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5DB97BAA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54DC5545" w14:textId="77777777" w:rsidR="00C65FB7" w:rsidRDefault="00C65FB7" w:rsidP="00C65FB7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3C0174D" w14:textId="77777777" w:rsidR="00C65FB7" w:rsidRPr="004E0881" w:rsidRDefault="00C65FB7" w:rsidP="00C65FB7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B4AB9A5" w14:textId="77777777" w:rsidR="00C65FB7" w:rsidRDefault="00C65FB7" w:rsidP="00C65FB7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Трансбордер.</w:t>
      </w:r>
    </w:p>
    <w:p w14:paraId="1CC0AC29" w14:textId="77777777" w:rsidR="00C65FB7" w:rsidRPr="008111A1" w:rsidRDefault="00C65FB7" w:rsidP="00C65FB7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Генеральный план</w:t>
      </w:r>
    </w:p>
    <w:p w14:paraId="269963BC" w14:textId="77777777" w:rsidR="00C65FB7" w:rsidRPr="008111A1" w:rsidRDefault="00C65FB7" w:rsidP="00C65FB7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593D7AB" w14:textId="77777777" w:rsidR="00C65FB7" w:rsidRPr="008111A1" w:rsidRDefault="00C65FB7" w:rsidP="00C65FB7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  <w:r w:rsidRPr="008111A1">
        <w:rPr>
          <w:b/>
          <w:szCs w:val="28"/>
        </w:rPr>
        <w:t>Основной комплект рабочих чертежей</w:t>
      </w:r>
    </w:p>
    <w:p w14:paraId="73C5BA0C" w14:textId="77777777" w:rsidR="00C65FB7" w:rsidRDefault="00C65FB7" w:rsidP="00C65FB7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037F5307" w14:textId="77777777" w:rsidR="00C65FB7" w:rsidRDefault="00C65FB7" w:rsidP="00C65FB7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46A0DFFA" w14:textId="77777777" w:rsidR="00C65FB7" w:rsidRDefault="00C65FB7" w:rsidP="00C65FB7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131-23-ГП1</w:t>
      </w:r>
    </w:p>
    <w:p w14:paraId="128D70AD" w14:textId="77777777" w:rsidR="001644F7" w:rsidRDefault="001644F7" w:rsidP="00626556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10EADCE8" w14:textId="22C90937" w:rsidR="00C43282" w:rsidRPr="00C55428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61DCB" w14:textId="77777777" w:rsidR="00D564D0" w:rsidRDefault="00D564D0">
      <w:r>
        <w:separator/>
      </w:r>
    </w:p>
  </w:endnote>
  <w:endnote w:type="continuationSeparator" w:id="0">
    <w:p w14:paraId="567C0821" w14:textId="77777777" w:rsidR="00D564D0" w:rsidRDefault="00D5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2ED24" w14:textId="77777777" w:rsidR="00D564D0" w:rsidRDefault="00D564D0">
      <w:r>
        <w:separator/>
      </w:r>
    </w:p>
  </w:footnote>
  <w:footnote w:type="continuationSeparator" w:id="0">
    <w:p w14:paraId="6908D6CB" w14:textId="77777777" w:rsidR="00D564D0" w:rsidRDefault="00D56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44F7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1CF9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8E4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017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92F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18B1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5FB7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4D0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29A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96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BCAE6-5FB3-4D41-A442-960FF2C5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</TotalTime>
  <Pages>1</Pages>
  <Words>44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3</cp:revision>
  <cp:lastPrinted>2023-03-21T07:56:00Z</cp:lastPrinted>
  <dcterms:created xsi:type="dcterms:W3CDTF">2023-04-07T11:12:00Z</dcterms:created>
  <dcterms:modified xsi:type="dcterms:W3CDTF">2023-04-07T11:13:00Z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