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65146224" w14:textId="77777777" w:rsidR="008111A1" w:rsidRDefault="008111A1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ИСПЫТАТЕЛЬНОГО ЦЕНТРА ДО ОБКАТОЧНОЙ ЛИНИИ </w:t>
      </w:r>
    </w:p>
    <w:p w14:paraId="01810914" w14:textId="77777777" w:rsidR="008111A1" w:rsidRDefault="008111A1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</w:p>
    <w:p w14:paraId="0229EF49" w14:textId="56B470C6" w:rsidR="00025668" w:rsidRDefault="00D51D14" w:rsidP="008111A1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УЛ.</w:t>
      </w:r>
      <w:r w:rsidR="008111A1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КОЛОНЦОВА, 4» </w:t>
      </w:r>
    </w:p>
    <w:p w14:paraId="0AD3C3EB" w14:textId="77777777" w:rsidR="002E0F87" w:rsidRDefault="002E0F87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08A3809" w14:textId="77777777" w:rsidR="00B35D3B" w:rsidRDefault="00B35D3B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98C675F" w14:textId="0A4C6B82" w:rsidR="00B35D3B" w:rsidRDefault="002849F6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="003553C1"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5E5BDFE" w14:textId="77777777" w:rsidR="008111A1" w:rsidRPr="004E0881" w:rsidRDefault="008111A1" w:rsidP="00A120C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4255EF1C" w14:textId="4B832E21" w:rsidR="008111A1" w:rsidRDefault="00CF64FF" w:rsidP="00D51D14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Трансбордер.</w:t>
      </w:r>
      <w:bookmarkStart w:id="0" w:name="_GoBack"/>
      <w:bookmarkEnd w:id="0"/>
    </w:p>
    <w:p w14:paraId="4C97A65B" w14:textId="04E868F7" w:rsidR="008111A1" w:rsidRPr="008111A1" w:rsidRDefault="002F17DB" w:rsidP="00D51D14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Генеральный план</w:t>
      </w:r>
    </w:p>
    <w:p w14:paraId="79B68420" w14:textId="77777777" w:rsidR="008111A1" w:rsidRPr="008111A1" w:rsidRDefault="008111A1" w:rsidP="008111A1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7295BA17" w14:textId="24F69743" w:rsidR="002E0F87" w:rsidRPr="008111A1" w:rsidRDefault="002E0F87" w:rsidP="001044C3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  <w:r w:rsidRPr="008111A1">
        <w:rPr>
          <w:b/>
          <w:szCs w:val="28"/>
        </w:rPr>
        <w:t>Основной комплект рабочих чертежей</w:t>
      </w:r>
    </w:p>
    <w:p w14:paraId="0BC7CBB7" w14:textId="77777777" w:rsidR="00D23C52" w:rsidRDefault="00D23C52" w:rsidP="00742D93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24979D9B" w14:textId="77777777" w:rsidR="00D23C52" w:rsidRDefault="00D23C52" w:rsidP="00742D93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6F8D1049" w14:textId="1126A7C2" w:rsidR="00A1542F" w:rsidRDefault="008111A1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131-23-</w:t>
      </w:r>
      <w:r w:rsidR="00893A32">
        <w:rPr>
          <w:rFonts w:eastAsia="Arial Unicode MS"/>
          <w:caps w:val="0"/>
          <w:smallCaps w:val="0"/>
          <w:noProof/>
          <w:sz w:val="32"/>
          <w:szCs w:val="32"/>
        </w:rPr>
        <w:t>ГП</w:t>
      </w:r>
      <w:r w:rsidR="002F17DB">
        <w:rPr>
          <w:rFonts w:eastAsia="Arial Unicode MS"/>
          <w:caps w:val="0"/>
          <w:smallCaps w:val="0"/>
          <w:noProof/>
          <w:sz w:val="32"/>
          <w:szCs w:val="32"/>
        </w:rPr>
        <w:t>1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0E0BB" w14:textId="77777777" w:rsidR="00FC1161" w:rsidRDefault="00FC1161">
      <w:r>
        <w:separator/>
      </w:r>
    </w:p>
  </w:endnote>
  <w:endnote w:type="continuationSeparator" w:id="0">
    <w:p w14:paraId="252E3A27" w14:textId="77777777" w:rsidR="00FC1161" w:rsidRDefault="00FC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0CC4C" w14:textId="77777777" w:rsidR="00FC1161" w:rsidRDefault="00FC1161">
      <w:r>
        <w:separator/>
      </w:r>
    </w:p>
  </w:footnote>
  <w:footnote w:type="continuationSeparator" w:id="0">
    <w:p w14:paraId="26B94693" w14:textId="77777777" w:rsidR="00FC1161" w:rsidRDefault="00FC1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CYFWZBDwUAAH4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8193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580A-F9F0-4BBD-B13F-6BA7544B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1</TotalTime>
  <Pages>1</Pages>
  <Words>39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345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Юлия Владимировна Данилова</cp:lastModifiedBy>
  <cp:revision>3</cp:revision>
  <cp:lastPrinted>2023-03-13T14:02:00Z</cp:lastPrinted>
  <dcterms:created xsi:type="dcterms:W3CDTF">2023-04-07T10:38:00Z</dcterms:created>
  <dcterms:modified xsi:type="dcterms:W3CDTF">2023-04-07T10:44:00Z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