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067514AF" w:rsidR="008F41A2" w:rsidRPr="008F41A2" w:rsidRDefault="00FB2AEE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Pr="009B68BF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smallCaps w:val="0"/>
          <w:color w:val="000000"/>
          <w:sz w:val="10"/>
          <w:szCs w:val="10"/>
        </w:rPr>
      </w:pPr>
      <w:r w:rsidRPr="009B68BF">
        <w:rPr>
          <w:i/>
          <w:caps w:val="0"/>
          <w:smallCaps w:val="0"/>
          <w:color w:val="000000"/>
        </w:rPr>
        <w:t>РАБОЧАЯ ДОКУМЕНТАЦИЯ</w:t>
      </w:r>
    </w:p>
    <w:p w14:paraId="0AFA0A9F" w14:textId="08E0D606" w:rsidR="00C43282" w:rsidRPr="00C55428" w:rsidRDefault="00FB2AEE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 w:rsidRPr="00FB2AEE">
        <w:rPr>
          <w:caps w:val="0"/>
          <w:smallCaps w:val="0"/>
          <w:color w:val="000000"/>
          <w:szCs w:val="28"/>
        </w:rPr>
        <w:t>Генеральный план</w:t>
      </w:r>
    </w:p>
    <w:p w14:paraId="270B927E" w14:textId="77777777" w:rsidR="00FB2AEE" w:rsidRDefault="00FB2AEE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9316568" w14:textId="2D39773D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FB2AEE">
        <w:rPr>
          <w:bCs w:val="0"/>
          <w:caps w:val="0"/>
          <w:smallCaps w:val="0"/>
          <w:szCs w:val="28"/>
        </w:rPr>
        <w:t>ГП2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A937AA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1777" w:tblpY="940"/>
        <w:tblOverlap w:val="never"/>
        <w:tblW w:w="3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974"/>
        <w:gridCol w:w="1021"/>
        <w:gridCol w:w="850"/>
      </w:tblGrid>
      <w:tr w:rsidR="007725EC" w14:paraId="21DA0539" w14:textId="77777777" w:rsidTr="007725EC">
        <w:trPr>
          <w:cantSplit/>
          <w:trHeight w:val="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B3AF" w14:textId="77777777" w:rsidR="007725EC" w:rsidRDefault="007725EC" w:rsidP="007725EC">
            <w:pPr>
              <w:spacing w:line="240" w:lineRule="auto"/>
            </w:pPr>
            <w:r>
              <w:rPr>
                <w:rFonts w:eastAsia="Arial Unicode MS"/>
                <w:sz w:val="22"/>
              </w:rPr>
              <w:t>Изм.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341D" w14:textId="77777777" w:rsidR="007725EC" w:rsidRDefault="007725EC" w:rsidP="007725EC">
            <w:pPr>
              <w:spacing w:line="240" w:lineRule="auto"/>
              <w:jc w:val="center"/>
            </w:pPr>
            <w:r>
              <w:rPr>
                <w:rFonts w:eastAsia="Arial Unicode MS"/>
                <w:sz w:val="22"/>
              </w:rPr>
              <w:t>№ док.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19D3" w14:textId="77777777" w:rsidR="007725EC" w:rsidRDefault="007725EC" w:rsidP="007725EC">
            <w:pPr>
              <w:spacing w:line="240" w:lineRule="auto"/>
              <w:ind w:firstLine="29"/>
              <w:jc w:val="center"/>
            </w:pPr>
            <w:r>
              <w:rPr>
                <w:rFonts w:eastAsia="Arial Unicode MS"/>
                <w:sz w:val="22"/>
              </w:rPr>
              <w:t>Подп.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6C98" w14:textId="77777777" w:rsidR="007725EC" w:rsidRDefault="007725EC" w:rsidP="007725EC">
            <w:pPr>
              <w:spacing w:line="240" w:lineRule="auto"/>
              <w:jc w:val="center"/>
            </w:pPr>
            <w:r>
              <w:rPr>
                <w:rFonts w:eastAsia="Arial Unicode MS"/>
                <w:sz w:val="22"/>
              </w:rPr>
              <w:t>Дата</w:t>
            </w:r>
          </w:p>
        </w:tc>
      </w:tr>
      <w:tr w:rsidR="007725EC" w14:paraId="5E538D1C" w14:textId="77777777" w:rsidTr="007725EC">
        <w:trPr>
          <w:cantSplit/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14E1" w14:textId="77777777" w:rsidR="007725EC" w:rsidRDefault="007725EC" w:rsidP="007725E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C5EA" w14:textId="77777777" w:rsidR="007725EC" w:rsidRDefault="007725EC" w:rsidP="007725E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179-23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9B77" w14:textId="77777777" w:rsidR="007725EC" w:rsidRDefault="007725EC" w:rsidP="007725E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B9536A5" wp14:editId="665E2604">
                  <wp:extent cx="471170" cy="2311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7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0EED" w14:textId="77777777" w:rsidR="007725EC" w:rsidRDefault="007725EC" w:rsidP="007725EC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27.06.23</w:t>
            </w:r>
          </w:p>
        </w:tc>
      </w:tr>
      <w:tr w:rsidR="007725EC" w14:paraId="3D1A5AC2" w14:textId="77777777" w:rsidTr="007725EC">
        <w:trPr>
          <w:cantSplit/>
          <w:trHeight w:val="3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6468" w14:textId="77777777" w:rsidR="007725EC" w:rsidRDefault="007725EC" w:rsidP="007725EC">
            <w:pPr>
              <w:spacing w:line="240" w:lineRule="auto"/>
              <w:ind w:left="300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BF92" w14:textId="77777777" w:rsidR="007725EC" w:rsidRDefault="007725EC" w:rsidP="007725E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436C" w14:textId="77777777" w:rsidR="007725EC" w:rsidRDefault="007725EC" w:rsidP="007725E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19E" w14:textId="77777777" w:rsidR="007725EC" w:rsidRDefault="007725EC" w:rsidP="007725EC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</w:tr>
      <w:tr w:rsidR="007725EC" w14:paraId="1DCF7A58" w14:textId="77777777" w:rsidTr="007725EC">
        <w:trPr>
          <w:cantSplit/>
          <w:trHeight w:val="2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8E95" w14:textId="77777777" w:rsidR="007725EC" w:rsidRDefault="007725EC" w:rsidP="007725EC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B642" w14:textId="77777777" w:rsidR="007725EC" w:rsidRDefault="007725EC" w:rsidP="007725EC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CA70" w14:textId="77777777" w:rsidR="007725EC" w:rsidRDefault="007725EC" w:rsidP="007725EC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D09A" w14:textId="77777777" w:rsidR="007725EC" w:rsidRDefault="007725EC" w:rsidP="007725EC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p w14:paraId="10EADCE8" w14:textId="22C90937" w:rsidR="00C43282" w:rsidRPr="00C55428" w:rsidRDefault="00C43282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  <w:bookmarkStart w:id="0" w:name="_GoBack"/>
      <w:bookmarkEnd w:id="0"/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1"/>
          <w:footerReference w:type="first" r:id="rId12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78EA6" w14:textId="77777777" w:rsidR="005774A5" w:rsidRDefault="005774A5">
      <w:r>
        <w:separator/>
      </w:r>
    </w:p>
  </w:endnote>
  <w:endnote w:type="continuationSeparator" w:id="0">
    <w:p w14:paraId="28756B0C" w14:textId="77777777" w:rsidR="005774A5" w:rsidRDefault="0057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9EDE3" w14:textId="77777777" w:rsidR="005774A5" w:rsidRDefault="005774A5">
      <w:r>
        <w:separator/>
      </w:r>
    </w:p>
  </w:footnote>
  <w:footnote w:type="continuationSeparator" w:id="0">
    <w:p w14:paraId="1B79DC91" w14:textId="77777777" w:rsidR="005774A5" w:rsidRDefault="00577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4D8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633C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18D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1E0F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774A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5EC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8BF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7AA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8E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2AEE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4AF9-5057-4F8C-831E-E1B7B5BC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11</cp:revision>
  <cp:lastPrinted>2023-04-04T10:28:00Z</cp:lastPrinted>
  <dcterms:created xsi:type="dcterms:W3CDTF">2023-03-21T07:28:00Z</dcterms:created>
  <dcterms:modified xsi:type="dcterms:W3CDTF">2023-07-10T12:09:00Z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