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7556B7AD" w14:textId="77777777" w:rsidR="00D00C85" w:rsidRPr="008F41A2" w:rsidRDefault="00D00C85" w:rsidP="00D00C85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5AA660CE" w14:textId="77777777" w:rsidR="00A26203" w:rsidRDefault="00A26203" w:rsidP="00A26203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i/>
          <w:caps w:val="0"/>
          <w:color w:val="000000"/>
          <w:sz w:val="10"/>
          <w:szCs w:val="10"/>
        </w:rPr>
      </w:pPr>
      <w:r>
        <w:rPr>
          <w:i/>
          <w:caps w:val="0"/>
          <w:color w:val="000000"/>
        </w:rPr>
        <w:t>РАБОЧАЯ ДОКУМЕНТАЦИЯ</w:t>
      </w:r>
    </w:p>
    <w:p w14:paraId="3BDC9946" w14:textId="77777777" w:rsidR="00A26203" w:rsidRDefault="00A26203" w:rsidP="00A26203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color w:val="000000"/>
          <w:sz w:val="10"/>
          <w:szCs w:val="10"/>
        </w:rPr>
      </w:pPr>
      <w:r>
        <w:rPr>
          <w:caps w:val="0"/>
          <w:color w:val="000000"/>
          <w:szCs w:val="28"/>
        </w:rPr>
        <w:t>Генеральный план</w:t>
      </w:r>
    </w:p>
    <w:p w14:paraId="6F0674D4" w14:textId="7CEE0924" w:rsidR="00A26203" w:rsidRPr="00847392" w:rsidRDefault="00A26203" w:rsidP="00A26203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zCs w:val="28"/>
          <w:lang w:val="en-US"/>
        </w:rPr>
      </w:pPr>
      <w:r>
        <w:rPr>
          <w:bCs w:val="0"/>
          <w:caps w:val="0"/>
          <w:szCs w:val="28"/>
        </w:rPr>
        <w:t>13</w:t>
      </w:r>
      <w:r w:rsidR="00B543F2">
        <w:rPr>
          <w:bCs w:val="0"/>
          <w:caps w:val="0"/>
          <w:szCs w:val="28"/>
        </w:rPr>
        <w:t>1</w:t>
      </w:r>
      <w:r>
        <w:rPr>
          <w:bCs w:val="0"/>
          <w:caps w:val="0"/>
          <w:szCs w:val="28"/>
        </w:rPr>
        <w:t>-23-ГП</w:t>
      </w:r>
      <w:r w:rsidR="00847392">
        <w:rPr>
          <w:bCs w:val="0"/>
          <w:caps w:val="0"/>
          <w:szCs w:val="28"/>
          <w:lang w:val="en-US"/>
        </w:rPr>
        <w:t>2</w:t>
      </w:r>
      <w:bookmarkStart w:id="0" w:name="_GoBack"/>
      <w:bookmarkEnd w:id="0"/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FD67CF" w14:paraId="7BC50D7C" w14:textId="77777777" w:rsidTr="00FD67CF">
        <w:trPr>
          <w:cantSplit/>
          <w:trHeight w:val="275"/>
        </w:trPr>
        <w:tc>
          <w:tcPr>
            <w:tcW w:w="686" w:type="dxa"/>
            <w:shd w:val="clear" w:color="auto" w:fill="auto"/>
            <w:vAlign w:val="center"/>
            <w:hideMark/>
          </w:tcPr>
          <w:p w14:paraId="2FAD9FD8" w14:textId="77777777" w:rsidR="00FD67CF" w:rsidRPr="00221D14" w:rsidRDefault="00FD67CF" w:rsidP="00FD67CF">
            <w:pPr>
              <w:spacing w:line="240" w:lineRule="auto"/>
              <w:ind w:left="140"/>
            </w:pPr>
            <w:r w:rsidRPr="00221D14">
              <w:rPr>
                <w:rFonts w:eastAsia="Arial Unicode MS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2D9E428" w14:textId="77777777" w:rsidR="00FD67CF" w:rsidRPr="00221D14" w:rsidRDefault="00FD67CF" w:rsidP="00FD67CF">
            <w:pPr>
              <w:spacing w:line="240" w:lineRule="auto"/>
              <w:jc w:val="center"/>
            </w:pPr>
            <w:r w:rsidRPr="00221D14">
              <w:rPr>
                <w:rFonts w:eastAsia="Arial Unicode MS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14:paraId="6C129F55" w14:textId="77777777" w:rsidR="00FD67CF" w:rsidRPr="00221D14" w:rsidRDefault="00FD67CF" w:rsidP="00FD67CF">
            <w:pPr>
              <w:spacing w:line="240" w:lineRule="auto"/>
              <w:ind w:firstLine="29"/>
              <w:jc w:val="center"/>
            </w:pPr>
            <w:r w:rsidRPr="00221D14">
              <w:rPr>
                <w:rFonts w:eastAsia="Arial Unicode MS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7760B0" w14:textId="77777777" w:rsidR="00FD67CF" w:rsidRPr="00221D14" w:rsidRDefault="00FD67CF" w:rsidP="00FD67CF">
            <w:pPr>
              <w:spacing w:line="240" w:lineRule="auto"/>
              <w:jc w:val="center"/>
            </w:pPr>
            <w:r w:rsidRPr="00221D14">
              <w:rPr>
                <w:rFonts w:eastAsia="Arial Unicode MS"/>
                <w:sz w:val="22"/>
              </w:rPr>
              <w:t>Дата</w:t>
            </w:r>
          </w:p>
        </w:tc>
      </w:tr>
      <w:tr w:rsidR="00FD67CF" w14:paraId="5C822514" w14:textId="77777777" w:rsidTr="00FD67CF">
        <w:trPr>
          <w:cantSplit/>
          <w:trHeight w:val="283"/>
        </w:trPr>
        <w:tc>
          <w:tcPr>
            <w:tcW w:w="686" w:type="dxa"/>
            <w:shd w:val="clear" w:color="auto" w:fill="auto"/>
            <w:vAlign w:val="center"/>
          </w:tcPr>
          <w:p w14:paraId="51A34E2C" w14:textId="40F3C2F9" w:rsidR="00FD67CF" w:rsidRDefault="00FD67CF" w:rsidP="00FD67C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FADF0E" w14:textId="52D115F3" w:rsidR="00FD67CF" w:rsidRDefault="00FD67CF" w:rsidP="00FD67C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179-23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34BD33C" w14:textId="77777777" w:rsidR="00FD67CF" w:rsidRDefault="00FD67CF" w:rsidP="00FD67C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0DBC0AB" wp14:editId="297B3312">
                  <wp:extent cx="469232" cy="228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32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F372A5" w14:textId="4A986569" w:rsidR="00FD67CF" w:rsidRDefault="00FD67CF" w:rsidP="00FD67CF">
            <w:pPr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27.06.23</w:t>
            </w:r>
          </w:p>
        </w:tc>
      </w:tr>
      <w:tr w:rsidR="00FD67CF" w14:paraId="16D74747" w14:textId="77777777" w:rsidTr="00FD67CF">
        <w:trPr>
          <w:cantSplit/>
          <w:trHeight w:val="329"/>
        </w:trPr>
        <w:tc>
          <w:tcPr>
            <w:tcW w:w="686" w:type="dxa"/>
            <w:shd w:val="clear" w:color="auto" w:fill="auto"/>
            <w:vAlign w:val="center"/>
          </w:tcPr>
          <w:p w14:paraId="07D55F8A" w14:textId="77777777" w:rsidR="00FD67CF" w:rsidRDefault="00FD67CF" w:rsidP="00FD67CF">
            <w:pPr>
              <w:spacing w:line="240" w:lineRule="auto"/>
              <w:ind w:left="30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BEDA7F" w14:textId="77777777" w:rsidR="00FD67CF" w:rsidRDefault="00FD67CF" w:rsidP="00FD67C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77D0F7CD" w14:textId="77777777" w:rsidR="00FD67CF" w:rsidRDefault="00FD67CF" w:rsidP="00FD67C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BF601F" w14:textId="77777777" w:rsidR="00FD67CF" w:rsidRDefault="00FD67CF" w:rsidP="00FD67CF">
            <w:pPr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</w:p>
        </w:tc>
      </w:tr>
      <w:tr w:rsidR="00FD67CF" w14:paraId="7B3AFBD3" w14:textId="77777777" w:rsidTr="00FD67CF">
        <w:trPr>
          <w:cantSplit/>
          <w:trHeight w:val="293"/>
        </w:trPr>
        <w:tc>
          <w:tcPr>
            <w:tcW w:w="686" w:type="dxa"/>
            <w:shd w:val="clear" w:color="auto" w:fill="auto"/>
            <w:vAlign w:val="center"/>
          </w:tcPr>
          <w:p w14:paraId="5BD6233E" w14:textId="77777777" w:rsidR="00FD67CF" w:rsidRDefault="00FD67CF" w:rsidP="00FD67CF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112E10F" w14:textId="77777777" w:rsidR="00FD67CF" w:rsidRDefault="00FD67CF" w:rsidP="00FD67CF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0C50C6A2" w14:textId="77777777" w:rsidR="00FD67CF" w:rsidRDefault="00FD67CF" w:rsidP="00FD67CF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E0E196" w14:textId="77777777" w:rsidR="00FD67CF" w:rsidRDefault="00FD67CF" w:rsidP="00FD67CF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p w14:paraId="69E92141" w14:textId="77777777" w:rsidR="00FD67CF" w:rsidRDefault="00FD67CF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7662EFEF" w14:textId="77777777" w:rsidR="00FD67CF" w:rsidRDefault="00FD67CF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4C9B9F15" w14:textId="77777777" w:rsidR="00FD67CF" w:rsidRDefault="00FD67CF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0932BAD4" w14:textId="77777777" w:rsidR="00FD67CF" w:rsidRDefault="00FD67CF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7A361474" w14:textId="77777777" w:rsidR="00FD67CF" w:rsidRDefault="00FD67CF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71294669" w14:textId="77777777" w:rsidR="00FD67CF" w:rsidRDefault="00FD67CF" w:rsidP="00420DC0">
            <w:pPr>
              <w:rPr>
                <w:b/>
                <w:szCs w:val="28"/>
              </w:rPr>
            </w:pPr>
          </w:p>
          <w:p w14:paraId="48DDCE85" w14:textId="77777777" w:rsidR="00FD67CF" w:rsidRDefault="00FD67CF" w:rsidP="00420DC0">
            <w:pPr>
              <w:rPr>
                <w:b/>
                <w:szCs w:val="28"/>
              </w:rPr>
            </w:pPr>
          </w:p>
          <w:p w14:paraId="7F88D7F0" w14:textId="77777777" w:rsidR="00FD67CF" w:rsidRDefault="00FD67CF" w:rsidP="00420DC0">
            <w:pPr>
              <w:rPr>
                <w:b/>
                <w:szCs w:val="28"/>
              </w:rPr>
            </w:pPr>
          </w:p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2B2D963F" w14:textId="140EF359" w:rsidR="009E0F10" w:rsidRDefault="009E0F10" w:rsidP="00420DC0">
            <w:pPr>
              <w:pStyle w:val="af9"/>
              <w:rPr>
                <w:b/>
                <w:sz w:val="28"/>
                <w:szCs w:val="28"/>
              </w:rPr>
            </w:pPr>
          </w:p>
          <w:p w14:paraId="75AC3AE6" w14:textId="4A82B3F8" w:rsidR="00FD67CF" w:rsidRPr="00FD67CF" w:rsidRDefault="00FD67CF" w:rsidP="00FD67CF">
            <w:r>
              <w:rPr>
                <w:noProof/>
              </w:rPr>
              <w:drawing>
                <wp:inline distT="0" distB="0" distL="0" distR="0" wp14:anchorId="133F1739" wp14:editId="309F3D48">
                  <wp:extent cx="1684962" cy="739739"/>
                  <wp:effectExtent l="0" t="0" r="0" b="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81" cy="740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783E3BF5" w14:textId="77777777" w:rsidR="00FD67CF" w:rsidRDefault="00FD67CF" w:rsidP="00420DC0">
            <w:pPr>
              <w:pStyle w:val="af9"/>
              <w:rPr>
                <w:b/>
                <w:sz w:val="28"/>
                <w:szCs w:val="28"/>
              </w:rPr>
            </w:pPr>
          </w:p>
          <w:p w14:paraId="068F0F35" w14:textId="77777777" w:rsidR="00FD67CF" w:rsidRDefault="00FD67CF" w:rsidP="00420DC0">
            <w:pPr>
              <w:pStyle w:val="af9"/>
              <w:rPr>
                <w:b/>
                <w:sz w:val="28"/>
                <w:szCs w:val="28"/>
              </w:rPr>
            </w:pPr>
          </w:p>
          <w:p w14:paraId="394718A1" w14:textId="77777777" w:rsidR="00FD67CF" w:rsidRDefault="00FD67CF" w:rsidP="00420DC0">
            <w:pPr>
              <w:pStyle w:val="af9"/>
              <w:rPr>
                <w:b/>
                <w:sz w:val="28"/>
                <w:szCs w:val="28"/>
              </w:rPr>
            </w:pPr>
          </w:p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1"/>
          <w:footerReference w:type="first" r:id="rId12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02752C84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D67B4" w14:textId="77777777" w:rsidR="00E41078" w:rsidRDefault="00E41078">
      <w:r>
        <w:separator/>
      </w:r>
    </w:p>
  </w:endnote>
  <w:endnote w:type="continuationSeparator" w:id="0">
    <w:p w14:paraId="0A98CA78" w14:textId="77777777" w:rsidR="00E41078" w:rsidRDefault="00E4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F53BF" w14:textId="77777777" w:rsidR="00E41078" w:rsidRDefault="00E41078">
      <w:r>
        <w:separator/>
      </w:r>
    </w:p>
  </w:footnote>
  <w:footnote w:type="continuationSeparator" w:id="0">
    <w:p w14:paraId="223AE1CC" w14:textId="77777777" w:rsidR="00E41078" w:rsidRDefault="00E41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5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11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A7B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6FB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8E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6AF4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392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203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43F2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28F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C85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1078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41F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7C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A56D2-E2D0-410D-9BC7-FA3F2DE0A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8</TotalTime>
  <Pages>1</Pages>
  <Words>43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11</cp:revision>
  <cp:lastPrinted>2023-07-10T12:01:00Z</cp:lastPrinted>
  <dcterms:created xsi:type="dcterms:W3CDTF">2023-04-06T10:24:00Z</dcterms:created>
  <dcterms:modified xsi:type="dcterms:W3CDTF">2023-07-12T05:58:00Z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