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5DB97BAA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588FFFD4" w14:textId="77777777" w:rsidR="000D45D4" w:rsidRDefault="000D45D4" w:rsidP="000D45D4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7564FA5" w14:textId="77777777" w:rsidR="000D45D4" w:rsidRPr="004E0881" w:rsidRDefault="000D45D4" w:rsidP="000D45D4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353A286F" w14:textId="77777777" w:rsidR="000D45D4" w:rsidRDefault="000D45D4" w:rsidP="000D45D4">
      <w:pPr>
        <w:tabs>
          <w:tab w:val="left" w:pos="2657"/>
        </w:tabs>
        <w:jc w:val="center"/>
        <w:rPr>
          <w:b/>
          <w:sz w:val="32"/>
          <w:szCs w:val="32"/>
        </w:rPr>
      </w:pPr>
      <w:r w:rsidRPr="008111A1">
        <w:rPr>
          <w:b/>
          <w:sz w:val="32"/>
          <w:szCs w:val="32"/>
        </w:rPr>
        <w:t>Трансбордер</w:t>
      </w:r>
    </w:p>
    <w:p w14:paraId="132E0CB5" w14:textId="77777777" w:rsidR="000D45D4" w:rsidRPr="008111A1" w:rsidRDefault="000D45D4" w:rsidP="000D45D4">
      <w:pPr>
        <w:tabs>
          <w:tab w:val="left" w:pos="2657"/>
        </w:tabs>
        <w:jc w:val="center"/>
        <w:rPr>
          <w:b/>
          <w:sz w:val="32"/>
          <w:szCs w:val="32"/>
        </w:rPr>
      </w:pPr>
      <w:r w:rsidRPr="008111A1">
        <w:rPr>
          <w:b/>
          <w:sz w:val="32"/>
          <w:szCs w:val="32"/>
        </w:rPr>
        <w:t>Наружные сети водоснабжения и канализации</w:t>
      </w:r>
    </w:p>
    <w:p w14:paraId="68AA422F" w14:textId="77777777" w:rsidR="000D45D4" w:rsidRPr="008111A1" w:rsidRDefault="000D45D4" w:rsidP="000D45D4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66B9FB62" w14:textId="77777777" w:rsidR="000D45D4" w:rsidRDefault="000D45D4" w:rsidP="000D45D4">
      <w:pPr>
        <w:shd w:val="clear" w:color="auto" w:fill="FFFFFF"/>
        <w:spacing w:line="276" w:lineRule="auto"/>
        <w:ind w:left="34"/>
        <w:jc w:val="center"/>
        <w:rPr>
          <w:b/>
          <w:szCs w:val="28"/>
        </w:rPr>
      </w:pPr>
      <w:r w:rsidRPr="008111A1">
        <w:rPr>
          <w:b/>
          <w:szCs w:val="28"/>
        </w:rPr>
        <w:t>Основной комплект рабочих чертежей</w:t>
      </w:r>
    </w:p>
    <w:p w14:paraId="07EDD78A" w14:textId="77777777" w:rsidR="000D45D4" w:rsidRPr="008111A1" w:rsidRDefault="000D45D4" w:rsidP="000D45D4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4A72830D" w14:textId="77777777" w:rsidR="000D45D4" w:rsidRDefault="000D45D4" w:rsidP="000D45D4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261A7339" w14:textId="77777777" w:rsidR="000D45D4" w:rsidRDefault="000D45D4" w:rsidP="000D45D4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131-23</w:t>
      </w:r>
      <w:r w:rsidRPr="002E0F87">
        <w:rPr>
          <w:rFonts w:eastAsia="Arial Unicode MS"/>
          <w:caps w:val="0"/>
          <w:smallCaps w:val="0"/>
          <w:noProof/>
          <w:sz w:val="32"/>
          <w:szCs w:val="32"/>
        </w:rPr>
        <w:t>-</w:t>
      </w:r>
      <w:r>
        <w:rPr>
          <w:rFonts w:eastAsia="Arial Unicode MS"/>
          <w:caps w:val="0"/>
          <w:smallCaps w:val="0"/>
          <w:noProof/>
          <w:sz w:val="32"/>
          <w:szCs w:val="32"/>
        </w:rPr>
        <w:t>НВК1</w:t>
      </w:r>
    </w:p>
    <w:p w14:paraId="128D70AD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bookmarkStart w:id="0" w:name="_GoBack"/>
      <w:bookmarkEnd w:id="0"/>
    </w:p>
    <w:p w14:paraId="10EADCE8" w14:textId="22C90937" w:rsidR="00C43282" w:rsidRPr="00C55428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61DCB" w14:textId="77777777" w:rsidR="00D564D0" w:rsidRDefault="00D564D0">
      <w:r>
        <w:separator/>
      </w:r>
    </w:p>
  </w:endnote>
  <w:endnote w:type="continuationSeparator" w:id="0">
    <w:p w14:paraId="567C0821" w14:textId="77777777" w:rsidR="00D564D0" w:rsidRDefault="00D5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2ED24" w14:textId="77777777" w:rsidR="00D564D0" w:rsidRDefault="00D564D0">
      <w:r>
        <w:separator/>
      </w:r>
    </w:p>
  </w:footnote>
  <w:footnote w:type="continuationSeparator" w:id="0">
    <w:p w14:paraId="6908D6CB" w14:textId="77777777" w:rsidR="00D564D0" w:rsidRDefault="00D56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10241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5D4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1CF9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5FB7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BB0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44A2-A96C-4402-9D1F-F08CC2021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</TotalTime>
  <Pages>1</Pages>
  <Words>47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393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 Владимировна Данилова</cp:lastModifiedBy>
  <cp:revision>3</cp:revision>
  <cp:lastPrinted>2023-03-21T07:56:00Z</cp:lastPrinted>
  <dcterms:created xsi:type="dcterms:W3CDTF">2023-04-07T12:04:00Z</dcterms:created>
  <dcterms:modified xsi:type="dcterms:W3CDTF">2023-04-07T12:04:00Z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