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6514622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ИСПЫТАТЕЛЬНОГО ЦЕНТРА ДО ОБКАТОЧНОЙ ЛИНИИ </w:t>
      </w:r>
    </w:p>
    <w:p w14:paraId="0181091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0229EF49" w14:textId="56B470C6" w:rsidR="00025668" w:rsidRDefault="00D51D14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УЛ.</w:t>
      </w:r>
      <w:r w:rsidR="008111A1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КОЛОНЦОВА, 4» </w:t>
      </w:r>
    </w:p>
    <w:p w14:paraId="0AD3C3EB" w14:textId="77777777" w:rsidR="002E0F87" w:rsidRDefault="002E0F87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08A3809" w14:textId="77777777" w:rsidR="00B35D3B" w:rsidRDefault="00B35D3B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98C675F" w14:textId="0A4C6B82" w:rsidR="00B35D3B" w:rsidRDefault="002849F6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="003553C1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5E5BDFE" w14:textId="77777777" w:rsidR="008111A1" w:rsidRPr="004E0881" w:rsidRDefault="008111A1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5542B7D1" w14:textId="203CA239" w:rsidR="00806652" w:rsidRDefault="00806652" w:rsidP="00806652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121/18</w:t>
      </w:r>
      <w:r w:rsidR="00905D91">
        <w:rPr>
          <w:b/>
          <w:sz w:val="32"/>
          <w:szCs w:val="32"/>
        </w:rPr>
        <w:t>.</w:t>
      </w:r>
    </w:p>
    <w:p w14:paraId="7B92B599" w14:textId="5128346E" w:rsidR="00806652" w:rsidRDefault="00806652" w:rsidP="00806652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 w:rsidRPr="008111A1">
        <w:rPr>
          <w:b/>
          <w:sz w:val="32"/>
          <w:szCs w:val="32"/>
        </w:rPr>
        <w:t>Наружные сети водоснабжения</w:t>
      </w:r>
      <w:r>
        <w:rPr>
          <w:b/>
          <w:sz w:val="32"/>
          <w:szCs w:val="32"/>
        </w:rPr>
        <w:t xml:space="preserve"> и канализации</w:t>
      </w:r>
      <w:r w:rsidR="00905D91">
        <w:rPr>
          <w:b/>
          <w:sz w:val="32"/>
          <w:szCs w:val="32"/>
        </w:rPr>
        <w:t>.</w:t>
      </w:r>
      <w:r w:rsidRPr="008111A1">
        <w:rPr>
          <w:b/>
          <w:sz w:val="32"/>
          <w:szCs w:val="32"/>
        </w:rPr>
        <w:t xml:space="preserve"> </w:t>
      </w:r>
    </w:p>
    <w:p w14:paraId="6B9491AA" w14:textId="0DAEB1F8" w:rsidR="00173DD9" w:rsidRPr="00ED4C47" w:rsidRDefault="00806652" w:rsidP="00ED4C47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Переустройство хозпитьевого водопровода</w:t>
      </w:r>
    </w:p>
    <w:p w14:paraId="6F8D1049" w14:textId="12E807F0" w:rsidR="00A1542F" w:rsidRDefault="008111A1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131-23-</w:t>
      </w:r>
      <w:r w:rsidR="00806652">
        <w:rPr>
          <w:rFonts w:eastAsia="Arial Unicode MS"/>
          <w:caps w:val="0"/>
          <w:smallCaps w:val="0"/>
          <w:noProof/>
          <w:sz w:val="32"/>
          <w:szCs w:val="32"/>
        </w:rPr>
        <w:t>НВК2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  <w:lang w:val="en-US"/>
        </w:rPr>
      </w:pPr>
    </w:p>
    <w:p w14:paraId="01EE3A29" w14:textId="77777777" w:rsidR="00ED4C47" w:rsidRDefault="00ED4C47" w:rsidP="00CB69A4">
      <w:pPr>
        <w:rPr>
          <w:sz w:val="24"/>
          <w:lang w:val="en-US"/>
        </w:rPr>
      </w:pPr>
    </w:p>
    <w:p w14:paraId="2B39D9D0" w14:textId="77777777" w:rsidR="00ED4C47" w:rsidRPr="00ED4C47" w:rsidRDefault="00ED4C47" w:rsidP="00CB69A4">
      <w:pPr>
        <w:rPr>
          <w:sz w:val="24"/>
          <w:lang w:val="en-US"/>
        </w:rPr>
      </w:pPr>
      <w:bookmarkStart w:id="0" w:name="_GoBack"/>
      <w:bookmarkEnd w:id="0"/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2FF6" w14:textId="77777777" w:rsidR="00C6725C" w:rsidRDefault="00C6725C">
      <w:r>
        <w:separator/>
      </w:r>
    </w:p>
  </w:endnote>
  <w:endnote w:type="continuationSeparator" w:id="0">
    <w:p w14:paraId="4733AEA5" w14:textId="77777777" w:rsidR="00C6725C" w:rsidRDefault="00C6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65246" w14:textId="77777777" w:rsidR="00C6725C" w:rsidRDefault="00C6725C">
      <w:r>
        <w:separator/>
      </w:r>
    </w:p>
  </w:footnote>
  <w:footnote w:type="continuationSeparator" w:id="0">
    <w:p w14:paraId="10060ABB" w14:textId="77777777" w:rsidR="00C6725C" w:rsidRDefault="00C67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C47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BFB74-C975-4119-AA19-86506E8B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5</TotalTime>
  <Pages>1</Pages>
  <Words>42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9</cp:revision>
  <cp:lastPrinted>2023-03-13T14:02:00Z</cp:lastPrinted>
  <dcterms:created xsi:type="dcterms:W3CDTF">2023-04-07T10:38:00Z</dcterms:created>
  <dcterms:modified xsi:type="dcterms:W3CDTF">2023-06-08T13:39:00Z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