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44A5B" w14:textId="71E9B91F" w:rsidR="001623E4" w:rsidRDefault="00633227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 w:rsidR="00D51D14">
        <w:rPr>
          <w:rFonts w:ascii="Times New Roman" w:eastAsia="Arial Unicode MS" w:hAnsi="Times New Roman"/>
          <w:b/>
          <w:bCs/>
          <w:noProof/>
        </w:rPr>
        <w:t>: А</w:t>
      </w:r>
      <w:r w:rsidR="008111A1">
        <w:rPr>
          <w:rFonts w:ascii="Times New Roman" w:eastAsia="Arial Unicode MS" w:hAnsi="Times New Roman"/>
          <w:b/>
          <w:bCs/>
          <w:noProof/>
        </w:rPr>
        <w:t>О «МЕТРОВАГОНМАШ»</w:t>
      </w:r>
    </w:p>
    <w:p w14:paraId="178A11A1" w14:textId="77777777" w:rsidR="008111A1" w:rsidRPr="00633227" w:rsidRDefault="008111A1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</w:p>
    <w:p w14:paraId="76554EEF" w14:textId="77777777" w:rsidR="00633227" w:rsidRDefault="00633227" w:rsidP="007D796B">
      <w:pPr>
        <w:pStyle w:val="afffff5"/>
        <w:rPr>
          <w:lang w:val="ru-RU"/>
        </w:rPr>
      </w:pPr>
      <w:r>
        <w:rPr>
          <w:lang w:val="ru-RU"/>
        </w:rPr>
        <w:t xml:space="preserve"> </w:t>
      </w:r>
    </w:p>
    <w:p w14:paraId="65146224" w14:textId="77777777" w:rsidR="008111A1" w:rsidRDefault="008111A1" w:rsidP="008F6E1B">
      <w:pPr>
        <w:pStyle w:val="affffff4"/>
        <w:tabs>
          <w:tab w:val="left" w:pos="9356"/>
        </w:tabs>
        <w:spacing w:line="240" w:lineRule="auto"/>
        <w:ind w:left="-284" w:right="-426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«Ж/Д ПУТИ ОТ ИСП</w:t>
      </w:r>
      <w:bookmarkStart w:id="0" w:name="_GoBack"/>
      <w:bookmarkEnd w:id="0"/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ЫТАТЕЛЬНОГО ЦЕНТРА ДО ОБКАТОЧНОЙ ЛИНИИ </w:t>
      </w:r>
    </w:p>
    <w:p w14:paraId="01810914" w14:textId="77777777" w:rsidR="008111A1" w:rsidRDefault="008111A1" w:rsidP="008F6E1B">
      <w:pPr>
        <w:pStyle w:val="affffff4"/>
        <w:tabs>
          <w:tab w:val="left" w:pos="9356"/>
        </w:tabs>
        <w:spacing w:line="240" w:lineRule="auto"/>
        <w:ind w:left="-284" w:right="-426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С УДЛИНЕНИЕМ ТРАНСБОРДЕРА, РАСПОЛОЖЕННЫЕ ПО АДРЕСУ: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br/>
        <w:t>МОСКОВСКАЯ ОБЛАСТЬ, Г.О. МЫТИЩИ,</w:t>
      </w:r>
    </w:p>
    <w:p w14:paraId="0229EF49" w14:textId="56B470C6" w:rsidR="00025668" w:rsidRDefault="00D51D14" w:rsidP="008F6E1B">
      <w:pPr>
        <w:pStyle w:val="affffff4"/>
        <w:tabs>
          <w:tab w:val="left" w:pos="9356"/>
        </w:tabs>
        <w:spacing w:line="240" w:lineRule="auto"/>
        <w:ind w:left="-284" w:right="-426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УЛ.</w:t>
      </w:r>
      <w:r w:rsidR="008111A1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КОЛОНЦОВА, 4» </w:t>
      </w:r>
    </w:p>
    <w:p w14:paraId="0AD3C3EB" w14:textId="77777777" w:rsidR="002E0F87" w:rsidRDefault="002E0F87" w:rsidP="00A120C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308A3809" w14:textId="77777777" w:rsidR="00B35D3B" w:rsidRDefault="00B35D3B" w:rsidP="00A120C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498C675F" w14:textId="0A4C6B82" w:rsidR="00B35D3B" w:rsidRDefault="002849F6" w:rsidP="00A120C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="003553C1"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5E5BDFE" w14:textId="77777777" w:rsidR="008111A1" w:rsidRPr="004E0881" w:rsidRDefault="008111A1" w:rsidP="00A120C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7B92B599" w14:textId="5128346E" w:rsidR="00806652" w:rsidRDefault="00806652" w:rsidP="00806652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 w:rsidRPr="008111A1">
        <w:rPr>
          <w:b/>
          <w:sz w:val="32"/>
          <w:szCs w:val="32"/>
        </w:rPr>
        <w:t>Наружные сети водоснабжения</w:t>
      </w:r>
      <w:r>
        <w:rPr>
          <w:b/>
          <w:sz w:val="32"/>
          <w:szCs w:val="32"/>
        </w:rPr>
        <w:t xml:space="preserve"> и канализации</w:t>
      </w:r>
      <w:r w:rsidR="00905D91">
        <w:rPr>
          <w:b/>
          <w:sz w:val="32"/>
          <w:szCs w:val="32"/>
        </w:rPr>
        <w:t>.</w:t>
      </w:r>
      <w:r w:rsidRPr="008111A1">
        <w:rPr>
          <w:b/>
          <w:sz w:val="32"/>
          <w:szCs w:val="32"/>
        </w:rPr>
        <w:t xml:space="preserve"> </w:t>
      </w:r>
    </w:p>
    <w:p w14:paraId="464DA545" w14:textId="5C5F4CCA" w:rsidR="00806652" w:rsidRPr="008111A1" w:rsidRDefault="008F6E1B" w:rsidP="00806652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Переустройство хозпитьевого водопровода</w:t>
      </w:r>
    </w:p>
    <w:p w14:paraId="6B9491AA" w14:textId="77777777" w:rsidR="00173DD9" w:rsidRDefault="00173DD9" w:rsidP="00742D93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6F8D1049" w14:textId="77A6FB99" w:rsidR="00A1542F" w:rsidRPr="008F6E1B" w:rsidRDefault="008111A1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  <w:lang w:val="en-US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131-23-</w:t>
      </w:r>
      <w:r w:rsidR="00806652">
        <w:rPr>
          <w:rFonts w:eastAsia="Arial Unicode MS"/>
          <w:caps w:val="0"/>
          <w:smallCaps w:val="0"/>
          <w:noProof/>
          <w:sz w:val="32"/>
          <w:szCs w:val="32"/>
        </w:rPr>
        <w:t>НВК</w:t>
      </w:r>
      <w:r w:rsidR="008F6E1B">
        <w:rPr>
          <w:rFonts w:eastAsia="Arial Unicode MS"/>
          <w:caps w:val="0"/>
          <w:smallCaps w:val="0"/>
          <w:noProof/>
          <w:sz w:val="32"/>
          <w:szCs w:val="32"/>
          <w:lang w:val="en-US"/>
        </w:rPr>
        <w:t>3</w:t>
      </w:r>
    </w:p>
    <w:p w14:paraId="39006088" w14:textId="5E84037E" w:rsidR="002849F6" w:rsidRDefault="002849F6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253DED28" w14:textId="77777777" w:rsidR="00A1542F" w:rsidRPr="00C617E7" w:rsidRDefault="00A1542F" w:rsidP="008A7555">
      <w:pPr>
        <w:jc w:val="center"/>
        <w:rPr>
          <w:sz w:val="24"/>
        </w:rPr>
      </w:pPr>
    </w:p>
    <w:p w14:paraId="53BFD75F" w14:textId="77777777" w:rsidR="00962362" w:rsidRDefault="00962362" w:rsidP="008A7555">
      <w:pPr>
        <w:jc w:val="center"/>
        <w:rPr>
          <w:sz w:val="24"/>
          <w:lang w:val="en-US"/>
        </w:rPr>
      </w:pPr>
    </w:p>
    <w:p w14:paraId="5C0F184A" w14:textId="77777777" w:rsidR="008F6E1B" w:rsidRDefault="008F6E1B" w:rsidP="008A7555">
      <w:pPr>
        <w:jc w:val="center"/>
        <w:rPr>
          <w:sz w:val="24"/>
          <w:lang w:val="en-US"/>
        </w:rPr>
      </w:pPr>
    </w:p>
    <w:p w14:paraId="4A23A487" w14:textId="77777777" w:rsidR="008F6E1B" w:rsidRDefault="008F6E1B" w:rsidP="008A7555">
      <w:pPr>
        <w:jc w:val="center"/>
        <w:rPr>
          <w:sz w:val="24"/>
          <w:lang w:val="en-US"/>
        </w:rPr>
      </w:pPr>
    </w:p>
    <w:p w14:paraId="546B9A1F" w14:textId="77777777" w:rsidR="008F6E1B" w:rsidRPr="008F6E1B" w:rsidRDefault="008F6E1B" w:rsidP="008A7555">
      <w:pPr>
        <w:jc w:val="center"/>
        <w:rPr>
          <w:sz w:val="24"/>
          <w:lang w:val="en-US"/>
        </w:rPr>
      </w:pPr>
    </w:p>
    <w:p w14:paraId="069D683D" w14:textId="77777777" w:rsidR="00481BD2" w:rsidRDefault="00481BD2" w:rsidP="00CB69A4">
      <w:pPr>
        <w:rPr>
          <w:sz w:val="24"/>
        </w:rPr>
      </w:pPr>
    </w:p>
    <w:tbl>
      <w:tblPr>
        <w:tblW w:w="9870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493"/>
        <w:gridCol w:w="1991"/>
        <w:gridCol w:w="2386"/>
      </w:tblGrid>
      <w:tr w:rsidR="00481BD2" w14:paraId="6BC94A3F" w14:textId="77777777" w:rsidTr="00481BD2">
        <w:trPr>
          <w:cantSplit/>
          <w:trHeight w:val="908"/>
          <w:jc w:val="center"/>
        </w:trPr>
        <w:tc>
          <w:tcPr>
            <w:tcW w:w="5493" w:type="dxa"/>
            <w:vAlign w:val="center"/>
            <w:hideMark/>
          </w:tcPr>
          <w:p w14:paraId="6E64502F" w14:textId="32DA9546" w:rsidR="00481BD2" w:rsidRDefault="00481BD2">
            <w:pPr>
              <w:rPr>
                <w:b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8DA0F2" wp14:editId="300E6237">
                  <wp:simplePos x="0" y="0"/>
                  <wp:positionH relativeFrom="column">
                    <wp:posOffset>2796540</wp:posOffset>
                  </wp:positionH>
                  <wp:positionV relativeFrom="paragraph">
                    <wp:posOffset>-55245</wp:posOffset>
                  </wp:positionV>
                  <wp:extent cx="1584960" cy="406400"/>
                  <wp:effectExtent l="0" t="0" r="0" b="0"/>
                  <wp:wrapNone/>
                  <wp:docPr id="2" name="Рисунок 2" descr="Описание: Лемех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Описание: Лемех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40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Cs w:val="28"/>
              </w:rPr>
              <w:t xml:space="preserve">Директор  по проектированию </w:t>
            </w:r>
          </w:p>
        </w:tc>
        <w:tc>
          <w:tcPr>
            <w:tcW w:w="1991" w:type="dxa"/>
            <w:vAlign w:val="center"/>
          </w:tcPr>
          <w:p w14:paraId="196506F9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</w:p>
        </w:tc>
        <w:tc>
          <w:tcPr>
            <w:tcW w:w="2386" w:type="dxa"/>
            <w:vAlign w:val="center"/>
            <w:hideMark/>
          </w:tcPr>
          <w:p w14:paraId="53C94783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75B434F7" w14:textId="77777777" w:rsidR="00481BD2" w:rsidRPr="00FE02D4" w:rsidRDefault="00481BD2" w:rsidP="00CB69A4">
      <w:pPr>
        <w:rPr>
          <w:sz w:val="24"/>
        </w:rPr>
        <w:sectPr w:rsidR="00481BD2" w:rsidRPr="00FE02D4" w:rsidSect="00C7381F"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238" w:right="851" w:bottom="1134" w:left="1701" w:header="709" w:footer="0" w:gutter="0"/>
          <w:cols w:space="720"/>
          <w:titlePg/>
          <w:docGrid w:linePitch="381"/>
        </w:sectPr>
      </w:pPr>
    </w:p>
    <w:p w14:paraId="6BED6945" w14:textId="77777777" w:rsidR="00C7381F" w:rsidRPr="004E0881" w:rsidRDefault="00C7381F" w:rsidP="001044C3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4E0881">
      <w:headerReference w:type="default" r:id="rId13"/>
      <w:headerReference w:type="first" r:id="rId14"/>
      <w:footerReference w:type="first" r:id="rId15"/>
      <w:type w:val="continuous"/>
      <w:pgSz w:w="11907" w:h="16840" w:code="9"/>
      <w:pgMar w:top="134" w:right="539" w:bottom="993" w:left="1503" w:header="0" w:footer="25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0FE02D" w14:textId="77777777" w:rsidR="00804C31" w:rsidRDefault="00804C31">
      <w:r>
        <w:separator/>
      </w:r>
    </w:p>
  </w:endnote>
  <w:endnote w:type="continuationSeparator" w:id="0">
    <w:p w14:paraId="5A7133F0" w14:textId="77777777" w:rsidR="00804C31" w:rsidRDefault="00804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7F558" w14:textId="3494FACE" w:rsidR="005961D8" w:rsidRPr="00327339" w:rsidRDefault="005961D8" w:rsidP="00ED678F">
    <w:pPr>
      <w:spacing w:after="240"/>
      <w:jc w:val="center"/>
      <w:rPr>
        <w:sz w:val="24"/>
        <w:lang w:val="en-US"/>
      </w:rPr>
    </w:pPr>
    <w:r>
      <w:t>20</w:t>
    </w:r>
    <w:r w:rsidR="008111A1">
      <w:t>23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43D2D" w14:textId="77777777" w:rsidR="00893A32" w:rsidRPr="00327339" w:rsidRDefault="00893A32" w:rsidP="00893A32">
    <w:pPr>
      <w:spacing w:after="240"/>
      <w:jc w:val="center"/>
      <w:rPr>
        <w:sz w:val="24"/>
        <w:lang w:val="en-US"/>
      </w:rPr>
    </w:pPr>
    <w:r>
      <w:t>2023</w:t>
    </w:r>
  </w:p>
  <w:p w14:paraId="13717FE5" w14:textId="77777777" w:rsidR="00893A32" w:rsidRDefault="00893A32">
    <w:pPr>
      <w:pStyle w:val="af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EC784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D8E6BE" w14:textId="77777777" w:rsidR="00804C31" w:rsidRDefault="00804C31">
      <w:r>
        <w:separator/>
      </w:r>
    </w:p>
  </w:footnote>
  <w:footnote w:type="continuationSeparator" w:id="0">
    <w:p w14:paraId="2F43E94E" w14:textId="77777777" w:rsidR="00804C31" w:rsidRDefault="00804C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893A32" w14:paraId="555E8604" w14:textId="77777777" w:rsidTr="0038615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2AF017A0" w14:textId="77777777" w:rsidR="00893A32" w:rsidRDefault="00893A32" w:rsidP="0038615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78C7AC00" wp14:editId="1F1E6C9F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28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57C70E4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6D39C389" wp14:editId="5C0F4C50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29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0A7C43C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5C416F7A" w14:textId="77777777" w:rsidR="00893A32" w:rsidRPr="003F0864" w:rsidRDefault="00893A32" w:rsidP="0038615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893A32" w14:paraId="3892BE32" w14:textId="77777777" w:rsidTr="00386150">
      <w:trPr>
        <w:trHeight w:val="391"/>
      </w:trPr>
      <w:tc>
        <w:tcPr>
          <w:tcW w:w="5000" w:type="pct"/>
          <w:gridSpan w:val="2"/>
        </w:tcPr>
        <w:p w14:paraId="26483A78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3BF7E077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2F6B0B06" w14:textId="77777777" w:rsidR="00893A32" w:rsidRPr="00656D1B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>Свидетельство №1278.01-2017-7720018815-П-166</w:t>
          </w:r>
        </w:p>
      </w:tc>
    </w:tr>
  </w:tbl>
  <w:p w14:paraId="709755E8" w14:textId="77777777" w:rsidR="00893A32" w:rsidRDefault="00893A32" w:rsidP="00893A32">
    <w:pPr>
      <w:pStyle w:val="aff0"/>
      <w:ind w:left="284"/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51EF887B" wp14:editId="6D53B457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1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3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2A972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417B3562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3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A45F4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262A9555" w14:textId="77777777" w:rsidR="00893A32" w:rsidRPr="000E7C13" w:rsidRDefault="00893A32" w:rsidP="00893A32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4AAFA2BD" w14:textId="77777777" w:rsidR="00893A32" w:rsidRDefault="00893A32" w:rsidP="00893A32"/>
                          <w:p w14:paraId="4F0303BA" w14:textId="77777777" w:rsidR="00893A32" w:rsidRDefault="00893A32" w:rsidP="00893A32"/>
                          <w:p w14:paraId="41B2D2F5" w14:textId="77777777" w:rsidR="00893A32" w:rsidRPr="00D75AAE" w:rsidRDefault="00893A32" w:rsidP="00893A32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0453D96C" w14:textId="77777777" w:rsidR="00893A32" w:rsidRPr="00604F47" w:rsidRDefault="00893A32" w:rsidP="00893A32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5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2AFC8B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30274DF8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left:0;text-align:left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AyAb0AAADaAAAADwAAAGRycy9kb3ducmV2LnhtbERPTYvCMBC9C/6HMIK3NdWDSNcoIgiK&#10;HtQV9jo006bYTEoSbf335iB4fLzv5bq3jXiSD7VjBdNJBoK4cLrmSsHtb/ezABEissbGMSl4UYD1&#10;ajhYYq5dxxd6XmMlUgiHHBWYGNtcylAYshgmriVOXOm8xZigr6T22KVw28hZls2lxZpTg8GWtoaK&#10;+/VhFcjDsTv73exWVuW+df8Hc5p3vVLjUb/5BRGpj1/xx73XCtLWdCXdALl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TwMgG9AAAA2gAAAA8AAAAAAAAAAAAAAAAAoQIA&#10;AGRycy9kb3ducmV2LnhtbFBLBQYAAAAABAAEAPkAAACL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kWEMQA&#10;AADaAAAADwAAAGRycy9kb3ducmV2LnhtbESPQWsCMRSE7wX/Q3hCL6VmlSJ2NYoIgtCCdFXQ2yN5&#10;3V26eVmTVNd/3wgFj8PMfMPMFp1txIV8qB0rGA4yEMTamZpLBfvd+nUCIkRkg41jUnCjAIt572mG&#10;uXFX/qJLEUuRIBxyVFDF2OZSBl2RxTBwLXHyvp23GJP0pTQerwluGznKsrG0WHNaqLClVUX6p/i1&#10;Cl7extYcjuebPxUfx8N2opefQSv13O+WUxCRuvgI/7c3RsE73K+kG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pFhDEAAAA2gAAAA8AAAAAAAAAAAAAAAAAmAIAAGRycy9k&#10;b3ducmV2LnhtbFBLBQYAAAAABAAEAPUAAACJAwAAAAA=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B5aMMA&#10;AADbAAAADwAAAGRycy9kb3ducmV2LnhtbESPQW/CMAyF70j8h8hIu0HKpqGuIyCExrTLDhSkXb3G&#10;tIXGqZIMun8/HyZxs/We3/u8XA+uU1cKsfVsYD7LQBFX3rZcGzgedtMcVEzIFjvPZOCXIqxX49ES&#10;C+tvvKdrmWolIRwLNNCk1Bdax6ohh3Hme2LRTj44TLKGWtuANwl3nX7MsoV22LI0NNjTtqHqUv44&#10;A+45P7e7iG8vX9UTDfvP7/JdB2MeJsPmFVSiId3N/9cfVvCFXn6RAf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B5aM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92A972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417B3562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nH8AA&#10;AADbAAAADwAAAGRycy9kb3ducmV2LnhtbERPTYvCMBC9L/gfwgje1tQVF61GkUVlLx6sgtexGdtq&#10;MylJ1O6/N8KCt3m8z5ktWlOLOzlfWVYw6CcgiHOrKy4UHPbrzzEIH5A11pZJwR95WMw7HzNMtX3w&#10;ju5ZKEQMYZ+igjKEJpXS5yUZ9H3bEEfubJ3BEKErpHb4iOGmll9J8i0NVhwbSmzop6T8mt2MAjMa&#10;X6q1x9XkmA+p3W1P2UY6pXrddjkFEagNb/G/+1fH+UN4/RIPkP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LnH8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50A45F4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262A9555" w14:textId="77777777" w:rsidR="00893A32" w:rsidRPr="000E7C13" w:rsidRDefault="00893A32" w:rsidP="00893A32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4AAFA2BD" w14:textId="77777777" w:rsidR="00893A32" w:rsidRDefault="00893A32" w:rsidP="00893A32"/>
                    <w:p w14:paraId="4F0303BA" w14:textId="77777777" w:rsidR="00893A32" w:rsidRDefault="00893A32" w:rsidP="00893A32"/>
                    <w:p w14:paraId="41B2D2F5" w14:textId="77777777" w:rsidR="00893A32" w:rsidRPr="00D75AAE" w:rsidRDefault="00893A32" w:rsidP="00893A32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0453D96C" w14:textId="77777777" w:rsidR="00893A32" w:rsidRPr="00604F47" w:rsidRDefault="00893A32" w:rsidP="00893A32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fa8MAA&#10;AADbAAAADwAAAGRycy9kb3ducmV2LnhtbERPTYvCMBC9C/6HMII3TVVctBpFRJe97MEqeB2bsa02&#10;k5JE7f77zcKCt3m8z1muW1OLJzlfWVYwGiYgiHOrKy4UnI77wQyED8gaa8uk4Ic8rFfdzhJTbV98&#10;oGcWChFD2KeooAyhSaX0eUkG/dA2xJG7WmcwROgKqR2+Yrip5ThJPqTBimNDiQ1tS8rv2cMoMNPZ&#10;rdp73M3P+YTaw/cl+5ROqX6v3SxABGrDW/zv/tJx/hT+fokHyN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fa8M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42AFC8B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30274DF8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4FAFD12B" w14:textId="77777777" w:rsidR="00893A32" w:rsidRPr="00893A32" w:rsidRDefault="00893A32" w:rsidP="00893A32">
    <w:pPr>
      <w:pStyle w:val="a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19232" w14:textId="77777777" w:rsidR="005961D8" w:rsidRPr="008D551E" w:rsidRDefault="005961D8" w:rsidP="008D551E">
    <w:pPr>
      <w:pStyle w:val="af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D4023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4097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66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5E9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6B50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3DD9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58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0E32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9F6"/>
    <w:rsid w:val="00284AC0"/>
    <w:rsid w:val="00284B56"/>
    <w:rsid w:val="002851FF"/>
    <w:rsid w:val="00285535"/>
    <w:rsid w:val="002858B6"/>
    <w:rsid w:val="0028614D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0F87"/>
    <w:rsid w:val="002E1226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DB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E58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BD6"/>
    <w:rsid w:val="00381D1A"/>
    <w:rsid w:val="00382B5B"/>
    <w:rsid w:val="00382C46"/>
    <w:rsid w:val="00383167"/>
    <w:rsid w:val="00383C99"/>
    <w:rsid w:val="0038420D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40C5"/>
    <w:rsid w:val="0040487E"/>
    <w:rsid w:val="004051AD"/>
    <w:rsid w:val="004059CC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36A6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BD2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113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6EBE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4351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0371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619F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11D4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46D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2FBA"/>
    <w:rsid w:val="007145DE"/>
    <w:rsid w:val="00714BB9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146"/>
    <w:rsid w:val="0076463A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C34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3EBC"/>
    <w:rsid w:val="00803EED"/>
    <w:rsid w:val="00803F79"/>
    <w:rsid w:val="0080437A"/>
    <w:rsid w:val="0080468F"/>
    <w:rsid w:val="00804C31"/>
    <w:rsid w:val="00805A75"/>
    <w:rsid w:val="00806652"/>
    <w:rsid w:val="008078DF"/>
    <w:rsid w:val="008079F9"/>
    <w:rsid w:val="00810048"/>
    <w:rsid w:val="00810572"/>
    <w:rsid w:val="00810622"/>
    <w:rsid w:val="00810888"/>
    <w:rsid w:val="00810946"/>
    <w:rsid w:val="008111A1"/>
    <w:rsid w:val="00812218"/>
    <w:rsid w:val="008129F1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29CC"/>
    <w:rsid w:val="0086338C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4EE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A3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284"/>
    <w:rsid w:val="008F4D4E"/>
    <w:rsid w:val="008F4E91"/>
    <w:rsid w:val="008F5CB7"/>
    <w:rsid w:val="008F6A06"/>
    <w:rsid w:val="008F6BB9"/>
    <w:rsid w:val="008F6BD2"/>
    <w:rsid w:val="008F6E1B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D91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7A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3CAD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B003B"/>
    <w:rsid w:val="009B0CA0"/>
    <w:rsid w:val="009B0FE6"/>
    <w:rsid w:val="009B1C22"/>
    <w:rsid w:val="009B2505"/>
    <w:rsid w:val="009B2E4A"/>
    <w:rsid w:val="009B3A51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4C18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D8C"/>
    <w:rsid w:val="00B0672E"/>
    <w:rsid w:val="00B06E2B"/>
    <w:rsid w:val="00B11D52"/>
    <w:rsid w:val="00B13141"/>
    <w:rsid w:val="00B149AE"/>
    <w:rsid w:val="00B14CB8"/>
    <w:rsid w:val="00B14EF1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3B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2578"/>
    <w:rsid w:val="00B630C3"/>
    <w:rsid w:val="00B63386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081A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893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4C"/>
    <w:rsid w:val="00C33FF8"/>
    <w:rsid w:val="00C34764"/>
    <w:rsid w:val="00C35497"/>
    <w:rsid w:val="00C35A3E"/>
    <w:rsid w:val="00C35D23"/>
    <w:rsid w:val="00C36E0A"/>
    <w:rsid w:val="00C37424"/>
    <w:rsid w:val="00C37D11"/>
    <w:rsid w:val="00C40FAA"/>
    <w:rsid w:val="00C411D6"/>
    <w:rsid w:val="00C4124F"/>
    <w:rsid w:val="00C41511"/>
    <w:rsid w:val="00C42B4F"/>
    <w:rsid w:val="00C42F47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25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CB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817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4E8D"/>
    <w:rsid w:val="00CC5920"/>
    <w:rsid w:val="00CC6B1D"/>
    <w:rsid w:val="00CC6B6D"/>
    <w:rsid w:val="00CC7235"/>
    <w:rsid w:val="00CC7632"/>
    <w:rsid w:val="00CD06C1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64FF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4EE7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C52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1D14"/>
    <w:rsid w:val="00D52249"/>
    <w:rsid w:val="00D528FD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FE3"/>
    <w:rsid w:val="00D676B6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5A29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5ED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4F6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C80"/>
    <w:rsid w:val="00E47F98"/>
    <w:rsid w:val="00E510CD"/>
    <w:rsid w:val="00E514A2"/>
    <w:rsid w:val="00E516FA"/>
    <w:rsid w:val="00E5208E"/>
    <w:rsid w:val="00E52345"/>
    <w:rsid w:val="00E52A1C"/>
    <w:rsid w:val="00E53429"/>
    <w:rsid w:val="00E53978"/>
    <w:rsid w:val="00E53A86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1EF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B7"/>
    <w:rsid w:val="00EE2CB2"/>
    <w:rsid w:val="00EE2E5A"/>
    <w:rsid w:val="00EE3123"/>
    <w:rsid w:val="00EE384E"/>
    <w:rsid w:val="00EE3ADD"/>
    <w:rsid w:val="00EE3C72"/>
    <w:rsid w:val="00EE3F69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0FD4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161"/>
    <w:rsid w:val="00FC1555"/>
    <w:rsid w:val="00FC16DE"/>
    <w:rsid w:val="00FC5122"/>
    <w:rsid w:val="00FC6756"/>
    <w:rsid w:val="00FC6F8F"/>
    <w:rsid w:val="00FC7F26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49C0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212E8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F70F0-DC09-4AEA-AE12-8461DBAE4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7</TotalTime>
  <Pages>1</Pages>
  <Words>40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366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 Сергеевич Гапов</cp:lastModifiedBy>
  <cp:revision>10</cp:revision>
  <cp:lastPrinted>2023-03-13T14:02:00Z</cp:lastPrinted>
  <dcterms:created xsi:type="dcterms:W3CDTF">2023-04-07T10:38:00Z</dcterms:created>
  <dcterms:modified xsi:type="dcterms:W3CDTF">2023-05-22T12:10:00Z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