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34153440" w14:textId="77777777" w:rsidR="00565C31" w:rsidRDefault="00565C31" w:rsidP="00565C31">
      <w:pPr>
        <w:pStyle w:val="affffff4"/>
        <w:tabs>
          <w:tab w:val="left" w:pos="9356"/>
        </w:tabs>
        <w:spacing w:line="240" w:lineRule="auto"/>
        <w:ind w:left="-284" w:right="-426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«Ж/Д ПУТИ ОТ ИСПЫТАТЕЛЬНОГО ЦЕНТРА ДО ОБКАТОЧНОЙ ЛИНИИ </w:t>
      </w:r>
    </w:p>
    <w:p w14:paraId="2C824056" w14:textId="77777777" w:rsidR="00565C31" w:rsidRDefault="00565C31" w:rsidP="00565C31">
      <w:pPr>
        <w:pStyle w:val="affffff4"/>
        <w:tabs>
          <w:tab w:val="left" w:pos="9356"/>
        </w:tabs>
        <w:spacing w:line="240" w:lineRule="auto"/>
        <w:ind w:left="-284" w:right="-426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С УДЛИНЕНИЕМ ТРАНСБОРДЕРА, РАСПОЛОЖЕННЫЕ ПО АДРЕСУ: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br/>
        <w:t>МОСКОВСКАЯ ОБЛАСТЬ, Г.О. МЫТИЩИ,</w:t>
      </w:r>
    </w:p>
    <w:p w14:paraId="1BEAE8DA" w14:textId="77777777" w:rsidR="00565C31" w:rsidRDefault="00565C31" w:rsidP="00565C31">
      <w:pPr>
        <w:pStyle w:val="affffff4"/>
        <w:tabs>
          <w:tab w:val="left" w:pos="9356"/>
        </w:tabs>
        <w:spacing w:line="240" w:lineRule="auto"/>
        <w:ind w:left="-284" w:right="-426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УЛ. КОЛОНЦОВА, 4» </w:t>
      </w:r>
    </w:p>
    <w:p w14:paraId="1DF3C339" w14:textId="77777777" w:rsidR="00565C31" w:rsidRDefault="00565C31" w:rsidP="00565C31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2B9514E2" w14:textId="77777777" w:rsidR="00565C31" w:rsidRDefault="00565C31" w:rsidP="00565C31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114EFE44" w14:textId="77777777" w:rsidR="00565C31" w:rsidRDefault="00565C31" w:rsidP="00565C31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1E7D3A37" w14:textId="77777777" w:rsidR="00565C31" w:rsidRPr="004E0881" w:rsidRDefault="00565C31" w:rsidP="00565C31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452F1CB5" w14:textId="77777777" w:rsidR="00565C31" w:rsidRDefault="00565C31" w:rsidP="00565C31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 w:rsidRPr="008111A1">
        <w:rPr>
          <w:b/>
          <w:sz w:val="32"/>
          <w:szCs w:val="32"/>
        </w:rPr>
        <w:t>Наружные сети водоснабжения</w:t>
      </w:r>
      <w:r>
        <w:rPr>
          <w:b/>
          <w:sz w:val="32"/>
          <w:szCs w:val="32"/>
        </w:rPr>
        <w:t xml:space="preserve"> и канализации.</w:t>
      </w:r>
      <w:r w:rsidRPr="008111A1">
        <w:rPr>
          <w:b/>
          <w:sz w:val="32"/>
          <w:szCs w:val="32"/>
        </w:rPr>
        <w:t xml:space="preserve"> </w:t>
      </w:r>
    </w:p>
    <w:p w14:paraId="3B6D2598" w14:textId="77777777" w:rsidR="00565C31" w:rsidRPr="008111A1" w:rsidRDefault="00565C31" w:rsidP="00565C31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Переустройство хозпитьевого водопровода</w:t>
      </w:r>
    </w:p>
    <w:p w14:paraId="654809E3" w14:textId="77777777" w:rsidR="00565C31" w:rsidRDefault="00565C31" w:rsidP="00565C31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19316568" w14:textId="17B04938" w:rsidR="00626556" w:rsidRDefault="00565C31" w:rsidP="00565C31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bookmarkStart w:id="0" w:name="_GoBack"/>
      <w:bookmarkEnd w:id="0"/>
      <w:r>
        <w:rPr>
          <w:rFonts w:eastAsia="Arial Unicode MS"/>
          <w:caps w:val="0"/>
          <w:smallCaps w:val="0"/>
          <w:noProof/>
          <w:sz w:val="32"/>
          <w:szCs w:val="32"/>
        </w:rPr>
        <w:t>131-23-НВК</w:t>
      </w:r>
      <w:r>
        <w:rPr>
          <w:rFonts w:eastAsia="Arial Unicode MS"/>
          <w:caps w:val="0"/>
          <w:smallCaps w:val="0"/>
          <w:noProof/>
          <w:sz w:val="32"/>
          <w:szCs w:val="32"/>
          <w:lang w:val="en-US"/>
        </w:rPr>
        <w:t>3</w:t>
      </w:r>
    </w:p>
    <w:p w14:paraId="45D6963F" w14:textId="3FC20D85" w:rsidR="00626556" w:rsidRDefault="00626556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28D70AD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28F1BCBC" w14:textId="77777777" w:rsidR="007034C6" w:rsidRDefault="007034C6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0EADCE8" w14:textId="22C90937" w:rsidR="00C43282" w:rsidRPr="00C55428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378764" w14:textId="77777777" w:rsidR="00DE2962" w:rsidRDefault="00DE2962">
      <w:r>
        <w:separator/>
      </w:r>
    </w:p>
  </w:endnote>
  <w:endnote w:type="continuationSeparator" w:id="0">
    <w:p w14:paraId="4CA3098C" w14:textId="77777777" w:rsidR="00DE2962" w:rsidRDefault="00DE2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3CFCA1" w14:textId="77777777" w:rsidR="00DE2962" w:rsidRDefault="00DE2962">
      <w:r>
        <w:separator/>
      </w:r>
    </w:p>
  </w:footnote>
  <w:footnote w:type="continuationSeparator" w:id="0">
    <w:p w14:paraId="5C5B78A5" w14:textId="77777777" w:rsidR="00DE2962" w:rsidRDefault="00DE29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4097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85B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2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3D6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CDE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8E4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6AB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5C31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42B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4C6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5F6E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199A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0DD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493E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65A2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18B1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16E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962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85AE6-B013-4CE9-A0C4-C1405D729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6</TotalTime>
  <Pages>1</Pages>
  <Words>40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353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 Сергеевич Гапов</cp:lastModifiedBy>
  <cp:revision>9</cp:revision>
  <cp:lastPrinted>2023-03-21T07:56:00Z</cp:lastPrinted>
  <dcterms:created xsi:type="dcterms:W3CDTF">2023-04-19T13:49:00Z</dcterms:created>
  <dcterms:modified xsi:type="dcterms:W3CDTF">2023-05-22T12:10:00Z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