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161E3202" w:rsidR="001623E4" w:rsidRPr="00633227" w:rsidRDefault="00DA3125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>
        <w:rPr>
          <w:rFonts w:ascii="Times New Roman" w:eastAsia="Arial Unicode MS" w:hAnsi="Times New Roman"/>
          <w:b/>
          <w:bCs/>
          <w:noProof/>
        </w:rPr>
        <w:t>З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>аказчик</w:t>
      </w:r>
      <w:r w:rsidR="00633227"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5A36893" w14:textId="77777777" w:rsidR="00764328" w:rsidRDefault="00764328" w:rsidP="00764328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</w:t>
      </w:r>
      <w:r w:rsidRPr="009766CB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ОТ ИСПЫТАТЕЛЬНОГО ЦЕНТРА ДО ОБКАТОЧНОЙ ЛИНИИ С УДЛИНЕНИЕМ ТРАНСБОРДЕРА, РАСПОЛОЖЕННЫЕ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ПО АДРЕСУ: МОСКОВСКАЯ ОБЛАСТЬ, </w:t>
      </w:r>
    </w:p>
    <w:p w14:paraId="68EF7D55" w14:textId="77777777" w:rsidR="00764328" w:rsidRDefault="00764328" w:rsidP="00764328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331EAC16" w14:textId="77777777" w:rsidR="002D7770" w:rsidRPr="008F41A2" w:rsidRDefault="002D7770" w:rsidP="002D7770">
      <w:pPr>
        <w:pStyle w:val="affffff4"/>
        <w:tabs>
          <w:tab w:val="left" w:pos="9356"/>
        </w:tabs>
        <w:spacing w:line="240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14:paraId="1E987D0A" w14:textId="760238A8" w:rsidR="004A0D90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38F017B7" w14:textId="77777777" w:rsidR="00CF7014" w:rsidRDefault="00CF7014" w:rsidP="00CF7014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3ABCA2F5" w14:textId="77777777" w:rsidR="002D7770" w:rsidRDefault="002D7770" w:rsidP="00764328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0C33C3ED" w14:textId="421C1F8C" w:rsidR="00CF7014" w:rsidRPr="00871DC9" w:rsidRDefault="00764328" w:rsidP="00764328">
      <w:pPr>
        <w:tabs>
          <w:tab w:val="left" w:pos="2657"/>
        </w:tabs>
        <w:jc w:val="center"/>
        <w:rPr>
          <w:rFonts w:eastAsia="Arial Unicode MS"/>
          <w:b/>
          <w:bCs/>
          <w:noProof/>
          <w:szCs w:val="28"/>
        </w:rPr>
      </w:pPr>
      <w:bookmarkStart w:id="0" w:name="_GoBack"/>
      <w:r w:rsidRPr="00871DC9">
        <w:rPr>
          <w:rFonts w:eastAsia="Arial Unicode MS"/>
          <w:b/>
          <w:bCs/>
          <w:noProof/>
          <w:szCs w:val="28"/>
        </w:rPr>
        <w:t>Наружные сети водоснабжения и канализации.</w:t>
      </w:r>
    </w:p>
    <w:p w14:paraId="40421493" w14:textId="420EEB72" w:rsidR="00764328" w:rsidRPr="00871DC9" w:rsidRDefault="00764328" w:rsidP="00764328">
      <w:pPr>
        <w:tabs>
          <w:tab w:val="left" w:pos="2657"/>
        </w:tabs>
        <w:jc w:val="center"/>
        <w:rPr>
          <w:rFonts w:eastAsia="Arial Unicode MS"/>
          <w:b/>
          <w:bCs/>
          <w:noProof/>
          <w:szCs w:val="28"/>
        </w:rPr>
      </w:pPr>
      <w:r w:rsidRPr="00871DC9">
        <w:rPr>
          <w:rFonts w:eastAsia="Arial Unicode MS"/>
          <w:b/>
          <w:bCs/>
          <w:noProof/>
          <w:szCs w:val="28"/>
        </w:rPr>
        <w:t xml:space="preserve">Переустройство </w:t>
      </w:r>
      <w:r w:rsidR="006511B5">
        <w:rPr>
          <w:rFonts w:eastAsia="Arial Unicode MS"/>
          <w:b/>
          <w:bCs/>
          <w:noProof/>
          <w:szCs w:val="28"/>
        </w:rPr>
        <w:t>ливневой канализации</w:t>
      </w:r>
    </w:p>
    <w:bookmarkEnd w:id="0"/>
    <w:p w14:paraId="0AFA0A9F" w14:textId="77777777" w:rsidR="00C43282" w:rsidRDefault="00C43282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19316568" w14:textId="67FC17F6" w:rsidR="00626556" w:rsidRDefault="00764328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="00626556" w:rsidRPr="004A0D90">
        <w:rPr>
          <w:bCs w:val="0"/>
          <w:caps w:val="0"/>
          <w:smallCaps w:val="0"/>
          <w:szCs w:val="28"/>
        </w:rPr>
        <w:t>-2</w:t>
      </w:r>
      <w:r w:rsidR="00626556">
        <w:rPr>
          <w:bCs w:val="0"/>
          <w:caps w:val="0"/>
          <w:smallCaps w:val="0"/>
          <w:szCs w:val="28"/>
        </w:rPr>
        <w:t>3</w:t>
      </w:r>
      <w:r w:rsidR="00626556" w:rsidRPr="004A0D90">
        <w:rPr>
          <w:bCs w:val="0"/>
          <w:caps w:val="0"/>
          <w:smallCaps w:val="0"/>
          <w:szCs w:val="28"/>
        </w:rPr>
        <w:t>-</w:t>
      </w:r>
      <w:r w:rsidR="006511B5">
        <w:rPr>
          <w:bCs w:val="0"/>
          <w:caps w:val="0"/>
          <w:smallCaps w:val="0"/>
          <w:szCs w:val="28"/>
        </w:rPr>
        <w:t>НВК5</w:t>
      </w:r>
    </w:p>
    <w:p w14:paraId="10EADCE8" w14:textId="6950CB32" w:rsidR="00C43282" w:rsidRDefault="00764328" w:rsidP="00764328">
      <w:pPr>
        <w:pStyle w:val="afb"/>
        <w:tabs>
          <w:tab w:val="left" w:pos="2342"/>
        </w:tabs>
        <w:suppressAutoHyphens/>
        <w:spacing w:before="360" w:after="0"/>
        <w:ind w:left="1288" w:right="1754" w:firstLine="42"/>
        <w:jc w:val="left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ab/>
      </w:r>
    </w:p>
    <w:p w14:paraId="29978441" w14:textId="77777777" w:rsidR="00871DC9" w:rsidRPr="00C55428" w:rsidRDefault="00871DC9" w:rsidP="00764328">
      <w:pPr>
        <w:pStyle w:val="afb"/>
        <w:tabs>
          <w:tab w:val="left" w:pos="2342"/>
        </w:tabs>
        <w:suppressAutoHyphens/>
        <w:spacing w:before="360" w:after="0"/>
        <w:ind w:left="1288" w:right="1754" w:firstLine="42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097D8" w14:textId="77777777" w:rsidR="00D96656" w:rsidRDefault="00D96656">
      <w:r>
        <w:separator/>
      </w:r>
    </w:p>
  </w:endnote>
  <w:endnote w:type="continuationSeparator" w:id="0">
    <w:p w14:paraId="483929F1" w14:textId="77777777" w:rsidR="00D96656" w:rsidRDefault="00D9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DC73F" w14:textId="77777777" w:rsidR="00D96656" w:rsidRDefault="00D96656">
      <w:r>
        <w:separator/>
      </w:r>
    </w:p>
  </w:footnote>
  <w:footnote w:type="continuationSeparator" w:id="0">
    <w:p w14:paraId="7EF72848" w14:textId="77777777" w:rsidR="00D96656" w:rsidRDefault="00D9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770"/>
    <w:rsid w:val="002D7C65"/>
    <w:rsid w:val="002E056F"/>
    <w:rsid w:val="002E0A19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17AE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11B5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328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1DC9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4EC7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5AB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3BA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01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6656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125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15F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0F2E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A562-E667-4673-8F94-E57265D63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Мясоедова Мария Андреевна</cp:lastModifiedBy>
  <cp:revision>12</cp:revision>
  <cp:lastPrinted>2023-05-23T12:41:00Z</cp:lastPrinted>
  <dcterms:created xsi:type="dcterms:W3CDTF">2023-03-21T07:56:00Z</dcterms:created>
  <dcterms:modified xsi:type="dcterms:W3CDTF">2023-05-23T12:43:00Z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