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42542A15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7FF3FC60" w14:textId="77777777" w:rsidR="00F02296" w:rsidRDefault="00F02296" w:rsidP="00F02296">
      <w:pPr>
        <w:pStyle w:val="affffff4"/>
        <w:spacing w:before="360" w:after="360"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4E25E736" w14:textId="625F9240" w:rsidR="00F02296" w:rsidRDefault="00F02296" w:rsidP="00F02296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  <w:r w:rsidRPr="007342A8">
        <w:rPr>
          <w:rFonts w:eastAsia="Arial Unicode MS"/>
          <w:b/>
          <w:bCs/>
          <w:noProof/>
          <w:sz w:val="32"/>
          <w:szCs w:val="32"/>
        </w:rPr>
        <w:t>Проект организации работ по сносу или демонт</w:t>
      </w:r>
      <w:r>
        <w:rPr>
          <w:rFonts w:eastAsia="Arial Unicode MS"/>
          <w:b/>
          <w:bCs/>
          <w:noProof/>
          <w:sz w:val="32"/>
          <w:szCs w:val="32"/>
        </w:rPr>
        <w:t>ажу объектов капитального строи</w:t>
      </w:r>
      <w:r w:rsidR="00307125">
        <w:rPr>
          <w:rFonts w:eastAsia="Arial Unicode MS"/>
          <w:b/>
          <w:bCs/>
          <w:noProof/>
          <w:sz w:val="32"/>
          <w:szCs w:val="32"/>
        </w:rPr>
        <w:t>тельства</w:t>
      </w:r>
      <w:bookmarkStart w:id="0" w:name="_GoBack"/>
      <w:bookmarkEnd w:id="0"/>
    </w:p>
    <w:p w14:paraId="1F23D1AB" w14:textId="77777777" w:rsidR="00F02296" w:rsidRDefault="00F02296" w:rsidP="00F0229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C2F58CD" w14:textId="77777777" w:rsidR="00F02296" w:rsidRPr="00C55428" w:rsidRDefault="00F02296" w:rsidP="00F0229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>
        <w:rPr>
          <w:bCs w:val="0"/>
          <w:caps w:val="0"/>
          <w:smallCaps w:val="0"/>
          <w:szCs w:val="28"/>
        </w:rPr>
        <w:t>ПОД</w:t>
      </w:r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7F6E757A" w14:textId="77777777" w:rsidR="00F02296" w:rsidRPr="00C55428" w:rsidRDefault="00F02296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10343" w14:textId="77777777" w:rsidR="00EE0F5F" w:rsidRDefault="00EE0F5F">
      <w:r>
        <w:separator/>
      </w:r>
    </w:p>
  </w:endnote>
  <w:endnote w:type="continuationSeparator" w:id="0">
    <w:p w14:paraId="375925A4" w14:textId="77777777" w:rsidR="00EE0F5F" w:rsidRDefault="00EE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CCF14" w14:textId="77777777" w:rsidR="00EE0F5F" w:rsidRDefault="00EE0F5F">
      <w:r>
        <w:separator/>
      </w:r>
    </w:p>
  </w:footnote>
  <w:footnote w:type="continuationSeparator" w:id="0">
    <w:p w14:paraId="62D4C474" w14:textId="77777777" w:rsidR="00EE0F5F" w:rsidRDefault="00EE0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8193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25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4970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0F5F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2296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B61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08648-5F95-4BED-9F2D-D2E2BBAE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3</cp:revision>
  <cp:lastPrinted>2022-09-08T12:29:00Z</cp:lastPrinted>
  <dcterms:created xsi:type="dcterms:W3CDTF">2023-04-04T12:11:00Z</dcterms:created>
  <dcterms:modified xsi:type="dcterms:W3CDTF">2023-05-31T06:33:00Z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