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2618E366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8342105" w14:textId="76F28CF2" w:rsidR="00C45B7A" w:rsidRDefault="00C45B7A" w:rsidP="00C45B7A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7E52A0D7" w14:textId="6670B5FB" w:rsidR="00C45B7A" w:rsidRDefault="007342A8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 w:rsidRPr="007342A8">
        <w:rPr>
          <w:rFonts w:eastAsia="Arial Unicode MS"/>
          <w:b/>
          <w:bCs/>
          <w:noProof/>
          <w:sz w:val="32"/>
          <w:szCs w:val="32"/>
        </w:rPr>
        <w:t>Проект организации работ по сносу или демонт</w:t>
      </w:r>
      <w:r>
        <w:rPr>
          <w:rFonts w:eastAsia="Arial Unicode MS"/>
          <w:b/>
          <w:bCs/>
          <w:noProof/>
          <w:sz w:val="32"/>
          <w:szCs w:val="32"/>
        </w:rPr>
        <w:t>ажу объектов капитального строи</w:t>
      </w:r>
      <w:r w:rsidR="00B540E5">
        <w:rPr>
          <w:rFonts w:eastAsia="Arial Unicode MS"/>
          <w:b/>
          <w:bCs/>
          <w:noProof/>
          <w:sz w:val="32"/>
          <w:szCs w:val="32"/>
        </w:rPr>
        <w:t>тельства</w:t>
      </w:r>
      <w:bookmarkStart w:id="0" w:name="_GoBack"/>
      <w:bookmarkEnd w:id="0"/>
    </w:p>
    <w:p w14:paraId="42F15456" w14:textId="77777777" w:rsidR="00C45B7A" w:rsidRDefault="00C45B7A" w:rsidP="00C45B7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0EADCE8" w14:textId="7E9B4C53" w:rsidR="00C43282" w:rsidRPr="00C55428" w:rsidRDefault="00C45B7A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7342A8">
        <w:rPr>
          <w:bCs w:val="0"/>
          <w:caps w:val="0"/>
          <w:smallCaps w:val="0"/>
          <w:szCs w:val="28"/>
        </w:rPr>
        <w:t>ПОД</w:t>
      </w: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7E61C" w14:textId="77777777" w:rsidR="002A2F43" w:rsidRDefault="002A2F43">
      <w:r>
        <w:separator/>
      </w:r>
    </w:p>
  </w:endnote>
  <w:endnote w:type="continuationSeparator" w:id="0">
    <w:p w14:paraId="5634837E" w14:textId="77777777" w:rsidR="002A2F43" w:rsidRDefault="002A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0E0E1" w14:textId="77777777" w:rsidR="002A2F43" w:rsidRDefault="002A2F43">
      <w:r>
        <w:separator/>
      </w:r>
    </w:p>
  </w:footnote>
  <w:footnote w:type="continuationSeparator" w:id="0">
    <w:p w14:paraId="02F5D4FA" w14:textId="77777777" w:rsidR="002A2F43" w:rsidRDefault="002A2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40E5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5C6A-F604-43B6-A5C4-7AAEF654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48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6</cp:revision>
  <cp:lastPrinted>2022-09-08T12:29:00Z</cp:lastPrinted>
  <dcterms:created xsi:type="dcterms:W3CDTF">2023-03-06T06:50:00Z</dcterms:created>
  <dcterms:modified xsi:type="dcterms:W3CDTF">2023-05-31T06:34:00Z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