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744A5B" w14:textId="71E9B91F" w:rsidR="001623E4" w:rsidRDefault="00633227" w:rsidP="00633227">
      <w:pPr>
        <w:pStyle w:val="affffff4"/>
        <w:spacing w:line="276" w:lineRule="auto"/>
        <w:jc w:val="left"/>
        <w:rPr>
          <w:rFonts w:ascii="Times New Roman" w:eastAsia="Arial Unicode MS" w:hAnsi="Times New Roman"/>
          <w:b/>
          <w:bCs/>
          <w:noProof/>
        </w:rPr>
      </w:pPr>
      <w:r w:rsidRPr="00633227">
        <w:rPr>
          <w:rFonts w:ascii="Times New Roman" w:eastAsia="Arial Unicode MS" w:hAnsi="Times New Roman"/>
          <w:b/>
          <w:bCs/>
          <w:noProof/>
        </w:rPr>
        <w:t>Заказчик</w:t>
      </w:r>
      <w:r w:rsidR="00D51D14">
        <w:rPr>
          <w:rFonts w:ascii="Times New Roman" w:eastAsia="Arial Unicode MS" w:hAnsi="Times New Roman"/>
          <w:b/>
          <w:bCs/>
          <w:noProof/>
        </w:rPr>
        <w:t>: А</w:t>
      </w:r>
      <w:r w:rsidR="008111A1">
        <w:rPr>
          <w:rFonts w:ascii="Times New Roman" w:eastAsia="Arial Unicode MS" w:hAnsi="Times New Roman"/>
          <w:b/>
          <w:bCs/>
          <w:noProof/>
        </w:rPr>
        <w:t>О «МЕТРОВАГОНМАШ»</w:t>
      </w:r>
    </w:p>
    <w:p w14:paraId="178A11A1" w14:textId="77777777" w:rsidR="008111A1" w:rsidRPr="00633227" w:rsidRDefault="008111A1" w:rsidP="00633227">
      <w:pPr>
        <w:pStyle w:val="affffff4"/>
        <w:spacing w:line="276" w:lineRule="auto"/>
        <w:jc w:val="left"/>
        <w:rPr>
          <w:rFonts w:ascii="Times New Roman" w:eastAsia="Arial Unicode MS" w:hAnsi="Times New Roman"/>
          <w:b/>
          <w:bCs/>
          <w:noProof/>
        </w:rPr>
      </w:pPr>
    </w:p>
    <w:p w14:paraId="76554EEF" w14:textId="77777777" w:rsidR="00633227" w:rsidRDefault="00633227" w:rsidP="007D796B">
      <w:pPr>
        <w:pStyle w:val="afffff5"/>
        <w:rPr>
          <w:lang w:val="ru-RU"/>
        </w:rPr>
      </w:pPr>
      <w:r>
        <w:rPr>
          <w:lang w:val="ru-RU"/>
        </w:rPr>
        <w:t xml:space="preserve"> </w:t>
      </w:r>
    </w:p>
    <w:p w14:paraId="772ECA5C" w14:textId="77777777" w:rsidR="00FC6CE7" w:rsidRDefault="008111A1" w:rsidP="00FC6CE7">
      <w:pPr>
        <w:pStyle w:val="affffff4"/>
        <w:tabs>
          <w:tab w:val="left" w:pos="9356"/>
        </w:tabs>
        <w:spacing w:line="240" w:lineRule="auto"/>
        <w:ind w:left="-142" w:right="-284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«Ж/Д ПУТИ ОТ ИСПЫТАТЕЛЬНОГО ЦЕНТРА ДО ОБКАТОЧНОЙ ЛИНИИ С УДЛИНЕНИЕМ ТРАНСБОРДЕРА, РАСПОЛОЖЕННЫЕ </w:t>
      </w:r>
    </w:p>
    <w:p w14:paraId="01810914" w14:textId="59163630" w:rsidR="008111A1" w:rsidRDefault="008111A1" w:rsidP="00FC6CE7">
      <w:pPr>
        <w:pStyle w:val="affffff4"/>
        <w:tabs>
          <w:tab w:val="left" w:pos="9356"/>
        </w:tabs>
        <w:spacing w:line="240" w:lineRule="auto"/>
        <w:ind w:left="-142" w:right="-284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ПО АДРЕСУ:</w:t>
      </w:r>
      <w:r w:rsidR="00FC6CE7"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МОСКОВСКАЯ ОБЛАСТЬ, Г.О. МЫТИЩИ,</w:t>
      </w:r>
    </w:p>
    <w:p w14:paraId="0229EF49" w14:textId="56B470C6" w:rsidR="00025668" w:rsidRDefault="00D51D14" w:rsidP="00FC6CE7">
      <w:pPr>
        <w:pStyle w:val="affffff4"/>
        <w:tabs>
          <w:tab w:val="left" w:pos="9356"/>
        </w:tabs>
        <w:spacing w:line="600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УЛ.</w:t>
      </w:r>
      <w:r w:rsidR="008111A1"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КОЛОНЦОВА, 4» </w:t>
      </w:r>
    </w:p>
    <w:p w14:paraId="498C675F" w14:textId="0A4C6B82" w:rsidR="00B35D3B" w:rsidRDefault="002849F6" w:rsidP="00FC6CE7">
      <w:pPr>
        <w:pStyle w:val="affffff4"/>
        <w:spacing w:line="600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  <w:r w:rsidRPr="002849F6"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  <w:t xml:space="preserve">РАБОЧАЯ </w:t>
      </w:r>
      <w:r w:rsidR="003553C1" w:rsidRPr="004E0881"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  <w:t>ДОКУМЕНТАЦИЯ</w:t>
      </w:r>
    </w:p>
    <w:p w14:paraId="6D85E5FA" w14:textId="77777777" w:rsidR="00F90D8F" w:rsidRPr="001C7053" w:rsidRDefault="00F90D8F" w:rsidP="00F90D8F">
      <w:pPr>
        <w:pStyle w:val="afb"/>
        <w:tabs>
          <w:tab w:val="left" w:pos="8385"/>
          <w:tab w:val="left" w:pos="8505"/>
        </w:tabs>
        <w:suppressAutoHyphens/>
        <w:spacing w:before="0" w:after="0" w:line="360" w:lineRule="auto"/>
        <w:ind w:right="0"/>
        <w:rPr>
          <w:caps w:val="0"/>
          <w:smallCaps w:val="0"/>
          <w:color w:val="000000"/>
          <w:sz w:val="32"/>
          <w:szCs w:val="32"/>
        </w:rPr>
      </w:pPr>
      <w:r w:rsidRPr="001C7053">
        <w:rPr>
          <w:caps w:val="0"/>
          <w:smallCaps w:val="0"/>
          <w:color w:val="000000"/>
          <w:sz w:val="32"/>
          <w:szCs w:val="32"/>
        </w:rPr>
        <w:t>Трансбордер.</w:t>
      </w:r>
    </w:p>
    <w:p w14:paraId="44D487F4" w14:textId="77777777" w:rsidR="00F90D8F" w:rsidRDefault="00F90D8F" w:rsidP="00F90D8F">
      <w:pPr>
        <w:pStyle w:val="afb"/>
        <w:tabs>
          <w:tab w:val="left" w:pos="8385"/>
          <w:tab w:val="left" w:pos="8505"/>
        </w:tabs>
        <w:suppressAutoHyphens/>
        <w:spacing w:before="0" w:after="0" w:line="360" w:lineRule="auto"/>
        <w:ind w:right="0"/>
        <w:rPr>
          <w:caps w:val="0"/>
          <w:smallCaps w:val="0"/>
          <w:color w:val="000000"/>
          <w:sz w:val="32"/>
          <w:szCs w:val="32"/>
        </w:rPr>
      </w:pPr>
      <w:r>
        <w:rPr>
          <w:caps w:val="0"/>
          <w:smallCaps w:val="0"/>
          <w:color w:val="000000"/>
          <w:sz w:val="32"/>
          <w:szCs w:val="32"/>
        </w:rPr>
        <w:t>Теплоснабжение.</w:t>
      </w:r>
    </w:p>
    <w:p w14:paraId="28707748" w14:textId="77777777" w:rsidR="00F90D8F" w:rsidRPr="001C7053" w:rsidRDefault="00F90D8F" w:rsidP="00F90D8F">
      <w:pPr>
        <w:pStyle w:val="afb"/>
        <w:tabs>
          <w:tab w:val="left" w:pos="8385"/>
          <w:tab w:val="left" w:pos="8505"/>
        </w:tabs>
        <w:suppressAutoHyphens/>
        <w:spacing w:before="0" w:after="0" w:line="480" w:lineRule="auto"/>
        <w:ind w:right="0" w:firstLine="40"/>
        <w:rPr>
          <w:caps w:val="0"/>
          <w:smallCaps w:val="0"/>
          <w:color w:val="000000"/>
          <w:sz w:val="32"/>
          <w:szCs w:val="32"/>
          <w:lang w:val="en-US"/>
        </w:rPr>
      </w:pPr>
      <w:r>
        <w:rPr>
          <w:caps w:val="0"/>
          <w:smallCaps w:val="0"/>
          <w:color w:val="000000"/>
          <w:sz w:val="32"/>
          <w:szCs w:val="32"/>
        </w:rPr>
        <w:t>Переустройство трубопровода</w:t>
      </w:r>
    </w:p>
    <w:p w14:paraId="6F8D1049" w14:textId="7D9CBE40" w:rsidR="00A1542F" w:rsidRDefault="00F90D8F" w:rsidP="00F90D8F">
      <w:pPr>
        <w:pStyle w:val="afb"/>
        <w:suppressAutoHyphens/>
        <w:spacing w:before="0" w:after="0" w:line="480" w:lineRule="auto"/>
        <w:ind w:right="0"/>
        <w:rPr>
          <w:caps w:val="0"/>
          <w:smallCaps w:val="0"/>
          <w:sz w:val="24"/>
          <w:szCs w:val="24"/>
        </w:rPr>
      </w:pPr>
      <w:r w:rsidRPr="001C7053">
        <w:rPr>
          <w:bCs w:val="0"/>
          <w:caps w:val="0"/>
          <w:smallCaps w:val="0"/>
          <w:sz w:val="32"/>
          <w:szCs w:val="32"/>
        </w:rPr>
        <w:t>131-23-</w:t>
      </w:r>
      <w:r>
        <w:rPr>
          <w:bCs w:val="0"/>
          <w:caps w:val="0"/>
          <w:smallCaps w:val="0"/>
          <w:sz w:val="32"/>
          <w:szCs w:val="32"/>
        </w:rPr>
        <w:t>Т</w:t>
      </w:r>
      <w:r w:rsidRPr="001C7053">
        <w:rPr>
          <w:bCs w:val="0"/>
          <w:caps w:val="0"/>
          <w:smallCaps w:val="0"/>
          <w:sz w:val="32"/>
          <w:szCs w:val="32"/>
        </w:rPr>
        <w:t>С1</w:t>
      </w:r>
      <w:bookmarkStart w:id="0" w:name="_GoBack"/>
      <w:bookmarkEnd w:id="0"/>
    </w:p>
    <w:p w14:paraId="39006088" w14:textId="5E84037E" w:rsidR="002849F6" w:rsidRDefault="002849F6" w:rsidP="00742D93">
      <w:pPr>
        <w:pStyle w:val="afb"/>
        <w:suppressAutoHyphens/>
        <w:spacing w:before="0" w:after="0"/>
        <w:ind w:right="0"/>
        <w:rPr>
          <w:caps w:val="0"/>
          <w:smallCaps w:val="0"/>
          <w:sz w:val="24"/>
          <w:szCs w:val="24"/>
        </w:rPr>
      </w:pPr>
    </w:p>
    <w:p w14:paraId="175B30B4" w14:textId="77777777" w:rsidR="001C65A2" w:rsidRDefault="001C65A2" w:rsidP="00742D93">
      <w:pPr>
        <w:pStyle w:val="afb"/>
        <w:suppressAutoHyphens/>
        <w:spacing w:before="0" w:after="0"/>
        <w:ind w:right="0"/>
        <w:rPr>
          <w:caps w:val="0"/>
          <w:smallCaps w:val="0"/>
          <w:sz w:val="24"/>
          <w:szCs w:val="24"/>
        </w:rPr>
      </w:pPr>
    </w:p>
    <w:p w14:paraId="2068299B" w14:textId="77777777" w:rsidR="001C65A2" w:rsidRDefault="001C65A2" w:rsidP="00742D93">
      <w:pPr>
        <w:pStyle w:val="afb"/>
        <w:suppressAutoHyphens/>
        <w:spacing w:before="0" w:after="0"/>
        <w:ind w:right="0"/>
        <w:rPr>
          <w:caps w:val="0"/>
          <w:smallCaps w:val="0"/>
          <w:sz w:val="24"/>
          <w:szCs w:val="24"/>
        </w:rPr>
      </w:pPr>
    </w:p>
    <w:p w14:paraId="5710EC55" w14:textId="77777777" w:rsidR="001C65A2" w:rsidRDefault="001C65A2" w:rsidP="00742D93">
      <w:pPr>
        <w:pStyle w:val="afb"/>
        <w:suppressAutoHyphens/>
        <w:spacing w:before="0" w:after="0"/>
        <w:ind w:right="0"/>
        <w:rPr>
          <w:caps w:val="0"/>
          <w:smallCaps w:val="0"/>
          <w:sz w:val="24"/>
          <w:szCs w:val="24"/>
        </w:rPr>
      </w:pPr>
    </w:p>
    <w:p w14:paraId="3F476E97" w14:textId="77777777" w:rsidR="001C65A2" w:rsidRDefault="001C65A2" w:rsidP="00742D93">
      <w:pPr>
        <w:pStyle w:val="afb"/>
        <w:suppressAutoHyphens/>
        <w:spacing w:before="0" w:after="0"/>
        <w:ind w:right="0"/>
        <w:rPr>
          <w:caps w:val="0"/>
          <w:smallCaps w:val="0"/>
          <w:sz w:val="24"/>
          <w:szCs w:val="24"/>
        </w:rPr>
      </w:pPr>
    </w:p>
    <w:p w14:paraId="53BFD75F" w14:textId="77777777" w:rsidR="00962362" w:rsidRDefault="00962362" w:rsidP="008A7555">
      <w:pPr>
        <w:jc w:val="center"/>
        <w:rPr>
          <w:sz w:val="24"/>
        </w:rPr>
      </w:pPr>
    </w:p>
    <w:p w14:paraId="069D683D" w14:textId="77777777" w:rsidR="00481BD2" w:rsidRDefault="00481BD2" w:rsidP="00CB69A4">
      <w:pPr>
        <w:rPr>
          <w:sz w:val="24"/>
        </w:rPr>
      </w:pPr>
    </w:p>
    <w:p w14:paraId="354B8167" w14:textId="77777777" w:rsidR="004C1EB1" w:rsidRDefault="004C1EB1" w:rsidP="00CB69A4">
      <w:pPr>
        <w:rPr>
          <w:sz w:val="24"/>
        </w:rPr>
      </w:pPr>
    </w:p>
    <w:tbl>
      <w:tblPr>
        <w:tblW w:w="9870" w:type="dxa"/>
        <w:jc w:val="center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5493"/>
        <w:gridCol w:w="1991"/>
        <w:gridCol w:w="2386"/>
      </w:tblGrid>
      <w:tr w:rsidR="00481BD2" w14:paraId="6BC94A3F" w14:textId="77777777" w:rsidTr="00481BD2">
        <w:trPr>
          <w:cantSplit/>
          <w:trHeight w:val="908"/>
          <w:jc w:val="center"/>
        </w:trPr>
        <w:tc>
          <w:tcPr>
            <w:tcW w:w="5493" w:type="dxa"/>
            <w:vAlign w:val="center"/>
            <w:hideMark/>
          </w:tcPr>
          <w:p w14:paraId="6E64502F" w14:textId="32DA9546" w:rsidR="00481BD2" w:rsidRDefault="00481BD2">
            <w:pPr>
              <w:rPr>
                <w:b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28DA0F2" wp14:editId="300E6237">
                  <wp:simplePos x="0" y="0"/>
                  <wp:positionH relativeFrom="column">
                    <wp:posOffset>2796540</wp:posOffset>
                  </wp:positionH>
                  <wp:positionV relativeFrom="paragraph">
                    <wp:posOffset>-55245</wp:posOffset>
                  </wp:positionV>
                  <wp:extent cx="1584960" cy="406400"/>
                  <wp:effectExtent l="0" t="0" r="0" b="0"/>
                  <wp:wrapNone/>
                  <wp:docPr id="2" name="Рисунок 2" descr="Описание: Лемех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8" descr="Описание: Лемех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4960" cy="406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szCs w:val="28"/>
              </w:rPr>
              <w:t xml:space="preserve">Директор  по проектированию </w:t>
            </w:r>
          </w:p>
        </w:tc>
        <w:tc>
          <w:tcPr>
            <w:tcW w:w="1991" w:type="dxa"/>
            <w:vAlign w:val="center"/>
          </w:tcPr>
          <w:p w14:paraId="196506F9" w14:textId="77777777" w:rsidR="00481BD2" w:rsidRDefault="00481BD2">
            <w:pPr>
              <w:pStyle w:val="af9"/>
              <w:rPr>
                <w:b/>
                <w:sz w:val="28"/>
                <w:szCs w:val="28"/>
              </w:rPr>
            </w:pPr>
          </w:p>
        </w:tc>
        <w:tc>
          <w:tcPr>
            <w:tcW w:w="2386" w:type="dxa"/>
            <w:vAlign w:val="center"/>
            <w:hideMark/>
          </w:tcPr>
          <w:p w14:paraId="53C94783" w14:textId="77777777" w:rsidR="00481BD2" w:rsidRDefault="00481BD2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А.А. Лемехов</w:t>
            </w:r>
          </w:p>
        </w:tc>
      </w:tr>
    </w:tbl>
    <w:p w14:paraId="75B434F7" w14:textId="77777777" w:rsidR="00481BD2" w:rsidRPr="00FE02D4" w:rsidRDefault="00481BD2" w:rsidP="00CB69A4">
      <w:pPr>
        <w:rPr>
          <w:sz w:val="24"/>
        </w:rPr>
        <w:sectPr w:rsidR="00481BD2" w:rsidRPr="00FE02D4" w:rsidSect="00C7381F">
          <w:footerReference w:type="default" r:id="rId10"/>
          <w:headerReference w:type="first" r:id="rId11"/>
          <w:footerReference w:type="first" r:id="rId12"/>
          <w:type w:val="continuous"/>
          <w:pgSz w:w="11907" w:h="16840" w:code="9"/>
          <w:pgMar w:top="238" w:right="851" w:bottom="1134" w:left="1701" w:header="709" w:footer="0" w:gutter="0"/>
          <w:cols w:space="720"/>
          <w:titlePg/>
          <w:docGrid w:linePitch="381"/>
        </w:sectPr>
      </w:pPr>
    </w:p>
    <w:p w14:paraId="6BED6945" w14:textId="77777777" w:rsidR="00C7381F" w:rsidRPr="004E0881" w:rsidRDefault="00C7381F" w:rsidP="001044C3">
      <w:pPr>
        <w:pStyle w:val="21"/>
        <w:numPr>
          <w:ilvl w:val="0"/>
          <w:numId w:val="0"/>
        </w:numPr>
        <w:tabs>
          <w:tab w:val="left" w:pos="284"/>
          <w:tab w:val="left" w:pos="426"/>
        </w:tabs>
        <w:spacing w:before="600" w:after="600" w:line="240" w:lineRule="auto"/>
        <w:rPr>
          <w:sz w:val="2"/>
          <w:szCs w:val="2"/>
        </w:rPr>
      </w:pPr>
    </w:p>
    <w:sectPr w:rsidR="00C7381F" w:rsidRPr="004E0881" w:rsidSect="004E0881">
      <w:headerReference w:type="default" r:id="rId13"/>
      <w:headerReference w:type="first" r:id="rId14"/>
      <w:footerReference w:type="first" r:id="rId15"/>
      <w:type w:val="continuous"/>
      <w:pgSz w:w="11907" w:h="16840" w:code="9"/>
      <w:pgMar w:top="134" w:right="539" w:bottom="993" w:left="1503" w:header="0" w:footer="255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26B527" w14:textId="77777777" w:rsidR="00325E58" w:rsidRDefault="00325E58">
      <w:r>
        <w:separator/>
      </w:r>
    </w:p>
  </w:endnote>
  <w:endnote w:type="continuationSeparator" w:id="0">
    <w:p w14:paraId="13A5BAD0" w14:textId="77777777" w:rsidR="00325E58" w:rsidRDefault="00325E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ragmatic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47F558" w14:textId="3494FACE" w:rsidR="005961D8" w:rsidRPr="00327339" w:rsidRDefault="005961D8" w:rsidP="00ED678F">
    <w:pPr>
      <w:spacing w:after="240"/>
      <w:jc w:val="center"/>
      <w:rPr>
        <w:sz w:val="24"/>
        <w:lang w:val="en-US"/>
      </w:rPr>
    </w:pPr>
    <w:r>
      <w:t>20</w:t>
    </w:r>
    <w:r w:rsidR="008111A1">
      <w:t>23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443D2D" w14:textId="77777777" w:rsidR="00893A32" w:rsidRPr="00327339" w:rsidRDefault="00893A32" w:rsidP="00893A32">
    <w:pPr>
      <w:spacing w:after="240"/>
      <w:jc w:val="center"/>
      <w:rPr>
        <w:sz w:val="24"/>
        <w:lang w:val="en-US"/>
      </w:rPr>
    </w:pPr>
    <w:r>
      <w:t>2023</w:t>
    </w:r>
  </w:p>
  <w:p w14:paraId="13717FE5" w14:textId="77777777" w:rsidR="00893A32" w:rsidRDefault="00893A32">
    <w:pPr>
      <w:pStyle w:val="aff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DEC784" w14:textId="77777777" w:rsidR="005961D8" w:rsidRPr="00EE5E1C" w:rsidRDefault="005961D8" w:rsidP="006C49D7">
    <w:pPr>
      <w:spacing w:line="240" w:lineRule="auto"/>
      <w:rPr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98D60C" w14:textId="77777777" w:rsidR="00325E58" w:rsidRDefault="00325E58">
      <w:r>
        <w:separator/>
      </w:r>
    </w:p>
  </w:footnote>
  <w:footnote w:type="continuationSeparator" w:id="0">
    <w:p w14:paraId="55D7EC66" w14:textId="77777777" w:rsidR="00325E58" w:rsidRDefault="00325E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1"/>
      <w:tblW w:w="5000" w:type="pct"/>
      <w:tblBorders>
        <w:top w:val="thickThinSmallGap" w:sz="24" w:space="0" w:color="997239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92"/>
      <w:gridCol w:w="4479"/>
    </w:tblGrid>
    <w:tr w:rsidR="00893A32" w14:paraId="555E8604" w14:textId="77777777" w:rsidTr="00386150">
      <w:trPr>
        <w:trHeight w:val="391"/>
      </w:trPr>
      <w:tc>
        <w:tcPr>
          <w:tcW w:w="2660" w:type="pct"/>
          <w:tcBorders>
            <w:top w:val="nil"/>
          </w:tcBorders>
          <w:vAlign w:val="center"/>
        </w:tcPr>
        <w:p w14:paraId="2AF017A0" w14:textId="77777777" w:rsidR="00893A32" w:rsidRDefault="00893A32" w:rsidP="00386150">
          <w:pPr>
            <w:pStyle w:val="aff0"/>
            <w:jc w:val="center"/>
          </w:pPr>
          <w:r w:rsidRPr="00E4731B">
            <w:rPr>
              <w:b/>
              <w:bCs/>
              <w:noProof/>
              <w:color w:val="000000"/>
              <w:sz w:val="22"/>
              <w:szCs w:val="18"/>
            </w:rPr>
            <w:drawing>
              <wp:anchor distT="0" distB="0" distL="114300" distR="114300" simplePos="0" relativeHeight="251674112" behindDoc="0" locked="0" layoutInCell="1" allowOverlap="1" wp14:anchorId="78C7AC00" wp14:editId="1F1E6C9F">
                <wp:simplePos x="0" y="0"/>
                <wp:positionH relativeFrom="column">
                  <wp:posOffset>-189865</wp:posOffset>
                </wp:positionH>
                <wp:positionV relativeFrom="paragraph">
                  <wp:posOffset>-118110</wp:posOffset>
                </wp:positionV>
                <wp:extent cx="3228975" cy="1009650"/>
                <wp:effectExtent l="0" t="0" r="9525" b="0"/>
                <wp:wrapNone/>
                <wp:docPr id="28" name="Рисунок 9" descr="logo_ovis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logo_ovis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28975" cy="1009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340" w:type="pct"/>
          <w:tcBorders>
            <w:top w:val="nil"/>
          </w:tcBorders>
        </w:tcPr>
        <w:p w14:paraId="57C70E4B" w14:textId="77777777" w:rsidR="00893A32" w:rsidRDefault="00893A32" w:rsidP="00386150">
          <w:pPr>
            <w:tabs>
              <w:tab w:val="center" w:pos="4320"/>
            </w:tabs>
            <w:spacing w:before="240" w:line="240" w:lineRule="auto"/>
            <w:jc w:val="center"/>
            <w:rPr>
              <w:szCs w:val="28"/>
            </w:rPr>
          </w:pPr>
          <w:r w:rsidRPr="00E4731B">
            <w:rPr>
              <w:noProof/>
              <w:szCs w:val="28"/>
            </w:rPr>
            <w:drawing>
              <wp:anchor distT="0" distB="0" distL="114300" distR="114300" simplePos="0" relativeHeight="251675136" behindDoc="0" locked="0" layoutInCell="1" allowOverlap="1" wp14:anchorId="6D39C389" wp14:editId="5C0F4C50">
                <wp:simplePos x="0" y="0"/>
                <wp:positionH relativeFrom="column">
                  <wp:posOffset>1813687</wp:posOffset>
                </wp:positionH>
                <wp:positionV relativeFrom="paragraph">
                  <wp:posOffset>-36068</wp:posOffset>
                </wp:positionV>
                <wp:extent cx="790575" cy="914400"/>
                <wp:effectExtent l="0" t="0" r="9525" b="0"/>
                <wp:wrapNone/>
                <wp:docPr id="29" name="Рисунок 5" descr="Знак СДС ТП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Знак СДС ТП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14:paraId="0A7C43CB" w14:textId="77777777" w:rsidR="00893A32" w:rsidRDefault="00893A32" w:rsidP="00386150">
          <w:pPr>
            <w:tabs>
              <w:tab w:val="center" w:pos="4320"/>
            </w:tabs>
            <w:spacing w:before="240" w:line="240" w:lineRule="auto"/>
            <w:jc w:val="center"/>
            <w:rPr>
              <w:szCs w:val="28"/>
            </w:rPr>
          </w:pPr>
        </w:p>
        <w:p w14:paraId="5C416F7A" w14:textId="77777777" w:rsidR="00893A32" w:rsidRPr="003F0864" w:rsidRDefault="00893A32" w:rsidP="00386150">
          <w:pPr>
            <w:tabs>
              <w:tab w:val="center" w:pos="4320"/>
            </w:tabs>
            <w:spacing w:before="240" w:line="240" w:lineRule="auto"/>
            <w:rPr>
              <w:szCs w:val="28"/>
            </w:rPr>
          </w:pPr>
        </w:p>
      </w:tc>
    </w:tr>
    <w:tr w:rsidR="00893A32" w14:paraId="3892BE32" w14:textId="77777777" w:rsidTr="00386150">
      <w:trPr>
        <w:trHeight w:val="391"/>
      </w:trPr>
      <w:tc>
        <w:tcPr>
          <w:tcW w:w="5000" w:type="pct"/>
          <w:gridSpan w:val="2"/>
        </w:tcPr>
        <w:p w14:paraId="26483A78" w14:textId="77777777" w:rsidR="00893A32" w:rsidRDefault="00893A32" w:rsidP="00386150">
          <w:pPr>
            <w:pStyle w:val="afb"/>
            <w:suppressAutoHyphens/>
            <w:spacing w:before="0" w:after="0"/>
            <w:ind w:right="0"/>
            <w:rPr>
              <w:b w:val="0"/>
              <w:sz w:val="24"/>
              <w:szCs w:val="24"/>
            </w:rPr>
          </w:pPr>
          <w:r w:rsidRPr="00B54C38">
            <w:rPr>
              <w:color w:val="000000"/>
              <w:sz w:val="24"/>
            </w:rPr>
            <w:t>ОБЩЕСТВО С ОГРАНИЧЕННОЙ ОТВЕТСТВЕННОСТЬЮ</w:t>
          </w:r>
        </w:p>
        <w:p w14:paraId="3BF7E077" w14:textId="77777777" w:rsidR="00893A32" w:rsidRDefault="00893A32" w:rsidP="00386150">
          <w:pPr>
            <w:pStyle w:val="afb"/>
            <w:suppressAutoHyphens/>
            <w:spacing w:before="0" w:after="0"/>
            <w:ind w:right="0"/>
            <w:rPr>
              <w:color w:val="000000"/>
              <w:sz w:val="24"/>
            </w:rPr>
          </w:pPr>
          <w:r w:rsidRPr="00B54C38">
            <w:rPr>
              <w:color w:val="000000"/>
              <w:sz w:val="24"/>
            </w:rPr>
            <w:t>НАУЧНО-ПРОИЗВОДСТВЕННОЕ</w:t>
          </w:r>
          <w:r>
            <w:rPr>
              <w:color w:val="000000"/>
              <w:sz w:val="24"/>
            </w:rPr>
            <w:t xml:space="preserve"> </w:t>
          </w:r>
          <w:r w:rsidRPr="00B54C38">
            <w:rPr>
              <w:color w:val="000000"/>
              <w:sz w:val="24"/>
            </w:rPr>
            <w:t>ПРЕДПРИЯТИЕ</w:t>
          </w:r>
          <w:r>
            <w:rPr>
              <w:color w:val="000000"/>
              <w:sz w:val="24"/>
            </w:rPr>
            <w:t xml:space="preserve"> </w:t>
          </w:r>
          <w:r w:rsidRPr="005D7E49">
            <w:rPr>
              <w:color w:val="000000"/>
              <w:sz w:val="32"/>
              <w:szCs w:val="32"/>
            </w:rPr>
            <w:t xml:space="preserve">« </w:t>
          </w:r>
          <w:proofErr w:type="gramStart"/>
          <w:r w:rsidRPr="005D7E49">
            <w:rPr>
              <w:color w:val="000000"/>
              <w:sz w:val="32"/>
              <w:szCs w:val="32"/>
            </w:rPr>
            <w:t>О</w:t>
          </w:r>
          <w:proofErr w:type="gramEnd"/>
          <w:r w:rsidRPr="005D7E49">
            <w:rPr>
              <w:color w:val="000000"/>
              <w:sz w:val="32"/>
              <w:szCs w:val="32"/>
            </w:rPr>
            <w:t xml:space="preserve"> В И С Т »</w:t>
          </w:r>
        </w:p>
        <w:p w14:paraId="2F6B0B06" w14:textId="77777777" w:rsidR="00893A32" w:rsidRPr="00656D1B" w:rsidRDefault="00893A32" w:rsidP="00386150">
          <w:pPr>
            <w:pStyle w:val="afb"/>
            <w:suppressAutoHyphens/>
            <w:spacing w:before="0" w:after="0"/>
            <w:ind w:right="0"/>
            <w:rPr>
              <w:b w:val="0"/>
              <w:sz w:val="24"/>
              <w:szCs w:val="24"/>
            </w:rPr>
          </w:pPr>
          <w:r>
            <w:rPr>
              <w:b w:val="0"/>
              <w:sz w:val="24"/>
              <w:szCs w:val="24"/>
            </w:rPr>
            <w:t>Свидетельство №1278.01-2017-7720018815-П-166</w:t>
          </w:r>
        </w:p>
      </w:tc>
    </w:tr>
  </w:tbl>
  <w:p w14:paraId="709755E8" w14:textId="77777777" w:rsidR="00893A32" w:rsidRDefault="00893A32" w:rsidP="00893A32">
    <w:pPr>
      <w:pStyle w:val="aff0"/>
      <w:ind w:left="284"/>
    </w:pPr>
    <w:r>
      <w:rPr>
        <w:noProof/>
      </w:rPr>
      <mc:AlternateContent>
        <mc:Choice Requires="wpg">
          <w:drawing>
            <wp:anchor distT="0" distB="0" distL="114300" distR="114300" simplePos="0" relativeHeight="251673088" behindDoc="0" locked="0" layoutInCell="1" allowOverlap="1" wp14:anchorId="51EF887B" wp14:editId="6D53B457">
              <wp:simplePos x="0" y="0"/>
              <wp:positionH relativeFrom="page">
                <wp:posOffset>391795</wp:posOffset>
              </wp:positionH>
              <wp:positionV relativeFrom="page">
                <wp:posOffset>241300</wp:posOffset>
              </wp:positionV>
              <wp:extent cx="6911975" cy="10216515"/>
              <wp:effectExtent l="10795" t="12700" r="11430" b="10160"/>
              <wp:wrapNone/>
              <wp:docPr id="1" name="Группа 3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11975" cy="10216515"/>
                        <a:chOff x="413" y="473"/>
                        <a:chExt cx="11228" cy="16044"/>
                      </a:xfrm>
                    </wpg:grpSpPr>
                    <wps:wsp>
                      <wps:cNvPr id="3" name="Line 869"/>
                      <wps:cNvCnPr/>
                      <wps:spPr bwMode="auto">
                        <a:xfrm flipV="1">
                          <a:off x="413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" name="Line 870"/>
                      <wps:cNvCnPr/>
                      <wps:spPr bwMode="auto">
                        <a:xfrm flipV="1">
                          <a:off x="709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" name="Line 871"/>
                      <wps:cNvCnPr/>
                      <wps:spPr bwMode="auto">
                        <a:xfrm>
                          <a:off x="433" y="11698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" name="Line 872"/>
                      <wps:cNvCnPr/>
                      <wps:spPr bwMode="auto">
                        <a:xfrm>
                          <a:off x="424" y="1651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" name="Line 873"/>
                      <wps:cNvCnPr/>
                      <wps:spPr bwMode="auto">
                        <a:xfrm>
                          <a:off x="413" y="15091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Line 874"/>
                      <wps:cNvCnPr/>
                      <wps:spPr bwMode="auto">
                        <a:xfrm flipH="1">
                          <a:off x="413" y="13153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Rectangle 875"/>
                      <wps:cNvSpPr>
                        <a:spLocks noChangeArrowheads="1"/>
                      </wps:cNvSpPr>
                      <wps:spPr bwMode="auto">
                        <a:xfrm>
                          <a:off x="1113" y="473"/>
                          <a:ext cx="10528" cy="1604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Text Box 876"/>
                      <wps:cNvSpPr txBox="1">
                        <a:spLocks noChangeArrowheads="1"/>
                      </wps:cNvSpPr>
                      <wps:spPr bwMode="auto">
                        <a:xfrm>
                          <a:off x="413" y="15089"/>
                          <a:ext cx="280" cy="14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92A972" w14:textId="77777777" w:rsidR="00893A32" w:rsidRPr="0077406A" w:rsidRDefault="00893A32" w:rsidP="00893A32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Инв. № подл.</w:t>
                            </w:r>
                            <w:proofErr w:type="gramEnd"/>
                          </w:p>
                          <w:p w14:paraId="417B3562" w14:textId="77777777" w:rsidR="00893A32" w:rsidRPr="00837DEE" w:rsidRDefault="00893A32" w:rsidP="00893A32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13" name="Text Box 877"/>
                      <wps:cNvSpPr txBox="1">
                        <a:spLocks noChangeArrowheads="1"/>
                      </wps:cNvSpPr>
                      <wps:spPr bwMode="auto">
                        <a:xfrm>
                          <a:off x="413" y="13157"/>
                          <a:ext cx="280" cy="19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0A45F4" w14:textId="77777777" w:rsidR="00893A32" w:rsidRPr="0077406A" w:rsidRDefault="00893A32" w:rsidP="00893A32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Подп. и дата</w:t>
                            </w:r>
                          </w:p>
                          <w:p w14:paraId="262A9555" w14:textId="77777777" w:rsidR="00893A32" w:rsidRPr="000E7C13" w:rsidRDefault="00893A32" w:rsidP="00893A32">
                            <w:pPr>
                              <w:rPr>
                                <w:rFonts w:ascii="ISOCPEUR" w:hAnsi="ISOCPEUR"/>
                                <w:i/>
                                <w:sz w:val="20"/>
                              </w:rPr>
                            </w:pPr>
                          </w:p>
                          <w:p w14:paraId="4AAFA2BD" w14:textId="77777777" w:rsidR="00893A32" w:rsidRDefault="00893A32" w:rsidP="00893A32"/>
                          <w:p w14:paraId="4F0303BA" w14:textId="77777777" w:rsidR="00893A32" w:rsidRDefault="00893A32" w:rsidP="00893A32"/>
                          <w:p w14:paraId="41B2D2F5" w14:textId="77777777" w:rsidR="00893A32" w:rsidRPr="00D75AAE" w:rsidRDefault="00893A32" w:rsidP="00893A32">
                            <w:pPr>
                              <w:pStyle w:val="81"/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. и да</w:t>
                            </w:r>
                          </w:p>
                          <w:p w14:paraId="0453D96C" w14:textId="77777777" w:rsidR="00893A32" w:rsidRPr="00604F47" w:rsidRDefault="00893A32" w:rsidP="00893A32">
                            <w:pPr>
                              <w:pStyle w:val="aff5"/>
                              <w:rPr>
                                <w:sz w:val="20"/>
                                <w:szCs w:val="20"/>
                              </w:rPr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15" name="Text Box 878"/>
                      <wps:cNvSpPr txBox="1">
                        <a:spLocks noChangeArrowheads="1"/>
                      </wps:cNvSpPr>
                      <wps:spPr bwMode="auto">
                        <a:xfrm>
                          <a:off x="413" y="11701"/>
                          <a:ext cx="280" cy="14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2AFC8B" w14:textId="77777777" w:rsidR="00893A32" w:rsidRPr="0077406A" w:rsidRDefault="00893A32" w:rsidP="00893A32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Взам</w:t>
                            </w:r>
                            <w:proofErr w:type="spellEnd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. инв. №</w:t>
                            </w:r>
                          </w:p>
                          <w:p w14:paraId="30274DF8" w14:textId="77777777" w:rsidR="00893A32" w:rsidRPr="00837DEE" w:rsidRDefault="00893A32" w:rsidP="00893A32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па 317" o:spid="_x0000_s1026" style="position:absolute;left:0;text-align:left;margin-left:30.85pt;margin-top:19pt;width:544.25pt;height:804.45pt;z-index:251673088;mso-position-horizontal-relative:page;mso-position-vertical-relative:page" coordorigin="413,473" coordsize="11228,16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">
              <v:line id="Line 869" o:spid="_x0000_s1027" style="position:absolute;flip:y;visibility:visible;mso-wrap-style:square" from="413,11698" to="413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SgcMMAAADaAAAADwAAAGRycy9kb3ducmV2LnhtbESPwWrDMBBE74H+g9hCb4ncFExwo4RS&#10;CMQ0h8YJ5LpYa8vUWhlJtd2/jwqFHoeZecNs97PtxUg+dI4VPK8yEMS10x23Cq6Xw3IDIkRkjb1j&#10;UvBDAfa7h8UWC+0mPtNYxVYkCIcCFZgYh0LKUBuyGFZuIE5e47zFmKRvpfY4Jbjt5TrLcmmx47Rg&#10;cKB3Q/VX9W0VyPJj+vSH9bVpm+PgbqU55dOs1NPj/PYKItIc/8N/7aNW8AK/V9INkL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pUoHDDAAAA2gAAAA8AAAAAAAAAAAAA&#10;AAAAoQIAAGRycy9kb3ducmV2LnhtbFBLBQYAAAAABAAEAPkAAACRAwAAAAA=&#10;" strokeweight="1.5pt"/>
              <v:line id="Line 870" o:spid="_x0000_s1028" style="position:absolute;flip:y;visibility:visible;mso-wrap-style:square" from="709,11698" to="709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04BMMAAADaAAAADwAAAGRycy9kb3ducmV2LnhtbESPwWrDMBBE74H+g9hCb4ncUExwo4RS&#10;CMQ0h8YJ5LpYa8vUWhlJtd2/jwqFHoeZecNs97PtxUg+dI4VPK8yEMS10x23Cq6Xw3IDIkRkjb1j&#10;UvBDAfa7h8UWC+0mPtNYxVYkCIcCFZgYh0LKUBuyGFZuIE5e47zFmKRvpfY4Jbjt5TrLcmmx47Rg&#10;cKB3Q/VX9W0VyPJj+vSH9bVpm+PgbqU55dOs1NPj/PYKItIc/8N/7aNW8AK/V9INkL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W9OATDAAAA2gAAAA8AAAAAAAAAAAAA&#10;AAAAoQIAAGRycy9kb3ducmV2LnhtbFBLBQYAAAAABAAEAPkAAACRAwAAAAA=&#10;" strokeweight="1.5pt"/>
              <v:line id="Line 871" o:spid="_x0000_s1029" style="position:absolute;visibility:visible;mso-wrap-style:square" from="433,11698" to="1113,116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BJT8IAAADaAAAADwAAAGRycy9kb3ducmV2LnhtbESPQWvCQBSE74L/YXmCN920UpHUVYpg&#10;Lb01iuDtkX0mabJv4+5G03/fFQSPw8x8wyzXvWnElZyvLCt4mSYgiHOrKy4UHPbbyQKED8gaG8uk&#10;4I88rFfDwRJTbW/8Q9csFCJC2KeooAyhTaX0eUkG/dS2xNE7W2cwROkKqR3eItw08jVJ5tJgxXGh&#10;xJY2JeV11hkFxy7j02+9dQ12n7vd+Xip/exbqfGo/3gHEagPz/Cj/aUVvMH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qBJT8IAAADaAAAADwAAAAAAAAAAAAAA&#10;AAChAgAAZHJzL2Rvd25yZXYueG1sUEsFBgAAAAAEAAQA+QAAAJADAAAAAA==&#10;" strokeweight="1.5pt"/>
              <v:line id="Line 872" o:spid="_x0000_s1030" style="position:absolute;visibility:visible;mso-wrap-style:square" from="424,16516" to="1104,165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nLXOMMAAADaAAAADwAAAGRycy9kb3ducmV2LnhtbESPT2vCQBTE70K/w/IKvemmFkRSN1IK&#10;aunNWITeHtmXP032bbq70fjtXUHwOMzMb5jVejSdOJHzjWUFr7MEBHFhdcOVgp/DZroE4QOyxs4y&#10;KbiQh3X2NFlhqu2Z93TKQyUihH2KCuoQ+lRKX9Rk0M9sTxy90jqDIUpXSe3wHOGmk/MkWUiDDceF&#10;Gnv6rKlo88EoOA45//61G9fhsN3tyuN/69++lXp5Hj/eQQQawyN8b39pBQu4XYk3QGZ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5y1zjDAAAA2gAAAA8AAAAAAAAAAAAA&#10;AAAAoQIAAGRycy9kb3ducmV2LnhtbFBLBQYAAAAABAAEAPkAAACRAwAAAAA=&#10;" strokeweight="1.5pt"/>
              <v:line id="Line 873" o:spid="_x0000_s1031" style="position:absolute;visibility:visible;mso-wrap-style:square" from="413,15091" to="1113,150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T5yo8IAAADaAAAADwAAAGRycy9kb3ducmV2LnhtbESPQWvCQBSE74L/YXmCN920QpXUVYpg&#10;Lb01iuDtkX0mabJv4+5G03/fFQSPw8x8wyzXvWnElZyvLCt4mSYgiHOrKy4UHPbbyQKED8gaG8uk&#10;4I88rFfDwRJTbW/8Q9csFCJC2KeooAyhTaX0eUkG/dS2xNE7W2cwROkKqR3eItw08jVJ3qTBiuNC&#10;iS1tSsrrrDMKjl3Gp9966xrsPne78/FS+9m3UuNR//EOIlAfnuFH+0srmMP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T5yo8IAAADaAAAADwAAAAAAAAAAAAAA&#10;AAChAgAAZHJzL2Rvd25yZXYueG1sUEsFBgAAAAAEAAQA+QAAAJADAAAAAA==&#10;" strokeweight="1.5pt"/>
              <v:line id="Line 874" o:spid="_x0000_s1032" style="position:absolute;flip:x;visibility:visible;mso-wrap-style:square" from="413,13153" to="1113,131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PAyAb0AAADaAAAADwAAAGRycy9kb3ducmV2LnhtbERPTYvCMBC9C/6HMIK3NdWDSNcoIgiK&#10;HtQV9jo006bYTEoSbf335iB4fLzv5bq3jXiSD7VjBdNJBoK4cLrmSsHtb/ezABEissbGMSl4UYD1&#10;ajhYYq5dxxd6XmMlUgiHHBWYGNtcylAYshgmriVOXOm8xZigr6T22KVw28hZls2lxZpTg8GWtoaK&#10;+/VhFcjDsTv73exWVuW+df8Hc5p3vVLjUb/5BRGpj1/xx73XCtLWdCXdALl6A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ETwMgG9AAAA2gAAAA8AAAAAAAAAAAAAAAAAoQIA&#10;AGRycy9kb3ducmV2LnhtbFBLBQYAAAAABAAEAPkAAACLAwAAAAA=&#10;" strokeweight="1.5pt"/>
              <v:rect id="Rectangle 875" o:spid="_x0000_s1033" style="position:absolute;left:1113;top:473;width:10528;height:160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kWEMQA&#10;AADaAAAADwAAAGRycy9kb3ducmV2LnhtbESPQWsCMRSE7wX/Q3hCL6VmlSJ2NYoIgtCCdFXQ2yN5&#10;3V26eVmTVNd/3wgFj8PMfMPMFp1txIV8qB0rGA4yEMTamZpLBfvd+nUCIkRkg41jUnCjAIt572mG&#10;uXFX/qJLEUuRIBxyVFDF2OZSBl2RxTBwLXHyvp23GJP0pTQerwluGznKsrG0WHNaqLClVUX6p/i1&#10;Cl7extYcjuebPxUfx8N2opefQSv13O+WUxCRuvgI/7c3RsE73K+kGy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pFhDEAAAA2gAAAA8AAAAAAAAAAAAAAAAAmAIAAGRycy9k&#10;b3ducmV2LnhtbFBLBQYAAAAABAAEAPUAAACJAwAAAAA=&#10;" filled="f" strokeweight="1.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76" o:spid="_x0000_s1034" type="#_x0000_t202" style="position:absolute;left:413;top:15089;width:280;height:1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B5aMMA&#10;AADbAAAADwAAAGRycy9kb3ducmV2LnhtbESPQW/CMAyF70j8h8hIu0HKpqGuIyCExrTLDhSkXb3G&#10;tIXGqZIMun8/HyZxs/We3/u8XA+uU1cKsfVsYD7LQBFX3rZcGzgedtMcVEzIFjvPZOCXIqxX49ES&#10;C+tvvKdrmWolIRwLNNCk1Bdax6ohh3Hme2LRTj44TLKGWtuANwl3nX7MsoV22LI0NNjTtqHqUv44&#10;A+45P7e7iG8vX9UTDfvP7/JdB2MeJsPmFVSiId3N/9cfVvCFXn6RAf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bB5aM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C92A972" w14:textId="77777777" w:rsidR="00893A32" w:rsidRPr="0077406A" w:rsidRDefault="00893A32" w:rsidP="00893A32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gram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Инв. № подл.</w:t>
                      </w:r>
                      <w:proofErr w:type="gramEnd"/>
                    </w:p>
                    <w:p w14:paraId="417B3562" w14:textId="77777777" w:rsidR="00893A32" w:rsidRPr="00837DEE" w:rsidRDefault="00893A32" w:rsidP="00893A32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v:shape id="Text Box 877" o:spid="_x0000_s1035" type="#_x0000_t202" style="position:absolute;left:413;top:13157;width:280;height:19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LnH8AA&#10;AADbAAAADwAAAGRycy9kb3ducmV2LnhtbERPTYvCMBC9L/gfwgje1tQVF61GkUVlLx6sgtexGdtq&#10;MylJ1O6/N8KCt3m8z5ktWlOLOzlfWVYw6CcgiHOrKy4UHPbrzzEIH5A11pZJwR95WMw7HzNMtX3w&#10;ju5ZKEQMYZ+igjKEJpXS5yUZ9H3bEEfubJ3BEKErpHb4iOGmll9J8i0NVhwbSmzop6T8mt2MAjMa&#10;X6q1x9XkmA+p3W1P2UY6pXrddjkFEagNb/G/+1fH+UN4/RIPkPM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WLnH8AAAADbAAAADwAAAAAAAAAAAAAAAACYAgAAZHJzL2Rvd25y&#10;ZXYueG1sUEsFBgAAAAAEAAQA9QAAAIUDAAAAAA==&#10;" filled="f" stroked="f" strokeweight="1.5pt">
                <v:textbox style="layout-flow:vertical;mso-layout-flow-alt:bottom-to-top" inset="0,0,0,0">
                  <w:txbxContent>
                    <w:p w14:paraId="750A45F4" w14:textId="77777777" w:rsidR="00893A32" w:rsidRPr="0077406A" w:rsidRDefault="00893A32" w:rsidP="00893A32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Подп. и дата</w:t>
                      </w:r>
                    </w:p>
                    <w:p w14:paraId="262A9555" w14:textId="77777777" w:rsidR="00893A32" w:rsidRPr="000E7C13" w:rsidRDefault="00893A32" w:rsidP="00893A32">
                      <w:pPr>
                        <w:rPr>
                          <w:rFonts w:ascii="ISOCPEUR" w:hAnsi="ISOCPEUR"/>
                          <w:i/>
                          <w:sz w:val="20"/>
                        </w:rPr>
                      </w:pPr>
                    </w:p>
                    <w:p w14:paraId="4AAFA2BD" w14:textId="77777777" w:rsidR="00893A32" w:rsidRDefault="00893A32" w:rsidP="00893A32"/>
                    <w:p w14:paraId="4F0303BA" w14:textId="77777777" w:rsidR="00893A32" w:rsidRDefault="00893A32" w:rsidP="00893A32"/>
                    <w:p w14:paraId="41B2D2F5" w14:textId="77777777" w:rsidR="00893A32" w:rsidRPr="00D75AAE" w:rsidRDefault="00893A32" w:rsidP="00893A32">
                      <w:pPr>
                        <w:pStyle w:val="81"/>
                      </w:pPr>
                      <w:r w:rsidRPr="00604F47">
                        <w:rPr>
                          <w:sz w:val="20"/>
                          <w:szCs w:val="20"/>
                        </w:rPr>
                        <w:t>. и да</w:t>
                      </w:r>
                    </w:p>
                    <w:p w14:paraId="0453D96C" w14:textId="77777777" w:rsidR="00893A32" w:rsidRPr="00604F47" w:rsidRDefault="00893A32" w:rsidP="00893A32">
                      <w:pPr>
                        <w:pStyle w:val="aff5"/>
                        <w:rPr>
                          <w:sz w:val="20"/>
                          <w:szCs w:val="20"/>
                        </w:rPr>
                      </w:pPr>
                      <w:r w:rsidRPr="00604F47">
                        <w:rPr>
                          <w:sz w:val="20"/>
                          <w:szCs w:val="20"/>
                        </w:rPr>
                        <w:t>а</w:t>
                      </w:r>
                    </w:p>
                  </w:txbxContent>
                </v:textbox>
              </v:shape>
              <v:shape id="Text Box 878" o:spid="_x0000_s1036" type="#_x0000_t202" style="position:absolute;left:413;top:11701;width:280;height:1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fa8MAA&#10;AADbAAAADwAAAGRycy9kb3ducmV2LnhtbERPTYvCMBC9C/6HMII3TVVctBpFRJe97MEqeB2bsa02&#10;k5JE7f77zcKCt3m8z1muW1OLJzlfWVYwGiYgiHOrKy4UnI77wQyED8gaa8uk4Ic8rFfdzhJTbV98&#10;oGcWChFD2KeooAyhSaX0eUkG/dA2xJG7WmcwROgKqR2+Yrip5ThJPqTBimNDiQ1tS8rv2cMoMNPZ&#10;rdp73M3P+YTaw/cl+5ROqX6v3SxABGrDW/zv/tJx/hT+fokHyNU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cfa8MAAAADbAAAADwAAAAAAAAAAAAAAAACYAgAAZHJzL2Rvd25y&#10;ZXYueG1sUEsFBgAAAAAEAAQA9QAAAIUDAAAAAA==&#10;" filled="f" stroked="f" strokeweight="1.5pt">
                <v:textbox style="layout-flow:vertical;mso-layout-flow-alt:bottom-to-top" inset="0,0,0,0">
                  <w:txbxContent>
                    <w:p w14:paraId="742AFC8B" w14:textId="77777777" w:rsidR="00893A32" w:rsidRPr="0077406A" w:rsidRDefault="00893A32" w:rsidP="00893A32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spell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Взам</w:t>
                      </w:r>
                      <w:proofErr w:type="spellEnd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. инв. №</w:t>
                      </w:r>
                    </w:p>
                    <w:p w14:paraId="30274DF8" w14:textId="77777777" w:rsidR="00893A32" w:rsidRPr="00837DEE" w:rsidRDefault="00893A32" w:rsidP="00893A32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  <w:p w14:paraId="4FAFD12B" w14:textId="77777777" w:rsidR="00893A32" w:rsidRPr="00893A32" w:rsidRDefault="00893A32" w:rsidP="00893A32">
    <w:pPr>
      <w:pStyle w:val="af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319232" w14:textId="77777777" w:rsidR="005961D8" w:rsidRPr="008D551E" w:rsidRDefault="005961D8" w:rsidP="008D551E">
    <w:pPr>
      <w:pStyle w:val="aff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FD4023" w14:textId="77777777" w:rsidR="005961D8" w:rsidRPr="00A37A00" w:rsidRDefault="005961D8" w:rsidP="00A37A00">
    <w:pPr>
      <w:pStyle w:val="af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2A0A434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ED430D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7A6B32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FA06A7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984316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CF6F0B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F0C20F0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9F8AE66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310187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1C8EDB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D"/>
    <w:multiLevelType w:val="singleLevel"/>
    <w:tmpl w:val="0000000D"/>
    <w:name w:val="WW8Num72"/>
    <w:lvl w:ilvl="0">
      <w:start w:val="1"/>
      <w:numFmt w:val="bullet"/>
      <w:lvlText w:val=""/>
      <w:lvlJc w:val="left"/>
      <w:pPr>
        <w:tabs>
          <w:tab w:val="num" w:pos="1145"/>
        </w:tabs>
        <w:ind w:left="1145" w:hanging="425"/>
      </w:pPr>
      <w:rPr>
        <w:rFonts w:ascii="Symbol" w:hAnsi="Symbol"/>
      </w:rPr>
    </w:lvl>
  </w:abstractNum>
  <w:abstractNum w:abstractNumId="11">
    <w:nsid w:val="014265CC"/>
    <w:multiLevelType w:val="hybridMultilevel"/>
    <w:tmpl w:val="143EDE80"/>
    <w:lvl w:ilvl="0" w:tplc="CAE2C2DC">
      <w:start w:val="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03C70E9F"/>
    <w:multiLevelType w:val="hybridMultilevel"/>
    <w:tmpl w:val="379240F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0A2A1B86"/>
    <w:multiLevelType w:val="hybridMultilevel"/>
    <w:tmpl w:val="1F04357A"/>
    <w:lvl w:ilvl="0" w:tplc="03C0156C">
      <w:start w:val="1"/>
      <w:numFmt w:val="decimal"/>
      <w:lvlText w:val="%1."/>
      <w:lvlJc w:val="left"/>
      <w:pPr>
        <w:ind w:left="1571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1016506E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174850AB"/>
    <w:multiLevelType w:val="hybridMultilevel"/>
    <w:tmpl w:val="A9F0E036"/>
    <w:lvl w:ilvl="0" w:tplc="BCFA50D6">
      <w:start w:val="20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>
    <w:nsid w:val="18541472"/>
    <w:multiLevelType w:val="multilevel"/>
    <w:tmpl w:val="BE5EB226"/>
    <w:styleLink w:val="a1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567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1985"/>
        </w:tabs>
        <w:ind w:left="1134" w:firstLine="0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1701" w:firstLine="0"/>
      </w:pPr>
      <w:rPr>
        <w:rFonts w:ascii="Times New Roman" w:hAnsi="Times New Roman" w:hint="default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19F86F35"/>
    <w:multiLevelType w:val="hybridMultilevel"/>
    <w:tmpl w:val="2CD09C56"/>
    <w:lvl w:ilvl="0" w:tplc="68FE4A6A">
      <w:start w:val="1"/>
      <w:numFmt w:val="bullet"/>
      <w:pStyle w:val="a2"/>
      <w:lvlText w:val="-"/>
      <w:lvlJc w:val="left"/>
      <w:pPr>
        <w:tabs>
          <w:tab w:val="num" w:pos="1134"/>
        </w:tabs>
        <w:ind w:left="1191" w:hanging="34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E6006F3"/>
    <w:multiLevelType w:val="hybridMultilevel"/>
    <w:tmpl w:val="C4B85320"/>
    <w:lvl w:ilvl="0" w:tplc="4E5EBA2A">
      <w:start w:val="1"/>
      <w:numFmt w:val="decimal"/>
      <w:pStyle w:val="a3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32373D"/>
    <w:multiLevelType w:val="multilevel"/>
    <w:tmpl w:val="E18E9178"/>
    <w:lvl w:ilvl="0">
      <w:start w:val="1"/>
      <w:numFmt w:val="none"/>
      <w:suff w:val="space"/>
      <w:lvlText w:val="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1"/>
      <w:lvlText w:val="%2%1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1"/>
      <w:lvlText w:val="%2.%3"/>
      <w:lvlJc w:val="left"/>
      <w:pPr>
        <w:tabs>
          <w:tab w:val="num" w:pos="720"/>
        </w:tabs>
        <w:ind w:left="680" w:hanging="113"/>
      </w:pPr>
      <w:rPr>
        <w:rFonts w:hint="default"/>
      </w:rPr>
    </w:lvl>
    <w:lvl w:ilvl="3">
      <w:start w:val="1"/>
      <w:numFmt w:val="decimal"/>
      <w:pStyle w:val="41"/>
      <w:lvlText w:val="%1%2.%3.%4"/>
      <w:lvlJc w:val="left"/>
      <w:pPr>
        <w:tabs>
          <w:tab w:val="num" w:pos="864"/>
        </w:tabs>
        <w:ind w:left="864" w:hanging="297"/>
      </w:pPr>
      <w:rPr>
        <w:rFonts w:hint="default"/>
      </w:rPr>
    </w:lvl>
    <w:lvl w:ilvl="4">
      <w:start w:val="1"/>
      <w:numFmt w:val="decimal"/>
      <w:pStyle w:val="51"/>
      <w:lvlText w:val="%1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28D52A92"/>
    <w:multiLevelType w:val="hybridMultilevel"/>
    <w:tmpl w:val="3DBA56CC"/>
    <w:lvl w:ilvl="0" w:tplc="E4A64B40">
      <w:start w:val="1"/>
      <w:numFmt w:val="decimal"/>
      <w:pStyle w:val="a4"/>
      <w:lvlText w:val="%1)"/>
      <w:lvlJc w:val="left"/>
      <w:pPr>
        <w:tabs>
          <w:tab w:val="num" w:pos="1134"/>
        </w:tabs>
        <w:ind w:left="1191" w:hanging="34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BD971C2"/>
    <w:multiLevelType w:val="hybridMultilevel"/>
    <w:tmpl w:val="10F62826"/>
    <w:lvl w:ilvl="0" w:tplc="7564EDBE">
      <w:start w:val="108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>
    <w:nsid w:val="37D369FA"/>
    <w:multiLevelType w:val="hybridMultilevel"/>
    <w:tmpl w:val="CB62F1F6"/>
    <w:lvl w:ilvl="0" w:tplc="7702EC6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3A0D32F1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4">
    <w:nsid w:val="3B5604B1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25">
    <w:nsid w:val="401348B2"/>
    <w:multiLevelType w:val="multilevel"/>
    <w:tmpl w:val="4482B1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6">
    <w:nsid w:val="43500BE5"/>
    <w:multiLevelType w:val="multilevel"/>
    <w:tmpl w:val="A8903D40"/>
    <w:lvl w:ilvl="0">
      <w:start w:val="1"/>
      <w:numFmt w:val="bullet"/>
      <w:pStyle w:val="a5"/>
      <w:lvlText w:val="-"/>
      <w:lvlJc w:val="left"/>
      <w:pPr>
        <w:ind w:left="786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russianLower"/>
      <w:pStyle w:val="a6"/>
      <w:lvlText w:val="%2)"/>
      <w:lvlJc w:val="left"/>
      <w:pPr>
        <w:ind w:left="720" w:hanging="436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A224B84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8">
    <w:nsid w:val="4C872A41"/>
    <w:multiLevelType w:val="multilevel"/>
    <w:tmpl w:val="06DA4976"/>
    <w:lvl w:ilvl="0">
      <w:start w:val="1"/>
      <w:numFmt w:val="none"/>
      <w:pStyle w:val="111"/>
      <w:lvlText w:val=""/>
      <w:lvlJc w:val="left"/>
      <w:pPr>
        <w:tabs>
          <w:tab w:val="num" w:pos="-248"/>
        </w:tabs>
        <w:ind w:left="-248" w:hanging="432"/>
      </w:pPr>
      <w:rPr>
        <w:rFonts w:hint="default"/>
      </w:rPr>
    </w:lvl>
    <w:lvl w:ilvl="1">
      <w:start w:val="1"/>
      <w:numFmt w:val="decimal"/>
      <w:lvlRestart w:val="0"/>
      <w:pStyle w:val="1"/>
      <w:suff w:val="space"/>
      <w:lvlText w:val="%2%1."/>
      <w:lvlJc w:val="left"/>
      <w:pPr>
        <w:ind w:left="-113" w:firstLine="113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pStyle w:val="11"/>
      <w:suff w:val="space"/>
      <w:lvlText w:val="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111"/>
      <w:suff w:val="space"/>
      <w:lvlText w:val="%1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8"/>
        </w:tabs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2"/>
        </w:tabs>
        <w:ind w:left="4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6"/>
        </w:tabs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0"/>
        </w:tabs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4"/>
        </w:tabs>
        <w:ind w:left="904" w:hanging="1584"/>
      </w:pPr>
      <w:rPr>
        <w:rFonts w:hint="default"/>
      </w:rPr>
    </w:lvl>
  </w:abstractNum>
  <w:abstractNum w:abstractNumId="29">
    <w:nsid w:val="614E45D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">
    <w:nsid w:val="6CD868DE"/>
    <w:multiLevelType w:val="hybridMultilevel"/>
    <w:tmpl w:val="40C64BF6"/>
    <w:lvl w:ilvl="0" w:tplc="0419000F">
      <w:start w:val="1"/>
      <w:numFmt w:val="decimal"/>
      <w:pStyle w:val="a7"/>
      <w:lvlText w:val="Таблица %1."/>
      <w:lvlJc w:val="left"/>
      <w:pPr>
        <w:tabs>
          <w:tab w:val="num" w:pos="1235"/>
        </w:tabs>
        <w:ind w:left="12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F7661F0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32">
    <w:nsid w:val="7D893C49"/>
    <w:multiLevelType w:val="multilevel"/>
    <w:tmpl w:val="04190023"/>
    <w:styleLink w:val="a8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28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9"/>
  </w:num>
  <w:num w:numId="13">
    <w:abstractNumId w:val="14"/>
  </w:num>
  <w:num w:numId="14">
    <w:abstractNumId w:val="32"/>
  </w:num>
  <w:num w:numId="15">
    <w:abstractNumId w:val="17"/>
  </w:num>
  <w:num w:numId="16">
    <w:abstractNumId w:val="20"/>
  </w:num>
  <w:num w:numId="17">
    <w:abstractNumId w:val="19"/>
  </w:num>
  <w:num w:numId="18">
    <w:abstractNumId w:val="16"/>
  </w:num>
  <w:num w:numId="19">
    <w:abstractNumId w:val="18"/>
  </w:num>
  <w:num w:numId="20">
    <w:abstractNumId w:val="22"/>
  </w:num>
  <w:num w:numId="21">
    <w:abstractNumId w:val="31"/>
  </w:num>
  <w:num w:numId="22">
    <w:abstractNumId w:val="21"/>
  </w:num>
  <w:num w:numId="23">
    <w:abstractNumId w:val="15"/>
  </w:num>
  <w:num w:numId="24">
    <w:abstractNumId w:val="26"/>
  </w:num>
  <w:num w:numId="25">
    <w:abstractNumId w:val="11"/>
  </w:num>
  <w:num w:numId="26">
    <w:abstractNumId w:val="13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</w:num>
  <w:num w:numId="29">
    <w:abstractNumId w:val="19"/>
  </w:num>
  <w:num w:numId="30">
    <w:abstractNumId w:val="27"/>
  </w:num>
  <w:num w:numId="31">
    <w:abstractNumId w:val="24"/>
  </w:num>
  <w:num w:numId="32">
    <w:abstractNumId w:val="23"/>
  </w:num>
  <w:num w:numId="33">
    <w:abstractNumId w:val="25"/>
  </w:num>
  <w:num w:numId="34">
    <w:abstractNumId w:val="1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1" w:dllVersion="512" w:checkStyle="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357"/>
  <w:clickAndTypeStyle w:val="aa"/>
  <w:drawingGridHorizontalSpacing w:val="140"/>
  <w:drawingGridVerticalSpacing w:val="6"/>
  <w:displayHorizontalDrawingGridEvery w:val="2"/>
  <w:noPunctuationKerning/>
  <w:characterSpacingControl w:val="doNotCompress"/>
  <w:hdrShapeDefaults>
    <o:shapedefaults v:ext="edit" spidmax="12289" fill="f" fillcolor="white" strokecolor="blue">
      <v:fill color="white" on="f"/>
      <v:stroke color="blue" weight="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1F4"/>
    <w:rsid w:val="000009E7"/>
    <w:rsid w:val="000016CB"/>
    <w:rsid w:val="00001EA1"/>
    <w:rsid w:val="00001F9D"/>
    <w:rsid w:val="00002A02"/>
    <w:rsid w:val="0000304C"/>
    <w:rsid w:val="0000339F"/>
    <w:rsid w:val="000039CA"/>
    <w:rsid w:val="00003DCC"/>
    <w:rsid w:val="00004301"/>
    <w:rsid w:val="000050DA"/>
    <w:rsid w:val="00005755"/>
    <w:rsid w:val="00007149"/>
    <w:rsid w:val="00007180"/>
    <w:rsid w:val="000074FC"/>
    <w:rsid w:val="0001087A"/>
    <w:rsid w:val="000108A7"/>
    <w:rsid w:val="00010BBA"/>
    <w:rsid w:val="0001186B"/>
    <w:rsid w:val="0001281F"/>
    <w:rsid w:val="00012C23"/>
    <w:rsid w:val="00013B94"/>
    <w:rsid w:val="00013E5B"/>
    <w:rsid w:val="0001422F"/>
    <w:rsid w:val="00014683"/>
    <w:rsid w:val="00014828"/>
    <w:rsid w:val="000150FE"/>
    <w:rsid w:val="000158A0"/>
    <w:rsid w:val="00016B86"/>
    <w:rsid w:val="000170F6"/>
    <w:rsid w:val="00017515"/>
    <w:rsid w:val="0002054D"/>
    <w:rsid w:val="000205CD"/>
    <w:rsid w:val="00020FE6"/>
    <w:rsid w:val="0002167F"/>
    <w:rsid w:val="00021F4F"/>
    <w:rsid w:val="00022CB6"/>
    <w:rsid w:val="00022CD0"/>
    <w:rsid w:val="00022E67"/>
    <w:rsid w:val="00023346"/>
    <w:rsid w:val="000236AC"/>
    <w:rsid w:val="0002462A"/>
    <w:rsid w:val="00024DD8"/>
    <w:rsid w:val="00025668"/>
    <w:rsid w:val="00025C3A"/>
    <w:rsid w:val="00026711"/>
    <w:rsid w:val="00026B0F"/>
    <w:rsid w:val="00027A81"/>
    <w:rsid w:val="00030633"/>
    <w:rsid w:val="00030E13"/>
    <w:rsid w:val="00030E7B"/>
    <w:rsid w:val="00031F34"/>
    <w:rsid w:val="00032DC7"/>
    <w:rsid w:val="00033714"/>
    <w:rsid w:val="00033AAE"/>
    <w:rsid w:val="0003457A"/>
    <w:rsid w:val="000349E0"/>
    <w:rsid w:val="00034EC5"/>
    <w:rsid w:val="00034FFD"/>
    <w:rsid w:val="000367C5"/>
    <w:rsid w:val="00036C9D"/>
    <w:rsid w:val="00037733"/>
    <w:rsid w:val="00037819"/>
    <w:rsid w:val="00037E11"/>
    <w:rsid w:val="00040608"/>
    <w:rsid w:val="00040623"/>
    <w:rsid w:val="0004184F"/>
    <w:rsid w:val="000420B7"/>
    <w:rsid w:val="00042A4E"/>
    <w:rsid w:val="00042BE8"/>
    <w:rsid w:val="00042C9E"/>
    <w:rsid w:val="00042F20"/>
    <w:rsid w:val="000430EF"/>
    <w:rsid w:val="0004333D"/>
    <w:rsid w:val="00043DAA"/>
    <w:rsid w:val="0004429E"/>
    <w:rsid w:val="00044828"/>
    <w:rsid w:val="00045D7E"/>
    <w:rsid w:val="000460D8"/>
    <w:rsid w:val="00046485"/>
    <w:rsid w:val="00047368"/>
    <w:rsid w:val="00047A1F"/>
    <w:rsid w:val="00047F77"/>
    <w:rsid w:val="00050545"/>
    <w:rsid w:val="00050639"/>
    <w:rsid w:val="00050C11"/>
    <w:rsid w:val="00050C5E"/>
    <w:rsid w:val="00050DEC"/>
    <w:rsid w:val="00051C16"/>
    <w:rsid w:val="00051E78"/>
    <w:rsid w:val="00052469"/>
    <w:rsid w:val="00052A50"/>
    <w:rsid w:val="00052B6E"/>
    <w:rsid w:val="00052F59"/>
    <w:rsid w:val="00053524"/>
    <w:rsid w:val="0005391B"/>
    <w:rsid w:val="00053C66"/>
    <w:rsid w:val="0005745F"/>
    <w:rsid w:val="00057B15"/>
    <w:rsid w:val="0006010A"/>
    <w:rsid w:val="0006060F"/>
    <w:rsid w:val="00060722"/>
    <w:rsid w:val="000609B6"/>
    <w:rsid w:val="00061079"/>
    <w:rsid w:val="000610FD"/>
    <w:rsid w:val="00061B35"/>
    <w:rsid w:val="00061B39"/>
    <w:rsid w:val="00061C35"/>
    <w:rsid w:val="0006217C"/>
    <w:rsid w:val="000628DE"/>
    <w:rsid w:val="00062D87"/>
    <w:rsid w:val="00062DF9"/>
    <w:rsid w:val="00062FFC"/>
    <w:rsid w:val="000643B1"/>
    <w:rsid w:val="000653E6"/>
    <w:rsid w:val="000657BE"/>
    <w:rsid w:val="00065D37"/>
    <w:rsid w:val="00065D45"/>
    <w:rsid w:val="00065F6B"/>
    <w:rsid w:val="00066110"/>
    <w:rsid w:val="000662A2"/>
    <w:rsid w:val="000667A6"/>
    <w:rsid w:val="00066A6C"/>
    <w:rsid w:val="00066ABF"/>
    <w:rsid w:val="00066D73"/>
    <w:rsid w:val="00066E56"/>
    <w:rsid w:val="0006797D"/>
    <w:rsid w:val="00070315"/>
    <w:rsid w:val="00070893"/>
    <w:rsid w:val="00070B1D"/>
    <w:rsid w:val="00070C01"/>
    <w:rsid w:val="00071532"/>
    <w:rsid w:val="0007184C"/>
    <w:rsid w:val="00071875"/>
    <w:rsid w:val="00071FD0"/>
    <w:rsid w:val="0007277D"/>
    <w:rsid w:val="0007319E"/>
    <w:rsid w:val="0007352F"/>
    <w:rsid w:val="00073594"/>
    <w:rsid w:val="000737C1"/>
    <w:rsid w:val="00073D17"/>
    <w:rsid w:val="00074800"/>
    <w:rsid w:val="00074BEC"/>
    <w:rsid w:val="0007508A"/>
    <w:rsid w:val="000752FA"/>
    <w:rsid w:val="000758A0"/>
    <w:rsid w:val="00075E41"/>
    <w:rsid w:val="00076306"/>
    <w:rsid w:val="00076585"/>
    <w:rsid w:val="00076863"/>
    <w:rsid w:val="0007728E"/>
    <w:rsid w:val="000772E0"/>
    <w:rsid w:val="0008092B"/>
    <w:rsid w:val="00080BFE"/>
    <w:rsid w:val="00080C19"/>
    <w:rsid w:val="00081D38"/>
    <w:rsid w:val="00081E0F"/>
    <w:rsid w:val="00081E59"/>
    <w:rsid w:val="00082931"/>
    <w:rsid w:val="00082E60"/>
    <w:rsid w:val="000837E4"/>
    <w:rsid w:val="00084405"/>
    <w:rsid w:val="0008621E"/>
    <w:rsid w:val="00086249"/>
    <w:rsid w:val="000867DA"/>
    <w:rsid w:val="000873BA"/>
    <w:rsid w:val="00090738"/>
    <w:rsid w:val="00090D90"/>
    <w:rsid w:val="000914C5"/>
    <w:rsid w:val="000916C0"/>
    <w:rsid w:val="0009279D"/>
    <w:rsid w:val="0009390F"/>
    <w:rsid w:val="000947F8"/>
    <w:rsid w:val="00094BD1"/>
    <w:rsid w:val="00095E9A"/>
    <w:rsid w:val="00096455"/>
    <w:rsid w:val="00097683"/>
    <w:rsid w:val="000A1350"/>
    <w:rsid w:val="000A2008"/>
    <w:rsid w:val="000A2536"/>
    <w:rsid w:val="000A3840"/>
    <w:rsid w:val="000A41D1"/>
    <w:rsid w:val="000A45A7"/>
    <w:rsid w:val="000A4A73"/>
    <w:rsid w:val="000A5020"/>
    <w:rsid w:val="000A52B9"/>
    <w:rsid w:val="000A560B"/>
    <w:rsid w:val="000A655B"/>
    <w:rsid w:val="000A748E"/>
    <w:rsid w:val="000A76DE"/>
    <w:rsid w:val="000A7E96"/>
    <w:rsid w:val="000B05CE"/>
    <w:rsid w:val="000B0992"/>
    <w:rsid w:val="000B0C87"/>
    <w:rsid w:val="000B0CD0"/>
    <w:rsid w:val="000B18E5"/>
    <w:rsid w:val="000B2164"/>
    <w:rsid w:val="000B2AFA"/>
    <w:rsid w:val="000B35F7"/>
    <w:rsid w:val="000B377E"/>
    <w:rsid w:val="000B3C0E"/>
    <w:rsid w:val="000B3DCC"/>
    <w:rsid w:val="000B4A26"/>
    <w:rsid w:val="000B5751"/>
    <w:rsid w:val="000B589D"/>
    <w:rsid w:val="000B5FF9"/>
    <w:rsid w:val="000B68F4"/>
    <w:rsid w:val="000B6C0C"/>
    <w:rsid w:val="000B6F0B"/>
    <w:rsid w:val="000B7F4F"/>
    <w:rsid w:val="000C0312"/>
    <w:rsid w:val="000C0609"/>
    <w:rsid w:val="000C142B"/>
    <w:rsid w:val="000C1A97"/>
    <w:rsid w:val="000C2313"/>
    <w:rsid w:val="000C2550"/>
    <w:rsid w:val="000C262A"/>
    <w:rsid w:val="000C2A3F"/>
    <w:rsid w:val="000C5CD4"/>
    <w:rsid w:val="000C6421"/>
    <w:rsid w:val="000C6F26"/>
    <w:rsid w:val="000D04BD"/>
    <w:rsid w:val="000D1617"/>
    <w:rsid w:val="000D224B"/>
    <w:rsid w:val="000D3009"/>
    <w:rsid w:val="000D491C"/>
    <w:rsid w:val="000D4DD3"/>
    <w:rsid w:val="000D5311"/>
    <w:rsid w:val="000D5BF9"/>
    <w:rsid w:val="000D6006"/>
    <w:rsid w:val="000D60B1"/>
    <w:rsid w:val="000D7222"/>
    <w:rsid w:val="000D7AA7"/>
    <w:rsid w:val="000D7AD5"/>
    <w:rsid w:val="000D7C66"/>
    <w:rsid w:val="000D7F3A"/>
    <w:rsid w:val="000E0A90"/>
    <w:rsid w:val="000E15F2"/>
    <w:rsid w:val="000E1A15"/>
    <w:rsid w:val="000E1F97"/>
    <w:rsid w:val="000E26F4"/>
    <w:rsid w:val="000E34D3"/>
    <w:rsid w:val="000E3DF3"/>
    <w:rsid w:val="000E4221"/>
    <w:rsid w:val="000E491C"/>
    <w:rsid w:val="000E4D39"/>
    <w:rsid w:val="000E5403"/>
    <w:rsid w:val="000E558A"/>
    <w:rsid w:val="000E5B64"/>
    <w:rsid w:val="000E5F9B"/>
    <w:rsid w:val="000E6D72"/>
    <w:rsid w:val="000F0163"/>
    <w:rsid w:val="000F0CCD"/>
    <w:rsid w:val="000F17C5"/>
    <w:rsid w:val="000F1CFE"/>
    <w:rsid w:val="000F1EBB"/>
    <w:rsid w:val="000F2803"/>
    <w:rsid w:val="000F2DA5"/>
    <w:rsid w:val="000F2DAF"/>
    <w:rsid w:val="000F2F70"/>
    <w:rsid w:val="000F4374"/>
    <w:rsid w:val="000F4E11"/>
    <w:rsid w:val="000F517D"/>
    <w:rsid w:val="000F59BA"/>
    <w:rsid w:val="000F75F7"/>
    <w:rsid w:val="000F788D"/>
    <w:rsid w:val="000F7D6B"/>
    <w:rsid w:val="00100F19"/>
    <w:rsid w:val="001015F1"/>
    <w:rsid w:val="00101C7F"/>
    <w:rsid w:val="00101D1B"/>
    <w:rsid w:val="0010426C"/>
    <w:rsid w:val="0010441B"/>
    <w:rsid w:val="001044C3"/>
    <w:rsid w:val="00104C67"/>
    <w:rsid w:val="00105856"/>
    <w:rsid w:val="00105BEE"/>
    <w:rsid w:val="0010663E"/>
    <w:rsid w:val="00107B9F"/>
    <w:rsid w:val="00110D41"/>
    <w:rsid w:val="0011213B"/>
    <w:rsid w:val="0011224A"/>
    <w:rsid w:val="00112D23"/>
    <w:rsid w:val="001134DA"/>
    <w:rsid w:val="00114999"/>
    <w:rsid w:val="00114B93"/>
    <w:rsid w:val="00115068"/>
    <w:rsid w:val="001155B6"/>
    <w:rsid w:val="00115B50"/>
    <w:rsid w:val="00116923"/>
    <w:rsid w:val="00116F21"/>
    <w:rsid w:val="001203E6"/>
    <w:rsid w:val="00120C07"/>
    <w:rsid w:val="00121C43"/>
    <w:rsid w:val="0012339B"/>
    <w:rsid w:val="00124CA5"/>
    <w:rsid w:val="0012551D"/>
    <w:rsid w:val="0012552A"/>
    <w:rsid w:val="00125691"/>
    <w:rsid w:val="001259E8"/>
    <w:rsid w:val="00125DF9"/>
    <w:rsid w:val="00126325"/>
    <w:rsid w:val="00126B50"/>
    <w:rsid w:val="0012715E"/>
    <w:rsid w:val="0012742B"/>
    <w:rsid w:val="00127606"/>
    <w:rsid w:val="00127B3B"/>
    <w:rsid w:val="00130694"/>
    <w:rsid w:val="001307E7"/>
    <w:rsid w:val="001311C5"/>
    <w:rsid w:val="001316EC"/>
    <w:rsid w:val="001318A8"/>
    <w:rsid w:val="00131CC2"/>
    <w:rsid w:val="0013217C"/>
    <w:rsid w:val="001322AE"/>
    <w:rsid w:val="0013234D"/>
    <w:rsid w:val="00132B31"/>
    <w:rsid w:val="00133593"/>
    <w:rsid w:val="00133A66"/>
    <w:rsid w:val="0013435C"/>
    <w:rsid w:val="00135D2A"/>
    <w:rsid w:val="001360A0"/>
    <w:rsid w:val="0013642A"/>
    <w:rsid w:val="001369B8"/>
    <w:rsid w:val="001377CF"/>
    <w:rsid w:val="00137F35"/>
    <w:rsid w:val="001409B1"/>
    <w:rsid w:val="00141DC9"/>
    <w:rsid w:val="00142866"/>
    <w:rsid w:val="001429A8"/>
    <w:rsid w:val="00142D3B"/>
    <w:rsid w:val="00143FBF"/>
    <w:rsid w:val="00144A53"/>
    <w:rsid w:val="00144C28"/>
    <w:rsid w:val="00145612"/>
    <w:rsid w:val="00145965"/>
    <w:rsid w:val="00145992"/>
    <w:rsid w:val="00145F3E"/>
    <w:rsid w:val="0014613D"/>
    <w:rsid w:val="001467CA"/>
    <w:rsid w:val="001479AD"/>
    <w:rsid w:val="00147C3D"/>
    <w:rsid w:val="00147E54"/>
    <w:rsid w:val="00150FAE"/>
    <w:rsid w:val="001510A0"/>
    <w:rsid w:val="00151223"/>
    <w:rsid w:val="001515DE"/>
    <w:rsid w:val="001520F6"/>
    <w:rsid w:val="0015258F"/>
    <w:rsid w:val="00152C84"/>
    <w:rsid w:val="00153DF2"/>
    <w:rsid w:val="0015423B"/>
    <w:rsid w:val="00154546"/>
    <w:rsid w:val="00154F7C"/>
    <w:rsid w:val="001552E2"/>
    <w:rsid w:val="00155BD3"/>
    <w:rsid w:val="00155E90"/>
    <w:rsid w:val="00155F4F"/>
    <w:rsid w:val="00156101"/>
    <w:rsid w:val="00156116"/>
    <w:rsid w:val="001566F1"/>
    <w:rsid w:val="00156DF6"/>
    <w:rsid w:val="00156E06"/>
    <w:rsid w:val="001573D6"/>
    <w:rsid w:val="0015769B"/>
    <w:rsid w:val="001619FC"/>
    <w:rsid w:val="00161CF2"/>
    <w:rsid w:val="00161D78"/>
    <w:rsid w:val="001623E4"/>
    <w:rsid w:val="00162753"/>
    <w:rsid w:val="00162C5A"/>
    <w:rsid w:val="00162D72"/>
    <w:rsid w:val="00162F86"/>
    <w:rsid w:val="00163695"/>
    <w:rsid w:val="00163A14"/>
    <w:rsid w:val="00163AC2"/>
    <w:rsid w:val="0016511C"/>
    <w:rsid w:val="00165AE4"/>
    <w:rsid w:val="00166571"/>
    <w:rsid w:val="00166F86"/>
    <w:rsid w:val="001675F2"/>
    <w:rsid w:val="00167BEE"/>
    <w:rsid w:val="0017029A"/>
    <w:rsid w:val="00170728"/>
    <w:rsid w:val="001711FF"/>
    <w:rsid w:val="001714BB"/>
    <w:rsid w:val="001717D5"/>
    <w:rsid w:val="00171B04"/>
    <w:rsid w:val="00171D67"/>
    <w:rsid w:val="00173DA4"/>
    <w:rsid w:val="00173DD9"/>
    <w:rsid w:val="001743B2"/>
    <w:rsid w:val="00174F5F"/>
    <w:rsid w:val="0017511A"/>
    <w:rsid w:val="00175543"/>
    <w:rsid w:val="00175BAC"/>
    <w:rsid w:val="00175F22"/>
    <w:rsid w:val="00176C33"/>
    <w:rsid w:val="00176FF1"/>
    <w:rsid w:val="00177D6D"/>
    <w:rsid w:val="0018127D"/>
    <w:rsid w:val="0018259A"/>
    <w:rsid w:val="00182CE0"/>
    <w:rsid w:val="0018335A"/>
    <w:rsid w:val="00185340"/>
    <w:rsid w:val="0018601B"/>
    <w:rsid w:val="00186312"/>
    <w:rsid w:val="001865C5"/>
    <w:rsid w:val="00186FF7"/>
    <w:rsid w:val="0018760B"/>
    <w:rsid w:val="00190886"/>
    <w:rsid w:val="001911ED"/>
    <w:rsid w:val="001911F4"/>
    <w:rsid w:val="00191358"/>
    <w:rsid w:val="001913D4"/>
    <w:rsid w:val="00192829"/>
    <w:rsid w:val="00192D09"/>
    <w:rsid w:val="00193903"/>
    <w:rsid w:val="00194339"/>
    <w:rsid w:val="00194B56"/>
    <w:rsid w:val="001950A7"/>
    <w:rsid w:val="0019587A"/>
    <w:rsid w:val="001961F9"/>
    <w:rsid w:val="00196287"/>
    <w:rsid w:val="0019629C"/>
    <w:rsid w:val="00196878"/>
    <w:rsid w:val="001971C6"/>
    <w:rsid w:val="00197549"/>
    <w:rsid w:val="0019784F"/>
    <w:rsid w:val="001A05A4"/>
    <w:rsid w:val="001A0C98"/>
    <w:rsid w:val="001A2B2E"/>
    <w:rsid w:val="001A2EFA"/>
    <w:rsid w:val="001A3323"/>
    <w:rsid w:val="001A521B"/>
    <w:rsid w:val="001A52F1"/>
    <w:rsid w:val="001A5824"/>
    <w:rsid w:val="001A5991"/>
    <w:rsid w:val="001A59C4"/>
    <w:rsid w:val="001A5CD6"/>
    <w:rsid w:val="001A5E57"/>
    <w:rsid w:val="001A5F36"/>
    <w:rsid w:val="001A6346"/>
    <w:rsid w:val="001A657B"/>
    <w:rsid w:val="001A66AD"/>
    <w:rsid w:val="001A6B03"/>
    <w:rsid w:val="001A71E0"/>
    <w:rsid w:val="001B051B"/>
    <w:rsid w:val="001B0521"/>
    <w:rsid w:val="001B0BAB"/>
    <w:rsid w:val="001B162B"/>
    <w:rsid w:val="001B3253"/>
    <w:rsid w:val="001B385C"/>
    <w:rsid w:val="001B45B3"/>
    <w:rsid w:val="001B485D"/>
    <w:rsid w:val="001B569A"/>
    <w:rsid w:val="001B6DA3"/>
    <w:rsid w:val="001B7127"/>
    <w:rsid w:val="001B71DE"/>
    <w:rsid w:val="001B7231"/>
    <w:rsid w:val="001B7463"/>
    <w:rsid w:val="001B7490"/>
    <w:rsid w:val="001B77A2"/>
    <w:rsid w:val="001C1040"/>
    <w:rsid w:val="001C17C2"/>
    <w:rsid w:val="001C2169"/>
    <w:rsid w:val="001C217A"/>
    <w:rsid w:val="001C2D73"/>
    <w:rsid w:val="001C2E6A"/>
    <w:rsid w:val="001C33FC"/>
    <w:rsid w:val="001C38D9"/>
    <w:rsid w:val="001C4EFD"/>
    <w:rsid w:val="001C5153"/>
    <w:rsid w:val="001C5A01"/>
    <w:rsid w:val="001C5E6E"/>
    <w:rsid w:val="001C65A2"/>
    <w:rsid w:val="001C69E8"/>
    <w:rsid w:val="001C75FA"/>
    <w:rsid w:val="001D00E1"/>
    <w:rsid w:val="001D0AA9"/>
    <w:rsid w:val="001D1BC3"/>
    <w:rsid w:val="001D1E33"/>
    <w:rsid w:val="001D1E56"/>
    <w:rsid w:val="001D41A2"/>
    <w:rsid w:val="001D4948"/>
    <w:rsid w:val="001D4AC2"/>
    <w:rsid w:val="001D4DAE"/>
    <w:rsid w:val="001D500C"/>
    <w:rsid w:val="001D6409"/>
    <w:rsid w:val="001D6CAA"/>
    <w:rsid w:val="001D7199"/>
    <w:rsid w:val="001D7228"/>
    <w:rsid w:val="001E0352"/>
    <w:rsid w:val="001E03B8"/>
    <w:rsid w:val="001E0AAE"/>
    <w:rsid w:val="001E0C4F"/>
    <w:rsid w:val="001E0D14"/>
    <w:rsid w:val="001E0E23"/>
    <w:rsid w:val="001E102E"/>
    <w:rsid w:val="001E1CED"/>
    <w:rsid w:val="001E2056"/>
    <w:rsid w:val="001E2E78"/>
    <w:rsid w:val="001E4D76"/>
    <w:rsid w:val="001E6018"/>
    <w:rsid w:val="001E63F6"/>
    <w:rsid w:val="001E6AAB"/>
    <w:rsid w:val="001E6EB2"/>
    <w:rsid w:val="001E78CF"/>
    <w:rsid w:val="001E7D0C"/>
    <w:rsid w:val="001E7E3E"/>
    <w:rsid w:val="001E7E49"/>
    <w:rsid w:val="001F0F3A"/>
    <w:rsid w:val="001F0F5B"/>
    <w:rsid w:val="001F1198"/>
    <w:rsid w:val="001F17BA"/>
    <w:rsid w:val="001F2A5A"/>
    <w:rsid w:val="001F38EF"/>
    <w:rsid w:val="001F42AF"/>
    <w:rsid w:val="001F4A3D"/>
    <w:rsid w:val="001F532D"/>
    <w:rsid w:val="001F56A6"/>
    <w:rsid w:val="001F5716"/>
    <w:rsid w:val="001F721A"/>
    <w:rsid w:val="00200182"/>
    <w:rsid w:val="0020097E"/>
    <w:rsid w:val="0020105C"/>
    <w:rsid w:val="00201407"/>
    <w:rsid w:val="002016FE"/>
    <w:rsid w:val="00202347"/>
    <w:rsid w:val="00202AE0"/>
    <w:rsid w:val="00202ECD"/>
    <w:rsid w:val="00203418"/>
    <w:rsid w:val="00203657"/>
    <w:rsid w:val="00203DF0"/>
    <w:rsid w:val="0020430E"/>
    <w:rsid w:val="0020538A"/>
    <w:rsid w:val="002056B9"/>
    <w:rsid w:val="00205DA8"/>
    <w:rsid w:val="002063ED"/>
    <w:rsid w:val="0020642F"/>
    <w:rsid w:val="0020652F"/>
    <w:rsid w:val="00206848"/>
    <w:rsid w:val="002071FF"/>
    <w:rsid w:val="002073CB"/>
    <w:rsid w:val="00207706"/>
    <w:rsid w:val="00207C99"/>
    <w:rsid w:val="002106CB"/>
    <w:rsid w:val="00210912"/>
    <w:rsid w:val="00210A41"/>
    <w:rsid w:val="00210E72"/>
    <w:rsid w:val="00211E91"/>
    <w:rsid w:val="002124D4"/>
    <w:rsid w:val="0021321D"/>
    <w:rsid w:val="002138D1"/>
    <w:rsid w:val="00213955"/>
    <w:rsid w:val="0021464A"/>
    <w:rsid w:val="0021552C"/>
    <w:rsid w:val="00215F31"/>
    <w:rsid w:val="002166C0"/>
    <w:rsid w:val="00216C11"/>
    <w:rsid w:val="0021703B"/>
    <w:rsid w:val="0021712B"/>
    <w:rsid w:val="002178B5"/>
    <w:rsid w:val="00217908"/>
    <w:rsid w:val="00217C3F"/>
    <w:rsid w:val="00220C43"/>
    <w:rsid w:val="00220C51"/>
    <w:rsid w:val="00221DE3"/>
    <w:rsid w:val="00222B60"/>
    <w:rsid w:val="00222EA8"/>
    <w:rsid w:val="0022305E"/>
    <w:rsid w:val="002230CF"/>
    <w:rsid w:val="0022328A"/>
    <w:rsid w:val="00223A23"/>
    <w:rsid w:val="00223B6C"/>
    <w:rsid w:val="002244D1"/>
    <w:rsid w:val="002245E5"/>
    <w:rsid w:val="00224628"/>
    <w:rsid w:val="00225C76"/>
    <w:rsid w:val="002262F1"/>
    <w:rsid w:val="002263B6"/>
    <w:rsid w:val="002271DD"/>
    <w:rsid w:val="00230060"/>
    <w:rsid w:val="00231B67"/>
    <w:rsid w:val="00232685"/>
    <w:rsid w:val="00233760"/>
    <w:rsid w:val="00233F90"/>
    <w:rsid w:val="00234C13"/>
    <w:rsid w:val="00235371"/>
    <w:rsid w:val="002369AA"/>
    <w:rsid w:val="00236DBA"/>
    <w:rsid w:val="0023774A"/>
    <w:rsid w:val="0023776E"/>
    <w:rsid w:val="00237AC8"/>
    <w:rsid w:val="002402BB"/>
    <w:rsid w:val="002409C1"/>
    <w:rsid w:val="0024137F"/>
    <w:rsid w:val="00242273"/>
    <w:rsid w:val="002424C9"/>
    <w:rsid w:val="002425D4"/>
    <w:rsid w:val="00242A67"/>
    <w:rsid w:val="00243FEE"/>
    <w:rsid w:val="002445AC"/>
    <w:rsid w:val="002455A4"/>
    <w:rsid w:val="002468B0"/>
    <w:rsid w:val="00246DA8"/>
    <w:rsid w:val="002505B3"/>
    <w:rsid w:val="00250C4C"/>
    <w:rsid w:val="00250CBB"/>
    <w:rsid w:val="00251095"/>
    <w:rsid w:val="002511A4"/>
    <w:rsid w:val="00251BC6"/>
    <w:rsid w:val="00251D64"/>
    <w:rsid w:val="0025216C"/>
    <w:rsid w:val="00252C6B"/>
    <w:rsid w:val="0025350E"/>
    <w:rsid w:val="0025383F"/>
    <w:rsid w:val="00254848"/>
    <w:rsid w:val="00254D3C"/>
    <w:rsid w:val="00255221"/>
    <w:rsid w:val="00256A7C"/>
    <w:rsid w:val="00256AF2"/>
    <w:rsid w:val="00256D6E"/>
    <w:rsid w:val="00256EE0"/>
    <w:rsid w:val="002573B2"/>
    <w:rsid w:val="00257655"/>
    <w:rsid w:val="00257ADB"/>
    <w:rsid w:val="00257BCC"/>
    <w:rsid w:val="0026011B"/>
    <w:rsid w:val="00260A8E"/>
    <w:rsid w:val="00260F37"/>
    <w:rsid w:val="00261948"/>
    <w:rsid w:val="00262A35"/>
    <w:rsid w:val="00262E67"/>
    <w:rsid w:val="00262F9E"/>
    <w:rsid w:val="002639D3"/>
    <w:rsid w:val="00264303"/>
    <w:rsid w:val="00264750"/>
    <w:rsid w:val="002651E1"/>
    <w:rsid w:val="00266047"/>
    <w:rsid w:val="00266C0D"/>
    <w:rsid w:val="0026729E"/>
    <w:rsid w:val="00270915"/>
    <w:rsid w:val="00270BF9"/>
    <w:rsid w:val="00270E32"/>
    <w:rsid w:val="00271939"/>
    <w:rsid w:val="002719EF"/>
    <w:rsid w:val="00271C1C"/>
    <w:rsid w:val="00271CC7"/>
    <w:rsid w:val="0027274A"/>
    <w:rsid w:val="00272BDB"/>
    <w:rsid w:val="002734F6"/>
    <w:rsid w:val="00273E53"/>
    <w:rsid w:val="00276060"/>
    <w:rsid w:val="0027666B"/>
    <w:rsid w:val="00276914"/>
    <w:rsid w:val="00276C9E"/>
    <w:rsid w:val="0027731E"/>
    <w:rsid w:val="00277389"/>
    <w:rsid w:val="00277907"/>
    <w:rsid w:val="00277CC8"/>
    <w:rsid w:val="002808D8"/>
    <w:rsid w:val="00282161"/>
    <w:rsid w:val="002822EF"/>
    <w:rsid w:val="00282A1A"/>
    <w:rsid w:val="00282A22"/>
    <w:rsid w:val="00282BC0"/>
    <w:rsid w:val="0028315C"/>
    <w:rsid w:val="00283346"/>
    <w:rsid w:val="0028360E"/>
    <w:rsid w:val="00283A27"/>
    <w:rsid w:val="002845FD"/>
    <w:rsid w:val="00284605"/>
    <w:rsid w:val="002849F6"/>
    <w:rsid w:val="00284AC0"/>
    <w:rsid w:val="00284B56"/>
    <w:rsid w:val="002851FF"/>
    <w:rsid w:val="00285535"/>
    <w:rsid w:val="002858B6"/>
    <w:rsid w:val="00286E64"/>
    <w:rsid w:val="0028781C"/>
    <w:rsid w:val="00287BC4"/>
    <w:rsid w:val="002900A5"/>
    <w:rsid w:val="002908E6"/>
    <w:rsid w:val="00290DE4"/>
    <w:rsid w:val="002913A1"/>
    <w:rsid w:val="002914BB"/>
    <w:rsid w:val="002914C7"/>
    <w:rsid w:val="002917FB"/>
    <w:rsid w:val="002918F0"/>
    <w:rsid w:val="002919A5"/>
    <w:rsid w:val="002920EF"/>
    <w:rsid w:val="00292690"/>
    <w:rsid w:val="00292978"/>
    <w:rsid w:val="00292AD1"/>
    <w:rsid w:val="00292E8D"/>
    <w:rsid w:val="00293659"/>
    <w:rsid w:val="002938C3"/>
    <w:rsid w:val="002948F4"/>
    <w:rsid w:val="00294DF1"/>
    <w:rsid w:val="002950B3"/>
    <w:rsid w:val="0029675B"/>
    <w:rsid w:val="002970EB"/>
    <w:rsid w:val="00297BC8"/>
    <w:rsid w:val="002A0895"/>
    <w:rsid w:val="002A19AF"/>
    <w:rsid w:val="002A1CF0"/>
    <w:rsid w:val="002A2587"/>
    <w:rsid w:val="002A2AEA"/>
    <w:rsid w:val="002A441E"/>
    <w:rsid w:val="002A4426"/>
    <w:rsid w:val="002A4B34"/>
    <w:rsid w:val="002A554C"/>
    <w:rsid w:val="002A5FA5"/>
    <w:rsid w:val="002A7254"/>
    <w:rsid w:val="002A75ED"/>
    <w:rsid w:val="002A77BD"/>
    <w:rsid w:val="002A7DEE"/>
    <w:rsid w:val="002B0091"/>
    <w:rsid w:val="002B01D8"/>
    <w:rsid w:val="002B01E1"/>
    <w:rsid w:val="002B03F2"/>
    <w:rsid w:val="002B27D1"/>
    <w:rsid w:val="002B2C71"/>
    <w:rsid w:val="002B30AA"/>
    <w:rsid w:val="002B3F66"/>
    <w:rsid w:val="002B477E"/>
    <w:rsid w:val="002B6DB8"/>
    <w:rsid w:val="002C0031"/>
    <w:rsid w:val="002C0338"/>
    <w:rsid w:val="002C04BE"/>
    <w:rsid w:val="002C0862"/>
    <w:rsid w:val="002C08AF"/>
    <w:rsid w:val="002C09C1"/>
    <w:rsid w:val="002C0D20"/>
    <w:rsid w:val="002C11EE"/>
    <w:rsid w:val="002C174E"/>
    <w:rsid w:val="002C1F0B"/>
    <w:rsid w:val="002C2070"/>
    <w:rsid w:val="002C2A72"/>
    <w:rsid w:val="002C2CAD"/>
    <w:rsid w:val="002C30A8"/>
    <w:rsid w:val="002C5272"/>
    <w:rsid w:val="002C5476"/>
    <w:rsid w:val="002C57E0"/>
    <w:rsid w:val="002C5BF5"/>
    <w:rsid w:val="002C5CF7"/>
    <w:rsid w:val="002C62A3"/>
    <w:rsid w:val="002C6491"/>
    <w:rsid w:val="002C6A00"/>
    <w:rsid w:val="002C6C88"/>
    <w:rsid w:val="002C7C12"/>
    <w:rsid w:val="002D0D8E"/>
    <w:rsid w:val="002D1314"/>
    <w:rsid w:val="002D2101"/>
    <w:rsid w:val="002D22A4"/>
    <w:rsid w:val="002D290F"/>
    <w:rsid w:val="002D2991"/>
    <w:rsid w:val="002D2AED"/>
    <w:rsid w:val="002D373B"/>
    <w:rsid w:val="002D38A3"/>
    <w:rsid w:val="002D39EB"/>
    <w:rsid w:val="002D3B89"/>
    <w:rsid w:val="002D4233"/>
    <w:rsid w:val="002D4289"/>
    <w:rsid w:val="002D44B6"/>
    <w:rsid w:val="002D49A9"/>
    <w:rsid w:val="002D51B4"/>
    <w:rsid w:val="002D57C2"/>
    <w:rsid w:val="002D7C65"/>
    <w:rsid w:val="002E056F"/>
    <w:rsid w:val="002E0F87"/>
    <w:rsid w:val="002E1226"/>
    <w:rsid w:val="002E2B5C"/>
    <w:rsid w:val="002E4636"/>
    <w:rsid w:val="002E5894"/>
    <w:rsid w:val="002E5FE4"/>
    <w:rsid w:val="002E6077"/>
    <w:rsid w:val="002E6F80"/>
    <w:rsid w:val="002E7145"/>
    <w:rsid w:val="002E78F2"/>
    <w:rsid w:val="002E7F1A"/>
    <w:rsid w:val="002F17DB"/>
    <w:rsid w:val="002F1959"/>
    <w:rsid w:val="002F297C"/>
    <w:rsid w:val="002F2AA1"/>
    <w:rsid w:val="002F3395"/>
    <w:rsid w:val="002F3A02"/>
    <w:rsid w:val="002F3F2B"/>
    <w:rsid w:val="002F4619"/>
    <w:rsid w:val="002F4A72"/>
    <w:rsid w:val="002F5CB1"/>
    <w:rsid w:val="002F61FE"/>
    <w:rsid w:val="002F67E4"/>
    <w:rsid w:val="002F694B"/>
    <w:rsid w:val="002F7E51"/>
    <w:rsid w:val="00300085"/>
    <w:rsid w:val="003004F9"/>
    <w:rsid w:val="00300CC5"/>
    <w:rsid w:val="00300ED7"/>
    <w:rsid w:val="00301574"/>
    <w:rsid w:val="0030197E"/>
    <w:rsid w:val="00302C9C"/>
    <w:rsid w:val="003043CE"/>
    <w:rsid w:val="00304421"/>
    <w:rsid w:val="00304B73"/>
    <w:rsid w:val="00305A18"/>
    <w:rsid w:val="00305BCF"/>
    <w:rsid w:val="003071E4"/>
    <w:rsid w:val="0031022E"/>
    <w:rsid w:val="00310FF8"/>
    <w:rsid w:val="0031109D"/>
    <w:rsid w:val="00311BA0"/>
    <w:rsid w:val="0031312B"/>
    <w:rsid w:val="00313CA0"/>
    <w:rsid w:val="00313ED8"/>
    <w:rsid w:val="003148B6"/>
    <w:rsid w:val="00314E16"/>
    <w:rsid w:val="00315129"/>
    <w:rsid w:val="0031526A"/>
    <w:rsid w:val="003159F8"/>
    <w:rsid w:val="00315DE7"/>
    <w:rsid w:val="00316192"/>
    <w:rsid w:val="00316F1A"/>
    <w:rsid w:val="0031705F"/>
    <w:rsid w:val="003172A9"/>
    <w:rsid w:val="00317A1A"/>
    <w:rsid w:val="00317BAA"/>
    <w:rsid w:val="00320193"/>
    <w:rsid w:val="003202AD"/>
    <w:rsid w:val="00320678"/>
    <w:rsid w:val="00320706"/>
    <w:rsid w:val="00320D33"/>
    <w:rsid w:val="00321266"/>
    <w:rsid w:val="0032183A"/>
    <w:rsid w:val="0032198A"/>
    <w:rsid w:val="00321B71"/>
    <w:rsid w:val="00322247"/>
    <w:rsid w:val="00322292"/>
    <w:rsid w:val="003223A6"/>
    <w:rsid w:val="00322437"/>
    <w:rsid w:val="00322CF3"/>
    <w:rsid w:val="00323188"/>
    <w:rsid w:val="00323C00"/>
    <w:rsid w:val="003244BB"/>
    <w:rsid w:val="00324D7E"/>
    <w:rsid w:val="00325E58"/>
    <w:rsid w:val="00325F8D"/>
    <w:rsid w:val="00326B61"/>
    <w:rsid w:val="00326CEA"/>
    <w:rsid w:val="00326E33"/>
    <w:rsid w:val="003270C8"/>
    <w:rsid w:val="003271CC"/>
    <w:rsid w:val="00327339"/>
    <w:rsid w:val="00330E18"/>
    <w:rsid w:val="00331137"/>
    <w:rsid w:val="00331A24"/>
    <w:rsid w:val="00331B80"/>
    <w:rsid w:val="00331C28"/>
    <w:rsid w:val="00331E12"/>
    <w:rsid w:val="003329C8"/>
    <w:rsid w:val="00332B31"/>
    <w:rsid w:val="00332B67"/>
    <w:rsid w:val="00332EF2"/>
    <w:rsid w:val="003331CF"/>
    <w:rsid w:val="00333D74"/>
    <w:rsid w:val="00334882"/>
    <w:rsid w:val="00334D8A"/>
    <w:rsid w:val="0033524B"/>
    <w:rsid w:val="00336187"/>
    <w:rsid w:val="003361C6"/>
    <w:rsid w:val="003366D2"/>
    <w:rsid w:val="003367DF"/>
    <w:rsid w:val="003368F1"/>
    <w:rsid w:val="00336AE4"/>
    <w:rsid w:val="00336C10"/>
    <w:rsid w:val="003378E4"/>
    <w:rsid w:val="003400E9"/>
    <w:rsid w:val="0034151A"/>
    <w:rsid w:val="00341E73"/>
    <w:rsid w:val="00342C7C"/>
    <w:rsid w:val="00344A21"/>
    <w:rsid w:val="00344EA8"/>
    <w:rsid w:val="00345114"/>
    <w:rsid w:val="00345160"/>
    <w:rsid w:val="00345B0B"/>
    <w:rsid w:val="00346022"/>
    <w:rsid w:val="00346139"/>
    <w:rsid w:val="00346519"/>
    <w:rsid w:val="0034690E"/>
    <w:rsid w:val="00346B2A"/>
    <w:rsid w:val="00347383"/>
    <w:rsid w:val="003479B3"/>
    <w:rsid w:val="003503C8"/>
    <w:rsid w:val="0035195C"/>
    <w:rsid w:val="003524CD"/>
    <w:rsid w:val="00352C32"/>
    <w:rsid w:val="00353668"/>
    <w:rsid w:val="003539F9"/>
    <w:rsid w:val="003540A2"/>
    <w:rsid w:val="00354CCF"/>
    <w:rsid w:val="003553C1"/>
    <w:rsid w:val="00355829"/>
    <w:rsid w:val="00355BB0"/>
    <w:rsid w:val="00355EE9"/>
    <w:rsid w:val="0035646F"/>
    <w:rsid w:val="003565CA"/>
    <w:rsid w:val="00356ECF"/>
    <w:rsid w:val="0035754A"/>
    <w:rsid w:val="003575A8"/>
    <w:rsid w:val="00357B82"/>
    <w:rsid w:val="00357BA6"/>
    <w:rsid w:val="00357DFA"/>
    <w:rsid w:val="00360509"/>
    <w:rsid w:val="00360566"/>
    <w:rsid w:val="003606BC"/>
    <w:rsid w:val="00361742"/>
    <w:rsid w:val="00361CAB"/>
    <w:rsid w:val="003626AD"/>
    <w:rsid w:val="00363A85"/>
    <w:rsid w:val="00364FE7"/>
    <w:rsid w:val="003652EB"/>
    <w:rsid w:val="00365703"/>
    <w:rsid w:val="00365B0A"/>
    <w:rsid w:val="003660A7"/>
    <w:rsid w:val="003660DF"/>
    <w:rsid w:val="00366B8E"/>
    <w:rsid w:val="003677FF"/>
    <w:rsid w:val="00370344"/>
    <w:rsid w:val="00370886"/>
    <w:rsid w:val="003711B8"/>
    <w:rsid w:val="00371B09"/>
    <w:rsid w:val="00371B66"/>
    <w:rsid w:val="00371D77"/>
    <w:rsid w:val="00372951"/>
    <w:rsid w:val="00372E1E"/>
    <w:rsid w:val="00373164"/>
    <w:rsid w:val="0037327E"/>
    <w:rsid w:val="00373F97"/>
    <w:rsid w:val="0037491D"/>
    <w:rsid w:val="00374CDE"/>
    <w:rsid w:val="003752CB"/>
    <w:rsid w:val="0037533E"/>
    <w:rsid w:val="003753FF"/>
    <w:rsid w:val="0037641E"/>
    <w:rsid w:val="00376619"/>
    <w:rsid w:val="00376ABC"/>
    <w:rsid w:val="0037747B"/>
    <w:rsid w:val="003806CC"/>
    <w:rsid w:val="00380C0C"/>
    <w:rsid w:val="00380DE9"/>
    <w:rsid w:val="00380F22"/>
    <w:rsid w:val="00381248"/>
    <w:rsid w:val="00381BD6"/>
    <w:rsid w:val="00381D1A"/>
    <w:rsid w:val="00382B5B"/>
    <w:rsid w:val="00382C46"/>
    <w:rsid w:val="00383167"/>
    <w:rsid w:val="00383C99"/>
    <w:rsid w:val="0038420D"/>
    <w:rsid w:val="00384EF8"/>
    <w:rsid w:val="003855D3"/>
    <w:rsid w:val="00386373"/>
    <w:rsid w:val="00386A4D"/>
    <w:rsid w:val="00386C38"/>
    <w:rsid w:val="00387142"/>
    <w:rsid w:val="003877C6"/>
    <w:rsid w:val="0039011A"/>
    <w:rsid w:val="003903E3"/>
    <w:rsid w:val="003905A3"/>
    <w:rsid w:val="0039076F"/>
    <w:rsid w:val="00390B30"/>
    <w:rsid w:val="00393DCA"/>
    <w:rsid w:val="003941A1"/>
    <w:rsid w:val="00396939"/>
    <w:rsid w:val="003975C4"/>
    <w:rsid w:val="0039762B"/>
    <w:rsid w:val="003978E4"/>
    <w:rsid w:val="003A04C1"/>
    <w:rsid w:val="003A0772"/>
    <w:rsid w:val="003A09D3"/>
    <w:rsid w:val="003A115A"/>
    <w:rsid w:val="003A1512"/>
    <w:rsid w:val="003A241F"/>
    <w:rsid w:val="003A328F"/>
    <w:rsid w:val="003A3782"/>
    <w:rsid w:val="003A64BD"/>
    <w:rsid w:val="003A6732"/>
    <w:rsid w:val="003A6B50"/>
    <w:rsid w:val="003A70E9"/>
    <w:rsid w:val="003A7726"/>
    <w:rsid w:val="003A77DF"/>
    <w:rsid w:val="003B26B9"/>
    <w:rsid w:val="003B3979"/>
    <w:rsid w:val="003B4132"/>
    <w:rsid w:val="003B4C98"/>
    <w:rsid w:val="003B5AC9"/>
    <w:rsid w:val="003B5C87"/>
    <w:rsid w:val="003B6F31"/>
    <w:rsid w:val="003B715F"/>
    <w:rsid w:val="003B787A"/>
    <w:rsid w:val="003B79D1"/>
    <w:rsid w:val="003B7F80"/>
    <w:rsid w:val="003C0079"/>
    <w:rsid w:val="003C08B2"/>
    <w:rsid w:val="003C0A2A"/>
    <w:rsid w:val="003C1C20"/>
    <w:rsid w:val="003C1ED2"/>
    <w:rsid w:val="003C1FD4"/>
    <w:rsid w:val="003C2393"/>
    <w:rsid w:val="003C3097"/>
    <w:rsid w:val="003C3AC4"/>
    <w:rsid w:val="003C3DA4"/>
    <w:rsid w:val="003C46E6"/>
    <w:rsid w:val="003C5275"/>
    <w:rsid w:val="003C5F23"/>
    <w:rsid w:val="003C73C4"/>
    <w:rsid w:val="003D0E05"/>
    <w:rsid w:val="003D0E3E"/>
    <w:rsid w:val="003D162B"/>
    <w:rsid w:val="003D1F67"/>
    <w:rsid w:val="003D25DF"/>
    <w:rsid w:val="003D2D08"/>
    <w:rsid w:val="003D31B4"/>
    <w:rsid w:val="003D3273"/>
    <w:rsid w:val="003D3737"/>
    <w:rsid w:val="003D3A4B"/>
    <w:rsid w:val="003D3D9B"/>
    <w:rsid w:val="003D4630"/>
    <w:rsid w:val="003D7B31"/>
    <w:rsid w:val="003E164D"/>
    <w:rsid w:val="003E1696"/>
    <w:rsid w:val="003E22E2"/>
    <w:rsid w:val="003E326D"/>
    <w:rsid w:val="003E4DEC"/>
    <w:rsid w:val="003F0A08"/>
    <w:rsid w:val="003F11DD"/>
    <w:rsid w:val="003F12AF"/>
    <w:rsid w:val="003F171D"/>
    <w:rsid w:val="003F1A6C"/>
    <w:rsid w:val="003F1FA6"/>
    <w:rsid w:val="003F377F"/>
    <w:rsid w:val="003F4D13"/>
    <w:rsid w:val="003F562E"/>
    <w:rsid w:val="003F5C72"/>
    <w:rsid w:val="003F68BB"/>
    <w:rsid w:val="003F6A33"/>
    <w:rsid w:val="003F7DD7"/>
    <w:rsid w:val="003F7E3E"/>
    <w:rsid w:val="0040199B"/>
    <w:rsid w:val="00403A4A"/>
    <w:rsid w:val="00403F83"/>
    <w:rsid w:val="004040C5"/>
    <w:rsid w:val="0040487E"/>
    <w:rsid w:val="004051AD"/>
    <w:rsid w:val="004059CC"/>
    <w:rsid w:val="00406654"/>
    <w:rsid w:val="00406875"/>
    <w:rsid w:val="0040725B"/>
    <w:rsid w:val="004078DD"/>
    <w:rsid w:val="004102A2"/>
    <w:rsid w:val="0041034F"/>
    <w:rsid w:val="00410B74"/>
    <w:rsid w:val="0041138B"/>
    <w:rsid w:val="004113E3"/>
    <w:rsid w:val="00411C06"/>
    <w:rsid w:val="00411CF9"/>
    <w:rsid w:val="00412059"/>
    <w:rsid w:val="004123A5"/>
    <w:rsid w:val="004127D5"/>
    <w:rsid w:val="004132AE"/>
    <w:rsid w:val="004146AE"/>
    <w:rsid w:val="004146DA"/>
    <w:rsid w:val="00414B59"/>
    <w:rsid w:val="00415732"/>
    <w:rsid w:val="0041576F"/>
    <w:rsid w:val="00415DBE"/>
    <w:rsid w:val="0041620F"/>
    <w:rsid w:val="00416286"/>
    <w:rsid w:val="004169FB"/>
    <w:rsid w:val="00416F97"/>
    <w:rsid w:val="0041717B"/>
    <w:rsid w:val="00417188"/>
    <w:rsid w:val="00417B67"/>
    <w:rsid w:val="00420C04"/>
    <w:rsid w:val="00421AB2"/>
    <w:rsid w:val="00421C25"/>
    <w:rsid w:val="00421F6E"/>
    <w:rsid w:val="00421F73"/>
    <w:rsid w:val="0042314C"/>
    <w:rsid w:val="00425202"/>
    <w:rsid w:val="00425C43"/>
    <w:rsid w:val="00425F48"/>
    <w:rsid w:val="00426686"/>
    <w:rsid w:val="00426698"/>
    <w:rsid w:val="00427EFB"/>
    <w:rsid w:val="0043031C"/>
    <w:rsid w:val="004305CC"/>
    <w:rsid w:val="00430918"/>
    <w:rsid w:val="004312FC"/>
    <w:rsid w:val="00431921"/>
    <w:rsid w:val="004326E7"/>
    <w:rsid w:val="00432F22"/>
    <w:rsid w:val="0043353E"/>
    <w:rsid w:val="0043363E"/>
    <w:rsid w:val="00433BFB"/>
    <w:rsid w:val="00434898"/>
    <w:rsid w:val="00434F7E"/>
    <w:rsid w:val="004367DD"/>
    <w:rsid w:val="00436844"/>
    <w:rsid w:val="0043782A"/>
    <w:rsid w:val="00437A7E"/>
    <w:rsid w:val="0044048E"/>
    <w:rsid w:val="004406EB"/>
    <w:rsid w:val="00440EC3"/>
    <w:rsid w:val="00441456"/>
    <w:rsid w:val="004416A6"/>
    <w:rsid w:val="00442450"/>
    <w:rsid w:val="004428BE"/>
    <w:rsid w:val="00442CBF"/>
    <w:rsid w:val="004434F5"/>
    <w:rsid w:val="004437FB"/>
    <w:rsid w:val="00444431"/>
    <w:rsid w:val="00444C71"/>
    <w:rsid w:val="00444E5D"/>
    <w:rsid w:val="00445A06"/>
    <w:rsid w:val="0044619B"/>
    <w:rsid w:val="00446DFC"/>
    <w:rsid w:val="00447687"/>
    <w:rsid w:val="00447A57"/>
    <w:rsid w:val="00450D88"/>
    <w:rsid w:val="004517EE"/>
    <w:rsid w:val="00451EEF"/>
    <w:rsid w:val="00452B72"/>
    <w:rsid w:val="004536C0"/>
    <w:rsid w:val="00453DA1"/>
    <w:rsid w:val="00454D3C"/>
    <w:rsid w:val="00454E04"/>
    <w:rsid w:val="0045521B"/>
    <w:rsid w:val="004559CF"/>
    <w:rsid w:val="0045648D"/>
    <w:rsid w:val="00456CB0"/>
    <w:rsid w:val="0045733E"/>
    <w:rsid w:val="00457697"/>
    <w:rsid w:val="0045791A"/>
    <w:rsid w:val="00457FDD"/>
    <w:rsid w:val="004610F7"/>
    <w:rsid w:val="004616FF"/>
    <w:rsid w:val="00461BD5"/>
    <w:rsid w:val="0046218E"/>
    <w:rsid w:val="00462A35"/>
    <w:rsid w:val="0046340A"/>
    <w:rsid w:val="00463420"/>
    <w:rsid w:val="00463441"/>
    <w:rsid w:val="00463C2B"/>
    <w:rsid w:val="00464896"/>
    <w:rsid w:val="00464CB1"/>
    <w:rsid w:val="00464EE8"/>
    <w:rsid w:val="0046645A"/>
    <w:rsid w:val="00466B41"/>
    <w:rsid w:val="00467888"/>
    <w:rsid w:val="004678F5"/>
    <w:rsid w:val="004703ED"/>
    <w:rsid w:val="00470BBD"/>
    <w:rsid w:val="00470DF5"/>
    <w:rsid w:val="00471402"/>
    <w:rsid w:val="0047175E"/>
    <w:rsid w:val="00472034"/>
    <w:rsid w:val="00472387"/>
    <w:rsid w:val="00473795"/>
    <w:rsid w:val="00473B4F"/>
    <w:rsid w:val="00473CAD"/>
    <w:rsid w:val="00474BC9"/>
    <w:rsid w:val="0047503D"/>
    <w:rsid w:val="004757D8"/>
    <w:rsid w:val="0047585B"/>
    <w:rsid w:val="0047613E"/>
    <w:rsid w:val="00476F7C"/>
    <w:rsid w:val="00480263"/>
    <w:rsid w:val="00480646"/>
    <w:rsid w:val="00480694"/>
    <w:rsid w:val="0048114C"/>
    <w:rsid w:val="00481BD2"/>
    <w:rsid w:val="00481ED0"/>
    <w:rsid w:val="004823E9"/>
    <w:rsid w:val="00482564"/>
    <w:rsid w:val="00483DEC"/>
    <w:rsid w:val="00485390"/>
    <w:rsid w:val="004864A6"/>
    <w:rsid w:val="00487108"/>
    <w:rsid w:val="00487138"/>
    <w:rsid w:val="00490E72"/>
    <w:rsid w:val="0049121B"/>
    <w:rsid w:val="00491330"/>
    <w:rsid w:val="00492532"/>
    <w:rsid w:val="00492B54"/>
    <w:rsid w:val="00493036"/>
    <w:rsid w:val="00493C9B"/>
    <w:rsid w:val="00495EE0"/>
    <w:rsid w:val="00496453"/>
    <w:rsid w:val="00497589"/>
    <w:rsid w:val="004976C1"/>
    <w:rsid w:val="00497B9D"/>
    <w:rsid w:val="004A06A4"/>
    <w:rsid w:val="004A0DAA"/>
    <w:rsid w:val="004A0EB7"/>
    <w:rsid w:val="004A17B4"/>
    <w:rsid w:val="004A245A"/>
    <w:rsid w:val="004A24F1"/>
    <w:rsid w:val="004A252D"/>
    <w:rsid w:val="004A2AA1"/>
    <w:rsid w:val="004A2F21"/>
    <w:rsid w:val="004A34B9"/>
    <w:rsid w:val="004A3B5C"/>
    <w:rsid w:val="004A4280"/>
    <w:rsid w:val="004A443E"/>
    <w:rsid w:val="004A45CC"/>
    <w:rsid w:val="004A4D33"/>
    <w:rsid w:val="004A52B4"/>
    <w:rsid w:val="004A5B99"/>
    <w:rsid w:val="004A6D5D"/>
    <w:rsid w:val="004A6FEE"/>
    <w:rsid w:val="004A7377"/>
    <w:rsid w:val="004A7525"/>
    <w:rsid w:val="004B05A8"/>
    <w:rsid w:val="004B09D0"/>
    <w:rsid w:val="004B1155"/>
    <w:rsid w:val="004B2089"/>
    <w:rsid w:val="004B2758"/>
    <w:rsid w:val="004B28C9"/>
    <w:rsid w:val="004B2A37"/>
    <w:rsid w:val="004B3411"/>
    <w:rsid w:val="004B35EC"/>
    <w:rsid w:val="004B38BB"/>
    <w:rsid w:val="004B3CF1"/>
    <w:rsid w:val="004B3EED"/>
    <w:rsid w:val="004B4AFB"/>
    <w:rsid w:val="004B53A4"/>
    <w:rsid w:val="004B59BC"/>
    <w:rsid w:val="004B5B73"/>
    <w:rsid w:val="004B5B89"/>
    <w:rsid w:val="004B7031"/>
    <w:rsid w:val="004B7995"/>
    <w:rsid w:val="004C12A3"/>
    <w:rsid w:val="004C1EB1"/>
    <w:rsid w:val="004C23CD"/>
    <w:rsid w:val="004C3826"/>
    <w:rsid w:val="004C4004"/>
    <w:rsid w:val="004C4E5B"/>
    <w:rsid w:val="004C5E46"/>
    <w:rsid w:val="004C6203"/>
    <w:rsid w:val="004C7F5C"/>
    <w:rsid w:val="004C7FC3"/>
    <w:rsid w:val="004D00E6"/>
    <w:rsid w:val="004D00F3"/>
    <w:rsid w:val="004D0898"/>
    <w:rsid w:val="004D0E7B"/>
    <w:rsid w:val="004D0F3E"/>
    <w:rsid w:val="004D0F49"/>
    <w:rsid w:val="004D170F"/>
    <w:rsid w:val="004D1D20"/>
    <w:rsid w:val="004D1E7B"/>
    <w:rsid w:val="004D202E"/>
    <w:rsid w:val="004D22A2"/>
    <w:rsid w:val="004D2FA5"/>
    <w:rsid w:val="004D38EA"/>
    <w:rsid w:val="004D3F46"/>
    <w:rsid w:val="004D4608"/>
    <w:rsid w:val="004D46DE"/>
    <w:rsid w:val="004D7057"/>
    <w:rsid w:val="004D7AAF"/>
    <w:rsid w:val="004E060F"/>
    <w:rsid w:val="004E0881"/>
    <w:rsid w:val="004E1753"/>
    <w:rsid w:val="004E1768"/>
    <w:rsid w:val="004E1D92"/>
    <w:rsid w:val="004E1ED6"/>
    <w:rsid w:val="004E1FB1"/>
    <w:rsid w:val="004E2113"/>
    <w:rsid w:val="004E2C13"/>
    <w:rsid w:val="004E3375"/>
    <w:rsid w:val="004E3414"/>
    <w:rsid w:val="004E3668"/>
    <w:rsid w:val="004E3E28"/>
    <w:rsid w:val="004E4237"/>
    <w:rsid w:val="004E55DF"/>
    <w:rsid w:val="004E5C08"/>
    <w:rsid w:val="004E7964"/>
    <w:rsid w:val="004F067B"/>
    <w:rsid w:val="004F0C28"/>
    <w:rsid w:val="004F0E94"/>
    <w:rsid w:val="004F0EE1"/>
    <w:rsid w:val="004F1B74"/>
    <w:rsid w:val="004F1D9D"/>
    <w:rsid w:val="004F27A1"/>
    <w:rsid w:val="004F2B86"/>
    <w:rsid w:val="004F3342"/>
    <w:rsid w:val="004F3397"/>
    <w:rsid w:val="004F3884"/>
    <w:rsid w:val="004F4727"/>
    <w:rsid w:val="004F4866"/>
    <w:rsid w:val="004F4BC7"/>
    <w:rsid w:val="004F5189"/>
    <w:rsid w:val="004F5284"/>
    <w:rsid w:val="004F52BF"/>
    <w:rsid w:val="004F54AE"/>
    <w:rsid w:val="004F5DEC"/>
    <w:rsid w:val="004F6631"/>
    <w:rsid w:val="004F6738"/>
    <w:rsid w:val="004F6B80"/>
    <w:rsid w:val="004F70C4"/>
    <w:rsid w:val="004F740A"/>
    <w:rsid w:val="004F7AE5"/>
    <w:rsid w:val="004F7E28"/>
    <w:rsid w:val="0050160B"/>
    <w:rsid w:val="005016AC"/>
    <w:rsid w:val="00501ABE"/>
    <w:rsid w:val="00501C52"/>
    <w:rsid w:val="00502BD4"/>
    <w:rsid w:val="00503265"/>
    <w:rsid w:val="005035EF"/>
    <w:rsid w:val="005037DD"/>
    <w:rsid w:val="005038AD"/>
    <w:rsid w:val="0050405B"/>
    <w:rsid w:val="005043D0"/>
    <w:rsid w:val="005047D8"/>
    <w:rsid w:val="00504AF6"/>
    <w:rsid w:val="0050529A"/>
    <w:rsid w:val="005053F0"/>
    <w:rsid w:val="00505569"/>
    <w:rsid w:val="00505702"/>
    <w:rsid w:val="00505D1A"/>
    <w:rsid w:val="00505F2D"/>
    <w:rsid w:val="005068C2"/>
    <w:rsid w:val="00506D58"/>
    <w:rsid w:val="00507C90"/>
    <w:rsid w:val="00510064"/>
    <w:rsid w:val="00510947"/>
    <w:rsid w:val="005113FD"/>
    <w:rsid w:val="00511460"/>
    <w:rsid w:val="005116F4"/>
    <w:rsid w:val="00511CEB"/>
    <w:rsid w:val="00512549"/>
    <w:rsid w:val="005129C3"/>
    <w:rsid w:val="0051397A"/>
    <w:rsid w:val="00514056"/>
    <w:rsid w:val="00514116"/>
    <w:rsid w:val="0051593C"/>
    <w:rsid w:val="00516202"/>
    <w:rsid w:val="0051687B"/>
    <w:rsid w:val="00516C9E"/>
    <w:rsid w:val="00516CEC"/>
    <w:rsid w:val="005207B8"/>
    <w:rsid w:val="00520DEA"/>
    <w:rsid w:val="00520F4B"/>
    <w:rsid w:val="00521AB6"/>
    <w:rsid w:val="00522130"/>
    <w:rsid w:val="00523C68"/>
    <w:rsid w:val="00524663"/>
    <w:rsid w:val="0052519F"/>
    <w:rsid w:val="00527152"/>
    <w:rsid w:val="00530175"/>
    <w:rsid w:val="00530C30"/>
    <w:rsid w:val="0053114D"/>
    <w:rsid w:val="00531279"/>
    <w:rsid w:val="005317ED"/>
    <w:rsid w:val="0053292A"/>
    <w:rsid w:val="00533145"/>
    <w:rsid w:val="0053358B"/>
    <w:rsid w:val="005345CD"/>
    <w:rsid w:val="00535116"/>
    <w:rsid w:val="005351F4"/>
    <w:rsid w:val="00535A3D"/>
    <w:rsid w:val="00535AB2"/>
    <w:rsid w:val="0053686B"/>
    <w:rsid w:val="00536CCF"/>
    <w:rsid w:val="00536FF2"/>
    <w:rsid w:val="005377F2"/>
    <w:rsid w:val="00537EB2"/>
    <w:rsid w:val="00540364"/>
    <w:rsid w:val="00543221"/>
    <w:rsid w:val="00543369"/>
    <w:rsid w:val="005440B2"/>
    <w:rsid w:val="00544422"/>
    <w:rsid w:val="00544569"/>
    <w:rsid w:val="00544793"/>
    <w:rsid w:val="0054512B"/>
    <w:rsid w:val="005452A6"/>
    <w:rsid w:val="005456FB"/>
    <w:rsid w:val="005459F7"/>
    <w:rsid w:val="00545BEA"/>
    <w:rsid w:val="00545CA1"/>
    <w:rsid w:val="00546DD7"/>
    <w:rsid w:val="00550918"/>
    <w:rsid w:val="005511FC"/>
    <w:rsid w:val="00551214"/>
    <w:rsid w:val="00551272"/>
    <w:rsid w:val="00551383"/>
    <w:rsid w:val="0055151F"/>
    <w:rsid w:val="0055154E"/>
    <w:rsid w:val="005515B1"/>
    <w:rsid w:val="00553B1C"/>
    <w:rsid w:val="00553B25"/>
    <w:rsid w:val="00553F50"/>
    <w:rsid w:val="00554093"/>
    <w:rsid w:val="00555DA5"/>
    <w:rsid w:val="0055655E"/>
    <w:rsid w:val="00556BBE"/>
    <w:rsid w:val="005609B4"/>
    <w:rsid w:val="00560FD7"/>
    <w:rsid w:val="0056227D"/>
    <w:rsid w:val="00562B54"/>
    <w:rsid w:val="0056346F"/>
    <w:rsid w:val="005635C2"/>
    <w:rsid w:val="005636E4"/>
    <w:rsid w:val="00563743"/>
    <w:rsid w:val="00563F48"/>
    <w:rsid w:val="0056473B"/>
    <w:rsid w:val="00565669"/>
    <w:rsid w:val="00565A99"/>
    <w:rsid w:val="00566B60"/>
    <w:rsid w:val="00566D22"/>
    <w:rsid w:val="005670C5"/>
    <w:rsid w:val="00567564"/>
    <w:rsid w:val="005676F2"/>
    <w:rsid w:val="00567918"/>
    <w:rsid w:val="0057018A"/>
    <w:rsid w:val="00570867"/>
    <w:rsid w:val="005708B5"/>
    <w:rsid w:val="00570996"/>
    <w:rsid w:val="0057099E"/>
    <w:rsid w:val="00571B16"/>
    <w:rsid w:val="00572C2B"/>
    <w:rsid w:val="00572DCA"/>
    <w:rsid w:val="00572E80"/>
    <w:rsid w:val="00574B1E"/>
    <w:rsid w:val="0057528D"/>
    <w:rsid w:val="00575CE1"/>
    <w:rsid w:val="00575F97"/>
    <w:rsid w:val="005762D5"/>
    <w:rsid w:val="00576541"/>
    <w:rsid w:val="005765D5"/>
    <w:rsid w:val="00580121"/>
    <w:rsid w:val="0058059E"/>
    <w:rsid w:val="00580C09"/>
    <w:rsid w:val="00581907"/>
    <w:rsid w:val="00581AD1"/>
    <w:rsid w:val="00581E55"/>
    <w:rsid w:val="005823F9"/>
    <w:rsid w:val="00582763"/>
    <w:rsid w:val="00582C3D"/>
    <w:rsid w:val="005847F5"/>
    <w:rsid w:val="00584893"/>
    <w:rsid w:val="00586453"/>
    <w:rsid w:val="00586812"/>
    <w:rsid w:val="00586FB8"/>
    <w:rsid w:val="005871EB"/>
    <w:rsid w:val="005876DD"/>
    <w:rsid w:val="00587CAD"/>
    <w:rsid w:val="00590412"/>
    <w:rsid w:val="0059060C"/>
    <w:rsid w:val="00592586"/>
    <w:rsid w:val="00592EC9"/>
    <w:rsid w:val="005938BB"/>
    <w:rsid w:val="00593951"/>
    <w:rsid w:val="00593AA7"/>
    <w:rsid w:val="00593AF3"/>
    <w:rsid w:val="00593CBC"/>
    <w:rsid w:val="00594D4D"/>
    <w:rsid w:val="005956F0"/>
    <w:rsid w:val="00595A03"/>
    <w:rsid w:val="00595F22"/>
    <w:rsid w:val="00596095"/>
    <w:rsid w:val="0059612A"/>
    <w:rsid w:val="005961D8"/>
    <w:rsid w:val="00596CDA"/>
    <w:rsid w:val="0059719C"/>
    <w:rsid w:val="00597FE4"/>
    <w:rsid w:val="005A01D2"/>
    <w:rsid w:val="005A1161"/>
    <w:rsid w:val="005A1263"/>
    <w:rsid w:val="005A1576"/>
    <w:rsid w:val="005A1E56"/>
    <w:rsid w:val="005A2B25"/>
    <w:rsid w:val="005A2DEB"/>
    <w:rsid w:val="005A38C4"/>
    <w:rsid w:val="005A38C9"/>
    <w:rsid w:val="005A3A4A"/>
    <w:rsid w:val="005A4356"/>
    <w:rsid w:val="005A458A"/>
    <w:rsid w:val="005A49EC"/>
    <w:rsid w:val="005A4F15"/>
    <w:rsid w:val="005A54AB"/>
    <w:rsid w:val="005A703D"/>
    <w:rsid w:val="005A772D"/>
    <w:rsid w:val="005A7910"/>
    <w:rsid w:val="005B1107"/>
    <w:rsid w:val="005B221B"/>
    <w:rsid w:val="005B2D40"/>
    <w:rsid w:val="005B3470"/>
    <w:rsid w:val="005B371E"/>
    <w:rsid w:val="005B389C"/>
    <w:rsid w:val="005B3B72"/>
    <w:rsid w:val="005B4079"/>
    <w:rsid w:val="005B5D89"/>
    <w:rsid w:val="005B6A42"/>
    <w:rsid w:val="005B7BCB"/>
    <w:rsid w:val="005B7EBA"/>
    <w:rsid w:val="005C0563"/>
    <w:rsid w:val="005C1E09"/>
    <w:rsid w:val="005C27BF"/>
    <w:rsid w:val="005C2A98"/>
    <w:rsid w:val="005C4C61"/>
    <w:rsid w:val="005C4E15"/>
    <w:rsid w:val="005C5796"/>
    <w:rsid w:val="005C645B"/>
    <w:rsid w:val="005C6616"/>
    <w:rsid w:val="005C68A3"/>
    <w:rsid w:val="005C68D5"/>
    <w:rsid w:val="005C6AF4"/>
    <w:rsid w:val="005C7C32"/>
    <w:rsid w:val="005D018C"/>
    <w:rsid w:val="005D0B0D"/>
    <w:rsid w:val="005D12D4"/>
    <w:rsid w:val="005D16CB"/>
    <w:rsid w:val="005D1D7C"/>
    <w:rsid w:val="005D228D"/>
    <w:rsid w:val="005D246F"/>
    <w:rsid w:val="005D2F21"/>
    <w:rsid w:val="005D2FB4"/>
    <w:rsid w:val="005D4CF2"/>
    <w:rsid w:val="005D56D6"/>
    <w:rsid w:val="005D5BA8"/>
    <w:rsid w:val="005D5D12"/>
    <w:rsid w:val="005D76D9"/>
    <w:rsid w:val="005D7BB1"/>
    <w:rsid w:val="005E13CF"/>
    <w:rsid w:val="005E2239"/>
    <w:rsid w:val="005E24CA"/>
    <w:rsid w:val="005E24CE"/>
    <w:rsid w:val="005E27A1"/>
    <w:rsid w:val="005E2E6E"/>
    <w:rsid w:val="005E3EEA"/>
    <w:rsid w:val="005E41C2"/>
    <w:rsid w:val="005E4DF7"/>
    <w:rsid w:val="005E51F6"/>
    <w:rsid w:val="005E63E8"/>
    <w:rsid w:val="005E6BFB"/>
    <w:rsid w:val="005E6DE4"/>
    <w:rsid w:val="005E6EBE"/>
    <w:rsid w:val="005E7537"/>
    <w:rsid w:val="005E7A13"/>
    <w:rsid w:val="005E7B2B"/>
    <w:rsid w:val="005F0463"/>
    <w:rsid w:val="005F0985"/>
    <w:rsid w:val="005F09C7"/>
    <w:rsid w:val="005F0F97"/>
    <w:rsid w:val="005F28A8"/>
    <w:rsid w:val="005F2D3F"/>
    <w:rsid w:val="005F2EB7"/>
    <w:rsid w:val="005F3219"/>
    <w:rsid w:val="005F39E3"/>
    <w:rsid w:val="005F42DB"/>
    <w:rsid w:val="005F447D"/>
    <w:rsid w:val="005F47ED"/>
    <w:rsid w:val="005F48B1"/>
    <w:rsid w:val="005F4B53"/>
    <w:rsid w:val="005F51CF"/>
    <w:rsid w:val="005F5B54"/>
    <w:rsid w:val="005F62DF"/>
    <w:rsid w:val="005F6381"/>
    <w:rsid w:val="005F7EAA"/>
    <w:rsid w:val="006004CD"/>
    <w:rsid w:val="0060250E"/>
    <w:rsid w:val="006026DB"/>
    <w:rsid w:val="00603C4F"/>
    <w:rsid w:val="006049CC"/>
    <w:rsid w:val="00604C87"/>
    <w:rsid w:val="00604F47"/>
    <w:rsid w:val="00605454"/>
    <w:rsid w:val="00605B43"/>
    <w:rsid w:val="00606760"/>
    <w:rsid w:val="00607530"/>
    <w:rsid w:val="006076B4"/>
    <w:rsid w:val="006105C4"/>
    <w:rsid w:val="00610EF5"/>
    <w:rsid w:val="006116DE"/>
    <w:rsid w:val="0061190B"/>
    <w:rsid w:val="00614351"/>
    <w:rsid w:val="006146FC"/>
    <w:rsid w:val="006149D4"/>
    <w:rsid w:val="00614F74"/>
    <w:rsid w:val="00615C68"/>
    <w:rsid w:val="00615D52"/>
    <w:rsid w:val="00616A39"/>
    <w:rsid w:val="0061786C"/>
    <w:rsid w:val="00620617"/>
    <w:rsid w:val="00620689"/>
    <w:rsid w:val="006206E6"/>
    <w:rsid w:val="0062095F"/>
    <w:rsid w:val="0062296A"/>
    <w:rsid w:val="00624ADE"/>
    <w:rsid w:val="0062514E"/>
    <w:rsid w:val="00626472"/>
    <w:rsid w:val="00626B4C"/>
    <w:rsid w:val="00627B4E"/>
    <w:rsid w:val="00627EF5"/>
    <w:rsid w:val="0063049F"/>
    <w:rsid w:val="00630865"/>
    <w:rsid w:val="00630D75"/>
    <w:rsid w:val="00631ADC"/>
    <w:rsid w:val="00631C04"/>
    <w:rsid w:val="00631FCC"/>
    <w:rsid w:val="006327A3"/>
    <w:rsid w:val="006328F2"/>
    <w:rsid w:val="00633227"/>
    <w:rsid w:val="006357EC"/>
    <w:rsid w:val="006359BE"/>
    <w:rsid w:val="00635E93"/>
    <w:rsid w:val="0063718C"/>
    <w:rsid w:val="00640371"/>
    <w:rsid w:val="00641399"/>
    <w:rsid w:val="006413FC"/>
    <w:rsid w:val="00641FE8"/>
    <w:rsid w:val="006420F6"/>
    <w:rsid w:val="006422FA"/>
    <w:rsid w:val="006429EB"/>
    <w:rsid w:val="00642BED"/>
    <w:rsid w:val="00643768"/>
    <w:rsid w:val="006438C8"/>
    <w:rsid w:val="006438F5"/>
    <w:rsid w:val="00643A2E"/>
    <w:rsid w:val="00643AC0"/>
    <w:rsid w:val="0064516B"/>
    <w:rsid w:val="006451CE"/>
    <w:rsid w:val="006455BE"/>
    <w:rsid w:val="00645935"/>
    <w:rsid w:val="00645AF6"/>
    <w:rsid w:val="00646E60"/>
    <w:rsid w:val="00647172"/>
    <w:rsid w:val="00647990"/>
    <w:rsid w:val="00650302"/>
    <w:rsid w:val="00650A38"/>
    <w:rsid w:val="00652BAF"/>
    <w:rsid w:val="00653D1C"/>
    <w:rsid w:val="00653EBF"/>
    <w:rsid w:val="00654909"/>
    <w:rsid w:val="00654FB1"/>
    <w:rsid w:val="0065612D"/>
    <w:rsid w:val="00656C68"/>
    <w:rsid w:val="006573FF"/>
    <w:rsid w:val="00657646"/>
    <w:rsid w:val="00657C69"/>
    <w:rsid w:val="006608ED"/>
    <w:rsid w:val="00661440"/>
    <w:rsid w:val="006621C2"/>
    <w:rsid w:val="0066224D"/>
    <w:rsid w:val="00662A05"/>
    <w:rsid w:val="00663CAF"/>
    <w:rsid w:val="0066727C"/>
    <w:rsid w:val="00667549"/>
    <w:rsid w:val="006677FE"/>
    <w:rsid w:val="00667847"/>
    <w:rsid w:val="006678F0"/>
    <w:rsid w:val="00667AB2"/>
    <w:rsid w:val="00667D80"/>
    <w:rsid w:val="00670350"/>
    <w:rsid w:val="006708C0"/>
    <w:rsid w:val="0067328A"/>
    <w:rsid w:val="006732B2"/>
    <w:rsid w:val="006733DF"/>
    <w:rsid w:val="00673E8F"/>
    <w:rsid w:val="00674560"/>
    <w:rsid w:val="00674581"/>
    <w:rsid w:val="006747CA"/>
    <w:rsid w:val="00674BF7"/>
    <w:rsid w:val="00675E66"/>
    <w:rsid w:val="00675F5B"/>
    <w:rsid w:val="006760F4"/>
    <w:rsid w:val="006763C0"/>
    <w:rsid w:val="006768E5"/>
    <w:rsid w:val="0067759E"/>
    <w:rsid w:val="0068065B"/>
    <w:rsid w:val="00680F20"/>
    <w:rsid w:val="00681116"/>
    <w:rsid w:val="006812ED"/>
    <w:rsid w:val="006836B0"/>
    <w:rsid w:val="00683784"/>
    <w:rsid w:val="006838FB"/>
    <w:rsid w:val="00683AA7"/>
    <w:rsid w:val="006843B5"/>
    <w:rsid w:val="006855FE"/>
    <w:rsid w:val="0068730C"/>
    <w:rsid w:val="0068770B"/>
    <w:rsid w:val="006903C5"/>
    <w:rsid w:val="006905DE"/>
    <w:rsid w:val="00691949"/>
    <w:rsid w:val="00691EC6"/>
    <w:rsid w:val="006936A6"/>
    <w:rsid w:val="006936BF"/>
    <w:rsid w:val="006939FF"/>
    <w:rsid w:val="00693F43"/>
    <w:rsid w:val="006940ED"/>
    <w:rsid w:val="006941C5"/>
    <w:rsid w:val="0069444B"/>
    <w:rsid w:val="006950E2"/>
    <w:rsid w:val="00695208"/>
    <w:rsid w:val="00695811"/>
    <w:rsid w:val="0069619F"/>
    <w:rsid w:val="00697C1C"/>
    <w:rsid w:val="006A1A12"/>
    <w:rsid w:val="006A1F79"/>
    <w:rsid w:val="006A249C"/>
    <w:rsid w:val="006A2DAC"/>
    <w:rsid w:val="006A3018"/>
    <w:rsid w:val="006A39E0"/>
    <w:rsid w:val="006A3A12"/>
    <w:rsid w:val="006A4852"/>
    <w:rsid w:val="006A5716"/>
    <w:rsid w:val="006A60B1"/>
    <w:rsid w:val="006A643A"/>
    <w:rsid w:val="006A6D64"/>
    <w:rsid w:val="006A7055"/>
    <w:rsid w:val="006A767D"/>
    <w:rsid w:val="006B0322"/>
    <w:rsid w:val="006B0ACC"/>
    <w:rsid w:val="006B0C7E"/>
    <w:rsid w:val="006B2305"/>
    <w:rsid w:val="006B3672"/>
    <w:rsid w:val="006B4783"/>
    <w:rsid w:val="006B5380"/>
    <w:rsid w:val="006B6114"/>
    <w:rsid w:val="006B6685"/>
    <w:rsid w:val="006B6B23"/>
    <w:rsid w:val="006B7B8D"/>
    <w:rsid w:val="006B7D4D"/>
    <w:rsid w:val="006C0974"/>
    <w:rsid w:val="006C1514"/>
    <w:rsid w:val="006C182B"/>
    <w:rsid w:val="006C2BB0"/>
    <w:rsid w:val="006C2E03"/>
    <w:rsid w:val="006C2EAB"/>
    <w:rsid w:val="006C35F4"/>
    <w:rsid w:val="006C47A9"/>
    <w:rsid w:val="006C49D7"/>
    <w:rsid w:val="006C4AC5"/>
    <w:rsid w:val="006C50DE"/>
    <w:rsid w:val="006C5168"/>
    <w:rsid w:val="006C6732"/>
    <w:rsid w:val="006C6E42"/>
    <w:rsid w:val="006C7074"/>
    <w:rsid w:val="006C79B7"/>
    <w:rsid w:val="006C7CE4"/>
    <w:rsid w:val="006D01C4"/>
    <w:rsid w:val="006D03E3"/>
    <w:rsid w:val="006D0A93"/>
    <w:rsid w:val="006D0B84"/>
    <w:rsid w:val="006D0BDC"/>
    <w:rsid w:val="006D11D4"/>
    <w:rsid w:val="006D35C4"/>
    <w:rsid w:val="006D37EC"/>
    <w:rsid w:val="006D4215"/>
    <w:rsid w:val="006D4522"/>
    <w:rsid w:val="006D4770"/>
    <w:rsid w:val="006D47B8"/>
    <w:rsid w:val="006D4986"/>
    <w:rsid w:val="006D5352"/>
    <w:rsid w:val="006D554B"/>
    <w:rsid w:val="006D58FA"/>
    <w:rsid w:val="006D5DC9"/>
    <w:rsid w:val="006D6CF5"/>
    <w:rsid w:val="006D6D65"/>
    <w:rsid w:val="006D7C02"/>
    <w:rsid w:val="006E047C"/>
    <w:rsid w:val="006E0E03"/>
    <w:rsid w:val="006E14EA"/>
    <w:rsid w:val="006E1A71"/>
    <w:rsid w:val="006E1B91"/>
    <w:rsid w:val="006E1EE1"/>
    <w:rsid w:val="006E2716"/>
    <w:rsid w:val="006E2878"/>
    <w:rsid w:val="006E29A0"/>
    <w:rsid w:val="006E2D4C"/>
    <w:rsid w:val="006E346D"/>
    <w:rsid w:val="006E3685"/>
    <w:rsid w:val="006E3D1D"/>
    <w:rsid w:val="006E507D"/>
    <w:rsid w:val="006E5C1E"/>
    <w:rsid w:val="006E5DEE"/>
    <w:rsid w:val="006E61B5"/>
    <w:rsid w:val="006E63FE"/>
    <w:rsid w:val="006E65EE"/>
    <w:rsid w:val="006E6ACB"/>
    <w:rsid w:val="006E6B4D"/>
    <w:rsid w:val="006E6B56"/>
    <w:rsid w:val="006E6CFA"/>
    <w:rsid w:val="006E7191"/>
    <w:rsid w:val="006E7A57"/>
    <w:rsid w:val="006F011B"/>
    <w:rsid w:val="006F06FB"/>
    <w:rsid w:val="006F07F1"/>
    <w:rsid w:val="006F1314"/>
    <w:rsid w:val="006F1D6D"/>
    <w:rsid w:val="006F3584"/>
    <w:rsid w:val="006F3E33"/>
    <w:rsid w:val="006F61CC"/>
    <w:rsid w:val="006F6263"/>
    <w:rsid w:val="006F6A45"/>
    <w:rsid w:val="006F723B"/>
    <w:rsid w:val="006F7289"/>
    <w:rsid w:val="006F7FD0"/>
    <w:rsid w:val="0070032B"/>
    <w:rsid w:val="00700833"/>
    <w:rsid w:val="00700C07"/>
    <w:rsid w:val="00700C16"/>
    <w:rsid w:val="0070114C"/>
    <w:rsid w:val="00701BCD"/>
    <w:rsid w:val="00703461"/>
    <w:rsid w:val="007035CC"/>
    <w:rsid w:val="0070373E"/>
    <w:rsid w:val="00704AAA"/>
    <w:rsid w:val="007068D7"/>
    <w:rsid w:val="00706ACD"/>
    <w:rsid w:val="00706D2C"/>
    <w:rsid w:val="00707D59"/>
    <w:rsid w:val="00707D76"/>
    <w:rsid w:val="00710CB2"/>
    <w:rsid w:val="007110F9"/>
    <w:rsid w:val="00711686"/>
    <w:rsid w:val="00712698"/>
    <w:rsid w:val="00712758"/>
    <w:rsid w:val="007127BD"/>
    <w:rsid w:val="00712CD3"/>
    <w:rsid w:val="00712FBA"/>
    <w:rsid w:val="007145DE"/>
    <w:rsid w:val="00714BB9"/>
    <w:rsid w:val="00716B88"/>
    <w:rsid w:val="00717013"/>
    <w:rsid w:val="0071702C"/>
    <w:rsid w:val="0071725F"/>
    <w:rsid w:val="0071748F"/>
    <w:rsid w:val="0071750D"/>
    <w:rsid w:val="00717B03"/>
    <w:rsid w:val="00717FD3"/>
    <w:rsid w:val="00721111"/>
    <w:rsid w:val="00721416"/>
    <w:rsid w:val="00721892"/>
    <w:rsid w:val="00721C9E"/>
    <w:rsid w:val="00722354"/>
    <w:rsid w:val="007229D0"/>
    <w:rsid w:val="007233B8"/>
    <w:rsid w:val="007234CF"/>
    <w:rsid w:val="00723FDB"/>
    <w:rsid w:val="007243FD"/>
    <w:rsid w:val="00724C3B"/>
    <w:rsid w:val="00724F05"/>
    <w:rsid w:val="00725B15"/>
    <w:rsid w:val="007263B9"/>
    <w:rsid w:val="00726D62"/>
    <w:rsid w:val="00727483"/>
    <w:rsid w:val="00727BAE"/>
    <w:rsid w:val="00727DC4"/>
    <w:rsid w:val="00730379"/>
    <w:rsid w:val="00730586"/>
    <w:rsid w:val="007318F1"/>
    <w:rsid w:val="00731EF8"/>
    <w:rsid w:val="00733570"/>
    <w:rsid w:val="007345FF"/>
    <w:rsid w:val="00734AAB"/>
    <w:rsid w:val="00734B0F"/>
    <w:rsid w:val="00735B95"/>
    <w:rsid w:val="00735BDE"/>
    <w:rsid w:val="00736172"/>
    <w:rsid w:val="00736482"/>
    <w:rsid w:val="00736929"/>
    <w:rsid w:val="00736F64"/>
    <w:rsid w:val="00737D37"/>
    <w:rsid w:val="0074052D"/>
    <w:rsid w:val="0074068F"/>
    <w:rsid w:val="00741739"/>
    <w:rsid w:val="00741D24"/>
    <w:rsid w:val="00742B7C"/>
    <w:rsid w:val="00742D93"/>
    <w:rsid w:val="0074309A"/>
    <w:rsid w:val="00743912"/>
    <w:rsid w:val="00744364"/>
    <w:rsid w:val="00744808"/>
    <w:rsid w:val="00744F54"/>
    <w:rsid w:val="00746C50"/>
    <w:rsid w:val="00750434"/>
    <w:rsid w:val="00750EAD"/>
    <w:rsid w:val="00750EB8"/>
    <w:rsid w:val="007519DE"/>
    <w:rsid w:val="00751E04"/>
    <w:rsid w:val="007525F0"/>
    <w:rsid w:val="007526D6"/>
    <w:rsid w:val="0075450E"/>
    <w:rsid w:val="00754A93"/>
    <w:rsid w:val="00755623"/>
    <w:rsid w:val="0075581D"/>
    <w:rsid w:val="00756B0B"/>
    <w:rsid w:val="00757228"/>
    <w:rsid w:val="00757CF6"/>
    <w:rsid w:val="00760CDE"/>
    <w:rsid w:val="00761FF5"/>
    <w:rsid w:val="00762D7F"/>
    <w:rsid w:val="00764146"/>
    <w:rsid w:val="0076463A"/>
    <w:rsid w:val="00764E63"/>
    <w:rsid w:val="00765C37"/>
    <w:rsid w:val="0076672A"/>
    <w:rsid w:val="00766B64"/>
    <w:rsid w:val="00770F1A"/>
    <w:rsid w:val="0077165F"/>
    <w:rsid w:val="00771E98"/>
    <w:rsid w:val="007725E1"/>
    <w:rsid w:val="00772AC5"/>
    <w:rsid w:val="00772F3F"/>
    <w:rsid w:val="0077406A"/>
    <w:rsid w:val="007740FB"/>
    <w:rsid w:val="00774688"/>
    <w:rsid w:val="0077469D"/>
    <w:rsid w:val="007747AD"/>
    <w:rsid w:val="00774955"/>
    <w:rsid w:val="00775579"/>
    <w:rsid w:val="007759CA"/>
    <w:rsid w:val="00776444"/>
    <w:rsid w:val="00780F7D"/>
    <w:rsid w:val="00781275"/>
    <w:rsid w:val="007813FB"/>
    <w:rsid w:val="00781F8C"/>
    <w:rsid w:val="007824A3"/>
    <w:rsid w:val="00782562"/>
    <w:rsid w:val="00782D1D"/>
    <w:rsid w:val="007835C7"/>
    <w:rsid w:val="007839F3"/>
    <w:rsid w:val="007841E9"/>
    <w:rsid w:val="0078467A"/>
    <w:rsid w:val="00785664"/>
    <w:rsid w:val="0078625A"/>
    <w:rsid w:val="00786864"/>
    <w:rsid w:val="00787428"/>
    <w:rsid w:val="0079035A"/>
    <w:rsid w:val="0079048D"/>
    <w:rsid w:val="00790CBF"/>
    <w:rsid w:val="00791327"/>
    <w:rsid w:val="00791EF6"/>
    <w:rsid w:val="00792707"/>
    <w:rsid w:val="00792BD5"/>
    <w:rsid w:val="007939F6"/>
    <w:rsid w:val="00794F37"/>
    <w:rsid w:val="007952E9"/>
    <w:rsid w:val="007955DE"/>
    <w:rsid w:val="00796084"/>
    <w:rsid w:val="007961B1"/>
    <w:rsid w:val="007968C3"/>
    <w:rsid w:val="00797C34"/>
    <w:rsid w:val="00797DF5"/>
    <w:rsid w:val="007A0112"/>
    <w:rsid w:val="007A07B9"/>
    <w:rsid w:val="007A2083"/>
    <w:rsid w:val="007A2A93"/>
    <w:rsid w:val="007A2F5A"/>
    <w:rsid w:val="007A3276"/>
    <w:rsid w:val="007A35F4"/>
    <w:rsid w:val="007A3A22"/>
    <w:rsid w:val="007A4217"/>
    <w:rsid w:val="007A4231"/>
    <w:rsid w:val="007A435C"/>
    <w:rsid w:val="007A4588"/>
    <w:rsid w:val="007A6054"/>
    <w:rsid w:val="007A6774"/>
    <w:rsid w:val="007A778A"/>
    <w:rsid w:val="007B0782"/>
    <w:rsid w:val="007B0B79"/>
    <w:rsid w:val="007B0CA9"/>
    <w:rsid w:val="007B0E69"/>
    <w:rsid w:val="007B1675"/>
    <w:rsid w:val="007B1862"/>
    <w:rsid w:val="007B1A42"/>
    <w:rsid w:val="007B1C97"/>
    <w:rsid w:val="007B201F"/>
    <w:rsid w:val="007B2A23"/>
    <w:rsid w:val="007B2E91"/>
    <w:rsid w:val="007B4ED5"/>
    <w:rsid w:val="007B551E"/>
    <w:rsid w:val="007B6945"/>
    <w:rsid w:val="007B6D33"/>
    <w:rsid w:val="007B6F23"/>
    <w:rsid w:val="007B7031"/>
    <w:rsid w:val="007B71B0"/>
    <w:rsid w:val="007B72BF"/>
    <w:rsid w:val="007B7FD3"/>
    <w:rsid w:val="007C0CB1"/>
    <w:rsid w:val="007C1333"/>
    <w:rsid w:val="007C25D2"/>
    <w:rsid w:val="007C26E8"/>
    <w:rsid w:val="007C27D7"/>
    <w:rsid w:val="007C315C"/>
    <w:rsid w:val="007C3488"/>
    <w:rsid w:val="007C4273"/>
    <w:rsid w:val="007C5107"/>
    <w:rsid w:val="007C58E2"/>
    <w:rsid w:val="007C5B36"/>
    <w:rsid w:val="007C6038"/>
    <w:rsid w:val="007C634B"/>
    <w:rsid w:val="007C662E"/>
    <w:rsid w:val="007C6E5B"/>
    <w:rsid w:val="007C72EA"/>
    <w:rsid w:val="007C748F"/>
    <w:rsid w:val="007C757D"/>
    <w:rsid w:val="007C7F8A"/>
    <w:rsid w:val="007D00E5"/>
    <w:rsid w:val="007D0EDF"/>
    <w:rsid w:val="007D1135"/>
    <w:rsid w:val="007D16A2"/>
    <w:rsid w:val="007D18E9"/>
    <w:rsid w:val="007D1DE2"/>
    <w:rsid w:val="007D2E45"/>
    <w:rsid w:val="007D5AE9"/>
    <w:rsid w:val="007D6321"/>
    <w:rsid w:val="007D699D"/>
    <w:rsid w:val="007D6B09"/>
    <w:rsid w:val="007D6BDD"/>
    <w:rsid w:val="007D6CFA"/>
    <w:rsid w:val="007D779D"/>
    <w:rsid w:val="007D796B"/>
    <w:rsid w:val="007D7CE5"/>
    <w:rsid w:val="007D7DF6"/>
    <w:rsid w:val="007E01AB"/>
    <w:rsid w:val="007E04E3"/>
    <w:rsid w:val="007E09F7"/>
    <w:rsid w:val="007E113C"/>
    <w:rsid w:val="007E2566"/>
    <w:rsid w:val="007E2F93"/>
    <w:rsid w:val="007E353A"/>
    <w:rsid w:val="007E5763"/>
    <w:rsid w:val="007E578A"/>
    <w:rsid w:val="007E66DC"/>
    <w:rsid w:val="007E7072"/>
    <w:rsid w:val="007E7C35"/>
    <w:rsid w:val="007F017A"/>
    <w:rsid w:val="007F04BE"/>
    <w:rsid w:val="007F0E49"/>
    <w:rsid w:val="007F19CC"/>
    <w:rsid w:val="007F1B33"/>
    <w:rsid w:val="007F1E6C"/>
    <w:rsid w:val="007F2082"/>
    <w:rsid w:val="007F2664"/>
    <w:rsid w:val="007F2BF0"/>
    <w:rsid w:val="007F32F5"/>
    <w:rsid w:val="007F4DE8"/>
    <w:rsid w:val="007F4E59"/>
    <w:rsid w:val="007F5C90"/>
    <w:rsid w:val="007F625E"/>
    <w:rsid w:val="008003B4"/>
    <w:rsid w:val="0080062C"/>
    <w:rsid w:val="008009A2"/>
    <w:rsid w:val="00800AE6"/>
    <w:rsid w:val="0080124D"/>
    <w:rsid w:val="00801A9F"/>
    <w:rsid w:val="00801E18"/>
    <w:rsid w:val="00803EBC"/>
    <w:rsid w:val="00803EED"/>
    <w:rsid w:val="00803F79"/>
    <w:rsid w:val="0080437A"/>
    <w:rsid w:val="0080468F"/>
    <w:rsid w:val="00805A75"/>
    <w:rsid w:val="008078DF"/>
    <w:rsid w:val="008079F9"/>
    <w:rsid w:val="00810048"/>
    <w:rsid w:val="00810572"/>
    <w:rsid w:val="00810622"/>
    <w:rsid w:val="00810888"/>
    <w:rsid w:val="00810946"/>
    <w:rsid w:val="008111A1"/>
    <w:rsid w:val="00812218"/>
    <w:rsid w:val="008129F1"/>
    <w:rsid w:val="00812A51"/>
    <w:rsid w:val="00815C38"/>
    <w:rsid w:val="0081692C"/>
    <w:rsid w:val="00816A38"/>
    <w:rsid w:val="00816CAD"/>
    <w:rsid w:val="0081701C"/>
    <w:rsid w:val="00817553"/>
    <w:rsid w:val="00820555"/>
    <w:rsid w:val="008206AD"/>
    <w:rsid w:val="00820805"/>
    <w:rsid w:val="00821409"/>
    <w:rsid w:val="00822176"/>
    <w:rsid w:val="00822432"/>
    <w:rsid w:val="00822446"/>
    <w:rsid w:val="00823837"/>
    <w:rsid w:val="00823ADC"/>
    <w:rsid w:val="00823C06"/>
    <w:rsid w:val="008241C5"/>
    <w:rsid w:val="00824DF4"/>
    <w:rsid w:val="008254F1"/>
    <w:rsid w:val="0082578A"/>
    <w:rsid w:val="00825CAC"/>
    <w:rsid w:val="00825FA7"/>
    <w:rsid w:val="0082664C"/>
    <w:rsid w:val="00826FE8"/>
    <w:rsid w:val="008270C3"/>
    <w:rsid w:val="0082787E"/>
    <w:rsid w:val="008279CD"/>
    <w:rsid w:val="0083065C"/>
    <w:rsid w:val="00830A7A"/>
    <w:rsid w:val="00830BFA"/>
    <w:rsid w:val="00830C88"/>
    <w:rsid w:val="00830E30"/>
    <w:rsid w:val="00831865"/>
    <w:rsid w:val="00831EA8"/>
    <w:rsid w:val="00831F09"/>
    <w:rsid w:val="008322AB"/>
    <w:rsid w:val="00832B0B"/>
    <w:rsid w:val="008331FE"/>
    <w:rsid w:val="00834266"/>
    <w:rsid w:val="008346FB"/>
    <w:rsid w:val="00834DC3"/>
    <w:rsid w:val="0083518F"/>
    <w:rsid w:val="00836313"/>
    <w:rsid w:val="00836F1D"/>
    <w:rsid w:val="008370D1"/>
    <w:rsid w:val="00837348"/>
    <w:rsid w:val="008376B9"/>
    <w:rsid w:val="008378D7"/>
    <w:rsid w:val="00837DEE"/>
    <w:rsid w:val="0084057E"/>
    <w:rsid w:val="0084270C"/>
    <w:rsid w:val="008438CC"/>
    <w:rsid w:val="00843A63"/>
    <w:rsid w:val="00843D67"/>
    <w:rsid w:val="00845CCB"/>
    <w:rsid w:val="00846043"/>
    <w:rsid w:val="008462AD"/>
    <w:rsid w:val="00846727"/>
    <w:rsid w:val="00846AB8"/>
    <w:rsid w:val="00846F51"/>
    <w:rsid w:val="00847E09"/>
    <w:rsid w:val="00850096"/>
    <w:rsid w:val="00850C33"/>
    <w:rsid w:val="008517EF"/>
    <w:rsid w:val="008519FB"/>
    <w:rsid w:val="00851C35"/>
    <w:rsid w:val="00852F10"/>
    <w:rsid w:val="00853A12"/>
    <w:rsid w:val="00854013"/>
    <w:rsid w:val="0085421E"/>
    <w:rsid w:val="00855762"/>
    <w:rsid w:val="0085630F"/>
    <w:rsid w:val="008566ED"/>
    <w:rsid w:val="00856FEF"/>
    <w:rsid w:val="00857829"/>
    <w:rsid w:val="00860387"/>
    <w:rsid w:val="008603C6"/>
    <w:rsid w:val="00860EE0"/>
    <w:rsid w:val="00861431"/>
    <w:rsid w:val="00861A0D"/>
    <w:rsid w:val="008628DE"/>
    <w:rsid w:val="008629CC"/>
    <w:rsid w:val="0086338C"/>
    <w:rsid w:val="00863E69"/>
    <w:rsid w:val="008640AE"/>
    <w:rsid w:val="00864904"/>
    <w:rsid w:val="008649FF"/>
    <w:rsid w:val="00865B56"/>
    <w:rsid w:val="00865B80"/>
    <w:rsid w:val="00865ECA"/>
    <w:rsid w:val="00866CFA"/>
    <w:rsid w:val="00867B1C"/>
    <w:rsid w:val="00867CB5"/>
    <w:rsid w:val="00867CC0"/>
    <w:rsid w:val="008701FC"/>
    <w:rsid w:val="00870211"/>
    <w:rsid w:val="00870F99"/>
    <w:rsid w:val="0087182D"/>
    <w:rsid w:val="00871945"/>
    <w:rsid w:val="008719D3"/>
    <w:rsid w:val="0087248F"/>
    <w:rsid w:val="00872512"/>
    <w:rsid w:val="00872AE6"/>
    <w:rsid w:val="00873A1C"/>
    <w:rsid w:val="00873B00"/>
    <w:rsid w:val="008743A6"/>
    <w:rsid w:val="00874DC4"/>
    <w:rsid w:val="0087525B"/>
    <w:rsid w:val="00875444"/>
    <w:rsid w:val="00875C56"/>
    <w:rsid w:val="00876BAD"/>
    <w:rsid w:val="00876E58"/>
    <w:rsid w:val="00876F43"/>
    <w:rsid w:val="00877885"/>
    <w:rsid w:val="00880CF7"/>
    <w:rsid w:val="0088129D"/>
    <w:rsid w:val="00881F00"/>
    <w:rsid w:val="008820EF"/>
    <w:rsid w:val="0088271A"/>
    <w:rsid w:val="00883504"/>
    <w:rsid w:val="0088369D"/>
    <w:rsid w:val="0088481D"/>
    <w:rsid w:val="00884B84"/>
    <w:rsid w:val="00884C8C"/>
    <w:rsid w:val="00884D5E"/>
    <w:rsid w:val="00884E20"/>
    <w:rsid w:val="00884EE0"/>
    <w:rsid w:val="00885A70"/>
    <w:rsid w:val="00885E2D"/>
    <w:rsid w:val="0088682B"/>
    <w:rsid w:val="00886F99"/>
    <w:rsid w:val="008872D9"/>
    <w:rsid w:val="0088733A"/>
    <w:rsid w:val="00887852"/>
    <w:rsid w:val="00887917"/>
    <w:rsid w:val="00887D86"/>
    <w:rsid w:val="00890DC5"/>
    <w:rsid w:val="00892354"/>
    <w:rsid w:val="00892840"/>
    <w:rsid w:val="00892A60"/>
    <w:rsid w:val="0089363F"/>
    <w:rsid w:val="00893682"/>
    <w:rsid w:val="00893A32"/>
    <w:rsid w:val="00893B45"/>
    <w:rsid w:val="0089463F"/>
    <w:rsid w:val="00895D70"/>
    <w:rsid w:val="00895E0A"/>
    <w:rsid w:val="00895E15"/>
    <w:rsid w:val="00896D9A"/>
    <w:rsid w:val="00897316"/>
    <w:rsid w:val="00897AEE"/>
    <w:rsid w:val="00897D54"/>
    <w:rsid w:val="00897E8E"/>
    <w:rsid w:val="00897EC6"/>
    <w:rsid w:val="008A0354"/>
    <w:rsid w:val="008A06E4"/>
    <w:rsid w:val="008A0AD7"/>
    <w:rsid w:val="008A0DC7"/>
    <w:rsid w:val="008A1006"/>
    <w:rsid w:val="008A155D"/>
    <w:rsid w:val="008A15EC"/>
    <w:rsid w:val="008A1691"/>
    <w:rsid w:val="008A3083"/>
    <w:rsid w:val="008A600C"/>
    <w:rsid w:val="008A695B"/>
    <w:rsid w:val="008A6B0C"/>
    <w:rsid w:val="008A7555"/>
    <w:rsid w:val="008B0C32"/>
    <w:rsid w:val="008B18C9"/>
    <w:rsid w:val="008B20D0"/>
    <w:rsid w:val="008B247C"/>
    <w:rsid w:val="008B27B6"/>
    <w:rsid w:val="008B2F19"/>
    <w:rsid w:val="008B3010"/>
    <w:rsid w:val="008B3AE0"/>
    <w:rsid w:val="008B3CD2"/>
    <w:rsid w:val="008B3F4E"/>
    <w:rsid w:val="008B405A"/>
    <w:rsid w:val="008B42C1"/>
    <w:rsid w:val="008B45A6"/>
    <w:rsid w:val="008B4AD8"/>
    <w:rsid w:val="008B5182"/>
    <w:rsid w:val="008B5DB4"/>
    <w:rsid w:val="008B72F4"/>
    <w:rsid w:val="008C03B2"/>
    <w:rsid w:val="008C0515"/>
    <w:rsid w:val="008C1819"/>
    <w:rsid w:val="008C19D6"/>
    <w:rsid w:val="008C227D"/>
    <w:rsid w:val="008C2466"/>
    <w:rsid w:val="008C2A9D"/>
    <w:rsid w:val="008C2C12"/>
    <w:rsid w:val="008C32B6"/>
    <w:rsid w:val="008C365C"/>
    <w:rsid w:val="008C46C1"/>
    <w:rsid w:val="008C51DB"/>
    <w:rsid w:val="008C5DD9"/>
    <w:rsid w:val="008C64FB"/>
    <w:rsid w:val="008C6A0F"/>
    <w:rsid w:val="008C6B0F"/>
    <w:rsid w:val="008C6D4E"/>
    <w:rsid w:val="008C73E7"/>
    <w:rsid w:val="008C76BD"/>
    <w:rsid w:val="008C7E59"/>
    <w:rsid w:val="008D0F5F"/>
    <w:rsid w:val="008D10BD"/>
    <w:rsid w:val="008D1390"/>
    <w:rsid w:val="008D16B7"/>
    <w:rsid w:val="008D172C"/>
    <w:rsid w:val="008D1836"/>
    <w:rsid w:val="008D21DB"/>
    <w:rsid w:val="008D25DF"/>
    <w:rsid w:val="008D3918"/>
    <w:rsid w:val="008D3ED1"/>
    <w:rsid w:val="008D3F3C"/>
    <w:rsid w:val="008D41B2"/>
    <w:rsid w:val="008D5213"/>
    <w:rsid w:val="008D5242"/>
    <w:rsid w:val="008D549E"/>
    <w:rsid w:val="008D551E"/>
    <w:rsid w:val="008D569B"/>
    <w:rsid w:val="008D5843"/>
    <w:rsid w:val="008D6209"/>
    <w:rsid w:val="008D73C8"/>
    <w:rsid w:val="008E00D1"/>
    <w:rsid w:val="008E022E"/>
    <w:rsid w:val="008E06B0"/>
    <w:rsid w:val="008E1549"/>
    <w:rsid w:val="008E16D2"/>
    <w:rsid w:val="008E294B"/>
    <w:rsid w:val="008E34BF"/>
    <w:rsid w:val="008E36E2"/>
    <w:rsid w:val="008E3EA3"/>
    <w:rsid w:val="008E4FAB"/>
    <w:rsid w:val="008E51CE"/>
    <w:rsid w:val="008E5916"/>
    <w:rsid w:val="008E5D3D"/>
    <w:rsid w:val="008E79E1"/>
    <w:rsid w:val="008E7D80"/>
    <w:rsid w:val="008F1266"/>
    <w:rsid w:val="008F2DDC"/>
    <w:rsid w:val="008F3C68"/>
    <w:rsid w:val="008F3EFB"/>
    <w:rsid w:val="008F4032"/>
    <w:rsid w:val="008F4284"/>
    <w:rsid w:val="008F4D4E"/>
    <w:rsid w:val="008F4E91"/>
    <w:rsid w:val="008F5CB7"/>
    <w:rsid w:val="008F6A06"/>
    <w:rsid w:val="008F6BB9"/>
    <w:rsid w:val="008F6BD2"/>
    <w:rsid w:val="008F7D81"/>
    <w:rsid w:val="00900D3E"/>
    <w:rsid w:val="00900DF6"/>
    <w:rsid w:val="009016FD"/>
    <w:rsid w:val="00901892"/>
    <w:rsid w:val="00901DE2"/>
    <w:rsid w:val="00901FAD"/>
    <w:rsid w:val="009023B8"/>
    <w:rsid w:val="009023F6"/>
    <w:rsid w:val="00902A66"/>
    <w:rsid w:val="00904180"/>
    <w:rsid w:val="00904339"/>
    <w:rsid w:val="0090524E"/>
    <w:rsid w:val="009054BE"/>
    <w:rsid w:val="00905F02"/>
    <w:rsid w:val="0090627C"/>
    <w:rsid w:val="00906E4F"/>
    <w:rsid w:val="0091004E"/>
    <w:rsid w:val="0091197B"/>
    <w:rsid w:val="00911A51"/>
    <w:rsid w:val="009123EE"/>
    <w:rsid w:val="0091309F"/>
    <w:rsid w:val="009138B9"/>
    <w:rsid w:val="009143B6"/>
    <w:rsid w:val="00914535"/>
    <w:rsid w:val="00914654"/>
    <w:rsid w:val="009147A4"/>
    <w:rsid w:val="00914DA1"/>
    <w:rsid w:val="00915B44"/>
    <w:rsid w:val="009160A4"/>
    <w:rsid w:val="0092050F"/>
    <w:rsid w:val="00920B67"/>
    <w:rsid w:val="009212E5"/>
    <w:rsid w:val="009232FF"/>
    <w:rsid w:val="009239B8"/>
    <w:rsid w:val="00923F19"/>
    <w:rsid w:val="00924224"/>
    <w:rsid w:val="0092441B"/>
    <w:rsid w:val="00925016"/>
    <w:rsid w:val="00925323"/>
    <w:rsid w:val="00925B96"/>
    <w:rsid w:val="009264F7"/>
    <w:rsid w:val="0092675E"/>
    <w:rsid w:val="00926854"/>
    <w:rsid w:val="0092689D"/>
    <w:rsid w:val="0093160C"/>
    <w:rsid w:val="00931D8A"/>
    <w:rsid w:val="00932019"/>
    <w:rsid w:val="009322AB"/>
    <w:rsid w:val="0093238B"/>
    <w:rsid w:val="009328D7"/>
    <w:rsid w:val="00932B64"/>
    <w:rsid w:val="00933DEE"/>
    <w:rsid w:val="00933ECB"/>
    <w:rsid w:val="0093426D"/>
    <w:rsid w:val="009342A6"/>
    <w:rsid w:val="00934D34"/>
    <w:rsid w:val="00935818"/>
    <w:rsid w:val="009374F9"/>
    <w:rsid w:val="0094031C"/>
    <w:rsid w:val="009411D4"/>
    <w:rsid w:val="00941FFA"/>
    <w:rsid w:val="009432D6"/>
    <w:rsid w:val="00943B75"/>
    <w:rsid w:val="00943CAD"/>
    <w:rsid w:val="00945E15"/>
    <w:rsid w:val="009461CB"/>
    <w:rsid w:val="00946B2B"/>
    <w:rsid w:val="00946E32"/>
    <w:rsid w:val="00946E3E"/>
    <w:rsid w:val="00951249"/>
    <w:rsid w:val="00951BBE"/>
    <w:rsid w:val="009520BB"/>
    <w:rsid w:val="0095275D"/>
    <w:rsid w:val="00952EBB"/>
    <w:rsid w:val="00953872"/>
    <w:rsid w:val="0095414A"/>
    <w:rsid w:val="00954857"/>
    <w:rsid w:val="009548B2"/>
    <w:rsid w:val="009556EE"/>
    <w:rsid w:val="00955994"/>
    <w:rsid w:val="00957515"/>
    <w:rsid w:val="00960092"/>
    <w:rsid w:val="00960697"/>
    <w:rsid w:val="00960A90"/>
    <w:rsid w:val="00960DF2"/>
    <w:rsid w:val="00960E47"/>
    <w:rsid w:val="009612B0"/>
    <w:rsid w:val="0096153F"/>
    <w:rsid w:val="00961817"/>
    <w:rsid w:val="00961BE8"/>
    <w:rsid w:val="00962362"/>
    <w:rsid w:val="00962732"/>
    <w:rsid w:val="009628ED"/>
    <w:rsid w:val="00962B27"/>
    <w:rsid w:val="00962F21"/>
    <w:rsid w:val="00963AA0"/>
    <w:rsid w:val="00963EF6"/>
    <w:rsid w:val="00964A2F"/>
    <w:rsid w:val="0096594A"/>
    <w:rsid w:val="00965BA5"/>
    <w:rsid w:val="00965F81"/>
    <w:rsid w:val="00966480"/>
    <w:rsid w:val="00966ACD"/>
    <w:rsid w:val="00966F14"/>
    <w:rsid w:val="0096738F"/>
    <w:rsid w:val="00970D7F"/>
    <w:rsid w:val="00971107"/>
    <w:rsid w:val="00971321"/>
    <w:rsid w:val="00971750"/>
    <w:rsid w:val="0097180C"/>
    <w:rsid w:val="00971907"/>
    <w:rsid w:val="00971D5E"/>
    <w:rsid w:val="00972EFB"/>
    <w:rsid w:val="00973262"/>
    <w:rsid w:val="00973FC5"/>
    <w:rsid w:val="00974646"/>
    <w:rsid w:val="00974B83"/>
    <w:rsid w:val="00976CAF"/>
    <w:rsid w:val="00977879"/>
    <w:rsid w:val="00977EAB"/>
    <w:rsid w:val="0098072B"/>
    <w:rsid w:val="009807B1"/>
    <w:rsid w:val="009829EF"/>
    <w:rsid w:val="009834B5"/>
    <w:rsid w:val="00983CD7"/>
    <w:rsid w:val="00984B7C"/>
    <w:rsid w:val="00984F7E"/>
    <w:rsid w:val="009854CD"/>
    <w:rsid w:val="00985AA6"/>
    <w:rsid w:val="00986036"/>
    <w:rsid w:val="0098619A"/>
    <w:rsid w:val="009862D0"/>
    <w:rsid w:val="009865E0"/>
    <w:rsid w:val="00987B1F"/>
    <w:rsid w:val="009900E7"/>
    <w:rsid w:val="009911EC"/>
    <w:rsid w:val="00991ACB"/>
    <w:rsid w:val="00992198"/>
    <w:rsid w:val="009929D9"/>
    <w:rsid w:val="00994C09"/>
    <w:rsid w:val="00994E64"/>
    <w:rsid w:val="00995401"/>
    <w:rsid w:val="00995A4E"/>
    <w:rsid w:val="00997862"/>
    <w:rsid w:val="009A0AE6"/>
    <w:rsid w:val="009A0F57"/>
    <w:rsid w:val="009A14FA"/>
    <w:rsid w:val="009A1971"/>
    <w:rsid w:val="009A3084"/>
    <w:rsid w:val="009A3176"/>
    <w:rsid w:val="009A31E4"/>
    <w:rsid w:val="009A36B6"/>
    <w:rsid w:val="009A4FD9"/>
    <w:rsid w:val="009A5445"/>
    <w:rsid w:val="009A5E50"/>
    <w:rsid w:val="009A7539"/>
    <w:rsid w:val="009B003B"/>
    <w:rsid w:val="009B0CA0"/>
    <w:rsid w:val="009B0FE6"/>
    <w:rsid w:val="009B1C22"/>
    <w:rsid w:val="009B2505"/>
    <w:rsid w:val="009B2E4A"/>
    <w:rsid w:val="009B3A51"/>
    <w:rsid w:val="009B41AA"/>
    <w:rsid w:val="009B474E"/>
    <w:rsid w:val="009B47A5"/>
    <w:rsid w:val="009B597E"/>
    <w:rsid w:val="009B6AAE"/>
    <w:rsid w:val="009B6D9B"/>
    <w:rsid w:val="009B7A4A"/>
    <w:rsid w:val="009C104D"/>
    <w:rsid w:val="009C13B4"/>
    <w:rsid w:val="009C2FEB"/>
    <w:rsid w:val="009C36A4"/>
    <w:rsid w:val="009C44A7"/>
    <w:rsid w:val="009C4641"/>
    <w:rsid w:val="009C4AFB"/>
    <w:rsid w:val="009C4DF6"/>
    <w:rsid w:val="009C5A61"/>
    <w:rsid w:val="009C5B28"/>
    <w:rsid w:val="009C5CAF"/>
    <w:rsid w:val="009C5E45"/>
    <w:rsid w:val="009C66C8"/>
    <w:rsid w:val="009C6746"/>
    <w:rsid w:val="009C68BB"/>
    <w:rsid w:val="009C6B67"/>
    <w:rsid w:val="009C6EF9"/>
    <w:rsid w:val="009C7785"/>
    <w:rsid w:val="009C77A0"/>
    <w:rsid w:val="009C7A12"/>
    <w:rsid w:val="009C7BB7"/>
    <w:rsid w:val="009C7BBC"/>
    <w:rsid w:val="009C7EFD"/>
    <w:rsid w:val="009D02FC"/>
    <w:rsid w:val="009D247D"/>
    <w:rsid w:val="009D2635"/>
    <w:rsid w:val="009D2A6D"/>
    <w:rsid w:val="009D2A95"/>
    <w:rsid w:val="009D2F19"/>
    <w:rsid w:val="009D317D"/>
    <w:rsid w:val="009D39A2"/>
    <w:rsid w:val="009D3B5E"/>
    <w:rsid w:val="009D4583"/>
    <w:rsid w:val="009D5AE9"/>
    <w:rsid w:val="009D77FA"/>
    <w:rsid w:val="009D7823"/>
    <w:rsid w:val="009D7B4C"/>
    <w:rsid w:val="009E0A37"/>
    <w:rsid w:val="009E0F31"/>
    <w:rsid w:val="009E25FE"/>
    <w:rsid w:val="009E2BCD"/>
    <w:rsid w:val="009E2CC6"/>
    <w:rsid w:val="009E2CEC"/>
    <w:rsid w:val="009E2F21"/>
    <w:rsid w:val="009E31EF"/>
    <w:rsid w:val="009E32DF"/>
    <w:rsid w:val="009E4597"/>
    <w:rsid w:val="009E4D06"/>
    <w:rsid w:val="009E5247"/>
    <w:rsid w:val="009E534A"/>
    <w:rsid w:val="009E5A7F"/>
    <w:rsid w:val="009E6758"/>
    <w:rsid w:val="009E6E88"/>
    <w:rsid w:val="009E7744"/>
    <w:rsid w:val="009E77C0"/>
    <w:rsid w:val="009E7EB7"/>
    <w:rsid w:val="009F09FD"/>
    <w:rsid w:val="009F410F"/>
    <w:rsid w:val="009F4A06"/>
    <w:rsid w:val="009F4AA4"/>
    <w:rsid w:val="009F5FD9"/>
    <w:rsid w:val="009F65AF"/>
    <w:rsid w:val="009F775A"/>
    <w:rsid w:val="00A004F9"/>
    <w:rsid w:val="00A019A0"/>
    <w:rsid w:val="00A02249"/>
    <w:rsid w:val="00A03100"/>
    <w:rsid w:val="00A034BE"/>
    <w:rsid w:val="00A03E19"/>
    <w:rsid w:val="00A04301"/>
    <w:rsid w:val="00A04AC3"/>
    <w:rsid w:val="00A04C18"/>
    <w:rsid w:val="00A055CD"/>
    <w:rsid w:val="00A05CAB"/>
    <w:rsid w:val="00A074E5"/>
    <w:rsid w:val="00A10727"/>
    <w:rsid w:val="00A108C8"/>
    <w:rsid w:val="00A108EA"/>
    <w:rsid w:val="00A116CC"/>
    <w:rsid w:val="00A11783"/>
    <w:rsid w:val="00A120C8"/>
    <w:rsid w:val="00A12797"/>
    <w:rsid w:val="00A12860"/>
    <w:rsid w:val="00A1296A"/>
    <w:rsid w:val="00A12EC0"/>
    <w:rsid w:val="00A132F4"/>
    <w:rsid w:val="00A133BC"/>
    <w:rsid w:val="00A136ED"/>
    <w:rsid w:val="00A1542F"/>
    <w:rsid w:val="00A1566E"/>
    <w:rsid w:val="00A160CA"/>
    <w:rsid w:val="00A167BD"/>
    <w:rsid w:val="00A16923"/>
    <w:rsid w:val="00A17196"/>
    <w:rsid w:val="00A1790E"/>
    <w:rsid w:val="00A17D9C"/>
    <w:rsid w:val="00A20FF0"/>
    <w:rsid w:val="00A214F2"/>
    <w:rsid w:val="00A21E4D"/>
    <w:rsid w:val="00A22B97"/>
    <w:rsid w:val="00A24821"/>
    <w:rsid w:val="00A25A90"/>
    <w:rsid w:val="00A25B75"/>
    <w:rsid w:val="00A26820"/>
    <w:rsid w:val="00A26B59"/>
    <w:rsid w:val="00A270CD"/>
    <w:rsid w:val="00A27238"/>
    <w:rsid w:val="00A27B07"/>
    <w:rsid w:val="00A30A34"/>
    <w:rsid w:val="00A30D9F"/>
    <w:rsid w:val="00A30EE6"/>
    <w:rsid w:val="00A312B1"/>
    <w:rsid w:val="00A314C2"/>
    <w:rsid w:val="00A321D1"/>
    <w:rsid w:val="00A3240D"/>
    <w:rsid w:val="00A32645"/>
    <w:rsid w:val="00A32816"/>
    <w:rsid w:val="00A32CC8"/>
    <w:rsid w:val="00A32F40"/>
    <w:rsid w:val="00A339A4"/>
    <w:rsid w:val="00A33F47"/>
    <w:rsid w:val="00A341AA"/>
    <w:rsid w:val="00A35B2A"/>
    <w:rsid w:val="00A35ED7"/>
    <w:rsid w:val="00A362EF"/>
    <w:rsid w:val="00A369F8"/>
    <w:rsid w:val="00A3732B"/>
    <w:rsid w:val="00A3789C"/>
    <w:rsid w:val="00A37A00"/>
    <w:rsid w:val="00A4023F"/>
    <w:rsid w:val="00A408CD"/>
    <w:rsid w:val="00A40B2C"/>
    <w:rsid w:val="00A40EAC"/>
    <w:rsid w:val="00A4313E"/>
    <w:rsid w:val="00A43785"/>
    <w:rsid w:val="00A439A4"/>
    <w:rsid w:val="00A44562"/>
    <w:rsid w:val="00A4467E"/>
    <w:rsid w:val="00A446FE"/>
    <w:rsid w:val="00A45B49"/>
    <w:rsid w:val="00A469DA"/>
    <w:rsid w:val="00A47702"/>
    <w:rsid w:val="00A477E0"/>
    <w:rsid w:val="00A47935"/>
    <w:rsid w:val="00A47E4C"/>
    <w:rsid w:val="00A47FE0"/>
    <w:rsid w:val="00A500A4"/>
    <w:rsid w:val="00A5055D"/>
    <w:rsid w:val="00A509EC"/>
    <w:rsid w:val="00A5109B"/>
    <w:rsid w:val="00A515CB"/>
    <w:rsid w:val="00A5262B"/>
    <w:rsid w:val="00A5298B"/>
    <w:rsid w:val="00A52C6C"/>
    <w:rsid w:val="00A53B06"/>
    <w:rsid w:val="00A53B2B"/>
    <w:rsid w:val="00A544BD"/>
    <w:rsid w:val="00A54A7D"/>
    <w:rsid w:val="00A54AF9"/>
    <w:rsid w:val="00A5542E"/>
    <w:rsid w:val="00A55DB3"/>
    <w:rsid w:val="00A56005"/>
    <w:rsid w:val="00A565E8"/>
    <w:rsid w:val="00A572D0"/>
    <w:rsid w:val="00A573C9"/>
    <w:rsid w:val="00A57B1C"/>
    <w:rsid w:val="00A57B32"/>
    <w:rsid w:val="00A57CCD"/>
    <w:rsid w:val="00A6003A"/>
    <w:rsid w:val="00A62ADB"/>
    <w:rsid w:val="00A631D6"/>
    <w:rsid w:val="00A649AA"/>
    <w:rsid w:val="00A6553E"/>
    <w:rsid w:val="00A65EBD"/>
    <w:rsid w:val="00A664AE"/>
    <w:rsid w:val="00A6660D"/>
    <w:rsid w:val="00A66923"/>
    <w:rsid w:val="00A6733D"/>
    <w:rsid w:val="00A70DDB"/>
    <w:rsid w:val="00A719C2"/>
    <w:rsid w:val="00A71B6B"/>
    <w:rsid w:val="00A71E27"/>
    <w:rsid w:val="00A725D9"/>
    <w:rsid w:val="00A72A64"/>
    <w:rsid w:val="00A72CEC"/>
    <w:rsid w:val="00A733A5"/>
    <w:rsid w:val="00A7519B"/>
    <w:rsid w:val="00A754AE"/>
    <w:rsid w:val="00A75644"/>
    <w:rsid w:val="00A757D1"/>
    <w:rsid w:val="00A75D6D"/>
    <w:rsid w:val="00A76CB8"/>
    <w:rsid w:val="00A76CC2"/>
    <w:rsid w:val="00A773AB"/>
    <w:rsid w:val="00A7772D"/>
    <w:rsid w:val="00A801A1"/>
    <w:rsid w:val="00A804E4"/>
    <w:rsid w:val="00A80B61"/>
    <w:rsid w:val="00A812E8"/>
    <w:rsid w:val="00A818CA"/>
    <w:rsid w:val="00A81A54"/>
    <w:rsid w:val="00A82100"/>
    <w:rsid w:val="00A827D7"/>
    <w:rsid w:val="00A8305C"/>
    <w:rsid w:val="00A8328E"/>
    <w:rsid w:val="00A83463"/>
    <w:rsid w:val="00A839FB"/>
    <w:rsid w:val="00A83BE8"/>
    <w:rsid w:val="00A83C69"/>
    <w:rsid w:val="00A83C83"/>
    <w:rsid w:val="00A83CE3"/>
    <w:rsid w:val="00A84177"/>
    <w:rsid w:val="00A84BCD"/>
    <w:rsid w:val="00A85F81"/>
    <w:rsid w:val="00A865F5"/>
    <w:rsid w:val="00A86E25"/>
    <w:rsid w:val="00A87669"/>
    <w:rsid w:val="00A87799"/>
    <w:rsid w:val="00A87BA4"/>
    <w:rsid w:val="00A87D6A"/>
    <w:rsid w:val="00A90325"/>
    <w:rsid w:val="00A90593"/>
    <w:rsid w:val="00A909DE"/>
    <w:rsid w:val="00A90F38"/>
    <w:rsid w:val="00A9132E"/>
    <w:rsid w:val="00A91352"/>
    <w:rsid w:val="00A91746"/>
    <w:rsid w:val="00A91934"/>
    <w:rsid w:val="00A92609"/>
    <w:rsid w:val="00A936EC"/>
    <w:rsid w:val="00A93713"/>
    <w:rsid w:val="00A939D3"/>
    <w:rsid w:val="00A94684"/>
    <w:rsid w:val="00A94A3F"/>
    <w:rsid w:val="00A95553"/>
    <w:rsid w:val="00A957E2"/>
    <w:rsid w:val="00A96ADB"/>
    <w:rsid w:val="00A96C19"/>
    <w:rsid w:val="00A96C5E"/>
    <w:rsid w:val="00A96D50"/>
    <w:rsid w:val="00AA04C6"/>
    <w:rsid w:val="00AA0728"/>
    <w:rsid w:val="00AA12BA"/>
    <w:rsid w:val="00AA17CB"/>
    <w:rsid w:val="00AA1C57"/>
    <w:rsid w:val="00AA24A2"/>
    <w:rsid w:val="00AA522D"/>
    <w:rsid w:val="00AA5509"/>
    <w:rsid w:val="00AA591B"/>
    <w:rsid w:val="00AA7410"/>
    <w:rsid w:val="00AA75C0"/>
    <w:rsid w:val="00AA76A4"/>
    <w:rsid w:val="00AB011A"/>
    <w:rsid w:val="00AB02FD"/>
    <w:rsid w:val="00AB08B1"/>
    <w:rsid w:val="00AB1708"/>
    <w:rsid w:val="00AB174E"/>
    <w:rsid w:val="00AB1C01"/>
    <w:rsid w:val="00AB1CCF"/>
    <w:rsid w:val="00AB2651"/>
    <w:rsid w:val="00AB28A8"/>
    <w:rsid w:val="00AB2B76"/>
    <w:rsid w:val="00AB2C3C"/>
    <w:rsid w:val="00AB2FCD"/>
    <w:rsid w:val="00AB34E0"/>
    <w:rsid w:val="00AB3701"/>
    <w:rsid w:val="00AB3FA1"/>
    <w:rsid w:val="00AB42F4"/>
    <w:rsid w:val="00AB44A8"/>
    <w:rsid w:val="00AB490D"/>
    <w:rsid w:val="00AB4A9E"/>
    <w:rsid w:val="00AB4AB3"/>
    <w:rsid w:val="00AB5199"/>
    <w:rsid w:val="00AB5D34"/>
    <w:rsid w:val="00AB62A3"/>
    <w:rsid w:val="00AB63C2"/>
    <w:rsid w:val="00AB6450"/>
    <w:rsid w:val="00AB67DE"/>
    <w:rsid w:val="00AB73CF"/>
    <w:rsid w:val="00AB73D9"/>
    <w:rsid w:val="00AB79DB"/>
    <w:rsid w:val="00AC0434"/>
    <w:rsid w:val="00AC092C"/>
    <w:rsid w:val="00AC1140"/>
    <w:rsid w:val="00AC2139"/>
    <w:rsid w:val="00AC22FB"/>
    <w:rsid w:val="00AC2AD5"/>
    <w:rsid w:val="00AC402C"/>
    <w:rsid w:val="00AC443B"/>
    <w:rsid w:val="00AC4D29"/>
    <w:rsid w:val="00AC773E"/>
    <w:rsid w:val="00AC7E86"/>
    <w:rsid w:val="00AD02A4"/>
    <w:rsid w:val="00AD10D7"/>
    <w:rsid w:val="00AD130C"/>
    <w:rsid w:val="00AD1784"/>
    <w:rsid w:val="00AD17CE"/>
    <w:rsid w:val="00AD1A34"/>
    <w:rsid w:val="00AD20F7"/>
    <w:rsid w:val="00AD33CA"/>
    <w:rsid w:val="00AD416D"/>
    <w:rsid w:val="00AD45EF"/>
    <w:rsid w:val="00AD6DCF"/>
    <w:rsid w:val="00AD7F78"/>
    <w:rsid w:val="00AE01A5"/>
    <w:rsid w:val="00AE01F2"/>
    <w:rsid w:val="00AE0B6C"/>
    <w:rsid w:val="00AE0F72"/>
    <w:rsid w:val="00AE0F99"/>
    <w:rsid w:val="00AE109F"/>
    <w:rsid w:val="00AE11AC"/>
    <w:rsid w:val="00AE14D3"/>
    <w:rsid w:val="00AE2692"/>
    <w:rsid w:val="00AE280D"/>
    <w:rsid w:val="00AE3058"/>
    <w:rsid w:val="00AE3899"/>
    <w:rsid w:val="00AE4B32"/>
    <w:rsid w:val="00AE4BD3"/>
    <w:rsid w:val="00AE64DA"/>
    <w:rsid w:val="00AE74F5"/>
    <w:rsid w:val="00AF127F"/>
    <w:rsid w:val="00AF153C"/>
    <w:rsid w:val="00AF1BCB"/>
    <w:rsid w:val="00AF298F"/>
    <w:rsid w:val="00AF3A73"/>
    <w:rsid w:val="00AF551C"/>
    <w:rsid w:val="00AF7083"/>
    <w:rsid w:val="00AF7211"/>
    <w:rsid w:val="00AF7FF8"/>
    <w:rsid w:val="00B003AC"/>
    <w:rsid w:val="00B0069C"/>
    <w:rsid w:val="00B01399"/>
    <w:rsid w:val="00B014FB"/>
    <w:rsid w:val="00B0230F"/>
    <w:rsid w:val="00B02604"/>
    <w:rsid w:val="00B02C28"/>
    <w:rsid w:val="00B02DA0"/>
    <w:rsid w:val="00B03040"/>
    <w:rsid w:val="00B032E9"/>
    <w:rsid w:val="00B03509"/>
    <w:rsid w:val="00B041C7"/>
    <w:rsid w:val="00B04E79"/>
    <w:rsid w:val="00B054FA"/>
    <w:rsid w:val="00B05D8C"/>
    <w:rsid w:val="00B0672E"/>
    <w:rsid w:val="00B06E2B"/>
    <w:rsid w:val="00B11D52"/>
    <w:rsid w:val="00B13141"/>
    <w:rsid w:val="00B149AE"/>
    <w:rsid w:val="00B14CB8"/>
    <w:rsid w:val="00B14EF1"/>
    <w:rsid w:val="00B15034"/>
    <w:rsid w:val="00B1509C"/>
    <w:rsid w:val="00B15235"/>
    <w:rsid w:val="00B15397"/>
    <w:rsid w:val="00B1577B"/>
    <w:rsid w:val="00B16037"/>
    <w:rsid w:val="00B164FB"/>
    <w:rsid w:val="00B167B7"/>
    <w:rsid w:val="00B1724C"/>
    <w:rsid w:val="00B179A6"/>
    <w:rsid w:val="00B17CBB"/>
    <w:rsid w:val="00B20412"/>
    <w:rsid w:val="00B204D8"/>
    <w:rsid w:val="00B2059B"/>
    <w:rsid w:val="00B20670"/>
    <w:rsid w:val="00B20F22"/>
    <w:rsid w:val="00B211FC"/>
    <w:rsid w:val="00B2132E"/>
    <w:rsid w:val="00B218C0"/>
    <w:rsid w:val="00B21A83"/>
    <w:rsid w:val="00B21AB9"/>
    <w:rsid w:val="00B22359"/>
    <w:rsid w:val="00B226DF"/>
    <w:rsid w:val="00B230E7"/>
    <w:rsid w:val="00B23113"/>
    <w:rsid w:val="00B233B9"/>
    <w:rsid w:val="00B23619"/>
    <w:rsid w:val="00B242F7"/>
    <w:rsid w:val="00B25519"/>
    <w:rsid w:val="00B258D5"/>
    <w:rsid w:val="00B25F49"/>
    <w:rsid w:val="00B260B6"/>
    <w:rsid w:val="00B26C69"/>
    <w:rsid w:val="00B27C7E"/>
    <w:rsid w:val="00B304A9"/>
    <w:rsid w:val="00B31CF8"/>
    <w:rsid w:val="00B31E58"/>
    <w:rsid w:val="00B32648"/>
    <w:rsid w:val="00B32B03"/>
    <w:rsid w:val="00B32E4D"/>
    <w:rsid w:val="00B34427"/>
    <w:rsid w:val="00B34A72"/>
    <w:rsid w:val="00B34D4A"/>
    <w:rsid w:val="00B34DE9"/>
    <w:rsid w:val="00B35315"/>
    <w:rsid w:val="00B354ED"/>
    <w:rsid w:val="00B35A88"/>
    <w:rsid w:val="00B35D3B"/>
    <w:rsid w:val="00B35D9F"/>
    <w:rsid w:val="00B36AFB"/>
    <w:rsid w:val="00B373D1"/>
    <w:rsid w:val="00B37532"/>
    <w:rsid w:val="00B37C22"/>
    <w:rsid w:val="00B37D16"/>
    <w:rsid w:val="00B408AC"/>
    <w:rsid w:val="00B40E65"/>
    <w:rsid w:val="00B41CAB"/>
    <w:rsid w:val="00B430EA"/>
    <w:rsid w:val="00B4333B"/>
    <w:rsid w:val="00B43704"/>
    <w:rsid w:val="00B43AF2"/>
    <w:rsid w:val="00B449D6"/>
    <w:rsid w:val="00B45453"/>
    <w:rsid w:val="00B45480"/>
    <w:rsid w:val="00B45848"/>
    <w:rsid w:val="00B45928"/>
    <w:rsid w:val="00B461B4"/>
    <w:rsid w:val="00B463BA"/>
    <w:rsid w:val="00B46D2D"/>
    <w:rsid w:val="00B47DD9"/>
    <w:rsid w:val="00B501D9"/>
    <w:rsid w:val="00B5095C"/>
    <w:rsid w:val="00B511CB"/>
    <w:rsid w:val="00B5186C"/>
    <w:rsid w:val="00B52B69"/>
    <w:rsid w:val="00B52C6E"/>
    <w:rsid w:val="00B5382C"/>
    <w:rsid w:val="00B540C7"/>
    <w:rsid w:val="00B5537F"/>
    <w:rsid w:val="00B5579B"/>
    <w:rsid w:val="00B55ECF"/>
    <w:rsid w:val="00B5744D"/>
    <w:rsid w:val="00B60391"/>
    <w:rsid w:val="00B60B6A"/>
    <w:rsid w:val="00B60E59"/>
    <w:rsid w:val="00B61359"/>
    <w:rsid w:val="00B6166E"/>
    <w:rsid w:val="00B622BE"/>
    <w:rsid w:val="00B62445"/>
    <w:rsid w:val="00B62578"/>
    <w:rsid w:val="00B630C3"/>
    <w:rsid w:val="00B63386"/>
    <w:rsid w:val="00B65526"/>
    <w:rsid w:val="00B65BA9"/>
    <w:rsid w:val="00B663E5"/>
    <w:rsid w:val="00B70B47"/>
    <w:rsid w:val="00B72B65"/>
    <w:rsid w:val="00B72DE7"/>
    <w:rsid w:val="00B731DC"/>
    <w:rsid w:val="00B73C09"/>
    <w:rsid w:val="00B73D00"/>
    <w:rsid w:val="00B740DF"/>
    <w:rsid w:val="00B74703"/>
    <w:rsid w:val="00B75BB3"/>
    <w:rsid w:val="00B75E4F"/>
    <w:rsid w:val="00B75F3C"/>
    <w:rsid w:val="00B7656C"/>
    <w:rsid w:val="00B76D01"/>
    <w:rsid w:val="00B77415"/>
    <w:rsid w:val="00B80866"/>
    <w:rsid w:val="00B8093D"/>
    <w:rsid w:val="00B81FAA"/>
    <w:rsid w:val="00B825CB"/>
    <w:rsid w:val="00B82FE7"/>
    <w:rsid w:val="00B833FE"/>
    <w:rsid w:val="00B83635"/>
    <w:rsid w:val="00B8390A"/>
    <w:rsid w:val="00B84321"/>
    <w:rsid w:val="00B84DEF"/>
    <w:rsid w:val="00B85BEA"/>
    <w:rsid w:val="00B8695F"/>
    <w:rsid w:val="00B879A0"/>
    <w:rsid w:val="00B87F80"/>
    <w:rsid w:val="00B91252"/>
    <w:rsid w:val="00B91333"/>
    <w:rsid w:val="00B916D9"/>
    <w:rsid w:val="00B92273"/>
    <w:rsid w:val="00B924D9"/>
    <w:rsid w:val="00B928D0"/>
    <w:rsid w:val="00B93712"/>
    <w:rsid w:val="00B93AB9"/>
    <w:rsid w:val="00B94A3B"/>
    <w:rsid w:val="00B951CB"/>
    <w:rsid w:val="00B96205"/>
    <w:rsid w:val="00B968C7"/>
    <w:rsid w:val="00B96C40"/>
    <w:rsid w:val="00B975EC"/>
    <w:rsid w:val="00BA142C"/>
    <w:rsid w:val="00BA16EF"/>
    <w:rsid w:val="00BA2031"/>
    <w:rsid w:val="00BA2703"/>
    <w:rsid w:val="00BA3543"/>
    <w:rsid w:val="00BA36FA"/>
    <w:rsid w:val="00BA49F8"/>
    <w:rsid w:val="00BA4C6E"/>
    <w:rsid w:val="00BA4CF3"/>
    <w:rsid w:val="00BA5440"/>
    <w:rsid w:val="00BA5D18"/>
    <w:rsid w:val="00BA744A"/>
    <w:rsid w:val="00BA75CC"/>
    <w:rsid w:val="00BA7996"/>
    <w:rsid w:val="00BB0003"/>
    <w:rsid w:val="00BB0939"/>
    <w:rsid w:val="00BB0A63"/>
    <w:rsid w:val="00BB1575"/>
    <w:rsid w:val="00BB26DD"/>
    <w:rsid w:val="00BB2714"/>
    <w:rsid w:val="00BB32DD"/>
    <w:rsid w:val="00BB332B"/>
    <w:rsid w:val="00BB3A4F"/>
    <w:rsid w:val="00BB3B2E"/>
    <w:rsid w:val="00BB3CEC"/>
    <w:rsid w:val="00BB4B8C"/>
    <w:rsid w:val="00BB5451"/>
    <w:rsid w:val="00BB5B9C"/>
    <w:rsid w:val="00BB6DD5"/>
    <w:rsid w:val="00BB7F70"/>
    <w:rsid w:val="00BC0A76"/>
    <w:rsid w:val="00BC1519"/>
    <w:rsid w:val="00BC166D"/>
    <w:rsid w:val="00BC1901"/>
    <w:rsid w:val="00BC1B43"/>
    <w:rsid w:val="00BC1DBA"/>
    <w:rsid w:val="00BC1E10"/>
    <w:rsid w:val="00BC2111"/>
    <w:rsid w:val="00BC2DF2"/>
    <w:rsid w:val="00BC2FB1"/>
    <w:rsid w:val="00BC43F4"/>
    <w:rsid w:val="00BC4766"/>
    <w:rsid w:val="00BC4A2E"/>
    <w:rsid w:val="00BC60B5"/>
    <w:rsid w:val="00BC6ADB"/>
    <w:rsid w:val="00BC7849"/>
    <w:rsid w:val="00BC7B93"/>
    <w:rsid w:val="00BC7E86"/>
    <w:rsid w:val="00BC7F18"/>
    <w:rsid w:val="00BD081A"/>
    <w:rsid w:val="00BD165D"/>
    <w:rsid w:val="00BD26B1"/>
    <w:rsid w:val="00BD286A"/>
    <w:rsid w:val="00BD2B68"/>
    <w:rsid w:val="00BD43F5"/>
    <w:rsid w:val="00BD45FB"/>
    <w:rsid w:val="00BD4814"/>
    <w:rsid w:val="00BD4957"/>
    <w:rsid w:val="00BD49B0"/>
    <w:rsid w:val="00BD5186"/>
    <w:rsid w:val="00BD640C"/>
    <w:rsid w:val="00BD6893"/>
    <w:rsid w:val="00BD6FD5"/>
    <w:rsid w:val="00BD7A2F"/>
    <w:rsid w:val="00BD7D27"/>
    <w:rsid w:val="00BE0632"/>
    <w:rsid w:val="00BE0A7A"/>
    <w:rsid w:val="00BE0B09"/>
    <w:rsid w:val="00BE0E11"/>
    <w:rsid w:val="00BE0FA7"/>
    <w:rsid w:val="00BE1340"/>
    <w:rsid w:val="00BE1FC1"/>
    <w:rsid w:val="00BE2391"/>
    <w:rsid w:val="00BE2567"/>
    <w:rsid w:val="00BE2CE7"/>
    <w:rsid w:val="00BE46FB"/>
    <w:rsid w:val="00BE4819"/>
    <w:rsid w:val="00BE5FB6"/>
    <w:rsid w:val="00BE608C"/>
    <w:rsid w:val="00BE662A"/>
    <w:rsid w:val="00BE685B"/>
    <w:rsid w:val="00BE68CF"/>
    <w:rsid w:val="00BE74B1"/>
    <w:rsid w:val="00BE794B"/>
    <w:rsid w:val="00BF1943"/>
    <w:rsid w:val="00BF333E"/>
    <w:rsid w:val="00BF36E8"/>
    <w:rsid w:val="00BF39E6"/>
    <w:rsid w:val="00BF3E00"/>
    <w:rsid w:val="00BF5BCA"/>
    <w:rsid w:val="00BF625D"/>
    <w:rsid w:val="00BF77D5"/>
    <w:rsid w:val="00BF792E"/>
    <w:rsid w:val="00BF7EB7"/>
    <w:rsid w:val="00C01154"/>
    <w:rsid w:val="00C02043"/>
    <w:rsid w:val="00C02FE5"/>
    <w:rsid w:val="00C03301"/>
    <w:rsid w:val="00C035B4"/>
    <w:rsid w:val="00C03AED"/>
    <w:rsid w:val="00C05418"/>
    <w:rsid w:val="00C05672"/>
    <w:rsid w:val="00C05C0F"/>
    <w:rsid w:val="00C05C64"/>
    <w:rsid w:val="00C05F60"/>
    <w:rsid w:val="00C060F5"/>
    <w:rsid w:val="00C0614D"/>
    <w:rsid w:val="00C067C6"/>
    <w:rsid w:val="00C11416"/>
    <w:rsid w:val="00C117B9"/>
    <w:rsid w:val="00C12045"/>
    <w:rsid w:val="00C12387"/>
    <w:rsid w:val="00C12A97"/>
    <w:rsid w:val="00C133AA"/>
    <w:rsid w:val="00C13A50"/>
    <w:rsid w:val="00C142F1"/>
    <w:rsid w:val="00C150B7"/>
    <w:rsid w:val="00C15490"/>
    <w:rsid w:val="00C15C2F"/>
    <w:rsid w:val="00C15F5D"/>
    <w:rsid w:val="00C16E43"/>
    <w:rsid w:val="00C175A6"/>
    <w:rsid w:val="00C1763E"/>
    <w:rsid w:val="00C1769B"/>
    <w:rsid w:val="00C208A9"/>
    <w:rsid w:val="00C21D58"/>
    <w:rsid w:val="00C222EC"/>
    <w:rsid w:val="00C22957"/>
    <w:rsid w:val="00C22F55"/>
    <w:rsid w:val="00C23303"/>
    <w:rsid w:val="00C235FC"/>
    <w:rsid w:val="00C23D79"/>
    <w:rsid w:val="00C2496A"/>
    <w:rsid w:val="00C25928"/>
    <w:rsid w:val="00C26423"/>
    <w:rsid w:val="00C272FB"/>
    <w:rsid w:val="00C276C8"/>
    <w:rsid w:val="00C276E9"/>
    <w:rsid w:val="00C27916"/>
    <w:rsid w:val="00C30641"/>
    <w:rsid w:val="00C30838"/>
    <w:rsid w:val="00C30B1A"/>
    <w:rsid w:val="00C30B75"/>
    <w:rsid w:val="00C317AC"/>
    <w:rsid w:val="00C32DFE"/>
    <w:rsid w:val="00C3304B"/>
    <w:rsid w:val="00C33F39"/>
    <w:rsid w:val="00C33F4C"/>
    <w:rsid w:val="00C33FF8"/>
    <w:rsid w:val="00C34764"/>
    <w:rsid w:val="00C35497"/>
    <w:rsid w:val="00C35A3E"/>
    <w:rsid w:val="00C35D23"/>
    <w:rsid w:val="00C36E0A"/>
    <w:rsid w:val="00C37424"/>
    <w:rsid w:val="00C37D11"/>
    <w:rsid w:val="00C411D6"/>
    <w:rsid w:val="00C4124F"/>
    <w:rsid w:val="00C41511"/>
    <w:rsid w:val="00C42B4F"/>
    <w:rsid w:val="00C42F47"/>
    <w:rsid w:val="00C43B14"/>
    <w:rsid w:val="00C43D2D"/>
    <w:rsid w:val="00C44759"/>
    <w:rsid w:val="00C44927"/>
    <w:rsid w:val="00C45811"/>
    <w:rsid w:val="00C461CB"/>
    <w:rsid w:val="00C46A5B"/>
    <w:rsid w:val="00C46A75"/>
    <w:rsid w:val="00C46B20"/>
    <w:rsid w:val="00C46C72"/>
    <w:rsid w:val="00C46E71"/>
    <w:rsid w:val="00C4702C"/>
    <w:rsid w:val="00C476B4"/>
    <w:rsid w:val="00C4789F"/>
    <w:rsid w:val="00C507C4"/>
    <w:rsid w:val="00C50910"/>
    <w:rsid w:val="00C50A7C"/>
    <w:rsid w:val="00C50C5F"/>
    <w:rsid w:val="00C51795"/>
    <w:rsid w:val="00C51B0C"/>
    <w:rsid w:val="00C51EA3"/>
    <w:rsid w:val="00C52214"/>
    <w:rsid w:val="00C52524"/>
    <w:rsid w:val="00C52617"/>
    <w:rsid w:val="00C52B1B"/>
    <w:rsid w:val="00C52C85"/>
    <w:rsid w:val="00C53272"/>
    <w:rsid w:val="00C5424D"/>
    <w:rsid w:val="00C545A3"/>
    <w:rsid w:val="00C5472A"/>
    <w:rsid w:val="00C549F5"/>
    <w:rsid w:val="00C54F5D"/>
    <w:rsid w:val="00C55B50"/>
    <w:rsid w:val="00C565D3"/>
    <w:rsid w:val="00C575A8"/>
    <w:rsid w:val="00C575D7"/>
    <w:rsid w:val="00C60B04"/>
    <w:rsid w:val="00C60B47"/>
    <w:rsid w:val="00C617E7"/>
    <w:rsid w:val="00C61F30"/>
    <w:rsid w:val="00C628E2"/>
    <w:rsid w:val="00C62A53"/>
    <w:rsid w:val="00C62D8C"/>
    <w:rsid w:val="00C63C06"/>
    <w:rsid w:val="00C63DDF"/>
    <w:rsid w:val="00C640EB"/>
    <w:rsid w:val="00C66CFC"/>
    <w:rsid w:val="00C67716"/>
    <w:rsid w:val="00C709F8"/>
    <w:rsid w:val="00C71C31"/>
    <w:rsid w:val="00C7381F"/>
    <w:rsid w:val="00C73929"/>
    <w:rsid w:val="00C74517"/>
    <w:rsid w:val="00C74D91"/>
    <w:rsid w:val="00C75F97"/>
    <w:rsid w:val="00C76C89"/>
    <w:rsid w:val="00C76F64"/>
    <w:rsid w:val="00C77F47"/>
    <w:rsid w:val="00C812D4"/>
    <w:rsid w:val="00C81420"/>
    <w:rsid w:val="00C8200B"/>
    <w:rsid w:val="00C8203F"/>
    <w:rsid w:val="00C822FC"/>
    <w:rsid w:val="00C82313"/>
    <w:rsid w:val="00C82580"/>
    <w:rsid w:val="00C8286A"/>
    <w:rsid w:val="00C83157"/>
    <w:rsid w:val="00C835BF"/>
    <w:rsid w:val="00C84832"/>
    <w:rsid w:val="00C84B21"/>
    <w:rsid w:val="00C84D08"/>
    <w:rsid w:val="00C85250"/>
    <w:rsid w:val="00C853B9"/>
    <w:rsid w:val="00C86407"/>
    <w:rsid w:val="00C86525"/>
    <w:rsid w:val="00C86E72"/>
    <w:rsid w:val="00C87253"/>
    <w:rsid w:val="00C87BDF"/>
    <w:rsid w:val="00C87F6F"/>
    <w:rsid w:val="00C9016D"/>
    <w:rsid w:val="00C913FD"/>
    <w:rsid w:val="00C918A1"/>
    <w:rsid w:val="00C91B6F"/>
    <w:rsid w:val="00C91BAA"/>
    <w:rsid w:val="00C927B6"/>
    <w:rsid w:val="00C928C2"/>
    <w:rsid w:val="00C92FD6"/>
    <w:rsid w:val="00C936B2"/>
    <w:rsid w:val="00C93837"/>
    <w:rsid w:val="00C93BD5"/>
    <w:rsid w:val="00C93C17"/>
    <w:rsid w:val="00C94194"/>
    <w:rsid w:val="00C95347"/>
    <w:rsid w:val="00C959B9"/>
    <w:rsid w:val="00C9600A"/>
    <w:rsid w:val="00C96878"/>
    <w:rsid w:val="00C977D1"/>
    <w:rsid w:val="00C97966"/>
    <w:rsid w:val="00CA037D"/>
    <w:rsid w:val="00CA037E"/>
    <w:rsid w:val="00CA0CAF"/>
    <w:rsid w:val="00CA0FE5"/>
    <w:rsid w:val="00CA1A3B"/>
    <w:rsid w:val="00CA1A7E"/>
    <w:rsid w:val="00CA1B9D"/>
    <w:rsid w:val="00CA2063"/>
    <w:rsid w:val="00CA30CB"/>
    <w:rsid w:val="00CA30E7"/>
    <w:rsid w:val="00CA3452"/>
    <w:rsid w:val="00CA3CAA"/>
    <w:rsid w:val="00CA43E6"/>
    <w:rsid w:val="00CA50BC"/>
    <w:rsid w:val="00CA5176"/>
    <w:rsid w:val="00CA5A63"/>
    <w:rsid w:val="00CA602A"/>
    <w:rsid w:val="00CA69AA"/>
    <w:rsid w:val="00CA6BEC"/>
    <w:rsid w:val="00CA7093"/>
    <w:rsid w:val="00CA77CA"/>
    <w:rsid w:val="00CA7817"/>
    <w:rsid w:val="00CA7F17"/>
    <w:rsid w:val="00CB03F4"/>
    <w:rsid w:val="00CB05A0"/>
    <w:rsid w:val="00CB1860"/>
    <w:rsid w:val="00CB26C1"/>
    <w:rsid w:val="00CB2A2B"/>
    <w:rsid w:val="00CB3789"/>
    <w:rsid w:val="00CB3D48"/>
    <w:rsid w:val="00CB3E1E"/>
    <w:rsid w:val="00CB3FD3"/>
    <w:rsid w:val="00CB4192"/>
    <w:rsid w:val="00CB42B8"/>
    <w:rsid w:val="00CB498B"/>
    <w:rsid w:val="00CB4F49"/>
    <w:rsid w:val="00CB57C6"/>
    <w:rsid w:val="00CB6195"/>
    <w:rsid w:val="00CB67CB"/>
    <w:rsid w:val="00CB699E"/>
    <w:rsid w:val="00CB69A4"/>
    <w:rsid w:val="00CB6DD3"/>
    <w:rsid w:val="00CB6E92"/>
    <w:rsid w:val="00CB74E8"/>
    <w:rsid w:val="00CC040D"/>
    <w:rsid w:val="00CC0B61"/>
    <w:rsid w:val="00CC0E31"/>
    <w:rsid w:val="00CC0EB8"/>
    <w:rsid w:val="00CC11D5"/>
    <w:rsid w:val="00CC1531"/>
    <w:rsid w:val="00CC1970"/>
    <w:rsid w:val="00CC2976"/>
    <w:rsid w:val="00CC2BF0"/>
    <w:rsid w:val="00CC2E9D"/>
    <w:rsid w:val="00CC3D37"/>
    <w:rsid w:val="00CC3E9A"/>
    <w:rsid w:val="00CC4063"/>
    <w:rsid w:val="00CC4531"/>
    <w:rsid w:val="00CC4AE8"/>
    <w:rsid w:val="00CC4E8D"/>
    <w:rsid w:val="00CC5920"/>
    <w:rsid w:val="00CC6B1D"/>
    <w:rsid w:val="00CC6B6D"/>
    <w:rsid w:val="00CC7235"/>
    <w:rsid w:val="00CC7632"/>
    <w:rsid w:val="00CD06C1"/>
    <w:rsid w:val="00CD0C3E"/>
    <w:rsid w:val="00CD1564"/>
    <w:rsid w:val="00CD1A37"/>
    <w:rsid w:val="00CD226E"/>
    <w:rsid w:val="00CD26C8"/>
    <w:rsid w:val="00CD3C76"/>
    <w:rsid w:val="00CD53B3"/>
    <w:rsid w:val="00CD739E"/>
    <w:rsid w:val="00CE008B"/>
    <w:rsid w:val="00CE0B82"/>
    <w:rsid w:val="00CE1638"/>
    <w:rsid w:val="00CE28A8"/>
    <w:rsid w:val="00CE3528"/>
    <w:rsid w:val="00CE360A"/>
    <w:rsid w:val="00CE393D"/>
    <w:rsid w:val="00CE53EF"/>
    <w:rsid w:val="00CE5B04"/>
    <w:rsid w:val="00CE66CE"/>
    <w:rsid w:val="00CE738E"/>
    <w:rsid w:val="00CE7909"/>
    <w:rsid w:val="00CF0082"/>
    <w:rsid w:val="00CF02DA"/>
    <w:rsid w:val="00CF0BC9"/>
    <w:rsid w:val="00CF0E3F"/>
    <w:rsid w:val="00CF1270"/>
    <w:rsid w:val="00CF130C"/>
    <w:rsid w:val="00CF1756"/>
    <w:rsid w:val="00CF17EA"/>
    <w:rsid w:val="00CF1A28"/>
    <w:rsid w:val="00CF2CD0"/>
    <w:rsid w:val="00CF3001"/>
    <w:rsid w:val="00CF38AE"/>
    <w:rsid w:val="00CF467A"/>
    <w:rsid w:val="00CF46B8"/>
    <w:rsid w:val="00CF599F"/>
    <w:rsid w:val="00CF6164"/>
    <w:rsid w:val="00CF64FF"/>
    <w:rsid w:val="00CF77F5"/>
    <w:rsid w:val="00CF7880"/>
    <w:rsid w:val="00CF7E03"/>
    <w:rsid w:val="00D0007D"/>
    <w:rsid w:val="00D011BE"/>
    <w:rsid w:val="00D015DF"/>
    <w:rsid w:val="00D01AF4"/>
    <w:rsid w:val="00D023EB"/>
    <w:rsid w:val="00D03DCA"/>
    <w:rsid w:val="00D04EE7"/>
    <w:rsid w:val="00D059F3"/>
    <w:rsid w:val="00D05B64"/>
    <w:rsid w:val="00D064AA"/>
    <w:rsid w:val="00D06520"/>
    <w:rsid w:val="00D06C44"/>
    <w:rsid w:val="00D072CD"/>
    <w:rsid w:val="00D07BE6"/>
    <w:rsid w:val="00D1052B"/>
    <w:rsid w:val="00D111BF"/>
    <w:rsid w:val="00D11610"/>
    <w:rsid w:val="00D11662"/>
    <w:rsid w:val="00D118DF"/>
    <w:rsid w:val="00D11BA2"/>
    <w:rsid w:val="00D12075"/>
    <w:rsid w:val="00D1280D"/>
    <w:rsid w:val="00D12D4E"/>
    <w:rsid w:val="00D130AA"/>
    <w:rsid w:val="00D1316C"/>
    <w:rsid w:val="00D132B8"/>
    <w:rsid w:val="00D133FD"/>
    <w:rsid w:val="00D13F8D"/>
    <w:rsid w:val="00D14537"/>
    <w:rsid w:val="00D14616"/>
    <w:rsid w:val="00D1540E"/>
    <w:rsid w:val="00D159EF"/>
    <w:rsid w:val="00D16053"/>
    <w:rsid w:val="00D16077"/>
    <w:rsid w:val="00D174E2"/>
    <w:rsid w:val="00D20844"/>
    <w:rsid w:val="00D20B60"/>
    <w:rsid w:val="00D20BDE"/>
    <w:rsid w:val="00D20BE1"/>
    <w:rsid w:val="00D20E6C"/>
    <w:rsid w:val="00D231A4"/>
    <w:rsid w:val="00D23327"/>
    <w:rsid w:val="00D23B0C"/>
    <w:rsid w:val="00D23C52"/>
    <w:rsid w:val="00D23F31"/>
    <w:rsid w:val="00D2409A"/>
    <w:rsid w:val="00D245F3"/>
    <w:rsid w:val="00D2576D"/>
    <w:rsid w:val="00D26C6E"/>
    <w:rsid w:val="00D27B4C"/>
    <w:rsid w:val="00D30D65"/>
    <w:rsid w:val="00D31732"/>
    <w:rsid w:val="00D31DAA"/>
    <w:rsid w:val="00D359B4"/>
    <w:rsid w:val="00D35AF4"/>
    <w:rsid w:val="00D35C15"/>
    <w:rsid w:val="00D36CB1"/>
    <w:rsid w:val="00D37BC2"/>
    <w:rsid w:val="00D4080E"/>
    <w:rsid w:val="00D40D9A"/>
    <w:rsid w:val="00D4107D"/>
    <w:rsid w:val="00D43461"/>
    <w:rsid w:val="00D4390F"/>
    <w:rsid w:val="00D43935"/>
    <w:rsid w:val="00D4435D"/>
    <w:rsid w:val="00D44AE5"/>
    <w:rsid w:val="00D45942"/>
    <w:rsid w:val="00D46D61"/>
    <w:rsid w:val="00D4705E"/>
    <w:rsid w:val="00D47F63"/>
    <w:rsid w:val="00D47FE3"/>
    <w:rsid w:val="00D502ED"/>
    <w:rsid w:val="00D50947"/>
    <w:rsid w:val="00D50EAE"/>
    <w:rsid w:val="00D50F9E"/>
    <w:rsid w:val="00D51715"/>
    <w:rsid w:val="00D51D14"/>
    <w:rsid w:val="00D52249"/>
    <w:rsid w:val="00D528FD"/>
    <w:rsid w:val="00D55B50"/>
    <w:rsid w:val="00D55D43"/>
    <w:rsid w:val="00D5609B"/>
    <w:rsid w:val="00D565F0"/>
    <w:rsid w:val="00D56706"/>
    <w:rsid w:val="00D568EC"/>
    <w:rsid w:val="00D56A74"/>
    <w:rsid w:val="00D56E4E"/>
    <w:rsid w:val="00D571D4"/>
    <w:rsid w:val="00D57F6D"/>
    <w:rsid w:val="00D607DF"/>
    <w:rsid w:val="00D60BE5"/>
    <w:rsid w:val="00D61736"/>
    <w:rsid w:val="00D62493"/>
    <w:rsid w:val="00D62768"/>
    <w:rsid w:val="00D646FC"/>
    <w:rsid w:val="00D64983"/>
    <w:rsid w:val="00D650A4"/>
    <w:rsid w:val="00D6524D"/>
    <w:rsid w:val="00D659B5"/>
    <w:rsid w:val="00D65EA0"/>
    <w:rsid w:val="00D660BE"/>
    <w:rsid w:val="00D66FE3"/>
    <w:rsid w:val="00D676B6"/>
    <w:rsid w:val="00D67811"/>
    <w:rsid w:val="00D70794"/>
    <w:rsid w:val="00D70BBB"/>
    <w:rsid w:val="00D71C42"/>
    <w:rsid w:val="00D71CAC"/>
    <w:rsid w:val="00D71F92"/>
    <w:rsid w:val="00D721DF"/>
    <w:rsid w:val="00D7256F"/>
    <w:rsid w:val="00D738F6"/>
    <w:rsid w:val="00D73950"/>
    <w:rsid w:val="00D74727"/>
    <w:rsid w:val="00D74E70"/>
    <w:rsid w:val="00D74FCA"/>
    <w:rsid w:val="00D7511E"/>
    <w:rsid w:val="00D7649D"/>
    <w:rsid w:val="00D76D57"/>
    <w:rsid w:val="00D7714C"/>
    <w:rsid w:val="00D80AED"/>
    <w:rsid w:val="00D8165E"/>
    <w:rsid w:val="00D817C8"/>
    <w:rsid w:val="00D85114"/>
    <w:rsid w:val="00D8535F"/>
    <w:rsid w:val="00D853B0"/>
    <w:rsid w:val="00D8549B"/>
    <w:rsid w:val="00D855D3"/>
    <w:rsid w:val="00D85A29"/>
    <w:rsid w:val="00D86011"/>
    <w:rsid w:val="00D86185"/>
    <w:rsid w:val="00D86C8E"/>
    <w:rsid w:val="00D87658"/>
    <w:rsid w:val="00D87751"/>
    <w:rsid w:val="00D877AB"/>
    <w:rsid w:val="00D87BC6"/>
    <w:rsid w:val="00D87FE4"/>
    <w:rsid w:val="00D90595"/>
    <w:rsid w:val="00D90D93"/>
    <w:rsid w:val="00D91A49"/>
    <w:rsid w:val="00D91CDE"/>
    <w:rsid w:val="00D924DD"/>
    <w:rsid w:val="00D92628"/>
    <w:rsid w:val="00D9303C"/>
    <w:rsid w:val="00D940A4"/>
    <w:rsid w:val="00D958C2"/>
    <w:rsid w:val="00D96385"/>
    <w:rsid w:val="00D9777C"/>
    <w:rsid w:val="00D97A50"/>
    <w:rsid w:val="00D97E67"/>
    <w:rsid w:val="00D97F20"/>
    <w:rsid w:val="00DA07EF"/>
    <w:rsid w:val="00DA099B"/>
    <w:rsid w:val="00DA0EC0"/>
    <w:rsid w:val="00DA2669"/>
    <w:rsid w:val="00DA2965"/>
    <w:rsid w:val="00DA2C89"/>
    <w:rsid w:val="00DA330B"/>
    <w:rsid w:val="00DA358D"/>
    <w:rsid w:val="00DA3C08"/>
    <w:rsid w:val="00DA3CD6"/>
    <w:rsid w:val="00DA3ECF"/>
    <w:rsid w:val="00DA485E"/>
    <w:rsid w:val="00DA5847"/>
    <w:rsid w:val="00DA6373"/>
    <w:rsid w:val="00DA66E9"/>
    <w:rsid w:val="00DA6CB2"/>
    <w:rsid w:val="00DA7208"/>
    <w:rsid w:val="00DA7393"/>
    <w:rsid w:val="00DA7EFF"/>
    <w:rsid w:val="00DB04A0"/>
    <w:rsid w:val="00DB1212"/>
    <w:rsid w:val="00DB1270"/>
    <w:rsid w:val="00DB1825"/>
    <w:rsid w:val="00DB1871"/>
    <w:rsid w:val="00DB18E6"/>
    <w:rsid w:val="00DB1E26"/>
    <w:rsid w:val="00DB268B"/>
    <w:rsid w:val="00DB27F4"/>
    <w:rsid w:val="00DB2ED5"/>
    <w:rsid w:val="00DB3492"/>
    <w:rsid w:val="00DB3ABE"/>
    <w:rsid w:val="00DB3DE2"/>
    <w:rsid w:val="00DB4C0C"/>
    <w:rsid w:val="00DB5D4B"/>
    <w:rsid w:val="00DB6270"/>
    <w:rsid w:val="00DB6DA6"/>
    <w:rsid w:val="00DB7598"/>
    <w:rsid w:val="00DB78EE"/>
    <w:rsid w:val="00DC052E"/>
    <w:rsid w:val="00DC05C7"/>
    <w:rsid w:val="00DC05F7"/>
    <w:rsid w:val="00DC0640"/>
    <w:rsid w:val="00DC16F3"/>
    <w:rsid w:val="00DC1EB5"/>
    <w:rsid w:val="00DC2673"/>
    <w:rsid w:val="00DC2811"/>
    <w:rsid w:val="00DC3225"/>
    <w:rsid w:val="00DC49CC"/>
    <w:rsid w:val="00DC5C8D"/>
    <w:rsid w:val="00DC7D82"/>
    <w:rsid w:val="00DD036A"/>
    <w:rsid w:val="00DD0415"/>
    <w:rsid w:val="00DD0475"/>
    <w:rsid w:val="00DD08FD"/>
    <w:rsid w:val="00DD0EB5"/>
    <w:rsid w:val="00DD1566"/>
    <w:rsid w:val="00DD2A9C"/>
    <w:rsid w:val="00DD340D"/>
    <w:rsid w:val="00DD40C9"/>
    <w:rsid w:val="00DD4F4C"/>
    <w:rsid w:val="00DD5EE3"/>
    <w:rsid w:val="00DD6823"/>
    <w:rsid w:val="00DD6841"/>
    <w:rsid w:val="00DD72EC"/>
    <w:rsid w:val="00DD76DC"/>
    <w:rsid w:val="00DD7A2A"/>
    <w:rsid w:val="00DD7AEE"/>
    <w:rsid w:val="00DE075D"/>
    <w:rsid w:val="00DE0CA1"/>
    <w:rsid w:val="00DE0DC5"/>
    <w:rsid w:val="00DE19EA"/>
    <w:rsid w:val="00DE2EF0"/>
    <w:rsid w:val="00DE33CA"/>
    <w:rsid w:val="00DE35ED"/>
    <w:rsid w:val="00DE3762"/>
    <w:rsid w:val="00DE3B01"/>
    <w:rsid w:val="00DE45D6"/>
    <w:rsid w:val="00DE567F"/>
    <w:rsid w:val="00DE5748"/>
    <w:rsid w:val="00DE5DC6"/>
    <w:rsid w:val="00DE653F"/>
    <w:rsid w:val="00DE6A66"/>
    <w:rsid w:val="00DE7120"/>
    <w:rsid w:val="00DE75F2"/>
    <w:rsid w:val="00DE7873"/>
    <w:rsid w:val="00DE7FC6"/>
    <w:rsid w:val="00DF0668"/>
    <w:rsid w:val="00DF101A"/>
    <w:rsid w:val="00DF175D"/>
    <w:rsid w:val="00DF1E34"/>
    <w:rsid w:val="00DF24F6"/>
    <w:rsid w:val="00DF2A77"/>
    <w:rsid w:val="00DF2F46"/>
    <w:rsid w:val="00DF30DD"/>
    <w:rsid w:val="00DF3477"/>
    <w:rsid w:val="00DF63D7"/>
    <w:rsid w:val="00DF7664"/>
    <w:rsid w:val="00DF7FAE"/>
    <w:rsid w:val="00E00422"/>
    <w:rsid w:val="00E0064F"/>
    <w:rsid w:val="00E00748"/>
    <w:rsid w:val="00E01EEA"/>
    <w:rsid w:val="00E02A5B"/>
    <w:rsid w:val="00E0366C"/>
    <w:rsid w:val="00E0426E"/>
    <w:rsid w:val="00E04C73"/>
    <w:rsid w:val="00E0518E"/>
    <w:rsid w:val="00E055EA"/>
    <w:rsid w:val="00E05699"/>
    <w:rsid w:val="00E06D2A"/>
    <w:rsid w:val="00E072CC"/>
    <w:rsid w:val="00E074C7"/>
    <w:rsid w:val="00E07828"/>
    <w:rsid w:val="00E07D34"/>
    <w:rsid w:val="00E07EDB"/>
    <w:rsid w:val="00E1058F"/>
    <w:rsid w:val="00E10FA6"/>
    <w:rsid w:val="00E1126D"/>
    <w:rsid w:val="00E12B30"/>
    <w:rsid w:val="00E12C66"/>
    <w:rsid w:val="00E1425C"/>
    <w:rsid w:val="00E14EC8"/>
    <w:rsid w:val="00E15009"/>
    <w:rsid w:val="00E15C09"/>
    <w:rsid w:val="00E15CA6"/>
    <w:rsid w:val="00E16E16"/>
    <w:rsid w:val="00E1761C"/>
    <w:rsid w:val="00E17EE4"/>
    <w:rsid w:val="00E200A7"/>
    <w:rsid w:val="00E20791"/>
    <w:rsid w:val="00E20AE4"/>
    <w:rsid w:val="00E20E0E"/>
    <w:rsid w:val="00E21753"/>
    <w:rsid w:val="00E22432"/>
    <w:rsid w:val="00E22446"/>
    <w:rsid w:val="00E23375"/>
    <w:rsid w:val="00E23DA7"/>
    <w:rsid w:val="00E2407F"/>
    <w:rsid w:val="00E2472C"/>
    <w:rsid w:val="00E24E15"/>
    <w:rsid w:val="00E2633C"/>
    <w:rsid w:val="00E264A7"/>
    <w:rsid w:val="00E26814"/>
    <w:rsid w:val="00E26F8F"/>
    <w:rsid w:val="00E278F5"/>
    <w:rsid w:val="00E279A3"/>
    <w:rsid w:val="00E27CE1"/>
    <w:rsid w:val="00E27F1C"/>
    <w:rsid w:val="00E27F7E"/>
    <w:rsid w:val="00E27FBF"/>
    <w:rsid w:val="00E30095"/>
    <w:rsid w:val="00E30BDF"/>
    <w:rsid w:val="00E31543"/>
    <w:rsid w:val="00E315DD"/>
    <w:rsid w:val="00E31ADA"/>
    <w:rsid w:val="00E32272"/>
    <w:rsid w:val="00E33801"/>
    <w:rsid w:val="00E339F9"/>
    <w:rsid w:val="00E33AFC"/>
    <w:rsid w:val="00E345A2"/>
    <w:rsid w:val="00E3486B"/>
    <w:rsid w:val="00E34A3C"/>
    <w:rsid w:val="00E34D5D"/>
    <w:rsid w:val="00E34F94"/>
    <w:rsid w:val="00E3509F"/>
    <w:rsid w:val="00E3600F"/>
    <w:rsid w:val="00E36E67"/>
    <w:rsid w:val="00E37302"/>
    <w:rsid w:val="00E374BA"/>
    <w:rsid w:val="00E378E6"/>
    <w:rsid w:val="00E37AFB"/>
    <w:rsid w:val="00E40BA7"/>
    <w:rsid w:val="00E4106E"/>
    <w:rsid w:val="00E424A4"/>
    <w:rsid w:val="00E42C94"/>
    <w:rsid w:val="00E432F1"/>
    <w:rsid w:val="00E449E6"/>
    <w:rsid w:val="00E46853"/>
    <w:rsid w:val="00E46BF1"/>
    <w:rsid w:val="00E46D8B"/>
    <w:rsid w:val="00E4731B"/>
    <w:rsid w:val="00E47369"/>
    <w:rsid w:val="00E473F5"/>
    <w:rsid w:val="00E47620"/>
    <w:rsid w:val="00E47C80"/>
    <w:rsid w:val="00E47F98"/>
    <w:rsid w:val="00E510CD"/>
    <w:rsid w:val="00E514A2"/>
    <w:rsid w:val="00E516FA"/>
    <w:rsid w:val="00E5208E"/>
    <w:rsid w:val="00E52345"/>
    <w:rsid w:val="00E52A1C"/>
    <w:rsid w:val="00E53429"/>
    <w:rsid w:val="00E53978"/>
    <w:rsid w:val="00E53A86"/>
    <w:rsid w:val="00E5499C"/>
    <w:rsid w:val="00E54E47"/>
    <w:rsid w:val="00E55BF6"/>
    <w:rsid w:val="00E562BC"/>
    <w:rsid w:val="00E5637C"/>
    <w:rsid w:val="00E56579"/>
    <w:rsid w:val="00E571CB"/>
    <w:rsid w:val="00E57BBA"/>
    <w:rsid w:val="00E60927"/>
    <w:rsid w:val="00E61253"/>
    <w:rsid w:val="00E6154D"/>
    <w:rsid w:val="00E61AE9"/>
    <w:rsid w:val="00E61B35"/>
    <w:rsid w:val="00E61E2F"/>
    <w:rsid w:val="00E63F09"/>
    <w:rsid w:val="00E64301"/>
    <w:rsid w:val="00E64D46"/>
    <w:rsid w:val="00E64DCE"/>
    <w:rsid w:val="00E65017"/>
    <w:rsid w:val="00E65374"/>
    <w:rsid w:val="00E65B01"/>
    <w:rsid w:val="00E65F81"/>
    <w:rsid w:val="00E65FF3"/>
    <w:rsid w:val="00E66643"/>
    <w:rsid w:val="00E66797"/>
    <w:rsid w:val="00E66B3F"/>
    <w:rsid w:val="00E66EAC"/>
    <w:rsid w:val="00E71868"/>
    <w:rsid w:val="00E71C4F"/>
    <w:rsid w:val="00E71F15"/>
    <w:rsid w:val="00E7206F"/>
    <w:rsid w:val="00E72235"/>
    <w:rsid w:val="00E725E1"/>
    <w:rsid w:val="00E73AC9"/>
    <w:rsid w:val="00E73B11"/>
    <w:rsid w:val="00E73C0A"/>
    <w:rsid w:val="00E73F13"/>
    <w:rsid w:val="00E74E63"/>
    <w:rsid w:val="00E75365"/>
    <w:rsid w:val="00E75A90"/>
    <w:rsid w:val="00E7675A"/>
    <w:rsid w:val="00E76B4F"/>
    <w:rsid w:val="00E77440"/>
    <w:rsid w:val="00E7781D"/>
    <w:rsid w:val="00E77C4A"/>
    <w:rsid w:val="00E80400"/>
    <w:rsid w:val="00E80EFA"/>
    <w:rsid w:val="00E81B3D"/>
    <w:rsid w:val="00E82A0F"/>
    <w:rsid w:val="00E82F1D"/>
    <w:rsid w:val="00E830A5"/>
    <w:rsid w:val="00E83395"/>
    <w:rsid w:val="00E838EA"/>
    <w:rsid w:val="00E8424B"/>
    <w:rsid w:val="00E84B6F"/>
    <w:rsid w:val="00E85055"/>
    <w:rsid w:val="00E85414"/>
    <w:rsid w:val="00E86000"/>
    <w:rsid w:val="00E8631C"/>
    <w:rsid w:val="00E86F25"/>
    <w:rsid w:val="00E87269"/>
    <w:rsid w:val="00E872BE"/>
    <w:rsid w:val="00E879D6"/>
    <w:rsid w:val="00E909CD"/>
    <w:rsid w:val="00E90C18"/>
    <w:rsid w:val="00E91317"/>
    <w:rsid w:val="00E91697"/>
    <w:rsid w:val="00E91A1E"/>
    <w:rsid w:val="00E91EF2"/>
    <w:rsid w:val="00E92BC2"/>
    <w:rsid w:val="00E93423"/>
    <w:rsid w:val="00E93852"/>
    <w:rsid w:val="00E93ADD"/>
    <w:rsid w:val="00E93EC8"/>
    <w:rsid w:val="00E946A3"/>
    <w:rsid w:val="00E94B3C"/>
    <w:rsid w:val="00E956B4"/>
    <w:rsid w:val="00E9673C"/>
    <w:rsid w:val="00E96D4C"/>
    <w:rsid w:val="00E977C2"/>
    <w:rsid w:val="00E97BFB"/>
    <w:rsid w:val="00EA07B3"/>
    <w:rsid w:val="00EA091B"/>
    <w:rsid w:val="00EA12AF"/>
    <w:rsid w:val="00EA1591"/>
    <w:rsid w:val="00EA25CE"/>
    <w:rsid w:val="00EA2AAA"/>
    <w:rsid w:val="00EA2BA9"/>
    <w:rsid w:val="00EA3B49"/>
    <w:rsid w:val="00EA4ED1"/>
    <w:rsid w:val="00EA5A0B"/>
    <w:rsid w:val="00EA5E8E"/>
    <w:rsid w:val="00EA6CE9"/>
    <w:rsid w:val="00EA6DFF"/>
    <w:rsid w:val="00EA70FA"/>
    <w:rsid w:val="00EA79EA"/>
    <w:rsid w:val="00EA7A1C"/>
    <w:rsid w:val="00EB017D"/>
    <w:rsid w:val="00EB08F7"/>
    <w:rsid w:val="00EB0984"/>
    <w:rsid w:val="00EB0C16"/>
    <w:rsid w:val="00EB0FDD"/>
    <w:rsid w:val="00EB135B"/>
    <w:rsid w:val="00EB1457"/>
    <w:rsid w:val="00EB14A5"/>
    <w:rsid w:val="00EB1AF6"/>
    <w:rsid w:val="00EB22C1"/>
    <w:rsid w:val="00EB2902"/>
    <w:rsid w:val="00EB2BF7"/>
    <w:rsid w:val="00EB4308"/>
    <w:rsid w:val="00EB45A8"/>
    <w:rsid w:val="00EB503A"/>
    <w:rsid w:val="00EB55E1"/>
    <w:rsid w:val="00EB65AB"/>
    <w:rsid w:val="00EB68F8"/>
    <w:rsid w:val="00EB6BA0"/>
    <w:rsid w:val="00EB758C"/>
    <w:rsid w:val="00EC0F2A"/>
    <w:rsid w:val="00EC105F"/>
    <w:rsid w:val="00EC28EC"/>
    <w:rsid w:val="00EC334E"/>
    <w:rsid w:val="00EC3E4A"/>
    <w:rsid w:val="00EC41F1"/>
    <w:rsid w:val="00EC4465"/>
    <w:rsid w:val="00EC44A5"/>
    <w:rsid w:val="00EC5146"/>
    <w:rsid w:val="00EC519C"/>
    <w:rsid w:val="00EC53F7"/>
    <w:rsid w:val="00EC556A"/>
    <w:rsid w:val="00EC5B9D"/>
    <w:rsid w:val="00EC63C7"/>
    <w:rsid w:val="00EC6BF4"/>
    <w:rsid w:val="00EC7CFF"/>
    <w:rsid w:val="00EC7EC0"/>
    <w:rsid w:val="00ED03FD"/>
    <w:rsid w:val="00ED1121"/>
    <w:rsid w:val="00ED21DB"/>
    <w:rsid w:val="00ED35C7"/>
    <w:rsid w:val="00ED40C8"/>
    <w:rsid w:val="00ED4DAB"/>
    <w:rsid w:val="00ED527D"/>
    <w:rsid w:val="00ED616D"/>
    <w:rsid w:val="00ED6271"/>
    <w:rsid w:val="00ED678F"/>
    <w:rsid w:val="00EE0157"/>
    <w:rsid w:val="00EE0518"/>
    <w:rsid w:val="00EE0BED"/>
    <w:rsid w:val="00EE14ED"/>
    <w:rsid w:val="00EE1C58"/>
    <w:rsid w:val="00EE2469"/>
    <w:rsid w:val="00EE27B7"/>
    <w:rsid w:val="00EE2CB2"/>
    <w:rsid w:val="00EE2E5A"/>
    <w:rsid w:val="00EE3123"/>
    <w:rsid w:val="00EE384E"/>
    <w:rsid w:val="00EE3ADD"/>
    <w:rsid w:val="00EE3C72"/>
    <w:rsid w:val="00EE3F69"/>
    <w:rsid w:val="00EE4899"/>
    <w:rsid w:val="00EE496F"/>
    <w:rsid w:val="00EE4BB1"/>
    <w:rsid w:val="00EE4D1D"/>
    <w:rsid w:val="00EE4E84"/>
    <w:rsid w:val="00EE5E1C"/>
    <w:rsid w:val="00EE6416"/>
    <w:rsid w:val="00EE6E21"/>
    <w:rsid w:val="00EE6F03"/>
    <w:rsid w:val="00EE7B8F"/>
    <w:rsid w:val="00EE7EB5"/>
    <w:rsid w:val="00EF05C4"/>
    <w:rsid w:val="00EF1563"/>
    <w:rsid w:val="00EF1B28"/>
    <w:rsid w:val="00EF2C9A"/>
    <w:rsid w:val="00EF3832"/>
    <w:rsid w:val="00EF4E94"/>
    <w:rsid w:val="00EF5133"/>
    <w:rsid w:val="00EF5263"/>
    <w:rsid w:val="00EF5D2F"/>
    <w:rsid w:val="00EF72F1"/>
    <w:rsid w:val="00F00C80"/>
    <w:rsid w:val="00F00E64"/>
    <w:rsid w:val="00F00F3B"/>
    <w:rsid w:val="00F01109"/>
    <w:rsid w:val="00F01B0B"/>
    <w:rsid w:val="00F01D95"/>
    <w:rsid w:val="00F030D5"/>
    <w:rsid w:val="00F0381D"/>
    <w:rsid w:val="00F03893"/>
    <w:rsid w:val="00F04724"/>
    <w:rsid w:val="00F04DFB"/>
    <w:rsid w:val="00F05A08"/>
    <w:rsid w:val="00F064B2"/>
    <w:rsid w:val="00F06826"/>
    <w:rsid w:val="00F06BF8"/>
    <w:rsid w:val="00F1035B"/>
    <w:rsid w:val="00F105B6"/>
    <w:rsid w:val="00F117FA"/>
    <w:rsid w:val="00F11849"/>
    <w:rsid w:val="00F12A97"/>
    <w:rsid w:val="00F12DEB"/>
    <w:rsid w:val="00F12F15"/>
    <w:rsid w:val="00F1324C"/>
    <w:rsid w:val="00F13A91"/>
    <w:rsid w:val="00F1403F"/>
    <w:rsid w:val="00F157E1"/>
    <w:rsid w:val="00F158D0"/>
    <w:rsid w:val="00F15944"/>
    <w:rsid w:val="00F16124"/>
    <w:rsid w:val="00F1716B"/>
    <w:rsid w:val="00F17B33"/>
    <w:rsid w:val="00F17DDC"/>
    <w:rsid w:val="00F2060C"/>
    <w:rsid w:val="00F20FA9"/>
    <w:rsid w:val="00F21127"/>
    <w:rsid w:val="00F21FC1"/>
    <w:rsid w:val="00F22D7C"/>
    <w:rsid w:val="00F2347C"/>
    <w:rsid w:val="00F23B08"/>
    <w:rsid w:val="00F246FC"/>
    <w:rsid w:val="00F24BA4"/>
    <w:rsid w:val="00F264A0"/>
    <w:rsid w:val="00F26A33"/>
    <w:rsid w:val="00F26C96"/>
    <w:rsid w:val="00F2712E"/>
    <w:rsid w:val="00F27C7D"/>
    <w:rsid w:val="00F27CED"/>
    <w:rsid w:val="00F3059A"/>
    <w:rsid w:val="00F3060F"/>
    <w:rsid w:val="00F309F2"/>
    <w:rsid w:val="00F30A71"/>
    <w:rsid w:val="00F31778"/>
    <w:rsid w:val="00F31C05"/>
    <w:rsid w:val="00F31DEA"/>
    <w:rsid w:val="00F32175"/>
    <w:rsid w:val="00F32206"/>
    <w:rsid w:val="00F32551"/>
    <w:rsid w:val="00F328EC"/>
    <w:rsid w:val="00F34C92"/>
    <w:rsid w:val="00F34D3F"/>
    <w:rsid w:val="00F34DB5"/>
    <w:rsid w:val="00F354BA"/>
    <w:rsid w:val="00F355C0"/>
    <w:rsid w:val="00F35E8A"/>
    <w:rsid w:val="00F36D21"/>
    <w:rsid w:val="00F379D8"/>
    <w:rsid w:val="00F37D01"/>
    <w:rsid w:val="00F40370"/>
    <w:rsid w:val="00F403B5"/>
    <w:rsid w:val="00F426A5"/>
    <w:rsid w:val="00F42973"/>
    <w:rsid w:val="00F42A32"/>
    <w:rsid w:val="00F433E4"/>
    <w:rsid w:val="00F43881"/>
    <w:rsid w:val="00F4410D"/>
    <w:rsid w:val="00F44366"/>
    <w:rsid w:val="00F46613"/>
    <w:rsid w:val="00F46FB0"/>
    <w:rsid w:val="00F471FF"/>
    <w:rsid w:val="00F47766"/>
    <w:rsid w:val="00F47F63"/>
    <w:rsid w:val="00F50ED1"/>
    <w:rsid w:val="00F51AEC"/>
    <w:rsid w:val="00F52AD4"/>
    <w:rsid w:val="00F53694"/>
    <w:rsid w:val="00F5374D"/>
    <w:rsid w:val="00F5451C"/>
    <w:rsid w:val="00F5561F"/>
    <w:rsid w:val="00F56858"/>
    <w:rsid w:val="00F56D10"/>
    <w:rsid w:val="00F57162"/>
    <w:rsid w:val="00F57754"/>
    <w:rsid w:val="00F579A2"/>
    <w:rsid w:val="00F57E94"/>
    <w:rsid w:val="00F60376"/>
    <w:rsid w:val="00F61538"/>
    <w:rsid w:val="00F6212B"/>
    <w:rsid w:val="00F6231C"/>
    <w:rsid w:val="00F623E8"/>
    <w:rsid w:val="00F62902"/>
    <w:rsid w:val="00F62B12"/>
    <w:rsid w:val="00F62C76"/>
    <w:rsid w:val="00F63735"/>
    <w:rsid w:val="00F63B14"/>
    <w:rsid w:val="00F63D58"/>
    <w:rsid w:val="00F64329"/>
    <w:rsid w:val="00F6471F"/>
    <w:rsid w:val="00F64A6A"/>
    <w:rsid w:val="00F6547B"/>
    <w:rsid w:val="00F6549A"/>
    <w:rsid w:val="00F65ADB"/>
    <w:rsid w:val="00F66059"/>
    <w:rsid w:val="00F6641E"/>
    <w:rsid w:val="00F665C7"/>
    <w:rsid w:val="00F66616"/>
    <w:rsid w:val="00F666FE"/>
    <w:rsid w:val="00F67166"/>
    <w:rsid w:val="00F67810"/>
    <w:rsid w:val="00F679F0"/>
    <w:rsid w:val="00F7013B"/>
    <w:rsid w:val="00F746F9"/>
    <w:rsid w:val="00F74986"/>
    <w:rsid w:val="00F76990"/>
    <w:rsid w:val="00F772FC"/>
    <w:rsid w:val="00F77C80"/>
    <w:rsid w:val="00F8065D"/>
    <w:rsid w:val="00F8161B"/>
    <w:rsid w:val="00F81A77"/>
    <w:rsid w:val="00F81CD2"/>
    <w:rsid w:val="00F83113"/>
    <w:rsid w:val="00F83C61"/>
    <w:rsid w:val="00F843DC"/>
    <w:rsid w:val="00F84CD2"/>
    <w:rsid w:val="00F852E8"/>
    <w:rsid w:val="00F85875"/>
    <w:rsid w:val="00F8605A"/>
    <w:rsid w:val="00F865A6"/>
    <w:rsid w:val="00F86602"/>
    <w:rsid w:val="00F87836"/>
    <w:rsid w:val="00F87A05"/>
    <w:rsid w:val="00F900A0"/>
    <w:rsid w:val="00F90650"/>
    <w:rsid w:val="00F90D8F"/>
    <w:rsid w:val="00F9366B"/>
    <w:rsid w:val="00F939FC"/>
    <w:rsid w:val="00F94186"/>
    <w:rsid w:val="00F94394"/>
    <w:rsid w:val="00F948E8"/>
    <w:rsid w:val="00F95A48"/>
    <w:rsid w:val="00F9612F"/>
    <w:rsid w:val="00F9626F"/>
    <w:rsid w:val="00F96EEF"/>
    <w:rsid w:val="00F96F4A"/>
    <w:rsid w:val="00F9745B"/>
    <w:rsid w:val="00F97BEC"/>
    <w:rsid w:val="00F97DAC"/>
    <w:rsid w:val="00FA044D"/>
    <w:rsid w:val="00FA091B"/>
    <w:rsid w:val="00FA1553"/>
    <w:rsid w:val="00FA22B7"/>
    <w:rsid w:val="00FA27C1"/>
    <w:rsid w:val="00FA2FB7"/>
    <w:rsid w:val="00FA3251"/>
    <w:rsid w:val="00FA3B07"/>
    <w:rsid w:val="00FA3B77"/>
    <w:rsid w:val="00FA40EE"/>
    <w:rsid w:val="00FA4115"/>
    <w:rsid w:val="00FA4360"/>
    <w:rsid w:val="00FA496A"/>
    <w:rsid w:val="00FA4E73"/>
    <w:rsid w:val="00FA62BB"/>
    <w:rsid w:val="00FA6583"/>
    <w:rsid w:val="00FA725F"/>
    <w:rsid w:val="00FA739D"/>
    <w:rsid w:val="00FA7FFC"/>
    <w:rsid w:val="00FB0D60"/>
    <w:rsid w:val="00FB0FD4"/>
    <w:rsid w:val="00FB209C"/>
    <w:rsid w:val="00FB3B1B"/>
    <w:rsid w:val="00FB427C"/>
    <w:rsid w:val="00FB46FC"/>
    <w:rsid w:val="00FB4BFF"/>
    <w:rsid w:val="00FB57E7"/>
    <w:rsid w:val="00FB5B54"/>
    <w:rsid w:val="00FB5C40"/>
    <w:rsid w:val="00FC0047"/>
    <w:rsid w:val="00FC0559"/>
    <w:rsid w:val="00FC1028"/>
    <w:rsid w:val="00FC1161"/>
    <w:rsid w:val="00FC1555"/>
    <w:rsid w:val="00FC16DE"/>
    <w:rsid w:val="00FC5122"/>
    <w:rsid w:val="00FC6756"/>
    <w:rsid w:val="00FC6CE7"/>
    <w:rsid w:val="00FC6F8F"/>
    <w:rsid w:val="00FC7F26"/>
    <w:rsid w:val="00FD0D48"/>
    <w:rsid w:val="00FD29AC"/>
    <w:rsid w:val="00FD29C6"/>
    <w:rsid w:val="00FD2CAD"/>
    <w:rsid w:val="00FD3729"/>
    <w:rsid w:val="00FD4C16"/>
    <w:rsid w:val="00FD62BB"/>
    <w:rsid w:val="00FD64DF"/>
    <w:rsid w:val="00FD69F1"/>
    <w:rsid w:val="00FD7758"/>
    <w:rsid w:val="00FD7E1E"/>
    <w:rsid w:val="00FE02D4"/>
    <w:rsid w:val="00FE0F65"/>
    <w:rsid w:val="00FE2E38"/>
    <w:rsid w:val="00FE3501"/>
    <w:rsid w:val="00FE3ADF"/>
    <w:rsid w:val="00FE3C7C"/>
    <w:rsid w:val="00FE4965"/>
    <w:rsid w:val="00FE4CB3"/>
    <w:rsid w:val="00FE52AC"/>
    <w:rsid w:val="00FE5622"/>
    <w:rsid w:val="00FE604C"/>
    <w:rsid w:val="00FE60D7"/>
    <w:rsid w:val="00FE64C3"/>
    <w:rsid w:val="00FE6612"/>
    <w:rsid w:val="00FE69AF"/>
    <w:rsid w:val="00FE6B19"/>
    <w:rsid w:val="00FE6FF2"/>
    <w:rsid w:val="00FE7890"/>
    <w:rsid w:val="00FE7ADB"/>
    <w:rsid w:val="00FE7C09"/>
    <w:rsid w:val="00FE7F56"/>
    <w:rsid w:val="00FF0283"/>
    <w:rsid w:val="00FF0B27"/>
    <w:rsid w:val="00FF0E32"/>
    <w:rsid w:val="00FF0F95"/>
    <w:rsid w:val="00FF13B2"/>
    <w:rsid w:val="00FF1557"/>
    <w:rsid w:val="00FF18A4"/>
    <w:rsid w:val="00FF298D"/>
    <w:rsid w:val="00FF35FB"/>
    <w:rsid w:val="00FF3D36"/>
    <w:rsid w:val="00FF49C0"/>
    <w:rsid w:val="00FF539A"/>
    <w:rsid w:val="00FF5697"/>
    <w:rsid w:val="00FF608E"/>
    <w:rsid w:val="00FF6137"/>
    <w:rsid w:val="00FF6956"/>
    <w:rsid w:val="00FF696E"/>
    <w:rsid w:val="00FF6A48"/>
    <w:rsid w:val="00FF6DA3"/>
    <w:rsid w:val="00FF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 fill="f" fillcolor="white" strokecolor="blue">
      <v:fill color="white" on="f"/>
      <v:stroke color="blue" weight="0"/>
    </o:shapedefaults>
    <o:shapelayout v:ext="edit">
      <o:idmap v:ext="edit" data="1"/>
    </o:shapelayout>
  </w:shapeDefaults>
  <w:decimalSymbol w:val=","/>
  <w:listSeparator w:val=";"/>
  <w14:docId w14:val="212E82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99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57" w:type="dxa"/>
        <w:bottom w:w="0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99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57" w:type="dxa"/>
        <w:bottom w:w="0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4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7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1069;&#1057;&#1055;-&#1053;&#1053;\&#1069;&#1083;&#1077;&#1082;&#1090;&#1088;&#1086;&#1085;&#1085;&#1099;&#1077;%20&#1096;&#1072;&#1073;&#1083;&#1086;&#1085;&#1099;\&#1064;&#1072;&#1073;&#1083;&#1086;&#1085;%20&#1055;&#1047;\&#1064;&#1072;&#1073;&#1083;&#1086;&#1085;(&#1055;&#1047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C16541-0874-418A-A47C-9D9420FB3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Шаблон(ПЗ)</Template>
  <TotalTime>6</TotalTime>
  <Pages>1</Pages>
  <Words>36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335</CharactersWithSpaces>
  <SharedDoc>false</SharedDoc>
  <HLinks>
    <vt:vector size="156" baseType="variant">
      <vt:variant>
        <vt:i4>1507377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_Toc336435728</vt:lpwstr>
      </vt:variant>
      <vt:variant>
        <vt:i4>1507377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_Toc336435727</vt:lpwstr>
      </vt:variant>
      <vt:variant>
        <vt:i4>1507377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_Toc336435726</vt:lpwstr>
      </vt:variant>
      <vt:variant>
        <vt:i4>1507377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_Toc336435725</vt:lpwstr>
      </vt:variant>
      <vt:variant>
        <vt:i4>1507377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_Toc336435724</vt:lpwstr>
      </vt:variant>
      <vt:variant>
        <vt:i4>1507377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_Toc336435723</vt:lpwstr>
      </vt:variant>
      <vt:variant>
        <vt:i4>1507377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_Toc336435722</vt:lpwstr>
      </vt:variant>
      <vt:variant>
        <vt:i4>1507377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_Toc336435721</vt:lpwstr>
      </vt:variant>
      <vt:variant>
        <vt:i4>1507377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_Toc336435720</vt:lpwstr>
      </vt:variant>
      <vt:variant>
        <vt:i4>1310769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_Toc336435719</vt:lpwstr>
      </vt:variant>
      <vt:variant>
        <vt:i4>1310769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_Toc336435718</vt:lpwstr>
      </vt:variant>
      <vt:variant>
        <vt:i4>1310769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_Toc336435717</vt:lpwstr>
      </vt:variant>
      <vt:variant>
        <vt:i4>1310769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_Toc336435716</vt:lpwstr>
      </vt:variant>
      <vt:variant>
        <vt:i4>1310769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_Toc336435715</vt:lpwstr>
      </vt:variant>
      <vt:variant>
        <vt:i4>1310769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_Toc336435714</vt:lpwstr>
      </vt:variant>
      <vt:variant>
        <vt:i4>1310769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_Toc336435713</vt:lpwstr>
      </vt:variant>
      <vt:variant>
        <vt:i4>1310769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_Toc336435712</vt:lpwstr>
      </vt:variant>
      <vt:variant>
        <vt:i4>1310769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_Toc336435711</vt:lpwstr>
      </vt:variant>
      <vt:variant>
        <vt:i4>1310769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_Toc336435710</vt:lpwstr>
      </vt:variant>
      <vt:variant>
        <vt:i4>1376305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_Toc336435709</vt:lpwstr>
      </vt:variant>
      <vt:variant>
        <vt:i4>1376305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_Toc336435708</vt:lpwstr>
      </vt:variant>
      <vt:variant>
        <vt:i4>1376305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_Toc336435707</vt:lpwstr>
      </vt:variant>
      <vt:variant>
        <vt:i4>1376305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_Toc336435706</vt:lpwstr>
      </vt:variant>
      <vt:variant>
        <vt:i4>1376305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_Toc336435705</vt:lpwstr>
      </vt:variant>
      <vt:variant>
        <vt:i4>1376305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_Toc336435704</vt:lpwstr>
      </vt:variant>
      <vt:variant>
        <vt:i4>1376305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_Toc336435703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Павел Сергеевич Гапов</cp:lastModifiedBy>
  <cp:revision>11</cp:revision>
  <cp:lastPrinted>2023-03-13T14:02:00Z</cp:lastPrinted>
  <dcterms:created xsi:type="dcterms:W3CDTF">2023-04-07T10:38:00Z</dcterms:created>
  <dcterms:modified xsi:type="dcterms:W3CDTF">2023-06-15T14:35:00Z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ИТУЛ">
    <vt:lpwstr>ххххх</vt:lpwstr>
  </property>
  <property fmtid="{D5CDD505-2E9C-101B-9397-08002B2CF9AE}" pid="3" name="Стадия">
    <vt:lpwstr>ОСНОВНЫЕ ТЕХНИЧЕСКИЕ РЕШЕНИЯ</vt:lpwstr>
  </property>
  <property fmtid="{D5CDD505-2E9C-101B-9397-08002B2CF9AE}" pid="4" name="Обозначение">
    <vt:lpwstr>ххх-14-ОТР</vt:lpwstr>
  </property>
  <property fmtid="{D5CDD505-2E9C-101B-9397-08002B2CF9AE}" pid="5" name="ГИП">
    <vt:lpwstr>Глинка  А. И.</vt:lpwstr>
  </property>
</Properties>
</file>