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7DBB056C" w14:textId="5E3B7D52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</w:t>
      </w:r>
      <w:r w:rsidR="00B3648B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ИСПЫТАТЕЛЬНОГО ЦЕНТРА 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ДО ОБКАТОЧНОЙ ЛИНИИ </w:t>
      </w:r>
    </w:p>
    <w:p w14:paraId="514D626F" w14:textId="5D5C4148" w:rsidR="00FB3618" w:rsidRPr="00B3648B" w:rsidRDefault="00FB3618" w:rsidP="00B3648B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  <w:r w:rsidR="00B3648B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6AF6B34C" w14:textId="77777777" w:rsidR="00FB3618" w:rsidRDefault="00FB3618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7415C58" w14:textId="77777777" w:rsidR="00B3648B" w:rsidRDefault="00B3648B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bookmarkStart w:id="0" w:name="_GoBack"/>
      <w:bookmarkEnd w:id="0"/>
    </w:p>
    <w:p w14:paraId="15495D67" w14:textId="77777777" w:rsidR="00FB3618" w:rsidRDefault="00FB3618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15551AEA" w14:textId="77777777" w:rsidR="00FB3618" w:rsidRDefault="00FB3618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6EA6D25E" w14:textId="41697436" w:rsidR="00C621FE" w:rsidRDefault="00C621FE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</w:t>
      </w:r>
      <w:r w:rsidR="00B3648B">
        <w:rPr>
          <w:b/>
          <w:sz w:val="32"/>
          <w:szCs w:val="32"/>
        </w:rPr>
        <w:t>еплоснабжение</w:t>
      </w:r>
      <w:r>
        <w:rPr>
          <w:b/>
          <w:sz w:val="32"/>
          <w:szCs w:val="32"/>
        </w:rPr>
        <w:t xml:space="preserve">. </w:t>
      </w:r>
    </w:p>
    <w:p w14:paraId="6648EFC1" w14:textId="5037D7F1" w:rsidR="00FB3618" w:rsidRDefault="00B3648B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Переустройство трубопровода по эстакаде</w:t>
      </w:r>
    </w:p>
    <w:p w14:paraId="1722BD5F" w14:textId="46A3CF50" w:rsidR="00FB3618" w:rsidRDefault="00FB3618" w:rsidP="00FB3618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</w:p>
    <w:p w14:paraId="6F8D1049" w14:textId="74C841DE" w:rsidR="00A1542F" w:rsidRDefault="00FB3618" w:rsidP="00FB3618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</w:t>
      </w:r>
      <w:r w:rsidR="00B3648B">
        <w:rPr>
          <w:rFonts w:eastAsia="Arial Unicode MS"/>
          <w:caps w:val="0"/>
          <w:smallCaps w:val="0"/>
          <w:noProof/>
          <w:sz w:val="32"/>
          <w:szCs w:val="32"/>
        </w:rPr>
        <w:t>1</w:t>
      </w:r>
      <w:r>
        <w:rPr>
          <w:rFonts w:eastAsia="Arial Unicode MS"/>
          <w:caps w:val="0"/>
          <w:smallCaps w:val="0"/>
          <w:noProof/>
          <w:sz w:val="32"/>
          <w:szCs w:val="32"/>
        </w:rPr>
        <w:t>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 w:rsidR="00B3648B">
        <w:rPr>
          <w:rFonts w:eastAsia="Arial Unicode MS"/>
          <w:caps w:val="0"/>
          <w:smallCaps w:val="0"/>
          <w:noProof/>
          <w:sz w:val="32"/>
          <w:szCs w:val="32"/>
        </w:rPr>
        <w:t>ТС2</w:t>
      </w:r>
    </w:p>
    <w:p w14:paraId="39006088" w14:textId="5E84037E" w:rsidR="002849F6" w:rsidRDefault="002849F6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</w:rPr>
      </w:pPr>
    </w:p>
    <w:p w14:paraId="7CF6373B" w14:textId="77777777" w:rsidR="00FB3618" w:rsidRDefault="00FB3618" w:rsidP="00CB69A4">
      <w:pPr>
        <w:rPr>
          <w:sz w:val="24"/>
        </w:rPr>
      </w:pPr>
    </w:p>
    <w:p w14:paraId="7ABC4E0C" w14:textId="77777777" w:rsidR="00FB3618" w:rsidRDefault="00FB3618" w:rsidP="00CB69A4">
      <w:pPr>
        <w:rPr>
          <w:sz w:val="24"/>
        </w:rPr>
      </w:pPr>
    </w:p>
    <w:p w14:paraId="0CB1C36E" w14:textId="77777777" w:rsidR="00FB3618" w:rsidRDefault="00FB3618" w:rsidP="00CB69A4">
      <w:pPr>
        <w:rPr>
          <w:sz w:val="24"/>
        </w:rPr>
      </w:pPr>
    </w:p>
    <w:p w14:paraId="1AA30324" w14:textId="77777777" w:rsidR="00FB3618" w:rsidRDefault="00FB3618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42FF6" w14:textId="77777777" w:rsidR="00C6725C" w:rsidRDefault="00C6725C">
      <w:r>
        <w:separator/>
      </w:r>
    </w:p>
  </w:endnote>
  <w:endnote w:type="continuationSeparator" w:id="0">
    <w:p w14:paraId="4733AEA5" w14:textId="77777777" w:rsidR="00C6725C" w:rsidRDefault="00C6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65246" w14:textId="77777777" w:rsidR="00C6725C" w:rsidRDefault="00C6725C">
      <w:r>
        <w:separator/>
      </w:r>
    </w:p>
  </w:footnote>
  <w:footnote w:type="continuationSeparator" w:id="0">
    <w:p w14:paraId="10060ABB" w14:textId="77777777" w:rsidR="00C6725C" w:rsidRDefault="00C67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ArHlPHDwUAAHc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10241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5E9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3DD9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14D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E58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36A6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6652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D91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48B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1FE"/>
    <w:rsid w:val="00C628E2"/>
    <w:rsid w:val="00C62A53"/>
    <w:rsid w:val="00C62D8C"/>
    <w:rsid w:val="00C63C06"/>
    <w:rsid w:val="00C63DDF"/>
    <w:rsid w:val="00C640EB"/>
    <w:rsid w:val="00C66CFC"/>
    <w:rsid w:val="00C6725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817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5E07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3F69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618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F39EA-412A-4E8F-B93B-ED6207990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9</TotalTime>
  <Pages>1</Pages>
  <Words>37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Аркадий В. Раков</cp:lastModifiedBy>
  <cp:revision>12</cp:revision>
  <cp:lastPrinted>2023-05-17T14:19:00Z</cp:lastPrinted>
  <dcterms:created xsi:type="dcterms:W3CDTF">2023-04-07T10:38:00Z</dcterms:created>
  <dcterms:modified xsi:type="dcterms:W3CDTF">2023-05-17T14:19:00Z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