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23F4E2C4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</w:t>
      </w:r>
      <w:r w:rsidR="000B76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ИСПЫТАТЕЛЬНОГО ЦЕНТРА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ДО ОБКАТОЧНОЙ ЛИНИИ </w:t>
      </w:r>
    </w:p>
    <w:p w14:paraId="73D41118" w14:textId="5C2D0C4C" w:rsidR="0060228D" w:rsidRPr="000B76F3" w:rsidRDefault="0060228D" w:rsidP="000B76F3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  <w:r w:rsidR="000B76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2FB9282" w14:textId="77777777" w:rsidR="000B76F3" w:rsidRDefault="000B76F3" w:rsidP="000B76F3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Теплоснабжение. </w:t>
      </w:r>
    </w:p>
    <w:p w14:paraId="68306CB3" w14:textId="160DF729" w:rsidR="000B76F3" w:rsidRDefault="000B76F3" w:rsidP="000B76F3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Переустройство трубопровода </w:t>
      </w:r>
    </w:p>
    <w:p w14:paraId="2BB503EF" w14:textId="77777777" w:rsidR="0060228D" w:rsidRDefault="0060228D" w:rsidP="0060228D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19316568" w14:textId="297D30D8" w:rsidR="00626556" w:rsidRDefault="0060228D" w:rsidP="0060228D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0B76F3">
        <w:rPr>
          <w:rFonts w:eastAsia="Arial Unicode MS"/>
          <w:caps w:val="0"/>
          <w:smallCaps w:val="0"/>
          <w:noProof/>
          <w:sz w:val="32"/>
          <w:szCs w:val="32"/>
        </w:rPr>
        <w:t>1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bookmarkStart w:id="0" w:name="_GoBack"/>
      <w:bookmarkEnd w:id="0"/>
      <w:r w:rsidR="000B76F3">
        <w:rPr>
          <w:rFonts w:eastAsia="Arial Unicode MS"/>
          <w:caps w:val="0"/>
          <w:smallCaps w:val="0"/>
          <w:noProof/>
          <w:sz w:val="32"/>
          <w:szCs w:val="32"/>
        </w:rPr>
        <w:t>ТС</w:t>
      </w:r>
      <w:r w:rsidR="00CC12DF">
        <w:rPr>
          <w:rFonts w:eastAsia="Arial Unicode MS"/>
          <w:caps w:val="0"/>
          <w:smallCaps w:val="0"/>
          <w:noProof/>
          <w:sz w:val="32"/>
          <w:szCs w:val="32"/>
        </w:rPr>
        <w:t>3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109FD" w14:textId="77777777" w:rsidR="00F63425" w:rsidRDefault="00F63425">
      <w:r>
        <w:separator/>
      </w:r>
    </w:p>
  </w:endnote>
  <w:endnote w:type="continuationSeparator" w:id="0">
    <w:p w14:paraId="5D006BB5" w14:textId="77777777" w:rsidR="00F63425" w:rsidRDefault="00F6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DD86F" w14:textId="77777777" w:rsidR="00F63425" w:rsidRDefault="00F63425">
      <w:r>
        <w:separator/>
      </w:r>
    </w:p>
  </w:footnote>
  <w:footnote w:type="continuationSeparator" w:id="0">
    <w:p w14:paraId="49B5066B" w14:textId="77777777" w:rsidR="00F63425" w:rsidRDefault="00F63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6F3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0CD8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2DF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425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1E79-8AB6-4263-84C4-10154EF5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Аркадий В. Раков</cp:lastModifiedBy>
  <cp:revision>11</cp:revision>
  <cp:lastPrinted>2023-05-17T14:20:00Z</cp:lastPrinted>
  <dcterms:created xsi:type="dcterms:W3CDTF">2023-04-19T13:49:00Z</dcterms:created>
  <dcterms:modified xsi:type="dcterms:W3CDTF">2023-05-19T07:30:00Z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