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FA3E0B" w14:textId="77777777" w:rsidR="00C15A3B" w:rsidRPr="00633227" w:rsidRDefault="00C15A3B" w:rsidP="00735C7C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64957260" w14:textId="77777777" w:rsidR="00C766D9" w:rsidRPr="008F41A2" w:rsidRDefault="00C766D9" w:rsidP="00C766D9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3C54EB5D" w14:textId="77777777" w:rsidR="00C15A3B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0D6143F" w14:textId="77777777" w:rsidR="00C15A3B" w:rsidRPr="004E0881" w:rsidRDefault="00C15A3B" w:rsidP="00735C7C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607161C" w14:textId="5F553F89" w:rsidR="00F1141F" w:rsidRPr="00F1141F" w:rsidRDefault="005238E0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Цех №</w:t>
      </w:r>
      <w:r w:rsidR="00C766D9">
        <w:rPr>
          <w:b/>
          <w:sz w:val="32"/>
          <w:szCs w:val="32"/>
        </w:rPr>
        <w:t>121/18</w:t>
      </w:r>
      <w:r w:rsidR="00F1141F" w:rsidRPr="00F1141F">
        <w:rPr>
          <w:b/>
          <w:sz w:val="32"/>
          <w:szCs w:val="32"/>
        </w:rPr>
        <w:t xml:space="preserve">. </w:t>
      </w:r>
    </w:p>
    <w:p w14:paraId="4FD376F9" w14:textId="17D3206D" w:rsidR="00C15A3B" w:rsidRPr="008111A1" w:rsidRDefault="00C766D9" w:rsidP="00F1141F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Электроснабжение</w:t>
      </w:r>
    </w:p>
    <w:p w14:paraId="7E88103C" w14:textId="77777777" w:rsidR="00C15A3B" w:rsidRPr="008111A1" w:rsidRDefault="00C15A3B" w:rsidP="00735C7C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44E3CF93" w14:textId="77777777" w:rsidR="00C15A3B" w:rsidRPr="008111A1" w:rsidRDefault="00C15A3B" w:rsidP="00735C7C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729F04F4" w14:textId="77777777" w:rsidR="00C15A3B" w:rsidRDefault="00C15A3B" w:rsidP="00735C7C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598DFA94" w14:textId="3C93DB25" w:rsidR="00C15A3B" w:rsidRDefault="00117AEE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C766D9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-23-</w:t>
      </w:r>
      <w:r w:rsidR="00F1141F">
        <w:rPr>
          <w:rFonts w:eastAsia="Arial Unicode MS"/>
          <w:caps w:val="0"/>
          <w:smallCaps w:val="0"/>
          <w:noProof/>
          <w:sz w:val="32"/>
          <w:szCs w:val="32"/>
        </w:rPr>
        <w:t>Э</w:t>
      </w:r>
      <w:r w:rsidR="00C766D9">
        <w:rPr>
          <w:rFonts w:eastAsia="Arial Unicode MS"/>
          <w:caps w:val="0"/>
          <w:smallCaps w:val="0"/>
          <w:noProof/>
          <w:sz w:val="32"/>
          <w:szCs w:val="32"/>
        </w:rPr>
        <w:t>С</w:t>
      </w:r>
      <w:bookmarkStart w:id="0" w:name="_GoBack"/>
      <w:bookmarkEnd w:id="0"/>
      <w:r w:rsidR="005238E0">
        <w:rPr>
          <w:rFonts w:eastAsia="Arial Unicode MS"/>
          <w:caps w:val="0"/>
          <w:smallCaps w:val="0"/>
          <w:noProof/>
          <w:sz w:val="32"/>
          <w:szCs w:val="32"/>
        </w:rPr>
        <w:t>1</w:t>
      </w:r>
    </w:p>
    <w:p w14:paraId="79FE8503" w14:textId="77777777" w:rsidR="00C15A3B" w:rsidRDefault="00C15A3B" w:rsidP="00C15A3B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3441AD97" w14:textId="77777777" w:rsidR="00C15A3B" w:rsidRDefault="00C15A3B" w:rsidP="00C15A3B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117AEE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</w:tcPr>
          <w:p w14:paraId="281721EA" w14:textId="77777777" w:rsidR="00D76D57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1A7CE6CD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44AF0351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91F00CA" w14:textId="77777777" w:rsidR="00117AEE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  <w:p w14:paraId="00774E7F" w14:textId="6952C9DD" w:rsidR="00117AEE" w:rsidRPr="00C86538" w:rsidRDefault="00117AEE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AFCDB" w14:textId="1AB693DA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C934988" w14:textId="7ECD07F1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78C20B" w14:textId="4B9A7025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77777777" w:rsidR="009E0F10" w:rsidRPr="001044C3" w:rsidRDefault="009E0F10" w:rsidP="00420DC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Директор по проектированию</w:t>
            </w:r>
            <w:r w:rsidRPr="001044C3">
              <w:rPr>
                <w:b/>
                <w:szCs w:val="2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5AC3AE6" w14:textId="66B2FB62" w:rsidR="009E0F10" w:rsidRPr="001044C3" w:rsidRDefault="00D66AA4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62DCDA" wp14:editId="1ABF99DF">
                  <wp:extent cx="1572895" cy="430530"/>
                  <wp:effectExtent l="0" t="0" r="8255" b="7620"/>
                  <wp:docPr id="8" name="Рисунок 8" descr="D:\под\png\Лемехов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D:\под\png\Лемехо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77777777" w:rsidR="009E0F10" w:rsidRPr="006E314B" w:rsidRDefault="009E0F10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40B76" w14:textId="77777777" w:rsidR="003B2012" w:rsidRDefault="003B2012">
      <w:r>
        <w:separator/>
      </w:r>
    </w:p>
  </w:endnote>
  <w:endnote w:type="continuationSeparator" w:id="0">
    <w:p w14:paraId="3F340E04" w14:textId="77777777" w:rsidR="003B2012" w:rsidRDefault="003B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EA599" w14:textId="77777777" w:rsidR="003B2012" w:rsidRDefault="003B2012">
      <w:r>
        <w:separator/>
      </w:r>
    </w:p>
  </w:footnote>
  <w:footnote w:type="continuationSeparator" w:id="0">
    <w:p w14:paraId="5CC49CAC" w14:textId="77777777" w:rsidR="003B2012" w:rsidRDefault="003B2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7777777" w:rsidR="009E0F10" w:rsidRDefault="009E0F10" w:rsidP="00420DC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09BE6A80" wp14:editId="69086D7D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3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4A6302B8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035D4F12" wp14:editId="2DAF2647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4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536C1B85" w14:textId="77777777" w:rsidR="009E0F10" w:rsidRDefault="009E0F10" w:rsidP="00420DC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205506CF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78F2F296" w14:textId="77777777" w:rsidR="009E0F10" w:rsidRDefault="009E0F10" w:rsidP="00420DC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1B5157F6" w14:textId="513262D5" w:rsidR="009E0F10" w:rsidRPr="00656D1B" w:rsidRDefault="009300D4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 xml:space="preserve"> </w:t>
          </w: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7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B/NsgNEgUAAHshAAAOAAAAAAAAAAAAAAAAAC4C&#10;AABkcnMvZTJvRG9jLnhtbFBLAQItABQABgAIAAAAIQByEG854gAAAAsBAAAPAAAAAAAAAAAAAAAA&#10;AGwHAABkcnMvZG93bnJldi54bWxQSwUGAAAAAAQABADzAAAAew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28E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17AEE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67F62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A7B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2F43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012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8E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472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694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2A8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418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3D24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28F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A3B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5B7A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6D9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41F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6F5BD-33F5-4F26-A6EC-DF60E0F2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6</cp:revision>
  <cp:lastPrinted>2022-09-08T12:29:00Z</cp:lastPrinted>
  <dcterms:created xsi:type="dcterms:W3CDTF">2023-04-06T10:24:00Z</dcterms:created>
  <dcterms:modified xsi:type="dcterms:W3CDTF">2023-04-20T12:56:00Z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