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ECFC38" w14:textId="77777777" w:rsidR="00F16A79" w:rsidRPr="008F41A2" w:rsidRDefault="00F16A79" w:rsidP="00F16A79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4C94AE4F" w14:textId="77777777" w:rsidR="00F16A79" w:rsidRDefault="00F16A79" w:rsidP="00F16A79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7EEFEEDA" w14:textId="77777777" w:rsidR="00F16A79" w:rsidRPr="004E0881" w:rsidRDefault="00F16A79" w:rsidP="00F16A79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55AB1F73" w14:textId="77777777" w:rsidR="00F16A79" w:rsidRPr="00F1141F" w:rsidRDefault="00F16A79" w:rsidP="00F16A79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Цех №121/18</w:t>
      </w:r>
      <w:r w:rsidRPr="00F1141F">
        <w:rPr>
          <w:b/>
          <w:sz w:val="32"/>
          <w:szCs w:val="32"/>
        </w:rPr>
        <w:t xml:space="preserve">. </w:t>
      </w:r>
    </w:p>
    <w:p w14:paraId="20E25B2B" w14:textId="77777777" w:rsidR="00F16A79" w:rsidRPr="008111A1" w:rsidRDefault="00F16A79" w:rsidP="00F16A79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Электроснабжение</w:t>
      </w:r>
    </w:p>
    <w:p w14:paraId="26D032AD" w14:textId="77777777" w:rsidR="00F16A79" w:rsidRPr="008111A1" w:rsidRDefault="00F16A79" w:rsidP="00F16A79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1C34D737" w14:textId="77777777" w:rsidR="00F16A79" w:rsidRPr="008111A1" w:rsidRDefault="00F16A79" w:rsidP="00F16A79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32310D95" w14:textId="77777777" w:rsidR="00F16A79" w:rsidRDefault="00F16A79" w:rsidP="00F16A79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EE2D43D" w14:textId="77777777" w:rsidR="00F16A79" w:rsidRDefault="00F16A79" w:rsidP="00F16A79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131-23-ЭС1</w:t>
      </w:r>
    </w:p>
    <w:p w14:paraId="7EF4EA18" w14:textId="77777777" w:rsidR="00F16A79" w:rsidRDefault="00F16A79" w:rsidP="00F16A79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bookmarkStart w:id="0" w:name="_GoBack"/>
      <w:bookmarkEnd w:id="0"/>
    </w:p>
    <w:p w14:paraId="572849A7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491E0F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E06D6" w14:textId="77777777" w:rsidR="008A31B2" w:rsidRDefault="008A31B2">
      <w:r>
        <w:separator/>
      </w:r>
    </w:p>
  </w:endnote>
  <w:endnote w:type="continuationSeparator" w:id="0">
    <w:p w14:paraId="6F5BD205" w14:textId="77777777" w:rsidR="008A31B2" w:rsidRDefault="008A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DC053" w14:textId="77777777" w:rsidR="008A31B2" w:rsidRDefault="008A31B2">
      <w:r>
        <w:separator/>
      </w:r>
    </w:p>
  </w:footnote>
  <w:footnote w:type="continuationSeparator" w:id="0">
    <w:p w14:paraId="562F1FA5" w14:textId="77777777" w:rsidR="008A31B2" w:rsidRDefault="008A3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34D8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1E0F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31B2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6A79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93F46-6FCE-4B91-A81B-BCFB84C7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6</cp:revision>
  <cp:lastPrinted>2023-04-04T10:28:00Z</cp:lastPrinted>
  <dcterms:created xsi:type="dcterms:W3CDTF">2023-03-21T07:28:00Z</dcterms:created>
  <dcterms:modified xsi:type="dcterms:W3CDTF">2023-04-20T12:57:00Z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