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6ECFC38" w14:textId="7F798F6F" w:rsidR="00F16A79" w:rsidRPr="008F41A2" w:rsidRDefault="002F0BB1" w:rsidP="00F16A79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F16A79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Ж/Д ПУТИ ОТ ИСПЫТАТЕЛЬНОГО ЦЕНТРА ДО ОБКАТОЧНОЙ ЛИНИИ С УДЛИНЕНИЕМ ТРАНСБОРДЕРА, РАСПОЛОЖЕННЫЕ ПО АДРЕСУ: МОСКОВСКАЯ ОБЛАСТЬ, Г.О. МЫТИЩИ, УЛ. КОЛОНЦОВА,</w:t>
      </w:r>
      <w:r w:rsidR="00F16A79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F16A79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 w:rsidR="00F16A79"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4C94AE4F" w14:textId="77777777" w:rsidR="00F16A79" w:rsidRDefault="00F16A79" w:rsidP="00F16A79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7EEFEEDA" w14:textId="77777777" w:rsidR="00F16A79" w:rsidRPr="004E0881" w:rsidRDefault="00F16A79" w:rsidP="00F16A79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0F0F01E5" w14:textId="77777777" w:rsidR="00AE1AFA" w:rsidRDefault="00AE1AFA" w:rsidP="00AE1AFA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Электроснабжение</w:t>
      </w:r>
    </w:p>
    <w:p w14:paraId="4DC85A79" w14:textId="77777777" w:rsidR="00AE1AFA" w:rsidRPr="008111A1" w:rsidRDefault="00AE1AFA" w:rsidP="00AE1AFA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Переустройство кабельных линий</w:t>
      </w:r>
    </w:p>
    <w:p w14:paraId="1A43BB36" w14:textId="77777777" w:rsidR="00AE1AFA" w:rsidRPr="008111A1" w:rsidRDefault="00AE1AFA" w:rsidP="00AE1AFA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2EB7A87A" w14:textId="77777777" w:rsidR="00AE1AFA" w:rsidRDefault="00AE1AFA" w:rsidP="00AE1AFA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  <w:bookmarkStart w:id="0" w:name="_GoBack"/>
      <w:bookmarkEnd w:id="0"/>
    </w:p>
    <w:p w14:paraId="56C714E1" w14:textId="77777777" w:rsidR="00AE1AFA" w:rsidRDefault="00AE1AFA" w:rsidP="00AE1AFA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131-23-ЭС2</w:t>
      </w:r>
    </w:p>
    <w:p w14:paraId="2E78DD4C" w14:textId="77777777" w:rsidR="00AE1AFA" w:rsidRDefault="00AE1AFA" w:rsidP="00AE1AFA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7EF4EA18" w14:textId="77777777" w:rsidR="00F16A79" w:rsidRDefault="00F16A79" w:rsidP="00F16A79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128D70AD" w14:textId="77777777" w:rsidR="001644F7" w:rsidRDefault="001644F7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572849A7" w14:textId="77777777" w:rsidR="001644F7" w:rsidRDefault="001644F7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0EADCE8" w14:textId="22C90937" w:rsidR="00C43282" w:rsidRPr="00C55428" w:rsidRDefault="00C43282" w:rsidP="00491E0F">
      <w:pPr>
        <w:pStyle w:val="afb"/>
        <w:suppressAutoHyphens/>
        <w:spacing w:before="360" w:after="0"/>
        <w:ind w:right="1754"/>
        <w:jc w:val="left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D1980D" w14:textId="77777777" w:rsidR="00A346B3" w:rsidRDefault="00A346B3">
      <w:r>
        <w:separator/>
      </w:r>
    </w:p>
  </w:endnote>
  <w:endnote w:type="continuationSeparator" w:id="0">
    <w:p w14:paraId="5D7EBAE3" w14:textId="77777777" w:rsidR="00A346B3" w:rsidRDefault="00A3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98AB75" w14:textId="77777777" w:rsidR="00A346B3" w:rsidRDefault="00A346B3">
      <w:r>
        <w:separator/>
      </w:r>
    </w:p>
  </w:footnote>
  <w:footnote w:type="continuationSeparator" w:id="0">
    <w:p w14:paraId="21078CA0" w14:textId="77777777" w:rsidR="00A346B3" w:rsidRDefault="00A346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34D8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4A82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0BB1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1E0F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31B2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46B3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AFA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6A79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9615A-5B82-4F35-BC07-478CEA8A1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4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354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 Владимировна Данилова</cp:lastModifiedBy>
  <cp:revision>8</cp:revision>
  <cp:lastPrinted>2023-04-04T10:28:00Z</cp:lastPrinted>
  <dcterms:created xsi:type="dcterms:W3CDTF">2023-03-21T07:28:00Z</dcterms:created>
  <dcterms:modified xsi:type="dcterms:W3CDTF">2023-05-04T11:38:00Z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