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0ACC0E4D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514D626F" w14:textId="77777777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648EFC1" w14:textId="09649FBC" w:rsidR="00FB3618" w:rsidRDefault="00A2626C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Защитное сооружение</w:t>
      </w:r>
      <w:bookmarkStart w:id="0" w:name="_GoBack"/>
      <w:bookmarkEnd w:id="0"/>
    </w:p>
    <w:p w14:paraId="70AE9BB2" w14:textId="6D9023C6" w:rsidR="00C90E49" w:rsidRDefault="00AE1612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Архитектурно-строительные решения</w:t>
      </w:r>
    </w:p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05708C55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C621FE">
        <w:rPr>
          <w:rFonts w:eastAsia="Arial Unicode MS"/>
          <w:caps w:val="0"/>
          <w:smallCaps w:val="0"/>
          <w:noProof/>
          <w:sz w:val="32"/>
          <w:szCs w:val="32"/>
        </w:rPr>
        <w:t>АС</w:t>
      </w:r>
      <w:r w:rsidR="00A2626C"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2C11D" w14:textId="77777777" w:rsidR="00413D8C" w:rsidRDefault="00413D8C">
      <w:r>
        <w:separator/>
      </w:r>
    </w:p>
  </w:endnote>
  <w:endnote w:type="continuationSeparator" w:id="0">
    <w:p w14:paraId="3F56E157" w14:textId="77777777" w:rsidR="00413D8C" w:rsidRDefault="0041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B72BC" w14:textId="77777777" w:rsidR="00413D8C" w:rsidRDefault="00413D8C">
      <w:r>
        <w:separator/>
      </w:r>
    </w:p>
  </w:footnote>
  <w:footnote w:type="continuationSeparator" w:id="0">
    <w:p w14:paraId="11821998" w14:textId="77777777" w:rsidR="00413D8C" w:rsidRDefault="00413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D8C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6EC5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26C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61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1FE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0E49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E315-A616-42FD-B5BB-07827506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37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15</cp:revision>
  <cp:lastPrinted>2023-07-03T12:10:00Z</cp:lastPrinted>
  <dcterms:created xsi:type="dcterms:W3CDTF">2023-04-07T10:38:00Z</dcterms:created>
  <dcterms:modified xsi:type="dcterms:W3CDTF">2023-07-04T11:16:00Z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