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744A5B" w14:textId="71E9B91F" w:rsidR="001623E4" w:rsidRDefault="00633227" w:rsidP="00633227">
      <w:pPr>
        <w:pStyle w:val="affffff4"/>
        <w:spacing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 w:rsidR="00D51D14">
        <w:rPr>
          <w:rFonts w:ascii="Times New Roman" w:eastAsia="Arial Unicode MS" w:hAnsi="Times New Roman"/>
          <w:b/>
          <w:bCs/>
          <w:noProof/>
        </w:rPr>
        <w:t>: А</w:t>
      </w:r>
      <w:r w:rsidR="008111A1">
        <w:rPr>
          <w:rFonts w:ascii="Times New Roman" w:eastAsia="Arial Unicode MS" w:hAnsi="Times New Roman"/>
          <w:b/>
          <w:bCs/>
          <w:noProof/>
        </w:rPr>
        <w:t>О «МЕТРОВАГОНМАШ»</w:t>
      </w:r>
    </w:p>
    <w:p w14:paraId="178A11A1" w14:textId="77777777" w:rsidR="008111A1" w:rsidRPr="00633227" w:rsidRDefault="008111A1" w:rsidP="00633227">
      <w:pPr>
        <w:pStyle w:val="affffff4"/>
        <w:spacing w:line="276" w:lineRule="auto"/>
        <w:jc w:val="left"/>
        <w:rPr>
          <w:rFonts w:ascii="Times New Roman" w:eastAsia="Arial Unicode MS" w:hAnsi="Times New Roman"/>
          <w:b/>
          <w:bCs/>
          <w:noProof/>
        </w:rPr>
      </w:pPr>
    </w:p>
    <w:p w14:paraId="76554EEF" w14:textId="77777777" w:rsidR="00633227" w:rsidRDefault="00633227" w:rsidP="007D796B">
      <w:pPr>
        <w:pStyle w:val="afffff5"/>
        <w:rPr>
          <w:lang w:val="ru-RU"/>
        </w:rPr>
      </w:pPr>
      <w:r>
        <w:rPr>
          <w:lang w:val="ru-RU"/>
        </w:rPr>
        <w:t xml:space="preserve"> </w:t>
      </w:r>
    </w:p>
    <w:p w14:paraId="7DBB056C" w14:textId="77777777" w:rsidR="00FB3618" w:rsidRDefault="00FB3618" w:rsidP="00FB3618">
      <w:pPr>
        <w:pStyle w:val="affffff4"/>
        <w:tabs>
          <w:tab w:val="left" w:pos="9356"/>
        </w:tabs>
        <w:spacing w:line="240" w:lineRule="auto"/>
        <w:ind w:left="-567" w:right="-425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«Ж/Д ПУТИ ОТ ЦЕХА № 217 ДО ОБКАТОЧНОЙ ЛИНИИ </w:t>
      </w:r>
    </w:p>
    <w:p w14:paraId="0ACC0E4D" w14:textId="77777777" w:rsidR="00FB3618" w:rsidRDefault="00FB3618" w:rsidP="00FB3618">
      <w:pPr>
        <w:pStyle w:val="affffff4"/>
        <w:tabs>
          <w:tab w:val="left" w:pos="9356"/>
        </w:tabs>
        <w:spacing w:line="240" w:lineRule="auto"/>
        <w:ind w:left="-567" w:right="-425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С УДЛИНЕНИЕМ ТРАНСБОРДЕРА, РАСПОЛОЖЕННЫЕ ПО АДРЕСУ: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br/>
        <w:t>МОСКОВСКАЯ ОБЛАСТЬ, Г.О. МЫТИЩИ,</w:t>
      </w:r>
    </w:p>
    <w:p w14:paraId="514D626F" w14:textId="77777777" w:rsidR="00FB3618" w:rsidRDefault="00FB3618" w:rsidP="00FB3618">
      <w:pPr>
        <w:pStyle w:val="affffff4"/>
        <w:tabs>
          <w:tab w:val="left" w:pos="9356"/>
        </w:tabs>
        <w:spacing w:line="240" w:lineRule="auto"/>
        <w:ind w:left="-567" w:right="-425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УЛ. КОЛОНЦОВА, 4» </w:t>
      </w:r>
    </w:p>
    <w:p w14:paraId="6AF6B34C" w14:textId="77777777" w:rsidR="00FB3618" w:rsidRDefault="00FB3618" w:rsidP="00FB3618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</w:p>
    <w:p w14:paraId="15495D67" w14:textId="77777777" w:rsidR="00FB3618" w:rsidRDefault="00FB3618" w:rsidP="00FB3618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 w:rsidRPr="002849F6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 xml:space="preserve">РАБОЧАЯ </w:t>
      </w:r>
      <w:r w:rsidRPr="004E0881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>ДОКУМЕНТАЦИЯ</w:t>
      </w:r>
    </w:p>
    <w:p w14:paraId="15551AEA" w14:textId="77777777" w:rsidR="00FB3618" w:rsidRDefault="00FB3618" w:rsidP="00FB3618">
      <w:pPr>
        <w:tabs>
          <w:tab w:val="left" w:pos="2657"/>
        </w:tabs>
        <w:spacing w:line="480" w:lineRule="auto"/>
        <w:jc w:val="center"/>
        <w:rPr>
          <w:b/>
          <w:sz w:val="32"/>
          <w:szCs w:val="32"/>
        </w:rPr>
      </w:pPr>
    </w:p>
    <w:p w14:paraId="6648EFC1" w14:textId="5BD1AABD" w:rsidR="00FB3618" w:rsidRDefault="003E3902" w:rsidP="00FB3618">
      <w:pPr>
        <w:tabs>
          <w:tab w:val="left" w:pos="2657"/>
        </w:tabs>
        <w:spacing w:line="480" w:lineRule="auto"/>
        <w:jc w:val="center"/>
        <w:rPr>
          <w:b/>
          <w:sz w:val="32"/>
          <w:szCs w:val="32"/>
        </w:rPr>
      </w:pPr>
      <w:r w:rsidRPr="003E3902">
        <w:rPr>
          <w:b/>
          <w:sz w:val="32"/>
          <w:szCs w:val="32"/>
        </w:rPr>
        <w:t xml:space="preserve">Ведомость </w:t>
      </w:r>
      <w:r w:rsidR="00582FDA" w:rsidRPr="00582FDA">
        <w:rPr>
          <w:b/>
          <w:sz w:val="32"/>
          <w:szCs w:val="32"/>
        </w:rPr>
        <w:t>основных комплектов рабочих чертежей</w:t>
      </w:r>
      <w:bookmarkStart w:id="0" w:name="_GoBack"/>
      <w:bookmarkEnd w:id="0"/>
    </w:p>
    <w:p w14:paraId="1722BD5F" w14:textId="46A3CF50" w:rsidR="00FB3618" w:rsidRDefault="00FB3618" w:rsidP="00FB3618">
      <w:pPr>
        <w:shd w:val="clear" w:color="auto" w:fill="FFFFFF"/>
        <w:spacing w:line="480" w:lineRule="auto"/>
        <w:ind w:left="34"/>
        <w:jc w:val="center"/>
        <w:rPr>
          <w:b/>
          <w:szCs w:val="28"/>
        </w:rPr>
      </w:pPr>
    </w:p>
    <w:p w14:paraId="6F8D1049" w14:textId="2D9BB1FA" w:rsidR="00A1542F" w:rsidRDefault="00FB3618" w:rsidP="00FB3618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  <w:r>
        <w:rPr>
          <w:rFonts w:eastAsia="Arial Unicode MS"/>
          <w:caps w:val="0"/>
          <w:smallCaps w:val="0"/>
          <w:noProof/>
          <w:sz w:val="32"/>
          <w:szCs w:val="32"/>
        </w:rPr>
        <w:t>132-23</w:t>
      </w:r>
      <w:r w:rsidRPr="002E0F87">
        <w:rPr>
          <w:rFonts w:eastAsia="Arial Unicode MS"/>
          <w:caps w:val="0"/>
          <w:smallCaps w:val="0"/>
          <w:noProof/>
          <w:sz w:val="32"/>
          <w:szCs w:val="32"/>
        </w:rPr>
        <w:t>-</w:t>
      </w:r>
      <w:r w:rsidR="003E3902">
        <w:rPr>
          <w:rFonts w:eastAsia="Arial Unicode MS"/>
          <w:caps w:val="0"/>
          <w:smallCaps w:val="0"/>
          <w:noProof/>
          <w:sz w:val="32"/>
          <w:szCs w:val="32"/>
        </w:rPr>
        <w:t>ВП</w:t>
      </w:r>
      <w:r>
        <w:rPr>
          <w:rFonts w:eastAsia="Arial Unicode MS"/>
          <w:caps w:val="0"/>
          <w:smallCaps w:val="0"/>
          <w:noProof/>
          <w:sz w:val="32"/>
          <w:szCs w:val="32"/>
        </w:rPr>
        <w:t>К</w:t>
      </w:r>
    </w:p>
    <w:p w14:paraId="39006088" w14:textId="5E84037E" w:rsidR="002849F6" w:rsidRDefault="002849F6" w:rsidP="00742D93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</w:p>
    <w:p w14:paraId="253DED28" w14:textId="77777777" w:rsidR="00A1542F" w:rsidRPr="00C617E7" w:rsidRDefault="00A1542F" w:rsidP="008A7555">
      <w:pPr>
        <w:jc w:val="center"/>
        <w:rPr>
          <w:sz w:val="24"/>
        </w:rPr>
      </w:pPr>
    </w:p>
    <w:p w14:paraId="53BFD75F" w14:textId="77777777" w:rsidR="00962362" w:rsidRDefault="00962362" w:rsidP="008A7555">
      <w:pPr>
        <w:jc w:val="center"/>
        <w:rPr>
          <w:sz w:val="24"/>
        </w:rPr>
      </w:pPr>
    </w:p>
    <w:p w14:paraId="069D683D" w14:textId="77777777" w:rsidR="00481BD2" w:rsidRDefault="00481BD2" w:rsidP="00CB69A4">
      <w:pPr>
        <w:rPr>
          <w:sz w:val="24"/>
        </w:rPr>
      </w:pPr>
    </w:p>
    <w:p w14:paraId="7CF6373B" w14:textId="77777777" w:rsidR="00FB3618" w:rsidRDefault="00FB3618" w:rsidP="00CB69A4">
      <w:pPr>
        <w:rPr>
          <w:sz w:val="24"/>
        </w:rPr>
      </w:pPr>
    </w:p>
    <w:p w14:paraId="7ABC4E0C" w14:textId="77777777" w:rsidR="00FB3618" w:rsidRDefault="00FB3618" w:rsidP="00CB69A4">
      <w:pPr>
        <w:rPr>
          <w:sz w:val="24"/>
        </w:rPr>
      </w:pPr>
    </w:p>
    <w:p w14:paraId="0CB1C36E" w14:textId="77777777" w:rsidR="00FB3618" w:rsidRDefault="00FB3618" w:rsidP="00CB69A4">
      <w:pPr>
        <w:rPr>
          <w:sz w:val="24"/>
        </w:rPr>
      </w:pPr>
    </w:p>
    <w:p w14:paraId="1AA30324" w14:textId="77777777" w:rsidR="00FB3618" w:rsidRDefault="00FB3618" w:rsidP="00CB69A4">
      <w:pPr>
        <w:rPr>
          <w:sz w:val="24"/>
        </w:rPr>
      </w:pPr>
    </w:p>
    <w:tbl>
      <w:tblPr>
        <w:tblW w:w="9870" w:type="dxa"/>
        <w:jc w:val="center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493"/>
        <w:gridCol w:w="1991"/>
        <w:gridCol w:w="2386"/>
      </w:tblGrid>
      <w:tr w:rsidR="00481BD2" w14:paraId="6BC94A3F" w14:textId="77777777" w:rsidTr="00481BD2">
        <w:trPr>
          <w:cantSplit/>
          <w:trHeight w:val="908"/>
          <w:jc w:val="center"/>
        </w:trPr>
        <w:tc>
          <w:tcPr>
            <w:tcW w:w="5493" w:type="dxa"/>
            <w:vAlign w:val="center"/>
            <w:hideMark/>
          </w:tcPr>
          <w:p w14:paraId="6E64502F" w14:textId="32DA9546" w:rsidR="00481BD2" w:rsidRDefault="00481BD2">
            <w:pPr>
              <w:rPr>
                <w:b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8DA0F2" wp14:editId="300E6237">
                  <wp:simplePos x="0" y="0"/>
                  <wp:positionH relativeFrom="column">
                    <wp:posOffset>2796540</wp:posOffset>
                  </wp:positionH>
                  <wp:positionV relativeFrom="paragraph">
                    <wp:posOffset>-55245</wp:posOffset>
                  </wp:positionV>
                  <wp:extent cx="1584960" cy="406400"/>
                  <wp:effectExtent l="0" t="0" r="0" b="0"/>
                  <wp:wrapNone/>
                  <wp:docPr id="2" name="Рисунок 2" descr="Описание: Лемех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8" descr="Описание: Лемех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960" cy="406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szCs w:val="28"/>
              </w:rPr>
              <w:t xml:space="preserve">Директор  по проектированию </w:t>
            </w:r>
          </w:p>
        </w:tc>
        <w:tc>
          <w:tcPr>
            <w:tcW w:w="1991" w:type="dxa"/>
            <w:vAlign w:val="center"/>
          </w:tcPr>
          <w:p w14:paraId="196506F9" w14:textId="77777777" w:rsidR="00481BD2" w:rsidRDefault="00481BD2">
            <w:pPr>
              <w:pStyle w:val="af9"/>
              <w:rPr>
                <w:b/>
                <w:sz w:val="28"/>
                <w:szCs w:val="28"/>
              </w:rPr>
            </w:pPr>
          </w:p>
        </w:tc>
        <w:tc>
          <w:tcPr>
            <w:tcW w:w="2386" w:type="dxa"/>
            <w:vAlign w:val="center"/>
            <w:hideMark/>
          </w:tcPr>
          <w:p w14:paraId="53C94783" w14:textId="77777777" w:rsidR="00481BD2" w:rsidRDefault="00481BD2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А.А. Лемехов</w:t>
            </w:r>
          </w:p>
        </w:tc>
      </w:tr>
    </w:tbl>
    <w:p w14:paraId="75B434F7" w14:textId="77777777" w:rsidR="00481BD2" w:rsidRPr="00FE02D4" w:rsidRDefault="00481BD2" w:rsidP="00CB69A4">
      <w:pPr>
        <w:rPr>
          <w:sz w:val="24"/>
        </w:rPr>
        <w:sectPr w:rsidR="00481BD2" w:rsidRPr="00FE02D4" w:rsidSect="00C7381F">
          <w:footerReference w:type="default" r:id="rId10"/>
          <w:headerReference w:type="first" r:id="rId11"/>
          <w:footerReference w:type="first" r:id="rId12"/>
          <w:type w:val="continuous"/>
          <w:pgSz w:w="11907" w:h="16840" w:code="9"/>
          <w:pgMar w:top="238" w:right="851" w:bottom="1134" w:left="1701" w:header="709" w:footer="0" w:gutter="0"/>
          <w:cols w:space="720"/>
          <w:titlePg/>
          <w:docGrid w:linePitch="381"/>
        </w:sectPr>
      </w:pPr>
    </w:p>
    <w:p w14:paraId="6BED6945" w14:textId="77777777" w:rsidR="00C7381F" w:rsidRPr="004E0881" w:rsidRDefault="00C7381F" w:rsidP="001044C3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4E0881">
      <w:headerReference w:type="default" r:id="rId13"/>
      <w:headerReference w:type="first" r:id="rId14"/>
      <w:footerReference w:type="first" r:id="rId15"/>
      <w:type w:val="continuous"/>
      <w:pgSz w:w="11907" w:h="16840" w:code="9"/>
      <w:pgMar w:top="134" w:right="539" w:bottom="993" w:left="1503" w:header="0" w:footer="255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D42FF6" w14:textId="77777777" w:rsidR="00C6725C" w:rsidRDefault="00C6725C">
      <w:r>
        <w:separator/>
      </w:r>
    </w:p>
  </w:endnote>
  <w:endnote w:type="continuationSeparator" w:id="0">
    <w:p w14:paraId="4733AEA5" w14:textId="77777777" w:rsidR="00C6725C" w:rsidRDefault="00C67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47F558" w14:textId="3494FACE" w:rsidR="005961D8" w:rsidRPr="00327339" w:rsidRDefault="005961D8" w:rsidP="00ED678F">
    <w:pPr>
      <w:spacing w:after="240"/>
      <w:jc w:val="center"/>
      <w:rPr>
        <w:sz w:val="24"/>
        <w:lang w:val="en-US"/>
      </w:rPr>
    </w:pPr>
    <w:r>
      <w:t>20</w:t>
    </w:r>
    <w:r w:rsidR="008111A1">
      <w:t>23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443D2D" w14:textId="77777777" w:rsidR="00893A32" w:rsidRPr="00327339" w:rsidRDefault="00893A32" w:rsidP="00893A32">
    <w:pPr>
      <w:spacing w:after="240"/>
      <w:jc w:val="center"/>
      <w:rPr>
        <w:sz w:val="24"/>
        <w:lang w:val="en-US"/>
      </w:rPr>
    </w:pPr>
    <w:r>
      <w:t>2023</w:t>
    </w:r>
  </w:p>
  <w:p w14:paraId="13717FE5" w14:textId="77777777" w:rsidR="00893A32" w:rsidRDefault="00893A32">
    <w:pPr>
      <w:pStyle w:val="aff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DEC784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465246" w14:textId="77777777" w:rsidR="00C6725C" w:rsidRDefault="00C6725C">
      <w:r>
        <w:separator/>
      </w:r>
    </w:p>
  </w:footnote>
  <w:footnote w:type="continuationSeparator" w:id="0">
    <w:p w14:paraId="10060ABB" w14:textId="77777777" w:rsidR="00C6725C" w:rsidRDefault="00C672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2"/>
      <w:gridCol w:w="4479"/>
    </w:tblGrid>
    <w:tr w:rsidR="00893A32" w14:paraId="555E8604" w14:textId="77777777" w:rsidTr="0038615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2AF017A0" w14:textId="77777777" w:rsidR="00893A32" w:rsidRDefault="00893A32" w:rsidP="00386150">
          <w:pPr>
            <w:pStyle w:val="aff0"/>
            <w:jc w:val="center"/>
          </w:pPr>
          <w:r w:rsidRPr="00E4731B">
            <w:rPr>
              <w:b/>
              <w:bCs/>
              <w:noProof/>
              <w:color w:val="000000"/>
              <w:sz w:val="22"/>
              <w:szCs w:val="18"/>
            </w:rPr>
            <w:drawing>
              <wp:anchor distT="0" distB="0" distL="114300" distR="114300" simplePos="0" relativeHeight="251674112" behindDoc="0" locked="0" layoutInCell="1" allowOverlap="1" wp14:anchorId="78C7AC00" wp14:editId="1F1E6C9F">
                <wp:simplePos x="0" y="0"/>
                <wp:positionH relativeFrom="column">
                  <wp:posOffset>-189865</wp:posOffset>
                </wp:positionH>
                <wp:positionV relativeFrom="paragraph">
                  <wp:posOffset>-118110</wp:posOffset>
                </wp:positionV>
                <wp:extent cx="3228975" cy="1009650"/>
                <wp:effectExtent l="0" t="0" r="9525" b="0"/>
                <wp:wrapNone/>
                <wp:docPr id="28" name="Рисунок 9" descr="logo_ovis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logo_ovis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28975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340" w:type="pct"/>
          <w:tcBorders>
            <w:top w:val="nil"/>
          </w:tcBorders>
        </w:tcPr>
        <w:p w14:paraId="57C70E4B" w14:textId="77777777" w:rsidR="00893A32" w:rsidRDefault="00893A32" w:rsidP="0038615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  <w:r w:rsidRPr="00E4731B">
            <w:rPr>
              <w:noProof/>
              <w:szCs w:val="28"/>
            </w:rPr>
            <w:drawing>
              <wp:anchor distT="0" distB="0" distL="114300" distR="114300" simplePos="0" relativeHeight="251675136" behindDoc="0" locked="0" layoutInCell="1" allowOverlap="1" wp14:anchorId="6D39C389" wp14:editId="5C0F4C50">
                <wp:simplePos x="0" y="0"/>
                <wp:positionH relativeFrom="column">
                  <wp:posOffset>1813687</wp:posOffset>
                </wp:positionH>
                <wp:positionV relativeFrom="paragraph">
                  <wp:posOffset>-36068</wp:posOffset>
                </wp:positionV>
                <wp:extent cx="790575" cy="914400"/>
                <wp:effectExtent l="0" t="0" r="9525" b="0"/>
                <wp:wrapNone/>
                <wp:docPr id="29" name="Рисунок 5" descr="Знак СДС ТП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Знак СДС ТП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14:paraId="0A7C43CB" w14:textId="77777777" w:rsidR="00893A32" w:rsidRDefault="00893A32" w:rsidP="0038615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</w:p>
        <w:p w14:paraId="5C416F7A" w14:textId="77777777" w:rsidR="00893A32" w:rsidRPr="003F0864" w:rsidRDefault="00893A32" w:rsidP="0038615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893A32" w14:paraId="3892BE32" w14:textId="77777777" w:rsidTr="00386150">
      <w:trPr>
        <w:trHeight w:val="391"/>
      </w:trPr>
      <w:tc>
        <w:tcPr>
          <w:tcW w:w="5000" w:type="pct"/>
          <w:gridSpan w:val="2"/>
        </w:tcPr>
        <w:p w14:paraId="26483A78" w14:textId="77777777" w:rsidR="00893A32" w:rsidRDefault="00893A32" w:rsidP="0038615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 w:rsidRPr="00B54C38">
            <w:rPr>
              <w:color w:val="000000"/>
              <w:sz w:val="24"/>
            </w:rPr>
            <w:t>ОБЩЕСТВО С ОГРАНИЧЕННОЙ ОТВЕТСТВЕННОСТЬЮ</w:t>
          </w:r>
        </w:p>
        <w:p w14:paraId="3BF7E077" w14:textId="77777777" w:rsidR="00893A32" w:rsidRDefault="00893A32" w:rsidP="00386150">
          <w:pPr>
            <w:pStyle w:val="afb"/>
            <w:suppressAutoHyphens/>
            <w:spacing w:before="0" w:after="0"/>
            <w:ind w:right="0"/>
            <w:rPr>
              <w:color w:val="000000"/>
              <w:sz w:val="24"/>
            </w:rPr>
          </w:pPr>
          <w:r w:rsidRPr="00B54C38">
            <w:rPr>
              <w:color w:val="000000"/>
              <w:sz w:val="24"/>
            </w:rPr>
            <w:t>НАУЧНО-ПРОИЗВОДСТВЕННОЕ</w:t>
          </w:r>
          <w:r>
            <w:rPr>
              <w:color w:val="000000"/>
              <w:sz w:val="24"/>
            </w:rPr>
            <w:t xml:space="preserve"> </w:t>
          </w:r>
          <w:r w:rsidRPr="00B54C38">
            <w:rPr>
              <w:color w:val="000000"/>
              <w:sz w:val="24"/>
            </w:rPr>
            <w:t>ПРЕДПРИЯТИЕ</w:t>
          </w:r>
          <w:r>
            <w:rPr>
              <w:color w:val="000000"/>
              <w:sz w:val="24"/>
            </w:rPr>
            <w:t xml:space="preserve"> </w:t>
          </w:r>
          <w:r w:rsidRPr="005D7E49">
            <w:rPr>
              <w:color w:val="000000"/>
              <w:sz w:val="32"/>
              <w:szCs w:val="32"/>
            </w:rPr>
            <w:t>« О В И С Т »</w:t>
          </w:r>
        </w:p>
        <w:p w14:paraId="2F6B0B06" w14:textId="77777777" w:rsidR="00893A32" w:rsidRPr="00656D1B" w:rsidRDefault="00893A32" w:rsidP="0038615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>
            <w:rPr>
              <w:b w:val="0"/>
              <w:sz w:val="24"/>
              <w:szCs w:val="24"/>
            </w:rPr>
            <w:t>Свидетельство №1278.01-2017-7720018815-П-166</w:t>
          </w:r>
        </w:p>
      </w:tc>
    </w:tr>
  </w:tbl>
  <w:p w14:paraId="709755E8" w14:textId="77777777" w:rsidR="00893A32" w:rsidRDefault="00893A32" w:rsidP="00893A32">
    <w:pPr>
      <w:pStyle w:val="aff0"/>
      <w:ind w:left="284"/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51EF887B" wp14:editId="6D53B457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1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3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92A972" w14:textId="77777777" w:rsidR="00893A32" w:rsidRPr="0077406A" w:rsidRDefault="00893A32" w:rsidP="00893A32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</w:p>
                          <w:p w14:paraId="417B3562" w14:textId="77777777" w:rsidR="00893A32" w:rsidRPr="00837DEE" w:rsidRDefault="00893A32" w:rsidP="00893A32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13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0A45F4" w14:textId="77777777" w:rsidR="00893A32" w:rsidRPr="0077406A" w:rsidRDefault="00893A32" w:rsidP="00893A32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262A9555" w14:textId="77777777" w:rsidR="00893A32" w:rsidRPr="000E7C13" w:rsidRDefault="00893A32" w:rsidP="00893A32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4AAFA2BD" w14:textId="77777777" w:rsidR="00893A32" w:rsidRDefault="00893A32" w:rsidP="00893A32"/>
                          <w:p w14:paraId="4F0303BA" w14:textId="77777777" w:rsidR="00893A32" w:rsidRDefault="00893A32" w:rsidP="00893A32"/>
                          <w:p w14:paraId="41B2D2F5" w14:textId="77777777" w:rsidR="00893A32" w:rsidRPr="00D75AAE" w:rsidRDefault="00893A32" w:rsidP="00893A32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0453D96C" w14:textId="77777777" w:rsidR="00893A32" w:rsidRPr="00604F47" w:rsidRDefault="00893A32" w:rsidP="00893A32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15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2AFC8B" w14:textId="77777777" w:rsidR="00893A32" w:rsidRPr="0077406A" w:rsidRDefault="00893A32" w:rsidP="00893A32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Взам. инв. №</w:t>
                            </w:r>
                          </w:p>
                          <w:p w14:paraId="30274DF8" w14:textId="77777777" w:rsidR="00893A32" w:rsidRPr="00837DEE" w:rsidRDefault="00893A32" w:rsidP="00893A32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26" style="position:absolute;left:0;text-align:left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">
              <v:line id="Line 869" o:spid="_x0000_s1027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SgcMMAAADaAAAADwAAAGRycy9kb3ducmV2LnhtbESPwWrDMBBE74H+g9hCb4ncF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UoHDDAAAA2gAAAA8AAAAAAAAAAAAA&#10;AAAAoQIAAGRycy9kb3ducmV2LnhtbFBLBQYAAAAABAAEAPkAAACRAwAAAAA=&#10;" strokeweight="1.5pt"/>
              <v:line id="Line 870" o:spid="_x0000_s1028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04BMMAAADaAAAADwAAAGRycy9kb3ducmV2LnhtbESPwWrDMBBE74H+g9hCb4ncU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W9OATDAAAA2gAAAA8AAAAAAAAAAAAA&#10;AAAAoQIAAGRycy9kb3ducmV2LnhtbFBLBQYAAAAABAAEAPkAAACRAwAAAAA=&#10;" strokeweight="1.5pt"/>
              <v:line id="Line 871" o:spid="_x0000_s1029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BJT8IAAADaAAAADwAAAGRycy9kb3ducmV2LnhtbESPQWvCQBSE74L/YXmCN920UpHUVYpg&#10;Lb01iuDtkX0mabJv4+5G03/fFQSPw8x8wyzXvWnElZyvLCt4mSYgiHOrKy4UHPbbyQKED8gaG8uk&#10;4I88rFfDwRJTbW/8Q9csFCJC2KeooAyhTaX0eUkG/dS2xNE7W2cwROkKqR3eItw08jVJ5tJgxXGh&#10;xJY2JeV11hkFxy7j02+9dQ12n7vd+Xip/exbqfGo/3gHEagPz/Cj/aUVvMH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qBJT8IAAADaAAAADwAAAAAAAAAAAAAA&#10;AAChAgAAZHJzL2Rvd25yZXYueG1sUEsFBgAAAAAEAAQA+QAAAJADAAAAAA==&#10;" strokeweight="1.5pt"/>
              <v:line id="Line 872" o:spid="_x0000_s1030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LXOMMAAADaAAAADwAAAGRycy9kb3ducmV2LnhtbESPT2vCQBTE70K/w/IKvemmFkRSN1IK&#10;aunNWITeHtmXP032bbq70fjtXUHwOMzMb5jVejSdOJHzjWUFr7MEBHFhdcOVgp/DZroE4QOyxs4y&#10;KbiQh3X2NFlhqu2Z93TKQyUihH2KCuoQ+lRKX9Rk0M9sTxy90jqDIUpXSe3wHOGmk/MkWUiDDceF&#10;Gnv6rKlo88EoOA45//61G9fhsN3tyuN/69++lXp5Hj/eQQQawyN8b39pBQu4XYk3QGZ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5y1zjDAAAA2gAAAA8AAAAAAAAAAAAA&#10;AAAAoQIAAGRycy9kb3ducmV2LnhtbFBLBQYAAAAABAAEAPkAAACRAwAAAAA=&#10;" strokeweight="1.5pt"/>
              <v:line id="Line 873" o:spid="_x0000_s1031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5yo8IAAADaAAAADwAAAGRycy9kb3ducmV2LnhtbESPQWvCQBSE74L/YXmCN920QpXUVYpg&#10;Lb01iuDtkX0mabJv4+5G03/fFQSPw8x8wyzXvWnElZyvLCt4mSYgiHOrKy4UHPbbyQKED8gaG8uk&#10;4I88rFfDwRJTbW/8Q9csFCJC2KeooAyhTaX0eUkG/dS2xNE7W2cwROkKqR3eItw08jVJ3qTBiuNC&#10;iS1tSsrrrDMKjl3Gp9966xrsPne78/FS+9m3UuNR//EOIlAfnuFH+0srmMP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T5yo8IAAADaAAAADwAAAAAAAAAAAAAA&#10;AAChAgAAZHJzL2Rvd25yZXYueG1sUEsFBgAAAAAEAAQA+QAAAJADAAAAAA==&#10;" strokeweight="1.5pt"/>
              <v:line id="Line 874" o:spid="_x0000_s1032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AyAb0AAADaAAAADwAAAGRycy9kb3ducmV2LnhtbERPTYvCMBC9C/6HMIK3NdWDSNcoIgiK&#10;HtQV9jo006bYTEoSbf335iB4fLzv5bq3jXiSD7VjBdNJBoK4cLrmSsHtb/ezABEissbGMSl4UYD1&#10;ajhYYq5dxxd6XmMlUgiHHBWYGNtcylAYshgmriVOXOm8xZigr6T22KVw28hZls2lxZpTg8GWtoaK&#10;+/VhFcjDsTv73exWVuW+df8Hc5p3vVLjUb/5BRGpj1/xx73XCtLWdCXdALl6A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ETwMgG9AAAA2gAAAA8AAAAAAAAAAAAAAAAAoQIA&#10;AGRycy9kb3ducmV2LnhtbFBLBQYAAAAABAAEAPkAAACLAwAAAAA=&#10;" strokeweight="1.5pt"/>
              <v:rect id="Rectangle 875" o:spid="_x0000_s1033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kWEMQA&#10;AADaAAAADwAAAGRycy9kb3ducmV2LnhtbESPQWsCMRSE7wX/Q3hCL6VmlSJ2NYoIgtCCdFXQ2yN5&#10;3V26eVmTVNd/3wgFj8PMfMPMFp1txIV8qB0rGA4yEMTamZpLBfvd+nUCIkRkg41jUnCjAIt572mG&#10;uXFX/qJLEUuRIBxyVFDF2OZSBl2RxTBwLXHyvp23GJP0pTQerwluGznKsrG0WHNaqLClVUX6p/i1&#10;Cl7extYcjuebPxUfx8N2opefQSv13O+WUxCRuvgI/7c3RsE73K+kG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pFhDEAAAA2gAAAA8AAAAAAAAAAAAAAAAAmAIAAGRycy9k&#10;b3ducmV2LnhtbFBLBQYAAAAABAAEAPUAAACJAwAAAAA=&#10;" filled="f" strokeweight="1.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76" o:spid="_x0000_s1034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B5aMMA&#10;AADbAAAADwAAAGRycy9kb3ducmV2LnhtbESPQW/CMAyF70j8h8hIu0HKpqGuIyCExrTLDhSkXb3G&#10;tIXGqZIMun8/HyZxs/We3/u8XA+uU1cKsfVsYD7LQBFX3rZcGzgedtMcVEzIFjvPZOCXIqxX49ES&#10;C+tvvKdrmWolIRwLNNCk1Bdax6ohh3Hme2LRTj44TLKGWtuANwl3nX7MsoV22LI0NNjTtqHqUv44&#10;A+45P7e7iG8vX9UTDfvP7/JdB2MeJsPmFVSiId3N/9cfVvCFXn6RAf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bB5aM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92A972" w14:textId="77777777" w:rsidR="00893A32" w:rsidRPr="0077406A" w:rsidRDefault="00893A32" w:rsidP="00893A32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417B3562" w14:textId="77777777" w:rsidR="00893A32" w:rsidRPr="00837DEE" w:rsidRDefault="00893A32" w:rsidP="00893A32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35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LnH8AA&#10;AADbAAAADwAAAGRycy9kb3ducmV2LnhtbERPTYvCMBC9L/gfwgje1tQVF61GkUVlLx6sgtexGdtq&#10;MylJ1O6/N8KCt3m8z5ktWlOLOzlfWVYw6CcgiHOrKy4UHPbrzzEIH5A11pZJwR95WMw7HzNMtX3w&#10;ju5ZKEQMYZ+igjKEJpXS5yUZ9H3bEEfubJ3BEKErpHb4iOGmll9J8i0NVhwbSmzop6T8mt2MAjMa&#10;X6q1x9XkmA+p3W1P2UY6pXrddjkFEagNb/G/+1fH+UN4/RIPkPM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WLnH8AAAADbAAAADwAAAAAAAAAAAAAAAACYAgAAZHJzL2Rvd25y&#10;ZXYueG1sUEsFBgAAAAAEAAQA9QAAAIUDAAAAAA==&#10;" filled="f" stroked="f" strokeweight="1.5pt">
                <v:textbox style="layout-flow:vertical;mso-layout-flow-alt:bottom-to-top" inset="0,0,0,0">
                  <w:txbxContent>
                    <w:p w14:paraId="750A45F4" w14:textId="77777777" w:rsidR="00893A32" w:rsidRPr="0077406A" w:rsidRDefault="00893A32" w:rsidP="00893A32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262A9555" w14:textId="77777777" w:rsidR="00893A32" w:rsidRPr="000E7C13" w:rsidRDefault="00893A32" w:rsidP="00893A32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4AAFA2BD" w14:textId="77777777" w:rsidR="00893A32" w:rsidRDefault="00893A32" w:rsidP="00893A32"/>
                    <w:p w14:paraId="4F0303BA" w14:textId="77777777" w:rsidR="00893A32" w:rsidRDefault="00893A32" w:rsidP="00893A32"/>
                    <w:p w14:paraId="41B2D2F5" w14:textId="77777777" w:rsidR="00893A32" w:rsidRPr="00D75AAE" w:rsidRDefault="00893A32" w:rsidP="00893A32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0453D96C" w14:textId="77777777" w:rsidR="00893A32" w:rsidRPr="00604F47" w:rsidRDefault="00893A32" w:rsidP="00893A32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36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fa8MAA&#10;AADbAAAADwAAAGRycy9kb3ducmV2LnhtbERPTYvCMBC9C/6HMII3TVVctBpFRJe97MEqeB2bsa02&#10;k5JE7f77zcKCt3m8z1muW1OLJzlfWVYwGiYgiHOrKy4UnI77wQyED8gaa8uk4Ic8rFfdzhJTbV98&#10;oGcWChFD2KeooAyhSaX0eUkG/dA2xJG7WmcwROgKqR2+Yrip5ThJPqTBimNDiQ1tS8rv2cMoMNPZ&#10;rdp73M3P+YTaw/cl+5ROqX6v3SxABGrDW/zv/tJx/hT+fokHyNU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cfa8MAAAADbAAAADwAAAAAAAAAAAAAAAACYAgAAZHJzL2Rvd25y&#10;ZXYueG1sUEsFBgAAAAAEAAQA9QAAAIUDAAAAAA==&#10;" filled="f" stroked="f" strokeweight="1.5pt">
                <v:textbox style="layout-flow:vertical;mso-layout-flow-alt:bottom-to-top" inset="0,0,0,0">
                  <w:txbxContent>
                    <w:p w14:paraId="742AFC8B" w14:textId="77777777" w:rsidR="00893A32" w:rsidRPr="0077406A" w:rsidRDefault="00893A32" w:rsidP="00893A32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30274DF8" w14:textId="77777777" w:rsidR="00893A32" w:rsidRPr="00837DEE" w:rsidRDefault="00893A32" w:rsidP="00893A32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  <w:p w14:paraId="4FAFD12B" w14:textId="77777777" w:rsidR="00893A32" w:rsidRPr="00893A32" w:rsidRDefault="00893A32" w:rsidP="00893A32">
    <w:pPr>
      <w:pStyle w:val="af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319232" w14:textId="77777777" w:rsidR="005961D8" w:rsidRPr="008D551E" w:rsidRDefault="005961D8" w:rsidP="008D551E">
    <w:pPr>
      <w:pStyle w:val="af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FD4023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10241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66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5E9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4374"/>
    <w:rsid w:val="000F4E11"/>
    <w:rsid w:val="000F517D"/>
    <w:rsid w:val="000F59BA"/>
    <w:rsid w:val="000F75F7"/>
    <w:rsid w:val="000F788D"/>
    <w:rsid w:val="000F7D6B"/>
    <w:rsid w:val="00100F19"/>
    <w:rsid w:val="001015F1"/>
    <w:rsid w:val="00101C7F"/>
    <w:rsid w:val="00101D1B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203E6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6B50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511C"/>
    <w:rsid w:val="00165AE4"/>
    <w:rsid w:val="00166571"/>
    <w:rsid w:val="00166F86"/>
    <w:rsid w:val="001675F2"/>
    <w:rsid w:val="00167BEE"/>
    <w:rsid w:val="0017029A"/>
    <w:rsid w:val="00170728"/>
    <w:rsid w:val="001711FF"/>
    <w:rsid w:val="001714BB"/>
    <w:rsid w:val="001717D5"/>
    <w:rsid w:val="00171B04"/>
    <w:rsid w:val="00171D67"/>
    <w:rsid w:val="00173DA4"/>
    <w:rsid w:val="00173DD9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58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0E32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9F6"/>
    <w:rsid w:val="00284AC0"/>
    <w:rsid w:val="00284B56"/>
    <w:rsid w:val="002851FF"/>
    <w:rsid w:val="00285535"/>
    <w:rsid w:val="002858B6"/>
    <w:rsid w:val="0028614D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587"/>
    <w:rsid w:val="002A2AEA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0F87"/>
    <w:rsid w:val="002E1226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DB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E58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C0C"/>
    <w:rsid w:val="00380DE9"/>
    <w:rsid w:val="00380F22"/>
    <w:rsid w:val="00381248"/>
    <w:rsid w:val="00381BD6"/>
    <w:rsid w:val="00381D1A"/>
    <w:rsid w:val="00382B5B"/>
    <w:rsid w:val="00382C46"/>
    <w:rsid w:val="00383167"/>
    <w:rsid w:val="00383C99"/>
    <w:rsid w:val="0038420D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3902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40C5"/>
    <w:rsid w:val="0040487E"/>
    <w:rsid w:val="004051AD"/>
    <w:rsid w:val="004059CC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36A6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C71"/>
    <w:rsid w:val="00444E5D"/>
    <w:rsid w:val="00445A06"/>
    <w:rsid w:val="0044619B"/>
    <w:rsid w:val="00446DFC"/>
    <w:rsid w:val="00447687"/>
    <w:rsid w:val="00447A57"/>
    <w:rsid w:val="00450D88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13E"/>
    <w:rsid w:val="00476F7C"/>
    <w:rsid w:val="00480263"/>
    <w:rsid w:val="00480646"/>
    <w:rsid w:val="00480694"/>
    <w:rsid w:val="0048114C"/>
    <w:rsid w:val="00481BD2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113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2FDA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6EBE"/>
    <w:rsid w:val="005E7537"/>
    <w:rsid w:val="005E7A13"/>
    <w:rsid w:val="005E7B2B"/>
    <w:rsid w:val="005F0463"/>
    <w:rsid w:val="005F0985"/>
    <w:rsid w:val="005F09C7"/>
    <w:rsid w:val="005F0F97"/>
    <w:rsid w:val="005F28A8"/>
    <w:rsid w:val="005F2D3F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4351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57EC"/>
    <w:rsid w:val="006359BE"/>
    <w:rsid w:val="00635E93"/>
    <w:rsid w:val="0063718C"/>
    <w:rsid w:val="00640371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619F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A93"/>
    <w:rsid w:val="006D0B84"/>
    <w:rsid w:val="006D0BDC"/>
    <w:rsid w:val="006D11D4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46D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2FBA"/>
    <w:rsid w:val="007145DE"/>
    <w:rsid w:val="00714BB9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146"/>
    <w:rsid w:val="0076463A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C34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6054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5D2"/>
    <w:rsid w:val="007C26E8"/>
    <w:rsid w:val="007C27D7"/>
    <w:rsid w:val="007C315C"/>
    <w:rsid w:val="007C3488"/>
    <w:rsid w:val="007C4273"/>
    <w:rsid w:val="007C5107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B33"/>
    <w:rsid w:val="007F1E6C"/>
    <w:rsid w:val="007F2082"/>
    <w:rsid w:val="007F2664"/>
    <w:rsid w:val="007F2BF0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3EBC"/>
    <w:rsid w:val="00803EED"/>
    <w:rsid w:val="00803F79"/>
    <w:rsid w:val="0080437A"/>
    <w:rsid w:val="0080468F"/>
    <w:rsid w:val="00805A75"/>
    <w:rsid w:val="00806652"/>
    <w:rsid w:val="008078DF"/>
    <w:rsid w:val="008079F9"/>
    <w:rsid w:val="00810048"/>
    <w:rsid w:val="00810572"/>
    <w:rsid w:val="00810622"/>
    <w:rsid w:val="00810888"/>
    <w:rsid w:val="00810946"/>
    <w:rsid w:val="008111A1"/>
    <w:rsid w:val="00812218"/>
    <w:rsid w:val="008129F1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29CC"/>
    <w:rsid w:val="0086338C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4EE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2354"/>
    <w:rsid w:val="00892840"/>
    <w:rsid w:val="00892A60"/>
    <w:rsid w:val="0089363F"/>
    <w:rsid w:val="00893682"/>
    <w:rsid w:val="00893A3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284"/>
    <w:rsid w:val="008F4D4E"/>
    <w:rsid w:val="008F4E91"/>
    <w:rsid w:val="008F5CB7"/>
    <w:rsid w:val="008F6A06"/>
    <w:rsid w:val="008F6BB9"/>
    <w:rsid w:val="008F6BD2"/>
    <w:rsid w:val="008F7D81"/>
    <w:rsid w:val="00900D3E"/>
    <w:rsid w:val="00900DF6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D91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7A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5818"/>
    <w:rsid w:val="009374F9"/>
    <w:rsid w:val="0094031C"/>
    <w:rsid w:val="009411D4"/>
    <w:rsid w:val="00941FFA"/>
    <w:rsid w:val="009432D6"/>
    <w:rsid w:val="00943B75"/>
    <w:rsid w:val="00943CAD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B003B"/>
    <w:rsid w:val="009B0CA0"/>
    <w:rsid w:val="009B0FE6"/>
    <w:rsid w:val="009B1C22"/>
    <w:rsid w:val="009B2505"/>
    <w:rsid w:val="009B2E4A"/>
    <w:rsid w:val="009B3A51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77FA"/>
    <w:rsid w:val="009D7823"/>
    <w:rsid w:val="009D7B4C"/>
    <w:rsid w:val="009E0A37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4C18"/>
    <w:rsid w:val="00A055CD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416D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D8C"/>
    <w:rsid w:val="00B0672E"/>
    <w:rsid w:val="00B06E2B"/>
    <w:rsid w:val="00B11D52"/>
    <w:rsid w:val="00B13141"/>
    <w:rsid w:val="00B149AE"/>
    <w:rsid w:val="00B14CB8"/>
    <w:rsid w:val="00B14EF1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3B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2578"/>
    <w:rsid w:val="00B630C3"/>
    <w:rsid w:val="00B63386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081A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893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A50"/>
    <w:rsid w:val="00C142F1"/>
    <w:rsid w:val="00C150B7"/>
    <w:rsid w:val="00C15490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4C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B14"/>
    <w:rsid w:val="00C43D2D"/>
    <w:rsid w:val="00C44759"/>
    <w:rsid w:val="00C44927"/>
    <w:rsid w:val="00C45811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25C"/>
    <w:rsid w:val="00C67716"/>
    <w:rsid w:val="00C709F8"/>
    <w:rsid w:val="00C71C3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CB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817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4E8D"/>
    <w:rsid w:val="00CC5920"/>
    <w:rsid w:val="00CC6B1D"/>
    <w:rsid w:val="00CC6B6D"/>
    <w:rsid w:val="00CC7235"/>
    <w:rsid w:val="00CC7632"/>
    <w:rsid w:val="00CD06C1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64FF"/>
    <w:rsid w:val="00CF77F5"/>
    <w:rsid w:val="00CF7880"/>
    <w:rsid w:val="00CF7E03"/>
    <w:rsid w:val="00D0007D"/>
    <w:rsid w:val="00D011BE"/>
    <w:rsid w:val="00D015DF"/>
    <w:rsid w:val="00D01AF4"/>
    <w:rsid w:val="00D023EB"/>
    <w:rsid w:val="00D03DCA"/>
    <w:rsid w:val="00D04EE7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C52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1D14"/>
    <w:rsid w:val="00D52249"/>
    <w:rsid w:val="00D528FD"/>
    <w:rsid w:val="00D55B50"/>
    <w:rsid w:val="00D55D43"/>
    <w:rsid w:val="00D5609B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FE3"/>
    <w:rsid w:val="00D676B6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5A29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5ED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668"/>
    <w:rsid w:val="00DF101A"/>
    <w:rsid w:val="00DF175D"/>
    <w:rsid w:val="00DF1E34"/>
    <w:rsid w:val="00DF24F6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C80"/>
    <w:rsid w:val="00E47F98"/>
    <w:rsid w:val="00E510CD"/>
    <w:rsid w:val="00E514A2"/>
    <w:rsid w:val="00E516FA"/>
    <w:rsid w:val="00E5208E"/>
    <w:rsid w:val="00E52345"/>
    <w:rsid w:val="00E52A1C"/>
    <w:rsid w:val="00E53429"/>
    <w:rsid w:val="00E53978"/>
    <w:rsid w:val="00E53A86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1EF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5E07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B7"/>
    <w:rsid w:val="00EE2CB2"/>
    <w:rsid w:val="00EE2E5A"/>
    <w:rsid w:val="00EE3123"/>
    <w:rsid w:val="00EE384E"/>
    <w:rsid w:val="00EE3ADD"/>
    <w:rsid w:val="00EE3C72"/>
    <w:rsid w:val="00EE3F69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0FD4"/>
    <w:rsid w:val="00FB209C"/>
    <w:rsid w:val="00FB3618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161"/>
    <w:rsid w:val="00FC1555"/>
    <w:rsid w:val="00FC16DE"/>
    <w:rsid w:val="00FC5122"/>
    <w:rsid w:val="00FC6756"/>
    <w:rsid w:val="00FC6F8F"/>
    <w:rsid w:val="00FC7F26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49C0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212E82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E4D2CF-3D7C-479E-A32B-F7CBAB8E7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6</TotalTime>
  <Pages>1</Pages>
  <Words>38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317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Иван А Лемехов</cp:lastModifiedBy>
  <cp:revision>12</cp:revision>
  <cp:lastPrinted>2023-03-13T14:02:00Z</cp:lastPrinted>
  <dcterms:created xsi:type="dcterms:W3CDTF">2023-04-07T10:38:00Z</dcterms:created>
  <dcterms:modified xsi:type="dcterms:W3CDTF">2023-05-30T07:43:00Z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