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5BABF3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ЦЕХА № 217 ДО ОБКАТОЧНОЙ ЛИНИИ </w:t>
      </w:r>
    </w:p>
    <w:p w14:paraId="6846811D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73D41118" w14:textId="77777777" w:rsidR="0060228D" w:rsidRDefault="0060228D" w:rsidP="0060228D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29A0C493" w14:textId="77777777" w:rsidR="0060228D" w:rsidRDefault="0060228D" w:rsidP="0060228D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007491DB" w14:textId="77777777" w:rsidR="005143F0" w:rsidRDefault="005143F0" w:rsidP="005143F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color w:val="000000"/>
          <w:sz w:val="10"/>
          <w:szCs w:val="10"/>
        </w:rPr>
      </w:pPr>
      <w:r>
        <w:rPr>
          <w:i/>
          <w:caps w:val="0"/>
          <w:color w:val="000000"/>
        </w:rPr>
        <w:t>РАБОЧАЯ ДОКУМЕНТАЦИЯ</w:t>
      </w:r>
    </w:p>
    <w:p w14:paraId="130C3808" w14:textId="77777777" w:rsidR="005143F0" w:rsidRDefault="005143F0" w:rsidP="005143F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color w:val="000000"/>
          <w:sz w:val="10"/>
          <w:szCs w:val="10"/>
        </w:rPr>
      </w:pPr>
      <w:r>
        <w:rPr>
          <w:caps w:val="0"/>
          <w:color w:val="000000"/>
          <w:szCs w:val="28"/>
        </w:rPr>
        <w:t>Генеральный план</w:t>
      </w:r>
    </w:p>
    <w:p w14:paraId="56CE4A98" w14:textId="77777777" w:rsidR="005143F0" w:rsidRDefault="005143F0" w:rsidP="005143F0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zCs w:val="28"/>
        </w:rPr>
      </w:pPr>
    </w:p>
    <w:p w14:paraId="43109DB2" w14:textId="16D4FCD7" w:rsidR="005143F0" w:rsidRDefault="005143F0" w:rsidP="005143F0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zCs w:val="28"/>
        </w:rPr>
      </w:pPr>
      <w:r>
        <w:rPr>
          <w:bCs w:val="0"/>
          <w:caps w:val="0"/>
          <w:szCs w:val="28"/>
        </w:rPr>
        <w:t>132-23-ГП</w:t>
      </w:r>
    </w:p>
    <w:p w14:paraId="6F7E8A2E" w14:textId="77777777" w:rsidR="005143F0" w:rsidRDefault="005143F0" w:rsidP="005143F0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zCs w:val="28"/>
        </w:rPr>
      </w:pPr>
    </w:p>
    <w:p w14:paraId="648802B7" w14:textId="77777777" w:rsidR="005143F0" w:rsidRDefault="005143F0" w:rsidP="005143F0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zCs w:val="28"/>
        </w:rPr>
      </w:pPr>
    </w:p>
    <w:p w14:paraId="50DD17FF" w14:textId="77777777" w:rsidR="005143F0" w:rsidRDefault="005143F0" w:rsidP="005143F0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zCs w:val="28"/>
        </w:rPr>
      </w:pPr>
    </w:p>
    <w:tbl>
      <w:tblPr>
        <w:tblpPr w:leftFromText="180" w:rightFromText="18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7659F3" w14:paraId="6DC6DCA9" w14:textId="77777777" w:rsidTr="007659F3">
        <w:trPr>
          <w:cantSplit/>
          <w:trHeight w:val="27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1CEE" w14:textId="77777777" w:rsidR="007659F3" w:rsidRDefault="007659F3">
            <w:pPr>
              <w:spacing w:line="240" w:lineRule="auto"/>
              <w:ind w:left="140"/>
            </w:pPr>
            <w:r>
              <w:rPr>
                <w:rFonts w:eastAsia="Arial Unicode MS"/>
                <w:sz w:val="22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AD3A" w14:textId="77777777" w:rsidR="007659F3" w:rsidRDefault="007659F3">
            <w:pPr>
              <w:spacing w:line="240" w:lineRule="auto"/>
              <w:jc w:val="center"/>
            </w:pPr>
            <w:r>
              <w:rPr>
                <w:rFonts w:eastAsia="Arial Unicode MS"/>
                <w:sz w:val="22"/>
              </w:rPr>
              <w:t>№ док.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0F2" w14:textId="77777777" w:rsidR="007659F3" w:rsidRDefault="007659F3">
            <w:pPr>
              <w:spacing w:line="240" w:lineRule="auto"/>
              <w:ind w:firstLine="29"/>
              <w:jc w:val="center"/>
            </w:pPr>
            <w:r>
              <w:rPr>
                <w:rFonts w:eastAsia="Arial Unicode MS"/>
                <w:sz w:val="22"/>
              </w:rPr>
              <w:t>Подп.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DCE4" w14:textId="77777777" w:rsidR="007659F3" w:rsidRDefault="007659F3">
            <w:pPr>
              <w:spacing w:line="240" w:lineRule="auto"/>
              <w:jc w:val="center"/>
            </w:pPr>
            <w:r>
              <w:rPr>
                <w:rFonts w:eastAsia="Arial Unicode MS"/>
                <w:sz w:val="22"/>
              </w:rPr>
              <w:t>Дата</w:t>
            </w:r>
          </w:p>
        </w:tc>
      </w:tr>
      <w:tr w:rsidR="007659F3" w14:paraId="18DCABB6" w14:textId="77777777" w:rsidTr="007659F3">
        <w:trPr>
          <w:cantSplit/>
          <w:trHeight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2454" w14:textId="77777777" w:rsidR="007659F3" w:rsidRDefault="007659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5167" w14:textId="77777777" w:rsidR="007659F3" w:rsidRDefault="007659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179-23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C0AC" w14:textId="4005E8EA" w:rsidR="007659F3" w:rsidRDefault="007659F3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9A00F7D" wp14:editId="6BB5FF09">
                  <wp:extent cx="462280" cy="22606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6D23" w14:textId="77777777" w:rsidR="007659F3" w:rsidRDefault="007659F3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27.06.23</w:t>
            </w:r>
          </w:p>
        </w:tc>
      </w:tr>
      <w:tr w:rsidR="007659F3" w14:paraId="216C3AC4" w14:textId="77777777" w:rsidTr="007659F3">
        <w:trPr>
          <w:cantSplit/>
          <w:trHeight w:val="32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3058" w14:textId="77777777" w:rsidR="007659F3" w:rsidRDefault="007659F3">
            <w:pPr>
              <w:spacing w:line="240" w:lineRule="auto"/>
              <w:ind w:left="30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87E4" w14:textId="77777777" w:rsidR="007659F3" w:rsidRDefault="007659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338F" w14:textId="77777777" w:rsidR="007659F3" w:rsidRDefault="007659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C6D8" w14:textId="77777777" w:rsidR="007659F3" w:rsidRDefault="007659F3">
            <w:pPr>
              <w:spacing w:line="240" w:lineRule="auto"/>
              <w:ind w:left="120"/>
              <w:jc w:val="center"/>
              <w:rPr>
                <w:sz w:val="20"/>
                <w:szCs w:val="20"/>
              </w:rPr>
            </w:pPr>
          </w:p>
        </w:tc>
      </w:tr>
      <w:tr w:rsidR="007659F3" w14:paraId="085CC99A" w14:textId="77777777" w:rsidTr="007659F3">
        <w:trPr>
          <w:cantSplit/>
          <w:trHeight w:val="2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310" w14:textId="77777777" w:rsidR="007659F3" w:rsidRDefault="007659F3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E00E" w14:textId="77777777" w:rsidR="007659F3" w:rsidRDefault="007659F3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3A80" w14:textId="77777777" w:rsidR="007659F3" w:rsidRDefault="007659F3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09EE" w14:textId="77777777" w:rsidR="007659F3" w:rsidRDefault="007659F3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4CEE7298" w14:textId="77777777" w:rsidR="005143F0" w:rsidRDefault="005143F0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72AF0CB4" w14:textId="77777777" w:rsidR="005143F0" w:rsidRPr="00C55428" w:rsidRDefault="005143F0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1"/>
          <w:footerReference w:type="first" r:id="rId12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A9408" w14:textId="77777777" w:rsidR="004B643F" w:rsidRDefault="004B643F">
      <w:r>
        <w:separator/>
      </w:r>
    </w:p>
  </w:endnote>
  <w:endnote w:type="continuationSeparator" w:id="0">
    <w:p w14:paraId="441815CF" w14:textId="77777777" w:rsidR="004B643F" w:rsidRDefault="004B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BED68" w14:textId="77777777" w:rsidR="004B643F" w:rsidRDefault="004B643F">
      <w:r>
        <w:separator/>
      </w:r>
    </w:p>
  </w:footnote>
  <w:footnote w:type="continuationSeparator" w:id="0">
    <w:p w14:paraId="14CDFBAE" w14:textId="77777777" w:rsidR="004B643F" w:rsidRDefault="004B6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6E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85B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2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3D6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CDE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643F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43F0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531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28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42B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9F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5F6E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199A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0DD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65A2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565"/>
    <w:rsid w:val="00C13A50"/>
    <w:rsid w:val="00C142F1"/>
    <w:rsid w:val="00C150B7"/>
    <w:rsid w:val="00C1516E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0D4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D530F-5DD8-491E-B34E-0411A912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13</cp:revision>
  <cp:lastPrinted>2023-03-21T07:56:00Z</cp:lastPrinted>
  <dcterms:created xsi:type="dcterms:W3CDTF">2023-04-19T13:49:00Z</dcterms:created>
  <dcterms:modified xsi:type="dcterms:W3CDTF">2023-07-10T12:06:00Z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