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0ACC0E4D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514D626F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C64C371" w14:textId="77777777" w:rsidR="00C41985" w:rsidRDefault="00C41985" w:rsidP="00C41985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color w:val="000000"/>
          <w:sz w:val="10"/>
          <w:szCs w:val="10"/>
        </w:rPr>
      </w:pPr>
      <w:r>
        <w:rPr>
          <w:i/>
          <w:caps w:val="0"/>
          <w:color w:val="000000"/>
        </w:rPr>
        <w:t>РАБОЧАЯ ДОКУМЕНТАЦИЯ</w:t>
      </w:r>
    </w:p>
    <w:p w14:paraId="60AA7627" w14:textId="77777777" w:rsidR="00C41985" w:rsidRDefault="00C41985" w:rsidP="00C41985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color w:val="000000"/>
          <w:sz w:val="10"/>
          <w:szCs w:val="10"/>
        </w:rPr>
      </w:pPr>
      <w:r>
        <w:rPr>
          <w:caps w:val="0"/>
          <w:color w:val="000000"/>
          <w:szCs w:val="28"/>
        </w:rPr>
        <w:t>Генеральный план</w:t>
      </w:r>
    </w:p>
    <w:p w14:paraId="0683A78A" w14:textId="77777777" w:rsidR="00C41985" w:rsidRDefault="00C41985" w:rsidP="00C41985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zCs w:val="28"/>
        </w:rPr>
      </w:pPr>
    </w:p>
    <w:p w14:paraId="03BF05CB" w14:textId="77777777" w:rsidR="00C41985" w:rsidRDefault="00C41985" w:rsidP="00C41985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zCs w:val="28"/>
        </w:rPr>
      </w:pPr>
      <w:r>
        <w:rPr>
          <w:bCs w:val="0"/>
          <w:caps w:val="0"/>
          <w:szCs w:val="28"/>
        </w:rPr>
        <w:t>132-23-ГП</w:t>
      </w: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tbl>
      <w:tblPr>
        <w:tblpPr w:leftFromText="180" w:rightFromText="18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23176" w14:paraId="10C5C6FB" w14:textId="77777777" w:rsidTr="00D23176">
        <w:trPr>
          <w:cantSplit/>
          <w:trHeight w:val="2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C1F5" w14:textId="77777777" w:rsidR="00D23176" w:rsidRDefault="00D23176">
            <w:pPr>
              <w:spacing w:line="240" w:lineRule="auto"/>
              <w:ind w:left="140"/>
            </w:pPr>
            <w:r>
              <w:rPr>
                <w:rFonts w:eastAsia="Arial Unicode MS"/>
                <w:sz w:val="22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B017" w14:textId="77777777" w:rsidR="00D23176" w:rsidRDefault="00D23176">
            <w:pPr>
              <w:spacing w:line="240" w:lineRule="auto"/>
              <w:jc w:val="center"/>
            </w:pPr>
            <w:r>
              <w:rPr>
                <w:rFonts w:eastAsia="Arial Unicode MS"/>
                <w:sz w:val="22"/>
              </w:rPr>
              <w:t>№ док.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4542" w14:textId="77777777" w:rsidR="00D23176" w:rsidRDefault="00D23176">
            <w:pPr>
              <w:spacing w:line="240" w:lineRule="auto"/>
              <w:ind w:firstLine="29"/>
              <w:jc w:val="center"/>
            </w:pPr>
            <w:r>
              <w:rPr>
                <w:rFonts w:eastAsia="Arial Unicode MS"/>
                <w:sz w:val="22"/>
              </w:rPr>
              <w:t>Подп.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EC30" w14:textId="77777777" w:rsidR="00D23176" w:rsidRDefault="00D23176">
            <w:pPr>
              <w:spacing w:line="240" w:lineRule="auto"/>
              <w:jc w:val="center"/>
            </w:pPr>
            <w:r>
              <w:rPr>
                <w:rFonts w:eastAsia="Arial Unicode MS"/>
                <w:sz w:val="22"/>
              </w:rPr>
              <w:t>Дата</w:t>
            </w:r>
          </w:p>
        </w:tc>
      </w:tr>
      <w:tr w:rsidR="00D23176" w14:paraId="7A768A1B" w14:textId="77777777" w:rsidTr="00D23176">
        <w:trPr>
          <w:cantSplit/>
          <w:trHeight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40FC" w14:textId="77777777" w:rsidR="00D23176" w:rsidRDefault="00D231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C70E" w14:textId="77777777" w:rsidR="00D23176" w:rsidRDefault="00D231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179-23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572D" w14:textId="7E46ED4C" w:rsidR="00D23176" w:rsidRDefault="00D2317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2D4DC78" wp14:editId="3C9A15E6">
                  <wp:extent cx="462915" cy="2311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332F" w14:textId="77777777" w:rsidR="00D23176" w:rsidRDefault="00D23176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27.06.23</w:t>
            </w:r>
          </w:p>
        </w:tc>
      </w:tr>
      <w:tr w:rsidR="00D23176" w14:paraId="73915822" w14:textId="77777777" w:rsidTr="00D23176">
        <w:trPr>
          <w:cantSplit/>
          <w:trHeight w:val="32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2D90" w14:textId="77777777" w:rsidR="00D23176" w:rsidRDefault="00D23176">
            <w:pPr>
              <w:spacing w:line="240" w:lineRule="auto"/>
              <w:ind w:left="30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BB9E" w14:textId="77777777" w:rsidR="00D23176" w:rsidRDefault="00D231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48C1" w14:textId="77777777" w:rsidR="00D23176" w:rsidRDefault="00D2317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0256" w14:textId="77777777" w:rsidR="00D23176" w:rsidRDefault="00D23176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</w:tr>
      <w:tr w:rsidR="00D23176" w14:paraId="1CB685D1" w14:textId="77777777" w:rsidTr="00D23176">
        <w:trPr>
          <w:cantSplit/>
          <w:trHeight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07B7" w14:textId="77777777" w:rsidR="00D23176" w:rsidRDefault="00D23176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C6D4" w14:textId="77777777" w:rsidR="00D23176" w:rsidRDefault="00D23176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9A92" w14:textId="77777777" w:rsidR="00D23176" w:rsidRDefault="00D23176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878F" w14:textId="77777777" w:rsidR="00D23176" w:rsidRDefault="00D23176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p w14:paraId="7CF6373B" w14:textId="77777777" w:rsidR="00FB3618" w:rsidRDefault="00FB3618" w:rsidP="00CB69A4">
      <w:pPr>
        <w:rPr>
          <w:sz w:val="24"/>
        </w:rPr>
      </w:pPr>
      <w:bookmarkStart w:id="0" w:name="_GoBack"/>
      <w:bookmarkEnd w:id="0"/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4"/>
      <w:headerReference w:type="first" r:id="rId15"/>
      <w:footerReference w:type="first" r:id="rId16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1BCBF" w14:textId="77777777" w:rsidR="005055AC" w:rsidRDefault="005055AC">
      <w:r>
        <w:separator/>
      </w:r>
    </w:p>
  </w:endnote>
  <w:endnote w:type="continuationSeparator" w:id="0">
    <w:p w14:paraId="3CE47201" w14:textId="77777777" w:rsidR="005055AC" w:rsidRDefault="0050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B7D90" w14:textId="77777777" w:rsidR="005055AC" w:rsidRDefault="005055AC">
      <w:r>
        <w:separator/>
      </w:r>
    </w:p>
  </w:footnote>
  <w:footnote w:type="continuationSeparator" w:id="0">
    <w:p w14:paraId="53AA8CEA" w14:textId="77777777" w:rsidR="005055AC" w:rsidRDefault="0050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064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3902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5AC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5E2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1985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76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0B2F-C0D1-4DF8-987C-3C224534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15</cp:revision>
  <cp:lastPrinted>2023-07-10T12:05:00Z</cp:lastPrinted>
  <dcterms:created xsi:type="dcterms:W3CDTF">2023-04-07T10:38:00Z</dcterms:created>
  <dcterms:modified xsi:type="dcterms:W3CDTF">2023-07-10T12:05:00Z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