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3EFD7204" w14:textId="2F3D96F2" w:rsidR="00580A87" w:rsidRDefault="006720F3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Ж/Д ПУТИ ОТ </w:t>
      </w:r>
      <w:r w:rsidR="009403E5" w:rsidRPr="009403E5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ЦЕХА № 217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ДО ОБКАТОЧНОЙ ЛИНИИ С УДЛИНЕНИЕМ ТРАНСБОРДЕРА, РАСПОЛОЖЕННЫЕ ПО АДРЕСУ: МОСКОВСКАЯ ОБЛАСТЬ, Г.О. МЫТИЩИ, </w:t>
      </w:r>
    </w:p>
    <w:p w14:paraId="14D36B9A" w14:textId="1C0BC70A" w:rsidR="008F41A2" w:rsidRDefault="00CD0A16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62F53F26" w14:textId="77777777" w:rsidR="00580A87" w:rsidRPr="008F41A2" w:rsidRDefault="00580A87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14:paraId="18342105" w14:textId="76F28CF2" w:rsidR="00C45B7A" w:rsidRDefault="00C45B7A" w:rsidP="00C45B7A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  <w:bookmarkStart w:id="0" w:name="_GoBack"/>
      <w:bookmarkEnd w:id="0"/>
    </w:p>
    <w:p w14:paraId="6386BB44" w14:textId="77777777" w:rsidR="00580A87" w:rsidRDefault="00580A87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5D8E63F8" w14:textId="5CA4727B" w:rsidR="004B6305" w:rsidRDefault="004B6305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Железнодорожные пути.</w:t>
      </w:r>
    </w:p>
    <w:p w14:paraId="7E52A0D7" w14:textId="2D2AC9D9" w:rsidR="00C45B7A" w:rsidRDefault="004B6305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Проект о</w:t>
      </w:r>
      <w:r w:rsidR="007342A8" w:rsidRPr="007342A8">
        <w:rPr>
          <w:rFonts w:eastAsia="Arial Unicode MS"/>
          <w:b/>
          <w:bCs/>
          <w:noProof/>
          <w:sz w:val="32"/>
          <w:szCs w:val="32"/>
        </w:rPr>
        <w:t xml:space="preserve">рганизации </w:t>
      </w:r>
      <w:r w:rsidR="0054715C">
        <w:rPr>
          <w:rFonts w:eastAsia="Arial Unicode MS"/>
          <w:b/>
          <w:bCs/>
          <w:noProof/>
          <w:sz w:val="32"/>
          <w:szCs w:val="32"/>
        </w:rPr>
        <w:t>строительства</w:t>
      </w:r>
    </w:p>
    <w:p w14:paraId="42F15456" w14:textId="77777777" w:rsidR="00C45B7A" w:rsidRDefault="00C45B7A" w:rsidP="00C45B7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0EADCE8" w14:textId="5955EFBA" w:rsidR="00C43282" w:rsidRDefault="00C45B7A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9403E5">
        <w:rPr>
          <w:bCs w:val="0"/>
          <w:caps w:val="0"/>
          <w:smallCaps w:val="0"/>
          <w:szCs w:val="28"/>
        </w:rPr>
        <w:t>2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7342A8">
        <w:rPr>
          <w:bCs w:val="0"/>
          <w:caps w:val="0"/>
          <w:smallCaps w:val="0"/>
          <w:szCs w:val="28"/>
        </w:rPr>
        <w:t>ПО</w:t>
      </w:r>
      <w:r w:rsidR="0054715C">
        <w:rPr>
          <w:bCs w:val="0"/>
          <w:caps w:val="0"/>
          <w:smallCaps w:val="0"/>
          <w:szCs w:val="28"/>
        </w:rPr>
        <w:t>С</w:t>
      </w:r>
    </w:p>
    <w:p w14:paraId="42CB16EA" w14:textId="77777777" w:rsidR="00580A87" w:rsidRDefault="00580A87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758482CC" w14:textId="77777777" w:rsidR="00580A87" w:rsidRPr="00C55428" w:rsidRDefault="00580A87" w:rsidP="004B630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7A803DEE" w14:textId="77777777" w:rsidR="00A1240B" w:rsidRDefault="00A1240B" w:rsidP="00A1240B">
            <w:pPr>
              <w:spacing w:line="240" w:lineRule="auto"/>
              <w:rPr>
                <w:b/>
                <w:szCs w:val="28"/>
              </w:rPr>
            </w:pPr>
          </w:p>
          <w:p w14:paraId="3CADE162" w14:textId="77777777" w:rsidR="009E0F10" w:rsidRPr="001044C3" w:rsidRDefault="009E0F10" w:rsidP="00A1240B">
            <w:pPr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2589470" wp14:editId="17983E3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63500</wp:posOffset>
                  </wp:positionV>
                  <wp:extent cx="1572895" cy="430530"/>
                  <wp:effectExtent l="0" t="0" r="8255" b="7620"/>
                  <wp:wrapNone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6" w:type="dxa"/>
            <w:vAlign w:val="center"/>
          </w:tcPr>
          <w:p w14:paraId="24D4DA2F" w14:textId="77777777" w:rsidR="00A1240B" w:rsidRDefault="00A1240B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</w:p>
          <w:p w14:paraId="570C956F" w14:textId="77777777" w:rsidR="009E0F10" w:rsidRPr="006E314B" w:rsidRDefault="009E0F10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3C093" w14:textId="77777777" w:rsidR="009F6AF8" w:rsidRDefault="009F6AF8">
      <w:r>
        <w:separator/>
      </w:r>
    </w:p>
  </w:endnote>
  <w:endnote w:type="continuationSeparator" w:id="0">
    <w:p w14:paraId="38FCA494" w14:textId="77777777" w:rsidR="009F6AF8" w:rsidRDefault="009F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DCCC1" w14:textId="77777777" w:rsidR="009F6AF8" w:rsidRDefault="009F6AF8">
      <w:r>
        <w:separator/>
      </w:r>
    </w:p>
  </w:footnote>
  <w:footnote w:type="continuationSeparator" w:id="0">
    <w:p w14:paraId="0F54798D" w14:textId="77777777" w:rsidR="009F6AF8" w:rsidRDefault="009F6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6305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4715C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A87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282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A3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6101"/>
    <w:rsid w:val="009374F9"/>
    <w:rsid w:val="0094031C"/>
    <w:rsid w:val="009403E5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6AF8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40B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28D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63E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653E5-6675-4BB5-A70A-97411F0D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8</cp:revision>
  <cp:lastPrinted>2023-05-02T07:37:00Z</cp:lastPrinted>
  <dcterms:created xsi:type="dcterms:W3CDTF">2023-04-11T16:41:00Z</dcterms:created>
  <dcterms:modified xsi:type="dcterms:W3CDTF">2023-05-03T07:40:00Z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