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190717AD" w14:textId="77777777" w:rsidR="006B4187" w:rsidRDefault="006B4187" w:rsidP="006B4187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«Ж/Д ПУТИ ОТ ЦЕХА № 217 ДО ОБКАТОЧНОЙ ЛИНИИ С УДЛИНЕНИЕМ ТРАНСБОРДЕРА, РАСПОЛОЖЕННЫЕ ПО АДРЕСУ: МОСКОВСКАЯ ОБЛАСТЬ, Г.О. МЫТИЩИ, УЛ. КОЛОНЦОВА, 4»</w:t>
      </w:r>
    </w:p>
    <w:p w14:paraId="0AD3C3EB" w14:textId="607D9BF5" w:rsidR="002E0F87" w:rsidRDefault="002E0F87" w:rsidP="00351744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bookmarkStart w:id="0" w:name="_GoBack"/>
      <w:bookmarkEnd w:id="0"/>
    </w:p>
    <w:p w14:paraId="308A3809" w14:textId="77777777" w:rsidR="00B35D3B" w:rsidRDefault="00B35D3B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02619324" w14:textId="77777777" w:rsidR="006B4187" w:rsidRDefault="006B4187" w:rsidP="006B4187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color w:val="000000"/>
          <w:sz w:val="10"/>
          <w:szCs w:val="10"/>
        </w:rPr>
      </w:pPr>
      <w:r>
        <w:rPr>
          <w:caps w:val="0"/>
          <w:color w:val="000000"/>
        </w:rPr>
        <w:t>РАБОЧАЯ ДОКУМЕНТАЦИЯ</w:t>
      </w:r>
    </w:p>
    <w:p w14:paraId="4FBA2544" w14:textId="77777777" w:rsidR="00D02F59" w:rsidRDefault="00D02F59" w:rsidP="00D02F59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Электроснабжение</w:t>
      </w:r>
    </w:p>
    <w:p w14:paraId="33347E9E" w14:textId="77777777" w:rsidR="00D02F59" w:rsidRPr="008111A1" w:rsidRDefault="00D02F59" w:rsidP="00D02F59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кабельных линий</w:t>
      </w:r>
    </w:p>
    <w:p w14:paraId="7FEA2FDD" w14:textId="77777777" w:rsidR="00D02F59" w:rsidRPr="008111A1" w:rsidRDefault="00D02F59" w:rsidP="00D02F59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563B2187" w14:textId="77777777" w:rsidR="00D02F59" w:rsidRPr="008111A1" w:rsidRDefault="00D02F59" w:rsidP="00D02F59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358215C7" w14:textId="77777777" w:rsidR="00D02F59" w:rsidRDefault="00D02F59" w:rsidP="00D02F59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A8A560C" w14:textId="5AA29564" w:rsidR="00D02F59" w:rsidRDefault="00D02F59" w:rsidP="00D02F59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132-23-ЭС</w:t>
      </w:r>
    </w:p>
    <w:p w14:paraId="79892916" w14:textId="77777777" w:rsidR="00B46BA0" w:rsidRDefault="00B46BA0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DFA1FE3" w14:textId="77777777" w:rsidR="00B46BA0" w:rsidRDefault="00B46BA0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FA61AB6" w14:textId="77777777" w:rsidR="00B46BA0" w:rsidRDefault="00B46BA0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425B8A63" w14:textId="77777777" w:rsidR="00B46BA0" w:rsidRDefault="00B46BA0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4CD8E2BD" w14:textId="77777777" w:rsidR="00B46BA0" w:rsidRDefault="00B46BA0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7D1D8E8" w14:textId="77777777" w:rsidR="00B46BA0" w:rsidRDefault="00B46BA0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6148B" w14:textId="77777777" w:rsidR="00157172" w:rsidRDefault="00157172">
      <w:r>
        <w:separator/>
      </w:r>
    </w:p>
  </w:endnote>
  <w:endnote w:type="continuationSeparator" w:id="0">
    <w:p w14:paraId="3DC8E247" w14:textId="77777777" w:rsidR="00157172" w:rsidRDefault="0015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D5D9E" w14:textId="77777777" w:rsidR="00157172" w:rsidRDefault="00157172">
      <w:r>
        <w:separator/>
      </w:r>
    </w:p>
  </w:footnote>
  <w:footnote w:type="continuationSeparator" w:id="0">
    <w:p w14:paraId="1A171DD2" w14:textId="77777777" w:rsidR="00157172" w:rsidRDefault="00157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172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744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1A"/>
    <w:rsid w:val="00380DE9"/>
    <w:rsid w:val="00380F22"/>
    <w:rsid w:val="00381248"/>
    <w:rsid w:val="00381BD6"/>
    <w:rsid w:val="00381D1A"/>
    <w:rsid w:val="00382B5B"/>
    <w:rsid w:val="00382C46"/>
    <w:rsid w:val="00383167"/>
    <w:rsid w:val="00383A75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80D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7FA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187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BA0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89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2F59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B1BB-729B-4EF6-933B-7273E577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3</cp:revision>
  <cp:lastPrinted>2023-03-13T14:02:00Z</cp:lastPrinted>
  <dcterms:created xsi:type="dcterms:W3CDTF">2023-05-05T06:55:00Z</dcterms:created>
  <dcterms:modified xsi:type="dcterms:W3CDTF">2023-05-10T08:11:00Z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