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58F4F" w14:textId="77777777" w:rsidR="00FF1253" w:rsidRDefault="00FF1253" w:rsidP="00FF1253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>: АО «МЕТРОВАГОНМАШ»</w:t>
      </w:r>
    </w:p>
    <w:p w14:paraId="59B78D0F" w14:textId="77777777" w:rsidR="00FF1253" w:rsidRPr="00633227" w:rsidRDefault="00FF1253" w:rsidP="00FF1253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1AB5D9A" w14:textId="77777777" w:rsidR="00FF1253" w:rsidRDefault="00FF1253" w:rsidP="00FF1253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B2322ED" w14:textId="77777777" w:rsidR="008D5E08" w:rsidRDefault="008D5E08" w:rsidP="008D5E0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«Ж/Д ПУТИ ОТ ЦЕХА № 217 ДО ОБКАТОЧНОЙ ЛИНИИ С УДЛИНЕНИЕМ ТРАНСБОРДЕРА, РАСПОЛОЖЕННЫЕ ПО АДРЕСУ: МОСКОВСКАЯ ОБЛАСТЬ, Г.О. МЫТИЩИ, УЛ. КОЛОНЦОВА, 4»</w:t>
      </w:r>
    </w:p>
    <w:p w14:paraId="0DFFDAEE" w14:textId="77777777" w:rsidR="008D5E08" w:rsidRDefault="008D5E08" w:rsidP="008D5E0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4F112FE" w14:textId="77777777" w:rsidR="008D5E08" w:rsidRDefault="008D5E08" w:rsidP="008D5E08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color w:val="000000"/>
          <w:sz w:val="10"/>
          <w:szCs w:val="10"/>
        </w:rPr>
      </w:pPr>
      <w:bookmarkStart w:id="0" w:name="_GoBack"/>
      <w:bookmarkEnd w:id="0"/>
      <w:r>
        <w:rPr>
          <w:caps w:val="0"/>
          <w:color w:val="000000"/>
        </w:rPr>
        <w:t>РАБОЧАЯ ДОКУМЕНТАЦИЯ</w:t>
      </w:r>
    </w:p>
    <w:p w14:paraId="594F4296" w14:textId="77777777" w:rsidR="00FF1253" w:rsidRPr="004E0881" w:rsidRDefault="00FF1253" w:rsidP="00FF1253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50BA602A" w14:textId="77777777" w:rsidR="00FF1253" w:rsidRDefault="00FF1253" w:rsidP="00FF1253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Электроснабжение</w:t>
      </w:r>
    </w:p>
    <w:p w14:paraId="190805C6" w14:textId="77777777" w:rsidR="00FF1253" w:rsidRPr="008111A1" w:rsidRDefault="00FF1253" w:rsidP="00FF1253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кабельных линий</w:t>
      </w:r>
    </w:p>
    <w:p w14:paraId="63D24097" w14:textId="77777777" w:rsidR="00FF1253" w:rsidRPr="008111A1" w:rsidRDefault="00FF1253" w:rsidP="00FF1253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1404BB86" w14:textId="77777777" w:rsidR="00FF1253" w:rsidRPr="008111A1" w:rsidRDefault="00FF1253" w:rsidP="00FF1253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149AAEEB" w14:textId="77777777" w:rsidR="00FF1253" w:rsidRDefault="00FF1253" w:rsidP="00FF1253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0D35196F" w14:textId="77777777" w:rsidR="00FF1253" w:rsidRDefault="00FF1253" w:rsidP="00FF1253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132-23-ЭС</w:t>
      </w:r>
    </w:p>
    <w:p w14:paraId="10EADCE8" w14:textId="22C90937" w:rsidR="00C43282" w:rsidRDefault="00C43282" w:rsidP="00491E0F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p w14:paraId="491D634F" w14:textId="77777777" w:rsidR="00FF1253" w:rsidRDefault="00FF1253" w:rsidP="00491E0F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p w14:paraId="07779915" w14:textId="77777777" w:rsidR="00FF1253" w:rsidRPr="00C55428" w:rsidRDefault="00FF1253" w:rsidP="00491E0F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E17DD" w14:textId="77777777" w:rsidR="006E0916" w:rsidRDefault="006E0916">
      <w:r>
        <w:separator/>
      </w:r>
    </w:p>
  </w:endnote>
  <w:endnote w:type="continuationSeparator" w:id="0">
    <w:p w14:paraId="5141336E" w14:textId="77777777" w:rsidR="006E0916" w:rsidRDefault="006E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1727A" w14:textId="77777777" w:rsidR="006E0916" w:rsidRDefault="006E0916">
      <w:r>
        <w:separator/>
      </w:r>
    </w:p>
  </w:footnote>
  <w:footnote w:type="continuationSeparator" w:id="0">
    <w:p w14:paraId="400F0237" w14:textId="77777777" w:rsidR="006E0916" w:rsidRDefault="006E0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34D8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4A82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0BB1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1E0F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2EC6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916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31B2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5E08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46B3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AFA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6AE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6A79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253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318A3-E06A-49D7-BE22-A48850D0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4</cp:revision>
  <cp:lastPrinted>2023-04-04T10:28:00Z</cp:lastPrinted>
  <dcterms:created xsi:type="dcterms:W3CDTF">2023-05-05T06:54:00Z</dcterms:created>
  <dcterms:modified xsi:type="dcterms:W3CDTF">2023-05-10T08:11:00Z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