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0"/>
        <w:gridCol w:w="5786"/>
        <w:gridCol w:w="1134"/>
        <w:gridCol w:w="1134"/>
        <w:gridCol w:w="1702"/>
      </w:tblGrid>
      <w:tr w:rsidR="00401F6E" w:rsidRPr="00033309" w14:paraId="180BD14F" w14:textId="77777777" w:rsidTr="00CE2584">
        <w:trPr>
          <w:trHeight w:val="680"/>
          <w:tblHeader/>
        </w:trPr>
        <w:tc>
          <w:tcPr>
            <w:tcW w:w="740" w:type="dxa"/>
            <w:vAlign w:val="center"/>
          </w:tcPr>
          <w:p w14:paraId="6C3EFE65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№ п/п</w:t>
            </w:r>
          </w:p>
        </w:tc>
        <w:tc>
          <w:tcPr>
            <w:tcW w:w="5786" w:type="dxa"/>
            <w:vAlign w:val="center"/>
          </w:tcPr>
          <w:p w14:paraId="47B2509E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1ECB94D8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0319D4F9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Кол.</w:t>
            </w:r>
          </w:p>
        </w:tc>
        <w:tc>
          <w:tcPr>
            <w:tcW w:w="1702" w:type="dxa"/>
            <w:vAlign w:val="center"/>
          </w:tcPr>
          <w:p w14:paraId="110C1845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Примечание</w:t>
            </w:r>
          </w:p>
        </w:tc>
      </w:tr>
      <w:tr w:rsidR="00CE2584" w:rsidRPr="00033309" w14:paraId="72DB128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8697DB2" w14:textId="12DECCB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07DFC5" w14:textId="6105274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АВ1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2054B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5DF91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722AE68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6CBC10B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628927" w14:textId="792961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347B5B" w14:textId="07AF8B6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Вытяжная крышная установка во взрывозащищенном исполнении (основная) в составе: 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VDNS 50В-1,5х15-EX.B,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MSN-U-500 с уклоном 3 гр. (нестандарт),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RVN-500-EX.B с фланцами под стакан монтажный с уклоном (нестандарт) VDNS 50В-1,5х15-EX.B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11E5" w14:textId="4FB9DA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54751A" w14:textId="60DB55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61D4A66" w14:textId="073EF04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033309" w14:paraId="0BF12B0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DAC26F" w14:textId="0BD2E0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61D067" w14:textId="3E0E661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Вытяжная крышная установка во взрывозащищенном исполнении (резервная) в составе: 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VDNS 50В-1,5х15-EX.B,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MSN-U-500 с уклоном 3 гр. (нестандарт),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RVN-500-EX.B с фланцами под стакан монтажный с уклоном (нестандарт) VDNS 50В-1,5х15-EX.B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84BC1D" w14:textId="3DB913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15CF5" w14:textId="1AB4268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2C7F43A" w14:textId="0C35DC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033309" w14:paraId="5753E4F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E0BF90B" w14:textId="45BD39C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5DE480" w14:textId="1DF6E46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КПУ-1Н-О-В-400х400-2*ф-ЭПВ220-СН-КК-0-0-0-0-0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13E39B" w14:textId="78A66F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0F9ABC" w14:textId="03C6617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0AFE79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75EA244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883CD84" w14:textId="11470C0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3702F7A" w14:textId="2F8245C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 сотовая с регулятором расхода 400х400 РСР 400х400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DA0BBA" w14:textId="612387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009F16" w14:textId="0E8C659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3E3D18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1874359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27E716A" w14:textId="4BC28CD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7D1BD36" w14:textId="012DA76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5481F5" w14:textId="69D377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0A5677" w14:textId="63E736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18,97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CA3F17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4128085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D38618E" w14:textId="3A9299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70368EA" w14:textId="07F5F24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400x400,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DCBB2B" w14:textId="45308B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051226" w14:textId="02DE47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896181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0EE5A1B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7D502D1" w14:textId="16FBA37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1D9E685" w14:textId="71FC158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6D2096" w14:textId="45F490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87CAAD" w14:textId="42DFD7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C77117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08496DA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A7934F5" w14:textId="0CFBB6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6F1682E" w14:textId="00F4C93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681x681-400x400,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3689FF" w14:textId="77D574B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58DAF2" w14:textId="1894A1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CD4518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7EEF7D6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40195CA" w14:textId="5E2503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DC173C" w14:textId="06057DE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681x681-ø681,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74431E" w14:textId="1EED0B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FCC6F" w14:textId="37642E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292A5C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2FB1663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4AA4FF3" w14:textId="510A1E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4CA0966" w14:textId="08F8291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400x400-400x400-400x400,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D76C03" w14:textId="5506398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57A6C1" w14:textId="1F2290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1A4F0A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1CE340E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3AB88F3" w14:textId="0761C9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6B1BB5E" w14:textId="3252D8F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6DC24B" w14:textId="2F59EE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C3731E" w14:textId="2824056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28,71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123FE6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00F2842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53CEFEC" w14:textId="1F6B7F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CD1810" w14:textId="018A80D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20E3CB" w14:textId="397DFB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CFD59C" w14:textId="31354BB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0842ACF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225D4EA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2C3BE40" w14:textId="7074ABC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669C67" w14:textId="6B56F04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ø100 КВК 100М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8B0A3D" w14:textId="4FB746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149270" w14:textId="4686D17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242A91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58ED8B6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09FA6E6" w14:textId="246033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7D2A8E9" w14:textId="4DBD015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ø200 КВК 200М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A6C717" w14:textId="7812D4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308C08" w14:textId="435A6C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78DE1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E9377F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94E20C8" w14:textId="3C40B2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54C6FCC" w14:textId="2E2F0F0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Диффузор универсальный круглый ø100 ДПУ-М 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69C876" w14:textId="544EC3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3C5187" w14:textId="5C89C2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61068D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F32F84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D8B5F8" w14:textId="18E9186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3C9A935" w14:textId="5D850D3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Диффузор универсальный круглый ø200 ДПУ-М 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6D4659" w14:textId="59398C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3093FB" w14:textId="224F02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A9E13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3A276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CAD132C" w14:textId="3BC053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6C52C3D" w14:textId="4F7CAD1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вентиляционный крышный круглый ø400 ЗК.00.000-03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3F1546" w14:textId="13AB8F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1FF499" w14:textId="6396B6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4F7671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7B0809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6C94945" w14:textId="14430D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30C91DE" w14:textId="5DF80E4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44B528" w14:textId="4BF578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E6B29F" w14:textId="5A2639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3,85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5F579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7E137C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26C940" w14:textId="23F877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C0355DF" w14:textId="0D723CB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0219A3" w14:textId="43E11B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9E62F2" w14:textId="34C155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32,81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46CAD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CE11E9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626CA86" w14:textId="347031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9347E13" w14:textId="36CED98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D5816E" w14:textId="0B4B89C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D353B3" w14:textId="157D12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3,53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3E9B8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AAAE21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35ED565" w14:textId="23CFB6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82D7834" w14:textId="092108F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ø100-ø100,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694E0B" w14:textId="6BD0A2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E3A5BB" w14:textId="62479C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D59D77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B2E85F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8B0769B" w14:textId="172C247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C2E184" w14:textId="2D5572B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ø200-ø200,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524A30" w14:textId="4A7CC7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F4E6FB" w14:textId="088D38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C4E195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4A7DF3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2D5C4B2" w14:textId="3473EB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DE7BF72" w14:textId="6F3BD6A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ø400-ø400,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A86FFF" w14:textId="3B3159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DD85F1" w14:textId="6EFF8D0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368559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73CB37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2C0425" w14:textId="05A395A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EA7E951" w14:textId="0CD85EF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ø200-ø100,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E9527" w14:textId="4C8E71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9CD303" w14:textId="1158B8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57C56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5B378F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BCEAA3" w14:textId="62D5F7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826155" w14:textId="0CF2525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ø400-ø200,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DCC5EF" w14:textId="618EF2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A2234F" w14:textId="4C1BE4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B31847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BA8BE3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13443E4" w14:textId="79D73D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27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1D6974" w14:textId="49E197A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ø200-ø200-ø200,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6368FF" w14:textId="3936D3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BFE105" w14:textId="5AF1C04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828434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3212E1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3957D19" w14:textId="642A2A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8ED085D" w14:textId="3CE950E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ø400-ø400-ø200,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66C149" w14:textId="58A00A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11DDC4" w14:textId="440194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7596A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39EB94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AF28671" w14:textId="55ACCA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51C8593" w14:textId="6CCE126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b=50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3D413A" w14:textId="3407BE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C2C67" w14:textId="20FCCD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2,77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405F8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57994D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B35D764" w14:textId="0832A3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B94FCEE" w14:textId="6184BDF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B81BF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16977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CBDB94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E4D305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44EB5FF" w14:textId="6660A6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A8C795" w14:textId="6DAE69D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канальная установка подвесная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KON 315,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KVR 315/1,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шумоглушитель KNK 315/6,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хомут соединительный HTK 315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 крепления вентилятора KKV 315 KVR 315/1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FD9810" w14:textId="76A537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BF7E40" w14:textId="783D476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B5B07F5" w14:textId="281EEE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6CFAA4C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2459BB4" w14:textId="68DF78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3733782" w14:textId="056ADDF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ø100 КВК 100М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55E74" w14:textId="7BC2AC8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A55519" w14:textId="480356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BBE421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2D4D9B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8F71A1" w14:textId="0FA062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8070E86" w14:textId="66808CC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ø125 КВК 125М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C4E6C6" w14:textId="4DB3C1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D60754" w14:textId="53F62C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E413B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C9B68E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B084CB" w14:textId="320B8E6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E30E47" w14:textId="75BE369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ø160 КВК 160М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A78BEB" w14:textId="7959D0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AF6CD8" w14:textId="5357DA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EF7654" w14:textId="3CDF87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2A055D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1135CF3" w14:textId="5E138B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EE1AE9F" w14:textId="05F56A6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КПУ-1Н-О-Н-315-0*ф-MV220-СН-КК-0-0-0-0-0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F4C328" w14:textId="233DCB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EFB49E" w14:textId="3AD388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0F0D822" w14:textId="4AD438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9B23B4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C08CEA6" w14:textId="3E8E25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8EC9816" w14:textId="69DB4B5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Диффузор универсальный круглый ø100 ДПУ-М 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937669" w14:textId="2B3E5B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325BA2" w14:textId="4A7EBCF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9F22641" w14:textId="2B7890C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74E999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5988DA0" w14:textId="0A2C73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87DF882" w14:textId="52C6C4E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Диффузор универсальный круглый ø125 ДПУ-М 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B374B5" w14:textId="5ABCAE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9129A9" w14:textId="3CC7087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9F7ED12" w14:textId="6214E16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48B267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D680038" w14:textId="59DBA1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9DD1233" w14:textId="0CF5ECB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Диффузор универсальный круглый ø160 ДПУ-М 160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100EA9" w14:textId="53DB58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0F44F5" w14:textId="7F085F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4D5437F" w14:textId="772A2E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C93528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94FA070" w14:textId="6851E5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ECAB02B" w14:textId="5ACB6C3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вентиляционный крышный круглый ø315 ЗК.00.000-02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D54666" w14:textId="188983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FA9CA9" w14:textId="12A00D5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58BE8F" w14:textId="4DBD68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1BD139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E88E972" w14:textId="765DF8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570772E" w14:textId="42E5C7D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990576" w14:textId="5E9B87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737355" w14:textId="3B0DE0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9,66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31C5A3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31051D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9DEAF1E" w14:textId="43BA2E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EF0EF68" w14:textId="30E4982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ø125,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1D5CFE" w14:textId="27E286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8571FD" w14:textId="02E72C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2,49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72B82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B54B59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420877C" w14:textId="75A115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EFA8CEA" w14:textId="4FDFA3D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Воздуховод круглого сечения из тонколистовой оцинкованной стали ø160, класса </w:t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FCEA49" w14:textId="0C629A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4E755" w14:textId="22CE62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9,96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01B889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522287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C84C49" w14:textId="3BD36A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E2356D9" w14:textId="1F14ECA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C7A3DD" w14:textId="5C03CE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E637D0" w14:textId="18CD052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4,93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7F8214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734B72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A773E7D" w14:textId="18F33B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A51290" w14:textId="4CB35E6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ø315,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5C6EC" w14:textId="1E5780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6D36CE" w14:textId="729AC9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5,49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4DC6C5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6F4E36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C62DE1B" w14:textId="17BC25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7EF9F94" w14:textId="19959F0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41° 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C9CE94" w14:textId="3DCFC6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06C720" w14:textId="4569B73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211FBC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6C6CD3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BC3AACC" w14:textId="077F15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7C4B8A" w14:textId="2B3852F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45° ø200-ø200,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6AA600" w14:textId="2F3C0D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4909" w14:textId="4CFCBE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5519B7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6B26CE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3BCD020" w14:textId="647BA54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D8942E1" w14:textId="5D86460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ø100-ø100,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D770C0" w14:textId="441762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0D6CBD" w14:textId="3CFE58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11533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03969B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608A06D" w14:textId="01D0E4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3FF4C84" w14:textId="2982696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273268" w14:textId="749A1D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C57A13" w14:textId="5FB25B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8E910E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A6FA09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9A8E58" w14:textId="125CED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5538428" w14:textId="6B31AA4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ø315-ø315,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01E997" w14:textId="103389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6B37BE" w14:textId="07BAC1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4677D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60D40E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715B09" w14:textId="356095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2BE445C" w14:textId="51DDF15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ø125-ø100,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5139F6" w14:textId="50E1AB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298995" w14:textId="2839EF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78FE33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5DDC9E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5808C8D" w14:textId="65090C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F9CEFDE" w14:textId="60F07BE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ø160-ø100,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AAC7AE" w14:textId="63DCA8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B223F" w14:textId="5C0FCF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21DA20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C6D229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89750FF" w14:textId="07DEEF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00B3BC0" w14:textId="0B4BCC8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ø160-ø125,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000AEC" w14:textId="6378CB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AFAEDD" w14:textId="5B09FA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4D437C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4E03C0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1D5BFF8" w14:textId="3F477C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0326C42" w14:textId="64DCF27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ø200-ø100,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6FC750" w14:textId="46DEC9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3E2FC3" w14:textId="1DD02B3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BB34A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FF6951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96B52C7" w14:textId="0A67E28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553504B" w14:textId="5CA5231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ø200-ø160,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3C2956" w14:textId="275BDB0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A84C9" w14:textId="3ED1F2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94E3D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2CDA9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1C34EBA" w14:textId="15AE59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B02390" w14:textId="0108C97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ø315-ø160,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513E07" w14:textId="4B0EB3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C56FFB" w14:textId="3EC56E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65B712" w14:textId="4A3208F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638FDB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0C9F340" w14:textId="04ACDA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56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E859A6A" w14:textId="1753728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ø125-ø125-ø125,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81CF3E" w14:textId="4DB316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F850B1" w14:textId="17670C8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3C87F7" w14:textId="230FDF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50E0A1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369963F" w14:textId="5D83B4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4B596AD" w14:textId="56572E5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ø160-ø160-ø100,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622FA2" w14:textId="425BD63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CA29F3" w14:textId="1CCD01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B82FCA" w14:textId="3FE66B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192887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6A4CBB2" w14:textId="22A24CF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B2766BC" w14:textId="0A09F07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ø160-ø160-ø125,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9D0E4B" w14:textId="2A857F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3A1E7A" w14:textId="353099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DAFEFE2" w14:textId="566C5B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8325BE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D8A357E" w14:textId="17BBCF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32EAC7" w14:textId="65E9ACB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ø160-ø160-ø160,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65C37C" w14:textId="732ABB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095B2A" w14:textId="316F3A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EFB427B" w14:textId="0C1DCE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A4601E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FD54A8" w14:textId="3B087E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7A5AEC3" w14:textId="4F25FA3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ø200-ø200-ø100,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E40E4" w14:textId="58C289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7C1A56" w14:textId="1D7C81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0B0EDC" w14:textId="58910AB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84EE61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DA5897C" w14:textId="4F54AC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29816AA" w14:textId="346B84F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ø200-ø200-ø200,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AA4F92" w14:textId="489E88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B8FBF" w14:textId="6D5FEE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D8667F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45B67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5DEC4B8" w14:textId="4EA076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E2DAD0C" w14:textId="68888A1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ø315-ø315-ø200,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5475E9" w14:textId="2DF498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3C293D" w14:textId="351352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706C87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87F0DC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F755A94" w14:textId="56645A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420C2D3" w14:textId="11DBFB1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DED138" w14:textId="3F3B6E6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0D56DE" w14:textId="66082EB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CCA508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CE02B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D404583" w14:textId="013160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5B79199" w14:textId="7E88EC4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b=50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5980B5" w14:textId="4FF340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AB8FB2" w14:textId="1246C35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4,23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2B487E4" w14:textId="3FC0920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7C50F4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44A9B2B" w14:textId="73AF830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D2F8A0C" w14:textId="549A275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CFEEDD" w14:textId="38E312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0B5B8A" w14:textId="7A4AEF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7DC3B35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12075A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DE76FC1" w14:textId="5A5CAA3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2B726F6" w14:textId="0DAB4A3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канальная установка подвесная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KON 200,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KVR 200/1,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шумоглушитель KNK 200/6,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хомут соединительный HTK 200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 крепления вентилятора KKV 200 KVR 200/1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5EA220" w14:textId="65E0CAF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7EA216" w14:textId="22E14A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91CCE3B" w14:textId="37F4D29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6784038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54ED87E" w14:textId="18077D3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CD43C87" w14:textId="3EED0B3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ø100 КВК 100М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22F050" w14:textId="53CF9C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6A3535" w14:textId="5385798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880DB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73D99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88DD50" w14:textId="7AE37C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39F1C87" w14:textId="7258426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КПУ-1Н-О-Н-100-0*ф-MV220-СН-КК-0-0-0-0-0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165869" w14:textId="5D90CCB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4A873E" w14:textId="7C01B6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43319D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314290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26EAF59" w14:textId="3E89B5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49C618" w14:textId="21808F5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Диффузор универсальный круглый ø100 ДПУ-М 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415B9C" w14:textId="24B771F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46828" w14:textId="20449C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CFCA35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19AB2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7762618" w14:textId="746B24A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AA01D91" w14:textId="6781C6A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вентиляционный крышный круглый ø200 ЗК.00.000-00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9B1C04" w14:textId="47E3EB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EA536" w14:textId="2B338E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364E7B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29B60D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0C6B016" w14:textId="5054E2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71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15DFE15" w14:textId="63B31D5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9270D" w14:textId="5ECF83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8BD2C6" w14:textId="2BECCA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18,56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321CBF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DCAF54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DDDAC02" w14:textId="0CD855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C1C9528" w14:textId="0208689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ø125,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92F480" w14:textId="1E4F51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BAAB97" w14:textId="0F91093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2,55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B55989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778952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306F45" w14:textId="7ED0B1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3299909" w14:textId="2709DA9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E0C87B" w14:textId="2D42118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780B33" w14:textId="4467CE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1,11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52684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195EBB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7FF267B" w14:textId="6CAC12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73F554" w14:textId="468D5E3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77DA5" w14:textId="7035B4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BBEC85" w14:textId="5FA538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3,87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76D9265" w14:textId="453FEF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E6B743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F804F60" w14:textId="45983D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87200CD" w14:textId="7ED9F57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ø100-ø100,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9573AB" w14:textId="4E8273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832DA1" w14:textId="47A7DB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B7A5068" w14:textId="557F72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94C974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B56DC17" w14:textId="079B086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E464456" w14:textId="3D7496E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ø200-ø200,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B852E3" w14:textId="40F00C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0986C" w14:textId="2A795A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8F4256D" w14:textId="630BB4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8F6205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A550A23" w14:textId="179323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72BE27" w14:textId="3AEF7E0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ø125-ø100,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5A50D" w14:textId="360EDBB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C9B71F" w14:textId="266DB3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A82DA1B" w14:textId="3789E5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5B7496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5437DFA" w14:textId="034BF3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44A787" w14:textId="18EDCDA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ø160-ø125,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DBB95D" w14:textId="581BF3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62FE07" w14:textId="7D6AF2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9B812D5" w14:textId="3CDECD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2DCB8A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86B31B" w14:textId="499E34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191D45F" w14:textId="782C2ED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ø200-ø160,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8D17E0" w14:textId="0127BD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9E4A2" w14:textId="7347D18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7250926" w14:textId="5D67E8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3369DE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251EE1" w14:textId="764D31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C1E6153" w14:textId="6B6D1FE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ø100-ø100-ø100,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8880D9" w14:textId="2F8632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C3DA8D" w14:textId="09BE22F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BA4254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892671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155B9CF" w14:textId="6689D2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0C607E7" w14:textId="5E1EFCF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ø125-ø125-ø100,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29EA41" w14:textId="2A2F1D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0CA871" w14:textId="601FD0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FA6AEF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058ADF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389836C" w14:textId="2BDB3B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D838433" w14:textId="62D1411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ø125-ø125-ø125,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737AAF" w14:textId="5C1DFD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366376" w14:textId="36F9FE7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792A88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23CA55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515E166" w14:textId="56AB2C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374E0A5" w14:textId="52E06BA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ø160-ø160-ø100,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DAE492" w14:textId="5D140A0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7F8B95" w14:textId="343EA74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D1AA51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312F8D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BA00513" w14:textId="1F7F67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84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EF7728" w14:textId="7301FE8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ø200-ø200-ø100,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BAF76C" w14:textId="2E8EEC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B2C56C" w14:textId="3C1B26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14C9C3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22644F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9E08BA0" w14:textId="699C6C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592BDC" w14:textId="769BA67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b=50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F439E8" w14:textId="097C5F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5E3D32" w14:textId="3E7956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2,59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5E77CA" w14:textId="4FFA43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EC44C2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12FB31B" w14:textId="26E513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DF6FFAE" w14:textId="7D247D0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B8D35" w14:textId="7BDD05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24D950" w14:textId="6928F3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4DB1883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EEA08F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BAA2C4A" w14:textId="19F654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71EE99" w14:textId="67A6BA5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(основная)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КВИН-С-2,25-А-Вз-00,37/2-У1,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со встроенным обратным клапаном МонСт-375/а-Укв-Вз КВИН-С-2,25-А-Вз-00,37/2-У1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DB23A5" w14:textId="1635E0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35665" w14:textId="5AB2025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6463849" w14:textId="7A1031C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708D863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36680F0" w14:textId="302903D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E6D3A40" w14:textId="21EAF09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(резервная)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КВИН-С-2,25-А-Вз-00,37/2-У1,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со встроенным обратным клапаном МонСт-375/а-Укв-Вз КВИН-С-2,25-А-Вз-00,37/2-У1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607288" w14:textId="47EB33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16979C" w14:textId="5EBF41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7C30B1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FD8B26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063A8EE" w14:textId="1853CD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547321" w14:textId="7B96CDC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КПУ-1Н-О-В-200х150-2*ф-ЭПВ220-СН-КК-0-0-0-0-0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D16319" w14:textId="39B95C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D3A172" w14:textId="44F24A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4E5682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38DA5B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40C8EC" w14:textId="203E07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B68E5DE" w14:textId="0EBAE1F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400х200, L=1000 мм NK 40-20/10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475136" w14:textId="692868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035D1C" w14:textId="5A0FA2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D17C28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B4D0BD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C1AD83C" w14:textId="6ED535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CE65A93" w14:textId="2D139F0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 сотовая с регулятором расхода 200х200 РСР 200х200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2D9F15" w14:textId="7FCC55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3CAEC3" w14:textId="4AEB13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C09494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83F146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5CC629E" w14:textId="7FD514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F018B3" w14:textId="60BD824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150x200,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F04193" w14:textId="42E251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10873C" w14:textId="05CDDF2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7,14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A20D2A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D08312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6FFBB24" w14:textId="1E5D27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BBB4599" w14:textId="35CFD87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200x150,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69B92D" w14:textId="0A882C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F1CED6" w14:textId="4F690CF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3,88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98B94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CEBEF0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E52A200" w14:textId="471BF5A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31DA502" w14:textId="30DE138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200x200,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4FEA62" w14:textId="55C144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DF9554" w14:textId="09A618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70AEBA" w14:textId="30AFC2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787F8B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23E0177" w14:textId="1AE998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FCAF9DD" w14:textId="34E1369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200x150,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E05FA3" w14:textId="42C9013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C1CD94" w14:textId="40DE4D4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FF866AE" w14:textId="533D29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8F5140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65DEE69" w14:textId="2FDA34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C8FE8C5" w14:textId="1924D84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60° 150x200-150x200,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E19101" w14:textId="0725AA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849920" w14:textId="02F23D0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0F31838" w14:textId="552873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8730BD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D0D4747" w14:textId="407FCA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97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1742B43" w14:textId="7FD8D45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150x200-150x200,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AC7339" w14:textId="636BA0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CD08ED" w14:textId="0CF834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DC6748" w14:textId="757F0C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85228A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9A63BD" w14:textId="44F50D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F136AF" w14:textId="2153882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200x150-200x150,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CB9610" w14:textId="146182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48D063" w14:textId="73B64EC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E6F2102" w14:textId="0D62A28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0965C0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2EEBA8E" w14:textId="6C8463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77A74A" w14:textId="617D6BC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300x300-150x200,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98339" w14:textId="47BD87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0BE42A" w14:textId="4B6D364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3D23E1" w14:textId="4B423FD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E114CE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4306C9" w14:textId="47977A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68419B" w14:textId="3C8FA71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300x300-200x150,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A9C96C" w14:textId="7DA237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A126A7" w14:textId="04044F5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E54962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D6140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8C11C7A" w14:textId="3CD3AC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36E623E" w14:textId="26EE931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400x200-150x200,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BA9E8" w14:textId="646167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720AC4" w14:textId="13D5F2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013C0B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76D210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FCC77E3" w14:textId="51310A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22023CB" w14:textId="432E85E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150x200-150x200-150x200,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0A04E6" w14:textId="3E60E7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6AE9D0" w14:textId="7E67D84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598868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C3762B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099411E" w14:textId="523C86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263F67C" w14:textId="2CEFA24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200x200-150x200-150x200,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F3E40A" w14:textId="0030C17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802A2D" w14:textId="697B36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DED25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51EF66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3D1DE0A" w14:textId="3EE655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5401940" w14:textId="64BCB9C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156A25" w14:textId="6DCCB87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95C244" w14:textId="3CF338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11,73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B4A86B8" w14:textId="59D3BC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F3A9FA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FE03BD7" w14:textId="2D8F6AC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8648032" w14:textId="0E58436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96D6E2" w14:textId="6B1F048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BE51F9" w14:textId="1FFCE8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735BAE4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74DDC8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0BC839" w14:textId="66A393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0D0488" w14:textId="463B1C3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(основная)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КВИН-С-2,25-Б-Вз-00,37/2-У1,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со встроенным обратным клапаном МонСт-375/а-Укв-Вз КВИН-С-2,25-Б-Вз-00,37/2-У1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73965F" w14:textId="1BBC7A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5C807E" w14:textId="19D57B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0BA54A4" w14:textId="2E004B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0390209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1116BA1" w14:textId="7ABD2F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45AB163" w14:textId="15E0DE2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(резервная)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КВИН-С-2,25-Б-Вз-00,37/2-У1,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со встроенным обратным клапаном МонСт-375/а-Укв-Вз КВИН-С-2,25-Б-Вз-00,37/2-У1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54221F" w14:textId="619110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ADBC1A" w14:textId="26A42C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8161E2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F55FD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B3F8AC9" w14:textId="514F63F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FBC2EDD" w14:textId="585E5AF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КПУ-1Н-О-В-300х200-2*ф-ЭПВ220-СН-КК-0-0-0-0-0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5EB910" w14:textId="031EBA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E806A" w14:textId="0141CC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DC1480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5BD619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26A2AB2" w14:textId="365CC4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DF4D0F7" w14:textId="3D89B0E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500х300, L=1000 мм NK 50-30/10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019FEC" w14:textId="55082A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60F4E1" w14:textId="2DE1ED4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B9F34E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9FB2A3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D562910" w14:textId="66B9604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D7215AB" w14:textId="6812374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 сотовая с регулятором расхода 300х200 РСР 300х200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B60635" w14:textId="432688C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18E4DD" w14:textId="0D401C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C10C24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D494F1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3904253" w14:textId="4B618A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111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04D2DA9" w14:textId="63E73E9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200x300,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DD9F7C" w14:textId="26FAF8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3C31E3" w14:textId="794917F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10,18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052A32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2E8AC2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6C8D08" w14:textId="4BAB85C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F6B5E06" w14:textId="6DD3D1C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300x200,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02D829" w14:textId="356C4C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2B576A" w14:textId="431B0B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4,85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EC5520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42F37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3227897" w14:textId="40E2D5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C7919E3" w14:textId="3DD5BC2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200x300,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E2FBED" w14:textId="3652B8C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E75A22" w14:textId="59CC2B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79BC8C" w14:textId="39F501F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1FC4C7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08212D0" w14:textId="7C1ECC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188A75" w14:textId="2AFFB31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30° 200x300-200x300,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847CA0" w14:textId="0748C3F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ADE2F6" w14:textId="4BD648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E8D33A" w14:textId="20BFE3F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96C9B7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0D1B9C" w14:textId="3A16394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CE90EFA" w14:textId="70FA849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200x300-200x300,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F08ED3" w14:textId="5E9FFC2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A3EDD3" w14:textId="3E7512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1E781D5" w14:textId="539B92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D0BB1A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6955BA9" w14:textId="7CCE174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AEA08AF" w14:textId="58AB50C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300x200-300x200,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5BF471" w14:textId="160B68C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BD8F35" w14:textId="1F560A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42BBD58" w14:textId="5942CE3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6936C2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4AC62D0" w14:textId="26ECE6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457900C" w14:textId="6331330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300x300-300x200,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DBE9A" w14:textId="5DEB28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5F42A" w14:textId="04D670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234970B" w14:textId="241411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3B8B0B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0A897B1" w14:textId="64EBF3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ED02962" w14:textId="3E596B7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500x300-200x300,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D06467" w14:textId="4E8BAF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A8880C" w14:textId="1E8CB0B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78433E" w14:textId="286DA98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4F07DC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AF1F9D8" w14:textId="120E336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00ABF4B" w14:textId="04B9D70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200x300-200x300-200x300,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596256" w14:textId="687A6EA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1E38AA" w14:textId="3BF49B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7086C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0C38D8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BBB3C35" w14:textId="600B42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901AD32" w14:textId="7BC1657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5E3F3E" w14:textId="00B87A0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ACEC77" w14:textId="18D65A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23,59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6F85AE4" w14:textId="726A16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DF6941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2352049" w14:textId="1C4468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2472AC" w14:textId="3757AC5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502EE4" w14:textId="397B284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23A4C9" w14:textId="44C5C9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7575A98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E697E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79AFDCF" w14:textId="44996B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007B96D" w14:textId="5FB6939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(основная)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КВИН-С-2,25-Б-Вз-00,37/2-У1,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со встроенным обратным клапаном МонСт-375/а-Укв-Вз КВИН-С-2,25-Б-Вз-00,37/2-У1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617286" w14:textId="5A26AE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73560B" w14:textId="5177C8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B8DC41" w14:textId="7B4423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79D6190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65E8783" w14:textId="52ECFC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381531A" w14:textId="0F2870D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(резервная)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КВИН-С-2,25-Б-Вз-00,37/2-У1,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со встроенным обратным клапаном МонСт-375/а-Укв-Вз КВИН-С-2,25-Б-Вз-00,37/2-У1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5E0B37" w14:textId="53A437D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E11493" w14:textId="0C7AEB8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DF0BD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BC8E31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58B579F" w14:textId="41DF3C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124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DAD3138" w14:textId="6B1108B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КПУ-1Н-О-В-200х200-2*ф-ЭПВ220-СН-КК-0-0-0-0-0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4635F8" w14:textId="400CD5A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91320D" w14:textId="4C13FDB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39F71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3591A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4BC592B" w14:textId="0053AC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8B5BDD5" w14:textId="43379A9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400х200, L=1000 мм NK 40-20/10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406DD7" w14:textId="5541024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C2CCAA" w14:textId="332E86C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325D6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A64166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2229D92" w14:textId="3C5B898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503D078" w14:textId="5227F52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 сотовая с регулятором расхода 200х250 РСР 200х250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614AAF" w14:textId="1C3529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7AF32B" w14:textId="62F938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CF790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C6A7E0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CBB7096" w14:textId="60D92E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DB132B" w14:textId="541FDD1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200x200,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B28F1" w14:textId="7CE6DC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DE9AF7" w14:textId="3682563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31,52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EBC17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9741C3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C718D10" w14:textId="200D39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B3D7368" w14:textId="591DCD1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200x250,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813965" w14:textId="4D75F6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839EA6" w14:textId="7EDAA9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36A20A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53CBE6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66B0028" w14:textId="7147E8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1F1F5BF" w14:textId="57BFFDA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200x200,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6D5390" w14:textId="2C95D5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2B977B" w14:textId="71C2DA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65EFDD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8E7AD1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6615016" w14:textId="17C99A1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E4A073A" w14:textId="4B9A7CA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200x200-200x200,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040E7D" w14:textId="011A55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ACCA1E" w14:textId="07A15F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ED2D2A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82E9CA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AE7A763" w14:textId="0F55E7C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40D79FA" w14:textId="4775AC7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200x200-200x200,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0D2CC9" w14:textId="768EC4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BE100" w14:textId="775C8D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373AFD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00428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F3CBE09" w14:textId="42288C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853336B" w14:textId="22BF5CC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воздуховода из тонколистовой оцинкованной стали 300x300-200x200,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E842AC" w14:textId="661986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52A02B" w14:textId="35D337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BD769B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2A92F2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F048709" w14:textId="5E868B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BBD503E" w14:textId="1497681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воздуховода из тонколистовой оцинкованной стали 400x200-200x200,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BC2A9F" w14:textId="693245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BBF644" w14:textId="739387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6E38D1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151086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F81FB86" w14:textId="032333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89B2B28" w14:textId="6566707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200x200-200x200-200x200,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D37174" w14:textId="316976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B43366" w14:textId="637A67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24BC1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9C0EC8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CBD861B" w14:textId="062C84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CE9659" w14:textId="351BF26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250x200-200x200-200x200,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A9453" w14:textId="0C2E3A5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8EC46" w14:textId="64812A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1D1524" w14:textId="04AC54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44D072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3DF651" w14:textId="75FFD3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91F5905" w14:textId="7E420A4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из тонколистовой оцинкованной стали 200x200,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A6D542" w14:textId="688EA9F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50008B" w14:textId="027D37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31BDD8" w14:textId="18BA04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C5F46F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A180410" w14:textId="7A94FA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660A9B0" w14:textId="5EEC526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5A908A" w14:textId="65F07C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67E289" w14:textId="5F5DC8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41,54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6A8AE5" w14:textId="6A4A4F1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95AB6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32280E" w14:textId="00F1F56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5376F02" w14:textId="134DD75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AA9C54" w14:textId="2C4BAE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C456B" w14:textId="6E7BDC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593FD9DC" w14:textId="76B3DC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826A3C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5DD907E" w14:textId="06416E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139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FFD1833" w14:textId="2AD0711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канальная установка подвесная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KON 160,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KVR 160/1,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шумоглушитель KNK 160/6,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хомут соединительный HTK 160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 крепления вентилятора KKV 160 KVR 160/1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964D72" w14:textId="259B07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25DE10" w14:textId="13F2518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C4E8E1" w14:textId="522FAA3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5FAD32C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D65F14A" w14:textId="3040BE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E6A894" w14:textId="2DB04EE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ø100 КВК 100М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DE29FA" w14:textId="32AD8E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FD5188" w14:textId="0FE3FA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72DB608" w14:textId="208A71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B1BA2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91976CA" w14:textId="7A1E9D5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0EF2229" w14:textId="43A555F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КПУ-1Н-О-В-250х250-2*ф-ЭПВ220-СН-КК-0-0-0-0-0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FE659F" w14:textId="017829D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8D5FB9" w14:textId="059B202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C9E29A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FC0AA3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F3F17A7" w14:textId="380C77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27B1EF5" w14:textId="7314B32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КПУ-1Н-О-Н-100-0*ф-MV220-СН-КК-0-0-0-0-0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5F8D2C" w14:textId="125C27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B7A799" w14:textId="59D5D5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4A597E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D4C81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D4FF126" w14:textId="098185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EE33CD6" w14:textId="7DE085B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Диффузор универсальный круглый ø100 ДПУ-М 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1A54C" w14:textId="46C2E9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4F405A" w14:textId="21933F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D64C48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5D24C9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70DBC2D" w14:textId="141278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4F8FAAA" w14:textId="732E498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250х250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B53050" w14:textId="1DCFE5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B3DC3" w14:textId="1D19B2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4D2D5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1406F1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FD0DD60" w14:textId="57BD9F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AC97F6C" w14:textId="32E0B8F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2A1A05" w14:textId="642571F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34E5BE" w14:textId="28EC7F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4,27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15E7F2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C06A36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FF32F49" w14:textId="415BF4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F69BA24" w14:textId="03B7562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ø125,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16E0E1" w14:textId="0DC6ED8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BDDD80" w14:textId="3AC1F9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0,73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CE72F1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81ABAC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5B69D25" w14:textId="4A5942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9B79DA2" w14:textId="51BB6A8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27402C" w14:textId="2B54EA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D59640" w14:textId="404986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13,13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CF1ECE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8D7204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47C421A" w14:textId="54D375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E00C92B" w14:textId="759F1D0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250x250,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325BC7" w14:textId="0F1163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F79D29" w14:textId="21C9BF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1,06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550CC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CCD589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FFF223C" w14:textId="0707617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9D11FBA" w14:textId="32606C1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30° 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BB0ACC" w14:textId="0754A6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A00FD" w14:textId="43BCB1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24AB5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104A75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CCC2644" w14:textId="7E55D8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EE4EC40" w14:textId="7C5B74D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ø100-ø100,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481C4D" w14:textId="68A66D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2B9FF" w14:textId="6D3427D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56479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52B704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A95C099" w14:textId="4DF3B0E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E0AACAA" w14:textId="25EAAD7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ø125-ø125,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8EABA2" w14:textId="7C5D85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5B3054" w14:textId="58D5D3A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59F57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780B13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7E887E" w14:textId="3A647AE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152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7470EA1" w14:textId="3C3ABBF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0933EA" w14:textId="002DD0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199AE9" w14:textId="59DA5C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589CB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B770C1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F1B15D8" w14:textId="7F8D8F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D21E646" w14:textId="4B97634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250x250-250x250,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8BC700" w14:textId="440D73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5E0DFC" w14:textId="1B6422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4B653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97B4F7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1183DD4" w14:textId="34CD0E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08B593" w14:textId="1D2358B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ø125-ø100,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A8DCA" w14:textId="0A738D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8E397F" w14:textId="5F8F59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D40C967" w14:textId="3FB9C9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74AFDE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A40995" w14:textId="2BEF77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2105718" w14:textId="139F018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ø160-ø125,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EA15E0" w14:textId="7C076A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560A44" w14:textId="1BEE0F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D4AF03" w14:textId="23EAB4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726844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2FB4B67" w14:textId="448FCB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D888902" w14:textId="52DD40C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250x250-ø160,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FCDC5B" w14:textId="2340C9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9E659B" w14:textId="09E9362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BAC96EB" w14:textId="4D31D7A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02B4DF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BAD2F2B" w14:textId="4DD029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F7783D" w14:textId="72DBF55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ø100-ø100-ø100,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CC7A0D" w14:textId="7B5F57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731FE8" w14:textId="13A70E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9C09A7" w14:textId="5AB311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B38E84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85AF823" w14:textId="59E2DB3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4EE36C7" w14:textId="092CB3E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ø125-ø125-ø100,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B81E87" w14:textId="338059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77D74A" w14:textId="37666D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8B1F35" w14:textId="6F821AF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6679A5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132E1B4" w14:textId="22DA1A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80972F0" w14:textId="602D6AD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EI150, b=60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8B0BAB" w14:textId="39B8CF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4B9EF4" w14:textId="47F5253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15,22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21DA5A0" w14:textId="4CBCBB5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4205D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B18AC04" w14:textId="7F6BD7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C8BF810" w14:textId="35FD3F5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B832C9" w14:textId="4F7497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8132F7" w14:textId="46ED4B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88D27F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692130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1E6F945" w14:textId="5B3B24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4F5C90B" w14:textId="3A06322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радиальная установка во взрывозащищенном исполнении (основная)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 RVK 1120-EX.B,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VTR-112А-22х10-EX.B-R0-У2,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VGKR-1120-EX,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VGPR-1120-EX,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комплект  резинометаллических виброопор RVI-8 VTR-112А-22х10-EX.B-R0-У2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2EAA4D" w14:textId="28725A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4816D3" w14:textId="01B240F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A0881A" w14:textId="2E73E37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450E84A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CF1D01C" w14:textId="75CDA4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3C99BB6" w14:textId="59640EC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радиальная установка во взрывозащищенном исполнении (резервная)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 RVK 1120-EX.B,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VTR-112А-22х10-EX.B-L0-У2,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VGKR-1120-EX,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VGPR-1120-EX,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комплект  резинометаллических виброопор RVI-8 VTR-112А-22х10-EX.B-L0-У2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677148" w14:textId="283402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719AAB" w14:textId="25E909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475ED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3689CE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048C28" w14:textId="2A1303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E81B3EC" w14:textId="2EB8BCA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300х200 АВК 300х200К8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E032F5" w14:textId="0AC171E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0FD31E" w14:textId="3B7A92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E23185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F5009C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F588D68" w14:textId="273922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335A4CD" w14:textId="69D5470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400х400 АВК 400х400К8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001408" w14:textId="31161F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0D3C49" w14:textId="083AA9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CEC45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FF665E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C935FD9" w14:textId="139D7D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165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CD0D1C9" w14:textId="0045092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600х400 АВК 600х400К8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0CF093" w14:textId="153DA8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760819" w14:textId="06F5C9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C2198F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020691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AAFC913" w14:textId="138DA4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4C1B14C" w14:textId="57924E0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КПУ-1Н-О-В-1200х1200-2*ф-ЭПВ220-СН-КК-0-0-0-0-0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BB90D2" w14:textId="11A2D7A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AF8475" w14:textId="27AEFE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7950E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1111B3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6C1DF2" w14:textId="15006F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CC5CC84" w14:textId="15FD81C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43CA9B" w14:textId="529679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C0704D" w14:textId="16EA2A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BA12B9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AD1E1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84ECA87" w14:textId="5A5CFB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1BC6EF1" w14:textId="5745A50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вентиляционный крышный круглый ø1000 ЗК.00.000-09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F8DB7C" w14:textId="33D303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08E5E8" w14:textId="2CB4C56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268E88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D428CA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5684826" w14:textId="26F8246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A4B3F1" w14:textId="4F824ED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300х200 РСН 300х200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98121A" w14:textId="23EF4B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FB1223" w14:textId="58E040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F3A65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59C220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D1B1CDE" w14:textId="30C25A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42F3295" w14:textId="530447D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400х600 РСН 400х600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47857" w14:textId="53E6825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795EE7" w14:textId="61317CB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23A675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820CF0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1D273DD" w14:textId="0364D7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1B38895" w14:textId="61BB53B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600х400 РСН 600х400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8B5E72" w14:textId="4A4B10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B33399" w14:textId="09864D2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5CF2DE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C1BC6F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DB362AA" w14:textId="0384D1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5DCD7CB" w14:textId="5F01DD6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ø1000, класса герметичности "В", с толщиной стенки b=1.0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F5DE3" w14:textId="0830D0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D1B0D2" w14:textId="3E19D2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8,96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793CB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267E66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AD0DA8" w14:textId="685E21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9F1BFA5" w14:textId="0C85483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ø1120, класса герметичности "В", с толщиной стенки b=1.0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520011" w14:textId="1F5689B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D9984B" w14:textId="2E67D3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4B4427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FDEB8D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6FE6585" w14:textId="194735B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88954F7" w14:textId="45CE742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300x200,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8D63AA" w14:textId="5B48EC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56C18" w14:textId="00C246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0,58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A808798" w14:textId="4FC3AD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305601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E671701" w14:textId="13FF72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3EA72F5" w14:textId="0809722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48E291" w14:textId="7F818F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8AC0B" w14:textId="712D24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37,05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25CF3E5" w14:textId="307352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9CA462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456D7C" w14:textId="284BCB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862149" w14:textId="22C3556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B7D54B" w14:textId="34607A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7E8E09" w14:textId="76A1F3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1BEFC5" w14:textId="7EABD2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5FE976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FF36F62" w14:textId="4A73B5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904FB9D" w14:textId="2458F8B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3576EC" w14:textId="5CF90A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20211C" w14:textId="09E075E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12,38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8A3263B" w14:textId="15EC1D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8F44AC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030889" w14:textId="1553413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66B3980" w14:textId="286F9B1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89B327" w14:textId="1A37160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AA95DD" w14:textId="02BCD7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E44300D" w14:textId="0DB1CBE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188FA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EE6596A" w14:textId="6046EA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179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601012A" w14:textId="363EA04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9670F1" w14:textId="3C68D7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77885F" w14:textId="09EE032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9B76E8B" w14:textId="3D62E1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DA76EA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94A848D" w14:textId="157FCF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CBC4CD" w14:textId="6758475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600x700,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49D36C" w14:textId="0229157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40C61A" w14:textId="1C4090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4FCB48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FCA226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265E513" w14:textId="38DA23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1201EF" w14:textId="144D665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E12D94" w14:textId="1FBFC4A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9E5511" w14:textId="580AE6F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9,5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1323FE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EEA9FD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896F768" w14:textId="79DD43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9E06F5" w14:textId="5876B3D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600x900,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7DA4FF" w14:textId="490F17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F82C3" w14:textId="4024D5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14,8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B8283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5E6344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A03C6BD" w14:textId="2181CF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DEC1841" w14:textId="34E2523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6B360D" w14:textId="32133A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0572A7" w14:textId="7F9884C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50C5A0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9C6BB7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B70660E" w14:textId="18BDB1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207EDE5" w14:textId="3E88D83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3E369E" w14:textId="3D1782C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C22FBA" w14:textId="491239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ADD4B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D92537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8127A2D" w14:textId="2BE01AC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7E60829" w14:textId="69AD284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D3D161" w14:textId="33E6B96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1450D3" w14:textId="498726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11,98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96D9FA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138A9B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1998E05" w14:textId="2AC618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AEA24DE" w14:textId="091465D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900x600,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952454" w14:textId="196D34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9F6F87" w14:textId="0E1E0C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35,75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E864CA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8CB3DD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D3D103" w14:textId="42A22D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061968" w14:textId="7076298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09A942" w14:textId="1D9E46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AF3A32" w14:textId="50E68A6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5,39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58553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BD62F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810F0F1" w14:textId="46836C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CF84D74" w14:textId="38F4444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C03761" w14:textId="0F87E5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194EB8" w14:textId="4D3F82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6,06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6EDB17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736345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8B786C" w14:textId="448772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97B261" w14:textId="0067583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ø1120, класс герметичности "В", b=1.0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A329B4" w14:textId="79927E6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83989D" w14:textId="58FD81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B8277A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4B39B0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582B72F" w14:textId="2F3D81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BA6E26" w14:textId="2B48950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прямоугольная из тонколистовой оцинкованной стали 200x300-200x300, класса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208D1C" w14:textId="36A42D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D234D3" w14:textId="63785A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74171B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EA19F7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94E0099" w14:textId="4704B6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191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079F73A" w14:textId="723F4CC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400x400,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0E3979" w14:textId="06BD42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BFA2CA" w14:textId="2C4A3B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D4CBF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8D5388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97079AA" w14:textId="4C9BBB5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AF8673F" w14:textId="56C9B0E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600x400,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9D925C" w14:textId="46AFAD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04AF49" w14:textId="7F388E9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C5518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443801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6E66B63" w14:textId="24217B4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0B26E5C" w14:textId="34243F6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1200x1200,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409E81" w14:textId="39BE52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0DA7F6" w14:textId="1CDEDD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0F14DD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1E3F2A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C96473B" w14:textId="2720DB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C37577B" w14:textId="250AA9D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600x900-600x900,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23FA9B" w14:textId="2EED87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51B585" w14:textId="7E78FA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EAD856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8526EF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E18F0C" w14:textId="0B271C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8397BAD" w14:textId="0473E9F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600x1200-600x1200,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4A7E28" w14:textId="1BF20E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D68400" w14:textId="25B09E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492A1B6" w14:textId="5F8146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EF26D3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D774415" w14:textId="1F3776A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37BB15F" w14:textId="3D0ACFF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89° 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5057E2" w14:textId="228A2C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487927" w14:textId="38120C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5CB757" w14:textId="07BBD9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E6CBFC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554539C" w14:textId="5C5DFE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F185AD8" w14:textId="26F6675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89°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61DBC5" w14:textId="3C05FC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390376" w14:textId="4EF706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46991D" w14:textId="7CE56C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C20B10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D072C9C" w14:textId="1BA33F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747304A" w14:textId="2EEA58B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147BFE" w14:textId="11BA4C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E5BBCD" w14:textId="3C375A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D62A355" w14:textId="5160CE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EB9241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D33EF0C" w14:textId="703C26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C667E38" w14:textId="0C92785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600x900-600x900,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50288" w14:textId="430662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3F1397" w14:textId="300173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DF6F2E" w14:textId="046C1FF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57474E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FA91FF3" w14:textId="455E4B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63B9893" w14:textId="1BE6F9B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600x1200-600x1200,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591D6F" w14:textId="4F9F85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CB29F4" w14:textId="162E1A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154E94" w14:textId="6F7646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28C32F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1ED2553" w14:textId="27831A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1BDDE0F" w14:textId="5ACADA4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900x600-900x600,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FCB77F" w14:textId="1CBB78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185902" w14:textId="2EDEA1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61B5B5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27E9A5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78BC1BD" w14:textId="3CEA18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794363F" w14:textId="5486078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1200x600-1200x600,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F1C668" w14:textId="15504F6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557479" w14:textId="299263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6226F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3AD95C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DF4D58E" w14:textId="348554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4B14E0E" w14:textId="238C6F6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0C1BAC" w14:textId="0850B3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E4BE1" w14:textId="3245D8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601F1F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AC3394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5571050" w14:textId="51B50F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819A8EC" w14:textId="4AA5E93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600x500-600x400,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725A19" w14:textId="2224756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74E4B" w14:textId="431904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6836B9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36ED1A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782B55" w14:textId="15340A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32348F9" w14:textId="05932E1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600x600-600x500,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B36448" w14:textId="5F7875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AE052" w14:textId="6C9D14F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E1C6C2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23B3BA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D6D4B82" w14:textId="2239A31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206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4F68648" w14:textId="3CF9547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600x700-600x600,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8A39A5" w14:textId="5138CA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D23F56" w14:textId="4C6EF06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9D4C2A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8822FA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6D6DF6" w14:textId="3B38C6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20317D" w14:textId="177C7DE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600x800-600x700,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1747F3" w14:textId="7EE3053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301051" w14:textId="171ED1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EEEC18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244D30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56BFA6E" w14:textId="4B8A0A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732E19" w14:textId="5D93A35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600x900-600x800,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BC2A47" w14:textId="59130E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AEE4A5" w14:textId="15005A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867BB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A7C8DF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55F97B1" w14:textId="5D78CA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4B4DCD" w14:textId="6873ED3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600x1000-600x900,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4658D" w14:textId="684762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E88EEB" w14:textId="04AB91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CBF85C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43C94E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75F3909" w14:textId="006E40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210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1BF538" w14:textId="1C1AE7C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600x1100-600x1000,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9B5535" w14:textId="69ACA0E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20D9CD" w14:textId="39C8730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50579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D4E70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328DDA6" w14:textId="692FFC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211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1CBF594" w14:textId="000681E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600x1200-600x1100,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92B86" w14:textId="03EC74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2777CA" w14:textId="02CA91C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2B5E7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AB9EEA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4AF0C78" w14:textId="6A1EB9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212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A7E4225" w14:textId="329F4D5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900x600-600x900,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BC4428" w14:textId="1A65C49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8F8DA4" w14:textId="63C1B0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39C7F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0936E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A0664C6" w14:textId="23748E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213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54D86C" w14:textId="0EB3081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1200x600-600x1200,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FF6E91" w14:textId="6643182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418786" w14:textId="67CB1D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F8C0C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DE6C04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8B9388" w14:textId="10FF11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214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0A7A5EA" w14:textId="4B21995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1200x1200-1200x600,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94F638" w14:textId="5D20936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B6B80E" w14:textId="1B93A0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BFD8A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E29133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86A4BB0" w14:textId="5C0724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215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0E6831E" w14:textId="63B61B7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720x1395-ø1000, класса герметичности "В", с толщиной стенки b=1.0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40EA1E" w14:textId="55A8B0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626107" w14:textId="7590DD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0314B79" w14:textId="5D4031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ECF349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8D3BA11" w14:textId="1E25D6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216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95ECC6" w14:textId="1995CA1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1395x720-ø1000, класса герметичности "В", с толщиной стенки b=1.0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A95686" w14:textId="1351D1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69306B" w14:textId="27203F7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733544" w14:textId="72B5A1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60220C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224CBE" w14:textId="21FAE7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217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4E6F4EF" w14:textId="7E00041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4F3B7A" w14:textId="56900B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A9C28A" w14:textId="677B52E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98EE7D" w14:textId="7244D0C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07A13A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AF62F5" w14:textId="005C28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218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574187D" w14:textId="6737639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600x400-600x400-400x400,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DC31D3" w14:textId="2AB478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705142" w14:textId="2AAD97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AEA1023" w14:textId="084479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B782BC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50370B" w14:textId="07F1456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219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E5C913E" w14:textId="3C22067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600x400-600x400-600x400,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CBA36" w14:textId="71AA84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C0766C" w14:textId="779211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68BC7AF" w14:textId="77314AA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990F82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C33B19C" w14:textId="5294FF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6315203" w14:textId="3B76B1B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600x500-600x500-400x400,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241A9A" w14:textId="40057C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1D53CD" w14:textId="4D1D05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248862" w14:textId="5C14224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27D4B1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DF3BA67" w14:textId="0B74DA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221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4300A6" w14:textId="3BBD22F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600x500-600x500-600x400,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7CA444" w14:textId="26858DE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B694E1" w14:textId="736534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E7A3CD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B0C003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BB78228" w14:textId="20C860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092493" w14:textId="6A22560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600x600-600x600-400x400,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CD18E8" w14:textId="05DD22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415FB7" w14:textId="542232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01A46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E05FC0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713C28" w14:textId="40063DF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11DC63D" w14:textId="08D3FC7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600x600-600x600-600x400,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AE7BB" w14:textId="11CF9AA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A8B50B" w14:textId="1D58AD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36451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D71088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6A306A9" w14:textId="1D64C5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7438B7C" w14:textId="24828D8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600x700-600x700-400x400,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4B0B42" w14:textId="2B6F16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BBC71" w14:textId="01FAB5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679103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7855EE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460A2AB" w14:textId="6911D7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A4D577C" w14:textId="40D4D5B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600x700-600x700-600x400,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1EFF6" w14:textId="4EAF5C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FF87E2" w14:textId="0B81C0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0CC8F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A2B6B6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295A059" w14:textId="6E64FE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135629A" w14:textId="0BE12C0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600x800-600x800-400x400,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1499D9" w14:textId="7D391F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5EBC87" w14:textId="4711E4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2733E5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35EC89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EC3C8B9" w14:textId="792B19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7F84289" w14:textId="54932D5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600x800-600x800-600x400,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1D802D" w14:textId="1850AB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CB023C" w14:textId="582146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21810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88A77D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426920" w14:textId="6CB5CC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C7DEC6" w14:textId="2255ACE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600x900-600x900-600x400,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BA05DB" w14:textId="289033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7F77AE" w14:textId="114DF4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E1F0ED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794092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249CF8" w14:textId="6617DB5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EA6A778" w14:textId="74A85A9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600x1000-600x1000-400x400,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73641B" w14:textId="640147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D464E2" w14:textId="2FEB9AC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A2EFC5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93F072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52ED0D6" w14:textId="663B96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00E9522" w14:textId="463B4AD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600x1000-600x1000-600x400,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C08B3" w14:textId="5AC42A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6A294" w14:textId="6F1D26E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377E2A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19F035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202E90A" w14:textId="43E4E5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4B31E77" w14:textId="0B82CF6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600x1100-600x1100-400x400,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4A28F" w14:textId="4378F7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FD0E02" w14:textId="41D793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B0F363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B2C79D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C4FFF04" w14:textId="0590EE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3F71133" w14:textId="10A79E4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600x1100-600x1100-600x400,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B95B6" w14:textId="096F55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8B4C32" w14:textId="0F2FA4D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6F6F54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7A2D08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4AE6DF" w14:textId="4FD616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887FB02" w14:textId="353AED1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600x1200-600x1200-400x400,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B581A0" w14:textId="2172E0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3AA161" w14:textId="333474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54DE04E" w14:textId="7E68C6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3F5120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C277E3F" w14:textId="27EA98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2232C9A" w14:textId="6B4BE1B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600x1200-600x1200-600x400,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2D135" w14:textId="08D727D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D0C01C" w14:textId="01A882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66D48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31541C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BC119C4" w14:textId="234C906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0646C5" w14:textId="13DE62F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1200x1200-1200x1200-1200x1200,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D5FA36" w14:textId="60805F2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CD330" w14:textId="303209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C6ED605" w14:textId="70DA3D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B47D88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1893F77" w14:textId="583874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236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9549FB5" w14:textId="027B9F7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7FCDAD" w14:textId="3B0C25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024768" w14:textId="3EA5D1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3,46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A7A2770" w14:textId="24D69EA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4E1212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4B12B5" w14:textId="38CBC5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11964CC" w14:textId="191D836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b=50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CC50C" w14:textId="0A54F4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601627" w14:textId="476C7B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22,04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53ECA3B" w14:textId="68BF83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2D3A6B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BC0FE2E" w14:textId="0E4934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5E3E29C" w14:textId="2FF9B01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79417B" w14:textId="18E581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D1D81C" w14:textId="379D64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3D5C8E80" w14:textId="5F58BE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36B400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CB032CB" w14:textId="1EF2FC7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E996DEF" w14:textId="3FBD538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радиальная установка во взрывозащищенном исполнении (основная)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 RVK 1120-EX.B,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VTR-112А-22х10-EX.B-R0-У2,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VGKR-1120-EX,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VGPR-1120-EX,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комплект  резинометаллических виброопор RVI-8 VTR-112А-22х10-EX.B-R0-У2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1B6202" w14:textId="1E125F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8BCE0E" w14:textId="13C656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66CB511" w14:textId="3AF571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0E75DB2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84AAED" w14:textId="3981B4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09E4A80" w14:textId="556B010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радиальная установка во взрывозащищенном исполнении (резервная)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 RVK 1120-EX.B,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VTR-112А-22х10-EX.B-L0-У2,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VGKR-1120-EX,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VGPR-1120-EX,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комплект  резинометаллических виброопор RVI-8 VTR-112А-22х10-EX.B-L0-У2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9CC279" w14:textId="310C31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DDA214" w14:textId="3172FEB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49FB880" w14:textId="33F633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AFAB3E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B4C9FA9" w14:textId="072CAC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595E992" w14:textId="38EEF8B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400х400 АВК 400х400К8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2E2AFA" w14:textId="25B30F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33A7B6" w14:textId="131835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1B5EAB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C9494F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D509BF" w14:textId="36236B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DE3DA66" w14:textId="1294F6C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600х400 АВК 600х400К8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3E5831" w14:textId="643E4A9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CA212D" w14:textId="4AD81B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06778D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F81908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24C4E5" w14:textId="2C3ED8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A238F7" w14:textId="4710702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КПУ-1Н-О-В-1200х1200-2*ф-ЭПВ220-СН-КК-0-0-0-0-0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704947" w14:textId="4EF717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7F1D9" w14:textId="384A3B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7C5EF7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60D23D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893AB6C" w14:textId="1C711B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424103F" w14:textId="008B8BA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901BB3" w14:textId="472835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83818F" w14:textId="0F1B64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D0E3B7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004138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125E659" w14:textId="07AE6F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602B0FC" w14:textId="6B8E984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вентиляционный крышный круглый ø1000 ЗК.00.000-09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4C866A" w14:textId="6EF89AB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CD8CAA" w14:textId="1B6AC5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29A2ED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72D47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76EBE19" w14:textId="45CEFC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E7F8F8F" w14:textId="5DF19BF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400х600 РСН 400х600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B34FEA" w14:textId="314B3C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0DC4A9" w14:textId="39E57AC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3E5C9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243CA1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A4E8BC4" w14:textId="20F1BF3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2549533" w14:textId="5ADCDFF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600х400 РСН 600х400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ECABCF" w14:textId="0FE477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87D55A" w14:textId="568260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10BD8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F963D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DACE3B2" w14:textId="30FA48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CA7E992" w14:textId="50644C4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ø1000, класса герметичности "В", с толщиной стенки b=1.0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B871F0" w14:textId="56972B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F7CD3E" w14:textId="196E75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8,96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89A12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053AD4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778DC64" w14:textId="2019A1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2ABD0A1" w14:textId="22698BA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Воздуховод круглого сечения из тонколистовой оцинкованной стали ø1120, класса </w:t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герметичности "В", с толщиной стенки b=1.0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6F9B57" w14:textId="456A8A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A70CD4" w14:textId="1DF6F7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0,82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A4120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237F2F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52B021C" w14:textId="3274B6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DFCE868" w14:textId="2FAD7C1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6C978D" w14:textId="70EE07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FED7C8" w14:textId="67818F8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55,18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5A9128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BEA49F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71FE73" w14:textId="3A3B74F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B3B4523" w14:textId="1AC5523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D834DF" w14:textId="70D728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710ABC" w14:textId="050E80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2,55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BB578D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D9CFCF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62571D8" w14:textId="1EBBFA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58D6874" w14:textId="0205BE4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ECDCB7" w14:textId="6C416C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DC499F" w14:textId="2D9507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013D6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AE85C1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AA28A32" w14:textId="1166E01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89C65A0" w14:textId="1566196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F36D35" w14:textId="14CD9B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B19265" w14:textId="470AB6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A4A2E8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9425B0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F21D723" w14:textId="4E4EFE6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047526E" w14:textId="124832F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31EB0D" w14:textId="2F6944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132831" w14:textId="50F786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AF9B930" w14:textId="7FBA01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457F65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1AAE74C" w14:textId="2568D4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4781A96" w14:textId="3B53D74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600x700,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A0CD60" w14:textId="34A16B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F3B066" w14:textId="4C9146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C2E856" w14:textId="5BA909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57DB8D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D9181C8" w14:textId="363A26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22C8EE7" w14:textId="34683C4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730511" w14:textId="534C593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962C26" w14:textId="62F1A6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92898E2" w14:textId="4AB279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5A1BCD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32A0146" w14:textId="46C255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D7FD889" w14:textId="0652169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600x900,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A2CE39" w14:textId="2A2A9CD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CE1B01" w14:textId="1847D43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EEB4F9" w14:textId="6D6D17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950377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8D5DAF8" w14:textId="6B1B97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F3E40A5" w14:textId="40BF9B1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42F101" w14:textId="543781F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247EF8" w14:textId="520F45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C27AE22" w14:textId="7F18E1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FB3277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56D172B" w14:textId="43BA45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51E89E9" w14:textId="75DEC0D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9D9FD0" w14:textId="07A1F5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08C52E" w14:textId="283C19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4814EA7" w14:textId="1F561FB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3DB7EC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CE482BA" w14:textId="460ADD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577E8EC" w14:textId="00A1EAC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2F66EC" w14:textId="065AC7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8C46A0" w14:textId="0C70D6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7,45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7E284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C261F0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69AD250" w14:textId="405B63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261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C8307DF" w14:textId="56C1347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D1FAC9" w14:textId="27D0BC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8EC5C4" w14:textId="0E2724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6,32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45B46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D63A8A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D81C41B" w14:textId="3CC2655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64D3B36" w14:textId="1659637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E58D1E" w14:textId="794447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636D2D" w14:textId="0E65A55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13,24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160107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466051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348E7B7" w14:textId="1359D4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EEE319F" w14:textId="48315F5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ø1120, класс герметичности "В", b=1.0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F267F3" w14:textId="68084A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8A77D2" w14:textId="4FE05F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323830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0CC98C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8DF59D8" w14:textId="677258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B86764D" w14:textId="3FCCB89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400x400,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756914" w14:textId="5ACD85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4CD68B" w14:textId="37D923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5CF67C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4A6662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40EDF12" w14:textId="670525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9906CE9" w14:textId="516E9DE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600x400,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AF0966" w14:textId="39CA97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087755" w14:textId="58893A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1D6B33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A83EDF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A9B4D9" w14:textId="35A9E0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F8BA8AB" w14:textId="1B5BFA4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1200x1200,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D29F08" w14:textId="2D14BA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2BD9F0" w14:textId="300E52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54927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6A2A80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24D1DE9" w14:textId="7F691F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3812CD2" w14:textId="0A0E3BC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600x1200-600x1200,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A1181C" w14:textId="1543A9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2696E7" w14:textId="606E0CC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78069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3CB72E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915CDAB" w14:textId="6F6A54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47FF5E3" w14:textId="651F8E8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08B3FF" w14:textId="0767BC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EE0FC2" w14:textId="541F35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DF625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DA002F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F04BC1A" w14:textId="71BEE9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3B0E84C" w14:textId="27F6CDB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600x1200-600x1200,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CC5D97" w14:textId="4FFB3C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2F2340" w14:textId="665A08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682D5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BEA59C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E9EF647" w14:textId="6FC6CF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270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35AEA3D" w14:textId="4B0ACA7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1200x600-1200x600,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D92E4F" w14:textId="24580EA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D241D4" w14:textId="269E5B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340D2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B2716A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883A542" w14:textId="50CD78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271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D67DBB2" w14:textId="1C22216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642C48" w14:textId="695CD9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03A04B" w14:textId="2ABBFC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294AC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273544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59CD478" w14:textId="42B8CA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272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C8FC44E" w14:textId="60950CB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600x500-600x400,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6AAD78" w14:textId="3FF67B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8D92DC" w14:textId="059EEA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47D99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D423A0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D748972" w14:textId="1B32E43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273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C9C4F6" w14:textId="507096F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600x600-600x500,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95F673" w14:textId="407503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1C4E87" w14:textId="4BF614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DFD661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96E2C1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0B9D952" w14:textId="2B653C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274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4D2D51D" w14:textId="6E02345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600x700-600x600,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468775" w14:textId="32267D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C7901C" w14:textId="4B30BE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DF05EB5" w14:textId="370AF74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68D7DB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29EE671" w14:textId="5E6791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275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FB66B3" w14:textId="6DD7457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600x800-600x700,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9FBF37" w14:textId="53D084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760D2" w14:textId="0FB360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0CA28D6" w14:textId="2EC971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DE6B6A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D1BFB58" w14:textId="1E8106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276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586251A" w14:textId="1F98E9E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600x900-600x800,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4A30E3" w14:textId="201AE3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423128" w14:textId="5B36A9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164AA52" w14:textId="0477C5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E8F9F2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F9D43F" w14:textId="6D3290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277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9506758" w14:textId="206F2BF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600x1000-600x900,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94CB9" w14:textId="201C24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21200F" w14:textId="52C378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1D7CAE5" w14:textId="32CC74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83B0DA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D9DE5B" w14:textId="46373F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278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F3429A4" w14:textId="65711BB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600x1100-600x1000,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2E5797" w14:textId="58EE50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E2FB9E" w14:textId="3FE02D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1DBCC57" w14:textId="3E9F72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D500B8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C88B184" w14:textId="6B01D4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279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30EDE9B" w14:textId="378BC6A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600x1200-600x1000,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7ECF5B" w14:textId="3F09B2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E59107" w14:textId="1F3915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CF99182" w14:textId="5F2487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0D37D7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91524B0" w14:textId="177E318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2D4A2E" w14:textId="37D6F0E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600x1200-600x1100,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83A32D" w14:textId="19B4C0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17AE5F" w14:textId="5F21C4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3892EC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893662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C808EBB" w14:textId="0D6929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AF04944" w14:textId="39B55F8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1200x600-600x1200,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378B6C" w14:textId="7EF36B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C8049" w14:textId="6F82B7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C02200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17AB7D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C33262" w14:textId="3D03A3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70C8F2" w14:textId="384EC89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1200x1200-400x400,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D9C29A" w14:textId="6070D9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0B9437" w14:textId="07FD61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41EF0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9D9EFF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BEC12C4" w14:textId="679759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A98CA9C" w14:textId="0E9F7A0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1200x1200-1200x600,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A1A19C" w14:textId="1023C4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C19677" w14:textId="6B1600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6B6474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FD9B05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8D6FFBD" w14:textId="2D3307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B1DD3FF" w14:textId="711D6D5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720x1395-ø1000, класса герметичности "В", с толщиной стенки b=1.0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5AAB6A" w14:textId="4D995FC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6EC9D0" w14:textId="737668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441154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BDFA29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D4EBCE4" w14:textId="2905DCF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0B15503" w14:textId="5C828B4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1395x720-ø1000, класса герметичности "В", с толщиной стенки b=1.0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173A4A" w14:textId="190E69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241FCC" w14:textId="6254E8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0E492C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429894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D6CC9C8" w14:textId="65F09B1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185B21C" w14:textId="04A71B1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0E9558" w14:textId="7B13E17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841B26" w14:textId="237166D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21253E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9AE26C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8834F44" w14:textId="49B3C65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084B692" w14:textId="6B774CA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600x400-600x400-400x400,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5CFB32" w14:textId="6672718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1D8641" w14:textId="310A54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7B4445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53D8A1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118497" w14:textId="0401EE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01883D4" w14:textId="198CEAF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600x400-600x400-600x400,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860FDE" w14:textId="6416C0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1B85CD" w14:textId="0C75F6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E8CE4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661F67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4E6DB7C" w14:textId="3FC9B7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77F030F" w14:textId="558C492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600x500-600x500-400x400,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A51637" w14:textId="6515A1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520590" w14:textId="0E0365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AC270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F56E35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739BCB4" w14:textId="041F14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290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D090E13" w14:textId="7BE78C1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600x500-600x500-600x400,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6DA9B9" w14:textId="392F5D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4E83D" w14:textId="0E25045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61E315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365E68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35D590E" w14:textId="6C45EE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291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F2E21A2" w14:textId="3E3FE5B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600x600-600x600-400x400,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CD42DB" w14:textId="0A01B19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8AA0E8" w14:textId="76EB3C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4B937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D7DDD9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495A6E" w14:textId="362829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292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41EE6D5" w14:textId="699FD2E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600x600-600x600-600x400,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8A4E0C" w14:textId="477D6CA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E105F1" w14:textId="049DF0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7ADB17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FEC9E8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AA24DA" w14:textId="31379B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293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A546794" w14:textId="4D83DED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600x700-600x700-400x400,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16954C" w14:textId="0A25AFC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6A5A1A" w14:textId="41DCD8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F0F7AF4" w14:textId="05B2F9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290227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389C017" w14:textId="00ADB4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294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69AE42F" w14:textId="0020E82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600x700-600x700-600x400,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30B0E6" w14:textId="4F185CB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FF2885" w14:textId="48CC8B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CC23C4D" w14:textId="3B2855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9E7465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E876740" w14:textId="02F05CC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295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B9106A6" w14:textId="3D41B85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600x800-600x800-400x400,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B8FD92" w14:textId="39FAAA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E4C021" w14:textId="0B70FD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6AB6FA7" w14:textId="5FB21D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528D67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8815371" w14:textId="78B3D4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296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46ACA80" w14:textId="354F21E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600x800-600x800-600x400,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E77008" w14:textId="59A761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C1D373" w14:textId="0A717D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D9B606" w14:textId="5A5738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69DF72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B7E48E" w14:textId="33D4D6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297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C7C8D8" w14:textId="6FF6662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600x900-600x900-400x400,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70D538" w14:textId="2E481C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B09B82" w14:textId="6A6DE0B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34AC615" w14:textId="1160B2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6FD8CE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1EB596" w14:textId="068DA9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298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628F3FD" w14:textId="2E92E67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600x900-600x900-600x400,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250919" w14:textId="36DD20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DAFC45" w14:textId="6B137F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0CA407" w14:textId="187009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B051A3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2D87CC2" w14:textId="1D27F8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299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370189" w14:textId="3965BA8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600x1000-600x1000-400x400,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429D32" w14:textId="6FEC32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953206" w14:textId="4540B7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ACE61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47450A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DCB79A3" w14:textId="22533D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062AE6" w14:textId="38DE163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600x1000-600x1000-600x400,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A8745F" w14:textId="392262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550E8" w14:textId="3BA73D6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7D997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594982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D45FC65" w14:textId="33397B8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0F0623E" w14:textId="7E2E1EB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600x1100-600x1100-600x400,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F5BD2A" w14:textId="4A5DA1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66C986" w14:textId="05154C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84E0EA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A25B87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09EADB8" w14:textId="33F47CF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7B4E9A" w14:textId="15E6D10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600x1200-600x1200-400x400,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832CDB" w14:textId="0CE0D9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CAF45" w14:textId="3A5A05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BC9825" w14:textId="2A9A03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6EAE22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4231608" w14:textId="69C13D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1111876" w14:textId="7AF9449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600x1200-600x1200-600x400,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E41B64" w14:textId="760F31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FBB1D4" w14:textId="6C4C91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6E1FE7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8370A3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BF2FFB5" w14:textId="11864C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448A129" w14:textId="1420527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1200x1200-1200x1200-400x400,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B9D01" w14:textId="62B941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A2F39F" w14:textId="692C62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6906C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CE8E85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28ECF39" w14:textId="18A0E6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305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BB073E1" w14:textId="6C97980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1200x1200-1200x1200-1200x1200,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5A6518" w14:textId="7FDEA0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E501D6" w14:textId="6B12261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D8470D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BF81B5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E26AA39" w14:textId="20F367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C5D2B45" w14:textId="09007BD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51B262" w14:textId="3E36CF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353BE8" w14:textId="246B416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3,46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48191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AACE8B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83CCBAA" w14:textId="2E69B0B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F5E1F68" w14:textId="5DADF8B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b=50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E7D324" w14:textId="69BCAF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9BD74F" w14:textId="523FB3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22,04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9FB34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F049AA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66839A7" w14:textId="0FB13A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778839A" w14:textId="026FC27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5D6CCF" w14:textId="14848E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240E14" w14:textId="3C6DB9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5E3CD6A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B89549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AD5FB7" w14:textId="040426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3DDD06" w14:textId="378AA50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(основная)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VDNS 112А-22х10-EX.B,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MSN-U-112,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RVN-1120-EX.B VDNS 112А-22х10-EX.B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551E73" w14:textId="79E2D1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7DF194" w14:textId="525CFD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2A97F66" w14:textId="5479053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702D5A1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7E9A83" w14:textId="60B38E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9FA913E" w14:textId="72B4A58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(резервная)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VDNS 112А-22х10-EX.B,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MSN-U-112,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RVN-1120-EX.B VDNS 112А-22х10-EX.B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A2E8E3" w14:textId="478674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CD45DA" w14:textId="59384B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DFD799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1E94B9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6E5D07E" w14:textId="25D9E9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97C24CE" w14:textId="366B8FA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400х400 АВК 400х400К8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9C9AB2" w14:textId="0EE678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E790C7" w14:textId="2EA8228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2AA14B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C66C07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0649B6" w14:textId="700BDE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2467AD8" w14:textId="19D31F8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600х400 АВК 600х400К8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E3A55C" w14:textId="5087CA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4B7BAE" w14:textId="512F24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6D4CA6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518808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CF37637" w14:textId="639132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30B1105" w14:textId="71B6024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98BC2A" w14:textId="224A36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777ED0" w14:textId="4C13C2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348A617" w14:textId="3444F83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BC4421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80659B1" w14:textId="08FE33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6ABCCC7" w14:textId="3F57E99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400х600 РСН 400х600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DBDEFD" w14:textId="40D97B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064A94" w14:textId="23611C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67F239" w14:textId="1461EC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117DA4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28F800" w14:textId="06EF72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5BEEAF2" w14:textId="5ADA0D6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600х400 РСН 600х400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4822AD" w14:textId="45BF7B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671BBF" w14:textId="27AE19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A01A26" w14:textId="55D556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9B7947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1DB1A8" w14:textId="07C5BE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354808" w14:textId="3B920F4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19381E" w14:textId="0FD2B9A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AAF3D" w14:textId="1CB7F3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36,45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7196EB" w14:textId="68E7D4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9D66F5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2C7133D" w14:textId="0190BC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A39D09E" w14:textId="6801AF0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0525D9" w14:textId="7991E2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89D79D" w14:textId="2D7F0A3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2217D72" w14:textId="6EC451F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77EF65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279DF73" w14:textId="52DAB67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87E3B3C" w14:textId="14FA5BE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B33B66" w14:textId="325DE8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FA8049" w14:textId="6DA166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12,65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184E41" w14:textId="3C28E0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09EBDE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60AC602" w14:textId="0742E0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5B11F2" w14:textId="0041A4C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Воздуховод прямоугольного сечения из тонколистовой оцинкованной стали 600x500, класса </w:t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CC34DF" w14:textId="7CA2FE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15458D" w14:textId="19FE943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A19F37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C527AF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4E8294C" w14:textId="169D11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9853568" w14:textId="59ED49E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5EB232" w14:textId="489E8C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6F2B8" w14:textId="29E8518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FA4C6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6D396B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3442456" w14:textId="63A4B3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832992F" w14:textId="5446D6E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600x700,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2B84C7" w14:textId="31E8FA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1BBEE" w14:textId="65885F1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E37A3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F4F8AA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E4AFB45" w14:textId="32CADE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D9676C2" w14:textId="7B4206B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56D183" w14:textId="5D3BB3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04AAF" w14:textId="3C75BD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F2DE8F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DF844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986D53F" w14:textId="5F4621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4AFD503" w14:textId="3564508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600x900,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8BA923" w14:textId="303F2B2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45D6A" w14:textId="5C1DE6D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10,92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3E059B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2FF4AD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9E23863" w14:textId="04F473F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9A0868" w14:textId="2AAE977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413A79" w14:textId="27BE626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6D12BF" w14:textId="7C8011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9,9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E74D43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422B3C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6E68E0A" w14:textId="74A490C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5E40C79" w14:textId="01127BC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F34BB" w14:textId="2EBA3B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56BB4D" w14:textId="235FF2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C5C833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01A87D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2573780" w14:textId="072B04C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6F90669" w14:textId="47DF9EF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7CCFA" w14:textId="6D5841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FF5CB3" w14:textId="472724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16,93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F941C9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AD27FC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4DAA7B6" w14:textId="1958E6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360D213" w14:textId="19EDF71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67FE63" w14:textId="140E56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9713D9" w14:textId="11EE606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2E15DA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0831FE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87C99EF" w14:textId="4FAFDB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F2A38D8" w14:textId="73D61CC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D39A33" w14:textId="2752B7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F674D" w14:textId="01FF04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BAC77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15E6BC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16BF4E8" w14:textId="0D9C866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59F11CA" w14:textId="03F8F93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400x400,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7A6459" w14:textId="3D7B059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88ECF" w14:textId="2581DF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23B8B5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12E284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E591725" w14:textId="433C6D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D9B139" w14:textId="408EE00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600x400,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7095D2" w14:textId="5362A3F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308961" w14:textId="6DF942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F13443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44BC46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2CD4F9D" w14:textId="0F1BD4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331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9742FF9" w14:textId="3D72FD0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30° 600x900-600x900,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6139B4" w14:textId="12FFD2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EF647C" w14:textId="78D50E6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EEEEC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823ABF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9BB6BE8" w14:textId="080C85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62762BF" w14:textId="24F61C1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600x1200-600x1200,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040D74" w14:textId="160824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8513B3" w14:textId="544D41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519DE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677544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89F988" w14:textId="0D772AF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7368A1C" w14:textId="5F7BE34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5D1463" w14:textId="486603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E3E6FD" w14:textId="4D07D3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D216DA0" w14:textId="3BE39B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F4E40E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AEA5BF3" w14:textId="26CE36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BD65FDA" w14:textId="445F1B1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600x1200-600x1200,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282196" w14:textId="08A3AE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9D46D8" w14:textId="135B77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B38DA7" w14:textId="08FEB4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4C5F9D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81D5DF3" w14:textId="2FD133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AA004E" w14:textId="25EFBDB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1200x600-1200x600,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A7FAF" w14:textId="50E5738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614420" w14:textId="7FF23F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47F5AAB" w14:textId="336020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EBF75D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A0E448F" w14:textId="319EE8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068F62A" w14:textId="319384C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B8AFC2" w14:textId="428660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3B5AC1" w14:textId="2D92A4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155736" w14:textId="27B2C96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0F5380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2181D3B" w14:textId="2AA99D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2264AC2" w14:textId="48CAF2F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600x500-600x400,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0EC4A7" w14:textId="70ECD1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9AFBC9" w14:textId="0E2FF7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B9FB94" w14:textId="088839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AAB9F3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A72EB82" w14:textId="581BCF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5C1D64F" w14:textId="469B40E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600x600-600x500,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766C0" w14:textId="2CEACF4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D8342" w14:textId="1F2EFA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E1349A" w14:textId="10FCC0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2EF8BB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CA2FB73" w14:textId="4B6A47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3953974" w14:textId="539D8C6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600x700-600x600,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C9E657" w14:textId="00A9D14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967139" w14:textId="6730982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082547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168007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A6CB385" w14:textId="00F151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72FD3A7" w14:textId="091C9CD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600x800-600x700,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77B72" w14:textId="3F3E01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A78CB9" w14:textId="5EDDCB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7CE538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11598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DE7CB7F" w14:textId="6ED675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076AC4A" w14:textId="42934B5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600x900-600x800,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BC74F6" w14:textId="5234203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DFF8A8" w14:textId="6A98B4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E52FF1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403F12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1A40B7A" w14:textId="0EDD78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58F7B9" w14:textId="7616B02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600x1000-600x900,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246696" w14:textId="045C3A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8059B7" w14:textId="61C380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FE976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E97D8D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64887F2" w14:textId="255318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79409A9" w14:textId="33BCA7B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600x1100-600x1000,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35B74" w14:textId="4F665D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1860C9" w14:textId="56F1B7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645CB6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0521A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267C94B" w14:textId="0F37B1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A1F366" w14:textId="6139CFA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600x1200-600x1100,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036FE3" w14:textId="1FE5B2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E85484" w14:textId="08EEB5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BFF524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D08BC5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8E9AB30" w14:textId="34A98D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75912E5" w14:textId="0A637CE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1200x1200-1200x600,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36DFD1" w14:textId="26D42E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51BE1" w14:textId="05E312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7B877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0A9B8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32D5267" w14:textId="71D556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346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CBF3799" w14:textId="07B9047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1671x1671-1200x1200,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C4BDED" w14:textId="7EFB0C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B702AA" w14:textId="57E321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3EE1E3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926C2F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EFE02BC" w14:textId="52E387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1BB949B" w14:textId="0A1C3DC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40C707" w14:textId="003723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202910" w14:textId="53CEDBD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D43CA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E6A6FC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F11FC27" w14:textId="07973CF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0036B7C" w14:textId="3443CF9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600x400-600x400-400x400,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3F760C" w14:textId="65AAA1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A089E4" w14:textId="1D961A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D6E05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908C3B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44E37D2" w14:textId="7E0AEC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7C0651B" w14:textId="3289CA6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600x400-600x400-600x400,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F39348" w14:textId="4CF97EC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65D5CC" w14:textId="7115EA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6C7C62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680825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0493A9E" w14:textId="037695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5A91E5" w14:textId="6E9F237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600x500-600x500-400x400,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9BD782" w14:textId="75B3EC6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A75D7C" w14:textId="05726A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9BA2DE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75DCD0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B1501A5" w14:textId="6F5518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FED0010" w14:textId="407BB7F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600x500-600x500-600x400,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285FF2" w14:textId="39CE68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F5A3C1" w14:textId="7BBE69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797D89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D10EDE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8FAF7A" w14:textId="73ED49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74BDA06" w14:textId="3C3E78D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600x600-600x600-400x400,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F7F803" w14:textId="4B5C98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27125" w14:textId="3DC2F3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EB5B0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1895F2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D84354D" w14:textId="3DF431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3FD9826" w14:textId="6B31E32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600x600-600x600-600x400,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C2C716" w14:textId="091EB5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5C9CAA" w14:textId="4FAE8F8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CF3016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B7921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141E62" w14:textId="0CCFF1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4DE4675" w14:textId="30AA07F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600x700-600x700-400x400,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41BA76" w14:textId="3ECE25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9B3768" w14:textId="123442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A951E5" w14:textId="2D058E4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5A0B53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66D26CB" w14:textId="756583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47625CB" w14:textId="23D0C81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600x700-600x700-600x400,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94B3E3" w14:textId="69F08C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C5EED3" w14:textId="05273B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667C295" w14:textId="45EAA8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30CD51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1556FDF" w14:textId="28FB8E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5B1BD3D" w14:textId="13820C0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600x800-600x800-400x400,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B5B77C" w14:textId="2D5366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4CE04B" w14:textId="319963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C458BB2" w14:textId="4F8AF43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85CE4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580B13" w14:textId="230E23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2ADE6CB" w14:textId="19BF679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600x800-600x800-600x400,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7BBC35" w14:textId="213C21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F01B84" w14:textId="3798622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5C5DC2" w14:textId="04DD51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738F14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46EB09" w14:textId="276264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CB37411" w14:textId="6D25A87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600x900-600x900-400x400,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786D33" w14:textId="63DA96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0220DD" w14:textId="13DC6C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B39A73" w14:textId="29A8D1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D83842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8D709C" w14:textId="18DD9F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325EA83" w14:textId="2422AC7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600x900-600x900-600x400,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A27544" w14:textId="613E48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7964BA" w14:textId="2D7849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1A282A" w14:textId="685616D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3EB9BB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CF9239" w14:textId="49B737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82944A9" w14:textId="0256AE6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600x1000-600x1000-600x400,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3BEAD3" w14:textId="41F360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AC7BEB" w14:textId="7C2C6B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71AA2FC" w14:textId="4F2C134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6C9AA0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0C203EB" w14:textId="002437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361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E1CFD94" w14:textId="7B2979D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600x1100-600x1100-400x400,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38DAE1" w14:textId="4867D0B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31ACFE" w14:textId="14CE53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C62D6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433DF0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18D3852" w14:textId="47EF79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1B670D7" w14:textId="363534D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600x1100-600x1100-600x400,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13B3C9" w14:textId="33AF08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E4EB07" w14:textId="6497D9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619508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1F204F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4FF029B" w14:textId="433044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613B49A" w14:textId="2C13016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600x1200-600x1200-400x400,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042595" w14:textId="0CA1D8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2269FE" w14:textId="05760E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491D3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BB2FB5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CB576F6" w14:textId="369333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8A17F2D" w14:textId="19AFC91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600x1200-600x1200-600x400,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98C9F2" w14:textId="3008AAC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838A1" w14:textId="5C1D6C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AF1721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660AB9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C619677" w14:textId="78E790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6D64D36" w14:textId="42DCF47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1200x1200-1200x1200-1200x600,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D05BC" w14:textId="0E4A21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B1AD2E" w14:textId="27A69F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4D73D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9FE718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5A355BD" w14:textId="60F710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61CF705" w14:textId="5E90339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1200x1200-1200x1200-1200x1200,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D5FF9" w14:textId="23FC5A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978F2D" w14:textId="5B1573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A5C824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CDEB34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1550CA6" w14:textId="205F3D2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6D30B47" w14:textId="60EF242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48DDE" w14:textId="514A6A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A346DB" w14:textId="2EE82A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FE204C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47C066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6910C07" w14:textId="698AB7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58742D6" w14:textId="6B4C724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(основная)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VDNS 112А-22х10-EX.B,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MSN-U-112,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RVN-1120-EX.B VDNS 112А-22х10-EX.B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1BBA80" w14:textId="1903E3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CE812A" w14:textId="22C23D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3DF8BB" w14:textId="10B094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69ABDA1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50F2F5B" w14:textId="389C7D6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29892E5" w14:textId="2BC5567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(резервная)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VDNS 112А-22х10-EX.B,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MSN-U-112,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RVN-1120-EX.B VDNS 112А-22х10-EX.B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48370D" w14:textId="163C6B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74E216" w14:textId="78B8F9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A12434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B8B607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0DAF316" w14:textId="3DFBB9F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370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AAC4C16" w14:textId="61EA9B4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400х400 АВК 400х400К8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EFD191" w14:textId="29DE34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478A5C" w14:textId="1134D92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093A77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A84849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D015080" w14:textId="4EC1A1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371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679F95B" w14:textId="2222C9F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600х400 АВК 600х400К8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5FF8C1" w14:textId="78977B8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D6DA6F" w14:textId="3E8F8D8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86916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C0FB8A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8DF77FD" w14:textId="269CF6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372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00AE44E" w14:textId="0F940FD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52B13" w14:textId="6472003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B24E39" w14:textId="1F4810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6FAB6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8E5DCE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22BD2E1" w14:textId="321E4A6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373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645F761" w14:textId="627D046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400х600 РСН 400х600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2FFE9C" w14:textId="583A8D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476D40" w14:textId="256707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37347F" w14:textId="4BEDF56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95DE09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5871EC" w14:textId="5E7F60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374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D1722B4" w14:textId="7226DA0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600х400 РСН 600х400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9B4787" w14:textId="585C80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13F4DD" w14:textId="2451AE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BA58EA4" w14:textId="4F4457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AE45D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17D4DAE" w14:textId="71F65D8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375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F19E3BA" w14:textId="24C0837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423668" w14:textId="5F20DE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2DF379" w14:textId="0F8563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35,63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FE22B91" w14:textId="09EBD7F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592326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2BB60F2" w14:textId="3BE7EF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376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982CABA" w14:textId="21B6836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A81EDB" w14:textId="085FAE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B4ADDF" w14:textId="26DC78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3,23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7F1696" w14:textId="49A75BD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BA360C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4A4CFA6" w14:textId="0ED7D1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377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1BEBD31" w14:textId="5F2C7D1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6CC8E1" w14:textId="3D6E7B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6355E7" w14:textId="4F41BF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13,38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AE3438D" w14:textId="16B7236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FA62A1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C36824" w14:textId="5BE0DF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378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47EDE03" w14:textId="0D78808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17BDA8" w14:textId="54C69F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D3A216" w14:textId="78F5A1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FDE77A" w14:textId="0168E2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0A7B8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10CA89" w14:textId="2FB990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379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636BC31" w14:textId="2949872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DE7626" w14:textId="195835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675B2F" w14:textId="5A178E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21E99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48B2E3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631BCB1" w14:textId="242251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D209330" w14:textId="1C667F1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600x700,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BB7DD1" w14:textId="3F29F7A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D68B8D" w14:textId="793059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5B464C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6054AA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A78BA7C" w14:textId="4FBBD7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972454" w14:textId="04BA3D0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5978F8" w14:textId="3C3D9E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827C63" w14:textId="7E1D9C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CEAC7F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C72A53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0CF9C5" w14:textId="27BD112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D7015D" w14:textId="01A5770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600x900,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5C1DEF" w14:textId="0BFA08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F528CD" w14:textId="53226A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B2B052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8414A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538A085" w14:textId="7CE860E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872E60E" w14:textId="3599637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F09BD2" w14:textId="39800F7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96C77E" w14:textId="794332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10,03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6FFE8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80E379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F19FAF4" w14:textId="28E002C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BD2EC4" w14:textId="4B1AD30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B80407" w14:textId="12B504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7F2675" w14:textId="209FA6F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22,67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CF32CE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39E118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47772FF" w14:textId="1D9ED2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5838412" w14:textId="40FF499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6E5B71" w14:textId="47AF58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B6BAAC" w14:textId="2280E6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16,28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A2409E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23422D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213640C" w14:textId="07F2B2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F211CC" w14:textId="1A29917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A1BF9D" w14:textId="040345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40B14A" w14:textId="3D0AC9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6,51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9DE5A2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BEC567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2A5CB1" w14:textId="4ED021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532B511" w14:textId="19B90FD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Воздуховод прямоугольного сечения из тонколистовой оцинкованной стали 1200x1200, класса </w:t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58FA95" w14:textId="332A73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9202D1" w14:textId="7192092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10,01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982D9D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DD81BB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4BCE327" w14:textId="2C538D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D630831" w14:textId="70AD931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400x400,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3DFC0B" w14:textId="528B76F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FB0D56" w14:textId="4FCEF2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13B5FD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63E724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6ABEAE9" w14:textId="596E99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C5FC5A8" w14:textId="797CF3A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600x400,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2EB625" w14:textId="6690098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E6382" w14:textId="7B1F51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0C69A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A97123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4B3E21F" w14:textId="0627FAC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3F67330" w14:textId="1C4CFF6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600x1200-600x1200,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DCD8E" w14:textId="6B2C0F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B3A79C" w14:textId="20F1F0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32028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20DD76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0A28B6A" w14:textId="2408C26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CB4DA2" w14:textId="5C3FAA8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6DF773" w14:textId="0F22DA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BAC813" w14:textId="24DC4B5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9A5DC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08335C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80D07A5" w14:textId="41A931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EB2980" w14:textId="6E101B4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600x1200-600x1200,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A3BDD7" w14:textId="45A3C4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B68645" w14:textId="0825A5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49E28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7E161E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4B1B3C9" w14:textId="0A61FF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04ADFDE" w14:textId="611F079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1200x600-1200x600,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7B03D1" w14:textId="49F1918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4E3D4C" w14:textId="7DB0676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9262B4" w14:textId="2FB071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9EABD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C7635A2" w14:textId="1C0279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DF469B6" w14:textId="4DAD340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882748" w14:textId="54CB9B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57EFE4" w14:textId="124B8E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69AC5B0" w14:textId="166F87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548CFA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432DB60" w14:textId="06F9B80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E16D946" w14:textId="403667C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600x500-600x400,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9A45BE" w14:textId="6D021A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278D8" w14:textId="1A9DBB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92C2D3" w14:textId="4D0658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7C3CE7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52F996" w14:textId="283249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B3DA0A6" w14:textId="66B402B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600x600-600x500,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48B9C6" w14:textId="14204D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0BC6FB" w14:textId="36B736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DD744E" w14:textId="02EAE8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CC41D4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DD4AE47" w14:textId="4EEB96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32ECE14" w14:textId="522935A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600x700-600x600,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A4D1E0" w14:textId="05B167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143478" w14:textId="57609D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52DE556" w14:textId="6048DC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6753E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A45BE7" w14:textId="5F5705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E66736D" w14:textId="48123D6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600x800-600x700,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66F384" w14:textId="28D2C9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98DD67" w14:textId="56B5BC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E729914" w14:textId="487B57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928DA9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BF164BC" w14:textId="3EE279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B26A40" w14:textId="500DEF4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600x900-600x800,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A2C696" w14:textId="4D4435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A917D9" w14:textId="66CCB9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204B1E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5F1A0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F574C4A" w14:textId="5AF686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400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316BDDD" w14:textId="4826F59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600x1000-600x900,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EB61B" w14:textId="67B0C8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1CF616" w14:textId="2A5B86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419806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301957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8754924" w14:textId="6530F8F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401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83CD70" w14:textId="7424ACD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600x1100-600x1000,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6CFB16" w14:textId="4CB35D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E933B7" w14:textId="0116EC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171BA3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56B56A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ECED236" w14:textId="64B8A4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402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F634A5E" w14:textId="07A1DF7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600x1200-600x1100,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28CF70" w14:textId="56CCC5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AAECFB" w14:textId="2A14D9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752253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72EACC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1E7EEB4" w14:textId="54240B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403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9BD4568" w14:textId="5DFEC4F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1200x600-1200x600,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1C94B3" w14:textId="66F120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8182C6" w14:textId="1527AC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F82C79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D59AAC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4A7942D" w14:textId="277A4D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404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BEC779C" w14:textId="76F2493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1200x1200-1200x600,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B57FC6" w14:textId="32257B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F3C28B" w14:textId="145027D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7B32D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F0F97B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FA9F17" w14:textId="0BEE3C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405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B611AB" w14:textId="607A27F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1671x1671-1200x1200,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D09E91" w14:textId="182170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600B87" w14:textId="239F79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A6EE4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50DF7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43B5E36" w14:textId="73D60F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406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499E939" w14:textId="194D3D1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9524F8" w14:textId="4A928D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B82246" w14:textId="7B79E1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E07ABA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22E59D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498A740" w14:textId="32CAFB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407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F551ABE" w14:textId="34E3817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600x400-600x400-400x400,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EFB25B" w14:textId="545F0A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9A23E6" w14:textId="481CF90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0601C6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D41632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3925FB" w14:textId="00ACB8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408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672F3B7" w14:textId="282B290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600x400-600x400-600x400,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FC6BAD" w14:textId="54AEF5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BBAE87" w14:textId="358B34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23535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4DC644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85EFF6" w14:textId="6EDABA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409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D53A8EE" w14:textId="7F1E3D7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600x500-600x500-400x400,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46FE7" w14:textId="0A936E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C5C8A9" w14:textId="320A75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AFC9C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E3DF26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5FEFBB6" w14:textId="2023BF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410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20B56C1" w14:textId="2DF4EE4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600x500-600x500-600x400,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0BD13B" w14:textId="43E239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670DE" w14:textId="276D08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04DA7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CD006A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9884357" w14:textId="0C2000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411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8C1AC0" w14:textId="7FD26EA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600x600-600x600-400x400,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EB0FCA" w14:textId="7F41097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9A2A1" w14:textId="1338367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E70EA0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1A3F5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39D3B1E" w14:textId="4A4CDC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412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1F1DC1E" w14:textId="4DDCFE4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600x600-600x600-600x400,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964C28" w14:textId="6C67B9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F46B88" w14:textId="786795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1CE017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679803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FDC187" w14:textId="00235E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413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5F643B7" w14:textId="59BD227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600x700-600x700-400x400,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909E12" w14:textId="6C82F6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0CE32B" w14:textId="01A70B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73BF2A" w14:textId="78CA5E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C5923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E392656" w14:textId="51475D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414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1806EFC" w14:textId="0E10C9C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600x700-600x700-600x400,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2E86CB" w14:textId="5835A2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F6245D" w14:textId="29F2CC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DDDF1F" w14:textId="27A49A8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4456C3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386F551" w14:textId="49E31C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415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B7DD3C9" w14:textId="09D9390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600x800-600x800-400x400,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3288B4" w14:textId="0B5449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B3548E" w14:textId="7AF6CE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0BFAC65" w14:textId="06B20B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B2BC2C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656604A" w14:textId="3B718A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416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B8C1BC" w14:textId="0E968F3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600x800-600x800-600x400,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ED34BE" w14:textId="67247A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0D48FF" w14:textId="566ED2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FB62EBD" w14:textId="52D322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85AA56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8DD30E0" w14:textId="3E7EAB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417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8A8EB9F" w14:textId="00DF811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600x900-600x900-400x400,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42255" w14:textId="296BC3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85DC1D" w14:textId="552F653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5A1814" w14:textId="39EA36B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48F8DD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888876F" w14:textId="2E7407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418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8C08272" w14:textId="3EF3EF9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600x900-600x900-600x400,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91014" w14:textId="2F3C65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CA9FBC" w14:textId="3B0DD4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B5EF2A5" w14:textId="10C0B0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BC55C0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AD62142" w14:textId="4B43C9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419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3C6B8B8" w14:textId="13D8A53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600x1000-600x1000-400x400,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A93938" w14:textId="28E17F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04F309" w14:textId="386BB9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4EC6401" w14:textId="17C6A2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5F4916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D67131D" w14:textId="08DF88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6551254" w14:textId="09E72F9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600x1000-600x1000-600x400,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AD15B4" w14:textId="126E28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67787" w14:textId="5390628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5C4476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8C63BA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27A61AD" w14:textId="3648D6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C01F41A" w14:textId="60DFA88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600x1100-600x1100-400x400,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FE6383" w14:textId="7F4256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3C58CE" w14:textId="4C6677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127A3D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9C1B39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7EABAB4" w14:textId="7F2051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3094C35" w14:textId="636AE13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600x1100-600x1100-600x400,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BD454D" w14:textId="7958B4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186FB8" w14:textId="0CA5C5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282AA0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99EB0F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714B5E1" w14:textId="6D1F8E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092276B" w14:textId="14FD328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600x1200-600x1200-400x400,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FF13EE" w14:textId="21B40D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AC660D" w14:textId="5722EB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D403B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5C7A4E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F88DFC" w14:textId="445EED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56BDF9A" w14:textId="65E958B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600x1200-600x1200-600x400,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6DF5BB" w14:textId="63023BD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78D828" w14:textId="179599D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E094C7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61B3FF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70E4825" w14:textId="29F5B25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9F2BAE9" w14:textId="44D18E0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1200x1200-1200x1200-1200x600,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F96611" w14:textId="0E73CB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CD89E5" w14:textId="57A581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2FE96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C8DE4D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E7184C6" w14:textId="52BDD9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3FF99EA" w14:textId="4B43FE7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1200x1200-1200x1200-1200x1200,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C074C2" w14:textId="65A68C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4C0CA5" w14:textId="44709A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8DEB6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206634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907B40" w14:textId="69BEBF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3D4FEBE" w14:textId="1E8ADB0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3DBD93" w14:textId="5001BF8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9EA896" w14:textId="6E1EC23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5B669D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6E9918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A1B40EF" w14:textId="705DF4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96D5C3" w14:textId="22CD3F5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(основная)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VDNS 112А-22х10-EX.B,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MSN-U-112,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RVN-1120-EX.B VDNS 112А-22х10-EX.B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935184" w14:textId="1542C00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AAE6DC" w14:textId="0D879D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67385A" w14:textId="26B935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79300F6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981217D" w14:textId="59BAC9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9EEA7D4" w14:textId="337A570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(резервная)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VDNS 112А-22х10-EX.B,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MSN-U-112,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RVN-1120-EX.B VDNS 112А-22х10-EX.B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A94DC1" w14:textId="3120595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18A182" w14:textId="128F22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8F8BB2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E93AC9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3CC76AE" w14:textId="6D79C3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430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5F1BFF7" w14:textId="78E600F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400х400 АВК 400х400К8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5E1688" w14:textId="1343F3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935B44" w14:textId="0F318DF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A20FCE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EB979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25037C8" w14:textId="7D16EF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431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78A5DB" w14:textId="3876A6F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600х400 АВК 600х400К8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7FB73A" w14:textId="4A90E3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A4D881" w14:textId="5C7563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E129BB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89E67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B22C26C" w14:textId="49601DC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432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F898D7E" w14:textId="6833AA3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05CF99" w14:textId="557EC4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F9FC99" w14:textId="4D8E4D5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5C2F2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CD1FBF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55C9596" w14:textId="1061CA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433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E39AA4" w14:textId="1F5527B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400х600 РСН 400х600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B08F38" w14:textId="6A6A8C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34B1C" w14:textId="429718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153CFF" w14:textId="56EDEE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35B83A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BB4FC0" w14:textId="4C1B3E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434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2EF54B1" w14:textId="1F0BF32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600х400 РСН 600х400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0B8E8" w14:textId="59238A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12755F" w14:textId="6CCFD0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02DAD3A" w14:textId="33B234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EB159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8D77C7B" w14:textId="245E41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435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DCF6574" w14:textId="411C6BE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740D34" w14:textId="5D2344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2B3352" w14:textId="41B5F5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35,45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F5CA9CF" w14:textId="643BD9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2471C3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A7D57E" w14:textId="735935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436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2B5E6AB" w14:textId="5A6FD95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5EE1D2" w14:textId="3D1733F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A1BDE" w14:textId="3679AE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4DBE0AD" w14:textId="07E8571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E4E99A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D1191B8" w14:textId="5319B6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437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60FF45E" w14:textId="49F72B1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1EA0A6" w14:textId="2C5A9A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05ECBA" w14:textId="077DA6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18,8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D576F1E" w14:textId="00BF4F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1FCC23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86A8281" w14:textId="159204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438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91D3D9E" w14:textId="703B30D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D1BD6C" w14:textId="3CD0A18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CCF26" w14:textId="2A6AAD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183A27A" w14:textId="7E98C0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CD523B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C06A304" w14:textId="4511C7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439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5A888F3" w14:textId="6B1677E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9AAA77" w14:textId="7E3104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8A8F6A" w14:textId="1D9E4E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12,95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BACBCD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DBC9CF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C86313" w14:textId="74768F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D8D94D6" w14:textId="57D2D7E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600x700,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93B3C7" w14:textId="1285128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64B18E" w14:textId="189F16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DFC93B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0CEE31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DD96E0" w14:textId="58BF8F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AF1FA99" w14:textId="0189C67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2796A5" w14:textId="39057A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CB3AB1" w14:textId="3054A0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49770C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FBC24E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EA4D1C" w14:textId="59A3C43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9CF2A9" w14:textId="08DEE0D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600x900,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15E0F3" w14:textId="3EA1CD4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63982B" w14:textId="1F20F9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FD1692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4C1470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FE1B2E6" w14:textId="5AC30AF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09905E2" w14:textId="483A2D8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839155" w14:textId="308391C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6B48BD" w14:textId="1F61544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5,85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D252D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B32297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5CE4BC8" w14:textId="143881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63DFDA3" w14:textId="3823D68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Воздуховод прямоугольного сечения из тонколистовой оцинкованной стали 600x1100, класса </w:t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384914" w14:textId="1A9B1A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586FA3" w14:textId="0D5CC0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BFA53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751C81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6E7994" w14:textId="015ED9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F3ADC17" w14:textId="68E78EF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1A101B" w14:textId="568213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E8CD06" w14:textId="35118C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11,63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0E4AA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D9722B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776371C" w14:textId="6FF9FC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D2CE059" w14:textId="315B02C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A7927F" w14:textId="5591E8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ABD5A6" w14:textId="566E73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300E0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A4D4BA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A1CCB0F" w14:textId="76FC80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A6D7FE" w14:textId="0E29466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B8E113" w14:textId="58D2DB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9F5969" w14:textId="41F287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23,03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36043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A3224A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25B7DF7" w14:textId="22A7F8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FC26CE" w14:textId="22D3C54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400x400,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69578D" w14:textId="004FE14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074DD" w14:textId="105EF3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39FF2C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D0BAAF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B4B20C" w14:textId="510528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F1F439B" w14:textId="36DBBA1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600x400,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719BEC" w14:textId="0334EB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7AE70" w14:textId="2C58C3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6BC25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8E7CFD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3ABCA3B" w14:textId="50EEFA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07A324C" w14:textId="5CB4313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600x1200-600x1200,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E840A4" w14:textId="0E52CD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047B72" w14:textId="7188F0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60069C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376619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1C3F73" w14:textId="41924B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6BACCEF" w14:textId="4E72FA4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54C277" w14:textId="6AC428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B540AC" w14:textId="52C329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7EE07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3318B1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F89C8D3" w14:textId="63AFD4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3EA15A1" w14:textId="69E31E3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89° 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4C8632" w14:textId="675C2F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C51BA9" w14:textId="7EE0E0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4C2E0A9" w14:textId="09AC62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E50B08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B0AC39" w14:textId="7DCB7E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CBBE27" w14:textId="32722C3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89°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ADEE4" w14:textId="28E4F5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55D36D" w14:textId="15ACCB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9CED83" w14:textId="05FC76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BA2FDB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891014A" w14:textId="0A334C2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DEB29FB" w14:textId="232F434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66192" w14:textId="5C4D48A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9DA48" w14:textId="7385E08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6C7D77E" w14:textId="66F158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001787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EC9346" w14:textId="607631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DAC205" w14:textId="741E8BE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600x1200-600x1200,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1E846" w14:textId="6A5D78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489095" w14:textId="520B6D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EDF8515" w14:textId="257D04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62391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77D848" w14:textId="68C59D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7B11495" w14:textId="52F4C9D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6F441C" w14:textId="1E25F2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94D7E9" w14:textId="74E2AAC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2BFBA7" w14:textId="0FA09D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191CFF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0351847" w14:textId="211D2E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FF10502" w14:textId="3CC0032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600x500-600x400,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9CD75" w14:textId="5C3F59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2BDE66" w14:textId="1A533E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9FFB365" w14:textId="2D30A08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D41F2D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30F151A" w14:textId="3D8A5EF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458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4A94A41" w14:textId="71C4211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600x600-600x500,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928837" w14:textId="2ED8C08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806F55" w14:textId="7EBD88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3C096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A471EE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60CDE2C" w14:textId="32BF99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6B3F1D5" w14:textId="35EE229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600x700-600x600,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516CE4" w14:textId="14A598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CB51F9" w14:textId="259B90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14B3E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6B5135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57875C7" w14:textId="23062B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94B3D8B" w14:textId="75E045E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600x800-600x700,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4C6B4" w14:textId="1A8503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C7AC9F" w14:textId="2633FE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D3649A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684D82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BB3D1DC" w14:textId="19ABF5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86DC49" w14:textId="3A737EA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600x900-600x800,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BD9D8E" w14:textId="2004A0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5243E7" w14:textId="3A9829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03BD6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FDF0AE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165268F" w14:textId="222C6C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0852659" w14:textId="1FC2C14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600x1000-600x900,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1CFB79" w14:textId="4D424D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83450" w14:textId="176B8A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82BB58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B17AEB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AB20F44" w14:textId="02A4C8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C008B41" w14:textId="3272232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600x1100-600x600,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EB1780" w14:textId="1D9982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F17001" w14:textId="6244A9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D629C6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B87A3B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6961690" w14:textId="3303BD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6EC9715" w14:textId="5D66C62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600x1100-600x1000,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6CFBBC" w14:textId="3E16B60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0245EC" w14:textId="78244A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741347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7C7771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DA13497" w14:textId="5794A3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C6B8822" w14:textId="3627C3B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600x1200-600x1100,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523CD2" w14:textId="348904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F40E2B" w14:textId="5C3518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D0653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52B5C3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A2FDF0E" w14:textId="3BD157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8CFD0B" w14:textId="367AFE4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1200x1200-600x1200,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D46A7C" w14:textId="19104C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05E892" w14:textId="38F962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DB7F47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0AA27A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B7E8188" w14:textId="52C39F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F3BEB11" w14:textId="1D1C7F8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1671x1671-1200x1200,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B5A88C" w14:textId="62F1B68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0FAD45" w14:textId="339736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077029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FC262F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BF12C0" w14:textId="06C2FA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F3EF942" w14:textId="6D8EEB8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600x400-400x400-400x400,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D4AF2" w14:textId="35CD88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60E3F4" w14:textId="271D19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715F0C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04E6DE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F5BC725" w14:textId="7C0501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EF3A45F" w14:textId="1DCB658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600x400-600x400-400x400,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F58065" w14:textId="5EC39F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4B58C9" w14:textId="6D04CC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19A1CC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C41AB8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DA597C" w14:textId="3B8B48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470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A7B07B" w14:textId="0060F42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600x400-600x400-600x400,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A2EA3" w14:textId="14088E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4BCF6C" w14:textId="545D08F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661428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4D9A34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E5E3143" w14:textId="722ED8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471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E949B4C" w14:textId="6D7388E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600x500-600x500-400x400,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16A925" w14:textId="3572DD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3D811" w14:textId="16145E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764E60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E9336B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C5A1450" w14:textId="2A62F8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472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6CA3760" w14:textId="70F3207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600x500-600x500-600x400,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BB3086" w14:textId="057018E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414591" w14:textId="16C19B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116B10E" w14:textId="01F247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EE5AC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0A6A8AE" w14:textId="3CF045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473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A1D67B" w14:textId="1AA73D8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600x600-600x600-400x400,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ADFA29" w14:textId="2BF7B6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62C9B2" w14:textId="16407FA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8E05A20" w14:textId="29BE3C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45DB4A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01CBC37" w14:textId="4BAE25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474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96D477F" w14:textId="4AF41DB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600x600-600x600-600x400,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5CB1DA" w14:textId="428A0A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1FAA79" w14:textId="3F4271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DBB93A" w14:textId="48886F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6CC7ED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9E8F2B8" w14:textId="23B1C6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475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8B43437" w14:textId="3AFFFBC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600x700-600x700-400x400,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4404BC" w14:textId="4325EC7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768993" w14:textId="35584C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E8887BE" w14:textId="67D443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2A5037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E2A8B84" w14:textId="1FF04F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476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1373480" w14:textId="6613302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600x700-600x700-600x400,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E5DB67" w14:textId="092C52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1EF481" w14:textId="0477AA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96DCE4" w14:textId="7F2EA4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ABEAF4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F83217B" w14:textId="70EB26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477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4A8546E" w14:textId="457F8EE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600x800-600x800-400x400,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BBFD9D" w14:textId="30715D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D6166" w14:textId="1EC86B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8E7F84" w14:textId="09BDF3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383FDD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B851B7F" w14:textId="7DF583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478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C7C95C7" w14:textId="604EB2F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600x800-600x800-600x400,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AC770" w14:textId="648A48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11ECDA" w14:textId="10C83E5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B846E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AAC640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9AE856A" w14:textId="3C560E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479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740F897" w14:textId="0A902D2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600x900-600x900-400x400,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8DA4D5" w14:textId="6FD3A4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9291D" w14:textId="4F2425E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7AB1E0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FA2D67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2869784" w14:textId="708749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480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06F9285" w14:textId="565EEA3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600x900-600x900-600x400,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54E3EA" w14:textId="2801428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B85B8D" w14:textId="4C5E6C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D9D1E5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3EB41C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5095BE1" w14:textId="600157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481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316B4BC" w14:textId="18FB9C7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600x1000-600x1000-400x400,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05CA7" w14:textId="5BFC00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8F29AB" w14:textId="4A191F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43E450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02C2A4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3479BDB" w14:textId="154205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482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D32E040" w14:textId="52AEEBE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600x1000-600x1000-600x400,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D1B9DC" w14:textId="119364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D4191D" w14:textId="6091F7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6D478D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ADF39A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5E56F5" w14:textId="292377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483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33AD032" w14:textId="54DD586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600x1100-600x1100-600x400,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51C3D0" w14:textId="45F604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D1DE80" w14:textId="300736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51A97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AFC85D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B4C75D" w14:textId="3175C9D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484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2511E11" w14:textId="47551C1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600x1200-600x1200-600x400,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FB3F80" w14:textId="6DD0BF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BFFCB9" w14:textId="3984C0F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94F1C4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0BE6F3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4A67B58" w14:textId="08E24C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485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1D69F56" w14:textId="4682D25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1200x600-1100x600-1100x600,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AB5AD8" w14:textId="077D77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C8D793" w14:textId="12CCF1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030AB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2D75EA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4BE3473" w14:textId="1A433C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486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FEF0FF1" w14:textId="1EDD95E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1200x1200-1200x1200-1200x600,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438D88" w14:textId="063DCE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997358" w14:textId="1802FC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EAE81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62E427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B56F667" w14:textId="442D6A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487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3776B5" w14:textId="7C278CB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1200x1200-1200x1200-1200x1200,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D1B474" w14:textId="6E5A2D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04908C" w14:textId="08D72FD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62A0C8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C713EE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7B8E9BC" w14:textId="2A1836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488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BEB999B" w14:textId="05A7042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708DA7" w14:textId="7357D8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F6F7F0" w14:textId="0C1618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7D929BD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F9E740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F87F061" w14:textId="2173C45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489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D1D6A77" w14:textId="45015C4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(основная)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VDNS 112А-22х10-EX.B,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MSN-U-112,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RVN-1120-EX.B VDNS 112А-22х10-EX.B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8A3E09" w14:textId="5EB835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7A9AD6" w14:textId="71027E6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92ED17" w14:textId="07B768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131CE2C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CD6273A" w14:textId="267D4D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EABD17B" w14:textId="149860F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(резервная)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VDNS 112А-22х10-EX.B,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MSN-U-112,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RVN-1120-EX.B VDNS 112А-22х10-EX.B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904DCC" w14:textId="15B7EE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057D86" w14:textId="0C7390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CAD658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61DB6E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635CEDA" w14:textId="6A9412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94D6F1D" w14:textId="54E78FE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1000х400 АВК 1000х400К8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AC9748" w14:textId="422D0F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486A4" w14:textId="57C713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C1E011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0E05A2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CFFE344" w14:textId="5A1F71B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BE6585" w14:textId="047D419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497389" w14:textId="227CE2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E22EE7" w14:textId="5B5722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22E2F7B" w14:textId="49D475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1DD449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9F037AE" w14:textId="7264E5C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F94E50E" w14:textId="6A3F5C6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1000х400 РСН 1000х400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241D09" w14:textId="7EECAA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A98AA" w14:textId="621FC9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3FAD03" w14:textId="63F2C91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A0A1BB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9C983E" w14:textId="720054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893805" w14:textId="73F7363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70C2E" w14:textId="5ABB9F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DB1DEB" w14:textId="6F7374B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15,37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17BF13" w14:textId="406446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2AB942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0D6E15A" w14:textId="642445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E8FFC4F" w14:textId="358C781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CF2889" w14:textId="7D057B2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52CE57" w14:textId="368D7F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5C2866C" w14:textId="4DC2E59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BBCE15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B5FA1D6" w14:textId="216450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ED090BF" w14:textId="5EA51E1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4DA88F" w14:textId="186297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484021" w14:textId="5C2876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6D10515" w14:textId="01E494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CD826D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81D202A" w14:textId="7F51F8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067E47F" w14:textId="77BC5CB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B58BB6" w14:textId="35F83A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BDD26E" w14:textId="6A1E0A7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4,47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3EB5FB" w14:textId="3BD9483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5EDA47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D1A24E4" w14:textId="19B51E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063777" w14:textId="6E0345F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8A94CA" w14:textId="50BFFA0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7AEAF0" w14:textId="04770D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0,83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593E60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454D87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8CA5879" w14:textId="433191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5B0D021" w14:textId="4EC8FAE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1000x400,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2D6856" w14:textId="704A29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08B018" w14:textId="42A63A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2,95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0583E2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045432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6017B49" w14:textId="077DCE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1E39DED" w14:textId="5F4367C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Воздуховод прямоугольного сечения из тонколистовой оцинкованной стали 1200x600, класса </w:t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2E5110" w14:textId="3D9FF9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E87C9E" w14:textId="771235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22,24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01C73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1D145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C2E20C2" w14:textId="78CBF7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0AB9A68" w14:textId="38EFF8E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4F473F" w14:textId="03E376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6D0FF5" w14:textId="62941D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6,75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09FC3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2B33FF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1A1D89E" w14:textId="6111700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9001A24" w14:textId="5EC4D2B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600x400,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F78A68" w14:textId="48A004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857B84" w14:textId="0215CB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DE0589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C5D01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1A9DFE5" w14:textId="158E1A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FEFCA6" w14:textId="453DC9C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600x1200-600x1200,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2F6FCF" w14:textId="68BC2D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E10ED2" w14:textId="447FAE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802781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259B5B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CCDC67F" w14:textId="123D283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44C770" w14:textId="7403947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1200x600-1200x600,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A3E13C" w14:textId="2FA60D3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04BAED" w14:textId="3F3756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483E0F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38ED37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9D662D" w14:textId="39A9E4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F65C2BC" w14:textId="7888FF2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EC7FD6" w14:textId="1E1427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F110E8" w14:textId="054F52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F2257C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FF7BD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953A2CC" w14:textId="2FF8DA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8993DC8" w14:textId="229D2AF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600x600-600x400,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E3FB0B" w14:textId="0C683C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22C995" w14:textId="64D38D3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9C4B3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D51BED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D3FAE2B" w14:textId="488C2F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F097C24" w14:textId="2BF5F9C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600x800-600x600,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C46B9" w14:textId="4551D4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61F249" w14:textId="1A37DAF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098B48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63EB6C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412E8E3" w14:textId="35A2A1B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47D41CD" w14:textId="57424F1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600x1000-600x800,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52408C" w14:textId="25E133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8303FE" w14:textId="4B8718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73CE58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240A41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F79DE1" w14:textId="5BF4CC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C709E8D" w14:textId="0DD2958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600x1200-600x1000,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7F4A95" w14:textId="47ABE0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D1B48" w14:textId="3E0260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EC7B3E" w14:textId="7C43CD5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AF723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4E39A10" w14:textId="1BB940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510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A9A28F6" w14:textId="6C3FCCC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1200x1200-1200x600,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223458" w14:textId="325F22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3ED8AD" w14:textId="1EEF21A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40B545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BE6D89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2BE3F77" w14:textId="7F0991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511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7957FA4" w14:textId="0B1577D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1671x1671-1200x1200,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4E6E07" w14:textId="7E7E6C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DFC5E8" w14:textId="21D492C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B8141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FFBC2B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2111CB0" w14:textId="0F1B19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512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5864603" w14:textId="22A4553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600x800-600x800-1000x400,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388BCD" w14:textId="108991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57FF7B" w14:textId="32BA29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F0DA84" w14:textId="03035F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97BFB1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86981E7" w14:textId="687834B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513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2A96758" w14:textId="0D38AD3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600x1000-600x1000-1000x400,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EE4827" w14:textId="404CE0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52C7F4" w14:textId="47A34C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1CDA692" w14:textId="57760B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56DEA0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5C8934" w14:textId="57201D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514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0886A8" w14:textId="13509B2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600x1200-600x1200-1000x400,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28AC2" w14:textId="75A69A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32295E" w14:textId="2C1A53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A69BC69" w14:textId="12604E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4C32A6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B6E461" w14:textId="75D57D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515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7644A09" w14:textId="7DF7B8D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1000x400-600x400-600x400,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790B38" w14:textId="55108A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B035EA" w14:textId="574E58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E11324A" w14:textId="706C6E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C97BBE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3DC1D9" w14:textId="7E6BB4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516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42905A" w14:textId="3F4F47F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1000x400-600x600-600x600,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A8A389" w14:textId="23683F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96AC9D" w14:textId="03AAD7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D68E7F6" w14:textId="7B7542F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C30C19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41090B8" w14:textId="3129ABC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517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8CA9CD" w14:textId="0C300B1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1200x600-800x600-800x600,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5AF7D6" w14:textId="29761E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E2A8D3" w14:textId="7F15B8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73AFED" w14:textId="7C36F9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F05499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16C16E2" w14:textId="6400234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518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AB6BA70" w14:textId="21AD4C9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1200x1200-1200x1200-1200x600,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1B2877" w14:textId="2F36C53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EC258A" w14:textId="22DEF5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168DD7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BAA38C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8E50F81" w14:textId="12DF60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519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690A633" w14:textId="0869B20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1200x1200-1200x1200-1200x1200,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44C04E" w14:textId="6FCCDB9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9238A5" w14:textId="51448D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293D04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6EA550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C518707" w14:textId="0AB06A5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520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EB61C3D" w14:textId="124A191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664461" w14:textId="3FB205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59E626" w14:textId="2B9010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CDF206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BCB91F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CD9A74" w14:textId="76681C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521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8AB3FF6" w14:textId="641CDEA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канальная установка подвесная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KON 160,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KVR 160/1,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шумоглушитель KNK 160/6,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хомут соединительный HTK 160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 крепления вентилятора KKV 160 KVR 160/1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C1A8D1" w14:textId="1EBF53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763BDC" w14:textId="02E342B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EE329E9" w14:textId="63836B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0263A4D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BAB3454" w14:textId="0B7AAA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522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034990" w14:textId="6C9ADDD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ø100 КВК 100М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2A0B5B" w14:textId="17CE2B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026711" w14:textId="2138A28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A38DC2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3C3224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3B83EB9" w14:textId="053714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523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E4B1EE5" w14:textId="0AB614B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КПУ-1Н-О-Н-100-0*ф-MV220-СН-КК-0-0-0-0-0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ECFFF2" w14:textId="2F4F1D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3CF11" w14:textId="49388B3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DCB853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241B5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00671E1" w14:textId="21573B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524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24BA327" w14:textId="261E620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Диффузор универсальный круглый ø100 ДПУ-М 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BEBD8D" w14:textId="1123D1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7A8E68" w14:textId="6AF3A8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2B627D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F8BF3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13961BF" w14:textId="5863B0D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525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167BC5E" w14:textId="3DC63E1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вентиляционный крышный круглый ø160 ЗК.00.000-//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B2619A" w14:textId="7947EE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5729BC" w14:textId="578983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E8F48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828F69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3CCB6C3" w14:textId="699633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526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8C3481" w14:textId="7BEBED6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C6EE49" w14:textId="1BDE49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B053EA" w14:textId="5C1F094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10,28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990195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7E3278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6882252" w14:textId="021695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527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99711E" w14:textId="0721A0B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ø125,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9550C2" w14:textId="3575FEC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47F98B" w14:textId="4CF023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10,02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3D25E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7944C1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6FD9AE" w14:textId="50178D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528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DFEC340" w14:textId="54FEDAC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53C53" w14:textId="578D36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382056" w14:textId="2B7C87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3,65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53D312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3E9169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F37BF6E" w14:textId="3716EA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529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8B7DE31" w14:textId="1E39B87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ø100-ø100,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D3C1C2" w14:textId="7E8717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BD2604" w14:textId="2212A6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68289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FFE0D0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014AFD9" w14:textId="1B9216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530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AAB727" w14:textId="096E123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ø125-ø125,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412A2A" w14:textId="438197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FB49F4" w14:textId="12806D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50CE1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6AB83C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46E837" w14:textId="4BAB9F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531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474692" w14:textId="32270B3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B188B" w14:textId="0AD5BD6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996D9A" w14:textId="57C6F9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C0E965E" w14:textId="510313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4F5C2E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CEBCEF2" w14:textId="250CB6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532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6F0FB3" w14:textId="4CC0070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ø125-ø100,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BA348D" w14:textId="2C9ED0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EB5A0" w14:textId="7E0790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0AA201" w14:textId="379A807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E5F23E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342D6C9" w14:textId="51CEBBE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533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6369FB5" w14:textId="2FE89F7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ø160-ø125,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99AF8E" w14:textId="0A3A24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F0D265" w14:textId="738C6B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3C4578A" w14:textId="76DC98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707E8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2EFFA93" w14:textId="7788256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534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6CCE10" w14:textId="6AFCFFC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ø125-ø125-ø100,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2A34F9" w14:textId="659ACB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3F035C" w14:textId="126644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A709E29" w14:textId="73D2D6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95BBB0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FB2257B" w14:textId="69F242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535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054BAE0" w14:textId="4F1C23B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ø160-ø160-ø100,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91D906" w14:textId="22EDDD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3F971E" w14:textId="59A21EC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5953D40" w14:textId="0947B9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F9F029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F23FD33" w14:textId="194D07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536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2B563C5" w14:textId="5F7F1AF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C15906" w14:textId="334383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8140ED" w14:textId="145880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12,12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8A4A6C8" w14:textId="47EBCF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F019D6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5C3703F" w14:textId="3C7BF9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537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5B61D1E" w14:textId="2031D70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ВЕ1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E809" w14:textId="3313486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DD5677" w14:textId="05CDE3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44B121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1929E0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C002FDE" w14:textId="1934F1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538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E391B03" w14:textId="20FFD2B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КПУ-1Н-О-В-400-0*ф-ЭПВ220-СН-КК-0-0-0-0-0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CE00E2" w14:textId="0843F8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0499D1" w14:textId="40F8E38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48DDE3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91DF06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C629CB" w14:textId="24FEBF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539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D3E3F1E" w14:textId="1BDF643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вентиляционный крышный круглый ø400 ЗК.00.000-03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082ABB" w14:textId="00E04D4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5C10B0" w14:textId="36B072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2F9181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ABCCBB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C9CE60D" w14:textId="06497E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540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326EDE" w14:textId="2561B89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400х400 РСН 400х400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D41516" w14:textId="30F41A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39D00B" w14:textId="1F99503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EEF3B2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B75859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E0EE93" w14:textId="20F07B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541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2D39DE" w14:textId="2C7C94A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11E9E5" w14:textId="554BB1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46AD8F" w14:textId="095B58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7,66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D7D501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A26090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932E4C" w14:textId="3A751C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542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7641338" w14:textId="7EE1D2A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421D9E" w14:textId="23795E7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76FACF" w14:textId="2D94A2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380AAD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04D675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0359ACD" w14:textId="58AFE6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543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380801E" w14:textId="21745FD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400x400-ø400,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BFC9FA" w14:textId="0E4917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B455CF" w14:textId="6277F4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44CC5C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636074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482904F" w14:textId="4D4599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544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FE6EB69" w14:textId="7809443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E1E447" w14:textId="79E4A0C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F360F" w14:textId="1DDE5C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9,96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5C9B51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14575B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1C31925" w14:textId="5FA00F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545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4A88A2A" w14:textId="54DFED8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ВЕ2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C9526A" w14:textId="2DA8888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6B683B" w14:textId="358B2C4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318A49F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A4F6DD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0C171D5" w14:textId="72C878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546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8389A06" w14:textId="1E47C65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вентиляционный крышный круглый ø160 ЗК.00.000-//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79A103" w14:textId="68B4A4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22C459" w14:textId="69FC03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FD35AC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5EFCC8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34FB29" w14:textId="0FF4B4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547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F9446FC" w14:textId="059B230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200х200 РСН 200х200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740B62" w14:textId="2B9B27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E5A6A4" w14:textId="7A5095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36949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E0BAC0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B866F85" w14:textId="684855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548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F7133A8" w14:textId="58EE003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D794EA" w14:textId="49BCC2F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78A988" w14:textId="6ED8F3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11,19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0C75B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925174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D2EF72" w14:textId="3597FB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549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738A1AA" w14:textId="047BD2D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200x200,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9EA18B" w14:textId="2929ABB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A82079" w14:textId="2A4C14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EF286A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4A66CD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EF9D6E1" w14:textId="744192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1B54D68" w14:textId="0B2B04D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200x200-ø160,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67562F" w14:textId="483096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624D3F" w14:textId="667FD5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3A539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665DB2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FA9BCE2" w14:textId="651026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DC008F7" w14:textId="3486994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249D8F" w14:textId="2C6F8C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BD48C5" w14:textId="23F1A4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7,58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69D94E5" w14:textId="4DDC84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4B0B6D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C9619D9" w14:textId="33C8EB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56A8521" w14:textId="260B6B9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ВЕ3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822105" w14:textId="1F2B61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39BB73" w14:textId="5E4AA5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2D8DD5B" w14:textId="1653E6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71A1C6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A631439" w14:textId="152033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60B9870" w14:textId="701BF15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вентиляционный крышный круглый ø250 ЗК.00.000-01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E3D055" w14:textId="694D07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BC504E" w14:textId="5F2FFD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6618AE4" w14:textId="7DF9F59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987E9C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FC07183" w14:textId="25BD4D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CF7D1E" w14:textId="6D2B18F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250х250 РСН 250х250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FA92A" w14:textId="71FB2A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096BC0" w14:textId="2E96F7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9778722" w14:textId="39E89D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8492A0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2093F8" w14:textId="316DF3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D963AA" w14:textId="2BE5B52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ø250,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D1510A" w14:textId="2662B6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1ED622" w14:textId="33EE6B8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7,79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709A69A" w14:textId="780857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4C44A5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9DE1E57" w14:textId="29F6D58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93EDA9A" w14:textId="2CCFEB4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250x250-ø250,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552E78" w14:textId="5DCFC3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E49A57" w14:textId="0B28AA8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601F942" w14:textId="6D0983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9614EC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A6E39D6" w14:textId="211401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1ADB14B" w14:textId="5A3045A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EI60, b=30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7748F5" w14:textId="1ACDDE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6E07C" w14:textId="51228D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0,01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A4EBAC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2F7030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518B969" w14:textId="0A0CAE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08DA7C4" w14:textId="12FB147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69F401" w14:textId="454D6A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C29020" w14:textId="45F03D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6,46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F1FD33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680041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93B1A59" w14:textId="6A8C0BD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6EB221" w14:textId="7A642D5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ВЕ4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B4881C" w14:textId="702CA3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D67836" w14:textId="7B79C1F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6CE618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52C66D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82A6304" w14:textId="1F9432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560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2556CF" w14:textId="54E7F97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КПУ-1Н-О-Н-160-0*ф-MV220-СН-КК-0-0-0-0-0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80328A" w14:textId="25A541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1FD530" w14:textId="2B3793D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942726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FF6132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372E6A8" w14:textId="0FFAB1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561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A0781B1" w14:textId="4CC71E8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вентиляционный крышный круглый ø160 ЗК.00.000-//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0721CA" w14:textId="0B009DC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A82EF5" w14:textId="7648684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1E281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12DB2B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E4A0D4C" w14:textId="750D553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562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9ECEAAF" w14:textId="7C224A7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вытяжная сотовая 200х200 РСН 200х200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F41FC1" w14:textId="181544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730354" w14:textId="03734A4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53B40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6A2B33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12E6907" w14:textId="3C9441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563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C801B1E" w14:textId="02C59AE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9D251D" w14:textId="71D3F6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A5B3DC" w14:textId="6B9F50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10,96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F1CF1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8AB423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AC15929" w14:textId="0F5EA3F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564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864520" w14:textId="713BBC5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200x200,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169E2F" w14:textId="3F74C20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BF6ECE" w14:textId="475CD1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0,05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0AA6BC" w14:textId="4ED6095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E2CC30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D18934D" w14:textId="5F10CC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565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2D7977D" w14:textId="5E8CF47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200x200-ø160,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DB57D3" w14:textId="066D62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C50316" w14:textId="1125D93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142DC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793003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6436D17" w14:textId="376D49F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566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3BCDB02" w14:textId="5522BC1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2A926C" w14:textId="3769102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402A01" w14:textId="45A64D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7,71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982A1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4BCC6D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D7BBAE8" w14:textId="75D27E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567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EBE4554" w14:textId="27396FD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ДВЕ1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76627C" w14:textId="618379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AD0703" w14:textId="0BD400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54F2E15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77BDC2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24EAF7" w14:textId="797D15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568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856DCCB" w14:textId="36DD46D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Прибор управления пожарный люками дымовыми ШКВАЛ-ЛК-02-(ЦШ+ЦШ)-Х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615A7F" w14:textId="45A56F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992A1" w14:textId="176F6D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DAF1D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91D9C4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5B8CBD6" w14:textId="29D532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569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D708F28" w14:textId="7232182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Дымовой люк ДЫМОЗОР, серия 100, внутреннее сечение люка А*В = 1500x1500 мм, тип крышки - У, усилие штокового электропривода  1600 Н, напряжение электропривода 24 В, с защитной решеткой,исполнение люка стандартное ДЫМОЗОР-100-1500*1500-У-1600-24-Р-С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30D723" w14:textId="3FEF92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BA18E1" w14:textId="12D4187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C594E4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A3F735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001A544" w14:textId="2CE9D1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A2DE823" w14:textId="34FB7AB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ДПЕ1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2F56A9" w14:textId="2E9F89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1C8A55" w14:textId="395EAD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46F398F3" w14:textId="32B683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3F8B51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F390BB4" w14:textId="1009B0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82C139" w14:textId="37A9FC3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КПУ-1Н-З-ВМС-1400х1400-2*ф-ЭПВ220-СН-КК-0-0-0-0-МРП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3B7076" w14:textId="740374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564704" w14:textId="3279F2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CEF50B9" w14:textId="3FAC8E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75999A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74895DD" w14:textId="5D0A55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6AA1CF3" w14:textId="5AFAFD6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1400х1400 RAL 5005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254BB4" w14:textId="3FB518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5FF6D" w14:textId="4337A63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8B4B392" w14:textId="6CC75CE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87BB44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3680BDB" w14:textId="6C41DA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9BC440" w14:textId="430A255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1400х1400 RAL 9006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C4901C" w14:textId="6E1924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D9593D" w14:textId="57BF092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F41558B" w14:textId="412E84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19C53F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CBFC827" w14:textId="71FBC5C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46E817E" w14:textId="6971A8F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1400x1400,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6AAC64" w14:textId="4BD191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646E90" w14:textId="03EA08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25,18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F27C6D" w14:textId="401A8D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C24386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4CFF39" w14:textId="4EC08C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5E7E9CC" w14:textId="2D8991A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012ADF" w14:textId="11A678D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D69F48" w14:textId="3A774F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4A940B6" w14:textId="4595CE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407C4AF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C0A915E" w14:textId="14327C4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576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C77828A" w14:textId="36709C0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коррозионностойкий VDNS 45В-1,1х15-EX.B-KR,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стакан монтажный утепленный коррозионностойкий MSN-U-450-KR с уклоном 3 гр. (нестандарт),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коррозионностойкий RVN-450-EX.B-KR с фланцами под стакан монтажный с уклоном (нестандарт) VDNS 45В-1,1х15-EX.B-KR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D7B53B" w14:textId="469A57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50951E" w14:textId="6D8496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755CF7" w14:textId="128FF6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033309" w14:paraId="2726DA4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B55D540" w14:textId="4F8508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6E2F66E" w14:textId="2B0FCB7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вытяжной пристенный из нержавеющей стали 600х700, h=300, патрубок ø125 ЗВП-600х700-300/ø125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14AF4D" w14:textId="17FCC6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9618E7" w14:textId="6D0933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46408A" w14:textId="0DE57A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213B054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88FCD93" w14:textId="707F2A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FCE51B3" w14:textId="512CFB3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вытяжной пристенный из нержавеющей стали 1200х700, h=300, патрубок ø200 ЗВП-1200х700-300/ø200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11CF1" w14:textId="45ADF66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600604" w14:textId="717F5D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CD3B7B2" w14:textId="738147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7D2DD5C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0453D11" w14:textId="11A35CD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B44A6B2" w14:textId="4D33EB4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вытяжной пристенный из нержавеющей стали 1300х700, h=300, патрубок ø200 ЗВП-1300х700-300/ø200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BBB556" w14:textId="5BD62E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286055" w14:textId="4AAF50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0490A4" w14:textId="6165AE6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98834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1EDD0E3" w14:textId="14E04A3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580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B733A02" w14:textId="14EBD20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вытяжной пристенный из нержавеющей стали 1400х700, h=300, патрубок ø200 ЗВП-1400х700-300/ø200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51248" w14:textId="35E45D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B1D70" w14:textId="349DEB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5451DE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F72A21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6CABAF" w14:textId="633F00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581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5031B09" w14:textId="6828DC5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Дроссель-клапан из нержавеющей стали круглого сечения ø125 ДКК 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310687" w14:textId="73562F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D45637" w14:textId="16ECFE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EFC486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622334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E856AA4" w14:textId="1E074DF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582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F58E992" w14:textId="130C301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Дроссель-клапан из нержавеющей стали круглого сечения ø200 ДКК 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0577A2" w14:textId="072851C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CB4369" w14:textId="02E1B4D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5E610E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98F407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915CC5C" w14:textId="78A56F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583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44DCDA5" w14:textId="5024415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КПУ-1Н-О-ВК-315-0*ф-ЭПВ220-СН-КК-0-0-0-0-0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72642" w14:textId="10CFE80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E37A5C" w14:textId="71EF9D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D9E0B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A804DD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7A83F70" w14:textId="0A6D9A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584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968659" w14:textId="41ECFA1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Секция сорбционно-угольного фильтра с фильтрующими ячейками типа ФКСУ СУФ-2/1х1 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ACFC4A" w14:textId="44EB5B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79BBE" w14:textId="2689AD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FEA15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7D8ED1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737E729" w14:textId="2DD27C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585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6ABDB7F" w14:textId="1221DFA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ø125,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107B8B" w14:textId="1CBB4B2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604643" w14:textId="7D46FE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4,29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7425B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B878DC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80BBFD4" w14:textId="0FC20D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586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5CAFE42" w14:textId="683060F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ø200,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890670" w14:textId="74FDD5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C8D612" w14:textId="1B6919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9C9532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D113E5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56F53F" w14:textId="196D1F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587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50B1F38" w14:textId="261C4BD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ø315,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B97D10" w14:textId="4CA698F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FA0DC" w14:textId="670AB7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9,29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CAEDC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7C5CA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99269D9" w14:textId="1DFCB5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588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0F3919C" w14:textId="5A8973D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30° ø125-ø125,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5D719" w14:textId="1E43AC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B9DA96" w14:textId="74894C0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60373B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EFEE87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6FA31BB" w14:textId="529284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589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75290FA" w14:textId="1AEDDFE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45° ø125-ø125,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908995" w14:textId="401C5C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AECE7" w14:textId="24EBE8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5F103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E4ABD2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285A04" w14:textId="2765E1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590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124E47" w14:textId="4748B35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60° ø315-ø315,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51D954" w14:textId="4B140ED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0B35B3" w14:textId="5B89C4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417C0C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AB7F8C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4483400" w14:textId="565B54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591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0FFB6DE" w14:textId="75FA9D8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ø125-ø125,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75ECF" w14:textId="1C90B1C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9CDDED" w14:textId="0D87C12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0FAA5D0" w14:textId="2C0964C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A18CD6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D09AF4" w14:textId="78D62A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592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3D54B3F" w14:textId="51D4067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ø200-ø200,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B48A19" w14:textId="60FA0BF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22D598" w14:textId="575FD4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069135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9FE832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48C8A22" w14:textId="2E3E0F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593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E9C3083" w14:textId="72670A4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ø315-ø315,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FDFC96" w14:textId="3BFCC2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FEF04" w14:textId="3A004D2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E11553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7BB824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3FB6D01" w14:textId="35C999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594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918B6B" w14:textId="63B12C9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ø315-ø200,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9E495C" w14:textId="4D1EB4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711ED2" w14:textId="59CEFA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B8344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9BF840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F80E35C" w14:textId="2DBCA3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595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E9F21E8" w14:textId="01E6E8B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552x552-ø315,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E480D2" w14:textId="6E5A1B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2ED354" w14:textId="42A2DC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56E0B9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082983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339217D" w14:textId="7D743D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596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1C6988C" w14:textId="07C48AB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600x650-ø315,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D6E80F" w14:textId="029A4B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915FF1" w14:textId="4CD1E4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1A7EE3" w14:textId="623C07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C45673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D174AD3" w14:textId="6966D8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597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19E8BB9" w14:textId="3809995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650x600-ø315,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62F07B" w14:textId="0393AE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B061F9" w14:textId="65075B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9AB50BF" w14:textId="75C4BB8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56BEEE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D954DF5" w14:textId="79267DA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598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3DC8F33" w14:textId="301700F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ø200-ø200-ø125,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6E7BED" w14:textId="2CD8A90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954296" w14:textId="6A68E5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284857" w14:textId="7AC70C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90A8B4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8B8B75C" w14:textId="208F307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599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15F1B0A" w14:textId="6BB4AD1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ø315-ø315-ø125,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9D2792" w14:textId="494E67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03FD2E" w14:textId="1A2561F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414B256" w14:textId="33D62E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47439C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48DC3FD" w14:textId="654012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DA4864B" w14:textId="6B0E1C9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ø315-ø315-ø200,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C0CCBA" w14:textId="2C1A03D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7AE178" w14:textId="2C0CFD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28B9FE" w14:textId="0A371D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BC41BF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D9BF3E" w14:textId="4CAFFF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18A8498" w14:textId="6D50BB1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0D713F" w14:textId="4DD3C9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BE2FF0" w14:textId="3ECECD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12,33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41F0EA" w14:textId="2D6334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C4F047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DAB2861" w14:textId="51F223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38D4AC" w14:textId="31E1692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3B69A" w14:textId="2F8BA6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C13658" w14:textId="1B862C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084EA65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4FB143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A1DD262" w14:textId="53B258A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51CDD09" w14:textId="0341EBD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Вытяжная крышная установка во взрывозащищенном исполнении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крышный коррозионностойкий VDNS 45В-1,1х15-EX.B-KR,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 xml:space="preserve">- стакан монтажный утепленный коррозионностойкий </w:t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MSN-U-450-KR с уклоном 3 гр. (нестандарт),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обратный коррозионностойкий RVN-450-EX.B-KR с фланцами под стакан монтажный с уклоном (нестандарт) VDNS 45В-1,1х15-EX.B-KR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58572B" w14:textId="4F6CE73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14EF9A" w14:textId="1FB637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D38BEC3" w14:textId="2C7AAD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613B183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F4224A4" w14:textId="31F4C7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784920E" w14:textId="5FC865F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вытяжной пристенный из нержавеющей стали 700х600, h=300, патрубок ø125 ЗВП-700х600-300/ø125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E3DAE9" w14:textId="25FD07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51DC7B" w14:textId="3AB30F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84519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D4ACD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1E1589" w14:textId="78C131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42CEAC9" w14:textId="48F0789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вытяжной пристенный из нержавеющей стали 800х600, h=200, патрубок ø125 ЗВП-800х600-200/ø125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37D578" w14:textId="4C4EE1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053C20" w14:textId="436F1D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2E0882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194612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BF892EB" w14:textId="3CDB44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A292C24" w14:textId="7A811EB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вытяжной пристенный из нержавеющей стали 1000х600, h=200, патрубок ø160 ЗВП-1000х600-200/ø160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8F5B10" w14:textId="4684C3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A54390" w14:textId="73AD22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1DC17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D04999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60DED9" w14:textId="3A17FA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352336D" w14:textId="2102E00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вытяжной пристенный из нержавеющей стали 1200х600, h=200, патрубок ø160 ЗВП-1200х600-200/ø160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8BBB88" w14:textId="065960F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A62F90" w14:textId="13A601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7B9B6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EDB50B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484853A" w14:textId="36B8A4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AF7E055" w14:textId="18D2DAB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вытяжной пристенный из нержавеющей стали 1300х700, h=200, патрубок ø200 ЗВП-1300х700-200/ø200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65E3B1" w14:textId="6C1CDD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DCA35E" w14:textId="65B7FD2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0740B1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966EB6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B38B7C" w14:textId="4F6C5F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8FB178C" w14:textId="25026F4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вытяжной пристенный из нержавеющей стали 1500х700, h=300, патрубок ø200 ЗВП-1500х700-300/ø200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C3274E" w14:textId="69749C3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C7C62F" w14:textId="56FACF0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B0AD3A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68671E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C610B82" w14:textId="45A41B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610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2034C33" w14:textId="3F20968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Дроссель-клапан из нержавеющей стали круглого сечения ø125 ДКК 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8F0F6E" w14:textId="590B6BB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4FACB3" w14:textId="302E93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5A142A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796D41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ECCB383" w14:textId="70B425F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611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E0F8772" w14:textId="465548F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Дроссель-клапан из нержавеющей стали круглого сечения ø160 ДКК 160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CC1EF8" w14:textId="4FE581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CCE1FE" w14:textId="18362E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06953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521131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0544FDB" w14:textId="347179F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612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D882694" w14:textId="21069F7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Дроссель-клапан из нержавеющей стали круглого сечения ø200 ДКК 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3CC114" w14:textId="65042F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C7DECD" w14:textId="4200176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2BB43B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2FB284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0E5B311" w14:textId="24FE48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613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71373FC" w14:textId="5368D74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КПУ-1Н-О-ВК-400-0*ф-ЭПВ220-СН-КК-0-0-0-0-0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555819" w14:textId="217145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2190D9" w14:textId="38F3022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3BE9F8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81D230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8452001" w14:textId="58BE04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614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EE9BC00" w14:textId="54B2989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Секция сорбционно-угольного фильтра с фильтрующими ячейками типа ФКСУ СУФ-2/1х1 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DE2C96" w14:textId="7AA14A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612F24" w14:textId="28B313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5A37D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7D1598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0D66B70" w14:textId="1F2BDC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615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CE466A1" w14:textId="400D866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ø125,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41F824" w14:textId="4CC1278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96C1F" w14:textId="73AF78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5,26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215C27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88A7F2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640F73" w14:textId="3310327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616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AB150DE" w14:textId="451A0A1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ø160,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78474A" w14:textId="578162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53B847" w14:textId="7615F06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0,56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D13FD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6B7A11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43D04E4" w14:textId="553F2A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617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3F14CC3" w14:textId="0681777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ø200,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1A9594" w14:textId="144D96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E92635" w14:textId="58DCB8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4,39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6B981E" w14:textId="3C54F38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DE3092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DAB1838" w14:textId="1CD80D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618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7CCC64D" w14:textId="77F85FC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ø250,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06D64" w14:textId="4A60C8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D13AB9" w14:textId="79AAB8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2,92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EC670D3" w14:textId="593ADE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7F7BD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E3B181" w14:textId="5B96CB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619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F1D7782" w14:textId="79C7046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ø315,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E814D" w14:textId="32CD4C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336754" w14:textId="548DD0F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0,78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70FBAD6" w14:textId="27903DB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2DB183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2BF71C6" w14:textId="14676A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620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57CA460" w14:textId="1655824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ø400,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BAE2D8" w14:textId="0181AF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9D6EDC" w14:textId="309F07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23,05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FB2A119" w14:textId="16DEF11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02CF0D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3DEC67" w14:textId="484300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621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4A2D1C9" w14:textId="5B39652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30° ø125-ø125,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56BF7E" w14:textId="279C5B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D3CD0" w14:textId="6446A2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12AABD" w14:textId="0147366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201978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71F922A" w14:textId="6450B8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622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13721FD" w14:textId="1FF88AE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30° ø200-ø200,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1F9A62" w14:textId="24244B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7299A2" w14:textId="5D729C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57CDB9A" w14:textId="25E6B7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F734FE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E6ADB97" w14:textId="1F173C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623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76F697" w14:textId="44C7FC3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30° ø400-ø400,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DEC450" w14:textId="5D95CD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1E1983" w14:textId="76ADE57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C5985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9D8499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CE01A8" w14:textId="3A4C66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624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223351" w14:textId="5C6FF79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45° ø200-ø200,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17877C" w14:textId="56AC2A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B590D0" w14:textId="558667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78163A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AAE32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8C1CD7" w14:textId="3A7FFE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625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F3B4F07" w14:textId="511720A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60° ø200-ø200,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53A119" w14:textId="667232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58291B" w14:textId="6E241C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2DAF4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7E17A1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DA3D1E" w14:textId="585FE0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626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6786D5" w14:textId="3D3989F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ø125-ø125,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AC7889" w14:textId="07A6EE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9913D5" w14:textId="4D154D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9ABA1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9198CE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015A29E" w14:textId="456657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627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90C4E35" w14:textId="767C9E2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ø160-ø160,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2113AF" w14:textId="19A673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FCDE89" w14:textId="089D7B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AF2364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8B4F35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44023FB" w14:textId="254C59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628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B143E8" w14:textId="6683CBC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ø200-ø200,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86C817" w14:textId="0AF5D1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B6E5A9" w14:textId="4313743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6954CE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386BCF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0E84951" w14:textId="45918A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629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5173CD" w14:textId="15F5D39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ø250-ø250,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D47557" w14:textId="51AE62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A6335E" w14:textId="76D86C6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0D6FC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74499F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30D8551" w14:textId="0960D5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630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8C01F83" w14:textId="73C52BB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ø315-ø315,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85A913" w14:textId="29C77C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B4187E" w14:textId="2CB834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71C646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507DCC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DD34457" w14:textId="4B28CE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631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F18C82" w14:textId="5149CEA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ø400-ø400,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A814F7" w14:textId="49DB3A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393B58" w14:textId="4427CB5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EA6834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8BF0E6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9AD233F" w14:textId="4CBF73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632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2DEBC6" w14:textId="1C4A9DB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ø250-ø200,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BAD422" w14:textId="340F26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6907F3" w14:textId="76A6EF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62C8D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27186B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499929D" w14:textId="181F96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633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9A663B" w14:textId="1EB709E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ø315-ø250,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50AD11" w14:textId="6F0346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0C3187" w14:textId="6BC0BB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D4E56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062753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8493241" w14:textId="56FC56C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634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B19CE6A" w14:textId="51685C4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ø400-ø315,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109A70" w14:textId="39D337C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01A409" w14:textId="13BE29B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FED5F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AEA764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C387435" w14:textId="42DC05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635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CCF074B" w14:textId="7C871B2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552x552-ø400,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57C202" w14:textId="427D29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BA80A6" w14:textId="1FAB61B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E6237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2635E8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FC93021" w14:textId="1034E8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636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44838C1" w14:textId="29F3A09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600x650-ø400,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B62AFE" w14:textId="68D18D5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C14E3" w14:textId="1F909C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2DA0E4C" w14:textId="121C3D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55E058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92EA14E" w14:textId="1A8101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637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CEF30FD" w14:textId="0CB6E31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ø200-ø200-ø125,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3712EE" w14:textId="24389B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DE1712" w14:textId="34DF5B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27C283" w14:textId="12F8A9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13D235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30752FB" w14:textId="502B8C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638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072479" w14:textId="10E8E75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ø200-ø200-ø160,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0F2620" w14:textId="2E825B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36873F" w14:textId="3A98C1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2EF4BD5" w14:textId="0C035A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ED340E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1809480" w14:textId="2B40C1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639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CCD9D36" w14:textId="3A25291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ø250-ø250-ø125,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14E8A0" w14:textId="32B2F9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2D166C" w14:textId="725C57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C1EDF9" w14:textId="2B338F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90655B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6D906B" w14:textId="21475CF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640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B4A430B" w14:textId="308128A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ø250-ø250-ø160,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AE598" w14:textId="52EA00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46E7F1" w14:textId="35288A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3CB55C" w14:textId="667E8A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3FEA4D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13891A" w14:textId="691E61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641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F7F7DB2" w14:textId="172B018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ø315-ø315-ø200,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05C193" w14:textId="3249A2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DFE8CF" w14:textId="397DC8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4F3472F" w14:textId="638A827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2291C6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BC1EE54" w14:textId="53BB8E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642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9E0E469" w14:textId="26065E7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ø400-ø400-ø250, класса герметичности "В", с толщиной стенки b=1.0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A74617" w14:textId="5D62B1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38D82B" w14:textId="2E36E30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6C9AE1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C5B288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333FAF" w14:textId="319B2A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643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1EF31E" w14:textId="2CE9B40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197E0" w14:textId="1B9F81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0C14EA" w14:textId="468754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46,37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28B12C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5FA7A1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2DA967" w14:textId="2AFAB06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644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2C8AFFB" w14:textId="78C1433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1408AC" w14:textId="293C94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9D9C2E" w14:textId="14117F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407D678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6ED2F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29C2F5" w14:textId="5958D9A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645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E28F03D" w14:textId="695884F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КПУ-1Н-О-ВК-355-0*ф-ЭПВ220-СН-КК-0-0-0-0-0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95600E" w14:textId="7ECB29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2B15C" w14:textId="0616E0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AAAD9B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B911D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19F2764" w14:textId="37AFA3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646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1B6F7E0" w14:textId="2D48118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Зонт вентиляционный крышный круглый ø355 ЗК.00.000-//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503055" w14:textId="3E2AFD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5AEC59" w14:textId="4CA81D8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929C00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DB5738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EDD5D2" w14:textId="75B03A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647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630B108" w14:textId="6BA7D55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Воздуховод круглого сечения из тонколистовой оцинкованной стали ø355, класса </w:t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046549" w14:textId="15DF6C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AE7225" w14:textId="2A8190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12,81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5DBA0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A35902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51EFB75" w14:textId="4312B9D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648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0A18E6C" w14:textId="6CB0EE5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ø400,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193AF" w14:textId="77DABD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EB813B" w14:textId="4017990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0,03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DC99A6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74BE0C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3E7F21F" w14:textId="49A0E1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649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4073D1" w14:textId="685D270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60° ø355-ø355,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A7E9A0" w14:textId="422025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BA6AA6" w14:textId="3A1185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9A661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D058CA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4FA9992" w14:textId="164915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650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E22BC4" w14:textId="30A404E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ø355-ø355, класса герметичности "В", с толщиной стенки,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B5BABF" w14:textId="5D348F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CA023B" w14:textId="11A8E2B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C4914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35C8C7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8F2EB24" w14:textId="0109BE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651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A33AE8D" w14:textId="2A170B4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ø400-ø355, класса герметичности "В", с толщиной стенки b=0.8 ГОСТ 5582-75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BC3555" w14:textId="5117EB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56DD1D" w14:textId="1DAC7F4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56D763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9C4509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085C0CB" w14:textId="39830AD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652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642067B" w14:textId="6388C19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EI150, b=60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FF9B9E" w14:textId="66206B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01A456" w14:textId="4DF9F30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0,65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0A49F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C3AAF6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B546BC0" w14:textId="38DF6E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653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0B675C0" w14:textId="6621E4D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МО4.1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D007C9" w14:textId="3D55C8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C79D56" w14:textId="1EFABF8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51EBC03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D21382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26750E4" w14:textId="56EA85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654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0971231" w14:textId="30642E7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Дефлектор вентиляционный ø160 Д 160.00.000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A1DA10" w14:textId="7244E3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375FBE" w14:textId="79075F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60E43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66BE68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E730B66" w14:textId="691E67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655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E8937D8" w14:textId="44A6135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3059F8" w14:textId="299B4C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F86CB6" w14:textId="0782C00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36F786D" w14:textId="0F0277C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7E6C2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477CFB1" w14:textId="247FBA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656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3677C6F" w14:textId="026E563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1DA4EF" w14:textId="6FDC80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4D5358" w14:textId="0A476F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3,86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832DBD" w14:textId="2485F4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EC05D8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D08BCE2" w14:textId="219507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657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3430F55" w14:textId="7FAA59F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ø100,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AFF292" w14:textId="5441EC8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F9717B" w14:textId="4B7EA2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2833621" w14:textId="219850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472849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4D150E6" w14:textId="5F9C81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658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D195242" w14:textId="72C7BEB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ø100-ø100,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758B7D" w14:textId="4AABDDF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750843" w14:textId="2FF522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CAC19C" w14:textId="4D224F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45EE3A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856807B" w14:textId="346354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659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8BDBC8" w14:textId="1DE2057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B4D1D" w14:textId="736F68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4A39FD" w14:textId="7B8DB4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89F5A7B" w14:textId="03600F0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08B704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750FFCB" w14:textId="64B3AF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660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972056E" w14:textId="2CD57BB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ø160-ø100,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474261" w14:textId="14F86EE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CA288D" w14:textId="19C46A9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4829498" w14:textId="30DAB4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0830AA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0DC5411" w14:textId="514FAE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661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F91CB4B" w14:textId="6A138F4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ø160-ø160-ø160,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30E226" w14:textId="6F20771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60A6D9" w14:textId="425CE95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ED7A8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A0DD62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3D6310" w14:textId="4109921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662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40E6350" w14:textId="455D254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МО4.2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04A957" w14:textId="216D08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E127B3" w14:textId="6EE993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50BCE79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81ACFE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FDDCD37" w14:textId="7125A45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663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16AD97" w14:textId="737908B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Дефлектор вентиляционный ø160 Д 160.00.000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0E6860" w14:textId="7066ED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C701B8" w14:textId="5D4EBD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499B75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0B07E9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7A7C323" w14:textId="0C9EED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664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9F60237" w14:textId="2687AB8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FAC0E" w14:textId="6D2067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387823" w14:textId="5D4CB18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A65DBD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7A2EBA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DF4F71D" w14:textId="71FE35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665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9B8FD56" w14:textId="3022656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B9201" w14:textId="55CDC8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CE7F5" w14:textId="0AAD09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3,86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4DB99A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187D58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37E1F4" w14:textId="6F831D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666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AE41785" w14:textId="717CCAD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ø100,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6726E7" w14:textId="5035B1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4C40BD" w14:textId="3680AC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B5C5DD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44698D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3172ACF" w14:textId="633F08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667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D1F25B" w14:textId="0B0E06B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ø100-ø100,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B7EDF" w14:textId="1D6E9F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4F2DEA" w14:textId="6C1E8F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2A1625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886AC6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6360C1" w14:textId="299CCA3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668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83995E" w14:textId="063080E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9F690B" w14:textId="4569BB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8D7FD2" w14:textId="7E5007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E6D774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9BD668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18FABD3" w14:textId="26322B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669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FBFAC66" w14:textId="4DE4C70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ø160-ø100,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458A5D" w14:textId="5CB3C9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D9EC4C" w14:textId="7855A0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04B09A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B3EE49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212A78E" w14:textId="062D02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670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0B29EA5" w14:textId="6D601A7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ø160-ø160-ø160,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7CF249" w14:textId="6766B7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67E343" w14:textId="63F275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7866E35" w14:textId="678F7C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7BB2CC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6D50A18" w14:textId="4E3ECB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671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5F0F0E4" w14:textId="6668F25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МО4.3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56412F" w14:textId="6326B1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0F6032" w14:textId="5E7B16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5FEA39E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D76F79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2B299ED" w14:textId="4839A0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672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8C7F0B1" w14:textId="3963987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Дефлектор вентиляционный ø160 Д 160.00.000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6976BD" w14:textId="7076F48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FD1298" w14:textId="3DF3B99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0BF143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8BB511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80445FF" w14:textId="565459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673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6FE3D0D" w14:textId="6C7EAF5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78E766" w14:textId="058DBE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521F6E" w14:textId="0753BB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16,52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8C7D9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85252A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522CF85" w14:textId="5A8DAF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674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37FE4CB" w14:textId="403E1A9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78F5CF" w14:textId="77E5470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7ACEEB" w14:textId="6A21C2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3,86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60DED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C5E9DD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3A6587" w14:textId="351A79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675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55CC1A" w14:textId="7E777C3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ø100,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83D60A" w14:textId="2F72E56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B71A3E" w14:textId="338659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D76A9D9" w14:textId="38BE9E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C7CD60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D9D076" w14:textId="33D1F1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676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31F4822" w14:textId="5B7AAB7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ø100-ø100,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1F3790" w14:textId="5FE2BB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A368C7" w14:textId="6DC00A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F76F7D" w14:textId="038931C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54750F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C2C3059" w14:textId="764DFF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677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47A3B2" w14:textId="5B6D88F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5FA395" w14:textId="5B8D78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133C48" w14:textId="0258FA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9FC75FE" w14:textId="702B3F1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9B182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F9D658" w14:textId="39F8E7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678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A0B3CD" w14:textId="2419410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ø160-ø100,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1EA466" w14:textId="7AC3FC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95D098" w14:textId="0FBF86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A703482" w14:textId="1CDEB6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F98E71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1FB2B9F" w14:textId="2E002F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679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C55239" w14:textId="147E2EB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ø160-ø160-ø160,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F017EB" w14:textId="13075C1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D26997" w14:textId="73FD55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2989D2" w14:textId="420F22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5C0F77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7E69190" w14:textId="66E53CA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680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36AEEDF" w14:textId="58000FF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5AA546" w14:textId="1570D8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83341D" w14:textId="253E31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C731388" w14:textId="7FBEE7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4ACE25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F01CC4" w14:textId="59CF4C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681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68C8855" w14:textId="759B8AA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Приточно-вытяжная установка подвесная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заслонка CHR 70-40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укороченный LITENED 70-40 FRUM с фильтрующей вставкой DFUM 70-40 (G4)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LITENED 70-40 FRPM с фильтрующей вставкой DFPM 70-40 (F7)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рекуператор подвесной LITENED 70-40 REP (правый),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воздухонагреватель водяной LITENED 70-40  WH/Al/2,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LITENED 70-40 G1.31-2,2х30,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LITENED 70-40 G1.31-1,1х30,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шумоглушитель LITENED 70-40 NKD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секция промежуточная LITENED 70-40 PS,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FH 70-40 (4 шт.) LITENED 70-40 G1.31-2.2x30.R +  LITENED 70-40 G1.31-1.1x30.R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70BC2" w14:textId="1DBB62B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6AD417" w14:textId="5ADECCD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3573C31" w14:textId="30651F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537FD50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74FD53" w14:textId="474946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682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E273671" w14:textId="78630B1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ø160 КВК 160М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604600" w14:textId="39C7F9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6A2346" w14:textId="68965A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3D813E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0B5211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A1CB7D9" w14:textId="60A2E0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683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AC5EA27" w14:textId="1A6E639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ø200 КВК 200М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B4D0B4" w14:textId="47B2C6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B77104" w14:textId="51EF1F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C77884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8621F5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FC2E90F" w14:textId="327518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684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373DAC3" w14:textId="75B189E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КПУ-1Н-О-МС-600х400-2*ф-MV220-СН-КК-0-0-0-0-0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9C3D6A" w14:textId="2B3F0A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ECC56D" w14:textId="7E2993F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5ED01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6E4B38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758C7F6" w14:textId="188985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685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3FBF82A" w14:textId="7208817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Диффузор универсальный круглый ø160 ДПУ-М 160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6C4E41" w14:textId="0BCCC8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02FC23" w14:textId="418C19F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8FB37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2AFEAC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EC7E69C" w14:textId="73C4B8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686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5E6BABA" w14:textId="075EE9E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Диффузор универсальный круглый ø200 ДПУ-М 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96330F" w14:textId="2C7BC7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3196D8" w14:textId="05511E5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974D8D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15826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1CDB37F" w14:textId="41B9A0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687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6BF09D" w14:textId="53B986F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1000х1000 RAL 5005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FAC35F" w14:textId="237DC43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261BF6" w14:textId="02A4D7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0B570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0D9E23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4387660" w14:textId="349C9A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688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521E2F9" w14:textId="3F34AD8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D1060" w14:textId="55E321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39E2E8" w14:textId="552296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40,71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7C2A25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546DEC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1C88276" w14:textId="1736D4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689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441C3C1" w14:textId="58DCD5B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Воздуховод круглого сечения из тонколистовой оцинкованной стали ø200, класса </w:t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FFA99D" w14:textId="552EF4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1AD874" w14:textId="09A16A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38,85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EED3F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E20033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ADD8B01" w14:textId="07F87CC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690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02A7203" w14:textId="14B2F31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ø250,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64D653" w14:textId="1CFAF0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7F03F2" w14:textId="2B3D27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6,57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DC733E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1A7EF4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D27E8AF" w14:textId="4F5DEF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691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F167902" w14:textId="24337E5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ø315,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2D3040" w14:textId="67A9E86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0B7BB" w14:textId="1AF551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7,15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CB5486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ED61B7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293A91F" w14:textId="41B7D3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692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5CBEFCA" w14:textId="0C3801A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BAF6F1" w14:textId="28F48E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A05E3A" w14:textId="6F0C03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0,72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94BDFD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5A7318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6E7483E" w14:textId="404E83C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693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1CB40F9" w14:textId="4A94A57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88711E" w14:textId="09AA9F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684B83" w14:textId="50FC2A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2,59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A25C29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E3FEAE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A243953" w14:textId="0B44184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694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B7F5D9" w14:textId="0E76CA9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700x400,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5F77B8" w14:textId="094C7A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80D1A5" w14:textId="17764A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0,97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F76DE5" w14:textId="57AC3E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F59C31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524159B" w14:textId="2A594F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695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45DCC26" w14:textId="035878F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1000x1000,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6DBCC5" w14:textId="00CE0D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EFD224" w14:textId="384E2DD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C5DA398" w14:textId="23F609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D7FD53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19DAD55" w14:textId="79182EC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696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90F726B" w14:textId="235E6BE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ø315,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532DC" w14:textId="5C1B1E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9D0068" w14:textId="447F48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25717E" w14:textId="76E1FB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EC899B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C22EAFA" w14:textId="1349DC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697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29D76C7" w14:textId="1062376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E270CF" w14:textId="03A876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0E77BD" w14:textId="232603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D144C86" w14:textId="015C90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8C8687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BE67BD" w14:textId="22BDCA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698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39E781A" w14:textId="6E46384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ø200-ø200,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72715D" w14:textId="1D2C84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73B043" w14:textId="12F30B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73DCC02" w14:textId="2340A2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E36697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B5D04FB" w14:textId="1CC04A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699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A950A45" w14:textId="10FA6FC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ø250-ø250,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B7C0EC" w14:textId="7C7D50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70FEFE" w14:textId="4146BD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FF32746" w14:textId="1C5B236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A7DA1A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310950D" w14:textId="6F69A6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700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E32C7B8" w14:textId="1C7C2E1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400x600-400x600,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4E04A" w14:textId="314F1F7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BD803B" w14:textId="2EC7F05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2ED08F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6A63E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B753464" w14:textId="7605D9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701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67DFDC" w14:textId="3A72B13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ø200-ø160,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03B464" w14:textId="49299E6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2C4660" w14:textId="442D54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094E03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96A02D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E86E75C" w14:textId="20AFA4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702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866A3D7" w14:textId="1F74F28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ø250-ø200,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A84CD8" w14:textId="117D00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98B6DC" w14:textId="4AB58A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ABFF3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2252B9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2FCF974" w14:textId="18E2EC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703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FACC2E" w14:textId="15AE86A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ø315-ø250,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77CFE9" w14:textId="472D3A2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6FF742" w14:textId="5195F1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66D821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ACF864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050069" w14:textId="0CD6B5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704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5EDB8D4" w14:textId="63F2FC4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ø400-ø315,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D87116" w14:textId="5E0496A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772B30" w14:textId="4BE3F0C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C0B43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5EDC85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65EAD26" w14:textId="7FDE407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705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2591D4" w14:textId="2995B89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воздуховода на круглое сечение из тонколистовой оцинкованной стали 700x400-ø400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831C8" w14:textId="44E54C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7A8F3C" w14:textId="0A3EB0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D5D8E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E24712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2A9514" w14:textId="3DCB3C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706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2A60F4F" w14:textId="024FDF6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700x400-600x400,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A62AE2" w14:textId="4D3A4BA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7EA21" w14:textId="507552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C6DDF8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1E9E5A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164A86" w14:textId="07EB75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707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35D099" w14:textId="3F5A3F9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1000x1000-600x400,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902FDC" w14:textId="74831D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88E031" w14:textId="5A65A1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00D8667" w14:textId="07F9AAF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C7040C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51BEF0A" w14:textId="610104B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708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AE3577" w14:textId="52EC03C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700x400-ø400,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45E01C" w14:textId="79E157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B36FC2" w14:textId="722BC9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2D33A4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F038A2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97159CC" w14:textId="46BB6A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709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C8ED9AE" w14:textId="04C4789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ø160-ø160-ø160,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419158" w14:textId="0F9C15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1D274" w14:textId="56BE84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6A3A52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C0602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D70057" w14:textId="2BF9EDD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710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434AFBF" w14:textId="1D58E3E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ø200-ø200-ø160,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46F753" w14:textId="2413A11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8AE2D4" w14:textId="2999DB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82C90E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742B89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F35F391" w14:textId="11B360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711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3CDC017" w14:textId="4295D46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ø250-ø250-ø160,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4F17F6" w14:textId="45279B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56F787" w14:textId="44CF75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62FAF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3DD305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5AF3630" w14:textId="1C7C9D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712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BED362" w14:textId="1177E47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ø250-ø250-ø200,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C051DB" w14:textId="41C5EE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11370A" w14:textId="163DCB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4797DD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B57100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7936865" w14:textId="6804CA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713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D18C3C8" w14:textId="6246E19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ø315-ø315-ø200,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1BA85F" w14:textId="031369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1720C1" w14:textId="058EE9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C50303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B9C0E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60F40DA" w14:textId="63E4C8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714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37B047" w14:textId="5514A2B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ø315-ø315-ø250,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727FC5" w14:textId="7A0029F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9C5239" w14:textId="742E00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40B549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26817F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2A7520" w14:textId="0A3D758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715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DC153B" w14:textId="49797C5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ø315-ø315-ø315,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2752A5" w14:textId="3A6064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9A7875" w14:textId="7FF961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0BE549" w14:textId="093BE7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4E0B56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E6CEFB2" w14:textId="30D656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716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4344EA3" w14:textId="725C717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EI150, b=60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B9AE4A" w14:textId="569C30A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601617" w14:textId="1EB716F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2,15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43C3596" w14:textId="5223BB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5EFD2F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B9BF845" w14:textId="353B53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717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9076B0" w14:textId="0C2213E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b=50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60F16" w14:textId="67B3D2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D8DF8" w14:textId="4ECDFCF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9,44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DC27CE" w14:textId="2395245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70A88B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C7D325D" w14:textId="3A08CFD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718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01CB17" w14:textId="76710E3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D8F8C4" w14:textId="6A3A2B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CC2EA6" w14:textId="54B3A0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3268007" w14:textId="1546349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79D425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A2B140B" w14:textId="31DA7A8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719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1ACBBBD" w14:textId="576F40A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Приточная канальная установка подвесная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заслонка CHR 50-30,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укороченный FRU 50-30 с фильтрующей вставкой DFU 50-30 (G4),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FRP 50-30 с фильтрующей вставкой DFP 50-30 (F7),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воздухонагреватель водяной WH 50-30/2,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VRN 50-30/25R-2D,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шумоглушитель NK 50-30,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FH 50-30 (2 шт.) VRN 50-30/25R.2D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AB4863" w14:textId="3A38DB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04A1DA" w14:textId="21407C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4C228A0" w14:textId="41F3BE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6283FE8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06D0A1" w14:textId="3BE998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720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7EA634" w14:textId="0190814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ø125 КВК 125М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BADA15" w14:textId="40D873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4D0C27" w14:textId="5B2E6FD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9D81AAC" w14:textId="508564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96DFA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0EDD078" w14:textId="28758C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721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E636D39" w14:textId="4E6C801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КПУ-1Н-О-ВМС-500х300-2*ф-ЭПВ220-СН-КК-0-0-0-0-0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62179E" w14:textId="371E98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31089B" w14:textId="5F7FE9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23CDB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3BCCA3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0F2080" w14:textId="59137D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722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F5E9AA1" w14:textId="09C1E0C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Диффузор универсальный круглый ø125 ДПУ-М 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5EDAF1" w14:textId="28B095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24230" w14:textId="7ACA42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EB2283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D3F641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CA5DDAA" w14:textId="2BF2D7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723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235CC7B" w14:textId="3B2E930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500х500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F238C3" w14:textId="0B5821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7885E1" w14:textId="50D677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9B4EEF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6CCE3D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3EFF70A" w14:textId="471C12C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724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7E4F9F2" w14:textId="4D2BD27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ø125,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55A56A" w14:textId="2C7FA7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B78795" w14:textId="2FAE8B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30,7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D9423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DDE774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D4E4026" w14:textId="46142EC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725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FFA162" w14:textId="66987D6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DF138E" w14:textId="350CE9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FDF817" w14:textId="0854CF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7,49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4236B7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5F507C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934188" w14:textId="349203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726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E45A465" w14:textId="77EDFB4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ø250,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C0940D" w14:textId="7DD22A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FC9D00" w14:textId="04D1453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1FE08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B28316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4389012" w14:textId="64C1C8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727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8FBEB83" w14:textId="6527202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300x500,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86ECCA" w14:textId="1496CB4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36BFF4" w14:textId="025236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5,01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16E9A7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3E9A9A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FFD01FC" w14:textId="729086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728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841DCC9" w14:textId="39E7D96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500x300,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00CB9" w14:textId="36A734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B4D8DF" w14:textId="3ECCA3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6,52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7F0975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C4986D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61E8AD1" w14:textId="0C366F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729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C04646" w14:textId="730EF75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500x500,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54B6CF" w14:textId="20A1917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5F2B3" w14:textId="7D2FD1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0,52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6C8C2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9A5831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BC5C0D1" w14:textId="37E887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C82D0F1" w14:textId="3BDD700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Заглушка прямоугольная из тонколистовой оцинкованной стали 300x500,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967E2E" w14:textId="0513AD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7348E9" w14:textId="674CD1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2C0CDD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405794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DA3A718" w14:textId="3CB872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A4E24B7" w14:textId="01C68D2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ø125-ø125,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E34C4F" w14:textId="5E0370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345A6" w14:textId="7242C8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3C3A7B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373AFF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10AB7A5" w14:textId="082374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333EB6B" w14:textId="7291998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30° 300x500-300x500,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DB1D5F" w14:textId="56BB9D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029F03" w14:textId="76A809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9B21F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057984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8327465" w14:textId="247FBA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2A7FC1E" w14:textId="35704CE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300x500-300x500,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FD1EE" w14:textId="387F78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A578CB" w14:textId="724722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17DBCA" w14:textId="2E1317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2D42E6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B795845" w14:textId="33147B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93C3AAA" w14:textId="3B4E502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500x300-500x300,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A35F4D" w14:textId="3ADE79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8BFB1D" w14:textId="352479C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2D885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EA1CA7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103D844" w14:textId="1D6DEB7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8C75CE" w14:textId="63456F0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ø200-ø125,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903627" w14:textId="301AC3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7A5999" w14:textId="4A3CF8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1CC1DD9" w14:textId="50FE88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A18927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FE07598" w14:textId="3836380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10C3491" w14:textId="0A7F800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ø250-ø200,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496B54" w14:textId="33A701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A74863" w14:textId="7285FE7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790D3C1" w14:textId="1F9172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1B499D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BB8BD85" w14:textId="7483EF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4B77AD" w14:textId="52C2FA3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500x300-ø250,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3AF21A" w14:textId="6BC4478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66A983" w14:textId="728BA2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81C6CE" w14:textId="25BDC8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18C3BF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87F82A3" w14:textId="5618BAF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EC3687B" w14:textId="44C9F3B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ø125-ø125-ø125,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8BF22C" w14:textId="47243A2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68ABB" w14:textId="0AB4A6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994EE71" w14:textId="70DFEBF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02F906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BE5678C" w14:textId="127A1A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C22026" w14:textId="79BDD81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ø200-ø200-ø125,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585E26" w14:textId="333B6BC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209386" w14:textId="3978FA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5C84C99" w14:textId="1A8D95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9601D5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BC2AA62" w14:textId="5C78B9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740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60F66F0" w14:textId="68FFE68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ø250-ø250-ø125,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ECF043" w14:textId="63EAF3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CA0378" w14:textId="64A9653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F3F739" w14:textId="63E8A9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3EE977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39F2106" w14:textId="6FB65F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741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AC2E27C" w14:textId="132AE3B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500x500-300x500-300x500,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7779E6" w14:textId="741FD6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8C5801" w14:textId="771F94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618E3F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9BA337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8B3A0FC" w14:textId="7EB237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742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E33B958" w14:textId="6E66E61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5A179E" w14:textId="170F59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490083" w14:textId="5C74DB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3,89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A55BA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8EA421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7554A9B" w14:textId="7700F8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743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E1BBEC6" w14:textId="7D7F8D5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EI150, b=60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72A10D" w14:textId="60DB7CC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993195" w14:textId="7737C98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31,07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10145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5A4E34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DF5AA58" w14:textId="3836FA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744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494CAE8" w14:textId="3F0CC35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39176C" w14:textId="67AE30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446EB7" w14:textId="208787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4582C3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232EDC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1AF84C3" w14:textId="10553F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745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5851D9B" w14:textId="2A692A8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Приточная установка подвесная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заслонка CHR 60-30,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укороченный LITENED 60-30 FRUM с фильтрующей вставкой DFUM 60-30 (G4),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LITENED 60-30 FRPM с фильтрующей вставкой DFPM 60-30 (F5),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воздухонагреватель водяной LITENED 60-30  WH/Al/2,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LITENED 60-30 G1.31-1,1х30,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шумоглушитель LITENED 60-30 NKD,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FH 60-30 (2 шт.) LITENED 60-30 G1.31-1.1x30.R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CDAB63" w14:textId="2F1F21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34B3FC" w14:textId="761417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7E974CF" w14:textId="7BCFA4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1FB93BE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6D8240A" w14:textId="0C4C5D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746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CEB5126" w14:textId="07BAA51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200х150 АВК 200х150К8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94FD83" w14:textId="6833AC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CE7B35" w14:textId="5CD120D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C597A6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334D2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03AC948" w14:textId="2250DB3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747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489EE2" w14:textId="5315DDF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300х300 АВК 300х300К8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401C5" w14:textId="46816E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C4A8D9" w14:textId="673760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E8E753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C4378C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D234495" w14:textId="0920CC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748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D0ACE30" w14:textId="25087D5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лепестковый для работы на вертикальных участках на приток ТЮЛЬПАН-3-500*300-В-0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4DAE8" w14:textId="0D1B42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9EDD76" w14:textId="5A5D49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A2AFE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DA626C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37C484D" w14:textId="343F07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749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1EE7C3B" w14:textId="3E8DD21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КПУ-1Н-О-В-500х300-2*ф-ЭПВ220-СН-КК-0-0-0-0-0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209723" w14:textId="4C6932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52D9EE" w14:textId="42EC591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7F4C7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FF8C20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A29C807" w14:textId="35D3C1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750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EB8F6F" w14:textId="24928DD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КПУ-1Н-О-МС-600х300-2*ф-MV220-СН-КК-0-0-0-0-0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EA5577" w14:textId="5DFFBF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DD7C49" w14:textId="77ABE8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F5F65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CD1C42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38262B" w14:textId="04FC24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751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61CE5E9" w14:textId="1B8E166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1000х800 RAL 5005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ACEE84" w14:textId="2C340F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4713BF" w14:textId="3C6E08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7CD5F6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BCE8A0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65F5F9E" w14:textId="397C20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752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3E3FA81" w14:textId="497A0C7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приточная жалюзийная с регулятором расхода 200х150 АМР 200х150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0DF2FD" w14:textId="280B58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2FC2BB" w14:textId="4AB20E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94E4C3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38F1BD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D91591F" w14:textId="4CEAB5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753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C14F7C3" w14:textId="01EE0D3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приточная жалюзийная с регулятором расхода 300х300 АМР 300х300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71FDA2" w14:textId="5913EA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1C0B30" w14:textId="770CB90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E61A6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51AF93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2AB7DA" w14:textId="2E1C489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754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5DC165D" w14:textId="44C9B65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200x150,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52C47B" w14:textId="692A8D2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485C3B" w14:textId="5F81B11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0,04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C070A1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1E141D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6D752D4" w14:textId="64888A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755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914A0F" w14:textId="0CDBAF7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300x300,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D30063" w14:textId="4604E5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C28EC3" w14:textId="058409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0,71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8EB9C8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A081F8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9A77134" w14:textId="75BA4F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756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7AEB639" w14:textId="374F7D1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Воздуховод прямоугольного сечения из тонколистовой оцинкованной стали 300x500, класса </w:t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919CD8" w14:textId="11B08C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3AF923" w14:textId="2252BB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1,09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E74986C" w14:textId="4FC3C09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A0F8DE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4AD8184" w14:textId="7C6531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757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F4E5CC6" w14:textId="6B33BD8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300x600,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49FE21" w14:textId="2C7EFD3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A72EE7" w14:textId="2886A4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4,62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BF1183" w14:textId="25BBC1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6A8244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1C3C36B" w14:textId="07D01D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758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E2C93F3" w14:textId="21BB01D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348DF8" w14:textId="610C58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3741E2" w14:textId="799992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0,75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8E725F5" w14:textId="313573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AA2404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B85D1BB" w14:textId="3E5669A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759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7CB9D0C" w14:textId="0FD0CDB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500x300,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48BFB" w14:textId="074373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B05FB" w14:textId="39D184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0,54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F715A4E" w14:textId="18F7E5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765C13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D8974E8" w14:textId="165943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760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D56C532" w14:textId="0E75112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600x300,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D7CBA1" w14:textId="1B3CD6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BCFBA" w14:textId="17B428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2,47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4D1685" w14:textId="74ABB6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D3257F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5B206BD" w14:textId="3C8DC3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761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B95D7F" w14:textId="3A166EF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1000x800,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44AD00" w14:textId="078872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DA700" w14:textId="0EE135D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0EC8837" w14:textId="3E5F7D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58BA7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7859ADF" w14:textId="706BE0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762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B931210" w14:textId="3E036E0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300x500-300x500,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28BA5E" w14:textId="2997E4D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8277B8" w14:textId="0C964C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D37CA4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7AAD99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6F781C4" w14:textId="09A33A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763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39F7C6" w14:textId="4CB4FB6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300x300-300x300,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E329EB" w14:textId="6858A6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BDEAF" w14:textId="687B3C5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32AAFE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DE24FD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06ADAFD" w14:textId="3CC3DE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764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E5FE0EC" w14:textId="14D7E7F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300x600-300x600,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447C61" w14:textId="39EB60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644305" w14:textId="15D195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E6BEFF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81AEE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1ECFC3" w14:textId="18CADC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765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F155D0F" w14:textId="198CB07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600x300-600x300,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9FCD89" w14:textId="23F350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9CC661" w14:textId="16E781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734743" w14:textId="4A6F237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A731D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A1EC9E7" w14:textId="5E0A54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766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A346694" w14:textId="0E93272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400x300-300x300,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50166E" w14:textId="5028FE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794B8F" w14:textId="2B04098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6547F5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FB402C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330904C" w14:textId="4E3058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767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1CA979" w14:textId="043E1B7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500x300-400x300,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9E5628" w14:textId="50F66E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5C1626" w14:textId="03DAA7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CA6C9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DC54CC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7DBF2DA" w14:textId="2E52580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768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004527" w14:textId="6E0E27F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600x300-500x300,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69A63C" w14:textId="660FF8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1B270F" w14:textId="52855F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5B64D6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C0FDD7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51F43A3" w14:textId="72293B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769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B7299DB" w14:textId="12E4360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1000x800-600x300,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855800" w14:textId="1A3316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8DD1FD" w14:textId="075F4EE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FBDB68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1C1F06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7AFED34" w14:textId="2D8B2E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770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32BCEF7" w14:textId="3BFE15F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400x300-400x300-300x300,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AFA2DD" w14:textId="24795F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7B68C" w14:textId="466716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F316E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0072F8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82FCB6D" w14:textId="3D0720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771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9BD6C3" w14:textId="4C61FD4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500x300-500x300-300x300,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8AB93A" w14:textId="1F6DDE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F0BD5C" w14:textId="71144E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9D63B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A096C2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B75C54" w14:textId="5B8F1F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772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B5E003E" w14:textId="71A2BBC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600x300-600x300-150x200,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3C42EF" w14:textId="434A05B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E0A0B1" w14:textId="388BE2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E81864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220300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686A82C" w14:textId="3A7571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773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6EE8CEE" w14:textId="65958A3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16458" w14:textId="65F54EC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374A9" w14:textId="29E2FD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DEF586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F27EB2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7E0567C" w14:textId="22C817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774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462C550" w14:textId="0AF6710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EI150, b=60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3867F9" w14:textId="42E2C0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9BA76" w14:textId="03E3A5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18,06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973163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C13893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976548C" w14:textId="58EE21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775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965D0C" w14:textId="4046E47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b=50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C5533" w14:textId="7AD09E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D5614" w14:textId="213261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3,39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43BFAD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469BF9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484AF4C" w14:textId="4FD738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776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145AAB0" w14:textId="74A7CA1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П4.1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B1DEA1" w14:textId="6400983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B6A546" w14:textId="05DD4BE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BEF3FA6" w14:textId="1A61CCD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529B3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7E8AAB2" w14:textId="64FDF1B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777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3E96580" w14:textId="53B2BAF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Воздухонагреватель рекуперативный вертикальный наружного исполнения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газовая модуляционная горелка с газовой арматурой 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газовоздушный теплообменник из нержавеющей стали,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центробежный вентилятор (2 шт.: 1 осн.+1 рез.),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G3 с дифманометром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наружного воздуха КВУ-С с электроприводом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дымовая труба из нержавеющей стали Двн250/Дн350 длиной 16 м, с коленом 90 гр, со взрывным клапаном, стартом, настенными креплениями, окончанием коническим, хомутами,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ревизией с дренажным спускником "Тепловей-350" ВН-005-350 (i) нст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E7BCA3" w14:textId="3A1D0C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3C8A97" w14:textId="6BF87B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19D805F" w14:textId="36A0D8F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6513A11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619A3F6" w14:textId="04DAC5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778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0B3EE6E" w14:textId="1BE6ED8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ø630 КВК 630М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ED889" w14:textId="68CF61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55F329" w14:textId="50FE46B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75E3B3F" w14:textId="22B7F8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99E589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D1730CA" w14:textId="617965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779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DB79BE3" w14:textId="09B77D9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лепестковый для работы на горизонтальных участках ТЮЛЬПАН-1-1200*1200-В-0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E41986" w14:textId="3F885C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B3FD27" w14:textId="03C882F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0381FB" w14:textId="57A19D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E4502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AB993F6" w14:textId="3734F66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780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6E2EEA" w14:textId="7F6B34A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0AAC16" w14:textId="2CEA9E8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78A32E" w14:textId="1EB5B3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D18F7B9" w14:textId="29F154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19359B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EE37069" w14:textId="13AF46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781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65C453C" w14:textId="3230309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1700х900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D8FE83" w14:textId="083B4B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A8E120" w14:textId="7E1831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8D15415" w14:textId="089DAE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830B7C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04B2C2C" w14:textId="24326C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782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EEA7612" w14:textId="2B9C580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C03B2C" w14:textId="360CD4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AAEE63" w14:textId="3DE938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7,63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88818E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584146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0062C6C" w14:textId="3E320AB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783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7E305BF" w14:textId="600BB3F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ø800, класса герметичности "В", с толщиной стенким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605A69" w14:textId="16D8D6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7948E3" w14:textId="237AE0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2,49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EDDEA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491434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1045F4" w14:textId="50ECE9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784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6588FDB" w14:textId="032D87B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850x1000,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93CC2E" w14:textId="710E6A3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0CD1DC" w14:textId="13C98C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3,07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1DBB3E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9740E8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3CE50D6" w14:textId="7B69A4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785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FFE003" w14:textId="4FA7023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850x1200,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418465" w14:textId="0245E6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80DE19" w14:textId="1BDC91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16,8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D542E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7B1CC1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5F1C73" w14:textId="2E0A4B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786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FD350E6" w14:textId="6A6BDB9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D381C3" w14:textId="335B87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25F993" w14:textId="65F8BF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5,37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CE426C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AEC111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AEE34D7" w14:textId="32C1673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787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F6DEA55" w14:textId="25EC2D7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1700x900,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C38AA2" w14:textId="15C0CB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AA34D4" w14:textId="2E3788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AB989E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6EB46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D57DB8B" w14:textId="56EA05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788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E8E5503" w14:textId="1755A85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ø630,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60350B" w14:textId="5C2E66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DFE8DA" w14:textId="3C66D5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6F49E6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6F8270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F0AE5F3" w14:textId="4D0058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789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2466A8" w14:textId="737ECA4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ø630-ø630,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831607" w14:textId="492A0E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10EAD" w14:textId="082949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4CCFC4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AFA56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8FE50ED" w14:textId="20D8659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790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73409B" w14:textId="2DA501C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850x1200-850x1200,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82501B" w14:textId="27539C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47CE75" w14:textId="2993892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2C8569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67CD99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F68DDCB" w14:textId="7B9028C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791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511A73E" w14:textId="7E3CA50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850x1200-850x1200,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49979E" w14:textId="77943D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4A54AD" w14:textId="0CFFEC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19F473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5DAEB9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B31A16" w14:textId="28A6D7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792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7FCC7B6" w14:textId="3DCE5E0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1200x850-1200x850,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86658F" w14:textId="1332EB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F313FC" w14:textId="3249C0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52A041" w14:textId="527B23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B51E0F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A8D54E1" w14:textId="545F5C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793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AFDFEBA" w14:textId="2AEA32A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21E7E2" w14:textId="05DE33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C9996C" w14:textId="378B5F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0FB9A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BA96D0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F30E88F" w14:textId="6DB1F9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794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5674AA" w14:textId="53DE3E6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ø800-ø630,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C678DF" w14:textId="6583BB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17D80E" w14:textId="5732A7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3C8712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3F5267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DC8CEE2" w14:textId="34AB5A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795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BB57B0F" w14:textId="398E83B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850x1200-850x1000,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3EC8D0" w14:textId="37FFB0C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AAAFA6" w14:textId="5D4704F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221563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765880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ED17CB1" w14:textId="66EC83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796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5A98DDC" w14:textId="776B330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1190x1750-1200x1200,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B3F88D" w14:textId="7714F83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532BF0" w14:textId="09380E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CC973A0" w14:textId="44BA63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578F34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D1F881E" w14:textId="1E5D77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797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DB5ED78" w14:textId="6593BB0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1200x850-850x1200,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63F721" w14:textId="7B6C77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0C5AFF" w14:textId="7C6074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20BB057" w14:textId="4BAD7C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819500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C1A371F" w14:textId="6608C2F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798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4C186EA" w14:textId="76ACDFD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1200x1200-850x1200,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619301" w14:textId="593B07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515897" w14:textId="7C73620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4C080C8" w14:textId="58B335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BA7414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E1FC813" w14:textId="272F91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799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44B6F32" w14:textId="648842F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850x1000-ø800,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F5B963" w14:textId="3E8C52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D5FE35" w14:textId="6EB24A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85F8D2" w14:textId="25B422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BA86B0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A80AC25" w14:textId="7950EB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800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558CF5F" w14:textId="4C5AC5B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ø800-ø800-ø630,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1857BC" w14:textId="07D9C3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EABA9D" w14:textId="4C9FA8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B05E17F" w14:textId="5BF150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CC5AF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71FA81E" w14:textId="57054A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801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4814B02" w14:textId="56DBAD1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Утка прямоугольная из оцинкованной стали 1700x900, класс герметичности "В",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769D6" w14:textId="693AF84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1415FA" w14:textId="34B966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B9BEC7D" w14:textId="503846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0EE1A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F2AE36E" w14:textId="19FA32F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802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63E036" w14:textId="345C64C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b=100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9D24A7" w14:textId="275189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93D483" w14:textId="2D06AC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46,42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64C881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BE495D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2F2CB8F" w14:textId="3AE648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803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7780046" w14:textId="218945F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П4.2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AF3BCF" w14:textId="2A4D24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964322" w14:textId="6C8C04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719A6A1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01F99E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55872B" w14:textId="3B6221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804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B2F2E39" w14:textId="57EF92A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Воздухонагреватель рекуперативный вертикальный наружного исполнения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газовая модуляционная горелка с газовой арматурой 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газовоздушный теплообменник из нержавеющей стали,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центробежный вентилятор (2 шт.: 1 осн.+1 рез.),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G3 с дифманометром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наружного воздуха КВУ-С с электроприводом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дымовая труба из нержавеющей стали Двн250/Дн350 длиной 16 м, с коленом 90 гр, со взрывным клапаном, стартом, настенными креплениями, окончанием коническим, хомутами,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ревизией с дренажным спускником "Тепловей-350" ВН-005-350 (i) нст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0D23FD" w14:textId="16DFE3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2A6E3D" w14:textId="3FBE3F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D3DF05" w14:textId="00A0C9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077FCEA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75F4F7D" w14:textId="1EACEE5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805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E7946D4" w14:textId="47DA731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ø630 КВК 630М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9EF360" w14:textId="77BDECD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EBAB33" w14:textId="1B0C17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D13B12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F4C2B8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D28B4D0" w14:textId="4A828D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806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DAD73F8" w14:textId="3A7F880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лепестковый для работы на горизонтальных участках ТЮЛЬПАН-1-1200*1200-В-0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46B3DA" w14:textId="2FB325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6EAC55" w14:textId="46A4191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D5EF5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75FAAC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82FDAF4" w14:textId="678A25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807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EEF797D" w14:textId="344BFE3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1488C0" w14:textId="554137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CF0D83" w14:textId="5FB9DA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C46135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1CFDC7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C281991" w14:textId="2AB33D2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808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969B820" w14:textId="400ED7A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1700х900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C98569" w14:textId="241C031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0FC231" w14:textId="24E414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C99C2B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D728DA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4AAAE8" w14:textId="72FB4D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809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18B7E05" w14:textId="6B2A0B0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6E437C" w14:textId="1425F5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1FB255" w14:textId="7636F24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42,09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0928E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73276F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EB0AC1D" w14:textId="1A40F8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810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AC79EB7" w14:textId="3D7F65D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ø800, класса герметичности "В", с толщиной стенким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20A593" w14:textId="3F1D04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7CE31A" w14:textId="614934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4,85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21291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1C41D4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0A446E" w14:textId="54B5D4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811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2F02F6A" w14:textId="1C7A026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850x1000,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57CE39" w14:textId="7B494EB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8F3CF2" w14:textId="212325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6,78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421DA6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7602A1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BA4C6D2" w14:textId="0CAE09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812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6C5ACD" w14:textId="414F0DB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850x1200,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E455B3" w14:textId="703264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B864CF" w14:textId="750D0E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10,15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D00163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C3F608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F3BCD49" w14:textId="689703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813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43F38F2" w14:textId="6A6676C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1200x850,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786412" w14:textId="11E8C1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A3DD4E" w14:textId="1DFC35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1,18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26DE03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E5C31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6668D2E" w14:textId="28FB73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814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74306D6" w14:textId="315136B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6A1384" w14:textId="3E5FEE8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7B6546" w14:textId="686D9F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5,36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1E922B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E9ADE4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479FF74" w14:textId="3EC3D6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815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749FB88" w14:textId="632ABA2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1700x900,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434395" w14:textId="42ABFF4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84874A" w14:textId="251F813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6470BC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D20384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4E2A99" w14:textId="103ECB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816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FC5237F" w14:textId="41689B3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ø630,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EF98E7" w14:textId="2CB095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C9A0A0" w14:textId="2DA817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423D145" w14:textId="1896F7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574D5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81BF181" w14:textId="1B5D34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817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30CC96A" w14:textId="0DDD5F6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45° ø630-ø630,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97C28B" w14:textId="00A26B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0F42EF" w14:textId="71F3BF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87AF28" w14:textId="637DD0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573B69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D3E410B" w14:textId="09CFCE7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818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8521F4F" w14:textId="0348025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ø630-ø630,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87EB26" w14:textId="2F7EB4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4D54B" w14:textId="28E330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875278" w14:textId="2EC06C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E5EB9D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3306F0A" w14:textId="7DD3AF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819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4207E3E" w14:textId="2FABC64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850x1200-850x1200,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97DF6D" w14:textId="7AAF43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631657" w14:textId="41CE42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25CD4DC" w14:textId="41D014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DD75EA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30B3BC0" w14:textId="33A8210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820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10010C3" w14:textId="4769A7B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1200x850-1200x850,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8FE4C7" w14:textId="361D36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487B43" w14:textId="11699F0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0AD926F" w14:textId="387886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EFBB10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57EF17" w14:textId="7B91AD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821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A7BE978" w14:textId="6BE1590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B88F90" w14:textId="0CCCEB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686186" w14:textId="5C542B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724632" w14:textId="3607A4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226E69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F9690E4" w14:textId="5E41B6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822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E415258" w14:textId="3FFC3C3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ø800-ø630,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00D9CD" w14:textId="5B4F376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B07387" w14:textId="6F2878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E4CC4C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3096E8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969A526" w14:textId="2F11EF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823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F1584E" w14:textId="102FB8E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850x1200-850x1000,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D57657" w14:textId="4E1CED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9E73" w14:textId="11A8646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0B0A07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8C529A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BE1A402" w14:textId="129227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824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5DA357" w14:textId="0A5C28D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1190x1750-1200x1200,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500670" w14:textId="4762D1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13DB9E" w14:textId="41EF66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6DD099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A16AB6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EDD243F" w14:textId="3F971F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825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4C46086" w14:textId="43AB60A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1200x1200-1200x850,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7D424" w14:textId="54FFFB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522C49" w14:textId="5104A16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279EA1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8590B4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2BA84F5" w14:textId="29BD76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826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88B6C1D" w14:textId="300DF91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850x1000-ø800,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BF8ED1" w14:textId="0EEF93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D6D28D" w14:textId="7BE5FF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5830E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51639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B1251D8" w14:textId="222D041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827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8DACE5F" w14:textId="43F789E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ø800-ø800-ø630,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2BD293" w14:textId="5B1615B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3A36DB" w14:textId="67F482A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557472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F1FDA6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D67133D" w14:textId="704B51D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828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659F495" w14:textId="526E4F8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Утка прямоугольная из оцинкованной стали 1700x900, класс герметичности "В",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08E7D8" w14:textId="50B94BD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B34315" w14:textId="3E4FD9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C21289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4E1E85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40AE401" w14:textId="671408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829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0D9EFDB" w14:textId="1C0E85D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b=100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D350D8" w14:textId="04546F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12F5C" w14:textId="528CC0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46,41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129B6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64BFB6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99A099F" w14:textId="15B109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830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56FFA51" w14:textId="73D60EE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П4.3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E2E24D" w14:textId="760707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105488" w14:textId="06A9CB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47878D7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49105E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F9A7F2" w14:textId="73DA0D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831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3ACA17D" w14:textId="7F2862A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Воздухонагреватель рекуперативный вертикальный наружного исполнения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газовая модуляционная горелка с газовой арматурой 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газовоздушный теплообменник из нержавеющей стали,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центробежный вентилятор (2 шт.: 1 осн.+1 рез.),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G3 с дифманометром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наружного воздуха КВУ-С с электроприводом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дымовая труба из нержавеющей стали Двн250/Дн350 длиной 16 м, с коленом 90 гр, со взрывным клапаном, стартом, настенными креплениями, окончанием коническим, хомутами,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ревизией с дренажным спускником "Тепловей-350" ВН-005-350 (i) нст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C298E" w14:textId="3E7035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92EAB3" w14:textId="322C60B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842C51F" w14:textId="6B8689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2E1CA4C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A9C98B4" w14:textId="31831E9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832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49B224E" w14:textId="5AE7329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ø630 КВК 630М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00059" w14:textId="04FF14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9A3364" w14:textId="0F21B1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B2741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CA3898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EAE50D" w14:textId="75F2AA3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833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61ED61" w14:textId="57BD664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лепестковый для работы на горизонтальных участках ТЮЛЬПАН-1-1200*1200-В-0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DC6AEB" w14:textId="23D92A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FE9A8E" w14:textId="378D52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C7C039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6BADBB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8E0FF9A" w14:textId="0CD09F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834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ABA89E4" w14:textId="4510F8E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8CC96" w14:textId="698137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D91C1" w14:textId="2B5C9E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F2D44F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58B28A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98BF995" w14:textId="16D301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835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9F2BDDE" w14:textId="0642CF2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1700х900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6AC757" w14:textId="6B22CE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6E1858" w14:textId="108A49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9A8A33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008835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6A2C802" w14:textId="646EA1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836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DFE9FD" w14:textId="5CAB012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207316" w14:textId="7B32CF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EC0D93" w14:textId="3A12DB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39,26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7D1A089" w14:textId="604BC6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320B8F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1A32C5E" w14:textId="55A281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837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E9FFD8" w14:textId="57125C3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ø800, класса герметичности "В", с толщиной стенким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08E5F2" w14:textId="28080D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6A6502" w14:textId="72F31A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12,49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B1CD60" w14:textId="19C862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63E7D8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9639998" w14:textId="7DDED75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838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D081DDB" w14:textId="4785AF9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850x1200,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6E38E4" w14:textId="0E9388B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8976F7" w14:textId="5FCE436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1,56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A5D08E" w14:textId="4DC8A4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28FC0D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6616DE4" w14:textId="182482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839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2C1AE3B" w14:textId="4B14DA9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1200x850,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45BE37" w14:textId="27FF43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9F00F9" w14:textId="7259EF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7F524C0" w14:textId="460C7D0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F2ABDB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FE642A2" w14:textId="270DF1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840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F974015" w14:textId="237E83D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822997" w14:textId="3F9209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825608" w14:textId="1F0205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5,37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72B3205" w14:textId="0E534F4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771F7D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5BDBFEB" w14:textId="731938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841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78866C" w14:textId="7473396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1700x900,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C98E04" w14:textId="46CFDB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59EC72" w14:textId="2DFE71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8D0A5B5" w14:textId="247431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6EB3EB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3362338" w14:textId="188CD1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842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EF21DDE" w14:textId="25FCFEA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ø800,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70B7AC" w14:textId="322CD3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431C38" w14:textId="36DF35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9E8F4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4EEC3D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9D25EBB" w14:textId="4433CB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843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688FAC3" w14:textId="3489FE3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ø630-ø630,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08C19C" w14:textId="5D930C8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7569" w14:textId="41A8093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8BCFAC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684D8F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6DC1DD9" w14:textId="2A54DD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844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571C248" w14:textId="71AF2D6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850x1200-850x1200,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3723B0" w14:textId="686D44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61077B" w14:textId="42E1F1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368CCC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6E5B6B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18554EC" w14:textId="2542DC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845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317DAF8" w14:textId="21F0828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1200x850-1200x850,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383209" w14:textId="7A979E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E46A39" w14:textId="4298DD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CBD636" w14:textId="7D7D3D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BBC738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59FC0A2" w14:textId="6B974B3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846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CADD021" w14:textId="64865D1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16748E" w14:textId="00280C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823B15" w14:textId="2F8986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2218A1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D5D85E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A982C0" w14:textId="050783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847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D09BEC4" w14:textId="76CD0B8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ø800-ø630,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E835D3" w14:textId="1ADFF7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65CA94" w14:textId="0D6423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8194AF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011669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7E5B94B" w14:textId="6AD931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848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30240B2" w14:textId="6780CE9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1190x1750-1200x1200,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78CD53" w14:textId="2C29FE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69A8C4" w14:textId="1F1EFF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97C493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FA18DD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698D398" w14:textId="064817B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849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FA3EEC" w14:textId="54419A2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1200x1200-1200x850,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4C9689" w14:textId="2343E40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37E574" w14:textId="5E15A7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A6A6B4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E6409C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3CAE976" w14:textId="5EBADE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6B3FD6" w14:textId="125DC74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850x1200-ø800,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7CEB21" w14:textId="238ADC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52A87" w14:textId="22971B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4D593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3FDFC9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ED770EE" w14:textId="7DD8B1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A14344C" w14:textId="575EA65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ø800-ø800-ø630,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73FA6" w14:textId="7D4979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C17656" w14:textId="481E40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E5691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013BB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1CEEC4B" w14:textId="116284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4BB3C3" w14:textId="59DD310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ø800-ø800-ø800,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C3AB9" w14:textId="08280E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A5B7EE" w14:textId="2052BA8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8DEE7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8A4B9C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45DC7EF" w14:textId="38AB52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CBE27B" w14:textId="7E3097A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Утка прямоугольная из оцинкованной стали 1700x900, класс герметичности "В",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BC6D89" w14:textId="2C4CB2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C30D7E" w14:textId="5632F2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4E963C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F32787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278F3D2" w14:textId="0212E1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52E8CEB" w14:textId="26B4E65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b=100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E0CDBE" w14:textId="2CBEDB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41B89C" w14:textId="7D5306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46,42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53F03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500C05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E455ACF" w14:textId="6180CE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5B9734B" w14:textId="2038EC2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П4.4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88D1A7" w14:textId="42C8565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DF9922" w14:textId="1AA4BD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202804D" w14:textId="68809FF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3BB3E7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8E0D168" w14:textId="29901E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3CE54E8" w14:textId="6B7BF19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Воздухонагреватель рекуперативный вертикальный наружного исполнения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газовая модуляционная горелка с газовой арматурой 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газовоздушный теплообменник из нержавеющей стали,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центробежный вентилятор (2 шт.: 1 осн.+1 рез.),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G3 с дифманометром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наружного воздуха КВУ-С с электроприводом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дымовая труба из нержавеющей стали Двн250/Дн350 длиной 16 м, с коленом 90 гр, со взрывным клапаном, стартом, настенными креплениями, окончанием коническим, хомутами,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ревизией с дренажным спускником "Тепловей-350" ВН-005-350 (i) нст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9BFEC2" w14:textId="4AD4AE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890DFB" w14:textId="4840C7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E9FDD3" w14:textId="783C4BC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2FF1656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1598CD8" w14:textId="12C6AD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37CF3DE" w14:textId="2578B4B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ø630 КВК 630М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4445E" w14:textId="2E2B247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DFB73F" w14:textId="677D00B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85B158" w14:textId="67B1DF9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E5BE02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ACC9BCD" w14:textId="72C3B8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858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681F0D2" w14:textId="5AE4B55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лепестковый для работы на горизонтальных участках ТЮЛЬПАН-1-1200*1200-В-0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0090F6" w14:textId="7B0EAE8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62422" w14:textId="2F7C467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64DC15" w14:textId="1B28A8E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E392FA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5B31FCB" w14:textId="13091A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3D7909B" w14:textId="34AF4E2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D34654" w14:textId="463E6E6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3DCAF4" w14:textId="179626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9F9C39" w14:textId="4EAC6F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AAAC25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2E586DD" w14:textId="092861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860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A738F6C" w14:textId="0D574C9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1700х900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51F27B" w14:textId="7CB981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D05E22" w14:textId="584F4F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CB80528" w14:textId="32E112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A494C6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0B061A9" w14:textId="7F85996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861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99F54F4" w14:textId="7B11433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AF634" w14:textId="1332A2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13C908" w14:textId="458668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37,64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814353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601AB7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905D135" w14:textId="546058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862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F37AF67" w14:textId="4F21F16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ø800, класса герметичности "В", с толщиной стенким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50D165" w14:textId="206E5C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7DD466" w14:textId="0B9BF85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9,54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74A3C8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1383FF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91CB213" w14:textId="2B60BC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863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CE870AD" w14:textId="02A31DF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500x1000,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37544B" w14:textId="07F8592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A9AAF9" w14:textId="2716A2C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6,06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10D13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B42271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5FAE97A" w14:textId="0D8909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864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5DBEC1A" w14:textId="2DB749C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1200x850,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FD61CF" w14:textId="0CD394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9E1D2A" w14:textId="47C3C2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3D19B5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F0E4DA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3E24AD6" w14:textId="7D5584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865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B5DD766" w14:textId="7FE095B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1D2DDC" w14:textId="2F18E9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75278A" w14:textId="3BD149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5,37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7AB21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73741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2C6F0B2" w14:textId="590F48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866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50C8008" w14:textId="5B32683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1700x900,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828E" w14:textId="16B680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D575A6" w14:textId="025C12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0F491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354162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383D97" w14:textId="3A4297F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867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9F910A" w14:textId="5D49E7C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ø630,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8BF589" w14:textId="66949E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577EDB" w14:textId="7B9FAC9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CAA7B9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70A582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BE2253E" w14:textId="4D3904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868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BB7DEA" w14:textId="6529A2D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30° ø800-ø800,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DA2AF0" w14:textId="23DEC7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AE041E" w14:textId="03083F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6E0BEF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9D0C1C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2E3BA63" w14:textId="2E0C84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869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5723DFC" w14:textId="12C92E4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ø630-ø630,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C0B41A" w14:textId="4B0034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CA3531" w14:textId="61EDD7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677A6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83130A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8A7A845" w14:textId="1F29596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870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2EF2DE5" w14:textId="09555B8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ø800-ø800,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C060F6" w14:textId="39BE147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54B519" w14:textId="0E89117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B48A79" w14:textId="3B6F55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33CBB6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2254C43" w14:textId="47E4DB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871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BEBAA5E" w14:textId="7B90BD5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1000x500-1000x500,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F38DB9" w14:textId="630B44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90C72D" w14:textId="0C56F0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35E27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5DADF3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BEE3AA8" w14:textId="75BE100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872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D4D0983" w14:textId="78E57F0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850x1200-850x1200,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72AF32" w14:textId="384378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B7EB60" w14:textId="563AF0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CDB66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43CA53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8B10B81" w14:textId="162C13A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873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133040" w14:textId="2673CA5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2EDFAB" w14:textId="32F761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47637C" w14:textId="070AEB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4C0670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F94B7D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59A5777" w14:textId="2C3C51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874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1A4414" w14:textId="47A5795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ø800-ø630,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B2708F" w14:textId="012A14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94E7C1" w14:textId="552F98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E8BADBB" w14:textId="71EAD3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95EF1B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75ED727" w14:textId="2D063E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875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C70D7A6" w14:textId="5C73D6F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850x1200-500x1000,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0DC509" w14:textId="392A477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4CB9EB" w14:textId="2D8579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9854970" w14:textId="695956F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F2BA58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A6C5493" w14:textId="34D96D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876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8F54360" w14:textId="66E18C7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1190x1750-1200x1200,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2687A7" w14:textId="23036F6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2ED9FA" w14:textId="706D87B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6D0A2A" w14:textId="14B7A4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08A847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87A15B1" w14:textId="72B04C6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877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E9F057D" w14:textId="3D10949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1200x1200-1200x850,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A24C40" w14:textId="7718EC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5403CC" w14:textId="0EAFE3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228D10" w14:textId="660DAF2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4F218F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D099BE9" w14:textId="7C2DC0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878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4AEEDB9" w14:textId="03BCD26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500x1000-ø630,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E28EE7" w14:textId="3864E80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90EC57" w14:textId="038884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C796D3" w14:textId="3A734D4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079C1C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6B455F5" w14:textId="3F075E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879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F526183" w14:textId="218B5CD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850x1200-ø800,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739955" w14:textId="5B8F03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E3B4D" w14:textId="302596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C5E89E" w14:textId="667B34F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03C1414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26EB983" w14:textId="28149B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880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CCFB36D" w14:textId="7B77884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ø800-ø800-ø800,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233875" w14:textId="4A8E7D6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39D4DD" w14:textId="46A48BD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EA825DC" w14:textId="25DC00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95BA93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F4019E8" w14:textId="041E487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881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92E8EDA" w14:textId="4D03FDD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1200x850-1200x850-1200x850,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B3C88" w14:textId="5C1FD8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BDE049" w14:textId="0BFD2C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5210D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BDEB42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C76AE65" w14:textId="1EAC74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882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00D1A42" w14:textId="424CE9B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Утка прямоугольная из оцинкованной стали 1700x900, класс герметичности "В",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B506FA" w14:textId="159F580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D99D14" w14:textId="5291AF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6BF68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209255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9B2EF3A" w14:textId="41FE16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883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09045A2" w14:textId="1AF841C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b=100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CC2F38" w14:textId="3072E4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3C493E" w14:textId="67955A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46,42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D2977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559549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3EB5406" w14:textId="44D35E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884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0351F6" w14:textId="1B229D2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П4.5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BED6F" w14:textId="19F30D4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809576" w14:textId="1C5019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32F2BD6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8476B9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F0DF5F8" w14:textId="58F8A29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885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5A22D40" w14:textId="1C64EC6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Воздухонагреватель рекуперативный вертикальный наружного исполнения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газовая модуляционная горелка с газовой арматурой 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газовоздушный теплообменник из нержавеющей стали,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центробежный вентилятор (2 шт.: 1 осн.+1 рез.),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G3 с дифманометром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наружного воздуха КВУ-С с электроприводом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- дымовая труба из нержавеющей стали Двн250/Дн350 длиной 16 м, с коленом 90 гр, со взрывным клапаном, стартом, настенными креплениями, окончанием коническим, хомутами,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ревизией с дренажным спускником "Тепловей-350" ВН-005-350 (i) нст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AE90FF" w14:textId="285979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FD4892" w14:textId="11A4B1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7D60340" w14:textId="76496B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3E87C7C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6F85D2C" w14:textId="5AE6B3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886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11B337B" w14:textId="392A9F7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ø630 КВК 630М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92CEFF" w14:textId="21F750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1BFA41" w14:textId="66120E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E5C85D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2B0A46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A08C196" w14:textId="6DC996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887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CF78796" w14:textId="612F1C4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лепестковый для работы на горизонтальных участках ТЮЛЬПАН-1-1200*1200-В-0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195523" w14:textId="6B62A0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E42325" w14:textId="0436A8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024E6A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6CB39F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DA0BFB0" w14:textId="2BB51D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888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AE6B7E7" w14:textId="3FC8671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29E13A" w14:textId="4E1BE1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22C6A" w14:textId="543B6A7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5E96C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84C627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D7AC7BE" w14:textId="64B000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889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A4D7ACD" w14:textId="2501280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1700х900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6CB57B" w14:textId="11D2A8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B1390" w14:textId="3351E6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EAA5A0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F76AC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5691663" w14:textId="11F9C4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890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B8CBA8A" w14:textId="0340714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DD3399" w14:textId="79456E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114AE7" w14:textId="6E86DE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51,77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F733CF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F378FB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8C975AE" w14:textId="0CEB47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891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3B47AB6" w14:textId="42EE4B4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ø800, класса герметичности "В", с толщиной стенким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D4848A" w14:textId="4ACB38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ED7599" w14:textId="71376F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3,97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CC57C1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4CD475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1926E1A" w14:textId="5124EF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892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9969B82" w14:textId="7F98194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1200x850,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D8AFAD" w14:textId="0CF43B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D87DCD" w14:textId="4E94EBB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5F0847" w14:textId="4223FC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EE056D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2377DC5" w14:textId="79B24B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893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5E0D73E" w14:textId="24631F5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AE35DA" w14:textId="09A8BF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5494E1" w14:textId="0AEEE0F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5,37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E06DC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4FCDD3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F6F5C80" w14:textId="3CFE9C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894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E3C8CC5" w14:textId="0F8F9E1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1700x900,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F11532" w14:textId="77DCF1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C6D869" w14:textId="70DF0F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169054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065935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3BF986B" w14:textId="772263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895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8470A14" w14:textId="7D4E8D5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ø630-ø630,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5A6680" w14:textId="7D4B56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1B100C" w14:textId="105041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C436424" w14:textId="08565D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D79CCD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3D35244" w14:textId="01F2BD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896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D07E1BB" w14:textId="0904E98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850x1200-850x1200,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6BA1CB" w14:textId="0750DF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2AC116" w14:textId="6BC74B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13E48C0" w14:textId="4E495E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C01C0C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4B3F47A" w14:textId="4D135F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897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6B6B1C7" w14:textId="638F19B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CF07BE" w14:textId="783C71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68E5CE" w14:textId="619E54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44EB40" w14:textId="68C62B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C7CEAF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4E6E6A" w14:textId="096090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898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DEE883C" w14:textId="2B373FD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ø800-ø630,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ED5AAF" w14:textId="58D919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BCD334" w14:textId="5492A6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FF2D62" w14:textId="61DB4C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BF666C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F4F8BFB" w14:textId="26579D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899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9B9EC22" w14:textId="3E8CBA0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1190x1750-1200x1200,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A4A6EB" w14:textId="4E8543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A48C04" w14:textId="24ADEB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A9C5F06" w14:textId="4807374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096AD6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6D10ACE" w14:textId="7D4F74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900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982AA6" w14:textId="5388DDF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1200x1200-1200x850,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A8E36C" w14:textId="01071C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2953CB" w14:textId="4559764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2805703" w14:textId="154926E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AF94A2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1372CED" w14:textId="32672B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901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CC33AEB" w14:textId="191A411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850x1200-ø800,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B81367" w14:textId="7D9AED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CD270B" w14:textId="6008ED5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5F958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C47504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A57991" w14:textId="1777B1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902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935682D" w14:textId="1C12D48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850x1200-ø800,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A382C" w14:textId="60B2C7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79E82C" w14:textId="26E182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3CCA0F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9E01D9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6DEE6D7" w14:textId="7F8432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903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04AB17A" w14:textId="2428A29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ø800-ø800-ø630,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77A54" w14:textId="10627F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6C964C" w14:textId="4F8C675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4CEBAC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BB3D66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DCE828" w14:textId="3730AA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904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C2EB06" w14:textId="3DBC486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1200x850-1200x850-1200x850,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BF0A43" w14:textId="6489DF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F99851" w14:textId="1E6E9E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F55052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2B01BA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D351C77" w14:textId="42174A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905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991BC0D" w14:textId="223DD1B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Утка прямоугольная из оцинкованной стали 1700x900, класс герметичности "В",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E808C1" w14:textId="705501F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A49947" w14:textId="326D03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98DF0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8112A8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920C968" w14:textId="425823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906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9DB4D0F" w14:textId="4224120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b=100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80DB7" w14:textId="697871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A31A73" w14:textId="29E68E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46,42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3A4FB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88AAD9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59A1B7F" w14:textId="4AD7EDC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907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41DA8D0" w14:textId="2D01E0E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П4.6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E1E697" w14:textId="3C1D2D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57FD15" w14:textId="4673A4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B94DA6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62DCF8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B31E7CD" w14:textId="2B905E9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908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4965F91" w14:textId="0821768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Воздухонагреватель рекуперативный вертикальный наружного исполнения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газовая модуляционная горелка с газовой арматурой 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газовоздушный теплообменник из нержавеющей стали,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центробежный вентилятор (2 шт.: 1 осн.+1 рез.),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G3 с дифманометром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наружного воздуха КВУ-С с электроприводом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дымовая труба из нержавеющей стали Двн250/Дн350 длиной 16 м, с коленом 90 гр, со взрывным клапаном, стартом, настенными креплениями, окончанием коническим, хомутами,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ревизией с дренажным спускником "Тепловей-350" ВН-005-350 (i) нст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D0B13" w14:textId="6D526BC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FECA18" w14:textId="7217C0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A9BCDAA" w14:textId="144C27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6275031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67EF636" w14:textId="3B273B7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909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FB847BC" w14:textId="5A41B5A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ø630 КВК 630М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A4FA80" w14:textId="2B84AF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AB613" w14:textId="12C27A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897CBD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5D6E6D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E04D529" w14:textId="77CA24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910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726221" w14:textId="6F8D115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лепестковый для работы на горизонтальных участках ТЮЛЬПАН-1-1200*1200-В-0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2B7CD4" w14:textId="5ED8DB3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60BFFC" w14:textId="319EF1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6B200D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386D01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636CF2" w14:textId="2E7AFA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911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15776C0" w14:textId="1D10859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7380BC" w14:textId="1EBA39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1E9619" w14:textId="562B47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7102D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F4E388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E8EDA0" w14:textId="56A355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912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3F0D7B0" w14:textId="2569D26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1700х900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8F3621" w14:textId="35E566A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1C7CDC" w14:textId="3FDDC45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EEDAD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A7A764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6DC8052" w14:textId="492B4D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913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433905F" w14:textId="6F1439F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366A65" w14:textId="2336F4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9C9563" w14:textId="46DF78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44,22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D1BB1A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EFB661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198240" w14:textId="33E377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914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8A6AB04" w14:textId="0FF109C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ø800, класса герметичности "В", с толщиной стенким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FB8328" w14:textId="19EF35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E3730A" w14:textId="5895F9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2,76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BC13AD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CDAF34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D88FA64" w14:textId="03CB0F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915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AFAAD56" w14:textId="301668B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850x1000,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8A25F" w14:textId="4A160B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D9E018" w14:textId="06B181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3,75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76BA6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27212E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6B3415C" w14:textId="646D3A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916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5DF2F1A" w14:textId="74C160A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850x1200,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1ED9A1" w14:textId="03AC22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8FBF85" w14:textId="4C96BCF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20,99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B31679" w14:textId="67161F4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B0DA0E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D4BCD76" w14:textId="3240AE5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917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15DB6B" w14:textId="1313CDA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1200x850,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8F7083" w14:textId="79C43D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DC26DD" w14:textId="788A8B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1,18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6CB9486" w14:textId="67FCCD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04222F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4E2E862" w14:textId="34EEE72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918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FF9B3FF" w14:textId="031FCBB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7B008D" w14:textId="2C7C3E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D0DC91" w14:textId="6F3AA3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DAA7B1F" w14:textId="37A30D1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032919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4432064" w14:textId="2DB85B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919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E3E4F94" w14:textId="3723FE1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1700x900,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7FC3E5" w14:textId="5AB4AD6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8B0DF1" w14:textId="4BDB01F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0A2CA2B" w14:textId="62B040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D4F179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F0809A6" w14:textId="2B3069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920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266FD33" w14:textId="6BF383A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ø630,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0C437A" w14:textId="514A1A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8570C6" w14:textId="5F9E84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B44110F" w14:textId="3E798E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D3805A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E49871F" w14:textId="56A66E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921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5D1AD18" w14:textId="2304523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ø630-ø630,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EA3CE0" w14:textId="6AECC3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2E17F8" w14:textId="5E50D5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35A6094" w14:textId="18727A9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7BC859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7BEA07E" w14:textId="7AD4CB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922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71FAEE2" w14:textId="1215F68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850x1200-850x1200,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84D4EA" w14:textId="2BB1BEC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8F36B" w14:textId="3D1673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CF249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8CE39A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85344D" w14:textId="711546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923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340F64" w14:textId="17F2132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1200x850-1200x850,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3F499F" w14:textId="065F653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F80784" w14:textId="64D254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64539F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0B493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A86DC50" w14:textId="6808F0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924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2BED3B1" w14:textId="55076A1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CBCC9E" w14:textId="3AEC89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75C6C2" w14:textId="7509C7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756C68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90B2B6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7059056" w14:textId="78CAF2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925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B7F11A6" w14:textId="67C8485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ø800-ø630,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D5086A" w14:textId="6A21EA8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B08EC4" w14:textId="356D68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61E14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A6812C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C8C7EAF" w14:textId="3D1B4A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926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4E4D3DF" w14:textId="7E72ADF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850x1200-850x1000,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A0D2BF" w14:textId="0F9EE6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C1E731" w14:textId="75937B4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ECF1BB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C081EC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5A626F4" w14:textId="488264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927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2312860" w14:textId="4B50B18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1190x1750-1200x1200,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E6942A" w14:textId="7C8FC9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CEC5F4" w14:textId="43C18B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8D126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F3AE58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E91DA4A" w14:textId="179078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928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C70177C" w14:textId="04A8F44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1200x1200-1200x850,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1B847" w14:textId="498698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475987" w14:textId="53069D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4272C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97C66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184820E" w14:textId="6D5608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929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37DF8ED" w14:textId="76B64F7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850x1000-ø800,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C36B86" w14:textId="4F0E43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0C74D" w14:textId="6F36B1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EAA3B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212BBD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BA2265E" w14:textId="74ECF2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930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6A6C7A7" w14:textId="0826BD4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ø800-ø800-ø630,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4633E6" w14:textId="6C8EC7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41DD6A" w14:textId="45A197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D803B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5BCA24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3BD5B28" w14:textId="6521C3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931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25EF9E0" w14:textId="7EB1C0D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Утка прямоугольная из оцинкованной стали 1700x900, класс герметичности "В",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4F93E" w14:textId="34C9EC3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FA8489" w14:textId="34C837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CBB3A6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F7F241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0AACA0C" w14:textId="61B164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932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3160E0B" w14:textId="1012EAD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b=100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25941D" w14:textId="2F9BEC6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AFE763" w14:textId="5B1248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39,03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34CAC6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F622F3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9962ED" w14:textId="69A217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933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674D146" w14:textId="26629DA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П4.7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8D4698" w14:textId="3047AD1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D9F8BC" w14:textId="48C7605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D27EAA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A3AF3B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4BAE279" w14:textId="04E100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934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8EEF22" w14:textId="5C2D0C5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Воздухонагреватель рекуперативный вертикальный наружного исполнения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газовая модуляционная горелка с газовой арматурой 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газовоздушный теплообменник из нержавеющей стали,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центробежный вентилятор (2 шт.: 1 осн.+1 рез.),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G3 с дифманометром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наружного воздуха КВУ-С с электроприводом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дымовая труба из нержавеющей стали Двн250/Дн350 длиной 16 м, с коленом 90 гр, со взрывным клапаном, стартом, настенными креплениями, окончанием коническим, хомутами,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ревизией с дренажным спускником "Тепловей-350" ВН-005-350 (i) нст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78C783" w14:textId="7D6FBC2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8AD677" w14:textId="0AA1747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526007" w14:textId="6EFD0B6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642521B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2A48109" w14:textId="0B05F7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935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F6E9AB" w14:textId="395D397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ø630 КВК 630М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6F3631" w14:textId="66A121C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7EC3F4" w14:textId="7D5E10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5302C6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C69CE8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F8A8A2B" w14:textId="1414F4A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936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0E39208" w14:textId="196C7AA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лепестковый для работы на горизонтальных участках ТЮЛЬПАН-1-850*1800-В-0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65DA81" w14:textId="3EF25E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7C570A" w14:textId="7EC47D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23E73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410864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2249E3C" w14:textId="5F14E9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937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1D72476" w14:textId="360E4EA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9E9358" w14:textId="4362568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876498" w14:textId="322295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82AFBF4" w14:textId="63F011F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A4CCDB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8FCF676" w14:textId="2A00584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938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87F970" w14:textId="65BEFF1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1700х900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91F18" w14:textId="7F537B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AABAA7" w14:textId="07EE30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7C777D3" w14:textId="27B4AE0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DFBA59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F7CCD2F" w14:textId="067EB0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939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1D84689" w14:textId="0A01D45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16D408" w14:textId="24D006C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D0FDB8" w14:textId="5DDEB3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49,22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3A221E9" w14:textId="03C69B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F27028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A0D33D4" w14:textId="4474B4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940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78A240F" w14:textId="1C10BE4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ø800, класса герметичности "В", с толщиной стенким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961755" w14:textId="7B0D2D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0A0773" w14:textId="17B24B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2,76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CC8C16" w14:textId="528A720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9C9715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97F8E3" w14:textId="4121944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941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F33F720" w14:textId="0EE4CBD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850x1000,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C7E96" w14:textId="3C987A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B112FE" w14:textId="728B22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3,75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9324D39" w14:textId="02E707A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3A113B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00D7363" w14:textId="260E7EC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942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F108EEF" w14:textId="42E0AFF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850x1200,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4824DE" w14:textId="0377CA3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BB1B69" w14:textId="6C50A57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175EEA" w14:textId="24468E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9EA3E7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65D8A36" w14:textId="41E567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943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D8BEE5D" w14:textId="13E3EE3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1200x850,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446132" w14:textId="6B3E64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174EF" w14:textId="51B826D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1,18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DFFD06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E1B209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A6AD5D7" w14:textId="558BC5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944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F9A4996" w14:textId="03B3DDE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05C6FA" w14:textId="2C850B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AF233C" w14:textId="33E6E1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1,57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6E79A6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5103AB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1BDD2B1" w14:textId="3B2A919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945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488C9E" w14:textId="10DCDFB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1700x900,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476BB5" w14:textId="2DFF78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BBE38" w14:textId="356D9F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6BD3E6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A4D230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AA8EF32" w14:textId="51B211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946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DED28E8" w14:textId="7568426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1800x850,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471AA7" w14:textId="3BC833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678B9" w14:textId="0A7BC7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6E2150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3C5D20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C469972" w14:textId="256D42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947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79573A" w14:textId="3578B61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ø630,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13F102" w14:textId="5360CC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1C89F" w14:textId="1BBDF6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E4A4F02" w14:textId="61B080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01047C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160E69" w14:textId="6DA23C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948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433A5C4" w14:textId="0108B0F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ø630-ø630,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6B1EF5" w14:textId="70E39C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8F4CCF" w14:textId="506BD5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8276B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4AD8DD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B9F8C11" w14:textId="5E699E4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949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CD4709" w14:textId="7D35B51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850x1200-850x1200,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2AFC9B" w14:textId="09571F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9CC6F" w14:textId="7E1742B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294773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7F0EE7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127081C" w14:textId="64DE5C8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16EEAF1" w14:textId="552DF6D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1200x850-1200x850,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381868" w14:textId="04D8C7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D4D76" w14:textId="0F870C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F616F2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E344EF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0FA701A" w14:textId="643DE2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2AB79EC" w14:textId="251B9E9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7142E8" w14:textId="0EF26A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206E88" w14:textId="2654AC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A3D56B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2CC9EA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C66B8B" w14:textId="13C332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218791C" w14:textId="05C1ADE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ø800-ø630,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EAD0D4" w14:textId="2C6615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5A54EB" w14:textId="7A65B9E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78AE8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2A7250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EF4130" w14:textId="7C9B846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BA4A414" w14:textId="71497A1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850x1200-850x1000,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3784B5" w14:textId="776E53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EAEDBF" w14:textId="5D4800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AF71A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6D43C9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1433FFA" w14:textId="3BEC12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FA1E87" w14:textId="72F84A2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1190x1750-1200x1200,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721089" w14:textId="6A9F42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F13C66" w14:textId="4BCCAE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A6ECB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EA38E1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2630D9" w14:textId="01AF875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F2CB830" w14:textId="619B1AE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1800x850-1200x850,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A314F4" w14:textId="721C78F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67B6E0" w14:textId="73DB5B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DF67F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3EE7E0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38E3C9A" w14:textId="0F9321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2B7C7A5" w14:textId="3998F59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1800x850-1200x1200,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72EDC5" w14:textId="1CC0FE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185677" w14:textId="1BC9D07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BB9DA0A" w14:textId="60CB55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1CB9B7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F66E9C8" w14:textId="75BD4D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A235974" w14:textId="276F65E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850x1000-ø800,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B68AB" w14:textId="6FCC85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5B446E" w14:textId="7256D3B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55D27C5" w14:textId="0636A85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97C921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B18EBF8" w14:textId="55C61D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6214FC0" w14:textId="281268F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ø800-ø800-ø630,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FD5D9A" w14:textId="1EC740A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CC9AA" w14:textId="378D0D9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CD16E2D" w14:textId="2B82C4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8ECA1B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AFD1263" w14:textId="61A69E2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9B72307" w14:textId="32E2F2C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Утка прямоугольная из оцинкованной стали 1700x900, класс герметичности "В",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C78CD3" w14:textId="5260CD5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7246DA" w14:textId="7ED1B9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E150EFB" w14:textId="6C6E82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BFED87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044D28" w14:textId="4B4223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510DE69" w14:textId="7E5475F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b=100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3124AE" w14:textId="155790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590C70" w14:textId="464228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34,35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63F0DBD" w14:textId="3519BBA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594D6D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AC307AC" w14:textId="513C682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70A4567" w14:textId="6C8C5CE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П4.8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1533D2" w14:textId="5FD4C3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71C9FE" w14:textId="005893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005EF2CA" w14:textId="583A6E8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05DDF9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2C8967" w14:textId="54AE72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99FF441" w14:textId="35AA50B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Воздухонагреватель рекуперативный вертикальный наружного исполнения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газовая модуляционная горелка с газовой арматурой 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газовоздушный теплообменник из нержавеющей стали,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центробежный вентилятор (2 шт.: 1 осн.+1 рез.),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- фильтр карманный G3 с дифманометром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клапан наружного воздуха КВУ-С с электроприводом (2 шт.),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дымовая труба из нержавеющей стали Двн250/Дн350 длиной 16 м, с коленом 90 гр, со взрывным клапаном, стартом, настенными креплениями, окончанием коническим, хомутами,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ревизией с дренажным спускником "Тепловей-350" ВН-005-350 (i) нст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6A6407" w14:textId="58C91E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8C2CD1" w14:textId="258CD2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A04AAE" w14:textId="26791C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6BE1B2A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C583AD0" w14:textId="2BB2FE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D520EB" w14:textId="751B92E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круглого сечения ø630 КВК 630М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5CABAA" w14:textId="28B42A6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327FDC" w14:textId="070ECC5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05FF25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F82A83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C8F747A" w14:textId="4236F5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67454FF" w14:textId="5D19CDF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лепестковый для работы на горизонтальных участках ТЮЛЬПАН-1-850*1400-В-0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ED8AF6" w14:textId="09AF2F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8CE6A" w14:textId="657549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13AA8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9FBD3D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27CC470" w14:textId="1BD9F8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788D0D5" w14:textId="1E7AC05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Шумоглушитель пластинчатый прямоугольного сечения 1200х1200, L=1000 мм ГП 1200х1200-1000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C0548B" w14:textId="7214025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78382D" w14:textId="1E58E7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E1014D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54F00B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CFBD719" w14:textId="7540A50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4779FB1" w14:textId="79EC09B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1700х900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361954" w14:textId="2F519BA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765EB2" w14:textId="355388B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21B887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17D3AF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2DC45C0" w14:textId="36AE7D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76CB096" w14:textId="5F7C0A8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BF6287" w14:textId="77434CA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33AE6E" w14:textId="3D5231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7,03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B7A68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E7F0DC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C4C54CC" w14:textId="317E56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75DF6FE" w14:textId="4F9417F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ø800, класса герметичности "В", с толщиной стенким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D942CB" w14:textId="0B32EEA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E43B63" w14:textId="04A074F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2,34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C7366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F110D1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B401E2D" w14:textId="50A24D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5D2757E" w14:textId="6A5B95D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850x1000,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F2581D" w14:textId="227334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2B153F" w14:textId="2AF57F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3,19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8DADB0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6FC47C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C2FB64C" w14:textId="60EE4EE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970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D714905" w14:textId="49C2CC5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850x1200,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0AFC44" w14:textId="165B61F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7C8011" w14:textId="5C3E294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12,88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49CAF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FE06E7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5BC77D" w14:textId="14E02F9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971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700C07C" w14:textId="7AB8DAA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1200x1200,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E4FFC2" w14:textId="6FC1D8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347D7B" w14:textId="7306F5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1,53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6BEC6E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9D09AA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FFBBFED" w14:textId="65C5966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972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7FEAD02" w14:textId="76A3454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1400x850,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3FEB43" w14:textId="7EF7EA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313264" w14:textId="074A6F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D672A5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E9621E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2C90DD3" w14:textId="308127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973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6240A62" w14:textId="3901D6B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1700x900,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AF03F3" w14:textId="4E3C8C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3783E0" w14:textId="3FA794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4CB194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5F8D02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9F2B40" w14:textId="697241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974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54B272A" w14:textId="345353E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Врезка круглая из тонколистовой оцинкованной стали ø630, класс герметичности "В",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2A6C32" w14:textId="17FFF45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859041" w14:textId="1B902DF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FC028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988121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5553D8E" w14:textId="547B868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975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22759EF" w14:textId="21E3CE9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ø630-ø630,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20E7F" w14:textId="3B78CD4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E314D3" w14:textId="2467B1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1A2B1B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96FC6B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42A01B3" w14:textId="43EAF9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976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A8FFC9B" w14:textId="086F5B6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850x1200-850x1200,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DA9237" w14:textId="0243F7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27FB87" w14:textId="3C63EE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4E9690C" w14:textId="60D051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97946F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026BCF6" w14:textId="79327D6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977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2BED7B" w14:textId="2B85A05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89°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423F6F" w14:textId="5D89B6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883E32" w14:textId="27246D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AC6D8D5" w14:textId="4CCE36B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FB5C39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CA40E47" w14:textId="674D11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978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C49B7F" w14:textId="56DE482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850x1200-850x1200,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8E51F2" w14:textId="60DB49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EA7FA9" w14:textId="0AF531F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A3072ED" w14:textId="539676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40305B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B1D5B5D" w14:textId="49381A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979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046BAA7" w14:textId="3C528A4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1200x850-1200x850,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737787" w14:textId="5DE461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BD4E3C" w14:textId="0492C3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56F259F" w14:textId="70EAFE8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B63423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2FF768D" w14:textId="26B9F6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980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D73F216" w14:textId="5AF12B9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1200x1200-1200x1200,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B215D" w14:textId="57C4729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DBD1CA" w14:textId="19B94C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0C0687" w14:textId="349EAB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2912EA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9EFCAF0" w14:textId="74421E0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981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F49314E" w14:textId="540AB23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ø800-ø630,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F54830" w14:textId="1B1633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DF44E2" w14:textId="1F66C2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627E39" w14:textId="531431B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81D64D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89E33F4" w14:textId="48C3C9E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982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83BC832" w14:textId="01B6317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850x1200-850x1000,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7BF49D" w14:textId="10F22B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640BB1" w14:textId="3D4DA4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7216B4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56F87F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AB3B65F" w14:textId="4FB59D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983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B6841E9" w14:textId="7186A97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1190x1750-1200x1200,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B57AF5" w14:textId="384A29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3AF7BF" w14:textId="61C1DF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B3F460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6D01FD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2BFD265" w14:textId="038A69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984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3F720FE" w14:textId="3215FB0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1200x850-850x1200,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B981DF" w14:textId="597CEA7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B81A6F" w14:textId="0F8CF0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6DAE6A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645208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6330C8" w14:textId="130DF5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985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D535E25" w14:textId="45572E3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1200x1200-1400x850,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4F8417" w14:textId="245AD3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8B273F" w14:textId="32A84C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6D5AE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153694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4FE390E" w14:textId="23D7896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986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7DFAFA5" w14:textId="788A7EF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1400x850-850x1200,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621373" w14:textId="24360F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90F9B1" w14:textId="1AD572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0C7F01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43AB1F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7FA42A6" w14:textId="785C86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987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6DBB831" w14:textId="2A10BFB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с круглого на прямоугольное сечение 850x1000-ø800,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35FA22" w14:textId="02AD982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C9A504" w14:textId="3CA097D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5CC934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365205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ACAC406" w14:textId="4B044E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988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FCEEBD9" w14:textId="0CA544F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круглого воздуховода  ø800-ø800-ø630,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3AE395" w14:textId="655F0A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9BFCB" w14:textId="2DB1415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87FA18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ADCCF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995C6ED" w14:textId="1A1621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989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1FD4379" w14:textId="0EB8528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Утка прямоугольная из оцинкованной стали 1700x900, класс герметичности "В",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12367A" w14:textId="1227B2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C09EAB" w14:textId="363583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593D06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571F69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09BF9C3" w14:textId="04F32F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990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AC9A13B" w14:textId="319DA87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b=100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3B23C9" w14:textId="381F1B4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D89735" w14:textId="7F8FF7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32,81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2DA72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DCBAA4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00D7830" w14:textId="0DDD73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991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FC89CE9" w14:textId="698350B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5775" w14:textId="6DBD13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8001EB" w14:textId="09ADF2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53D642C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8061A7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9510AAF" w14:textId="5E6C5D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992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513DD0C" w14:textId="30C82BD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Приточная установка подвесная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заслонка CHR 80-50,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укороченный LITENED 80-50 FRUM с фильтрующей вставкой DFUM 80-50 (G4),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LITENED 80-50 FRPM с фильтрующей вставкой DFPM 80-50 (F5),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воздухонагреватель водяной LITENED 80-50 WH/3,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LITENED 80-50 G1.40-4х30,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шумоглушитель LITENED 80-50 NKD,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FH 80-50 (2 шт.) LITENED 80-50 G1.40-4x30.R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1410C4" w14:textId="7F651D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D40F44" w14:textId="18E0BE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45A51F0" w14:textId="00E7B3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04F73D9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D3101A5" w14:textId="6D4BB8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993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18F14F" w14:textId="5797875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500х300 АВК 500х300К8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EE196D" w14:textId="0049D0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522723" w14:textId="3456E71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AB460E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09353E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C019282" w14:textId="6BC9DB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994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35E4CDD" w14:textId="09895EF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лепестковый для работы на горизонтальных участках ТЮЛЬПАН-1-500*500-В-0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B76046" w14:textId="4FDAD16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F53ACA" w14:textId="732C7B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6DD3DA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C888FB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F06F179" w14:textId="149DDB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995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86ABB5F" w14:textId="1109365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КПУ-1Н-О-В-500х500-2*ф-ЭПВ220-СН-КК-0-0-0-0-0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A314A3" w14:textId="293845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5B84FD" w14:textId="78549D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A09943B" w14:textId="2EA9817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16A52A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DFE8273" w14:textId="6CC0CB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996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7DF523E" w14:textId="1FD6439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1000х1500 RAL 5005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62CD8C" w14:textId="6D5300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743019" w14:textId="105509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E6630C8" w14:textId="648B0A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1E1AF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6F2B7F3" w14:textId="6A552B8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997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887BDD7" w14:textId="43B755E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приточная жалюзийная с регулятором расхода 500х300 АМР 500х300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8AD5C5" w14:textId="785A29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7B949" w14:textId="3D7A93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3CC13BE" w14:textId="6AB182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335FF3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8FE5A3E" w14:textId="0615FC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998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0D8B971" w14:textId="18F92C8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500x300,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4EF161" w14:textId="2A2D50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8EDB19" w14:textId="2777AB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2,65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782525" w14:textId="3F2D67E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685F66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98BD34B" w14:textId="741584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999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435AB93" w14:textId="1651E78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500x400,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04239B" w14:textId="209AA9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D6DF3B" w14:textId="7FBE585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3E9FD2" w14:textId="444FCF8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6FF292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C4AD9AF" w14:textId="7B73FBE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1000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E8DE99D" w14:textId="63DD3EC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500x500,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47FA1C" w14:textId="402B91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52E85B" w14:textId="2242BD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8,06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8A898EB" w14:textId="55007E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033309" w14:paraId="05A0FA5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7F1871A" w14:textId="738045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1001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7D8A92A" w14:textId="3C5B3D4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Воздуховод прямоугольного сечения из тонколистовой оцинкованной стали 1000x1500, класса </w:t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E9D5A" w14:textId="1F7D3A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477184" w14:textId="577540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DABD66" w14:textId="374ED2C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203B6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7BA9ECF" w14:textId="65F9D2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1002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D6B34ED" w14:textId="20D6926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500x300-500x300,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DA5E1C" w14:textId="5F100CC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93550" w14:textId="68E1F61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5EE91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3CAB7C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C945695" w14:textId="296577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1003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1CA5C63" w14:textId="2671DE7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500x500-500x500,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46F5AA" w14:textId="47B53C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4B6155" w14:textId="4321DA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2E2044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48DAD3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2F9896F" w14:textId="019E6F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1004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A1A6B58" w14:textId="304B7332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500x400-500x300,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951146" w14:textId="5FD0DB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45908" w14:textId="40E5AB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698875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CEBFA9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A3AD3D3" w14:textId="52DBF1A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1005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DD0C02" w14:textId="70A4888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500x500-500x400,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229813" w14:textId="2350CE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C13B" w14:textId="5420121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F71D45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4EA843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3FAB10F" w14:textId="401CE1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1006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3673356" w14:textId="330B6D1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800x500-500x500,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294E7E" w14:textId="5745D05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B53952" w14:textId="38426BA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65012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05CBDC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DE4735" w14:textId="6EAD3D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1007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15E9C4F" w14:textId="7CDAD36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1000x1500-500x500,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9F7DA8" w14:textId="54B437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472B7" w14:textId="75862D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9D1CAC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92A63F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0EA8AA9" w14:textId="3875C1B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1008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0D654C8" w14:textId="55AAE62B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500x300-500x300-500x300,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7F38E6" w14:textId="594D5D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B6AAE5" w14:textId="7961000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AC6D6C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C21FB6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A4AC23E" w14:textId="4FAB1C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1009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10A9C7E" w14:textId="5181C34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500x400-500x400-500x300,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224AB0" w14:textId="351ADEC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9835A1" w14:textId="12B84C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4E265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C84D4D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B65472" w14:textId="71C384C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1010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3D24B77" w14:textId="7D0754F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500x500-500x500-500x300,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5FAF5" w14:textId="34F25F0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9963F8" w14:textId="09C644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69CE83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771A53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EE59CDD" w14:textId="393F341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1011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9BF8794" w14:textId="1DCB2B8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C10293" w14:textId="5FCC366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8C71A9" w14:textId="0EA9B6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0,82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CF112F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9C849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DDCD346" w14:textId="23CFE13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1012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BA21486" w14:textId="5E4E2A8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EI150, b=60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FA2854" w14:textId="78C4E8A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E9FB94" w14:textId="67B0482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12,28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65272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39B2E5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F98A619" w14:textId="2E8E87C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1013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E28DAEE" w14:textId="7FE8187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b=50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63D219" w14:textId="3E4DE3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7FE9A9" w14:textId="2DF054A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5,73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633FDC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0AA78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4D3C89" w14:textId="4EDEF67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1014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5181C73" w14:textId="325FBE9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0848F5" w14:textId="1E20A36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E3CF65" w14:textId="652A08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3798413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E8A756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CAE4DB" w14:textId="51BAC8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1015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8BA591B" w14:textId="70AB61C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Приточная установка подвесная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заслонка CHR 70-40,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фильтр карманный укороченный LITENED 70-40 FRUM с фильтрующей вставкой DFUM 70-40 (G4),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 xml:space="preserve">- фильтр карманный LITENED 70-40 FRPM с фильтрующей </w:t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вставкой DFPM 70-40 (F5),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воздухонагреватель водяной LITENED 70-40 WH/3,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LITENED 70-40 G1.35-2,2х30,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шумоглушитель LITENED 70-40 NKD,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вставка гибкая FH 70-40 (2 шт.) LITENED 70-40 G1.35-2.2x30.R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F95FD0" w14:textId="5BEADE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D83D5" w14:textId="7A1AD16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1750FA" w14:textId="71E07E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2720B38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0C7413E" w14:textId="39A36C8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1016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71ECA48" w14:textId="37AF03E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прямоугольного сечения 500х300 АВК 500х300К8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42EF11" w14:textId="26EDD6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DA40E2" w14:textId="25C622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F7F28C" w14:textId="62254B5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CE240B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C945DF8" w14:textId="09D5C1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1017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2E5CCB5" w14:textId="068EF35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лепестковый для работы на горизонтальных участках ТЮЛЬПАН-1-500*400-В-0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B1EE2" w14:textId="38A9F81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0CA9DA" w14:textId="367B3D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FDD03AA" w14:textId="6A4934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49B150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D9698B" w14:textId="3A6D267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1018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5B2FB1E" w14:textId="64C83C0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КПУ-1Н-О-В-500х400-2*ф-ЭПВ220-СН-КК-0-0-0-0-0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58B764" w14:textId="10A23A0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805D27" w14:textId="733952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3829BAD" w14:textId="52D9D9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14C650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C81F3C6" w14:textId="3A154D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1019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71CB0C" w14:textId="6610F28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1000х1000 RAL 9006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875637" w14:textId="44EC78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034111" w14:textId="0961E9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6E3EEC8" w14:textId="03C410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9A2E7E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ACD3088" w14:textId="534DCC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1020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CCBD3EF" w14:textId="4B68BB6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приточная жалюзийная с регулятором расхода 500х300 АМР 500х300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8E3B7D" w14:textId="2071E8F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8CDEB6" w14:textId="2A868D0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848BDB7" w14:textId="088CC7C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3C2B7F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9A75B43" w14:textId="072D3D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1021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4650B14" w14:textId="3FE340C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66F421" w14:textId="06A98B3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B0651C" w14:textId="4F0E569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13,11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D23DC2F" w14:textId="2CFE7E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706B8C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3D2D247" w14:textId="3A5404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1022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9D9C3BC" w14:textId="24FF00C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450x450,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36EA40" w14:textId="65CEA3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C562C1" w14:textId="43763A3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11,91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26A673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7F41D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3C65CD9" w14:textId="4820D4D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1023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BE4D6F6" w14:textId="17CE870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500x300,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176506" w14:textId="51B1D6F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B5FDC" w14:textId="1D7C47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0,81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6E95C1B" w14:textId="43DC210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621CCE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A0D9A45" w14:textId="717EA99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1024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6E3EF48" w14:textId="66154B1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500x400,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5F7490" w14:textId="3C0EFCB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077A8D" w14:textId="15A508B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8,27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7F53C9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0FFAC0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9BFDE7E" w14:textId="46EA1E9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1025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0C75062" w14:textId="2ECADE9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1000x1000,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37374" w14:textId="45A751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50F74B" w14:textId="05188D4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2BBD0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82863D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B7682DF" w14:textId="12A73DB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1026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C877D0E" w14:textId="695DF81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30° 400x500-400x500,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D545F9" w14:textId="7F1ED8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A2AA9" w14:textId="2E5E32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67380F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83EE81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8A3713" w14:textId="3D1B4E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1027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16F87D4" w14:textId="1BB1532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300x500-300x500,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BAA522" w14:textId="380AA2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5DF060" w14:textId="5421B2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DB89B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4B1DA9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5B173F" w14:textId="45D6778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1028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19791A6" w14:textId="7D1ADE9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60° 400x500-400x500,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BB44E6" w14:textId="4AEBA89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F2336" w14:textId="6A5C6E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406D1F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EF9118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61C390A" w14:textId="7F63AA0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1029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3C4E81D" w14:textId="095F2E5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400x500-400x500,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094BD8" w14:textId="31608C6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AF76DB" w14:textId="37DEA88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6FA42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55BF23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42366ED" w14:textId="12EC8E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1030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D3072FA" w14:textId="08B70FF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450x450-450x450,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B7DBB3" w14:textId="049BDB5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745E0A" w14:textId="3B56EEE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484A6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25EBBC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3671D4A" w14:textId="1CF51D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1031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5DB7168" w14:textId="04C5FEF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500x300-500x300,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9A6E3C" w14:textId="5EBB4BE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83CA44" w14:textId="511B34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F35DB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46AF24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7567EA9" w14:textId="67EA856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1032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C45EA3F" w14:textId="2785F50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500x400-500x400,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3825FC" w14:textId="5915DD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16301B" w14:textId="36F03C9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840438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5D40DA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5DD40AC" w14:textId="315543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1033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406C6C6" w14:textId="5E95D6F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450x450-400x500,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046DEE" w14:textId="70D634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F9E853" w14:textId="5C6C4A3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52A01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328F63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31BEF0C" w14:textId="74D043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1034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1AE681D" w14:textId="4400458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450x450-500x400,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DD08B0" w14:textId="6112BBE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A30DD8" w14:textId="200B33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657035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F17748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57A068C" w14:textId="2CF058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1035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55A2B02" w14:textId="5500D19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500x400-500x300,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30D932" w14:textId="21E19B3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093B77" w14:textId="611C401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3B181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ACC006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1DF5BC1" w14:textId="4A09014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1036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CFD1CE" w14:textId="510D90E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700x400-400x500,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B0ABBF" w14:textId="107DBDE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B9850C" w14:textId="42EAE6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331DBD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AC4F4D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F3850D2" w14:textId="767D008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1037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E818D96" w14:textId="33D3DC7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700x400-500x400,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192BA" w14:textId="53A7E7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06BE3E" w14:textId="58F762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7BD0DBE" w14:textId="1047DED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EA3517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F276AA" w14:textId="1EE3503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1038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0BF09F6" w14:textId="0DF6C40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прямоугольного сечения 1000x1000-500x400,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DF0AA" w14:textId="3334FF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36A2D7" w14:textId="2270991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5120053" w14:textId="140E52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2F4B1A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A79DA04" w14:textId="6E09DE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1039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AD885F" w14:textId="332B4D3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Тройник прямоугольного воздуховода  500x400-500x400-500x300,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5571D6" w14:textId="2061D55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FD09F6" w14:textId="5A3ABE4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5741FCC" w14:textId="3F318F0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E53E3B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04FED4A" w14:textId="7C7F45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1040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54F34BB" w14:textId="51D26AA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A6C5B9" w14:textId="1053396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FC113D" w14:textId="63CDF3F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63,26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2E327D" w14:textId="1F04B4A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5BC31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354AD18" w14:textId="5A3927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1041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281269E" w14:textId="40D73DA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EI150, b=60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B35E62" w14:textId="09FA2F0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389E0E" w14:textId="1BB5A78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10,64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A1471B9" w14:textId="11B5C15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3FAB1B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4590182" w14:textId="5916E6E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1042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59BA720" w14:textId="5A5A61A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b=50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675ABB" w14:textId="7F2E981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10852F" w14:textId="6126E1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5,88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D24054" w14:textId="23C880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F39BDD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7EB26D9" w14:textId="5E06DCB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1043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33E1F09" w14:textId="06C9C19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396BB1" w14:textId="05158C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E553D2" w14:textId="26CC920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72CD762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1E4D77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534794E" w14:textId="732D99B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1044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91E98DF" w14:textId="107AA9B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Приточная канальная установка подвесная в составе: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заслонка KCH 200 с подставкой под электропривод РР,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кассетный фильтр KFC 200 с фильтрующей вставкой KVC 200 (G3),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карманный фильтр KFP 200с фильтрующей вставкой FWP 200 (F7),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вентилятор KVR 200/1,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электрический нагреватель 200/3,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шумоглушитель KNK 200/6,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-кронштейн крепления вентилятора KKV 200,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хомут соединительный HTK 200 (2 шт.) KVR 200/1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DBA6D0" w14:textId="4CCE4B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9B4084" w14:textId="213C85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D0708AE" w14:textId="29DD322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С КИПиА</w:t>
            </w:r>
          </w:p>
        </w:tc>
      </w:tr>
      <w:tr w:rsidR="00CE2584" w:rsidRPr="00A45C3F" w14:paraId="069F6B7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32A2141" w14:textId="4B35C94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1045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24AA996" w14:textId="46945BA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Диффузор универсальный круглый ø125 ДПУ-М 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589357" w14:textId="7D406DF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19651F" w14:textId="026090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3491B0B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94562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CEA4803" w14:textId="4EECAF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1046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2D97322" w14:textId="3403318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решетка круглого сечения ø200 CG 200 RAL 5005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22A33C" w14:textId="08BDB6E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DD245D" w14:textId="603E73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C8EF6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CB8153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0B9B7A9" w14:textId="16D26F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1047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FC7AFA7" w14:textId="74FDED8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ø125,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AA6AAB" w14:textId="7706EFA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CAE329" w14:textId="21CCF55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0,38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7968D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0D4628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D12A44A" w14:textId="24F9378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1048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F3590DC" w14:textId="6B9E194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круглого сечения из тонколистовой оцинкованной стали ø200,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0329EE" w14:textId="62DA104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6C596B" w14:textId="15C7748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8AF1C1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E8A8B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D4071E" w14:textId="2292537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1049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721E756" w14:textId="606A30B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круглого воздуховода  90° ø125-ø125,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B49520" w14:textId="64DCDB5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C9C005" w14:textId="07D85FA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2D8600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18ECAA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59D227D" w14:textId="0DC62A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1050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840DD1F" w14:textId="755B243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ø200-ø125,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6F9B39" w14:textId="66AC1E2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A28C95" w14:textId="5141122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F816C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52158C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E0133E5" w14:textId="5DCC1F1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1051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F30C01E" w14:textId="16E270A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Переход круглого сечения ø200-ø199,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471657" w14:textId="4DD003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30E078" w14:textId="68D105E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42045C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9345B8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B58A030" w14:textId="03B28A3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1052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2064AF8" w14:textId="40106F0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фольги, b=50 мм ISOTEC M-25-AL1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76FDC2" w14:textId="323C8B0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F1EA72" w14:textId="2D78A15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0,09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4BBF1B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F4A746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8A77140" w14:textId="18B276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1053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AB09B16" w14:textId="22707E5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ПЕ1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3A7820" w14:textId="50AB11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1F5B5D" w14:textId="4DBF52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0800BC7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7621B3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661529B" w14:textId="4E4735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1054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EAAC6CE" w14:textId="5921FEC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400х500 RAL 5005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99C1C3" w14:textId="0E8079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AB2DCF" w14:textId="1FE2AE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B091B1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B5A1FE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9BB44EE" w14:textId="103320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1055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503587" w14:textId="1D4ABB4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приточная жалюзийная с регулятором расхода 400х500 АМР 400х500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22586F" w14:textId="5700841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A74C61" w14:textId="49D932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29E59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214220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B86F4E6" w14:textId="7412B56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1056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36E11CA" w14:textId="45777F1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400x500,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AD645A" w14:textId="55B1580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F8EBC" w14:textId="3CCF9F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0,24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F43AB6D" w14:textId="2BA011D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4AE555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9695D0D" w14:textId="2EC2166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1057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A2389A5" w14:textId="0055D51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ПЕ2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647B8B" w14:textId="77DB783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E48652" w14:textId="399EBE2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F01D753" w14:textId="1BA33C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D8F3C2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F0C70F9" w14:textId="484A62C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1058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B56EB3A" w14:textId="0DCD908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300х300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8B0A0E" w14:textId="77B3590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0D89D7" w14:textId="7FA94FB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6DACE8" w14:textId="2519CC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BB7183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B02F9D5" w14:textId="3A8FCA1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1059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C374887" w14:textId="4590B8A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приточная жалюзийная с регулятором расхода 300х300 АМР 300х300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E64F77" w14:textId="5C079E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835BC6" w14:textId="2B54ABD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64A914" w14:textId="62A5DE7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7D8AE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A27E4EB" w14:textId="32F0FF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1060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785F265" w14:textId="1C4CDAB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300x300,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1039B" w14:textId="1B543E9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E40EE6" w14:textId="3D0D3E9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1C733C" w14:textId="25F06ED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459990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647A6E6" w14:textId="0BD5954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1061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5DAA89D" w14:textId="2D6D623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ПЕ3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34776" w14:textId="585E5A0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5924BA" w14:textId="36B0D4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41E2C984" w14:textId="7B60A2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8404B2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26F1544" w14:textId="45447F2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1062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A8F973D" w14:textId="173F1BE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500х300 RAL 9006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A9C837" w14:textId="1234896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72C3A4" w14:textId="4EF9E5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2C8465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033368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591050B" w14:textId="26541BF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1063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77B4F0A" w14:textId="32CD4FB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приточная жалюзийная с регулятором расхода 500х300 АМР 500х300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93F685" w14:textId="59909CE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651586" w14:textId="5A4516B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BF77AE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16E636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7C0AD5E" w14:textId="6D55E85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1064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5C7C970" w14:textId="5DE8E6E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500x300,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87B132" w14:textId="4BD716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A58709" w14:textId="0D5514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3A1CC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0A252E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2E7EB84" w14:textId="1F04810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1065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642E7EB" w14:textId="79AB53B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ПЕ4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C7E85A" w14:textId="3CB8905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29B78F" w14:textId="0F863E3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3273D43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6CFE10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E540001" w14:textId="1FB1EBD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1066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790D8CA" w14:textId="3DD7ABA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утепленный ГЕРМИК-Т-1400х1400-В-2хЭПВ-SF230-V-1-УХЛ2-0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D9A097" w14:textId="5D5051E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F28737" w14:textId="07A0C4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3A11F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9ACDAF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FF9DC5C" w14:textId="59B7B2F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1067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877C15" w14:textId="51BF71E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1400х1400 RAL 5005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AFF01F" w14:textId="3761FB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9B9B79" w14:textId="594A119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7A82C0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9A8A4B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757E1FC" w14:textId="45DB249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1068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1854E40" w14:textId="58C6801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1400х1400 RAL 9006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17AE97" w14:textId="522DAA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919951" w14:textId="3CE4ACC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B396B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6B037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C4FFD1" w14:textId="67AB43E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1069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196B2E4" w14:textId="3EC2412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1400x1400, класса герметичности "В", с толщиной стенки b=0.9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59B6FC" w14:textId="01F7D8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CDB971" w14:textId="00FF21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3,73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04FDA00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6D11F2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E701742" w14:textId="0492A7F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1070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D393FED" w14:textId="5D78098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ПЕ5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565829" w14:textId="61135D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8120C5" w14:textId="3EF444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BD2F36B" w14:textId="3BFFCE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44253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FA4AF06" w14:textId="26CAC6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1071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BDB5830" w14:textId="501BD46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утепленный ГЕРМИК-Т-300х500-В-1хЭПВхLF230-V-1-УХЛ2-0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30F92" w14:textId="4AD786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08F742" w14:textId="3D036F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0260B1" w14:textId="47CF36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2772B7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E55852E" w14:textId="6EAE8C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1072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1E2FE65" w14:textId="5F69CA0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КПУ-1Н-О-ВМС-500х300-2*ф-ЭПВ220-СН-КК-0-0-0-0-0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462F04" w14:textId="40E6D3E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65EC4" w14:textId="6A9DBB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EE7122" w14:textId="401EE8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D394F0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0CBA032" w14:textId="0E98298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1073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ECD4C78" w14:textId="1899A24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500х300 RAL 5005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FB7B2C" w14:textId="09C37B8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B13042" w14:textId="356F15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E9535AE" w14:textId="018CDF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8A49E6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A994191" w14:textId="438C6E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1074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4752DD8" w14:textId="62EDAD7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500x300,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6C8CF6" w14:textId="619125F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689CE0" w14:textId="2F80561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956F93F" w14:textId="69732D2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E87469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E5CEDCB" w14:textId="629673D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1075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E1B5691" w14:textId="02433BEF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EI150, b=60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D4E001" w14:textId="1B2D763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24C6B" w14:textId="113DF3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0,53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5A9EB4" w14:textId="10A5346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2082D2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6AB072A" w14:textId="1C9DAB7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1076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A3E8B9B" w14:textId="71BC285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ПЕ6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7E9FBB" w14:textId="5A6494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C2D4C1" w14:textId="5FA4DF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D68A17D" w14:textId="530F295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601926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A5BCE82" w14:textId="59D0129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1077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F0E0C33" w14:textId="61B8C25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утепленный ГЕРМИК-Т-300х500-В-1хЭПВхLF230-V-1-УХЛ2-0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F6B220" w14:textId="34A83B2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1C7F45" w14:textId="69B556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4B4777" w14:textId="6CB5FC5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9D8863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55B0C2F" w14:textId="1061AA1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1078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0EF1D7A" w14:textId="05AD542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500х300 RAL 5005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4A7FDA" w14:textId="56DC06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17A052" w14:textId="3F64D0E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66E204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A226CC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2A1470B" w14:textId="296A3D5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1079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02F35DC" w14:textId="505DBF7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500x300,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1E9A1" w14:textId="4120C5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DC9282" w14:textId="4207A4C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7ED6AA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149CE0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5B4DB46" w14:textId="0CC1210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64CEE5C" w14:textId="009C464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ПЕ7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6128C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65F66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4AA389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BB23E7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772905A" w14:textId="56F04B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118BF6A" w14:textId="66C3E3C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воздушный утепленный ГЕРМИК-Т-500х300-В-1хЭПВхLF230-V-1-УХЛ2-0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73FC95" w14:textId="64F69B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ADA703" w14:textId="08EAFA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1ECFCF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900FCB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012484D" w14:textId="5B5EED1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86C74E2" w14:textId="6F892D8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противопожарный универсальный КПУ-1Н КПУ-1Н-О-ВМС-300х500-2*ф-ЭПВ220-СН-КК-0-0-0-0-0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CCE3CF" w14:textId="262452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4C5E47" w14:textId="7E79C5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AC9C11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AB6C9A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5EB302D" w14:textId="43E35BA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AA3FD52" w14:textId="5C91DA6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Наружная решётка АРН 300х500 RAL 5005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3A1DDE" w14:textId="387E99C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98707D" w14:textId="76EF0FB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320570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3880A7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B5CDE1D" w14:textId="2CC7FF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4C1D022" w14:textId="2E44A876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Решётка приточная жалюзийная с регулятором расхода 300х500 АМР 300х500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5A7AC5" w14:textId="57FDB15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24D046" w14:textId="31BCEE3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B56FF2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B38AA9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7A3DC8B" w14:textId="500A3E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450807D" w14:textId="111DB31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Воздуховод прямоугольного сечения из тонколистовой оцинкованной стали 300x500, класса герметичности "В", с толщиной стенки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5DF388" w14:textId="3586D1B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4841F" w14:textId="6CBF369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4,8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5D5953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85D921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4CF0C12" w14:textId="7DA7EB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60EC862" w14:textId="02820AA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45° 300x500-300x500,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2A3A21" w14:textId="6F94104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4FEB9" w14:textId="4A65F05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ACC711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05458A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2363056" w14:textId="751E4F4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3E8F1E3" w14:textId="244F219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Отвод прямоугольного воздуховода  90° 300x500-300x500, класса герметичности "В", с толщиной стенки, b=0.8 ГОСТ 14918-2020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947678" w14:textId="468826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1C4D1" w14:textId="62CD9E0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F385CFE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8970D2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8D4F6E4" w14:textId="4D951F6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D107F23" w14:textId="1E4C7CE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EI150, b=60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EA5AA5" w14:textId="708E5DD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472BD" w14:textId="6FA4663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11,41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D28DC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6A9C71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530D789" w14:textId="7D5F1A6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DC99256" w14:textId="63DEBB0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У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FFD8D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2E83A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057D657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6A3DE2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65366EF" w14:textId="68DF38F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1090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8A0CDB8" w14:textId="6C30E18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Воздушная завеса серии 500 из нержавеющей стали, степень защиты IP54, в комплекте: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</w: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- воздушная завеса КЭВ-П5051А,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кронштейны КЭВ-П5051A нерж.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00DF17" w14:textId="3DD5428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компл.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7B47A1" w14:textId="70D00F8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77AFE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7A2BA6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1631B63" w14:textId="0F73082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1091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21E57E7" w14:textId="432BA64A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Воздушная завеса серии 700 из нержавеющей стали, степень защиты  IP54,  в  комплекте: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завеса КЭВ-П7011А,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кронштейны КЭВ-П7011A  нерж.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1F3DA8" w14:textId="4F31A93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компл.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8D1425" w14:textId="6097D6D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4ABF89" w14:textId="3C199D2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Угол сопла 30 гр.</w:t>
            </w:r>
          </w:p>
        </w:tc>
      </w:tr>
      <w:tr w:rsidR="00CE2584" w:rsidRPr="00A45C3F" w14:paraId="0C7CE67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8D677EF" w14:textId="3F09A0E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1092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6C3D63A" w14:textId="65B00A03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Воздушная завеса серии 700 из нержавеющей стали, степень защиты  IP54,  в  комплекте: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завеса КЭВ-П7021А,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кронштейны КЭВ-П7021A нерж.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FE5712" w14:textId="2D570D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компл.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5F2BE0" w14:textId="6B120E2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22FE26" w14:textId="2EB5F0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Угол сопла 30 гр.</w:t>
            </w:r>
          </w:p>
        </w:tc>
      </w:tr>
      <w:tr w:rsidR="00CE2584" w:rsidRPr="00A45C3F" w14:paraId="5D9B3C4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EA294A9" w14:textId="753B172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1093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E2DF608" w14:textId="17404D4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Воздушная завеса серии 700 из нержавеющей стали, степень защиты IP54,  в  комплекте: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завеса КЭВ-П7011А,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кронштейны КЭВ-П7011A  нерж.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445431" w14:textId="160801C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компл.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5EB9FC" w14:textId="574AC6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911DEC0" w14:textId="6AB7B63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Угол сопла 30 гр.</w:t>
            </w:r>
          </w:p>
        </w:tc>
      </w:tr>
      <w:tr w:rsidR="00CE2584" w:rsidRPr="00A45C3F" w14:paraId="203CC12B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1F8F0BB" w14:textId="4F8BE25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1094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6381399" w14:textId="3338642C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Воздушная завеса серии 700 из нержавеющей стали, степень защиты IP54,  в  комплекте: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завеса КЭВ-П7021А,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кронштейны КЭВ-П7021A нерж.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548A01" w14:textId="490EA1F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компл.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3F35C2" w14:textId="342C5FB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1FE34CF" w14:textId="2560801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Угол сопла 30 гр.</w:t>
            </w:r>
          </w:p>
        </w:tc>
      </w:tr>
      <w:tr w:rsidR="00CE2584" w:rsidRPr="00A45C3F" w14:paraId="65ABDA4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5CB4B89" w14:textId="14E3EC4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1095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31DBA75" w14:textId="16E8091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Воздушная завеса серии 700 из нержавеющей стали, степень защиты IP54, в  комплекте: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завеса КЭВ-П7011А,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кронштейны КЭВ-П7011A  нерж.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8705BA" w14:textId="4CC2D02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компл.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F387B7" w14:textId="69B2F6C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AA3478" w14:textId="11B23B8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Угол сопла 30 гр.</w:t>
            </w:r>
          </w:p>
        </w:tc>
      </w:tr>
      <w:tr w:rsidR="00CE2584" w:rsidRPr="00A45C3F" w14:paraId="006E17B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CE0B05B" w14:textId="460E748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1096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DA4424" w14:textId="44BA3184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Воздушная завеса серии 700 из нержавеющей стали, степень защиты IP54, в  комплекте: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завеса КЭВ-П7021А,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кронштейны КЭВ-П7021A нерж.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4CB95" w14:textId="4A0CAAA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компл.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B2D6F0" w14:textId="40864B5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0EC9DCA" w14:textId="7B05A48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Угол сопла 30 гр.</w:t>
            </w:r>
          </w:p>
        </w:tc>
      </w:tr>
      <w:tr w:rsidR="00CE2584" w:rsidRPr="00A45C3F" w14:paraId="462A060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A9180D5" w14:textId="30B1FBE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1097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B0836AF" w14:textId="71D6D4B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Воздушная завеса серии 700 из нержавеющей стали, степень защиты IP54, в комплекте: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завеса КЭВ-П7011А,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кронштейны КЭВ-П7011A  нерж.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26AB9B" w14:textId="26E2984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компл.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923B2B" w14:textId="270F940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FF49CA3" w14:textId="1BAEF77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Угол сопла 30 гр.</w:t>
            </w:r>
          </w:p>
        </w:tc>
      </w:tr>
      <w:tr w:rsidR="00CE2584" w:rsidRPr="00A45C3F" w14:paraId="1B75759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535710A" w14:textId="130924C5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1098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7E3E5F33" w14:textId="4FE84F50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Воздушная завеса серии 700 из нержавеющей стали, степень защиты IP54, в комплекте: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воздушная завеса КЭВ-П7021А,</w:t>
            </w:r>
            <w:r>
              <w:rPr>
                <w:rFonts w:ascii="GOST Common" w:hAnsi="GOST Common" w:cs="Calibri"/>
                <w:color w:val="000000"/>
                <w:szCs w:val="22"/>
              </w:rPr>
              <w:br/>
              <w:t>- кронштейны КЭВ-П7021A нерж.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D72E2D" w14:textId="523C856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компл.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133790" w14:textId="21A3AAC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F47402A" w14:textId="1EDA777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Угол сопла 30 гр.</w:t>
            </w:r>
          </w:p>
        </w:tc>
      </w:tr>
      <w:tr w:rsidR="00CE2584" w:rsidRPr="00A45C3F" w14:paraId="3CA69C9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42CA562" w14:textId="7581720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1099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FD14252" w14:textId="54516F81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Блок коммутации БКУ-WA6 с выносным пультом HL10L БКУ-WA6 / HL10L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EA1396" w14:textId="532F96C2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FE4C7E" w14:textId="63B763B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DC93FE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9AA1C54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ED18AB1" w14:textId="4C7AFEC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1100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7C29998" w14:textId="098F6D19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Концевой выключатель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8B2845" w14:textId="182EA95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94C6EB" w14:textId="68112C9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E9FF5EC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3A045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E0D81D4" w14:textId="7EF4534E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1101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73A8E82" w14:textId="4B52FB2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ХС1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7A1207" w14:textId="497A0C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12799A" w14:textId="6A3D106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9CFC15E" w14:textId="43AA9A0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41CCC79E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16C69D76" w14:textId="1E157986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1102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C936F63" w14:textId="7C04C158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Внутренний блок 1 мульти-сплит-системы настенного типа серии STANDART в комплекте с ИК пультом ДУ; номинальная холодопроизводительность 3,5 кВт; фреон R410A PM12SP.NSJR0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2519A9" w14:textId="3899121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562310" w14:textId="506CFFB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8BFF45" w14:textId="009C24D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33D209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812D229" w14:textId="645219B1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1103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5155FF6" w14:textId="4C2519D7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Внутренний блок 2 мульти-сплит-системы настенного типа серии STANDART в комплекте с ИК пультом ДУ; номинальная холодопроизводительность 3,5 кВт; фреон R410A PM12SP.NSJR0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0F3DE2" w14:textId="465D2B8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C5AE97" w14:textId="7F5C94AA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1C7A621" w14:textId="1B4833AF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A2F6E2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EB8E4A4" w14:textId="0611046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1104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6285F9D" w14:textId="71698B7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Наружный блок мульти-сплит-системы; номинальная холодопроизводительность 7,0 кВт; фреон R410A MU4M25.U44R0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E8E394" w14:textId="263AC72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6F5A91" w14:textId="6F566B1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4F23030" w14:textId="6328324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34CD8E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ED556BD" w14:textId="181EA61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1105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96D5D3C" w14:textId="556C065E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медная холоднодеформированная тянутая ø6x1 ГОСТ 617-2006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9EB911" w14:textId="407A9BA9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2E74BB" w14:textId="69E5178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49,07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040DC3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81AEF4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6294B11" w14:textId="21E838F0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1106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9319369" w14:textId="567C8CC5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медная холоднодеформированная тянутая ø10x1 ГОСТ 617-2006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F0DA85" w14:textId="15EE51DB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FBDCB6" w14:textId="58A16504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38,16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84EF50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BE0110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C593EB1" w14:textId="7C328DA3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1107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66C70156" w14:textId="09C306FD" w:rsidR="00CE2584" w:rsidRPr="00A45C3F" w:rsidRDefault="00CE2584" w:rsidP="00CE2584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Труба полипропиленовая PN10 ø20x1,9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8B35CD" w14:textId="1E1E34DD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9BF974" w14:textId="0A90163C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7,31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8BD93E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8F2628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C68B360" w14:textId="00439AE9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1108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7B617BC" w14:textId="54B1A4EE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Трубки теплоизоляционные из вспененного каучука толщиной 9 мм для трубы  ø6 Isotec Flex EF-09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B94112" w14:textId="3E1133F3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0204BD" w14:textId="3502C3ED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34,62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57C9F2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0B380D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39B7378" w14:textId="3C9A7CDE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1109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DA9B5D6" w14:textId="46231BFC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Трубки теплоизоляционные из вспененного каучука толщиной 9 мм для трубы  ø10 Isotec Flex EF-09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B1944D" w14:textId="4BF577ED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934BB4" w14:textId="23068FB9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34,1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CC0A4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3D6AF37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31B017B3" w14:textId="0DB513AC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B8A02D9" w14:textId="4DC470C4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ХС2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9C09FD" w14:textId="77777777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37E981" w14:textId="77777777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2D05D55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8503BE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6AFCEF0E" w14:textId="76C07257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46BD5AA" w14:textId="0426F0C4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Внутренний блок 1 мульти-сплит-системы настенного типа серии STANDART в комплекте с ИК пультом ДУ; номинальная холодопроизводительность 3,5 кВт; фреон R410A PM12SP.NSJR0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F08BB0" w14:textId="64EF2F58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BA9DE" w14:textId="46F84040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2075B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7EF4385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8A6A0DD" w14:textId="4FEF7109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762E9B" w14:textId="3CC5A5B3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Внутренний блок 2 мульти-сплит-системы настенного типа серии STANDART в комплекте с ИК пультом ДУ; номинальная холодопроизводительность 3,5 кВт; фреон R410A PM12SP.NSJR0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E6AE80" w14:textId="0572A4B0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C13532" w14:textId="1A24B38E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222B10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11133ED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A91E121" w14:textId="2FD042CF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9767BA4" w14:textId="0D090A3B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Наружный блок мульти-сплит-системы; номинальная холодопроизводительность 7,0 кВт; фреон R410A MU4M25.U44R0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721574" w14:textId="2EDA4364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ADB292" w14:textId="06581186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2A8640F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3317F53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11E0CB6" w14:textId="639FBF30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8DAA29F" w14:textId="7BA4EC03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медная холоднодеформированная тянутая ø6x1 ГОСТ 617-2006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9D7504" w14:textId="00FF20FC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9F10B1" w14:textId="56A11A9E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34,22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E5021E8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7CA360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4CA29CF" w14:textId="027672ED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AB299A1" w14:textId="7D870CA4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медная холоднодеформированная тянутая ø10x1 ГОСТ 617-2006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BC8E82" w14:textId="40FCF4CD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B3BC9D" w14:textId="434834D0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33,83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6578D0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654194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3530187" w14:textId="1523A373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26E50C4" w14:textId="441EEF52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Труба полипропиленовая PN10 ø20x1,9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1D35EF" w14:textId="71CFFBDF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AB14A6" w14:textId="52FE871B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11,94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24403D7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153EE6D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9D39059" w14:textId="134232D9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455668C" w14:textId="099202A2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Трубки теплоизоляционные из вспененного каучука толщиной 9 мм для трубы  ø6 Isotec Flex EF-09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4BD5E3" w14:textId="417BC2F0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5934D1" w14:textId="43F252F8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34,22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44BF71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49DA269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034A370A" w14:textId="6DA55E8F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512E3B98" w14:textId="4265CF82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Трубки теплоизоляционные из вспененного каучука толщиной 9 мм для трубы  ø10 Isotec Flex EF-09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B12290" w14:textId="56D678C7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87F82F" w14:textId="7CE4603A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33,83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648DEF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B4F3BA8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D92128E" w14:textId="7C2988D6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1119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7DEC739" w14:textId="604C8D86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Муфта противопожарная 20/20 Огнеза-ПМ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8DB64A" w14:textId="73DE42A4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9713E3" w14:textId="30AF7C2C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E2F7F4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523A4D22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24A3511E" w14:textId="6073615E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1120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86BA033" w14:textId="573B81B8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хКрепления воздуховодов и оборудования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ED9620" w14:textId="77777777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51C0D" w14:textId="77777777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3531CAB5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28F0E83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8DE186D" w14:textId="456B3514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1121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B5BF4DA" w14:textId="20EC529A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Металлопрофиль стальной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CD0E35" w14:textId="2529A0DC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A6FE3E" w14:textId="490CD344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745516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3D9D5226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4261AE13" w14:textId="3CE0299E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1122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85FEAD7" w14:textId="0C11AC27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EI90, b=40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10F13" w14:textId="1D05FC7B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6C24FE" w14:textId="09B3C9E3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6D3FCFC" w14:textId="5154BCB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Для креплений огнестойких воздуховодов</w:t>
            </w:r>
          </w:p>
        </w:tc>
      </w:tr>
      <w:tr w:rsidR="00CE2584" w:rsidRPr="00A45C3F" w14:paraId="17CA9C20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593CA27" w14:textId="7EA954B5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1123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41BF3E91" w14:textId="3AD89B9C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Изоляция из минеральной ваты с покрытием из алюминиевой фольги без армирования, EI150, b=60 мм ISOTEC Wired Mat 80-AL2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D01904" w14:textId="22D6956D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5C8E37" w14:textId="1D2F43B4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BC88CB4" w14:textId="39450058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Для креплений огнестойких воздуховодов</w:t>
            </w:r>
          </w:p>
        </w:tc>
      </w:tr>
      <w:tr w:rsidR="00CE2584" w:rsidRPr="00A45C3F" w14:paraId="024F382F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7AD5B6F" w14:textId="41239A71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1124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09996C7" w14:textId="272B1367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хПроходки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3A27E3" w14:textId="77777777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18EFE7" w14:textId="77777777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8B852D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6999BA31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7C756D10" w14:textId="0DE8B01A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1125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3FE5FB92" w14:textId="3A940B51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Герметик противопожарный ОГНЕТИТАН SN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0D425" w14:textId="5C830568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0793EA" w14:textId="29733E99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C2573D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6ED704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9510D12" w14:textId="32B8A120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1126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156F5005" w14:textId="453548ED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Плита огнестойкая плотность ≥100кг/м³ ОГНЕТИТАН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5D998B" w14:textId="283B81AB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D85F83" w14:textId="0DEA413C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D4DB4A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0BF8152A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43EAA99" w14:textId="700A0DA2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1127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03239AE2" w14:textId="6ED5528A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Герметик противопожарный ОГНЕЗА-ВГ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F987C7" w14:textId="08CC7DBC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DA8F33" w14:textId="280043AE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B460F2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E2584" w:rsidRPr="00A45C3F" w14:paraId="7A3EF62C" w14:textId="77777777" w:rsidTr="00CE2584">
        <w:trPr>
          <w:trHeight w:val="454"/>
        </w:trPr>
        <w:tc>
          <w:tcPr>
            <w:tcW w:w="740" w:type="dxa"/>
            <w:vAlign w:val="center"/>
          </w:tcPr>
          <w:p w14:paraId="582BF747" w14:textId="4CB9E4DB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1128</w:t>
            </w:r>
          </w:p>
        </w:tc>
        <w:tc>
          <w:tcPr>
            <w:tcW w:w="5786" w:type="dxa"/>
            <w:shd w:val="clear" w:color="auto" w:fill="auto"/>
            <w:vAlign w:val="center"/>
          </w:tcPr>
          <w:p w14:paraId="29BA3AE2" w14:textId="2D312E66" w:rsidR="00CE2584" w:rsidRDefault="00CE2584" w:rsidP="00CE2584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Минеральная вата плотность ≥100кг/м³ МБОР-8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71ACA4" w14:textId="52CDBDC5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F906C9" w14:textId="39F609AE" w:rsidR="00CE2584" w:rsidRDefault="00CE2584" w:rsidP="00CE2584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B864CD9" w14:textId="77777777" w:rsidR="00CE2584" w:rsidRPr="00A45C3F" w:rsidRDefault="00CE2584" w:rsidP="00CE2584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</w:tbl>
    <w:p w14:paraId="66AEFAE5" w14:textId="344E6F9B" w:rsidR="00CE2584" w:rsidRDefault="00CE2584" w:rsidP="00CE2584">
      <w:pPr>
        <w:tabs>
          <w:tab w:val="left" w:pos="4408"/>
        </w:tabs>
        <w:rPr>
          <w:rFonts w:ascii="GOST Common" w:hAnsi="GOST Common" w:cs="Calibri"/>
          <w:noProof/>
          <w:color w:val="000000"/>
          <w:sz w:val="22"/>
        </w:rPr>
      </w:pPr>
    </w:p>
    <w:p w14:paraId="0D6B5913" w14:textId="77777777" w:rsidR="00CE2584" w:rsidRPr="00CE2584" w:rsidRDefault="00CE2584" w:rsidP="00CE2584">
      <w:pPr>
        <w:tabs>
          <w:tab w:val="left" w:pos="4408"/>
        </w:tabs>
      </w:pPr>
    </w:p>
    <w:sectPr w:rsidR="00CE2584" w:rsidRPr="00CE2584" w:rsidSect="00426F3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5E444" w14:textId="77777777" w:rsidR="0060551C" w:rsidRDefault="0060551C" w:rsidP="00FA3426">
      <w:r>
        <w:separator/>
      </w:r>
    </w:p>
    <w:p w14:paraId="1EC2D208" w14:textId="77777777" w:rsidR="0060551C" w:rsidRDefault="0060551C" w:rsidP="00FA3426"/>
  </w:endnote>
  <w:endnote w:type="continuationSeparator" w:id="0">
    <w:p w14:paraId="2BE7D345" w14:textId="77777777" w:rsidR="0060551C" w:rsidRDefault="0060551C" w:rsidP="00FA3426">
      <w:r>
        <w:continuationSeparator/>
      </w:r>
    </w:p>
    <w:p w14:paraId="77A0DA73" w14:textId="77777777" w:rsidR="0060551C" w:rsidRDefault="0060551C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ST Common">
    <w:panose1 w:val="020B0604020202020204"/>
    <w:charset w:val="CC"/>
    <w:family w:val="swiss"/>
    <w:pitch w:val="variable"/>
    <w:sig w:usb0="A00002BF" w:usb1="100020FB" w:usb2="00000000" w:usb3="00000000" w:csb0="0000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55CCE1B9" w:rsidR="00F57B2B" w:rsidRPr="003D1549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rFonts w:ascii="GOST Common" w:hAnsi="GOST Common"/>
              <w:sz w:val="32"/>
              <w:szCs w:val="32"/>
            </w:rPr>
          </w:pPr>
          <w:r w:rsidRPr="003D1549">
            <w:rPr>
              <w:rFonts w:ascii="GOST Common" w:hAnsi="GOST Common"/>
              <w:bCs/>
              <w:sz w:val="32"/>
              <w:szCs w:val="32"/>
            </w:rPr>
            <w:t>16</w:t>
          </w:r>
          <w:r w:rsidR="00510324" w:rsidRPr="003D1549">
            <w:rPr>
              <w:rFonts w:ascii="GOST Common" w:hAnsi="GOST Common"/>
              <w:bCs/>
              <w:sz w:val="32"/>
              <w:szCs w:val="32"/>
            </w:rPr>
            <w:t>12</w:t>
          </w:r>
          <w:r w:rsidRPr="003D1549">
            <w:rPr>
              <w:rFonts w:ascii="GOST Common" w:hAnsi="GOST Common"/>
              <w:b/>
              <w:bCs/>
              <w:sz w:val="32"/>
              <w:szCs w:val="32"/>
            </w:rPr>
            <w:t>/</w:t>
          </w:r>
          <w:r w:rsidR="00510324" w:rsidRPr="003D1549">
            <w:rPr>
              <w:rFonts w:ascii="GOST Common" w:hAnsi="GOST Common"/>
              <w:bCs/>
              <w:sz w:val="32"/>
              <w:szCs w:val="32"/>
            </w:rPr>
            <w:t>2022</w:t>
          </w:r>
          <w:r w:rsidRPr="003D1549">
            <w:rPr>
              <w:rFonts w:ascii="GOST Common" w:hAnsi="GOST Common"/>
              <w:bCs/>
              <w:sz w:val="32"/>
              <w:szCs w:val="32"/>
            </w:rPr>
            <w:t>-Р-</w:t>
          </w:r>
          <w:r w:rsidR="003D1549" w:rsidRPr="003D1549">
            <w:rPr>
              <w:rFonts w:ascii="GOST Common" w:hAnsi="GOST Common"/>
              <w:bCs/>
              <w:sz w:val="32"/>
              <w:szCs w:val="32"/>
            </w:rPr>
            <w:t>ОВ2</w:t>
          </w:r>
          <w:r w:rsidRPr="003D1549">
            <w:rPr>
              <w:rFonts w:ascii="GOST Common" w:hAnsi="GOST Common"/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  <w:sz w:val="18"/>
              <w:szCs w:val="18"/>
            </w:rPr>
          </w:pPr>
          <w:r w:rsidRPr="003D1549">
            <w:rPr>
              <w:rFonts w:ascii="GOST Common" w:hAnsi="GOST Common"/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</w:rPr>
          </w:pPr>
          <w:r w:rsidRPr="003D1549">
            <w:rPr>
              <w:rFonts w:ascii="GOST Common" w:hAnsi="GOST Common"/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372E582A" w:rsidR="00F57B2B" w:rsidRPr="00884252" w:rsidRDefault="00F57B2B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begin"/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instrText xml:space="preserve"> SECTIONPAGES  \* Arabic  \* MERGEFORMAT </w:instrText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separate"/>
                                </w:r>
                                <w:r w:rsidR="00CE2584">
                                  <w:rPr>
                                    <w:rFonts w:ascii="ISOCPEUR" w:hAnsi="ISOCPEUR"/>
                                    <w:noProof/>
                                  </w:rPr>
                                  <w:t>80</w:t>
                                </w:r>
                                <w:r w:rsidRPr="00884252">
                                  <w:rPr>
                                    <w:rFonts w:ascii="ISOCPEUR" w:hAnsi="ISOCPEUR"/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372E582A" w:rsidR="00F57B2B" w:rsidRPr="00884252" w:rsidRDefault="00F57B2B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 w:rsidRPr="00884252">
                            <w:rPr>
                              <w:rFonts w:ascii="ISOCPEUR" w:hAnsi="ISOCPEUR"/>
                            </w:rPr>
                            <w:fldChar w:fldCharType="begin"/>
                          </w:r>
                          <w:r w:rsidRPr="00884252">
                            <w:rPr>
                              <w:rFonts w:ascii="ISOCPEUR" w:hAnsi="ISOCPEUR"/>
                            </w:rPr>
                            <w:instrText xml:space="preserve"> SECTIONPAGES  \* Arabic  \* MERGEFORMAT </w:instrText>
                          </w:r>
                          <w:r w:rsidRPr="00884252">
                            <w:rPr>
                              <w:rFonts w:ascii="ISOCPEUR" w:hAnsi="ISOCPEUR"/>
                            </w:rPr>
                            <w:fldChar w:fldCharType="separate"/>
                          </w:r>
                          <w:r w:rsidR="00CE2584">
                            <w:rPr>
                              <w:rFonts w:ascii="ISOCPEUR" w:hAnsi="ISOCPEUR"/>
                              <w:noProof/>
                            </w:rPr>
                            <w:t>80</w:t>
                          </w:r>
                          <w:r w:rsidRPr="00884252">
                            <w:rPr>
                              <w:rFonts w:ascii="ISOCPEUR" w:hAnsi="ISOCPEUR"/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  <w:sz w:val="18"/>
            </w:rPr>
          </w:pPr>
          <w:r w:rsidRPr="003D1549">
            <w:rPr>
              <w:rFonts w:ascii="GOST Common" w:hAnsi="GOST Common"/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rPr>
              <w:rFonts w:ascii="GOST Common" w:hAnsi="GOST Common"/>
              <w:sz w:val="18"/>
            </w:rPr>
          </w:pPr>
          <w:r w:rsidRPr="003D1549">
            <w:rPr>
              <w:rFonts w:ascii="GOST Common" w:hAnsi="GOST Common"/>
              <w:sz w:val="18"/>
            </w:rPr>
            <w:t>Кол.</w:t>
          </w:r>
          <w:r w:rsidR="006C51E9" w:rsidRPr="003D1549">
            <w:rPr>
              <w:rFonts w:ascii="GOST Common" w:hAnsi="GOST Common"/>
              <w:sz w:val="10"/>
              <w:szCs w:val="14"/>
            </w:rPr>
            <w:t xml:space="preserve"> </w:t>
          </w:r>
          <w:r w:rsidRPr="003D1549">
            <w:rPr>
              <w:rFonts w:ascii="GOST Common" w:hAnsi="GOST Common"/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  <w:sz w:val="18"/>
            </w:rPr>
          </w:pPr>
          <w:r w:rsidRPr="003D1549">
            <w:rPr>
              <w:rFonts w:ascii="GOST Common" w:hAnsi="GOST Common"/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  <w:sz w:val="18"/>
            </w:rPr>
          </w:pPr>
          <w:r w:rsidRPr="003D1549">
            <w:rPr>
              <w:rFonts w:ascii="GOST Common" w:hAnsi="GOST Common"/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  <w:sz w:val="18"/>
            </w:rPr>
          </w:pPr>
          <w:r w:rsidRPr="003D1549">
            <w:rPr>
              <w:rFonts w:ascii="GOST Common" w:hAnsi="GOST Common"/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  <w:sz w:val="18"/>
            </w:rPr>
          </w:pPr>
          <w:r w:rsidRPr="003D1549">
            <w:rPr>
              <w:rFonts w:ascii="GOST Common" w:hAnsi="GOST Common"/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EF405" w14:textId="77777777" w:rsidR="0060551C" w:rsidRDefault="0060551C" w:rsidP="00FA3426">
      <w:r>
        <w:separator/>
      </w:r>
    </w:p>
    <w:p w14:paraId="63143051" w14:textId="77777777" w:rsidR="0060551C" w:rsidRDefault="0060551C" w:rsidP="00FA3426"/>
  </w:footnote>
  <w:footnote w:type="continuationSeparator" w:id="0">
    <w:p w14:paraId="2DA05D3E" w14:textId="77777777" w:rsidR="0060551C" w:rsidRDefault="0060551C" w:rsidP="00FA3426">
      <w:r>
        <w:continuationSeparator/>
      </w:r>
    </w:p>
    <w:p w14:paraId="7C25EBC9" w14:textId="77777777" w:rsidR="0060551C" w:rsidRDefault="0060551C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2D7B600B" w:rsidR="00D451D7" w:rsidRPr="003D1549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32"/>
              <w:szCs w:val="32"/>
            </w:rPr>
          </w:pPr>
          <w:r w:rsidRPr="003D1549">
            <w:rPr>
              <w:rFonts w:ascii="GOST Common" w:hAnsi="GOST Common"/>
              <w:bCs/>
              <w:sz w:val="32"/>
              <w:szCs w:val="32"/>
            </w:rPr>
            <w:t>16</w:t>
          </w:r>
          <w:r w:rsidR="00510324" w:rsidRPr="003D1549">
            <w:rPr>
              <w:rFonts w:ascii="GOST Common" w:hAnsi="GOST Common"/>
              <w:bCs/>
              <w:sz w:val="32"/>
              <w:szCs w:val="32"/>
            </w:rPr>
            <w:t>12/2022</w:t>
          </w:r>
          <w:r w:rsidRPr="003D1549">
            <w:rPr>
              <w:rFonts w:ascii="GOST Common" w:hAnsi="GOST Common"/>
              <w:bCs/>
              <w:sz w:val="32"/>
              <w:szCs w:val="32"/>
            </w:rPr>
            <w:t>-Р-</w:t>
          </w:r>
          <w:r w:rsidR="003D1549" w:rsidRPr="003D1549">
            <w:rPr>
              <w:rFonts w:ascii="GOST Common" w:hAnsi="GOST Common"/>
              <w:bCs/>
              <w:sz w:val="32"/>
              <w:szCs w:val="32"/>
            </w:rPr>
            <w:t>ОВ2</w:t>
          </w:r>
          <w:r w:rsidR="00D451D7" w:rsidRPr="003D1549">
            <w:rPr>
              <w:rFonts w:ascii="GOST Common" w:hAnsi="GOST Common"/>
              <w:sz w:val="32"/>
              <w:szCs w:val="32"/>
            </w:rPr>
            <w:t>.В</w:t>
          </w:r>
          <w:r w:rsidR="00DA7501" w:rsidRPr="003D1549">
            <w:rPr>
              <w:rFonts w:ascii="GOST Common" w:hAnsi="GOST Common"/>
              <w:sz w:val="32"/>
              <w:szCs w:val="32"/>
            </w:rPr>
            <w:t>О</w:t>
          </w:r>
          <w:r w:rsidR="00D451D7" w:rsidRPr="003D1549">
            <w:rPr>
              <w:rFonts w:ascii="GOST Common" w:hAnsi="GOST Common"/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3D1549" w:rsidRDefault="00510324" w:rsidP="00510324">
          <w:pPr>
            <w:pStyle w:val="Default"/>
            <w:jc w:val="center"/>
            <w:rPr>
              <w:rStyle w:val="21"/>
              <w:rFonts w:ascii="GOST Common" w:hAnsi="GOST Common"/>
              <w:b w:val="0"/>
              <w:bCs w:val="0"/>
              <w:sz w:val="22"/>
              <w:szCs w:val="22"/>
            </w:rPr>
          </w:pPr>
          <w:r w:rsidRPr="003D1549">
            <w:rPr>
              <w:rStyle w:val="21"/>
              <w:rFonts w:ascii="GOST Common" w:hAnsi="GOST Common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3D1549">
            <w:rPr>
              <w:rStyle w:val="21"/>
              <w:rFonts w:ascii="GOST Common" w:hAnsi="GOST Common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3D154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3D154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  <w:sz w:val="18"/>
              <w:szCs w:val="22"/>
            </w:rPr>
            <w:t>Кол.</w:t>
          </w:r>
          <w:r w:rsidRPr="003D1549">
            <w:rPr>
              <w:rFonts w:ascii="GOST Common" w:hAnsi="GOST Common"/>
              <w:sz w:val="10"/>
              <w:szCs w:val="14"/>
            </w:rPr>
            <w:t xml:space="preserve"> </w:t>
          </w:r>
          <w:r w:rsidRPr="003D1549">
            <w:rPr>
              <w:rFonts w:ascii="GOST Common" w:hAnsi="GOST Common"/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3D154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3D154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3D154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3D154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3D1549" w:rsidRDefault="00D451D7" w:rsidP="00884252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4C3661DA" w14:textId="203D2356" w:rsidR="00D451D7" w:rsidRPr="003D1549" w:rsidRDefault="003D1549" w:rsidP="00884252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>
            <w:rPr>
              <w:rFonts w:ascii="GOST Common" w:hAnsi="GOST Common"/>
            </w:rPr>
            <w:t>Зверькова</w:t>
          </w:r>
        </w:p>
      </w:tc>
      <w:tc>
        <w:tcPr>
          <w:tcW w:w="850" w:type="dxa"/>
          <w:vAlign w:val="center"/>
          <w:hideMark/>
        </w:tcPr>
        <w:p w14:paraId="5D54B79E" w14:textId="37561A84" w:rsidR="00D451D7" w:rsidRPr="003D1549" w:rsidRDefault="003D1549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20"/>
              <w:szCs w:val="20"/>
            </w:rPr>
          </w:pPr>
          <w:r>
            <w:object w:dxaOrig="735" w:dyaOrig="255" w14:anchorId="277B115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95pt;height:12.5pt">
                <v:imagedata r:id="rId1" o:title=""/>
              </v:shape>
              <o:OLEObject Type="Embed" ProgID="AutoCAD.Drawing.24" ShapeID="_x0000_i1025" DrawAspect="Content" ObjectID="_1783173053" r:id="rId2"/>
            </w:object>
          </w:r>
          <w:r w:rsidR="00D451D7" w:rsidRPr="003D1549">
            <w:rPr>
              <w:rFonts w:ascii="GOST Common" w:hAnsi="GOST Common"/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16C60DD3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721ABF3D" w:rsidR="00D451D7" w:rsidRPr="003D1549" w:rsidRDefault="00981EF1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1</w:t>
          </w:r>
          <w:r w:rsidR="00BE20A3" w:rsidRPr="003D1549">
            <w:rPr>
              <w:rFonts w:ascii="GOST Common" w:hAnsi="GOST Common"/>
            </w:rPr>
            <w:t>1</w:t>
          </w:r>
          <w:r w:rsidR="00D451D7" w:rsidRPr="003D1549">
            <w:rPr>
              <w:rFonts w:ascii="GOST Common" w:hAnsi="GOST Common"/>
            </w:rPr>
            <w:t>.2</w:t>
          </w:r>
          <w:r w:rsidR="00510324" w:rsidRPr="003D1549">
            <w:rPr>
              <w:rFonts w:ascii="GOST Common" w:hAnsi="GOST Common"/>
            </w:rPr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705F7A58" w:rsidR="00D451D7" w:rsidRPr="003D1549" w:rsidRDefault="003D1549" w:rsidP="00D56712">
          <w:pPr>
            <w:pStyle w:val="14"/>
            <w:framePr w:wrap="auto" w:vAnchor="margin" w:hAnchor="text" w:xAlign="left" w:yAlign="inline"/>
            <w:spacing w:line="256" w:lineRule="auto"/>
            <w:rPr>
              <w:rFonts w:ascii="GOST Common" w:hAnsi="GOST Common"/>
              <w:color w:val="FF0000"/>
              <w:sz w:val="24"/>
              <w:szCs w:val="24"/>
            </w:rPr>
          </w:pPr>
          <w:r w:rsidRPr="003D1549">
            <w:rPr>
              <w:rFonts w:ascii="GOST Common" w:hAnsi="GOST Common"/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3D1549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18"/>
              <w:szCs w:val="20"/>
            </w:rPr>
          </w:pPr>
          <w:r w:rsidRPr="003D1549">
            <w:rPr>
              <w:rFonts w:ascii="GOST Common" w:hAnsi="GOST Common"/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3D1549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18"/>
              <w:szCs w:val="20"/>
            </w:rPr>
          </w:pPr>
          <w:r w:rsidRPr="003D1549">
            <w:rPr>
              <w:rFonts w:ascii="GOST Common" w:hAnsi="GOST Common"/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3D1549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18"/>
              <w:szCs w:val="20"/>
            </w:rPr>
          </w:pPr>
          <w:r w:rsidRPr="003D1549">
            <w:rPr>
              <w:rFonts w:ascii="GOST Common" w:hAnsi="GOST Common"/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3D1549" w:rsidRDefault="004F3CB7" w:rsidP="004F3CB7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Провер</w:t>
          </w:r>
          <w:r w:rsidR="0024749C" w:rsidRPr="003D1549">
            <w:rPr>
              <w:rFonts w:ascii="GOST Common" w:hAnsi="GOST Common"/>
            </w:rPr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501AB10B" w:rsidR="004F3CB7" w:rsidRPr="003D1549" w:rsidRDefault="003D1549" w:rsidP="004F3CB7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>
            <w:rPr>
              <w:rFonts w:ascii="GOST Common" w:hAnsi="GOST Common"/>
            </w:rPr>
            <w:t>Кораблева</w:t>
          </w:r>
        </w:p>
      </w:tc>
      <w:tc>
        <w:tcPr>
          <w:tcW w:w="850" w:type="dxa"/>
          <w:vAlign w:val="center"/>
        </w:tcPr>
        <w:p w14:paraId="7AACEF0A" w14:textId="4B4A6C44" w:rsidR="004F3CB7" w:rsidRPr="003D1549" w:rsidRDefault="003D1549" w:rsidP="004F3CB7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noProof/>
            </w:rPr>
          </w:pPr>
          <w:r>
            <w:object w:dxaOrig="690" w:dyaOrig="270" w14:anchorId="4F780AFD">
              <v:shape id="_x0000_i1026" type="#_x0000_t75" style="width:34.45pt;height:13.75pt">
                <v:imagedata r:id="rId4" o:title=""/>
              </v:shape>
              <o:OLEObject Type="Embed" ProgID="AutoCAD.Drawing.24" ShapeID="_x0000_i1026" DrawAspect="Content" ObjectID="_1783173054" r:id="rId5"/>
            </w:object>
          </w:r>
        </w:p>
      </w:tc>
      <w:tc>
        <w:tcPr>
          <w:tcW w:w="567" w:type="dxa"/>
          <w:vAlign w:val="center"/>
        </w:tcPr>
        <w:p w14:paraId="575B5588" w14:textId="4B273CEA" w:rsidR="004F3CB7" w:rsidRPr="003D1549" w:rsidRDefault="00981EF1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1</w:t>
          </w:r>
          <w:r w:rsidR="00BE20A3" w:rsidRPr="003D1549">
            <w:rPr>
              <w:rFonts w:ascii="GOST Common" w:hAnsi="GOST Common"/>
            </w:rPr>
            <w:t>1</w:t>
          </w:r>
          <w:r w:rsidRPr="003D1549">
            <w:rPr>
              <w:rFonts w:ascii="GOST Common" w:hAnsi="GOST Common"/>
            </w:rPr>
            <w:t>.</w:t>
          </w:r>
          <w:r w:rsidR="00510324" w:rsidRPr="003D1549">
            <w:rPr>
              <w:rFonts w:ascii="GOST Common" w:hAnsi="GOST Common"/>
            </w:rPr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3D1549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16"/>
              <w:szCs w:val="18"/>
            </w:rPr>
          </w:pPr>
          <w:r w:rsidRPr="003D1549">
            <w:rPr>
              <w:rFonts w:ascii="GOST Common" w:hAnsi="GOST Common"/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3D1549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16"/>
              <w:szCs w:val="18"/>
            </w:rPr>
          </w:pPr>
          <w:r w:rsidRPr="003D1549">
            <w:rPr>
              <w:rFonts w:ascii="GOST Common" w:hAnsi="GOST Common"/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33251C36" w:rsidR="004F3CB7" w:rsidRPr="003D1549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16"/>
              <w:szCs w:val="18"/>
            </w:rPr>
          </w:pPr>
          <w:r w:rsidRPr="003D1549">
            <w:rPr>
              <w:rFonts w:ascii="GOST Common" w:hAnsi="GOST Common"/>
              <w:sz w:val="22"/>
            </w:rPr>
            <w:fldChar w:fldCharType="begin"/>
          </w:r>
          <w:r w:rsidRPr="003D1549">
            <w:rPr>
              <w:rFonts w:ascii="GOST Common" w:hAnsi="GOST Common"/>
              <w:sz w:val="22"/>
            </w:rPr>
            <w:instrText xml:space="preserve"> SECTIONPAGES  \* Arabic  \* MERGEFORMAT </w:instrText>
          </w:r>
          <w:r w:rsidRPr="003D1549">
            <w:rPr>
              <w:rFonts w:ascii="GOST Common" w:hAnsi="GOST Common"/>
              <w:sz w:val="22"/>
            </w:rPr>
            <w:fldChar w:fldCharType="separate"/>
          </w:r>
          <w:r w:rsidR="00CE2584">
            <w:rPr>
              <w:rFonts w:ascii="GOST Common" w:hAnsi="GOST Common"/>
              <w:noProof/>
              <w:sz w:val="22"/>
            </w:rPr>
            <w:t>80</w:t>
          </w:r>
          <w:r w:rsidRPr="003D1549">
            <w:rPr>
              <w:rFonts w:ascii="GOST Common" w:hAnsi="GOST Common"/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3D1549" w:rsidRDefault="00884252" w:rsidP="00884252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3D1549" w:rsidRDefault="00884252" w:rsidP="00884252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</w:p>
      </w:tc>
      <w:tc>
        <w:tcPr>
          <w:tcW w:w="850" w:type="dxa"/>
          <w:vAlign w:val="center"/>
        </w:tcPr>
        <w:p w14:paraId="492AD48C" w14:textId="77777777" w:rsidR="00884252" w:rsidRPr="003D154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3D1549" w:rsidRDefault="00884252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3D1549" w:rsidRDefault="00430B94" w:rsidP="00430B94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3D1549" w:rsidRDefault="00430B94" w:rsidP="00430B94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</w:p>
      </w:tc>
      <w:tc>
        <w:tcPr>
          <w:tcW w:w="850" w:type="dxa"/>
          <w:vAlign w:val="center"/>
        </w:tcPr>
        <w:p w14:paraId="57FAE3A3" w14:textId="77777777" w:rsidR="00430B94" w:rsidRPr="003D1549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3D1549" w:rsidRDefault="00430B94" w:rsidP="00430B94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3D1549" w:rsidRDefault="00430B94" w:rsidP="00430B94">
          <w:pPr>
            <w:spacing w:line="256" w:lineRule="auto"/>
            <w:jc w:val="center"/>
            <w:rPr>
              <w:rFonts w:ascii="GOST Common" w:hAnsi="GOST Common" w:cs="Times New Roman"/>
              <w:szCs w:val="24"/>
            </w:rPr>
          </w:pPr>
          <w:r w:rsidRPr="003D1549">
            <w:rPr>
              <w:rFonts w:ascii="GOST Common" w:hAnsi="GOST Common" w:cs="Times New Roman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02530987" w:rsidR="00430B94" w:rsidRPr="003D1549" w:rsidRDefault="00430B94" w:rsidP="00430B94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3D1549" w:rsidRDefault="00430B94" w:rsidP="00430B94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Баданина</w:t>
          </w:r>
        </w:p>
      </w:tc>
      <w:tc>
        <w:tcPr>
          <w:tcW w:w="850" w:type="dxa"/>
          <w:vAlign w:val="center"/>
        </w:tcPr>
        <w:p w14:paraId="47F0EBE0" w14:textId="0CFD291F" w:rsidR="00430B94" w:rsidRPr="003D1549" w:rsidRDefault="003D1549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20"/>
              <w:szCs w:val="20"/>
            </w:rPr>
          </w:pPr>
          <w:r>
            <w:object w:dxaOrig="585" w:dyaOrig="285" w14:anchorId="1A95D24C">
              <v:shape id="_x0000_i1027" type="#_x0000_t75" style="width:29.45pt;height:14.4pt">
                <v:imagedata r:id="rId7" o:title=""/>
              </v:shape>
              <o:OLEObject Type="Embed" ProgID="AutoCAD.Drawing.24" ShapeID="_x0000_i1027" DrawAspect="Content" ObjectID="_1783173055" r:id="rId8"/>
            </w:object>
          </w:r>
        </w:p>
      </w:tc>
      <w:tc>
        <w:tcPr>
          <w:tcW w:w="567" w:type="dxa"/>
          <w:vAlign w:val="center"/>
          <w:hideMark/>
        </w:tcPr>
        <w:p w14:paraId="0095C067" w14:textId="6AEA9135" w:rsidR="00430B94" w:rsidRPr="003D1549" w:rsidRDefault="00430B94" w:rsidP="00430B94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1</w:t>
          </w:r>
          <w:r w:rsidR="00BE20A3" w:rsidRPr="003D1549">
            <w:rPr>
              <w:rFonts w:ascii="GOST Common" w:hAnsi="GOST Common"/>
            </w:rPr>
            <w:t>1</w:t>
          </w:r>
          <w:r w:rsidRPr="003D1549">
            <w:rPr>
              <w:rFonts w:ascii="GOST Common" w:hAnsi="GOST Common"/>
            </w:rPr>
            <w:t>.2</w:t>
          </w:r>
          <w:r w:rsidR="00510324" w:rsidRPr="003D1549">
            <w:rPr>
              <w:rFonts w:ascii="GOST Common" w:hAnsi="GOST Common"/>
            </w:rPr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634A47FA" w:rsidR="00430B94" w:rsidRPr="003D1549" w:rsidRDefault="00430B94" w:rsidP="00430B94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3D1549" w:rsidRDefault="00510324" w:rsidP="00430B94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Счастков</w:t>
          </w:r>
        </w:p>
      </w:tc>
      <w:tc>
        <w:tcPr>
          <w:tcW w:w="850" w:type="dxa"/>
          <w:vAlign w:val="center"/>
        </w:tcPr>
        <w:p w14:paraId="471A6F74" w14:textId="1B3B46E3" w:rsidR="00430B94" w:rsidRPr="003D1549" w:rsidRDefault="003D1549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20"/>
              <w:szCs w:val="20"/>
            </w:rPr>
          </w:pPr>
          <w:r>
            <w:object w:dxaOrig="690" w:dyaOrig="270" w14:anchorId="6342F844">
              <v:shape id="_x0000_i1028" type="#_x0000_t75" style="width:34.45pt;height:13.75pt">
                <v:imagedata r:id="rId9" o:title=""/>
              </v:shape>
              <o:OLEObject Type="Embed" ProgID="AutoCAD.Drawing.24" ShapeID="_x0000_i1028" DrawAspect="Content" ObjectID="_1783173056" r:id="rId10"/>
            </w:object>
          </w:r>
        </w:p>
      </w:tc>
      <w:tc>
        <w:tcPr>
          <w:tcW w:w="567" w:type="dxa"/>
          <w:vAlign w:val="center"/>
          <w:hideMark/>
        </w:tcPr>
        <w:p w14:paraId="5C328B3B" w14:textId="65538672" w:rsidR="00430B94" w:rsidRPr="003D1549" w:rsidRDefault="00430B94" w:rsidP="00430B94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1</w:t>
          </w:r>
          <w:r w:rsidR="00BE20A3" w:rsidRPr="003D1549">
            <w:rPr>
              <w:rFonts w:ascii="GOST Common" w:hAnsi="GOST Common"/>
            </w:rPr>
            <w:t>1</w:t>
          </w:r>
          <w:r w:rsidRPr="003D1549">
            <w:rPr>
              <w:rFonts w:ascii="GOST Common" w:hAnsi="GOST Common"/>
            </w:rPr>
            <w:t>.2</w:t>
          </w:r>
          <w:r w:rsidR="00510324" w:rsidRPr="003D1549">
            <w:rPr>
              <w:rFonts w:ascii="GOST Common" w:hAnsi="GOST Common"/>
            </w:rPr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4C2A649F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CE2584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CE2584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CE2584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5B5A57B3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CE2584">
            <w:rPr>
              <w:rFonts w:ascii="ISOCPEUR" w:hAnsi="ISOCPEUR"/>
              <w:noProof/>
            </w:rPr>
            <w:t>80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33B83057" w:rsidR="000659B1" w:rsidRPr="00426F35" w:rsidRDefault="003D1549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60397BE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17AF4"/>
    <w:rsid w:val="00033309"/>
    <w:rsid w:val="00033C29"/>
    <w:rsid w:val="000656B9"/>
    <w:rsid w:val="000659B1"/>
    <w:rsid w:val="000820F7"/>
    <w:rsid w:val="000902A2"/>
    <w:rsid w:val="0012500C"/>
    <w:rsid w:val="00154E35"/>
    <w:rsid w:val="0015736F"/>
    <w:rsid w:val="00191483"/>
    <w:rsid w:val="00197C82"/>
    <w:rsid w:val="001B1AEA"/>
    <w:rsid w:val="001F33C8"/>
    <w:rsid w:val="00201E1B"/>
    <w:rsid w:val="00232D4D"/>
    <w:rsid w:val="00236422"/>
    <w:rsid w:val="00241449"/>
    <w:rsid w:val="0024749C"/>
    <w:rsid w:val="00252C7C"/>
    <w:rsid w:val="002A5596"/>
    <w:rsid w:val="002F4929"/>
    <w:rsid w:val="002F561D"/>
    <w:rsid w:val="003677AB"/>
    <w:rsid w:val="003A3518"/>
    <w:rsid w:val="003D1549"/>
    <w:rsid w:val="003F5C6A"/>
    <w:rsid w:val="00401F6E"/>
    <w:rsid w:val="00426F35"/>
    <w:rsid w:val="00430B94"/>
    <w:rsid w:val="00435982"/>
    <w:rsid w:val="00443A04"/>
    <w:rsid w:val="00443AFA"/>
    <w:rsid w:val="00465708"/>
    <w:rsid w:val="004657F2"/>
    <w:rsid w:val="004B0532"/>
    <w:rsid w:val="004D77FD"/>
    <w:rsid w:val="004F3CB7"/>
    <w:rsid w:val="00510324"/>
    <w:rsid w:val="00517774"/>
    <w:rsid w:val="00556BB0"/>
    <w:rsid w:val="00562C5E"/>
    <w:rsid w:val="00593916"/>
    <w:rsid w:val="005C096F"/>
    <w:rsid w:val="0060551C"/>
    <w:rsid w:val="00622CAE"/>
    <w:rsid w:val="00693137"/>
    <w:rsid w:val="006C1CC7"/>
    <w:rsid w:val="006C51E9"/>
    <w:rsid w:val="006F12E6"/>
    <w:rsid w:val="00725B56"/>
    <w:rsid w:val="00735283"/>
    <w:rsid w:val="007B2B09"/>
    <w:rsid w:val="00822B5C"/>
    <w:rsid w:val="00851C21"/>
    <w:rsid w:val="00884252"/>
    <w:rsid w:val="008C7524"/>
    <w:rsid w:val="008E73D6"/>
    <w:rsid w:val="009316CC"/>
    <w:rsid w:val="00981EF1"/>
    <w:rsid w:val="00997897"/>
    <w:rsid w:val="00A06426"/>
    <w:rsid w:val="00A27DEE"/>
    <w:rsid w:val="00A45C3F"/>
    <w:rsid w:val="00A65DBC"/>
    <w:rsid w:val="00AD0B5B"/>
    <w:rsid w:val="00B730BD"/>
    <w:rsid w:val="00BB0B0F"/>
    <w:rsid w:val="00BC5E57"/>
    <w:rsid w:val="00BC77DA"/>
    <w:rsid w:val="00BE20A3"/>
    <w:rsid w:val="00BF40D6"/>
    <w:rsid w:val="00C43CE2"/>
    <w:rsid w:val="00C46CAA"/>
    <w:rsid w:val="00C7175C"/>
    <w:rsid w:val="00C833E8"/>
    <w:rsid w:val="00C85F7B"/>
    <w:rsid w:val="00CE2584"/>
    <w:rsid w:val="00D451D7"/>
    <w:rsid w:val="00D56712"/>
    <w:rsid w:val="00D97070"/>
    <w:rsid w:val="00DA5E47"/>
    <w:rsid w:val="00DA7501"/>
    <w:rsid w:val="00E47FFA"/>
    <w:rsid w:val="00E578F9"/>
    <w:rsid w:val="00EB5D69"/>
    <w:rsid w:val="00ED32E5"/>
    <w:rsid w:val="00F4693E"/>
    <w:rsid w:val="00F52670"/>
    <w:rsid w:val="00F57B2B"/>
    <w:rsid w:val="00F63893"/>
    <w:rsid w:val="00F705B0"/>
    <w:rsid w:val="00F71405"/>
    <w:rsid w:val="00F753D5"/>
    <w:rsid w:val="00F7704B"/>
    <w:rsid w:val="00F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image" Target="media/image3.png"/><Relationship Id="rId7" Type="http://schemas.openxmlformats.org/officeDocument/2006/relationships/image" Target="media/image6.wmf"/><Relationship Id="rId12" Type="http://schemas.openxmlformats.org/officeDocument/2006/relationships/image" Target="media/image9.png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Relationship Id="rId6" Type="http://schemas.openxmlformats.org/officeDocument/2006/relationships/image" Target="media/image5.png"/><Relationship Id="rId11" Type="http://schemas.openxmlformats.org/officeDocument/2006/relationships/image" Target="media/image8.png"/><Relationship Id="rId5" Type="http://schemas.openxmlformats.org/officeDocument/2006/relationships/oleObject" Target="embeddings/oleObject2.bin"/><Relationship Id="rId10" Type="http://schemas.openxmlformats.org/officeDocument/2006/relationships/oleObject" Target="embeddings/oleObject4.bin"/><Relationship Id="rId4" Type="http://schemas.openxmlformats.org/officeDocument/2006/relationships/image" Target="media/image4.wmf"/><Relationship Id="rId9" Type="http://schemas.openxmlformats.org/officeDocument/2006/relationships/image" Target="media/image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298569-3893-4DAB-B5FC-9AA57684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36</TotalTime>
  <Pages>80</Pages>
  <Words>23997</Words>
  <Characters>136785</Characters>
  <Application>Microsoft Office Word</Application>
  <DocSecurity>0</DocSecurity>
  <Lines>1139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Levka Natalia</cp:lastModifiedBy>
  <cp:revision>4</cp:revision>
  <cp:lastPrinted>2022-10-12T13:31:00Z</cp:lastPrinted>
  <dcterms:created xsi:type="dcterms:W3CDTF">2024-04-16T11:32:00Z</dcterms:created>
  <dcterms:modified xsi:type="dcterms:W3CDTF">2024-07-22T14:04:00Z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