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5716"/>
        <w:gridCol w:w="1115"/>
        <w:gridCol w:w="1116"/>
        <w:gridCol w:w="1693"/>
      </w:tblGrid>
      <w:tr w:rsidR="00BD0640" w:rsidRPr="006D3030" w14:paraId="180BD14F" w14:textId="77777777" w:rsidTr="00A15622">
        <w:trPr>
          <w:trHeight w:val="680"/>
          <w:tblHeader/>
        </w:trPr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6D3030" w:rsidRDefault="00401F6E" w:rsidP="007C1ECC">
            <w:pPr>
              <w:pStyle w:val="111"/>
              <w:rPr>
                <w:sz w:val="22"/>
                <w:szCs w:val="22"/>
              </w:rPr>
            </w:pPr>
            <w:r w:rsidRPr="006D3030">
              <w:rPr>
                <w:sz w:val="22"/>
                <w:szCs w:val="22"/>
              </w:rPr>
              <w:t>№ п/п</w:t>
            </w: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3030" w:rsidRDefault="00401F6E" w:rsidP="007C1ECC">
            <w:pPr>
              <w:pStyle w:val="111"/>
              <w:rPr>
                <w:sz w:val="22"/>
                <w:szCs w:val="22"/>
              </w:rPr>
            </w:pPr>
            <w:r w:rsidRPr="006D303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3030" w:rsidRDefault="00401F6E" w:rsidP="007C1ECC">
            <w:pPr>
              <w:pStyle w:val="111"/>
              <w:rPr>
                <w:sz w:val="22"/>
                <w:szCs w:val="22"/>
              </w:rPr>
            </w:pPr>
            <w:r w:rsidRPr="006D3030">
              <w:rPr>
                <w:sz w:val="22"/>
                <w:szCs w:val="22"/>
              </w:rPr>
              <w:t>Ед. изм.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3030" w:rsidRDefault="00401F6E" w:rsidP="007C1ECC">
            <w:pPr>
              <w:pStyle w:val="111"/>
              <w:rPr>
                <w:sz w:val="22"/>
                <w:szCs w:val="22"/>
              </w:rPr>
            </w:pPr>
            <w:r w:rsidRPr="006D3030">
              <w:rPr>
                <w:sz w:val="22"/>
                <w:szCs w:val="22"/>
              </w:rPr>
              <w:t>Кол.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3030" w:rsidRDefault="00401F6E" w:rsidP="007C1ECC">
            <w:pPr>
              <w:pStyle w:val="111"/>
              <w:rPr>
                <w:sz w:val="22"/>
                <w:szCs w:val="22"/>
              </w:rPr>
            </w:pPr>
            <w:r w:rsidRPr="006D3030">
              <w:rPr>
                <w:sz w:val="22"/>
                <w:szCs w:val="22"/>
              </w:rPr>
              <w:t>Примечание</w:t>
            </w:r>
          </w:p>
        </w:tc>
      </w:tr>
      <w:tr w:rsidR="00BD0640" w:rsidRPr="006D3030" w14:paraId="0FCC7E94" w14:textId="77777777" w:rsidTr="00065FAE">
        <w:trPr>
          <w:trHeight w:val="454"/>
        </w:trPr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22BD85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D6504" w14:textId="57186257" w:rsidR="00BD0640" w:rsidRPr="006D3030" w:rsidRDefault="00311CA8" w:rsidP="003636B1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b/>
                <w:bCs/>
                <w:u w:val="single"/>
              </w:rPr>
              <w:t>Оборудование АПС и СОУЭ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93227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5EAFF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4F089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72DB1286" w14:textId="77777777" w:rsidTr="00065FAE">
        <w:trPr>
          <w:trHeight w:val="454"/>
        </w:trPr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8697DB2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7DFC5" w14:textId="087C6F0E" w:rsidR="00A15622" w:rsidRPr="006D3030" w:rsidRDefault="00B14792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п</w:t>
            </w:r>
            <w:r w:rsidR="00A15622" w:rsidRPr="006D3030">
              <w:rPr>
                <w:rFonts w:cs="Times New Roman"/>
                <w:szCs w:val="22"/>
              </w:rPr>
              <w:t>рибор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приемно-контрольн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и управления 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«Сириус»</w:t>
            </w:r>
            <w:r w:rsidR="00A15622" w:rsidRPr="006D3030">
              <w:rPr>
                <w:rFonts w:cs="Times New Roman"/>
                <w:szCs w:val="22"/>
              </w:rPr>
              <w:tab/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054B2" w14:textId="60CF3E6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5DF91F" w14:textId="099A45F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AE689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6CBC10B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28927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47B5B" w14:textId="2C7FF585" w:rsidR="00A15622" w:rsidRPr="006D3030" w:rsidRDefault="00B14792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индикации с клавиатурой «С2000-БКИ 2</w:t>
            </w:r>
            <w:r w:rsidR="00A15622" w:rsidRPr="006D3030">
              <w:rPr>
                <w:rFonts w:cs="Times New Roman"/>
                <w:szCs w:val="22"/>
                <w:lang w:val="en-US"/>
              </w:rPr>
              <w:t>RS</w:t>
            </w:r>
            <w:r w:rsidR="00A15622" w:rsidRPr="006D3030">
              <w:rPr>
                <w:rFonts w:cs="Times New Roman"/>
                <w:szCs w:val="22"/>
              </w:rPr>
              <w:t>485»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D11E5" w14:textId="7E7A1BCB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4751A" w14:textId="2D89348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D4A66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0BF12B0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AC26F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1D067" w14:textId="2D2192E2" w:rsidR="00A15622" w:rsidRPr="006D3030" w:rsidRDefault="00B14792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п</w:t>
            </w:r>
            <w:r w:rsidR="00A15622" w:rsidRPr="006D3030">
              <w:rPr>
                <w:rFonts w:cs="Times New Roman"/>
                <w:szCs w:val="22"/>
              </w:rPr>
              <w:t>овторител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интерфейса «С2000-ПИ»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BC1D" w14:textId="03B0192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15CF5" w14:textId="15C189F1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7F43A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5753E4F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BF90B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DE480" w14:textId="1E834566" w:rsidR="00A15622" w:rsidRPr="006D3030" w:rsidRDefault="00B14792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к</w:t>
            </w:r>
            <w:r w:rsidR="00A15622" w:rsidRPr="006D3030">
              <w:rPr>
                <w:rFonts w:cs="Times New Roman"/>
                <w:szCs w:val="22"/>
              </w:rPr>
              <w:t>онтроллер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двухпроводной линии связи с гальванической изоляцией «С2000-КДЛ-2И» исп.01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3E39B" w14:textId="3CD5B2CD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F9ABC" w14:textId="6D392A8D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FE793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75EA244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3CD84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02F7A" w14:textId="28695A8D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приемно-контрольн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охранно-пожарн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«Сигнал-20П»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A0BBA" w14:textId="4522596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09F16" w14:textId="372A7E0F" w:rsidR="00A15622" w:rsidRPr="006D3030" w:rsidRDefault="00162CD4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3D188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4128085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8618E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368EA" w14:textId="34EE2283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 xml:space="preserve">Установка </w:t>
            </w:r>
            <w:r w:rsidRPr="006D3030">
              <w:rPr>
                <w:rFonts w:cs="Times New Roman"/>
                <w:szCs w:val="22"/>
              </w:rPr>
              <w:t>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контрольно-пусков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«С2000-КПБ» версии 3.02 или выше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CBB2B" w14:textId="4EA3EA71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51226" w14:textId="0165DED3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6181E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0EE5A1B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02D1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9E685" w14:textId="0A3006D6" w:rsidR="00A15622" w:rsidRPr="006D3030" w:rsidRDefault="00E266AC" w:rsidP="009065FD">
            <w:pPr>
              <w:pStyle w:val="-"/>
              <w:jc w:val="left"/>
              <w:rPr>
                <w:rFonts w:ascii="Times New Roman" w:hAnsi="Times New Roman"/>
                <w:i w:val="0"/>
              </w:rPr>
            </w:pPr>
            <w:r w:rsidRPr="006D3030">
              <w:rPr>
                <w:rFonts w:ascii="Times New Roman" w:hAnsi="Times New Roman"/>
                <w:i w:val="0"/>
              </w:rPr>
              <w:t xml:space="preserve">Установка </w:t>
            </w:r>
            <w:r w:rsidRPr="006D3030">
              <w:rPr>
                <w:rFonts w:ascii="Times New Roman" w:hAnsi="Times New Roman"/>
                <w:i w:val="0"/>
                <w:sz w:val="22"/>
                <w:szCs w:val="22"/>
              </w:rPr>
              <w:t>р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</w:rPr>
              <w:t>езервированн</w:t>
            </w:r>
            <w:r w:rsidRPr="006D3030">
              <w:rPr>
                <w:rFonts w:ascii="Times New Roman" w:hAnsi="Times New Roman"/>
                <w:i w:val="0"/>
                <w:sz w:val="22"/>
                <w:szCs w:val="22"/>
              </w:rPr>
              <w:t>ого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</w:rPr>
              <w:t xml:space="preserve"> источник</w:t>
            </w:r>
            <w:r w:rsidRPr="006D3030">
              <w:rPr>
                <w:rFonts w:ascii="Times New Roman" w:hAnsi="Times New Roman"/>
                <w:i w:val="0"/>
                <w:sz w:val="22"/>
                <w:szCs w:val="22"/>
              </w:rPr>
              <w:t>а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</w:rPr>
              <w:t xml:space="preserve"> питания с интерфейсом 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RS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</w:rPr>
              <w:t>485</w:t>
            </w:r>
            <w:r w:rsidR="00A15622" w:rsidRPr="006D3030">
              <w:rPr>
                <w:rFonts w:ascii="Times New Roman" w:hAnsi="Times New Roman"/>
                <w:i w:val="0"/>
                <w:szCs w:val="22"/>
              </w:rPr>
              <w:t xml:space="preserve"> </w:t>
            </w:r>
            <w:r w:rsidR="00A15622" w:rsidRPr="006D3030">
              <w:rPr>
                <w:rFonts w:ascii="Times New Roman" w:hAnsi="Times New Roman"/>
                <w:i w:val="0"/>
                <w:sz w:val="22"/>
                <w:szCs w:val="22"/>
              </w:rPr>
              <w:t>РИП-24 исп.50 (РИП-24-2/7М4-Р-RS)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2096" w14:textId="3C21FC1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7CAAD" w14:textId="7ED134CE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71175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08496DAF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934F5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1682E" w14:textId="3F85A63A" w:rsidR="00A15622" w:rsidRPr="006D3030" w:rsidRDefault="00E266AC" w:rsidP="009065FD">
            <w:pPr>
              <w:pStyle w:val="number"/>
              <w:widowControl w:val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6D3030">
              <w:rPr>
                <w:rFonts w:ascii="Times New Roman" w:hAnsi="Times New Roman"/>
                <w:lang w:val="ru-RU"/>
              </w:rPr>
              <w:t>Установка р</w:t>
            </w:r>
            <w:r w:rsidR="00A15622" w:rsidRPr="006D3030">
              <w:rPr>
                <w:rFonts w:ascii="Times New Roman" w:hAnsi="Times New Roman"/>
                <w:sz w:val="22"/>
                <w:szCs w:val="22"/>
                <w:lang w:val="ru-RU"/>
              </w:rPr>
              <w:t>езервированн</w:t>
            </w:r>
            <w:r w:rsidRPr="006D3030">
              <w:rPr>
                <w:rFonts w:ascii="Times New Roman" w:hAnsi="Times New Roman"/>
                <w:sz w:val="22"/>
                <w:szCs w:val="22"/>
                <w:lang w:val="ru-RU"/>
              </w:rPr>
              <w:t>ого</w:t>
            </w:r>
            <w:r w:rsidR="00A15622" w:rsidRPr="006D30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источник</w:t>
            </w:r>
            <w:r w:rsidRPr="006D3030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  <w:r w:rsidR="00A15622" w:rsidRPr="006D30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питания</w:t>
            </w:r>
            <w:r w:rsidR="00A15622" w:rsidRPr="006D3030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A15622" w:rsidRPr="006D3030">
              <w:rPr>
                <w:rFonts w:ascii="Times New Roman" w:hAnsi="Times New Roman"/>
                <w:sz w:val="22"/>
                <w:szCs w:val="22"/>
                <w:lang w:val="ru-RU"/>
              </w:rPr>
              <w:t>РИП-24 исп.15 (РИП-24-3/7М4-Р)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689FF" w14:textId="3AE3B374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8DAF2" w14:textId="4C68434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4518D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7EEF7D6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95CA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C173C" w14:textId="7A03C625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а</w:t>
            </w:r>
            <w:r w:rsidR="00A15622" w:rsidRPr="006D3030">
              <w:rPr>
                <w:rFonts w:cs="Times New Roman"/>
                <w:szCs w:val="22"/>
              </w:rPr>
              <w:t>ккумулятор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7 Ач «DTM1207»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4431E" w14:textId="56E9E85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FCC6F" w14:textId="66831A8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2A5CC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2FB1663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A4FF3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A0966" w14:textId="5ACFDA80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ш</w:t>
            </w:r>
            <w:r w:rsidR="00A15622" w:rsidRPr="006D3030">
              <w:rPr>
                <w:rFonts w:cs="Times New Roman"/>
                <w:szCs w:val="22"/>
              </w:rPr>
              <w:t>каф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с резервированным источником питания для монтажа средств пожарной автоматики ШПС-24 исп.10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6C03" w14:textId="4E9CE350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7A6C1" w14:textId="73C9581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4F0AA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1CE340E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B88F3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1BB5E" w14:textId="26AF875A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сигнально-пусково</w:t>
            </w:r>
            <w:r w:rsidRPr="006D3030">
              <w:rPr>
                <w:rFonts w:cs="Times New Roman"/>
                <w:szCs w:val="22"/>
              </w:rPr>
              <w:t xml:space="preserve">го </w:t>
            </w:r>
            <w:r w:rsidR="00A15622" w:rsidRPr="006D3030">
              <w:rPr>
                <w:rFonts w:cs="Times New Roman"/>
                <w:szCs w:val="22"/>
              </w:rPr>
              <w:t>адресн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с выходами «сухой контакт» «С2000-СП2»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C24B" w14:textId="0E455701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3731E" w14:textId="1527838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3FE65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00F2842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EFEC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D1810" w14:textId="772762AB" w:rsidR="00A15622" w:rsidRPr="006D3030" w:rsidRDefault="00E266AC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у</w:t>
            </w:r>
            <w:r w:rsidR="00A15622" w:rsidRPr="006D3030">
              <w:rPr>
                <w:rFonts w:cs="Times New Roman"/>
                <w:szCs w:val="22"/>
              </w:rPr>
              <w:t>стройств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коммутационно</w:t>
            </w:r>
            <w:r w:rsidRPr="006D3030">
              <w:rPr>
                <w:rFonts w:cs="Times New Roman"/>
                <w:szCs w:val="22"/>
              </w:rPr>
              <w:t>го</w:t>
            </w:r>
            <w:r w:rsidR="00A15622" w:rsidRPr="006D3030">
              <w:rPr>
                <w:rFonts w:cs="Times New Roman"/>
                <w:szCs w:val="22"/>
              </w:rPr>
              <w:t xml:space="preserve"> «УК-ВК исп.15»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0E3CB" w14:textId="27ED946E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FD59C" w14:textId="392060B9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2</w:t>
            </w:r>
            <w:r w:rsidR="00373FB6" w:rsidRPr="005D1AB0">
              <w:rPr>
                <w:rFonts w:cs="Times New Roman"/>
                <w:szCs w:val="22"/>
                <w:highlight w:val="yellow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2ACF9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225D4EA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BE40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69C67" w14:textId="63575BE3" w:rsidR="00A15622" w:rsidRPr="006D3030" w:rsidRDefault="006F6400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у</w:t>
            </w:r>
            <w:r w:rsidR="00A15622" w:rsidRPr="006D3030">
              <w:rPr>
                <w:rFonts w:cs="Times New Roman"/>
                <w:szCs w:val="22"/>
              </w:rPr>
              <w:t>стройств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коммутационн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«УК-ВК исп.14»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0A3D" w14:textId="7ADCE38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49270" w14:textId="0712178D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2A915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58ED8B6C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FA6E6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2A8E9" w14:textId="7FED826D" w:rsidR="00A15622" w:rsidRPr="006D3030" w:rsidRDefault="006F6400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а</w:t>
            </w:r>
            <w:r w:rsidR="00A15622" w:rsidRPr="006D3030">
              <w:rPr>
                <w:rFonts w:cs="Times New Roman"/>
                <w:szCs w:val="22"/>
              </w:rPr>
              <w:t>дресн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расширител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«С2000-АР2 исп.02»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C717" w14:textId="5C1E3DC9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08C08" w14:textId="41A7FBF9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2</w:t>
            </w:r>
            <w:r w:rsidR="007C3043" w:rsidRPr="005D1AB0">
              <w:rPr>
                <w:rFonts w:cs="Times New Roman"/>
                <w:szCs w:val="22"/>
                <w:highlight w:val="yellow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8DE1C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407C4AF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A915E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6C3332E4" wp14:editId="17468E4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828A" w14:textId="7F33542E" w:rsidR="00A15622" w:rsidRPr="006D3030" w:rsidRDefault="006F6400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а</w:t>
            </w:r>
            <w:r w:rsidR="00A15622" w:rsidRPr="006D3030">
              <w:rPr>
                <w:rFonts w:cs="Times New Roman"/>
                <w:szCs w:val="22"/>
              </w:rPr>
              <w:t>дресн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расширител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«С2000-АР8»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7B53B" w14:textId="05D6CBF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0951E" w14:textId="589BE83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55CF7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1634E4CC" wp14:editId="59BBDE2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2726DA4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5D540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7D42292E" wp14:editId="73AD484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2F66E" w14:textId="0ACE2718" w:rsidR="00A15622" w:rsidRPr="006D3030" w:rsidRDefault="00A15622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Блок сигнально-пусковой адресный «С2000-СП4/220»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4AF4D" w14:textId="70286E34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618E7" w14:textId="167F40EE" w:rsidR="00A15622" w:rsidRPr="006D3030" w:rsidRDefault="00D35FD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62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6408A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2B68E26F" wp14:editId="16847C9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213B054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FCD93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77BAD70C" wp14:editId="23F203B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E51B3" w14:textId="45CBB28E" w:rsidR="00A15622" w:rsidRPr="006D3030" w:rsidRDefault="00AB0F41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и</w:t>
            </w:r>
            <w:r w:rsidR="00A15622" w:rsidRPr="006D3030">
              <w:rPr>
                <w:rFonts w:cs="Times New Roman"/>
                <w:szCs w:val="22"/>
              </w:rPr>
              <w:t>звещател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пламени инфракрасн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адресн</w:t>
            </w:r>
            <w:r w:rsidRPr="006D3030">
              <w:rPr>
                <w:rFonts w:cs="Times New Roman"/>
                <w:szCs w:val="22"/>
              </w:rPr>
              <w:t xml:space="preserve">ого </w:t>
            </w:r>
            <w:r w:rsidR="00A15622" w:rsidRPr="006D3030">
              <w:rPr>
                <w:rFonts w:cs="Times New Roman"/>
                <w:szCs w:val="22"/>
              </w:rPr>
              <w:t>ИП 330-1-1  «С2000-ПЛ»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11CF1" w14:textId="00C33DEB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00604" w14:textId="5D2B115F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3B7B2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7683131E" wp14:editId="4EDD898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7D2DD5C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53D11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085663D9" wp14:editId="5659D21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4A6B2" w14:textId="0F234B75" w:rsidR="00A15622" w:rsidRPr="006D3030" w:rsidRDefault="00AB0F41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и</w:t>
            </w:r>
            <w:r w:rsidR="00A15622" w:rsidRPr="006D3030">
              <w:rPr>
                <w:rFonts w:cs="Times New Roman"/>
                <w:szCs w:val="22"/>
              </w:rPr>
              <w:t>звещател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дымов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оптико-электронн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адресно-аналогов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ИП 212-34А «ДИП-34А-03»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B556" w14:textId="584661C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86055" w14:textId="6C6A2DB9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64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490A4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5E7801A7" wp14:editId="65645D3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03C1414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EB983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1E31D235" wp14:editId="6AC6BD9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B36D" w14:textId="0D23102A" w:rsidR="00A15622" w:rsidRPr="006D3030" w:rsidRDefault="00AB0F41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м</w:t>
            </w:r>
            <w:r w:rsidR="00A15622" w:rsidRPr="006D3030">
              <w:rPr>
                <w:rFonts w:cs="Times New Roman"/>
                <w:szCs w:val="22"/>
              </w:rPr>
              <w:t>онтажн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комплект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для подвесного потолка МК-3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33875" w14:textId="6C429C5C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D4DD" w14:textId="6386281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25DC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38708089" wp14:editId="28F2197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05A0FA5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1871A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8112" behindDoc="0" locked="0" layoutInCell="1" allowOverlap="1" wp14:anchorId="47908596" wp14:editId="4DE6C3C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A92A" w14:textId="6618565C" w:rsidR="00A15622" w:rsidRPr="006D3030" w:rsidRDefault="00AB0F41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разветвительно-изолирующ</w:t>
            </w:r>
            <w:r w:rsidRPr="006D3030">
              <w:rPr>
                <w:rFonts w:cs="Times New Roman"/>
                <w:szCs w:val="22"/>
              </w:rPr>
              <w:t>его</w:t>
            </w:r>
            <w:r w:rsidR="00A15622" w:rsidRPr="006D3030">
              <w:rPr>
                <w:rFonts w:cs="Times New Roman"/>
                <w:szCs w:val="22"/>
              </w:rPr>
              <w:t xml:space="preserve"> «БРИЗ»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E9D5A" w14:textId="7ABC0015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77184" w14:textId="3570426E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ABD66" w14:textId="36E83E2B" w:rsidR="00A15622" w:rsidRPr="006D3030" w:rsidRDefault="00B3005C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10EC47" wp14:editId="26F5AA9C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292735</wp:posOffset>
                      </wp:positionV>
                      <wp:extent cx="681990" cy="275590"/>
                      <wp:effectExtent l="0" t="0" r="0" b="1905"/>
                      <wp:wrapNone/>
                      <wp:docPr id="1301011189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4D9D90" w14:textId="389113DB" w:rsidR="00B3005C" w:rsidRPr="00B3005C" w:rsidRDefault="00B3005C" w:rsidP="00B3005C">
                                  <w:pPr>
                                    <w:ind w:left="-126" w:right="-108"/>
                                    <w:rPr>
                                      <w:rFonts w:cs="Times New Roman"/>
                                    </w:rPr>
                                  </w:pPr>
                                  <w:r w:rsidRPr="00B3005C">
                                    <w:rPr>
                                      <w:rFonts w:cs="Times New Roman"/>
                                    </w:rPr>
                                    <w:t>Ревизия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10EC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.1pt;margin-top:23.05pt;width:53.7pt;height:21.7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" filled="f" stroked="f">
                      <v:textbox>
                        <w:txbxContent>
                          <w:p w14:paraId="014D9D90" w14:textId="389113DB" w:rsidR="00B3005C" w:rsidRPr="00B3005C" w:rsidRDefault="00B3005C" w:rsidP="00B3005C">
                            <w:pPr>
                              <w:ind w:left="-126" w:right="-108"/>
                              <w:rPr>
                                <w:rFonts w:cs="Times New Roman"/>
                              </w:rPr>
                            </w:pPr>
                            <w:r w:rsidRPr="00B3005C">
                              <w:rPr>
                                <w:rFonts w:cs="Times New Roman"/>
                              </w:rPr>
                              <w:t>Ревизия 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A15622"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39136" behindDoc="0" locked="0" layoutInCell="1" allowOverlap="1" wp14:anchorId="39416E85" wp14:editId="38F2991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26D1A44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11C2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08C2" w14:textId="2E9ABA97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б</w:t>
            </w:r>
            <w:r w:rsidR="00A15622" w:rsidRPr="006D3030">
              <w:rPr>
                <w:rFonts w:cs="Times New Roman"/>
                <w:szCs w:val="22"/>
              </w:rPr>
              <w:t>лок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разветвительно-изолирующ</w:t>
            </w:r>
            <w:r w:rsidRPr="006D3030">
              <w:rPr>
                <w:rFonts w:cs="Times New Roman"/>
                <w:szCs w:val="22"/>
              </w:rPr>
              <w:t>его</w:t>
            </w:r>
            <w:r w:rsidR="00A15622" w:rsidRPr="006D3030">
              <w:rPr>
                <w:rFonts w:cs="Times New Roman"/>
                <w:szCs w:val="22"/>
              </w:rPr>
              <w:t xml:space="preserve"> «БРИЗ исп.03»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3C6AE" w14:textId="7D77E1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9D0A2" w14:textId="7B11A024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5C55F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41B4D0B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81EAB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2704A46E" wp14:editId="100C0A4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6F06" w14:textId="20374386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и</w:t>
            </w:r>
            <w:r w:rsidR="00A15622" w:rsidRPr="006D3030">
              <w:rPr>
                <w:rFonts w:cs="Times New Roman"/>
                <w:szCs w:val="22"/>
              </w:rPr>
              <w:t>звещател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ручно</w:t>
            </w:r>
            <w:r w:rsidRPr="006D3030">
              <w:rPr>
                <w:rFonts w:cs="Times New Roman"/>
                <w:szCs w:val="22"/>
              </w:rPr>
              <w:t>го</w:t>
            </w:r>
            <w:r w:rsidR="00A15622" w:rsidRPr="006D3030">
              <w:rPr>
                <w:rFonts w:cs="Times New Roman"/>
                <w:szCs w:val="22"/>
              </w:rPr>
              <w:t xml:space="preserve"> адресн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со встроенным изолятором короткого замыкания «ИПР 513-3АМ исп.01»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8F80C" w14:textId="6E39867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0A70C" w14:textId="2FE8EAD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22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5442A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0BBB6013" wp14:editId="6E17545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63C97A63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7743D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6837718D" wp14:editId="23256EC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22C0" w14:textId="7F0F0783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 у</w:t>
            </w:r>
            <w:r w:rsidR="00A15622" w:rsidRPr="006D3030">
              <w:rPr>
                <w:rFonts w:cs="Times New Roman"/>
              </w:rPr>
              <w:t>стройств</w:t>
            </w:r>
            <w:r w:rsidRPr="006D3030">
              <w:rPr>
                <w:rFonts w:cs="Times New Roman"/>
              </w:rPr>
              <w:t>а</w:t>
            </w:r>
            <w:r w:rsidR="00A15622" w:rsidRPr="006D3030">
              <w:rPr>
                <w:rFonts w:cs="Times New Roman"/>
              </w:rPr>
              <w:t xml:space="preserve"> дистанционного пуска адресно</w:t>
            </w:r>
            <w:r w:rsidRPr="006D3030">
              <w:rPr>
                <w:rFonts w:cs="Times New Roman"/>
              </w:rPr>
              <w:t>го</w:t>
            </w:r>
            <w:r w:rsidR="00A15622" w:rsidRPr="006D3030">
              <w:rPr>
                <w:rFonts w:cs="Times New Roman"/>
              </w:rPr>
              <w:t xml:space="preserve"> «Запуск систем дымоудаления» со встроенным изолятором короткого замыкания </w:t>
            </w:r>
            <w:r w:rsidR="00A15622" w:rsidRPr="006D3030">
              <w:rPr>
                <w:rFonts w:cs="Times New Roman"/>
                <w:szCs w:val="22"/>
              </w:rPr>
              <w:t>«УДП 513-3АМ исп.02»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8EA62" w14:textId="1585D89B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461C8" w14:textId="4AD36303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807A1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0704" behindDoc="0" locked="0" layoutInCell="1" allowOverlap="1" wp14:anchorId="61C8B014" wp14:editId="70AC758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29A3B6E6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90C12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0B42DA35" wp14:editId="662D3DE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0DBCB" w14:textId="54F45B1A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у</w:t>
            </w:r>
            <w:r w:rsidR="00A15622" w:rsidRPr="006D3030">
              <w:rPr>
                <w:rFonts w:cs="Times New Roman"/>
                <w:szCs w:val="22"/>
              </w:rPr>
              <w:t>стройств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дистанционного пуска «Запуск систем дымоудаления» «УДП 513-3М исп.02»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CB8A3" w14:textId="2A8A467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42068" w14:textId="15BE8EBD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BEB6E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2594516C" wp14:editId="35C51E6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007C44B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C6A87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2F2AC283" wp14:editId="34B8EF6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F6FC5" w14:textId="32ECC419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у</w:t>
            </w:r>
            <w:r w:rsidR="00A15622" w:rsidRPr="006D3030">
              <w:rPr>
                <w:rFonts w:cs="Times New Roman"/>
                <w:szCs w:val="22"/>
              </w:rPr>
              <w:t>стройств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дистанционного пуска адресно</w:t>
            </w:r>
            <w:r w:rsidRPr="006D3030">
              <w:rPr>
                <w:rFonts w:cs="Times New Roman"/>
                <w:szCs w:val="22"/>
              </w:rPr>
              <w:t>го</w:t>
            </w:r>
            <w:r w:rsidR="00A15622" w:rsidRPr="006D3030">
              <w:rPr>
                <w:rFonts w:cs="Times New Roman"/>
                <w:szCs w:val="22"/>
              </w:rPr>
              <w:t xml:space="preserve"> в шкафах пожарных кранов «Пуск пожаротушения» «УДП 513-3АМ»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FB149" w14:textId="4A76A90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0F364" w14:textId="453F2625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6342B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57282282" wp14:editId="3879D3A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7765BC5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5EEE3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31CF1C6A" wp14:editId="5F0AB2C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A4757" w14:textId="4D1D447B" w:rsidR="00A15622" w:rsidRPr="006D3030" w:rsidRDefault="0017180A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и</w:t>
            </w:r>
            <w:r w:rsidR="00A15622" w:rsidRPr="006D3030">
              <w:rPr>
                <w:rFonts w:cs="Times New Roman"/>
                <w:szCs w:val="22"/>
              </w:rPr>
              <w:t>звещател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пожарн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аспирационн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«ИПА»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FC7D9" w14:textId="22A7208D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29166" w14:textId="0098832A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0A70E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52FF8EB3" wp14:editId="3D6ECF1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5622" w:rsidRPr="006D3030" w14:paraId="4F23BD3F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76A57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75482" w14:textId="5119457E" w:rsidR="00A15622" w:rsidRPr="006D3030" w:rsidRDefault="00397450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Монтаж т</w:t>
            </w:r>
            <w:r w:rsidR="00A15622" w:rsidRPr="006D3030">
              <w:rPr>
                <w:rFonts w:cs="Times New Roman"/>
                <w:szCs w:val="22"/>
              </w:rPr>
              <w:t>руб</w:t>
            </w:r>
            <w:r w:rsidRPr="006D3030">
              <w:rPr>
                <w:rFonts w:cs="Times New Roman"/>
                <w:szCs w:val="22"/>
              </w:rPr>
              <w:t>ы</w:t>
            </w:r>
            <w:r w:rsidR="00A15622" w:rsidRPr="006D3030">
              <w:rPr>
                <w:rFonts w:cs="Times New Roman"/>
                <w:szCs w:val="22"/>
              </w:rPr>
              <w:t xml:space="preserve"> гладк</w:t>
            </w:r>
            <w:r w:rsidR="00B36ED8" w:rsidRPr="006D3030">
              <w:rPr>
                <w:rFonts w:cs="Times New Roman"/>
                <w:szCs w:val="22"/>
              </w:rPr>
              <w:t>ой</w:t>
            </w:r>
            <w:r w:rsidR="00A15622" w:rsidRPr="006D3030">
              <w:rPr>
                <w:rFonts w:cs="Times New Roman"/>
                <w:szCs w:val="22"/>
              </w:rPr>
              <w:t xml:space="preserve"> жестк</w:t>
            </w:r>
            <w:r w:rsidR="00B36ED8" w:rsidRPr="006D3030">
              <w:rPr>
                <w:rFonts w:cs="Times New Roman"/>
                <w:szCs w:val="22"/>
              </w:rPr>
              <w:t>ой</w:t>
            </w:r>
            <w:r w:rsidR="00A15622" w:rsidRPr="006D3030">
              <w:rPr>
                <w:rFonts w:cs="Times New Roman"/>
                <w:szCs w:val="22"/>
              </w:rPr>
              <w:t xml:space="preserve"> 25мм CTR10-025-K41-060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1F54F" w14:textId="75EC8FBC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CE217" w14:textId="0F532952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1100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A7913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6892362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FF095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D3DAC" w14:textId="73E69D44" w:rsidR="00A15622" w:rsidRPr="006D3030" w:rsidRDefault="00397450" w:rsidP="00A15622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м</w:t>
            </w:r>
            <w:r w:rsidR="00A15622" w:rsidRPr="006D3030">
              <w:rPr>
                <w:rFonts w:cs="Times New Roman"/>
                <w:szCs w:val="22"/>
              </w:rPr>
              <w:t>уфт</w:t>
            </w:r>
            <w:r w:rsidRPr="006D3030">
              <w:rPr>
                <w:rFonts w:cs="Times New Roman"/>
                <w:szCs w:val="22"/>
              </w:rPr>
              <w:t>ы</w:t>
            </w:r>
            <w:r w:rsidR="00A15622" w:rsidRPr="006D3030">
              <w:rPr>
                <w:rFonts w:cs="Times New Roman"/>
                <w:szCs w:val="22"/>
              </w:rPr>
              <w:t xml:space="preserve"> труба-труба 25мм CTA10D-GIG25-K41-050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3DC82" w14:textId="0464DDC6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F25B8" w14:textId="2C9CA423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400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6CA0D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6F8AB7A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E867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97DC7" w14:textId="51A17CFC" w:rsidR="00A15622" w:rsidRPr="006D3030" w:rsidRDefault="00397450" w:rsidP="00A1562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п</w:t>
            </w:r>
            <w:r w:rsidR="00A15622" w:rsidRPr="006D3030">
              <w:rPr>
                <w:rFonts w:cs="Times New Roman"/>
                <w:szCs w:val="22"/>
              </w:rPr>
              <w:t>оворот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на 90 труба-труба CTA10D-CS25-K41-025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B0446" w14:textId="105196D4" w:rsidR="00A15622" w:rsidRPr="006D3030" w:rsidRDefault="00A15622" w:rsidP="00A1562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C820" w14:textId="2513FAC4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144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D2D2C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3F92EFE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50F30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485D9" w14:textId="00629305" w:rsidR="00A15622" w:rsidRPr="006D3030" w:rsidRDefault="00397450" w:rsidP="00A1562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т</w:t>
            </w:r>
            <w:r w:rsidR="00A15622" w:rsidRPr="006D3030">
              <w:rPr>
                <w:rFonts w:cs="Times New Roman"/>
                <w:szCs w:val="22"/>
              </w:rPr>
              <w:t>ройник</w:t>
            </w:r>
            <w:r w:rsidRPr="006D3030">
              <w:rPr>
                <w:rFonts w:cs="Times New Roman"/>
                <w:szCs w:val="22"/>
              </w:rPr>
              <w:t>а</w:t>
            </w:r>
            <w:r w:rsidR="00A15622" w:rsidRPr="006D3030">
              <w:rPr>
                <w:rFonts w:cs="Times New Roman"/>
                <w:szCs w:val="22"/>
              </w:rPr>
              <w:t xml:space="preserve"> равносторонн</w:t>
            </w:r>
            <w:r w:rsidRPr="006D3030">
              <w:rPr>
                <w:rFonts w:cs="Times New Roman"/>
                <w:szCs w:val="22"/>
              </w:rPr>
              <w:t>его</w:t>
            </w:r>
            <w:r w:rsidR="00A15622" w:rsidRPr="006D3030">
              <w:rPr>
                <w:rFonts w:cs="Times New Roman"/>
                <w:szCs w:val="22"/>
              </w:rPr>
              <w:t xml:space="preserve"> ПВХ 90гр. 25мм UST0110025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F8E68" w14:textId="0A87EA14" w:rsidR="00A15622" w:rsidRPr="006D3030" w:rsidRDefault="00A15622" w:rsidP="00A1562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6E494" w14:textId="1B2BAF93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BCF78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04010E9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078A0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067B1" w14:textId="40BDEA35" w:rsidR="00A15622" w:rsidRPr="006D3030" w:rsidRDefault="003F653F" w:rsidP="00A1562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</w:t>
            </w:r>
            <w:r w:rsidR="00A15622" w:rsidRPr="006D3030">
              <w:rPr>
                <w:rFonts w:cs="Times New Roman"/>
                <w:szCs w:val="22"/>
              </w:rPr>
              <w:t>повещател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звуков</w:t>
            </w:r>
            <w:r w:rsidRPr="006D3030">
              <w:rPr>
                <w:rFonts w:cs="Times New Roman"/>
                <w:szCs w:val="22"/>
              </w:rPr>
              <w:t>ого</w:t>
            </w:r>
            <w:r w:rsidR="00A15622" w:rsidRPr="006D3030">
              <w:rPr>
                <w:rFonts w:cs="Times New Roman"/>
                <w:szCs w:val="22"/>
              </w:rPr>
              <w:t xml:space="preserve"> </w:t>
            </w:r>
            <w:r w:rsidR="009F5A6F" w:rsidRPr="009F5A6F">
              <w:rPr>
                <w:rFonts w:cs="Times New Roman"/>
                <w:szCs w:val="22"/>
              </w:rPr>
              <w:t>МАЯК-24-К</w:t>
            </w:r>
            <w:r w:rsidR="00E07E62">
              <w:rPr>
                <w:rFonts w:cs="Times New Roman"/>
                <w:szCs w:val="22"/>
              </w:rPr>
              <w:t xml:space="preserve"> 110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6F2C6" w14:textId="75FB579E" w:rsidR="00A15622" w:rsidRPr="006D3030" w:rsidRDefault="00A15622" w:rsidP="00A1562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C9156" w14:textId="04184954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5</w:t>
            </w:r>
            <w:r w:rsidR="005F2817" w:rsidRPr="005D1AB0">
              <w:rPr>
                <w:rFonts w:cs="Times New Roman"/>
                <w:szCs w:val="22"/>
                <w:highlight w:val="yellow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0704C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5F2817" w:rsidRPr="006D3030" w14:paraId="62130AD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02094" w14:textId="77777777" w:rsidR="005F2817" w:rsidRPr="006D3030" w:rsidRDefault="005F2817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E9CF7" w14:textId="46C794FF" w:rsidR="005F2817" w:rsidRPr="005D1AB0" w:rsidRDefault="005F2817" w:rsidP="00A15622">
            <w:pPr>
              <w:pStyle w:val="113"/>
              <w:rPr>
                <w:rFonts w:cs="Times New Roman"/>
                <w:highlight w:val="yellow"/>
              </w:rPr>
            </w:pPr>
            <w:r w:rsidRPr="005D1AB0">
              <w:rPr>
                <w:rFonts w:cs="Times New Roman"/>
                <w:highlight w:val="yellow"/>
              </w:rPr>
              <w:t xml:space="preserve">Оповещатель пожарный звуковой взрывозащищенный ОРБИТА </w:t>
            </w:r>
            <w:r w:rsidR="00791AE6" w:rsidRPr="005D1AB0">
              <w:rPr>
                <w:rFonts w:cs="Times New Roman"/>
                <w:highlight w:val="yellow"/>
              </w:rPr>
              <w:t>МК</w:t>
            </w:r>
            <w:r w:rsidRPr="005D1AB0">
              <w:rPr>
                <w:rFonts w:cs="Times New Roman"/>
                <w:highlight w:val="yellow"/>
              </w:rPr>
              <w:t xml:space="preserve"> З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88958" w14:textId="0531D795" w:rsidR="005F2817" w:rsidRPr="005D1AB0" w:rsidRDefault="005F2817" w:rsidP="00A1562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9D819" w14:textId="005B6DFB" w:rsidR="005F2817" w:rsidRPr="006D3030" w:rsidRDefault="005F2817" w:rsidP="00A15622">
            <w:pPr>
              <w:pStyle w:val="114"/>
              <w:rPr>
                <w:rFonts w:cs="Times New Roman"/>
                <w:szCs w:val="22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21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41CD6" w14:textId="77777777" w:rsidR="005F2817" w:rsidRPr="006D3030" w:rsidRDefault="005F2817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4413BF8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968AF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C0AA" w14:textId="21704DF4" w:rsidR="00A15622" w:rsidRPr="006D3030" w:rsidRDefault="003F653F" w:rsidP="00A1562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</w:t>
            </w:r>
            <w:r w:rsidR="00A15622" w:rsidRPr="006D3030">
              <w:rPr>
                <w:rFonts w:cs="Times New Roman"/>
                <w:szCs w:val="22"/>
              </w:rPr>
              <w:t>повещател</w:t>
            </w:r>
            <w:r w:rsidRPr="006D3030">
              <w:rPr>
                <w:rFonts w:cs="Times New Roman"/>
                <w:szCs w:val="22"/>
              </w:rPr>
              <w:t>я</w:t>
            </w:r>
            <w:r w:rsidR="00A15622" w:rsidRPr="006D3030">
              <w:rPr>
                <w:rFonts w:cs="Times New Roman"/>
                <w:szCs w:val="22"/>
              </w:rPr>
              <w:t xml:space="preserve"> светово</w:t>
            </w:r>
            <w:r w:rsidRPr="006D3030">
              <w:rPr>
                <w:rFonts w:cs="Times New Roman"/>
                <w:szCs w:val="22"/>
              </w:rPr>
              <w:t>го</w:t>
            </w:r>
            <w:r w:rsidR="00A15622" w:rsidRPr="006D3030">
              <w:rPr>
                <w:rFonts w:cs="Times New Roman"/>
                <w:szCs w:val="22"/>
              </w:rPr>
              <w:t xml:space="preserve"> (Выход) КОП-25 «Выход»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91159" w14:textId="00449553" w:rsidR="00A15622" w:rsidRPr="006D3030" w:rsidRDefault="00A15622" w:rsidP="00A1562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B6A22" w14:textId="1FC9CCBB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  <w:r w:rsidR="00FC3261" w:rsidRPr="006D3030">
              <w:rPr>
                <w:rFonts w:cs="Times New Roman"/>
                <w:szCs w:val="22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37C48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5622" w:rsidRPr="006D3030" w14:paraId="349B9AD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6C06" w14:textId="77777777" w:rsidR="00A15622" w:rsidRPr="006D3030" w:rsidRDefault="00A15622" w:rsidP="00A1562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E277" w14:textId="38D4741B" w:rsidR="00A15622" w:rsidRPr="006D3030" w:rsidRDefault="003F653F" w:rsidP="00A1562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оповещателя светового </w:t>
            </w:r>
            <w:r w:rsidR="00E07E62" w:rsidRPr="00E07E62">
              <w:rPr>
                <w:rFonts w:cs="Times New Roman"/>
                <w:szCs w:val="22"/>
              </w:rPr>
              <w:t>IP-66 (Выход)</w:t>
            </w:r>
            <w:r w:rsidR="00E07E62">
              <w:rPr>
                <w:rFonts w:cs="Times New Roman"/>
                <w:szCs w:val="22"/>
              </w:rPr>
              <w:t xml:space="preserve"> </w:t>
            </w:r>
            <w:r w:rsidR="00E07E62" w:rsidRPr="00E07E62">
              <w:rPr>
                <w:rFonts w:cs="Times New Roman"/>
                <w:szCs w:val="22"/>
              </w:rPr>
              <w:t>ЭКРАН-С-К1 24 «Выход»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8E996" w14:textId="3121C85D" w:rsidR="00A15622" w:rsidRPr="006D3030" w:rsidRDefault="00A15622" w:rsidP="00A1562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61129" w14:textId="7810528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D1A6D" w14:textId="77777777" w:rsidR="00A15622" w:rsidRPr="006D3030" w:rsidRDefault="00A15622" w:rsidP="00A1562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3E456E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ABE3B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0CC66" w14:textId="292C6954" w:rsidR="00E07E62" w:rsidRPr="006D3030" w:rsidRDefault="00E07E62" w:rsidP="00E07E62">
            <w:pPr>
              <w:pStyle w:val="113"/>
              <w:rPr>
                <w:rFonts w:cs="Times New Roman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оповещателя светового (Подключение пожарной техники) (IP-54 уличная) КОП-25 «Подключение пожарной техники»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E65A3" w14:textId="27D18CE4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DC600" w14:textId="2D16C45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1D927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1DB10D8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2CDA8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85E86" w14:textId="0B42AA94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оповещателя светового (</w:t>
            </w:r>
            <w:r w:rsidRPr="00E07E62">
              <w:rPr>
                <w:rFonts w:cs="Times New Roman"/>
                <w:szCs w:val="22"/>
              </w:rPr>
              <w:t>Насосная станция пожаротушения</w:t>
            </w:r>
            <w:r w:rsidRPr="006D3030">
              <w:rPr>
                <w:rFonts w:cs="Times New Roman"/>
                <w:szCs w:val="22"/>
              </w:rPr>
              <w:t>) (IP-54 уличная) КОП-25 «</w:t>
            </w:r>
            <w:r w:rsidRPr="00E07E62">
              <w:rPr>
                <w:rFonts w:cs="Times New Roman"/>
                <w:szCs w:val="22"/>
              </w:rPr>
              <w:t>Насосная станция пожаротушения</w:t>
            </w:r>
            <w:r w:rsidRPr="006D3030">
              <w:rPr>
                <w:rFonts w:cs="Times New Roman"/>
                <w:szCs w:val="22"/>
              </w:rPr>
              <w:t>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F393C" w14:textId="253AEE78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3849E" w14:textId="60DB3AF2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88BA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C275DA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19E6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7791E" w14:textId="1588B0F3" w:rsidR="00E07E62" w:rsidRPr="00E07E62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</w:rPr>
              <w:t>Установка</w:t>
            </w:r>
            <w:r w:rsidRPr="006D3030">
              <w:rPr>
                <w:rFonts w:cs="Times New Roman"/>
                <w:szCs w:val="22"/>
              </w:rPr>
              <w:t xml:space="preserve"> оповещателя светового</w:t>
            </w:r>
            <w:r>
              <w:rPr>
                <w:rFonts w:cs="Times New Roman"/>
                <w:szCs w:val="22"/>
              </w:rPr>
              <w:t xml:space="preserve"> </w:t>
            </w:r>
            <w:r w:rsidRPr="00E07E62">
              <w:rPr>
                <w:rFonts w:cs="Times New Roman"/>
                <w:szCs w:val="22"/>
              </w:rPr>
              <w:t>со встроенной батареей на 3 часа</w:t>
            </w:r>
            <w:r>
              <w:rPr>
                <w:rFonts w:cs="Times New Roman"/>
                <w:szCs w:val="22"/>
              </w:rPr>
              <w:t xml:space="preserve"> </w:t>
            </w:r>
            <w:r w:rsidRPr="00E07E62">
              <w:rPr>
                <w:rFonts w:cs="Times New Roman"/>
                <w:szCs w:val="22"/>
              </w:rPr>
              <w:t>работы, автоматическое тестирование, постоянного действия</w:t>
            </w:r>
            <w:r>
              <w:rPr>
                <w:rFonts w:cs="Times New Roman"/>
                <w:szCs w:val="22"/>
              </w:rPr>
              <w:t xml:space="preserve"> </w:t>
            </w:r>
            <w:r w:rsidRPr="00E07E62">
              <w:rPr>
                <w:rFonts w:cs="Times New Roman"/>
                <w:szCs w:val="22"/>
              </w:rPr>
              <w:t>MIZAR 6523-3 LED SP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E2C3F" w14:textId="41BB32B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3724" w14:textId="41791E41" w:rsidR="00E07E62" w:rsidRPr="006D3030" w:rsidRDefault="00A11B56" w:rsidP="00E07E62">
            <w:pPr>
              <w:pStyle w:val="114"/>
              <w:rPr>
                <w:rFonts w:cs="Times New Roman"/>
                <w:szCs w:val="22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21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43A25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11B56" w:rsidRPr="006D3030" w14:paraId="55A8099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1C4CB" w14:textId="77777777" w:rsidR="00A11B56" w:rsidRPr="006D3030" w:rsidRDefault="00A11B56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78BF1" w14:textId="03D25FED" w:rsidR="00A11B56" w:rsidRPr="005D1AB0" w:rsidRDefault="00A11B56" w:rsidP="00E07E62">
            <w:pPr>
              <w:pStyle w:val="113"/>
              <w:rPr>
                <w:rFonts w:cs="Times New Roman"/>
                <w:highlight w:val="yellow"/>
              </w:rPr>
            </w:pPr>
            <w:r w:rsidRPr="005D1AB0">
              <w:rPr>
                <w:rFonts w:cs="Times New Roman"/>
                <w:highlight w:val="yellow"/>
              </w:rPr>
              <w:t>Установка светильника автономного взрывозащищенного, надпись «Пожарный кран», СФЕРА ВЗ АО-П220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0817B" w14:textId="77D0873A" w:rsidR="00A11B56" w:rsidRPr="005D1AB0" w:rsidRDefault="00A11B56" w:rsidP="00E07E6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18DC" w14:textId="5F9AB4D4" w:rsidR="00A11B56" w:rsidRDefault="00A11B56" w:rsidP="00E07E62">
            <w:pPr>
              <w:pStyle w:val="114"/>
              <w:rPr>
                <w:rFonts w:cs="Times New Roman"/>
                <w:szCs w:val="22"/>
              </w:rPr>
            </w:pPr>
            <w:r w:rsidRPr="005D1AB0">
              <w:rPr>
                <w:rFonts w:cs="Times New Roman"/>
                <w:szCs w:val="22"/>
                <w:highlight w:val="yellow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8D35" w14:textId="77777777" w:rsidR="00A11B56" w:rsidRPr="006D3030" w:rsidRDefault="00A11B56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479DD73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0D815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E7C44" w14:textId="668D44FF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Наладка системы СПС категория технической сложности II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1FFFD" w14:textId="549CDED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66B18" w14:textId="211E207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5DFF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2E3E08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2E0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8F6F1" w14:textId="1BD07C2E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Наладка системы СОУЭ категория технической сложности II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64E7" w14:textId="2838A95C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B43B" w14:textId="20C5EE3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0BC1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2232DC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FA45" w14:textId="77777777" w:rsidR="00E07E62" w:rsidRPr="006D3030" w:rsidRDefault="00E07E62" w:rsidP="00E07E62">
            <w:pPr>
              <w:pStyle w:val="114"/>
              <w:ind w:left="7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DE947" w14:textId="28E1C533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b/>
              </w:rPr>
              <w:t>Огнестойкая кабельная линия ПТК в составе: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B3C2E" w14:textId="77777777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0A66C" w14:textId="77777777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64D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F92006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68A76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876A" w14:textId="7CFCB0EE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Укладка трубы гофрированной самозатухающей ТГТ СЗ Ø 20 мм с зондом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9D056" w14:textId="0E3FF59F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637C" w14:textId="376B3703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5D1AB0">
              <w:rPr>
                <w:rFonts w:cs="Times New Roman"/>
                <w:color w:val="000000"/>
                <w:szCs w:val="22"/>
                <w:highlight w:val="yellow"/>
              </w:rPr>
              <w:t>13</w:t>
            </w:r>
            <w:r w:rsidR="005043C9" w:rsidRPr="005D1AB0">
              <w:rPr>
                <w:rFonts w:cs="Times New Roman"/>
                <w:color w:val="000000"/>
                <w:szCs w:val="22"/>
                <w:highlight w:val="yellow"/>
              </w:rPr>
              <w:t>2</w:t>
            </w:r>
            <w:r w:rsidRPr="005D1AB0">
              <w:rPr>
                <w:rFonts w:cs="Times New Roman"/>
                <w:color w:val="000000"/>
                <w:szCs w:val="22"/>
                <w:highlight w:val="yellow"/>
              </w:rPr>
              <w:t>73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69C8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79CBB61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A56B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4DB93" w14:textId="41F46F83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КПСCнг(А)-FRLS, симметричной парной скрутки, сеч. 1х2х1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9136" w14:textId="6BBDECCA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7934A" w14:textId="6A21B865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5D1AB0">
              <w:rPr>
                <w:rFonts w:cs="Times New Roman"/>
                <w:color w:val="000000"/>
                <w:szCs w:val="22"/>
                <w:highlight w:val="yellow"/>
              </w:rPr>
              <w:t>7</w:t>
            </w:r>
            <w:r w:rsidR="005043C9" w:rsidRPr="005D1AB0">
              <w:rPr>
                <w:rFonts w:cs="Times New Roman"/>
                <w:color w:val="000000"/>
                <w:szCs w:val="22"/>
                <w:highlight w:val="yellow"/>
              </w:rPr>
              <w:t>9</w:t>
            </w:r>
            <w:r w:rsidRPr="005D1AB0">
              <w:rPr>
                <w:rFonts w:cs="Times New Roman"/>
                <w:color w:val="000000"/>
                <w:szCs w:val="22"/>
                <w:highlight w:val="yellow"/>
              </w:rPr>
              <w:t>72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A7373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7A62BB63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A5DDF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FE8D6" w14:textId="51B88B49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КПСCнг(А)-FRLS, симметричной парной скрутки, сеч. 2х2х0,5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35C2" w14:textId="7C1105D8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F090E" w14:textId="15AB2568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24</w:t>
            </w:r>
            <w:r>
              <w:rPr>
                <w:rFonts w:cs="Times New Roman"/>
                <w:color w:val="000000"/>
                <w:szCs w:val="22"/>
              </w:rPr>
              <w:t>4</w:t>
            </w:r>
            <w:r w:rsidRPr="006D3030">
              <w:rPr>
                <w:rFonts w:cs="Times New Roman"/>
                <w:color w:val="000000"/>
                <w:szCs w:val="22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0CB1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1A68244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5ED8C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6CF21" w14:textId="796B9D0C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КПСCнг(А)-FRLS, симметричной парной скрутки, сеч. 1х2х0,5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4F277" w14:textId="42052757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69206" w14:textId="46000FAF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672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E55F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41CDD7C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4D5E5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E6FB4" w14:textId="0BF90629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КПСCнг(А)-FRLS, симметричной парной скрутки, сеч. 1х2х1,5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05176" w14:textId="5467E623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20C7D" w14:textId="702DF2FA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450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5CB1C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634E5C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AADC8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97AA5" w14:textId="3D17BDDC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КИнг(А)- FRLS, интерфейсный огнестойкий, сеч.  2х2х0,8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2CD22" w14:textId="2AA99D9E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445E1" w14:textId="4810702B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1730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988E1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5E485EC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09695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D92F2" w14:textId="77DFE005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Укладка трубы гофрированной самозатухающей ТГТ СЗ Ø 32 мм с зондом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B05F5" w14:textId="717FEF78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831C" w14:textId="3C74528F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6</w:t>
            </w:r>
            <w:r>
              <w:rPr>
                <w:rFonts w:cs="Times New Roman"/>
                <w:color w:val="000000"/>
                <w:szCs w:val="22"/>
              </w:rPr>
              <w:t>6</w:t>
            </w:r>
            <w:r w:rsidRPr="006D3030"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2B3CB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44CFB82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968E4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AFD1" w14:textId="6C3C1621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ВВГнг(А)-FRLSLTx, симметричной парной скрутки, сеч. 3х1,5 мм2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ADF95" w14:textId="5829F0F0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03E4D" w14:textId="39AD51B2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6</w:t>
            </w:r>
            <w:r>
              <w:rPr>
                <w:rFonts w:cs="Times New Roman"/>
                <w:color w:val="000000"/>
                <w:szCs w:val="22"/>
              </w:rPr>
              <w:t>6</w:t>
            </w:r>
            <w:r w:rsidRPr="006D3030"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314BF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43EB78D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00DAC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96C47" w14:textId="28B651A5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Установка коробки монтажной металлической КМОМ (8к х 2,5 мм) КМОМ 210х100х37 IP31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BD61A" w14:textId="64ABB734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19C62" w14:textId="2AA04100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6D3030">
              <w:rPr>
                <w:rFonts w:cs="Times New Roman"/>
                <w:szCs w:val="22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91585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10F9AD7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6BA2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1186E" w14:textId="13F984CD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трубы стальной 25мм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303C2" w14:textId="4F985EE5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4147A" w14:textId="237D5D8C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20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24E7B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75BFC21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F529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14254" w14:textId="36E299F7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обжимного комплекта монтажных профилей тип 1, EX-TR0405, DKC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A5C92" w14:textId="4DFA7EE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E0E87" w14:textId="1DE44343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1900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02170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59D5FEC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4F418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52889" w14:textId="3F4466D7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 xml:space="preserve">Монтаж держателя кабельного для крепления к профилю, </w:t>
            </w:r>
            <w:r w:rsidRPr="006D3030">
              <w:rPr>
                <w:rFonts w:ascii="Cambria Math" w:hAnsi="Cambria Math" w:cs="Cambria Math"/>
                <w:szCs w:val="22"/>
              </w:rPr>
              <w:t>∅</w:t>
            </w:r>
            <w:r w:rsidRPr="006D3030">
              <w:rPr>
                <w:rFonts w:cs="Times New Roman"/>
                <w:szCs w:val="22"/>
              </w:rPr>
              <w:t>20-26, BHL2026, DKC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11E96" w14:textId="2B8F5991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F1C10" w14:textId="356BE76B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1900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454C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2C138EA6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C3559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74004" w14:textId="2D057713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троса стального, толщина 4 мм, DIN 3055, DKC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FCB7E" w14:textId="63070A6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E979B" w14:textId="202751C3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130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B18CE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43F919E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43ADE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311D8" w14:textId="720C905E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шпильки резьбовой М8х500 DIN 976, нержавеющая сталь А4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51F9" w14:textId="325B6BD8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5BABC" w14:textId="7845039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48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B31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2E9C61C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39FD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8BF2B" w14:textId="24535E81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шайбы М8 кузовной DIN9021 (CM120800)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AC550" w14:textId="0AA80563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06F18" w14:textId="6AE363BB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96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CE2C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021C314C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ECE94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7D6B7" w14:textId="4A79741C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 xml:space="preserve">Монтаж оцинкованной гайки М8 DIN 934, 1 кг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E0E0" w14:textId="3075E2B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3ECA2" w14:textId="35864731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96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9D4FA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136F821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BE61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78E2E" w14:textId="3F108B93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соединителя (зажима) для троса двойного (Duplex) 4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62233" w14:textId="7B65E0B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CDCD" w14:textId="0E69C17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48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6120E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0535FFF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EB8D9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62669" w14:textId="0AF5BD8A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 xml:space="preserve">Монтаж </w:t>
            </w:r>
            <w:hyperlink r:id="rId11" w:history="1">
              <w:r w:rsidRPr="006D3030">
                <w:rPr>
                  <w:rFonts w:cs="Times New Roman"/>
                  <w:szCs w:val="22"/>
                </w:rPr>
                <w:t>талрепа крюк-кольцо D8, оцинкованная сталь</w:t>
              </w:r>
            </w:hyperlink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C7238" w14:textId="0A30B48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6B3B8" w14:textId="09894F0C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24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990D4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A6B6ED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87BC0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014E4" w14:textId="37319BC3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рым-гайки M8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E6C1C" w14:textId="73AA29D7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63C9F" w14:textId="62141CE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48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0806B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792FA71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490AC" w14:textId="77777777" w:rsidR="00E07E62" w:rsidRPr="006D3030" w:rsidRDefault="00E07E62" w:rsidP="00E07E62">
            <w:pPr>
              <w:pStyle w:val="114"/>
              <w:ind w:left="7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10B2" w14:textId="78C16768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  <w:u w:val="single"/>
              </w:rPr>
              <w:t xml:space="preserve">Роботизированная установка пожаротушения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03A08" w14:textId="77777777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15A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F86B6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14AD7C6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924CC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5760F" w14:textId="6FEACE71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Укладка трубы гофрированной самозатухающей ТГТ СЗ Ø 20 мм с зондом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EF006" w14:textId="1720C145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AD019" w14:textId="5EA344EA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1940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E3895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5D1689D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95D51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DE296" w14:textId="5704B112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ТехноКИПнг(A)-FRLS, симметричный гибкий кабель для интерфейса RS-485, сеч. 1х2х0,9 мм</w:t>
            </w:r>
            <w:r w:rsidRPr="006D3030">
              <w:rPr>
                <w:rFonts w:cs="Times New Roman"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A7F7E" w14:textId="6D859F3F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9C6EF" w14:textId="721AE0AC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1380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1A793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7697155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2FC55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7330E" w14:textId="6ABE99F5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ТехноКИПнг(A)-FRLS, симметричный гибкий кабель для интерфейса RS-485, сеч. 2х2х0,9 мм</w:t>
            </w:r>
            <w:r w:rsidRPr="006D3030">
              <w:rPr>
                <w:rFonts w:cs="Times New Roman"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E6252" w14:textId="1EE1BD33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ED382" w14:textId="663D51E8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210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4F566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9FEFBA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B32F4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E8DE3" w14:textId="6D5724FD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Затягивание кабеля в проложенные трубы, КПCнг(А)-FRLS, симметричной парной скрутки, сеч. 3х2,5 мм</w:t>
            </w:r>
            <w:r w:rsidRPr="006D3030">
              <w:rPr>
                <w:rFonts w:cs="Times New Roman"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60FBD" w14:textId="390DE608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68A12" w14:textId="653E9D84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350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BA829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62CA9F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8BF1B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6AAA" w14:textId="679075C5" w:rsidR="00E07E62" w:rsidRPr="006D3030" w:rsidRDefault="00E07E62" w:rsidP="00E07E6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>Монтаж шнура коммутационного RJ-45 неэкранированный, U/UTP, категория 5e, LSZH, 5 м, PCD-01009-0E, MOLEX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0DF57" w14:textId="1AFC4431" w:rsidR="00E07E62" w:rsidRPr="006D3030" w:rsidRDefault="00E07E62" w:rsidP="00E07E6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6D3030">
              <w:rPr>
                <w:rFonts w:cs="Times New Roman"/>
                <w:color w:val="000000"/>
                <w:szCs w:val="22"/>
              </w:rPr>
              <w:t xml:space="preserve">шт.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4CF71" w14:textId="5AD0C2CC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6FCCA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258A4E43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09D93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A097D" w14:textId="3D34C187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троса стального, толщина 4 мм, DIN 3055, DKC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AC844" w14:textId="2BF1260B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1B9F5" w14:textId="632848B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40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7E35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EB5F3FC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93442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6B29A" w14:textId="5D4D5135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шпильки резьбовой М8х500 DIN 976, нержавеющая сталь А4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E83A1" w14:textId="7A313697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C8E7C" w14:textId="1B7B7DF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2DA1A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5B7BA063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DD609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9045D" w14:textId="4D0844FA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шайбы М8 кузовной DIN9021 (CM120800)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94F9C" w14:textId="514B0A0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FD5C3" w14:textId="6B9B1CA7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24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85541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3E11FF0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87F4F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8E2E6" w14:textId="46CD8FC1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 xml:space="preserve">Монтаж оцинкованной гайки М8 DIN 934, 1 кг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56C4B" w14:textId="5710C2B1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51CF" w14:textId="38A722E9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24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66DE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627C52C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0B795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FB063" w14:textId="3909E980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соединителя (зажима) для троса двойного (Duplex) 4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E96F6" w14:textId="4C4FAE3D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242C4" w14:textId="7EF32260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4C84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6D3030" w14:paraId="01B96F4E" w14:textId="77777777" w:rsidTr="00C35403">
        <w:trPr>
          <w:trHeight w:val="303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04248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BA185" w14:textId="27DC32BA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 xml:space="preserve">Монтаж </w:t>
            </w:r>
            <w:hyperlink r:id="rId12" w:history="1">
              <w:r w:rsidRPr="006D3030">
                <w:rPr>
                  <w:rFonts w:cs="Times New Roman"/>
                  <w:szCs w:val="22"/>
                </w:rPr>
                <w:t>талрепа крюк-кольцо D8, оцинкованная сталь</w:t>
              </w:r>
            </w:hyperlink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02B3B" w14:textId="4592D7DF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74DF3" w14:textId="507AC5FE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6431D" w14:textId="77777777" w:rsidR="00E07E62" w:rsidRPr="006D3030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07E62" w:rsidRPr="00A67AF4" w14:paraId="19BE6B1F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FA68D" w14:textId="77777777" w:rsidR="00E07E62" w:rsidRPr="006D3030" w:rsidRDefault="00E07E62" w:rsidP="00E07E62">
            <w:pPr>
              <w:pStyle w:val="114"/>
              <w:numPr>
                <w:ilvl w:val="0"/>
                <w:numId w:val="1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5574D" w14:textId="2D7058BC" w:rsidR="00E07E62" w:rsidRPr="006D3030" w:rsidRDefault="00E07E62" w:rsidP="00E07E62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Монтаж рым-гайки M8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2FAEB" w14:textId="4A08EC27" w:rsidR="00E07E62" w:rsidRPr="006D3030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0C9F6" w14:textId="110A8AB3" w:rsidR="00E07E62" w:rsidRPr="00654335" w:rsidRDefault="00E07E62" w:rsidP="00E07E62">
            <w:pPr>
              <w:pStyle w:val="114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szCs w:val="22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0ABDF" w14:textId="77777777" w:rsidR="00E07E62" w:rsidRPr="00A67AF4" w:rsidRDefault="00E07E62" w:rsidP="00E07E62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Pr="00A67AF4" w:rsidRDefault="0012500C" w:rsidP="003C743D">
      <w:pPr>
        <w:rPr>
          <w:rFonts w:cs="Times New Roman"/>
        </w:rPr>
      </w:pPr>
    </w:p>
    <w:sectPr w:rsidR="0012500C" w:rsidRPr="00A67AF4" w:rsidSect="00C57AD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9539A" w14:textId="77777777" w:rsidR="009F22DC" w:rsidRDefault="009F22DC" w:rsidP="00FA3426">
      <w:r>
        <w:separator/>
      </w:r>
    </w:p>
    <w:p w14:paraId="57893634" w14:textId="77777777" w:rsidR="009F22DC" w:rsidRDefault="009F22DC" w:rsidP="00FA3426"/>
  </w:endnote>
  <w:endnote w:type="continuationSeparator" w:id="0">
    <w:p w14:paraId="5271BEED" w14:textId="77777777" w:rsidR="009F22DC" w:rsidRDefault="009F22DC" w:rsidP="00FA3426">
      <w:r>
        <w:continuationSeparator/>
      </w:r>
    </w:p>
    <w:p w14:paraId="70B665F5" w14:textId="77777777" w:rsidR="009F22DC" w:rsidRDefault="009F22D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1224DEF6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677E56">
            <w:rPr>
              <w:bCs/>
              <w:sz w:val="32"/>
              <w:szCs w:val="32"/>
            </w:rPr>
            <w:t>АПС,СОУЭ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544EF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20"/>
              <w:szCs w:val="20"/>
            </w:rPr>
          </w:pPr>
          <w:r w:rsidRPr="00544EF6">
            <w:rPr>
              <w:sz w:val="20"/>
              <w:szCs w:val="20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14116DAA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3DBDDA8" wp14:editId="0226882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15240</wp:posOffset>
                    </wp:positionV>
                    <wp:extent cx="333375" cy="279400"/>
                    <wp:effectExtent l="0" t="0" r="9525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3375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2940833E" w:rsidR="00F57B2B" w:rsidRPr="00544EF6" w:rsidRDefault="009A0759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= </w:instrText>
                                </w: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page </w:instrText>
                                </w:r>
                                <w:r w:rsidRPr="00231C86">
                                  <w:fldChar w:fldCharType="separate"/>
                                </w:r>
                                <w:r w:rsidR="00AB46B0">
                                  <w:rPr>
                                    <w:noProof/>
                                  </w:rPr>
                                  <w:instrText>4</w:instrText>
                                </w:r>
                                <w:r w:rsidRPr="00231C86">
                                  <w:fldChar w:fldCharType="end"/>
                                </w:r>
                                <w:r w:rsidRPr="00231C86">
                                  <w:fldChar w:fldCharType="separate"/>
                                </w:r>
                                <w:r w:rsidR="00AB46B0">
                                  <w:rPr>
                                    <w:noProof/>
                                  </w:rPr>
                                  <w:t>4</w:t>
                                </w:r>
                                <w:r w:rsidRPr="00231C86"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7" style="position:absolute;left:0;text-align:left;margin-left:1.8pt;margin-top:1.2pt;width:26.25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" filled="f" stroked="f" strokeweight="1pt">
                    <v:textbox inset="0,0,0,0">
                      <w:txbxContent>
                        <w:p w14:paraId="0266B082" w14:textId="2940833E" w:rsidR="00F57B2B" w:rsidRPr="00544EF6" w:rsidRDefault="009A0759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231C86">
                            <w:fldChar w:fldCharType="begin"/>
                          </w:r>
                          <w:r w:rsidRPr="00231C86">
                            <w:instrText xml:space="preserve"> = </w:instrText>
                          </w:r>
                          <w:r w:rsidRPr="00231C86">
                            <w:fldChar w:fldCharType="begin"/>
                          </w:r>
                          <w:r w:rsidRPr="00231C86">
                            <w:instrText xml:space="preserve"> page </w:instrText>
                          </w:r>
                          <w:r w:rsidRPr="00231C86">
                            <w:fldChar w:fldCharType="separate"/>
                          </w:r>
                          <w:r w:rsidR="00AB46B0">
                            <w:rPr>
                              <w:noProof/>
                            </w:rPr>
                            <w:instrText>4</w:instrText>
                          </w:r>
                          <w:r w:rsidRPr="00231C86">
                            <w:fldChar w:fldCharType="end"/>
                          </w:r>
                          <w:r w:rsidRPr="00231C86">
                            <w:fldChar w:fldCharType="separate"/>
                          </w:r>
                          <w:r w:rsidR="00AB46B0">
                            <w:rPr>
                              <w:noProof/>
                            </w:rPr>
                            <w:t>4</w:t>
                          </w:r>
                          <w:r w:rsidRPr="00231C86"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355144D4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BA8D9DD" w:rsidR="00981EF1" w:rsidRDefault="00B3005C">
    <w:pPr>
      <w:pStyle w:val="a8"/>
    </w:pPr>
    <w:r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C552" wp14:editId="72CFFE98">
              <wp:simplePos x="0" y="0"/>
              <wp:positionH relativeFrom="page">
                <wp:posOffset>1239631</wp:posOffset>
              </wp:positionH>
              <wp:positionV relativeFrom="page">
                <wp:posOffset>9584359</wp:posOffset>
              </wp:positionV>
              <wp:extent cx="681990" cy="275590"/>
              <wp:effectExtent l="0" t="0" r="0" b="1905"/>
              <wp:wrapNone/>
              <wp:docPr id="47469640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99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FDBB6" w14:textId="77777777" w:rsidR="00B3005C" w:rsidRPr="00B3005C" w:rsidRDefault="00B3005C" w:rsidP="00B3005C">
                          <w:pPr>
                            <w:ind w:left="-126" w:right="-108"/>
                            <w:rPr>
                              <w:rFonts w:cs="Times New Roman"/>
                            </w:rPr>
                          </w:pPr>
                          <w:r w:rsidRPr="00B3005C">
                            <w:rPr>
                              <w:rFonts w:cs="Times New Roman"/>
                            </w:rPr>
                            <w:t>Ревизия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5C5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97.6pt;margin-top:754.65pt;width:53.7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" filled="f" stroked="f">
              <v:textbox>
                <w:txbxContent>
                  <w:p w14:paraId="38DFDBB6" w14:textId="77777777" w:rsidR="00B3005C" w:rsidRPr="00B3005C" w:rsidRDefault="00B3005C" w:rsidP="00B3005C">
                    <w:pPr>
                      <w:ind w:left="-126" w:right="-108"/>
                      <w:rPr>
                        <w:rFonts w:cs="Times New Roman"/>
                      </w:rPr>
                    </w:pPr>
                    <w:r w:rsidRPr="00B3005C">
                      <w:rPr>
                        <w:rFonts w:cs="Times New Roman"/>
                      </w:rPr>
                      <w:t>Ревизия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18BBB" w14:textId="77777777" w:rsidR="009F22DC" w:rsidRDefault="009F22DC" w:rsidP="00FA3426">
      <w:r>
        <w:separator/>
      </w:r>
    </w:p>
    <w:p w14:paraId="02AA6AB1" w14:textId="77777777" w:rsidR="009F22DC" w:rsidRDefault="009F22DC" w:rsidP="00FA3426"/>
  </w:footnote>
  <w:footnote w:type="continuationSeparator" w:id="0">
    <w:p w14:paraId="470CA8B2" w14:textId="77777777" w:rsidR="009F22DC" w:rsidRDefault="009F22DC" w:rsidP="00FA3426">
      <w:r>
        <w:continuationSeparator/>
      </w:r>
    </w:p>
    <w:p w14:paraId="4BB0807E" w14:textId="77777777" w:rsidR="009F22DC" w:rsidRDefault="009F22D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56192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127D7E1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58BF1B05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</w:t>
          </w:r>
          <w:r w:rsidR="00510324" w:rsidRPr="00677E56">
            <w:rPr>
              <w:bCs/>
              <w:sz w:val="32"/>
              <w:szCs w:val="32"/>
            </w:rPr>
            <w:t>12/2022</w:t>
          </w:r>
          <w:r w:rsidRPr="00677E56">
            <w:rPr>
              <w:bCs/>
              <w:sz w:val="32"/>
              <w:szCs w:val="32"/>
            </w:rPr>
            <w:t>-Р-</w:t>
          </w:r>
          <w:r w:rsidR="00677E56" w:rsidRPr="00677E56">
            <w:rPr>
              <w:bCs/>
              <w:sz w:val="32"/>
              <w:szCs w:val="32"/>
            </w:rPr>
            <w:t>АПС,СОУЭ</w:t>
          </w:r>
          <w:r w:rsidR="00D451D7" w:rsidRPr="00677E56">
            <w:rPr>
              <w:sz w:val="32"/>
              <w:szCs w:val="32"/>
            </w:rPr>
            <w:t>.</w:t>
          </w:r>
          <w:r w:rsidR="00D451D7" w:rsidRPr="00DA7501">
            <w:rPr>
              <w:sz w:val="32"/>
              <w:szCs w:val="32"/>
            </w:rPr>
            <w:t>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460826" w:rsidRPr="002F4929" w14:paraId="5DC4DAB4" w14:textId="77777777" w:rsidTr="001E280D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tcFitText/>
          <w:vAlign w:val="center"/>
        </w:tcPr>
        <w:p w14:paraId="4C3661DA" w14:textId="72A32B6D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E47C16">
            <w:rPr>
              <w:spacing w:val="51"/>
            </w:rPr>
            <w:t>Моклев</w:t>
          </w:r>
          <w:r w:rsidRPr="00E47C16">
            <w:rPr>
              <w:spacing w:val="5"/>
            </w:rPr>
            <w:t>а</w:t>
          </w:r>
        </w:p>
      </w:tc>
      <w:tc>
        <w:tcPr>
          <w:tcW w:w="850" w:type="dxa"/>
          <w:tcFitText/>
          <w:vAlign w:val="center"/>
          <w:hideMark/>
        </w:tcPr>
        <w:p w14:paraId="49DF0D80" w14:textId="77777777" w:rsidR="00460826" w:rsidRPr="00E47C16" w:rsidRDefault="00000000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rFonts w:ascii="Arial" w:hAnsi="Arial" w:cs="Arial"/>
              <w:noProof/>
            </w:rPr>
            <w:pict w14:anchorId="5BCF70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8" type="#_x0000_t75" style="position:absolute;left:0;text-align:left;margin-left:10.85pt;margin-top:-.75pt;width:17.95pt;height:14.5pt;z-index:-251656192;visibility:visible;mso-position-horizontal-relative:text;mso-position-vertical-relative:text">
                <v:imagedata r:id="rId1" o:title="" croptop="17681f" cropbottom="43139f" cropleft="38617f" cropright="24397f"/>
              </v:shape>
            </w:pict>
          </w:r>
        </w:p>
        <w:p w14:paraId="5D54B79E" w14:textId="400DF31D" w:rsidR="00E47C16" w:rsidRPr="00E47C16" w:rsidRDefault="00E47C16" w:rsidP="00E47C16"/>
      </w:tc>
      <w:tc>
        <w:tcPr>
          <w:tcW w:w="567" w:type="dxa"/>
          <w:vAlign w:val="center"/>
          <w:hideMark/>
        </w:tcPr>
        <w:p w14:paraId="161516EC" w14:textId="6F639B69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29C45B42" w:rsidR="00460826" w:rsidRPr="00A45C3F" w:rsidRDefault="00460826" w:rsidP="00460826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677E56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60826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FC67D0C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>
            <w:t>Эйрих</w:t>
          </w:r>
        </w:p>
      </w:tc>
      <w:tc>
        <w:tcPr>
          <w:tcW w:w="850" w:type="dxa"/>
          <w:vAlign w:val="center"/>
        </w:tcPr>
        <w:p w14:paraId="7AACEF0A" w14:textId="0DF2B09F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2F4B2AD" wp14:editId="4E99B94F">
                <wp:simplePos x="0" y="0"/>
                <wp:positionH relativeFrom="column">
                  <wp:posOffset>120650</wp:posOffset>
                </wp:positionH>
                <wp:positionV relativeFrom="paragraph">
                  <wp:posOffset>0</wp:posOffset>
                </wp:positionV>
                <wp:extent cx="355600" cy="272415"/>
                <wp:effectExtent l="0" t="0" r="6350" b="0"/>
                <wp:wrapNone/>
                <wp:docPr id="152991464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575B5588" w14:textId="3639AD2B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</w:t>
          </w:r>
          <w:r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60826" w:rsidRPr="00DA7501" w:rsidRDefault="00460826" w:rsidP="00460826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735FF279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AB46B0">
            <w:rPr>
              <w:noProof/>
              <w:sz w:val="22"/>
            </w:rPr>
            <w:t>4</w:t>
          </w:r>
          <w:r w:rsidRPr="00DA7501">
            <w:rPr>
              <w:sz w:val="22"/>
            </w:rPr>
            <w:fldChar w:fldCharType="end"/>
          </w:r>
        </w:p>
      </w:tc>
    </w:tr>
    <w:tr w:rsidR="00460826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460826" w:rsidRPr="00DA7501" w:rsidRDefault="00460826" w:rsidP="00460826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460826" w:rsidRPr="002F4929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460826" w:rsidRPr="002F4929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460826" w:rsidRPr="002F4929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60826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60826" w:rsidRPr="00DA7501" w:rsidRDefault="00460826" w:rsidP="00460826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60826" w:rsidRPr="002F4929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60826" w:rsidRDefault="00460826" w:rsidP="00460826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60826" w:rsidRDefault="00460826" w:rsidP="00460826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60826" w:rsidRDefault="00460826" w:rsidP="00460826">
          <w:pPr>
            <w:pStyle w:val="af2"/>
          </w:pPr>
          <w:r>
            <w:t>БЦ Вестник</w:t>
          </w:r>
        </w:p>
        <w:p w14:paraId="098C5167" w14:textId="77777777" w:rsidR="00460826" w:rsidRDefault="00460826" w:rsidP="00460826">
          <w:pPr>
            <w:pStyle w:val="af2"/>
          </w:pPr>
          <w:r>
            <w:t>Невский проспект, д. 102, лит. С</w:t>
          </w:r>
        </w:p>
        <w:p w14:paraId="56F1D7A8" w14:textId="671B8900" w:rsidR="00460826" w:rsidRPr="002F4929" w:rsidRDefault="00460826" w:rsidP="00460826">
          <w:pPr>
            <w:spacing w:after="160" w:line="259" w:lineRule="auto"/>
            <w:jc w:val="left"/>
          </w:pPr>
          <w:r>
            <w:t>+7 812 317 73 14</w:t>
          </w:r>
        </w:p>
      </w:tc>
    </w:tr>
    <w:tr w:rsidR="00460826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2E65309C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71" w:dyaOrig="285" w14:anchorId="47F0C2A8">
              <v:shape id="_x0000_i1025" type="#_x0000_t75" style="width:28.5pt;height:14.25pt">
                <v:imagedata r:id="rId4" o:title=""/>
              </v:shape>
              <o:OLEObject Type="Embed" ProgID="AutoCAD.Drawing.24" ShapeID="_x0000_i1025" DrawAspect="Content" ObjectID="_1787750010" r:id="rId5"/>
            </w:object>
          </w:r>
        </w:p>
      </w:tc>
      <w:tc>
        <w:tcPr>
          <w:tcW w:w="567" w:type="dxa"/>
          <w:vAlign w:val="center"/>
          <w:hideMark/>
        </w:tcPr>
        <w:p w14:paraId="0095C067" w14:textId="1407AA2E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60826" w:rsidRPr="002F4929" w:rsidRDefault="00460826" w:rsidP="00460826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60826" w:rsidRPr="002F4929" w:rsidRDefault="00460826" w:rsidP="00460826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60826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60826" w:rsidRPr="00DA7501" w:rsidRDefault="00460826" w:rsidP="00460826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4661DE4" w:rsidR="00460826" w:rsidRPr="00DA7501" w:rsidRDefault="00460826" w:rsidP="00460826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71" w:dyaOrig="285" w14:anchorId="6D01DF04">
              <v:shape id="_x0000_i1026" type="#_x0000_t75" style="width:28.5pt;height:14.25pt">
                <v:imagedata r:id="rId6" o:title=""/>
              </v:shape>
              <o:OLEObject Type="Embed" ProgID="AutoCAD.Drawing.24" ShapeID="_x0000_i1026" DrawAspect="Content" ObjectID="_1787750011" r:id="rId7"/>
            </w:object>
          </w:r>
        </w:p>
      </w:tc>
      <w:tc>
        <w:tcPr>
          <w:tcW w:w="567" w:type="dxa"/>
          <w:vAlign w:val="center"/>
          <w:hideMark/>
        </w:tcPr>
        <w:p w14:paraId="5C328B3B" w14:textId="0C1A2667" w:rsidR="00460826" w:rsidRPr="00DA7501" w:rsidRDefault="00460826" w:rsidP="00460826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60826" w:rsidRPr="002F4929" w:rsidRDefault="00460826" w:rsidP="00460826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60826" w:rsidRPr="002F4929" w:rsidRDefault="00460826" w:rsidP="00460826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ACAB9D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B46B0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B46B0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B46B0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2F460E84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AB46B0">
            <w:rPr>
              <w:rFonts w:ascii="ISOCPEUR" w:hAnsi="ISOCPEUR"/>
              <w:noProof/>
            </w:rPr>
            <w:t>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5168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53342D2D"/>
    <w:multiLevelType w:val="hybridMultilevel"/>
    <w:tmpl w:val="8620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93621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562D8"/>
    <w:rsid w:val="000656B9"/>
    <w:rsid w:val="000659B1"/>
    <w:rsid w:val="00065FAE"/>
    <w:rsid w:val="000820F7"/>
    <w:rsid w:val="000827FD"/>
    <w:rsid w:val="000902A2"/>
    <w:rsid w:val="000B62B6"/>
    <w:rsid w:val="000F156C"/>
    <w:rsid w:val="0010257F"/>
    <w:rsid w:val="0012500C"/>
    <w:rsid w:val="00147520"/>
    <w:rsid w:val="0014761F"/>
    <w:rsid w:val="00154E35"/>
    <w:rsid w:val="0015736F"/>
    <w:rsid w:val="00162CD4"/>
    <w:rsid w:val="0017180A"/>
    <w:rsid w:val="00191483"/>
    <w:rsid w:val="00197C82"/>
    <w:rsid w:val="001B1AEA"/>
    <w:rsid w:val="001E51E6"/>
    <w:rsid w:val="001F33C8"/>
    <w:rsid w:val="00201E1B"/>
    <w:rsid w:val="00232D4D"/>
    <w:rsid w:val="00236422"/>
    <w:rsid w:val="00241449"/>
    <w:rsid w:val="0024749C"/>
    <w:rsid w:val="00252C7C"/>
    <w:rsid w:val="00264BD9"/>
    <w:rsid w:val="0029529D"/>
    <w:rsid w:val="002A5596"/>
    <w:rsid w:val="002C74C7"/>
    <w:rsid w:val="002F4929"/>
    <w:rsid w:val="002F561D"/>
    <w:rsid w:val="00311CA8"/>
    <w:rsid w:val="0032296D"/>
    <w:rsid w:val="00325D7C"/>
    <w:rsid w:val="003636B1"/>
    <w:rsid w:val="003711CB"/>
    <w:rsid w:val="00373FB6"/>
    <w:rsid w:val="00380E4A"/>
    <w:rsid w:val="00385156"/>
    <w:rsid w:val="00397450"/>
    <w:rsid w:val="003A3518"/>
    <w:rsid w:val="003A6851"/>
    <w:rsid w:val="003A75AD"/>
    <w:rsid w:val="003B630C"/>
    <w:rsid w:val="003C743D"/>
    <w:rsid w:val="003F5C6A"/>
    <w:rsid w:val="003F653F"/>
    <w:rsid w:val="00401F6E"/>
    <w:rsid w:val="00426F35"/>
    <w:rsid w:val="00430B94"/>
    <w:rsid w:val="00435982"/>
    <w:rsid w:val="00443A04"/>
    <w:rsid w:val="00443AFA"/>
    <w:rsid w:val="00460826"/>
    <w:rsid w:val="00465708"/>
    <w:rsid w:val="004657F2"/>
    <w:rsid w:val="00490DB9"/>
    <w:rsid w:val="004B0532"/>
    <w:rsid w:val="004C1D52"/>
    <w:rsid w:val="004D0E74"/>
    <w:rsid w:val="004D77FD"/>
    <w:rsid w:val="004E2908"/>
    <w:rsid w:val="004F3CB7"/>
    <w:rsid w:val="00503397"/>
    <w:rsid w:val="005043C9"/>
    <w:rsid w:val="00504929"/>
    <w:rsid w:val="00510324"/>
    <w:rsid w:val="00517774"/>
    <w:rsid w:val="00540324"/>
    <w:rsid w:val="00544EF6"/>
    <w:rsid w:val="005464CB"/>
    <w:rsid w:val="00556BB0"/>
    <w:rsid w:val="00562C5E"/>
    <w:rsid w:val="00570761"/>
    <w:rsid w:val="00593916"/>
    <w:rsid w:val="005A5482"/>
    <w:rsid w:val="005B7912"/>
    <w:rsid w:val="005C096F"/>
    <w:rsid w:val="005D1AB0"/>
    <w:rsid w:val="005F2817"/>
    <w:rsid w:val="0060551C"/>
    <w:rsid w:val="00622CAE"/>
    <w:rsid w:val="00635C03"/>
    <w:rsid w:val="00645CBC"/>
    <w:rsid w:val="00654335"/>
    <w:rsid w:val="00677E56"/>
    <w:rsid w:val="006B632C"/>
    <w:rsid w:val="006C1CC7"/>
    <w:rsid w:val="006C51E9"/>
    <w:rsid w:val="006D3030"/>
    <w:rsid w:val="006F12E6"/>
    <w:rsid w:val="006F6400"/>
    <w:rsid w:val="00700517"/>
    <w:rsid w:val="00707C7F"/>
    <w:rsid w:val="00725B56"/>
    <w:rsid w:val="00735283"/>
    <w:rsid w:val="0076524F"/>
    <w:rsid w:val="00791AE6"/>
    <w:rsid w:val="007B0FF2"/>
    <w:rsid w:val="007B2B09"/>
    <w:rsid w:val="007C3043"/>
    <w:rsid w:val="007C6AAF"/>
    <w:rsid w:val="00822B5C"/>
    <w:rsid w:val="00832BF1"/>
    <w:rsid w:val="00834581"/>
    <w:rsid w:val="00834583"/>
    <w:rsid w:val="00837567"/>
    <w:rsid w:val="0085176C"/>
    <w:rsid w:val="00851C21"/>
    <w:rsid w:val="00884252"/>
    <w:rsid w:val="008A6D64"/>
    <w:rsid w:val="008B0FEA"/>
    <w:rsid w:val="008C7524"/>
    <w:rsid w:val="008E73D6"/>
    <w:rsid w:val="008F02E7"/>
    <w:rsid w:val="009065FD"/>
    <w:rsid w:val="00924ABC"/>
    <w:rsid w:val="009464F0"/>
    <w:rsid w:val="009701DA"/>
    <w:rsid w:val="00981EF1"/>
    <w:rsid w:val="00983502"/>
    <w:rsid w:val="00997897"/>
    <w:rsid w:val="009A0759"/>
    <w:rsid w:val="009B08AA"/>
    <w:rsid w:val="009D23F7"/>
    <w:rsid w:val="009F14E7"/>
    <w:rsid w:val="009F22DC"/>
    <w:rsid w:val="009F5A6F"/>
    <w:rsid w:val="009F73D0"/>
    <w:rsid w:val="00A01581"/>
    <w:rsid w:val="00A06426"/>
    <w:rsid w:val="00A11B56"/>
    <w:rsid w:val="00A15622"/>
    <w:rsid w:val="00A27DEE"/>
    <w:rsid w:val="00A44B60"/>
    <w:rsid w:val="00A45C3F"/>
    <w:rsid w:val="00A50880"/>
    <w:rsid w:val="00A603CF"/>
    <w:rsid w:val="00A65DBC"/>
    <w:rsid w:val="00A67AF4"/>
    <w:rsid w:val="00A96BBD"/>
    <w:rsid w:val="00AB0F41"/>
    <w:rsid w:val="00AB46B0"/>
    <w:rsid w:val="00AD0B5B"/>
    <w:rsid w:val="00B14792"/>
    <w:rsid w:val="00B3005C"/>
    <w:rsid w:val="00B36ED8"/>
    <w:rsid w:val="00B53723"/>
    <w:rsid w:val="00B54330"/>
    <w:rsid w:val="00B54B77"/>
    <w:rsid w:val="00B730BD"/>
    <w:rsid w:val="00BA5ACE"/>
    <w:rsid w:val="00BB0B0F"/>
    <w:rsid w:val="00BC5E57"/>
    <w:rsid w:val="00BC6D29"/>
    <w:rsid w:val="00BC77DA"/>
    <w:rsid w:val="00BD0640"/>
    <w:rsid w:val="00BE20A3"/>
    <w:rsid w:val="00BF40D6"/>
    <w:rsid w:val="00C05C92"/>
    <w:rsid w:val="00C35403"/>
    <w:rsid w:val="00C43CE2"/>
    <w:rsid w:val="00C46CAA"/>
    <w:rsid w:val="00C57ADC"/>
    <w:rsid w:val="00C61B2D"/>
    <w:rsid w:val="00C7175C"/>
    <w:rsid w:val="00C833E8"/>
    <w:rsid w:val="00C85F7B"/>
    <w:rsid w:val="00CD1AB4"/>
    <w:rsid w:val="00D35FD2"/>
    <w:rsid w:val="00D451D7"/>
    <w:rsid w:val="00D56712"/>
    <w:rsid w:val="00D572FE"/>
    <w:rsid w:val="00D97070"/>
    <w:rsid w:val="00DA5E47"/>
    <w:rsid w:val="00DA7501"/>
    <w:rsid w:val="00DB7D9B"/>
    <w:rsid w:val="00E07E62"/>
    <w:rsid w:val="00E266AC"/>
    <w:rsid w:val="00E277D2"/>
    <w:rsid w:val="00E30517"/>
    <w:rsid w:val="00E47C16"/>
    <w:rsid w:val="00E47FFA"/>
    <w:rsid w:val="00E578F9"/>
    <w:rsid w:val="00E60CDD"/>
    <w:rsid w:val="00EA1B1B"/>
    <w:rsid w:val="00EB5D69"/>
    <w:rsid w:val="00EB7561"/>
    <w:rsid w:val="00EC0234"/>
    <w:rsid w:val="00ED32E5"/>
    <w:rsid w:val="00F011D4"/>
    <w:rsid w:val="00F1449E"/>
    <w:rsid w:val="00F4693E"/>
    <w:rsid w:val="00F52670"/>
    <w:rsid w:val="00F57B2B"/>
    <w:rsid w:val="00F63893"/>
    <w:rsid w:val="00F67570"/>
    <w:rsid w:val="00F71405"/>
    <w:rsid w:val="00F753D5"/>
    <w:rsid w:val="00F7704B"/>
    <w:rsid w:val="00FA3426"/>
    <w:rsid w:val="00FA6110"/>
    <w:rsid w:val="00FB10BA"/>
    <w:rsid w:val="00FC1435"/>
    <w:rsid w:val="00F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-">
    <w:name w:val="Табличный-центр"/>
    <w:basedOn w:val="a0"/>
    <w:qFormat/>
    <w:rsid w:val="003636B1"/>
    <w:pPr>
      <w:jc w:val="center"/>
    </w:pPr>
    <w:rPr>
      <w:rFonts w:ascii="ISOCPEUR" w:eastAsia="Times New Roman" w:hAnsi="ISOCPEUR" w:cs="Times New Roman"/>
      <w:i/>
      <w:szCs w:val="24"/>
      <w:lang w:eastAsia="ru-RU"/>
    </w:rPr>
  </w:style>
  <w:style w:type="paragraph" w:customStyle="1" w:styleId="number">
    <w:name w:val="number"/>
    <w:rsid w:val="003636B1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kc.ru/ru/catalog/215/CM629008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kc.ru/ru/catalog/215/CM629008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5.png"/><Relationship Id="rId7" Type="http://schemas.openxmlformats.org/officeDocument/2006/relationships/oleObject" Target="embeddings/oleObject2.bin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7.wmf"/><Relationship Id="rId5" Type="http://schemas.openxmlformats.org/officeDocument/2006/relationships/oleObject" Target="embeddings/oleObject1.bin"/><Relationship Id="rId4" Type="http://schemas.openxmlformats.org/officeDocument/2006/relationships/image" Target="media/image6.wmf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162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Valishin Andrey</cp:lastModifiedBy>
  <cp:revision>92</cp:revision>
  <cp:lastPrinted>2024-08-22T09:39:00Z</cp:lastPrinted>
  <dcterms:created xsi:type="dcterms:W3CDTF">2022-09-06T09:51:00Z</dcterms:created>
  <dcterms:modified xsi:type="dcterms:W3CDTF">2024-09-13T13:26:00Z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