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d"/>
        <w:tblW w:w="10496" w:type="dxa"/>
        <w:tblInd w:w="-147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6"/>
        <w:gridCol w:w="5642"/>
        <w:gridCol w:w="1128"/>
        <w:gridCol w:w="1110"/>
        <w:gridCol w:w="1680"/>
      </w:tblGrid>
      <w:tr w:rsidR="00401F6E" w:rsidRPr="0042444F" w14:paraId="180BD14F" w14:textId="77777777" w:rsidTr="00E55C96">
        <w:trPr>
          <w:trHeight w:val="680"/>
          <w:tblHeader/>
        </w:trPr>
        <w:tc>
          <w:tcPr>
            <w:tcW w:w="9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3EFE65" w14:textId="77777777" w:rsidR="00401F6E" w:rsidRPr="0042444F" w:rsidRDefault="00401F6E" w:rsidP="007C1ECC">
            <w:pPr>
              <w:pStyle w:val="111"/>
              <w:rPr>
                <w:rFonts w:ascii="ISOCPEUR" w:hAnsi="ISOCPEUR"/>
              </w:rPr>
            </w:pPr>
            <w:r w:rsidRPr="0042444F">
              <w:rPr>
                <w:rFonts w:ascii="ISOCPEUR" w:hAnsi="ISOCPEUR"/>
              </w:rPr>
              <w:t>№ п/п</w:t>
            </w:r>
          </w:p>
        </w:tc>
        <w:tc>
          <w:tcPr>
            <w:tcW w:w="56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B2509E" w14:textId="77777777" w:rsidR="00401F6E" w:rsidRPr="0042444F" w:rsidRDefault="00401F6E" w:rsidP="007C1ECC">
            <w:pPr>
              <w:pStyle w:val="111"/>
              <w:rPr>
                <w:rFonts w:ascii="ISOCPEUR" w:hAnsi="ISOCPEUR"/>
              </w:rPr>
            </w:pPr>
            <w:r w:rsidRPr="0042444F">
              <w:rPr>
                <w:rFonts w:ascii="ISOCPEUR" w:hAnsi="ISOCPEUR"/>
              </w:rPr>
              <w:t>Наименование</w:t>
            </w:r>
          </w:p>
        </w:tc>
        <w:tc>
          <w:tcPr>
            <w:tcW w:w="11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CB94D8" w14:textId="77777777" w:rsidR="00401F6E" w:rsidRPr="0042444F" w:rsidRDefault="00401F6E" w:rsidP="007C1ECC">
            <w:pPr>
              <w:pStyle w:val="111"/>
              <w:rPr>
                <w:rFonts w:ascii="ISOCPEUR" w:hAnsi="ISOCPEUR"/>
              </w:rPr>
            </w:pPr>
            <w:r w:rsidRPr="0042444F">
              <w:rPr>
                <w:rFonts w:ascii="ISOCPEUR" w:hAnsi="ISOCPEUR"/>
              </w:rPr>
              <w:t>Ед. изм.</w:t>
            </w:r>
          </w:p>
        </w:tc>
        <w:tc>
          <w:tcPr>
            <w:tcW w:w="11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19D4F9" w14:textId="77777777" w:rsidR="00401F6E" w:rsidRPr="0042444F" w:rsidRDefault="00401F6E" w:rsidP="007C1ECC">
            <w:pPr>
              <w:pStyle w:val="111"/>
              <w:rPr>
                <w:rFonts w:ascii="ISOCPEUR" w:hAnsi="ISOCPEUR"/>
              </w:rPr>
            </w:pPr>
            <w:r w:rsidRPr="0042444F">
              <w:rPr>
                <w:rFonts w:ascii="ISOCPEUR" w:hAnsi="ISOCPEUR"/>
              </w:rPr>
              <w:t>Кол.</w:t>
            </w:r>
          </w:p>
        </w:tc>
        <w:tc>
          <w:tcPr>
            <w:tcW w:w="16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0C1845" w14:textId="77777777" w:rsidR="00401F6E" w:rsidRPr="0042444F" w:rsidRDefault="00401F6E" w:rsidP="007C1ECC">
            <w:pPr>
              <w:pStyle w:val="111"/>
              <w:rPr>
                <w:rFonts w:ascii="ISOCPEUR" w:hAnsi="ISOCPEUR"/>
              </w:rPr>
            </w:pPr>
            <w:r w:rsidRPr="0042444F">
              <w:rPr>
                <w:rFonts w:ascii="ISOCPEUR" w:hAnsi="ISOCPEUR"/>
              </w:rPr>
              <w:t>Примечание</w:t>
            </w:r>
          </w:p>
        </w:tc>
      </w:tr>
      <w:tr w:rsidR="0042444F" w:rsidRPr="0042444F" w14:paraId="72DB1286" w14:textId="77777777" w:rsidTr="00E55C96">
        <w:trPr>
          <w:trHeight w:val="454"/>
        </w:trPr>
        <w:tc>
          <w:tcPr>
            <w:tcW w:w="936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8697DB2" w14:textId="77777777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207DFC5" w14:textId="329BE97D" w:rsidR="0042444F" w:rsidRPr="0042444F" w:rsidRDefault="0042444F" w:rsidP="0042444F">
            <w:pPr>
              <w:pStyle w:val="113"/>
              <w:jc w:val="center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/>
                <w:b/>
                <w:bCs/>
                <w:sz w:val="20"/>
                <w:u w:val="single"/>
              </w:rPr>
              <w:t>1. Хозяйственно-питьевой водопровод В1</w:t>
            </w:r>
          </w:p>
        </w:tc>
        <w:tc>
          <w:tcPr>
            <w:tcW w:w="1128" w:type="dxa"/>
            <w:tcBorders>
              <w:top w:val="single" w:sz="12" w:space="0" w:color="auto"/>
              <w:bottom w:val="single" w:sz="2" w:space="0" w:color="auto"/>
            </w:tcBorders>
          </w:tcPr>
          <w:p w14:paraId="232054B2" w14:textId="77777777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bottom w:val="single" w:sz="2" w:space="0" w:color="auto"/>
            </w:tcBorders>
          </w:tcPr>
          <w:p w14:paraId="2A5DF91F" w14:textId="77777777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22AE689" w14:textId="77777777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42444F" w:rsidRPr="0042444F" w14:paraId="6CBC10BB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628927" w14:textId="77777777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4347B5B" w14:textId="22593D40" w:rsidR="0042444F" w:rsidRPr="0042444F" w:rsidRDefault="0042444F" w:rsidP="0042444F">
            <w:pPr>
              <w:pStyle w:val="113"/>
              <w:jc w:val="center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/>
                <w:b/>
                <w:bCs/>
                <w:sz w:val="20"/>
                <w:u w:val="single"/>
              </w:rPr>
              <w:t>1.1 Оборудование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5C6D11E5" w14:textId="77777777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</w:tcPr>
          <w:p w14:paraId="5F54751A" w14:textId="77777777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61D4A66" w14:textId="77777777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42444F" w:rsidRPr="0042444F" w14:paraId="0BF12B04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DAC26F" w14:textId="77777777" w:rsidR="0042444F" w:rsidRPr="0042444F" w:rsidRDefault="0042444F" w:rsidP="0042444F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461D067" w14:textId="548F75BF" w:rsidR="0042444F" w:rsidRPr="0042444F" w:rsidRDefault="0042444F" w:rsidP="0042444F">
            <w:pPr>
              <w:pStyle w:val="113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/>
                <w:color w:val="000000"/>
                <w:sz w:val="20"/>
              </w:rPr>
              <w:t>Монтаж насосной установки</w:t>
            </w:r>
            <w:r w:rsidRPr="0042444F">
              <w:rPr>
                <w:rFonts w:ascii="ISOCPEUR" w:hAnsi="ISOCPEUR"/>
                <w:sz w:val="20"/>
              </w:rPr>
              <w:t xml:space="preserve"> повышения давления COR-2 MHI 803_SKw-EB-R-X: расход - 2 л/с; напор - 27 м, мощность - 1.1 кВт, напряжение - 380 В, ток - 2,54 А (1 -рабочий, 1- резервный) в комплекте со шкафом управления.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84BC1D" w14:textId="1EA514C1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/>
                <w:sz w:val="20"/>
              </w:rPr>
              <w:t>комплект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315CF5" w14:textId="3E19E6F6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2C7F43A" w14:textId="77777777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42444F" w:rsidRPr="0042444F" w14:paraId="5753E4F7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0BF90B" w14:textId="77777777" w:rsidR="0042444F" w:rsidRPr="0042444F" w:rsidRDefault="0042444F" w:rsidP="0042444F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C5DE480" w14:textId="02BE43B6" w:rsidR="0042444F" w:rsidRPr="0042444F" w:rsidRDefault="0042444F" w:rsidP="0042444F">
            <w:pPr>
              <w:pStyle w:val="113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/>
                <w:color w:val="000000"/>
                <w:sz w:val="20"/>
              </w:rPr>
              <w:t>Монтаж в</w:t>
            </w:r>
            <w:r w:rsidRPr="0042444F">
              <w:rPr>
                <w:rFonts w:ascii="ISOCPEUR" w:hAnsi="ISOCPEUR"/>
                <w:sz w:val="20"/>
              </w:rPr>
              <w:t>одомерного узла со счётчиком ВСХНД-32 с параметрами: тип – крыльчатый, одноструйный, сухого типа, имеющий импульсный выход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13E39B" w14:textId="58385683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/>
                <w:sz w:val="20"/>
              </w:rPr>
              <w:t xml:space="preserve">комплект 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0F9ABC" w14:textId="045BBEAE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0AFE793" w14:textId="77777777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42444F" w:rsidRPr="0042444F" w14:paraId="75EA2445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83CD84" w14:textId="77777777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702F7A" w14:textId="4EAED095" w:rsidR="0042444F" w:rsidRPr="0042444F" w:rsidRDefault="0042444F" w:rsidP="0042444F">
            <w:pPr>
              <w:pStyle w:val="113"/>
              <w:jc w:val="center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/>
                <w:b/>
                <w:bCs/>
                <w:sz w:val="20"/>
                <w:u w:val="single"/>
              </w:rPr>
              <w:t>1.2 Запорная арматура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DA0BBA" w14:textId="77777777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009F16" w14:textId="77777777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E3D188" w14:textId="77777777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42444F" w:rsidRPr="0042444F" w14:paraId="18743595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7E716A" w14:textId="77777777" w:rsidR="0042444F" w:rsidRPr="0042444F" w:rsidRDefault="0042444F" w:rsidP="0042444F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D1BD36" w14:textId="2384C6E3" w:rsidR="0042444F" w:rsidRPr="0042444F" w:rsidRDefault="0042444F" w:rsidP="0042444F">
            <w:pPr>
              <w:pStyle w:val="113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/>
                <w:sz w:val="20"/>
              </w:rPr>
              <w:t>Монтаж крана шарового, углового, Ø1/2”х1/2” (DN15 мм)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5481F5" w14:textId="37CEB560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/>
                <w:sz w:val="20"/>
              </w:rPr>
              <w:t>шт.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0A5677" w14:textId="10110596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/>
                <w:sz w:val="20"/>
              </w:rPr>
              <w:t>6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A3F17D" w14:textId="77777777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42444F" w:rsidRPr="0042444F" w14:paraId="41280859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38618E" w14:textId="77777777" w:rsidR="0042444F" w:rsidRPr="0042444F" w:rsidRDefault="0042444F" w:rsidP="0042444F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0368EA" w14:textId="780FF992" w:rsidR="0042444F" w:rsidRPr="0042444F" w:rsidRDefault="0042444F" w:rsidP="0042444F">
            <w:pPr>
              <w:pStyle w:val="113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/>
                <w:sz w:val="20"/>
              </w:rPr>
              <w:t>Монтаж крана шарового муфтового, резьба внутренняя/внутренняя, Ø1/2” (DN15 мм)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DCBB2B" w14:textId="17E64B14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051226" w14:textId="78DB0D9D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/>
                <w:sz w:val="20"/>
                <w:lang w:val="en-US"/>
              </w:rPr>
              <w:t>3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96181E" w14:textId="77777777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42444F" w:rsidRPr="0042444F" w14:paraId="0EE5A1B4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D502D1" w14:textId="77777777" w:rsidR="0042444F" w:rsidRPr="0042444F" w:rsidRDefault="0042444F" w:rsidP="0042444F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D9E685" w14:textId="06A62797" w:rsidR="0042444F" w:rsidRPr="0042444F" w:rsidRDefault="0042444F" w:rsidP="0042444F">
            <w:pPr>
              <w:pStyle w:val="113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/>
                <w:sz w:val="20"/>
              </w:rPr>
              <w:t>Монтаж крана шарового муфтового ый, резьба внутренняя/внутренняя, Ø3/4” (DN20 мм)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6D2096" w14:textId="2F498088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87CAAD" w14:textId="31D4AF7C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/>
                <w:sz w:val="20"/>
              </w:rPr>
              <w:t>4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771175" w14:textId="77777777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42444F" w:rsidRPr="0042444F" w14:paraId="08496DAF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7934F5" w14:textId="77777777" w:rsidR="0042444F" w:rsidRPr="0042444F" w:rsidRDefault="0042444F" w:rsidP="0042444F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F1682E" w14:textId="475CE5DD" w:rsidR="0042444F" w:rsidRPr="0042444F" w:rsidRDefault="0042444F" w:rsidP="0042444F">
            <w:pPr>
              <w:pStyle w:val="113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/>
                <w:sz w:val="20"/>
              </w:rPr>
              <w:t>Монтаж крана шарового муфтового, резьба внутренняя/внутренняя, Ø1” (DN25 мм)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3689FF" w14:textId="51EB2381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58DAF2" w14:textId="44BDEBFF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/>
                <w:sz w:val="20"/>
              </w:rPr>
              <w:t>3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D4518D" w14:textId="77777777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42444F" w:rsidRPr="0042444F" w14:paraId="7EEF7D64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0195CA" w14:textId="77777777" w:rsidR="0042444F" w:rsidRPr="0042444F" w:rsidRDefault="0042444F" w:rsidP="0042444F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DC173C" w14:textId="45137133" w:rsidR="0042444F" w:rsidRPr="0042444F" w:rsidRDefault="0042444F" w:rsidP="0042444F">
            <w:pPr>
              <w:pStyle w:val="113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/>
                <w:sz w:val="20"/>
              </w:rPr>
              <w:t>Монтаж крана шарового муфтового, резьба внутренняя/внутренняя, Ø1 1/4” (DN32 мм)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74431E" w14:textId="15EA8A05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3FCC6F" w14:textId="61BDA925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92A5CC" w14:textId="77777777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42444F" w:rsidRPr="0042444F" w14:paraId="2FB1663A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AA4FF3" w14:textId="77777777" w:rsidR="0042444F" w:rsidRPr="0042444F" w:rsidRDefault="0042444F" w:rsidP="0042444F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CA0966" w14:textId="440EEDA6" w:rsidR="0042444F" w:rsidRPr="0042444F" w:rsidRDefault="0042444F" w:rsidP="0042444F">
            <w:pPr>
              <w:pStyle w:val="113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/>
                <w:sz w:val="20"/>
              </w:rPr>
              <w:t>Монтаж крана шарового муфтового, резьба внутренняя/внутренняя, Ø1 1/2” (DN40 мм)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D76C03" w14:textId="0BBFC0CA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57A6C1" w14:textId="5653C3CC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A4F0AA" w14:textId="77777777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42444F" w:rsidRPr="0042444F" w14:paraId="1CE340E2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AB88F3" w14:textId="77777777" w:rsidR="0042444F" w:rsidRPr="0042444F" w:rsidRDefault="0042444F" w:rsidP="0042444F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B1BB5E" w14:textId="668B4EB6" w:rsidR="0042444F" w:rsidRPr="0042444F" w:rsidRDefault="0042444F" w:rsidP="0042444F">
            <w:pPr>
              <w:pStyle w:val="113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/>
                <w:sz w:val="20"/>
              </w:rPr>
              <w:t>Монтаж задвижки чугунной с обрезным клином и невыдвижным шпинделем, фланцевая, DN50, PN10/16 (в комплекте с болтами, гайками, шайбами, прокладками)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6DC24B" w14:textId="095781A6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C3731E" w14:textId="7D15757F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23FE65" w14:textId="77777777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42444F" w:rsidRPr="0042444F" w14:paraId="00F28422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3CEFEC" w14:textId="77777777" w:rsidR="0042444F" w:rsidRPr="0042444F" w:rsidRDefault="0042444F" w:rsidP="0042444F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CD1810" w14:textId="3B49922E" w:rsidR="0042444F" w:rsidRPr="0042444F" w:rsidRDefault="0042444F" w:rsidP="0042444F">
            <w:pPr>
              <w:pStyle w:val="113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/>
                <w:sz w:val="20"/>
              </w:rPr>
              <w:t>Монтаж задвижки чугунной с обрезным клином и невыдвижным шпинделем, фланцевая, DN250, PN10/16 (в комплекте с болтами, гайками, шайбами, прокладками)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20E3CB" w14:textId="1079D118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CFD59C" w14:textId="2C574C27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/>
                <w:sz w:val="20"/>
                <w:lang w:val="en-US"/>
              </w:rPr>
              <w:t>3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42ACF9" w14:textId="77777777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C12A59" w:rsidRPr="0042444F" w14:paraId="225D4EAA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C3BE40" w14:textId="77777777" w:rsidR="00C12A59" w:rsidRPr="0042444F" w:rsidRDefault="00C12A59" w:rsidP="00C12A59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669C67" w14:textId="16D57F4D" w:rsidR="00C12A59" w:rsidRPr="0042444F" w:rsidRDefault="00C12A59" w:rsidP="00C12A59">
            <w:pPr>
              <w:pStyle w:val="113"/>
              <w:jc w:val="center"/>
              <w:rPr>
                <w:rFonts w:ascii="ISOCPEUR" w:hAnsi="ISOCPEUR" w:cs="Times New Roman"/>
                <w:sz w:val="20"/>
              </w:rPr>
            </w:pPr>
            <w:r w:rsidRPr="00C12A59">
              <w:rPr>
                <w:rFonts w:ascii="ISOCPEUR" w:hAnsi="ISOCPEUR"/>
                <w:b/>
                <w:bCs/>
                <w:sz w:val="20"/>
                <w:u w:val="single"/>
              </w:rPr>
              <w:t>1.3 Водоразборная арматура: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8B0A3D" w14:textId="77777777" w:rsidR="00C12A59" w:rsidRPr="0042444F" w:rsidRDefault="00C12A59" w:rsidP="00C12A59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149270" w14:textId="77777777" w:rsidR="00C12A59" w:rsidRPr="0042444F" w:rsidRDefault="00C12A59" w:rsidP="00C12A59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42A915" w14:textId="77777777" w:rsidR="00C12A59" w:rsidRPr="0042444F" w:rsidRDefault="00C12A59" w:rsidP="00C12A59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C12A59" w:rsidRPr="0042444F" w14:paraId="58ED8B6C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9FA6E6" w14:textId="77777777" w:rsidR="00C12A59" w:rsidRPr="0042444F" w:rsidRDefault="00C12A59" w:rsidP="00255C7E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D2A8E9" w14:textId="1781585C" w:rsidR="00C12A59" w:rsidRPr="00255C7E" w:rsidRDefault="00C12A59" w:rsidP="00C12A59">
            <w:pPr>
              <w:pStyle w:val="113"/>
              <w:rPr>
                <w:rFonts w:ascii="ISOCPEUR" w:hAnsi="ISOCPEUR"/>
                <w:sz w:val="20"/>
              </w:rPr>
            </w:pPr>
            <w:r w:rsidRPr="00255C7E">
              <w:rPr>
                <w:rFonts w:ascii="ISOCPEUR" w:hAnsi="ISOCPEUR"/>
                <w:sz w:val="20"/>
              </w:rPr>
              <w:t>Монтаж смесителя однорычажного для раковины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27A6C717" w14:textId="58277B6A" w:rsidR="00C12A59" w:rsidRPr="00255C7E" w:rsidRDefault="00C12A59" w:rsidP="00C12A59">
            <w:pPr>
              <w:pStyle w:val="114"/>
              <w:rPr>
                <w:rFonts w:ascii="ISOCPEUR" w:hAnsi="ISOCPEUR"/>
                <w:sz w:val="20"/>
              </w:rPr>
            </w:pPr>
            <w:r w:rsidRPr="00255C7E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</w:tcPr>
          <w:p w14:paraId="44308C08" w14:textId="7DB681F9" w:rsidR="00C12A59" w:rsidRPr="00255C7E" w:rsidRDefault="00C12A59" w:rsidP="00C12A59">
            <w:pPr>
              <w:pStyle w:val="114"/>
              <w:rPr>
                <w:rFonts w:ascii="ISOCPEUR" w:hAnsi="ISOCPEUR"/>
                <w:sz w:val="20"/>
              </w:rPr>
            </w:pPr>
            <w:r w:rsidRPr="00255C7E">
              <w:rPr>
                <w:rFonts w:ascii="ISOCPEUR" w:hAnsi="ISOCPEUR"/>
                <w:sz w:val="20"/>
              </w:rPr>
              <w:t>12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78DE1C" w14:textId="77777777" w:rsidR="00C12A59" w:rsidRPr="0042444F" w:rsidRDefault="00C12A59" w:rsidP="00C12A59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C12A59" w:rsidRPr="0042444F" w14:paraId="407C4AFE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0A915E" w14:textId="77777777" w:rsidR="00C12A59" w:rsidRPr="0042444F" w:rsidRDefault="00C12A59" w:rsidP="00255C7E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 w:cs="Times New Roman"/>
                <w:sz w:val="20"/>
              </w:rPr>
              <w:drawing>
                <wp:anchor distT="0" distB="0" distL="114300" distR="114300" simplePos="0" relativeHeight="251704320" behindDoc="0" locked="0" layoutInCell="1" allowOverlap="1" wp14:anchorId="6C3332E4" wp14:editId="234259AE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72" name="Рисунок 19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77828A" w14:textId="22C775BC" w:rsidR="00C12A59" w:rsidRPr="00255C7E" w:rsidRDefault="00C12A59" w:rsidP="00C12A59">
            <w:pPr>
              <w:pStyle w:val="113"/>
              <w:rPr>
                <w:rFonts w:ascii="ISOCPEUR" w:hAnsi="ISOCPEUR"/>
                <w:sz w:val="20"/>
              </w:rPr>
            </w:pPr>
            <w:r w:rsidRPr="00255C7E">
              <w:rPr>
                <w:rFonts w:ascii="ISOCPEUR" w:hAnsi="ISOCPEUR"/>
                <w:sz w:val="20"/>
              </w:rPr>
              <w:t>Монтаж душевой системы с однорычажным смесителем настенным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D7B53B" w14:textId="58FC7993" w:rsidR="00C12A59" w:rsidRPr="00255C7E" w:rsidRDefault="00C12A59" w:rsidP="00C12A59">
            <w:pPr>
              <w:pStyle w:val="114"/>
              <w:rPr>
                <w:rFonts w:ascii="ISOCPEUR" w:hAnsi="ISOCPEUR"/>
                <w:sz w:val="20"/>
              </w:rPr>
            </w:pPr>
            <w:r w:rsidRPr="00255C7E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50951E" w14:textId="68D0D2CB" w:rsidR="00C12A59" w:rsidRPr="00255C7E" w:rsidRDefault="00C12A59" w:rsidP="00C12A59">
            <w:pPr>
              <w:pStyle w:val="114"/>
              <w:rPr>
                <w:rFonts w:ascii="ISOCPEUR" w:hAnsi="ISOCPEUR"/>
                <w:sz w:val="20"/>
              </w:rPr>
            </w:pPr>
            <w:r w:rsidRPr="00255C7E">
              <w:rPr>
                <w:rFonts w:ascii="ISOCPEUR" w:hAnsi="ISOCPEUR"/>
                <w:sz w:val="20"/>
              </w:rPr>
              <w:t>8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755CF7" w14:textId="77777777" w:rsidR="00C12A59" w:rsidRPr="0042444F" w:rsidRDefault="00C12A59" w:rsidP="00C12A59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 w:cs="Times New Roman"/>
                <w:sz w:val="20"/>
              </w:rPr>
              <w:drawing>
                <wp:anchor distT="0" distB="0" distL="114300" distR="114300" simplePos="0" relativeHeight="251705344" behindDoc="0" locked="0" layoutInCell="1" allowOverlap="1" wp14:anchorId="1634E4CC" wp14:editId="1CCA1952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74" name="Рисунок 19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12A59" w:rsidRPr="0042444F" w14:paraId="2726DA42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55D540" w14:textId="77777777" w:rsidR="00C12A59" w:rsidRPr="0042444F" w:rsidRDefault="00C12A59" w:rsidP="00255C7E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 w:cs="Times New Roman"/>
                <w:sz w:val="20"/>
              </w:rPr>
              <w:drawing>
                <wp:anchor distT="0" distB="0" distL="114300" distR="114300" simplePos="0" relativeHeight="251706368" behindDoc="0" locked="0" layoutInCell="1" allowOverlap="1" wp14:anchorId="7D42292E" wp14:editId="33389573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75" name="Рисунок 19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</w:tcPr>
          <w:p w14:paraId="26E2F66E" w14:textId="0D938296" w:rsidR="00C12A59" w:rsidRPr="00255C7E" w:rsidRDefault="00C12A59" w:rsidP="00C12A59">
            <w:pPr>
              <w:pStyle w:val="113"/>
              <w:rPr>
                <w:rFonts w:ascii="ISOCPEUR" w:hAnsi="ISOCPEUR"/>
                <w:sz w:val="20"/>
              </w:rPr>
            </w:pPr>
            <w:r w:rsidRPr="00255C7E">
              <w:rPr>
                <w:rFonts w:ascii="ISOCPEUR" w:hAnsi="ISOCPEUR"/>
                <w:sz w:val="20"/>
              </w:rPr>
              <w:t>Монтаж смесителя настенного однорычажного для хозяйственного помещения с боковой щеткой для чистки и поворотным изливом (250 мм)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14AF4D" w14:textId="6F05717B" w:rsidR="00C12A59" w:rsidRPr="00255C7E" w:rsidRDefault="00C12A59" w:rsidP="00C12A59">
            <w:pPr>
              <w:pStyle w:val="114"/>
              <w:rPr>
                <w:rFonts w:ascii="ISOCPEUR" w:hAnsi="ISOCPEUR"/>
                <w:sz w:val="20"/>
              </w:rPr>
            </w:pPr>
            <w:r w:rsidRPr="00255C7E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9618E7" w14:textId="3EDF7657" w:rsidR="00C12A59" w:rsidRPr="00255C7E" w:rsidRDefault="00C12A59" w:rsidP="00C12A59">
            <w:pPr>
              <w:pStyle w:val="114"/>
              <w:rPr>
                <w:rFonts w:ascii="ISOCPEUR" w:hAnsi="ISOCPEUR"/>
                <w:sz w:val="20"/>
              </w:rPr>
            </w:pPr>
            <w:r w:rsidRPr="00255C7E">
              <w:rPr>
                <w:rFonts w:ascii="ISOCPEUR" w:hAnsi="ISOCPEUR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46408A" w14:textId="77777777" w:rsidR="00C12A59" w:rsidRPr="0042444F" w:rsidRDefault="00C12A59" w:rsidP="00C12A59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 w:cs="Times New Roman"/>
                <w:sz w:val="20"/>
              </w:rPr>
              <w:drawing>
                <wp:anchor distT="0" distB="0" distL="114300" distR="114300" simplePos="0" relativeHeight="251707392" behindDoc="0" locked="0" layoutInCell="1" allowOverlap="1" wp14:anchorId="2B68E26F" wp14:editId="0457287C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77" name="Рисунок 19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12A59" w:rsidRPr="0042444F" w14:paraId="213B0540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8FCD93" w14:textId="77777777" w:rsidR="00C12A59" w:rsidRPr="0042444F" w:rsidRDefault="00C12A59" w:rsidP="00255C7E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 w:cs="Times New Roman"/>
                <w:sz w:val="20"/>
              </w:rPr>
              <w:drawing>
                <wp:anchor distT="0" distB="0" distL="114300" distR="114300" simplePos="0" relativeHeight="251708416" behindDoc="0" locked="0" layoutInCell="1" allowOverlap="1" wp14:anchorId="77BAD70C" wp14:editId="2326033E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78" name="Рисунок 19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</w:tcPr>
          <w:p w14:paraId="5FCE51B3" w14:textId="2EC8AD11" w:rsidR="00C12A59" w:rsidRPr="00255C7E" w:rsidRDefault="00C12A59" w:rsidP="00C12A59">
            <w:pPr>
              <w:pStyle w:val="113"/>
              <w:rPr>
                <w:rFonts w:ascii="ISOCPEUR" w:hAnsi="ISOCPEUR"/>
                <w:sz w:val="20"/>
              </w:rPr>
            </w:pPr>
            <w:r w:rsidRPr="00255C7E">
              <w:rPr>
                <w:rFonts w:ascii="ISOCPEUR" w:hAnsi="ISOCPEUR"/>
                <w:sz w:val="20"/>
              </w:rPr>
              <w:t>Монтаж смесителя настенного для внуреннего поливочного крана (ПЛК) DN15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211CF1" w14:textId="63A439EB" w:rsidR="00C12A59" w:rsidRPr="00255C7E" w:rsidRDefault="00C12A59" w:rsidP="00C12A59">
            <w:pPr>
              <w:pStyle w:val="114"/>
              <w:rPr>
                <w:rFonts w:ascii="ISOCPEUR" w:hAnsi="ISOCPEUR"/>
                <w:sz w:val="20"/>
              </w:rPr>
            </w:pPr>
            <w:r w:rsidRPr="00255C7E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600604" w14:textId="2E4ED6EC" w:rsidR="00C12A59" w:rsidRPr="00255C7E" w:rsidRDefault="00C12A59" w:rsidP="00C12A59">
            <w:pPr>
              <w:pStyle w:val="114"/>
              <w:rPr>
                <w:rFonts w:ascii="ISOCPEUR" w:hAnsi="ISOCPEUR"/>
                <w:sz w:val="20"/>
              </w:rPr>
            </w:pPr>
            <w:r w:rsidRPr="00255C7E">
              <w:rPr>
                <w:rFonts w:ascii="ISOCPEUR" w:hAnsi="ISOCPEUR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D3B7B2" w14:textId="77777777" w:rsidR="00C12A59" w:rsidRPr="0042444F" w:rsidRDefault="00C12A59" w:rsidP="00C12A59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 w:cs="Times New Roman"/>
                <w:sz w:val="20"/>
              </w:rPr>
              <w:drawing>
                <wp:anchor distT="0" distB="0" distL="114300" distR="114300" simplePos="0" relativeHeight="251709440" behindDoc="0" locked="0" layoutInCell="1" allowOverlap="1" wp14:anchorId="7683131E" wp14:editId="5327120A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80" name="Рисунок 19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12A59" w:rsidRPr="0042444F" w14:paraId="7D2DD5C4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453D11" w14:textId="77777777" w:rsidR="00C12A59" w:rsidRPr="00735F01" w:rsidRDefault="00C12A59" w:rsidP="00735F01">
            <w:pPr>
              <w:pStyle w:val="113"/>
              <w:jc w:val="center"/>
              <w:rPr>
                <w:rFonts w:ascii="ISOCPEUR" w:hAnsi="ISOCPEUR"/>
                <w:b/>
                <w:bCs/>
                <w:sz w:val="20"/>
                <w:u w:val="single"/>
              </w:rPr>
            </w:pPr>
            <w:r w:rsidRPr="00735F01">
              <w:rPr>
                <w:rFonts w:ascii="ISOCPEUR" w:hAnsi="ISOCPEUR"/>
                <w:b/>
                <w:bCs/>
                <w:sz w:val="20"/>
                <w:u w:val="single"/>
              </w:rPr>
              <w:drawing>
                <wp:anchor distT="0" distB="0" distL="114300" distR="114300" simplePos="0" relativeHeight="251710464" behindDoc="0" locked="0" layoutInCell="1" allowOverlap="1" wp14:anchorId="085663D9" wp14:editId="01CA90F1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81" name="Рисунок 19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44A6B2" w14:textId="59A448E4" w:rsidR="00C12A59" w:rsidRPr="00735F01" w:rsidRDefault="00C12A59" w:rsidP="00735F01">
            <w:pPr>
              <w:pStyle w:val="113"/>
              <w:jc w:val="center"/>
              <w:rPr>
                <w:rFonts w:ascii="ISOCPEUR" w:hAnsi="ISOCPEUR"/>
                <w:b/>
                <w:bCs/>
                <w:sz w:val="20"/>
                <w:u w:val="single"/>
              </w:rPr>
            </w:pPr>
            <w:r w:rsidRPr="00735F01">
              <w:rPr>
                <w:rFonts w:ascii="ISOCPEUR" w:hAnsi="ISOCPEUR"/>
                <w:b/>
                <w:bCs/>
                <w:sz w:val="20"/>
                <w:u w:val="single"/>
              </w:rPr>
              <w:t>1.4 Трубопроводы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BBB556" w14:textId="77777777" w:rsidR="00C12A59" w:rsidRPr="0042444F" w:rsidRDefault="00C12A59" w:rsidP="00C12A59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286055" w14:textId="77777777" w:rsidR="00C12A59" w:rsidRPr="0042444F" w:rsidRDefault="00C12A59" w:rsidP="00C12A59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0490A4" w14:textId="77777777" w:rsidR="00C12A59" w:rsidRPr="0042444F" w:rsidRDefault="00C12A59" w:rsidP="00C12A59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 w:cs="Times New Roman"/>
                <w:sz w:val="20"/>
              </w:rPr>
              <w:drawing>
                <wp:anchor distT="0" distB="0" distL="114300" distR="114300" simplePos="0" relativeHeight="251711488" behindDoc="0" locked="0" layoutInCell="1" allowOverlap="1" wp14:anchorId="5E7801A7" wp14:editId="0AC34052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83" name="Рисунок 19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12A59" w:rsidRPr="0042444F" w14:paraId="03C14144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6EB983" w14:textId="77777777" w:rsidR="00C12A59" w:rsidRPr="0042444F" w:rsidRDefault="00C12A59" w:rsidP="00735F01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 w:cs="Times New Roman"/>
                <w:sz w:val="20"/>
              </w:rPr>
              <w:drawing>
                <wp:anchor distT="0" distB="0" distL="114300" distR="114300" simplePos="0" relativeHeight="251712512" behindDoc="0" locked="0" layoutInCell="1" allowOverlap="1" wp14:anchorId="1E31D235" wp14:editId="1011825F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84" name="Рисунок 19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</w:tcPr>
          <w:p w14:paraId="4CCFB36D" w14:textId="583F7612" w:rsidR="00C12A59" w:rsidRPr="00735F01" w:rsidRDefault="00C12A59" w:rsidP="00C12A59">
            <w:pPr>
              <w:pStyle w:val="113"/>
              <w:rPr>
                <w:rFonts w:ascii="ISOCPEUR" w:hAnsi="ISOCPEUR"/>
                <w:sz w:val="20"/>
              </w:rPr>
            </w:pPr>
            <w:r w:rsidRPr="00735F01">
              <w:rPr>
                <w:rFonts w:ascii="ISOCPEUR" w:hAnsi="ISOCPEUR"/>
                <w:sz w:val="20"/>
              </w:rPr>
              <w:t>Монтаж полипропиленовых однослойных труб PPRC (SDR 11, серия S5) PN10 Ø20х1,9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57233875" w14:textId="15A16523" w:rsidR="00C12A59" w:rsidRPr="00735F01" w:rsidRDefault="00C12A59" w:rsidP="00C12A59">
            <w:pPr>
              <w:pStyle w:val="114"/>
              <w:rPr>
                <w:rFonts w:ascii="ISOCPEUR" w:hAnsi="ISOCPEUR"/>
                <w:sz w:val="20"/>
              </w:rPr>
            </w:pPr>
            <w:r w:rsidRPr="00735F01">
              <w:rPr>
                <w:rFonts w:ascii="ISOCPEUR" w:hAnsi="ISOCPEUR"/>
                <w:sz w:val="20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39D4DD" w14:textId="6BB1A5F6" w:rsidR="00C12A59" w:rsidRPr="00735F01" w:rsidRDefault="00C12A59" w:rsidP="00C12A59">
            <w:pPr>
              <w:pStyle w:val="114"/>
              <w:rPr>
                <w:rFonts w:ascii="ISOCPEUR" w:hAnsi="ISOCPEUR"/>
                <w:sz w:val="20"/>
              </w:rPr>
            </w:pPr>
            <w:r w:rsidRPr="00735F01">
              <w:rPr>
                <w:rFonts w:ascii="ISOCPEUR" w:hAnsi="ISOCPEUR"/>
                <w:sz w:val="20"/>
              </w:rPr>
              <w:t>78,0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A825DC" w14:textId="77777777" w:rsidR="00C12A59" w:rsidRPr="0042444F" w:rsidRDefault="00C12A59" w:rsidP="00C12A59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 w:cs="Times New Roman"/>
                <w:sz w:val="20"/>
              </w:rPr>
              <w:drawing>
                <wp:anchor distT="0" distB="0" distL="114300" distR="114300" simplePos="0" relativeHeight="251713536" behindDoc="0" locked="0" layoutInCell="1" allowOverlap="1" wp14:anchorId="38708089" wp14:editId="421582C7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86" name="Рисунок 19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12A59" w:rsidRPr="0042444F" w14:paraId="05A0FA5A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F1871A" w14:textId="77777777" w:rsidR="00C12A59" w:rsidRPr="0042444F" w:rsidRDefault="00C12A59" w:rsidP="00735F01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 w:cs="Times New Roman"/>
                <w:sz w:val="20"/>
              </w:rPr>
              <w:lastRenderedPageBreak/>
              <w:drawing>
                <wp:anchor distT="0" distB="0" distL="114300" distR="114300" simplePos="0" relativeHeight="251714560" behindDoc="0" locked="0" layoutInCell="1" allowOverlap="1" wp14:anchorId="47908596" wp14:editId="78A737D3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87" name="Рисунок 19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</w:tcPr>
          <w:p w14:paraId="77D8A92A" w14:textId="30852961" w:rsidR="00C12A59" w:rsidRPr="00735F01" w:rsidRDefault="00C12A59" w:rsidP="00C12A59">
            <w:pPr>
              <w:pStyle w:val="113"/>
              <w:rPr>
                <w:rFonts w:ascii="ISOCPEUR" w:hAnsi="ISOCPEUR"/>
                <w:sz w:val="20"/>
              </w:rPr>
            </w:pPr>
            <w:r w:rsidRPr="00735F01">
              <w:rPr>
                <w:rFonts w:ascii="ISOCPEUR" w:hAnsi="ISOCPEUR"/>
                <w:sz w:val="20"/>
              </w:rPr>
              <w:t>Монтаж полипропиленовых однослойных труб PPRC (SDR 11, серия S5) PN10 Ø25х2,3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4DDE9D5A" w14:textId="7F912AED" w:rsidR="00C12A59" w:rsidRPr="00735F01" w:rsidRDefault="00C12A59" w:rsidP="00C12A59">
            <w:pPr>
              <w:pStyle w:val="114"/>
              <w:rPr>
                <w:rFonts w:ascii="ISOCPEUR" w:hAnsi="ISOCPEUR"/>
                <w:sz w:val="20"/>
              </w:rPr>
            </w:pPr>
            <w:r w:rsidRPr="00735F01">
              <w:rPr>
                <w:rFonts w:ascii="ISOCPEUR" w:hAnsi="ISOCPEUR"/>
                <w:sz w:val="20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477184" w14:textId="7F28CB3E" w:rsidR="00C12A59" w:rsidRPr="00735F01" w:rsidRDefault="00C12A59" w:rsidP="00C12A59">
            <w:pPr>
              <w:pStyle w:val="114"/>
              <w:rPr>
                <w:rFonts w:ascii="ISOCPEUR" w:hAnsi="ISOCPEUR"/>
                <w:sz w:val="20"/>
              </w:rPr>
            </w:pPr>
            <w:r w:rsidRPr="00735F01">
              <w:rPr>
                <w:rFonts w:ascii="ISOCPEUR" w:hAnsi="ISOCPEUR"/>
                <w:sz w:val="20"/>
              </w:rPr>
              <w:t>60,0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DABD66" w14:textId="77777777" w:rsidR="00C12A59" w:rsidRPr="0042444F" w:rsidRDefault="00C12A59" w:rsidP="00C12A59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 w:cs="Times New Roman"/>
                <w:sz w:val="20"/>
              </w:rPr>
              <w:drawing>
                <wp:anchor distT="0" distB="0" distL="114300" distR="114300" simplePos="0" relativeHeight="251715584" behindDoc="0" locked="0" layoutInCell="1" allowOverlap="1" wp14:anchorId="39416E85" wp14:editId="207431AA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89" name="Рисунок 19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12A59" w:rsidRPr="0042444F" w14:paraId="26D1A448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B111C2" w14:textId="77777777" w:rsidR="00C12A59" w:rsidRPr="0042444F" w:rsidRDefault="00C12A59" w:rsidP="00735F01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</w:tcPr>
          <w:p w14:paraId="230308C2" w14:textId="5B0A012F" w:rsidR="00C12A59" w:rsidRPr="00735F01" w:rsidRDefault="00C12A59" w:rsidP="00C12A59">
            <w:pPr>
              <w:pStyle w:val="113"/>
              <w:rPr>
                <w:rFonts w:ascii="ISOCPEUR" w:hAnsi="ISOCPEUR"/>
                <w:sz w:val="20"/>
              </w:rPr>
            </w:pPr>
            <w:r w:rsidRPr="00735F01">
              <w:rPr>
                <w:rFonts w:ascii="ISOCPEUR" w:hAnsi="ISOCPEUR"/>
                <w:sz w:val="20"/>
              </w:rPr>
              <w:t>Монтаж полипропиленовых однослойных труб PPRC (SDR 11, серия S5) PN10 Ø32х2,9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4673C6AE" w14:textId="29DC4510" w:rsidR="00C12A59" w:rsidRPr="00735F01" w:rsidRDefault="00C12A59" w:rsidP="00C12A59">
            <w:pPr>
              <w:pStyle w:val="114"/>
              <w:rPr>
                <w:rFonts w:ascii="ISOCPEUR" w:hAnsi="ISOCPEUR"/>
                <w:sz w:val="20"/>
              </w:rPr>
            </w:pPr>
            <w:r w:rsidRPr="00735F01">
              <w:rPr>
                <w:rFonts w:ascii="ISOCPEUR" w:hAnsi="ISOCPEUR"/>
                <w:sz w:val="20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99D0A2" w14:textId="02523A41" w:rsidR="00C12A59" w:rsidRPr="00735F01" w:rsidRDefault="00C12A59" w:rsidP="00C12A59">
            <w:pPr>
              <w:pStyle w:val="114"/>
              <w:rPr>
                <w:rFonts w:ascii="ISOCPEUR" w:hAnsi="ISOCPEUR"/>
                <w:sz w:val="20"/>
              </w:rPr>
            </w:pPr>
            <w:r w:rsidRPr="00735F01">
              <w:rPr>
                <w:rFonts w:ascii="ISOCPEUR" w:hAnsi="ISOCPEUR"/>
                <w:sz w:val="20"/>
              </w:rPr>
              <w:t>35,0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E5C55F" w14:textId="77777777" w:rsidR="00C12A59" w:rsidRPr="0042444F" w:rsidRDefault="00C12A59" w:rsidP="00C12A59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C12A59" w:rsidRPr="0042444F" w14:paraId="41B4D0B5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981EAB" w14:textId="77777777" w:rsidR="00C12A59" w:rsidRPr="0042444F" w:rsidRDefault="00C12A59" w:rsidP="00735F01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 w:cs="Times New Roman"/>
                <w:sz w:val="20"/>
              </w:rPr>
              <w:drawing>
                <wp:anchor distT="0" distB="0" distL="114300" distR="114300" simplePos="0" relativeHeight="251694080" behindDoc="0" locked="0" layoutInCell="1" allowOverlap="1" wp14:anchorId="2704A46E" wp14:editId="5BE5F851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</w:tcPr>
          <w:p w14:paraId="0DDD6F06" w14:textId="115C7DB1" w:rsidR="00C12A59" w:rsidRPr="00735F01" w:rsidRDefault="00C12A59" w:rsidP="00C12A59">
            <w:pPr>
              <w:pStyle w:val="113"/>
              <w:rPr>
                <w:rFonts w:ascii="ISOCPEUR" w:hAnsi="ISOCPEUR"/>
                <w:sz w:val="20"/>
              </w:rPr>
            </w:pPr>
            <w:r w:rsidRPr="00735F01">
              <w:rPr>
                <w:rFonts w:ascii="ISOCPEUR" w:hAnsi="ISOCPEUR"/>
                <w:sz w:val="20"/>
              </w:rPr>
              <w:t>Монтаж полипропиленовых однослойных труб PPRC (SDR 11, серия S5) PN10 Ø40х3,7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02F8F80C" w14:textId="244EB13D" w:rsidR="00C12A59" w:rsidRPr="00735F01" w:rsidRDefault="00C12A59" w:rsidP="00C12A59">
            <w:pPr>
              <w:pStyle w:val="114"/>
              <w:rPr>
                <w:rFonts w:ascii="ISOCPEUR" w:hAnsi="ISOCPEUR"/>
                <w:sz w:val="20"/>
              </w:rPr>
            </w:pPr>
            <w:r w:rsidRPr="00735F01">
              <w:rPr>
                <w:rFonts w:ascii="ISOCPEUR" w:hAnsi="ISOCPEUR"/>
                <w:sz w:val="20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50A70C" w14:textId="79F24500" w:rsidR="00C12A59" w:rsidRPr="00735F01" w:rsidRDefault="00C12A59" w:rsidP="00C12A59">
            <w:pPr>
              <w:pStyle w:val="114"/>
              <w:rPr>
                <w:rFonts w:ascii="ISOCPEUR" w:hAnsi="ISOCPEUR"/>
                <w:sz w:val="20"/>
              </w:rPr>
            </w:pPr>
            <w:r w:rsidRPr="00735F01">
              <w:rPr>
                <w:rFonts w:ascii="ISOCPEUR" w:hAnsi="ISOCPEUR"/>
                <w:sz w:val="20"/>
              </w:rPr>
              <w:t>10,0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25442A" w14:textId="77777777" w:rsidR="00C12A59" w:rsidRPr="0042444F" w:rsidRDefault="00C12A59" w:rsidP="00C12A59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 w:cs="Times New Roman"/>
                <w:sz w:val="20"/>
              </w:rPr>
              <w:drawing>
                <wp:anchor distT="0" distB="0" distL="114300" distR="114300" simplePos="0" relativeHeight="251695104" behindDoc="0" locked="0" layoutInCell="1" allowOverlap="1" wp14:anchorId="0BBB6013" wp14:editId="0D6B090C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66" name="Рисунок 19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12A59" w:rsidRPr="0042444F" w14:paraId="63C97A63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B7743D" w14:textId="77777777" w:rsidR="00C12A59" w:rsidRPr="0042444F" w:rsidRDefault="00C12A59" w:rsidP="00735F01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 w:cs="Times New Roman"/>
                <w:sz w:val="20"/>
              </w:rPr>
              <w:drawing>
                <wp:anchor distT="0" distB="0" distL="114300" distR="114300" simplePos="0" relativeHeight="251696128" behindDoc="0" locked="0" layoutInCell="1" allowOverlap="1" wp14:anchorId="6837718D" wp14:editId="1E4D0FFC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</w:tcPr>
          <w:p w14:paraId="28F322C0" w14:textId="756F58C5" w:rsidR="00C12A59" w:rsidRPr="00735F01" w:rsidRDefault="00C12A59" w:rsidP="00C12A59">
            <w:pPr>
              <w:pStyle w:val="113"/>
              <w:rPr>
                <w:rFonts w:ascii="ISOCPEUR" w:hAnsi="ISOCPEUR"/>
                <w:sz w:val="20"/>
              </w:rPr>
            </w:pPr>
            <w:r w:rsidRPr="00735F01">
              <w:rPr>
                <w:rFonts w:ascii="ISOCPEUR" w:hAnsi="ISOCPEUR"/>
                <w:sz w:val="20"/>
              </w:rPr>
              <w:t>Монтаж полипропиленовых однослойных труб PPRC (SDR 11, серия S5) PN10 Ø50х4,6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1288EA62" w14:textId="4BAD621F" w:rsidR="00C12A59" w:rsidRPr="00735F01" w:rsidRDefault="00C12A59" w:rsidP="00C12A59">
            <w:pPr>
              <w:pStyle w:val="114"/>
              <w:rPr>
                <w:rFonts w:ascii="ISOCPEUR" w:hAnsi="ISOCPEUR"/>
                <w:sz w:val="20"/>
              </w:rPr>
            </w:pPr>
            <w:r w:rsidRPr="00735F01">
              <w:rPr>
                <w:rFonts w:ascii="ISOCPEUR" w:hAnsi="ISOCPEUR"/>
                <w:sz w:val="20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9461C8" w14:textId="559A101C" w:rsidR="00C12A59" w:rsidRPr="00735F01" w:rsidRDefault="00C12A59" w:rsidP="00C12A59">
            <w:pPr>
              <w:pStyle w:val="114"/>
              <w:rPr>
                <w:rFonts w:ascii="ISOCPEUR" w:hAnsi="ISOCPEUR"/>
                <w:sz w:val="20"/>
              </w:rPr>
            </w:pPr>
            <w:r w:rsidRPr="00735F01">
              <w:rPr>
                <w:rFonts w:ascii="ISOCPEUR" w:hAnsi="ISOCPEUR"/>
                <w:sz w:val="20"/>
              </w:rPr>
              <w:t>23,0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7807A1" w14:textId="77777777" w:rsidR="00C12A59" w:rsidRPr="0042444F" w:rsidRDefault="00C12A59" w:rsidP="00C12A59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 w:cs="Times New Roman"/>
                <w:sz w:val="20"/>
              </w:rPr>
              <w:drawing>
                <wp:anchor distT="0" distB="0" distL="114300" distR="114300" simplePos="0" relativeHeight="251697152" behindDoc="0" locked="0" layoutInCell="1" allowOverlap="1" wp14:anchorId="61C8B014" wp14:editId="5CD6478F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12A59" w:rsidRPr="0042444F" w14:paraId="29A3B6E6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690C12" w14:textId="77777777" w:rsidR="00C12A59" w:rsidRPr="0042444F" w:rsidRDefault="00C12A59" w:rsidP="00735F01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 w:cs="Times New Roman"/>
                <w:sz w:val="20"/>
              </w:rPr>
              <w:drawing>
                <wp:anchor distT="0" distB="0" distL="114300" distR="114300" simplePos="0" relativeHeight="251698176" behindDoc="0" locked="0" layoutInCell="1" allowOverlap="1" wp14:anchorId="0B42DA35" wp14:editId="0AB1AA13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</w:tcPr>
          <w:p w14:paraId="3000DBCB" w14:textId="5BBED168" w:rsidR="00C12A59" w:rsidRPr="00735F01" w:rsidRDefault="00C12A59" w:rsidP="00C12A59">
            <w:pPr>
              <w:pStyle w:val="113"/>
              <w:rPr>
                <w:rFonts w:ascii="ISOCPEUR" w:hAnsi="ISOCPEUR"/>
                <w:sz w:val="20"/>
              </w:rPr>
            </w:pPr>
            <w:r w:rsidRPr="00735F01">
              <w:rPr>
                <w:rFonts w:ascii="ISOCPEUR" w:hAnsi="ISOCPEUR"/>
                <w:sz w:val="20"/>
              </w:rPr>
              <w:t>Монтаж полипропиленовых однослойных труб PPRC (SDR 11, серия S5) PN10 63х5,8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2BFCB8A3" w14:textId="427470C7" w:rsidR="00C12A59" w:rsidRPr="00735F01" w:rsidRDefault="00C12A59" w:rsidP="00C12A59">
            <w:pPr>
              <w:pStyle w:val="114"/>
              <w:rPr>
                <w:rFonts w:ascii="ISOCPEUR" w:hAnsi="ISOCPEUR"/>
                <w:sz w:val="20"/>
              </w:rPr>
            </w:pPr>
            <w:r w:rsidRPr="00735F01">
              <w:rPr>
                <w:rFonts w:ascii="ISOCPEUR" w:hAnsi="ISOCPEUR"/>
                <w:sz w:val="20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442068" w14:textId="08174EA6" w:rsidR="00C12A59" w:rsidRPr="00735F01" w:rsidRDefault="00C12A59" w:rsidP="00C12A59">
            <w:pPr>
              <w:pStyle w:val="114"/>
              <w:rPr>
                <w:rFonts w:ascii="ISOCPEUR" w:hAnsi="ISOCPEUR"/>
                <w:sz w:val="20"/>
              </w:rPr>
            </w:pPr>
            <w:r w:rsidRPr="00735F01">
              <w:rPr>
                <w:rFonts w:ascii="ISOCPEUR" w:hAnsi="ISOCPEUR"/>
                <w:sz w:val="20"/>
              </w:rPr>
              <w:t>30,0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9BEB6E" w14:textId="77777777" w:rsidR="00C12A59" w:rsidRPr="0042444F" w:rsidRDefault="00C12A59" w:rsidP="00C12A59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 w:cs="Times New Roman"/>
                <w:sz w:val="20"/>
              </w:rPr>
              <w:drawing>
                <wp:anchor distT="0" distB="0" distL="114300" distR="114300" simplePos="0" relativeHeight="251699200" behindDoc="0" locked="0" layoutInCell="1" allowOverlap="1" wp14:anchorId="2594516C" wp14:editId="41644231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12A59" w:rsidRPr="0042444F" w14:paraId="007C44BE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AC6A87" w14:textId="77777777" w:rsidR="00C12A59" w:rsidRPr="0042444F" w:rsidRDefault="00C12A59" w:rsidP="00735F01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 w:cs="Times New Roman"/>
                <w:sz w:val="20"/>
              </w:rPr>
              <w:drawing>
                <wp:anchor distT="0" distB="0" distL="114300" distR="114300" simplePos="0" relativeHeight="251700224" behindDoc="0" locked="0" layoutInCell="1" allowOverlap="1" wp14:anchorId="2F2AC283" wp14:editId="5652CBE0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7F6FC5" w14:textId="4D0C8940" w:rsidR="00C12A59" w:rsidRPr="00735F01" w:rsidRDefault="00C12A59" w:rsidP="00C12A59">
            <w:pPr>
              <w:pStyle w:val="113"/>
              <w:rPr>
                <w:rFonts w:ascii="ISOCPEUR" w:hAnsi="ISOCPEUR"/>
                <w:sz w:val="20"/>
              </w:rPr>
            </w:pPr>
            <w:r w:rsidRPr="00735F01">
              <w:rPr>
                <w:rFonts w:ascii="ISOCPEUR" w:hAnsi="ISOCPEUR"/>
                <w:sz w:val="20"/>
              </w:rPr>
              <w:t>Монтаж труб стальных электросварных оцинкованных Ø60х3,5 (Ду50)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EFB149" w14:textId="74FA33C4" w:rsidR="00C12A59" w:rsidRPr="00735F01" w:rsidRDefault="00C12A59" w:rsidP="00C12A59">
            <w:pPr>
              <w:pStyle w:val="114"/>
              <w:rPr>
                <w:rFonts w:ascii="ISOCPEUR" w:hAnsi="ISOCPEUR"/>
                <w:sz w:val="20"/>
              </w:rPr>
            </w:pPr>
            <w:r w:rsidRPr="00735F01">
              <w:rPr>
                <w:rFonts w:ascii="ISOCPEUR" w:hAnsi="ISOCPEUR"/>
                <w:sz w:val="20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70F364" w14:textId="3DA0D180" w:rsidR="00C12A59" w:rsidRPr="00735F01" w:rsidRDefault="00C12A59" w:rsidP="00C12A59">
            <w:pPr>
              <w:pStyle w:val="114"/>
              <w:rPr>
                <w:rFonts w:ascii="ISOCPEUR" w:hAnsi="ISOCPEUR"/>
                <w:sz w:val="20"/>
              </w:rPr>
            </w:pPr>
            <w:r w:rsidRPr="00735F01">
              <w:rPr>
                <w:rFonts w:ascii="ISOCPEUR" w:hAnsi="ISOCPEUR"/>
                <w:sz w:val="20"/>
              </w:rPr>
              <w:t>4,0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36342B" w14:textId="77777777" w:rsidR="00C12A59" w:rsidRPr="0042444F" w:rsidRDefault="00C12A59" w:rsidP="00C12A59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 w:cs="Times New Roman"/>
                <w:sz w:val="20"/>
              </w:rPr>
              <w:drawing>
                <wp:anchor distT="0" distB="0" distL="114300" distR="114300" simplePos="0" relativeHeight="251701248" behindDoc="0" locked="0" layoutInCell="1" allowOverlap="1" wp14:anchorId="57282282" wp14:editId="44774162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12A59" w:rsidRPr="0042444F" w14:paraId="7765BC58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65EEE3" w14:textId="77777777" w:rsidR="00C12A59" w:rsidRPr="0042444F" w:rsidRDefault="00C12A59" w:rsidP="00735F01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 w:cs="Times New Roman"/>
                <w:sz w:val="20"/>
              </w:rPr>
              <w:drawing>
                <wp:anchor distT="0" distB="0" distL="114300" distR="114300" simplePos="0" relativeHeight="251702272" behindDoc="0" locked="0" layoutInCell="1" allowOverlap="1" wp14:anchorId="31CF1C6A" wp14:editId="0ED96152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8A4757" w14:textId="441ED509" w:rsidR="00C12A59" w:rsidRPr="00735F01" w:rsidRDefault="00C12A59" w:rsidP="00C12A59">
            <w:pPr>
              <w:pStyle w:val="113"/>
              <w:rPr>
                <w:rFonts w:ascii="ISOCPEUR" w:hAnsi="ISOCPEUR"/>
                <w:sz w:val="20"/>
              </w:rPr>
            </w:pPr>
            <w:r w:rsidRPr="00735F01">
              <w:rPr>
                <w:rFonts w:ascii="ISOCPEUR" w:hAnsi="ISOCPEUR"/>
                <w:sz w:val="20"/>
              </w:rPr>
              <w:t>Монтаж труб стальных электросварных оцинкованных Ø273х6,0 (Ду250)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DFC7D9" w14:textId="6DDF930F" w:rsidR="00C12A59" w:rsidRPr="00735F01" w:rsidRDefault="00C12A59" w:rsidP="00C12A59">
            <w:pPr>
              <w:pStyle w:val="114"/>
              <w:rPr>
                <w:rFonts w:ascii="ISOCPEUR" w:hAnsi="ISOCPEUR"/>
                <w:sz w:val="20"/>
              </w:rPr>
            </w:pPr>
            <w:r w:rsidRPr="00735F01">
              <w:rPr>
                <w:rFonts w:ascii="ISOCPEUR" w:hAnsi="ISOCPEUR"/>
                <w:sz w:val="20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029166" w14:textId="351989A8" w:rsidR="00C12A59" w:rsidRPr="00735F01" w:rsidRDefault="00C12A59" w:rsidP="00C12A59">
            <w:pPr>
              <w:pStyle w:val="114"/>
              <w:rPr>
                <w:rFonts w:ascii="ISOCPEUR" w:hAnsi="ISOCPEUR"/>
                <w:sz w:val="20"/>
              </w:rPr>
            </w:pPr>
            <w:r w:rsidRPr="00735F01">
              <w:rPr>
                <w:rFonts w:ascii="ISOCPEUR" w:hAnsi="ISOCPEUR"/>
                <w:sz w:val="20"/>
              </w:rPr>
              <w:t>5,0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90A70E" w14:textId="77777777" w:rsidR="00C12A59" w:rsidRPr="0042444F" w:rsidRDefault="00C12A59" w:rsidP="00C12A59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 w:cs="Times New Roman"/>
                <w:sz w:val="20"/>
              </w:rPr>
              <w:drawing>
                <wp:anchor distT="0" distB="0" distL="114300" distR="114300" simplePos="0" relativeHeight="251703296" behindDoc="0" locked="0" layoutInCell="1" allowOverlap="1" wp14:anchorId="52FF8EB3" wp14:editId="7FA8C9F0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12A59" w:rsidRPr="0042444F" w14:paraId="4F23BD3F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F76A57" w14:textId="77777777" w:rsidR="00C12A59" w:rsidRPr="0042444F" w:rsidRDefault="00C12A59" w:rsidP="00C12A59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B75482" w14:textId="2FC2B864" w:rsidR="00C12A59" w:rsidRPr="0042444F" w:rsidRDefault="00C12A59" w:rsidP="00CF7674">
            <w:pPr>
              <w:pStyle w:val="113"/>
              <w:jc w:val="center"/>
              <w:rPr>
                <w:rFonts w:ascii="ISOCPEUR" w:hAnsi="ISOCPEUR" w:cs="Times New Roman"/>
                <w:sz w:val="20"/>
              </w:rPr>
            </w:pPr>
            <w:r w:rsidRPr="00CF7674">
              <w:rPr>
                <w:rFonts w:ascii="ISOCPEUR" w:hAnsi="ISOCPEUR"/>
                <w:b/>
                <w:bCs/>
                <w:sz w:val="20"/>
                <w:u w:val="single"/>
              </w:rPr>
              <w:t>1.5 Элементы трубопроводов: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31F54F" w14:textId="77777777" w:rsidR="00C12A59" w:rsidRPr="0042444F" w:rsidRDefault="00C12A59" w:rsidP="00C12A59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9CE217" w14:textId="77777777" w:rsidR="00C12A59" w:rsidRPr="0042444F" w:rsidRDefault="00C12A59" w:rsidP="00C12A59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9A7913" w14:textId="77777777" w:rsidR="00C12A59" w:rsidRPr="0042444F" w:rsidRDefault="00C12A59" w:rsidP="00C12A59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55C96" w:rsidRPr="0042444F" w14:paraId="68923621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1FF095" w14:textId="77777777" w:rsidR="00E55C96" w:rsidRPr="0042444F" w:rsidRDefault="00E55C96" w:rsidP="00B64506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5D3DAC" w14:textId="33080545" w:rsidR="00E55C96" w:rsidRPr="000F68AD" w:rsidRDefault="00E55C96" w:rsidP="00E55C96">
            <w:pPr>
              <w:pStyle w:val="113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Монтаж муфты PPR Ø20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1913DC82" w14:textId="17CDC017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FF25B8" w14:textId="2F942E5E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30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56CA0D" w14:textId="77777777" w:rsidR="00E55C96" w:rsidRPr="0042444F" w:rsidRDefault="00E55C96" w:rsidP="00E55C96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55C96" w:rsidRPr="0042444F" w14:paraId="5649261D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8A05C0" w14:textId="77777777" w:rsidR="00E55C96" w:rsidRPr="0042444F" w:rsidRDefault="00E55C96" w:rsidP="00B64506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0B52C5" w14:textId="04DDE271" w:rsidR="00E55C96" w:rsidRPr="000F68AD" w:rsidRDefault="00E55C96" w:rsidP="00E55C96">
            <w:pPr>
              <w:pStyle w:val="113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Монтаж муфты PPR Ø25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5F7315FF" w14:textId="1BD32F47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1FCDF2" w14:textId="3DD6410A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23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2CB5DA" w14:textId="77777777" w:rsidR="00E55C96" w:rsidRPr="0042444F" w:rsidRDefault="00E55C96" w:rsidP="00E55C96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55C96" w:rsidRPr="0042444F" w14:paraId="60383B1C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5FF957" w14:textId="77777777" w:rsidR="00E55C96" w:rsidRPr="0042444F" w:rsidRDefault="00E55C96" w:rsidP="00B64506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ED7E48" w14:textId="4A5CB628" w:rsidR="00E55C96" w:rsidRPr="000F68AD" w:rsidRDefault="00E55C96" w:rsidP="00E55C96">
            <w:pPr>
              <w:pStyle w:val="113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Монтаж муфты PPR Ø32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63127DC6" w14:textId="5AB99CDE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700B2A" w14:textId="7A58D94C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5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693C3A" w14:textId="77777777" w:rsidR="00E55C96" w:rsidRPr="0042444F" w:rsidRDefault="00E55C96" w:rsidP="00E55C96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55C96" w:rsidRPr="0042444F" w14:paraId="51D17DFD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0C886E" w14:textId="77777777" w:rsidR="00E55C96" w:rsidRPr="0042444F" w:rsidRDefault="00E55C96" w:rsidP="00B64506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DACFDC" w14:textId="1DAC182D" w:rsidR="00E55C96" w:rsidRPr="000F68AD" w:rsidRDefault="00E55C96" w:rsidP="00E55C96">
            <w:pPr>
              <w:pStyle w:val="113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Монтаж муфты PPR Ø40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6064F3FA" w14:textId="174664E7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F09B7C" w14:textId="5D6A8E57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6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899978" w14:textId="77777777" w:rsidR="00E55C96" w:rsidRPr="0042444F" w:rsidRDefault="00E55C96" w:rsidP="00E55C96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55C96" w:rsidRPr="0042444F" w14:paraId="59791A5D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29FCA9" w14:textId="77777777" w:rsidR="00E55C96" w:rsidRPr="0042444F" w:rsidRDefault="00E55C96" w:rsidP="00B64506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CEB890" w14:textId="45B339AB" w:rsidR="00E55C96" w:rsidRPr="000F68AD" w:rsidRDefault="00E55C96" w:rsidP="00E55C96">
            <w:pPr>
              <w:pStyle w:val="113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Монтаж муфты PPR Ø50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078B25A3" w14:textId="4041C14A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2F8FF9" w14:textId="7DDD6C48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8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B2E7F3" w14:textId="77777777" w:rsidR="00E55C96" w:rsidRPr="0042444F" w:rsidRDefault="00E55C96" w:rsidP="00E55C96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55C96" w:rsidRPr="0042444F" w14:paraId="5CD368D2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95167E" w14:textId="77777777" w:rsidR="00E55C96" w:rsidRPr="0042444F" w:rsidRDefault="00E55C96" w:rsidP="00B64506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8CC081" w14:textId="5A25AB08" w:rsidR="00E55C96" w:rsidRPr="000F68AD" w:rsidRDefault="00E55C96" w:rsidP="00E55C96">
            <w:pPr>
              <w:pStyle w:val="113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Монтаж муфты PPR Ø63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35C201CF" w14:textId="3450885B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CC4015" w14:textId="61EA5C73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8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C35653" w14:textId="77777777" w:rsidR="00E55C96" w:rsidRPr="0042444F" w:rsidRDefault="00E55C96" w:rsidP="00E55C96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55C96" w:rsidRPr="0042444F" w14:paraId="7D5B2109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F8B32A" w14:textId="77777777" w:rsidR="00E55C96" w:rsidRPr="0042444F" w:rsidRDefault="00E55C96" w:rsidP="00B64506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FE29D9" w14:textId="7918454E" w:rsidR="00E55C96" w:rsidRPr="000F68AD" w:rsidRDefault="00E55C96" w:rsidP="00E55C96">
            <w:pPr>
              <w:pStyle w:val="113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Монтаж муфты переходной PPR Ø25х20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069850A3" w14:textId="17B71731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5A38C9" w14:textId="614A061B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3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413A01" w14:textId="77777777" w:rsidR="00E55C96" w:rsidRPr="0042444F" w:rsidRDefault="00E55C96" w:rsidP="00E55C96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55C96" w:rsidRPr="0042444F" w14:paraId="145361D3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17248A" w14:textId="77777777" w:rsidR="00E55C96" w:rsidRPr="0042444F" w:rsidRDefault="00E55C96" w:rsidP="00B64506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E194A0" w14:textId="794BD103" w:rsidR="00E55C96" w:rsidRPr="000F68AD" w:rsidRDefault="00E55C96" w:rsidP="00E55C96">
            <w:pPr>
              <w:pStyle w:val="113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Монтаж муфты переходной PPR Ø32х25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250FBDCE" w14:textId="11B5FC72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F14F17" w14:textId="299969BE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4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741B98" w14:textId="77777777" w:rsidR="00E55C96" w:rsidRPr="0042444F" w:rsidRDefault="00E55C96" w:rsidP="00E55C96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55C96" w:rsidRPr="0042444F" w14:paraId="012C8266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34A311" w14:textId="77777777" w:rsidR="00E55C96" w:rsidRPr="0042444F" w:rsidRDefault="00E55C96" w:rsidP="00B64506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60C03A" w14:textId="590E27BD" w:rsidR="00E55C96" w:rsidRPr="000F68AD" w:rsidRDefault="00E55C96" w:rsidP="00E55C96">
            <w:pPr>
              <w:pStyle w:val="113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Монтаж муфты переходной PPR Ø40х25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1BBB7758" w14:textId="1041FB9F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DE31A1" w14:textId="213A6294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22ABFB" w14:textId="77777777" w:rsidR="00E55C96" w:rsidRPr="0042444F" w:rsidRDefault="00E55C96" w:rsidP="00E55C96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55C96" w:rsidRPr="0042444F" w14:paraId="2EB9FC05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D32DF0" w14:textId="77777777" w:rsidR="00E55C96" w:rsidRPr="0042444F" w:rsidRDefault="00E55C96" w:rsidP="00B64506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960B16" w14:textId="74B1BBAC" w:rsidR="00E55C96" w:rsidRPr="000F68AD" w:rsidRDefault="00E55C96" w:rsidP="00E55C96">
            <w:pPr>
              <w:pStyle w:val="113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Монтаж муфты переходной PPR Ø40х32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2D33F5A1" w14:textId="15CBAC39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62E287" w14:textId="66BD5C11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5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9921FF" w14:textId="77777777" w:rsidR="00E55C96" w:rsidRPr="0042444F" w:rsidRDefault="00E55C96" w:rsidP="00E55C96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55C96" w:rsidRPr="0042444F" w14:paraId="11BC3DEB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E36BD5" w14:textId="77777777" w:rsidR="00E55C96" w:rsidRPr="0042444F" w:rsidRDefault="00E55C96" w:rsidP="00B64506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ACA75D" w14:textId="54B051A2" w:rsidR="00E55C96" w:rsidRPr="000F68AD" w:rsidRDefault="00E55C96" w:rsidP="00E55C96">
            <w:pPr>
              <w:pStyle w:val="113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Монтаж муфты переходной PPR Ø50х40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2B9D8496" w14:textId="1421EB28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F43440" w14:textId="6647612E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3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855936" w14:textId="77777777" w:rsidR="00E55C96" w:rsidRPr="0042444F" w:rsidRDefault="00E55C96" w:rsidP="00E55C96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55C96" w:rsidRPr="0042444F" w14:paraId="0D196C58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386EEE" w14:textId="77777777" w:rsidR="00E55C96" w:rsidRPr="0042444F" w:rsidRDefault="00E55C96" w:rsidP="00B64506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048671" w14:textId="420FC087" w:rsidR="00E55C96" w:rsidRPr="000F68AD" w:rsidRDefault="00E55C96" w:rsidP="00E55C96">
            <w:pPr>
              <w:pStyle w:val="113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Монтаж муфты переходной PPR Ø63х32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22A658B2" w14:textId="1FDB21AC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A56E9E" w14:textId="17469025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9187F3" w14:textId="77777777" w:rsidR="00E55C96" w:rsidRPr="0042444F" w:rsidRDefault="00E55C96" w:rsidP="00E55C96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55C96" w:rsidRPr="0042444F" w14:paraId="7CC9866C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028E9F" w14:textId="77777777" w:rsidR="00E55C96" w:rsidRPr="0042444F" w:rsidRDefault="00E55C96" w:rsidP="00B64506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260EDA" w14:textId="77FD3989" w:rsidR="00E55C96" w:rsidRPr="000F68AD" w:rsidRDefault="00E55C96" w:rsidP="00E55C96">
            <w:pPr>
              <w:pStyle w:val="113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Монтаж муфты переходной PPR Ø63х50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011497AB" w14:textId="1F5F7912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0B2B3A" w14:textId="1F310D53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861B13" w14:textId="77777777" w:rsidR="00E55C96" w:rsidRPr="0042444F" w:rsidRDefault="00E55C96" w:rsidP="00E55C96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55C96" w:rsidRPr="0042444F" w14:paraId="19B03AB6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42B26C" w14:textId="77777777" w:rsidR="00E55C96" w:rsidRPr="0042444F" w:rsidRDefault="00E55C96" w:rsidP="00B64506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C3A810" w14:textId="179D26C1" w:rsidR="00E55C96" w:rsidRPr="000F68AD" w:rsidRDefault="00E55C96" w:rsidP="00E55C96">
            <w:pPr>
              <w:pStyle w:val="113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Переход концентрический под муфту грувлок Ду150хДу65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78132495" w14:textId="136F0773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6F5FDE" w14:textId="59E1D71F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BD8550" w14:textId="77777777" w:rsidR="00E55C96" w:rsidRPr="0042444F" w:rsidRDefault="00E55C96" w:rsidP="00E55C96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55C96" w:rsidRPr="0042444F" w14:paraId="782B5C3D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6A8BFD" w14:textId="77777777" w:rsidR="00E55C96" w:rsidRPr="0042444F" w:rsidRDefault="00E55C96" w:rsidP="00B64506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891365" w14:textId="44D63521" w:rsidR="00E55C96" w:rsidRPr="000F68AD" w:rsidRDefault="00E55C96" w:rsidP="00E55C96">
            <w:pPr>
              <w:pStyle w:val="113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Монтаж отвода PPR 90° Ø20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1CB9E329" w14:textId="4FF67F9F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4C4ABA" w14:textId="6CE4C776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57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DB8933" w14:textId="77777777" w:rsidR="00E55C96" w:rsidRPr="0042444F" w:rsidRDefault="00E55C96" w:rsidP="00E55C96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55C96" w:rsidRPr="0042444F" w14:paraId="5E1E9E60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02D1A4" w14:textId="77777777" w:rsidR="00E55C96" w:rsidRPr="0042444F" w:rsidRDefault="00E55C96" w:rsidP="00B64506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314EE0" w14:textId="61A662B3" w:rsidR="00E55C96" w:rsidRPr="000F68AD" w:rsidRDefault="00E55C96" w:rsidP="00E55C96">
            <w:pPr>
              <w:pStyle w:val="113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Монтаж отвода PPR 90° Ø20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3AABE076" w14:textId="7EE28460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CED6B9" w14:textId="58E07005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17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105878" w14:textId="77777777" w:rsidR="00E55C96" w:rsidRPr="0042444F" w:rsidRDefault="00E55C96" w:rsidP="00E55C96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55C96" w:rsidRPr="0042444F" w14:paraId="05119745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FC9F8D" w14:textId="77777777" w:rsidR="00E55C96" w:rsidRPr="0042444F" w:rsidRDefault="00E55C96" w:rsidP="00B64506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81A69D" w14:textId="7E78266A" w:rsidR="00E55C96" w:rsidRPr="000F68AD" w:rsidRDefault="00E55C96" w:rsidP="00E55C96">
            <w:pPr>
              <w:pStyle w:val="113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Монтаж отвода PPR 90° Ø25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40E185F7" w14:textId="19FD57A0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DD1FA9" w14:textId="46820880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146273" w14:textId="77777777" w:rsidR="00E55C96" w:rsidRPr="0042444F" w:rsidRDefault="00E55C96" w:rsidP="00E55C96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55C96" w:rsidRPr="0042444F" w14:paraId="42E1A7E5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1B308C" w14:textId="77777777" w:rsidR="00E55C96" w:rsidRPr="0042444F" w:rsidRDefault="00E55C96" w:rsidP="00B64506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226CDC" w14:textId="0BD5E0CE" w:rsidR="00E55C96" w:rsidRPr="000F68AD" w:rsidRDefault="00E55C96" w:rsidP="00E55C96">
            <w:pPr>
              <w:pStyle w:val="113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Монтаж отвода PPR 90° Ø32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30B71375" w14:textId="448C45B9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7239AE" w14:textId="5BD384F8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10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1BC1AC" w14:textId="77777777" w:rsidR="00E55C96" w:rsidRPr="0042444F" w:rsidRDefault="00E55C96" w:rsidP="00E55C96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55C96" w:rsidRPr="0042444F" w14:paraId="4C6F67F5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29DD12" w14:textId="77777777" w:rsidR="00E55C96" w:rsidRPr="0042444F" w:rsidRDefault="00E55C96" w:rsidP="00B64506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12B588" w14:textId="27207451" w:rsidR="00E55C96" w:rsidRPr="000F68AD" w:rsidRDefault="00E55C96" w:rsidP="00E55C96">
            <w:pPr>
              <w:pStyle w:val="113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Монтаж отвода PPR 90° Ø50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23CB12E0" w14:textId="5F2C09AA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9FE794" w14:textId="1C438FA0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9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83E830" w14:textId="77777777" w:rsidR="00E55C96" w:rsidRPr="0042444F" w:rsidRDefault="00E55C96" w:rsidP="00E55C96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55C96" w:rsidRPr="0042444F" w14:paraId="4DA80AF0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0A7F20" w14:textId="77777777" w:rsidR="00E55C96" w:rsidRPr="0042444F" w:rsidRDefault="00E55C96" w:rsidP="00B64506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BBE1DD" w14:textId="2F803A8E" w:rsidR="00E55C96" w:rsidRPr="000F68AD" w:rsidRDefault="00E55C96" w:rsidP="00E55C96">
            <w:pPr>
              <w:pStyle w:val="113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Монтаж отвода PPR 90° Ø63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6BD4C30F" w14:textId="3F680221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4C063E" w14:textId="2547C36C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9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9852A9" w14:textId="77777777" w:rsidR="00E55C96" w:rsidRPr="0042444F" w:rsidRDefault="00E55C96" w:rsidP="00E55C96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55C96" w:rsidRPr="0042444F" w14:paraId="789575EF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16353C" w14:textId="77777777" w:rsidR="00E55C96" w:rsidRPr="0042444F" w:rsidRDefault="00E55C96" w:rsidP="00B64506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050BAC" w14:textId="7E0DCF6E" w:rsidR="00E55C96" w:rsidRPr="000F68AD" w:rsidRDefault="00E55C96" w:rsidP="00E55C96">
            <w:pPr>
              <w:pStyle w:val="113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Монтаж колена 90° Ду50 мм (соединение грувлок)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609DAD42" w14:textId="6E942A2E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0CACC6" w14:textId="6F6DBE34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4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4CDBB5" w14:textId="77777777" w:rsidR="00E55C96" w:rsidRPr="0042444F" w:rsidRDefault="00E55C96" w:rsidP="00E55C96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55C96" w:rsidRPr="0042444F" w14:paraId="3E0617E5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8B6066" w14:textId="77777777" w:rsidR="00E55C96" w:rsidRPr="0042444F" w:rsidRDefault="00E55C96" w:rsidP="00B64506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FE001E" w14:textId="4867A320" w:rsidR="00E55C96" w:rsidRPr="000F68AD" w:rsidRDefault="00E55C96" w:rsidP="00E55C96">
            <w:pPr>
              <w:pStyle w:val="113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Монтаж тройника PPR Ø20х20х20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0A5781A7" w14:textId="06295086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1595CB" w14:textId="57CCC37D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10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207A72" w14:textId="77777777" w:rsidR="00E55C96" w:rsidRPr="0042444F" w:rsidRDefault="00E55C96" w:rsidP="00E55C96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55C96" w:rsidRPr="0042444F" w14:paraId="05E598CF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E5039E" w14:textId="77777777" w:rsidR="00E55C96" w:rsidRPr="0042444F" w:rsidRDefault="00E55C96" w:rsidP="00B64506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C8B8E9" w14:textId="422F7978" w:rsidR="00E55C96" w:rsidRPr="000F68AD" w:rsidRDefault="00E55C96" w:rsidP="00E55C96">
            <w:pPr>
              <w:pStyle w:val="113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Монтаж тройника PPR Ø25х25х25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6C6AADDD" w14:textId="52EE9CFB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9CF4B7" w14:textId="235AFCD2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64ED04" w14:textId="77777777" w:rsidR="00E55C96" w:rsidRPr="0042444F" w:rsidRDefault="00E55C96" w:rsidP="00E55C96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55C96" w:rsidRPr="0042444F" w14:paraId="1AFDF198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A196FD" w14:textId="77777777" w:rsidR="00E55C96" w:rsidRPr="0042444F" w:rsidRDefault="00E55C96" w:rsidP="00B64506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2A17C9" w14:textId="7E77C4D1" w:rsidR="00E55C96" w:rsidRPr="000F68AD" w:rsidRDefault="00E55C96" w:rsidP="00E55C96">
            <w:pPr>
              <w:pStyle w:val="113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Монтаж тройника PPR Ø40х40х40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30DF7CD8" w14:textId="7F798FBC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C54A02" w14:textId="1C285D3F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3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3B4D28C" w14:textId="77777777" w:rsidR="00E55C96" w:rsidRPr="0042444F" w:rsidRDefault="00E55C96" w:rsidP="00E55C96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55C96" w:rsidRPr="0042444F" w14:paraId="1472ADD6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3C6C65" w14:textId="77777777" w:rsidR="00E55C96" w:rsidRPr="0042444F" w:rsidRDefault="00E55C96" w:rsidP="00B64506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17615D" w14:textId="08984649" w:rsidR="00E55C96" w:rsidRPr="000F68AD" w:rsidRDefault="00E55C96" w:rsidP="00E55C96">
            <w:pPr>
              <w:pStyle w:val="113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Монтаж тройника под муфту Ду50 мм (соединение грувлок)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13FF2499" w14:textId="5B8B660C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2BC611" w14:textId="0297C583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5A54C4" w14:textId="77777777" w:rsidR="00E55C96" w:rsidRPr="0042444F" w:rsidRDefault="00E55C96" w:rsidP="00E55C96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55C96" w:rsidRPr="0042444F" w14:paraId="417CE28F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FECB45" w14:textId="77777777" w:rsidR="00E55C96" w:rsidRPr="0042444F" w:rsidRDefault="00E55C96" w:rsidP="00B64506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C8F0F4" w14:textId="51E1B90A" w:rsidR="00E55C96" w:rsidRPr="000F68AD" w:rsidRDefault="00E55C96" w:rsidP="00E55C96">
            <w:pPr>
              <w:pStyle w:val="113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Монтаж тройника под муфту Ду250 мм (соединение грувлок)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5BD0BE25" w14:textId="0A7C858D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1B74DE" w14:textId="60F8F489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5F6A47" w14:textId="77777777" w:rsidR="00E55C96" w:rsidRPr="0042444F" w:rsidRDefault="00E55C96" w:rsidP="00E55C96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55C96" w:rsidRPr="0042444F" w14:paraId="6DE52FEC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973D84" w14:textId="77777777" w:rsidR="00E55C96" w:rsidRPr="0042444F" w:rsidRDefault="00E55C96" w:rsidP="00B64506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1FF042" w14:textId="6665A1EB" w:rsidR="00E55C96" w:rsidRPr="000F68AD" w:rsidRDefault="00E55C96" w:rsidP="00E55C96">
            <w:pPr>
              <w:pStyle w:val="113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Монтаж тройника переходного PPR Ø25х20х20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5450DEC1" w14:textId="2F5CA9E1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7E7698" w14:textId="11EE9667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986EF3" w14:textId="77777777" w:rsidR="00E55C96" w:rsidRPr="0042444F" w:rsidRDefault="00E55C96" w:rsidP="00E55C96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55C96" w:rsidRPr="0042444F" w14:paraId="4204DD0D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F58BDB" w14:textId="77777777" w:rsidR="00E55C96" w:rsidRPr="0042444F" w:rsidRDefault="00E55C96" w:rsidP="00B64506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03200F" w14:textId="42EA355B" w:rsidR="00E55C96" w:rsidRPr="000F68AD" w:rsidRDefault="00E55C96" w:rsidP="00E55C96">
            <w:pPr>
              <w:pStyle w:val="113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Монтаж тройника переходного PPR Ø25х25х20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3EF1AE93" w14:textId="623D7B13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C3100C" w14:textId="13BBB564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8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4B839C" w14:textId="77777777" w:rsidR="00E55C96" w:rsidRPr="0042444F" w:rsidRDefault="00E55C96" w:rsidP="00E55C96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55C96" w:rsidRPr="0042444F" w14:paraId="2505A4CE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FB07F5" w14:textId="77777777" w:rsidR="00E55C96" w:rsidRPr="0042444F" w:rsidRDefault="00E55C96" w:rsidP="00B64506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6D13E6" w14:textId="2F61530F" w:rsidR="00E55C96" w:rsidRPr="000F68AD" w:rsidRDefault="00E55C96" w:rsidP="00E55C96">
            <w:pPr>
              <w:pStyle w:val="113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Монтаж тройника переходного PPR Ø32х32х20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6CA14CD9" w14:textId="26ECF4B7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0E0910" w14:textId="7A0CD9FB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7E5166" w14:textId="77777777" w:rsidR="00E55C96" w:rsidRPr="0042444F" w:rsidRDefault="00E55C96" w:rsidP="00E55C96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55C96" w:rsidRPr="0042444F" w14:paraId="2B4029AB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8FEA43" w14:textId="77777777" w:rsidR="00E55C96" w:rsidRPr="0042444F" w:rsidRDefault="00E55C96" w:rsidP="00B64506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1B0F3E" w14:textId="389F0020" w:rsidR="00E55C96" w:rsidRPr="000F68AD" w:rsidRDefault="00E55C96" w:rsidP="00E55C96">
            <w:pPr>
              <w:pStyle w:val="113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Монтаж тройника переходного PPR Ø40х40х20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03247D97" w14:textId="6455D500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F2C8F2" w14:textId="689BF14D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7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13C381" w14:textId="77777777" w:rsidR="00E55C96" w:rsidRPr="0042444F" w:rsidRDefault="00E55C96" w:rsidP="00E55C96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55C96" w:rsidRPr="0042444F" w14:paraId="4C5042CB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0BE1D6" w14:textId="77777777" w:rsidR="00E55C96" w:rsidRPr="0042444F" w:rsidRDefault="00E55C96" w:rsidP="00B64506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E3CEA5" w14:textId="25BDBA3A" w:rsidR="00E55C96" w:rsidRPr="000F68AD" w:rsidRDefault="00E55C96" w:rsidP="00E55C96">
            <w:pPr>
              <w:pStyle w:val="113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Монтаж тройника переходного PPR Ø50х50х20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377B6C1B" w14:textId="1A2A7D79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EF0B52" w14:textId="3662F0AF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921584" w14:textId="77777777" w:rsidR="00E55C96" w:rsidRPr="0042444F" w:rsidRDefault="00E55C96" w:rsidP="00E55C96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55C96" w:rsidRPr="0042444F" w14:paraId="5426AC35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7C503E" w14:textId="77777777" w:rsidR="00E55C96" w:rsidRPr="0042444F" w:rsidRDefault="00E55C96" w:rsidP="00B64506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1F5735" w14:textId="157A7A1D" w:rsidR="00E55C96" w:rsidRPr="000F68AD" w:rsidRDefault="00E55C96" w:rsidP="00E55C96">
            <w:pPr>
              <w:pStyle w:val="113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Монтаж тройника переходного PPR Ø50х50х25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1D614953" w14:textId="4628B770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46AA0D" w14:textId="063AB5CB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F697B5" w14:textId="77777777" w:rsidR="00E55C96" w:rsidRPr="0042444F" w:rsidRDefault="00E55C96" w:rsidP="00E55C96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55C96" w:rsidRPr="0042444F" w14:paraId="631D8956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F70206" w14:textId="77777777" w:rsidR="00E55C96" w:rsidRPr="0042444F" w:rsidRDefault="00E55C96" w:rsidP="00B64506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1569AF" w14:textId="24F094F4" w:rsidR="00E55C96" w:rsidRPr="000F68AD" w:rsidRDefault="00E55C96" w:rsidP="00E55C96">
            <w:pPr>
              <w:pStyle w:val="113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Монтаж тройника переходного PPR Ø50х50х40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1B843FAF" w14:textId="58819E30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8BDFA3" w14:textId="7CD9BD8C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0F3980" w14:textId="77777777" w:rsidR="00E55C96" w:rsidRPr="0042444F" w:rsidRDefault="00E55C96" w:rsidP="00E55C96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55C96" w:rsidRPr="0042444F" w14:paraId="5A0C1253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D466D5" w14:textId="77777777" w:rsidR="00E55C96" w:rsidRPr="0042444F" w:rsidRDefault="00E55C96" w:rsidP="00B64506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79CE20" w14:textId="4B9DD1C4" w:rsidR="00E55C96" w:rsidRPr="000F68AD" w:rsidRDefault="00E55C96" w:rsidP="00E55C96">
            <w:pPr>
              <w:pStyle w:val="113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Монтаж тройника переходного PPR Ø63х63х20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05E565D0" w14:textId="10F15013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7F9B47" w14:textId="6458EF2D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74CDE8" w14:textId="77777777" w:rsidR="00E55C96" w:rsidRPr="0042444F" w:rsidRDefault="00E55C96" w:rsidP="00E55C96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55C96" w:rsidRPr="0042444F" w14:paraId="5E90782F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7901C2" w14:textId="77777777" w:rsidR="00E55C96" w:rsidRPr="0042444F" w:rsidRDefault="00E55C96" w:rsidP="00B64506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455010" w14:textId="20F864BF" w:rsidR="00E55C96" w:rsidRPr="000F68AD" w:rsidRDefault="00E55C96" w:rsidP="00E55C96">
            <w:pPr>
              <w:pStyle w:val="113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Монтаж тройника переходного PPR Ø63х63х50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2C1D2E76" w14:textId="7DA16DA9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8C24A1" w14:textId="49749F8A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66246E" w14:textId="77777777" w:rsidR="00E55C96" w:rsidRPr="0042444F" w:rsidRDefault="00E55C96" w:rsidP="00E55C96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55C96" w:rsidRPr="0042444F" w14:paraId="2D3E2214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94750F" w14:textId="77777777" w:rsidR="00E55C96" w:rsidRPr="0042444F" w:rsidRDefault="00E55C96" w:rsidP="00B64506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</w:tcPr>
          <w:p w14:paraId="7F5BBFAD" w14:textId="58CB13B4" w:rsidR="00E55C96" w:rsidRPr="000F68AD" w:rsidRDefault="00E55C96" w:rsidP="00E55C96">
            <w:pPr>
              <w:pStyle w:val="113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Монтаж бурта и фланеца PPR Ø63 мм, PN10/16 (в комплекте с болтами, гайками, шайбами, прокладками)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7DD53A05" w14:textId="35550437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компл.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</w:tcPr>
          <w:p w14:paraId="781FBA7D" w14:textId="32CE81A5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42442B" w14:textId="77777777" w:rsidR="00E55C96" w:rsidRPr="0042444F" w:rsidRDefault="00E55C96" w:rsidP="00E55C96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55C96" w:rsidRPr="0042444F" w14:paraId="65BA0239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8D0091" w14:textId="77777777" w:rsidR="00E55C96" w:rsidRPr="0042444F" w:rsidRDefault="00E55C96" w:rsidP="00B64506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</w:tcPr>
          <w:p w14:paraId="225B7532" w14:textId="24DDF080" w:rsidR="00E55C96" w:rsidRPr="000F68AD" w:rsidRDefault="00E55C96" w:rsidP="00E55C96">
            <w:pPr>
              <w:pStyle w:val="113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Отвод грувлок под муфту переходной DN250х150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29ABD3AF" w14:textId="125B7EEB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E4B638" w14:textId="13F31B0E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2F4D6C" w14:textId="77777777" w:rsidR="00E55C96" w:rsidRPr="0042444F" w:rsidRDefault="00E55C96" w:rsidP="00E55C96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55C96" w:rsidRPr="0042444F" w14:paraId="1BABAD63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1AF364" w14:textId="77777777" w:rsidR="00E55C96" w:rsidRPr="0042444F" w:rsidRDefault="00E55C96" w:rsidP="00B64506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F820C4" w14:textId="6AFE7BF7" w:rsidR="00E55C96" w:rsidRPr="000F68AD" w:rsidRDefault="00E55C96" w:rsidP="00E55C96">
            <w:pPr>
              <w:pStyle w:val="113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Монтаж водорозетки (угольник, комбинированный с креплением, внутренняя резьба) PPR Ø20х1/2” мм ВР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0DC615" w14:textId="0F34DA8B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750D64" w14:textId="0A8B0643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21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8F6F3F" w14:textId="77777777" w:rsidR="00E55C96" w:rsidRPr="0042444F" w:rsidRDefault="00E55C96" w:rsidP="00E55C96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55C96" w:rsidRPr="0042444F" w14:paraId="58A7A99F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3B0015" w14:textId="77777777" w:rsidR="00E55C96" w:rsidRPr="0042444F" w:rsidRDefault="00E55C96" w:rsidP="00B64506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7EE40B" w14:textId="3A489D9C" w:rsidR="00E55C96" w:rsidRPr="000F68AD" w:rsidRDefault="00E55C96" w:rsidP="00E55C96">
            <w:pPr>
              <w:pStyle w:val="113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Монтаж муфты комбинированной, внутренняя резьба, PPR Ø20х1/2” мм ВР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FF5F9B" w14:textId="5B58B8AC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03647F" w14:textId="368F80BC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11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3335E7" w14:textId="77777777" w:rsidR="00E55C96" w:rsidRPr="0042444F" w:rsidRDefault="00E55C96" w:rsidP="00E55C96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55C96" w:rsidRPr="0042444F" w14:paraId="1D937F9A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574BAB" w14:textId="77777777" w:rsidR="00E55C96" w:rsidRPr="0042444F" w:rsidRDefault="00E55C96" w:rsidP="00B64506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FED6A1" w14:textId="58E3348F" w:rsidR="00E55C96" w:rsidRPr="000F68AD" w:rsidRDefault="00E55C96" w:rsidP="00E55C96">
            <w:pPr>
              <w:pStyle w:val="113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Монтаж муфты комбинированной разъемная, наружная резьба, PPR Ø20х1/2” мм ВР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7CD3E6" w14:textId="5FEE01B1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DA1099" w14:textId="1C01B44D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1217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BB82BD" w14:textId="77777777" w:rsidR="00E55C96" w:rsidRPr="0042444F" w:rsidRDefault="00E55C96" w:rsidP="00E55C96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55C96" w:rsidRPr="0042444F" w14:paraId="33AFE3FC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230134" w14:textId="77777777" w:rsidR="00E55C96" w:rsidRPr="0042444F" w:rsidRDefault="00E55C96" w:rsidP="00B64506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F20687" w14:textId="16995170" w:rsidR="00E55C96" w:rsidRPr="000F68AD" w:rsidRDefault="00E55C96" w:rsidP="00E55C96">
            <w:pPr>
              <w:pStyle w:val="113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Монтаж муфты комбинированной разъемная, наружная резьба, PPR Ø25х3/4” мм ВР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F12C55" w14:textId="32284FE6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3E70B4" w14:textId="13EFC386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10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76693C" w14:textId="77777777" w:rsidR="00E55C96" w:rsidRPr="0042444F" w:rsidRDefault="00E55C96" w:rsidP="00E55C96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55C96" w:rsidRPr="0042444F" w14:paraId="751A8919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7FCF31" w14:textId="77777777" w:rsidR="00E55C96" w:rsidRPr="0042444F" w:rsidRDefault="00E55C96" w:rsidP="00B64506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3C66F6" w14:textId="7E076EFD" w:rsidR="00E55C96" w:rsidRPr="000F68AD" w:rsidRDefault="00E55C96" w:rsidP="00E55C96">
            <w:pPr>
              <w:pStyle w:val="113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Монтаж муфты комбинированной разъемная, наружная резьба, PPR Ø32х1” мм ВР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46D53E" w14:textId="0CD90FFA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6F783F" w14:textId="7577C501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650917" w14:textId="77777777" w:rsidR="00E55C96" w:rsidRPr="0042444F" w:rsidRDefault="00E55C96" w:rsidP="00E55C96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55C96" w:rsidRPr="0042444F" w14:paraId="4C11AA44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25A677" w14:textId="77777777" w:rsidR="00E55C96" w:rsidRPr="0042444F" w:rsidRDefault="00E55C96" w:rsidP="00B64506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6FFA00" w14:textId="0ECDA762" w:rsidR="00E55C96" w:rsidRPr="000F68AD" w:rsidRDefault="00E55C96" w:rsidP="00E55C96">
            <w:pPr>
              <w:pStyle w:val="113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Монтаж муфты комбинированной разъемная, наружная резьба, PPR Ø40х1 1/4” мм ВР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D69283" w14:textId="029B235C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BF947E" w14:textId="14A84236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4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B064A4" w14:textId="77777777" w:rsidR="00E55C96" w:rsidRPr="0042444F" w:rsidRDefault="00E55C96" w:rsidP="00E55C96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55C96" w:rsidRPr="0042444F" w14:paraId="4372B997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46A9C9" w14:textId="77777777" w:rsidR="00E55C96" w:rsidRPr="0042444F" w:rsidRDefault="00E55C96" w:rsidP="00B64506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EC74DC" w14:textId="1600D788" w:rsidR="00E55C96" w:rsidRPr="000F68AD" w:rsidRDefault="00E55C96" w:rsidP="00E55C96">
            <w:pPr>
              <w:pStyle w:val="113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Монтаж муфты комбинированной разъемная, наружная резьба, PPR Ø50х1 1/2” мм ВР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4C0AE4" w14:textId="39593295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4AA70B" w14:textId="2DF63E1E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F71F26" w14:textId="77777777" w:rsidR="00E55C96" w:rsidRPr="0042444F" w:rsidRDefault="00E55C96" w:rsidP="00E55C96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55C96" w:rsidRPr="0042444F" w14:paraId="27C774A1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AFFE3B" w14:textId="77777777" w:rsidR="00E55C96" w:rsidRPr="0042444F" w:rsidRDefault="00E55C96" w:rsidP="00B64506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B91360" w14:textId="5AB9E362" w:rsidR="00E55C96" w:rsidRPr="000F68AD" w:rsidRDefault="00E55C96" w:rsidP="00E55C96">
            <w:pPr>
              <w:pStyle w:val="113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Монтаж гибкой подводки для воды Ø1/2”, L=0,6 м, гайка/гайка для унитаза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28F9C1" w14:textId="28550251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023D94" w14:textId="60469D7D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6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010FCA" w14:textId="77777777" w:rsidR="00E55C96" w:rsidRPr="0042444F" w:rsidRDefault="00E55C96" w:rsidP="00E55C96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55C96" w:rsidRPr="0042444F" w14:paraId="4BFADA06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059F2E" w14:textId="77777777" w:rsidR="00E55C96" w:rsidRPr="0042444F" w:rsidRDefault="00E55C96" w:rsidP="00B64506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B88200" w14:textId="1014A9DE" w:rsidR="00E55C96" w:rsidRPr="000F68AD" w:rsidRDefault="00E55C96" w:rsidP="00E55C96">
            <w:pPr>
              <w:pStyle w:val="113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Монтаж гибкой подводки для воды Ø1/2”, L=0,6 м для смесителя, НР/штуцер под смеситель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600F1F" w14:textId="03C55AE1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30D8ED" w14:textId="453C2A2D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13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FECC91" w14:textId="77777777" w:rsidR="00E55C96" w:rsidRPr="0042444F" w:rsidRDefault="00E55C96" w:rsidP="00E55C96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55C96" w:rsidRPr="0042444F" w14:paraId="02D6638D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290712" w14:textId="77777777" w:rsidR="00E55C96" w:rsidRPr="0042444F" w:rsidRDefault="00E55C96" w:rsidP="00B64506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012310" w14:textId="302AE248" w:rsidR="00E55C96" w:rsidRPr="000F68AD" w:rsidRDefault="00E55C96" w:rsidP="00E55C96">
            <w:pPr>
              <w:pStyle w:val="113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Монтаж адаптера под фланец Ду50 мм (соединение грувлок)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AB21CF" w14:textId="7837A724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3CEBEC" w14:textId="0A13F8C2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5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33A1E4" w14:textId="77777777" w:rsidR="00E55C96" w:rsidRPr="0042444F" w:rsidRDefault="00E55C96" w:rsidP="00E55C96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55C96" w:rsidRPr="0042444F" w14:paraId="2D1D2068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9753AE" w14:textId="77777777" w:rsidR="00E55C96" w:rsidRPr="0042444F" w:rsidRDefault="00E55C96" w:rsidP="00B64506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7204D7" w14:textId="3B3AD483" w:rsidR="00E55C96" w:rsidRPr="000F68AD" w:rsidRDefault="00E55C96" w:rsidP="00E55C96">
            <w:pPr>
              <w:pStyle w:val="113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Монтаж адаптера под фланец Ду250 мм (соединение грувлок)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3082A6" w14:textId="5AF77B9B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10EC47" w14:textId="634DD73A" w:rsidR="00E55C96" w:rsidRPr="000F68AD" w:rsidRDefault="00E55C96" w:rsidP="00E55C96">
            <w:pPr>
              <w:pStyle w:val="114"/>
              <w:rPr>
                <w:rFonts w:ascii="ISOCPEUR" w:hAnsi="ISOCPEUR"/>
                <w:sz w:val="20"/>
              </w:rPr>
            </w:pPr>
            <w:r w:rsidRPr="000F68AD">
              <w:rPr>
                <w:rFonts w:ascii="ISOCPEUR" w:hAnsi="ISOCPEUR"/>
                <w:sz w:val="20"/>
              </w:rPr>
              <w:t>8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452EB1" w14:textId="77777777" w:rsidR="00E55C96" w:rsidRPr="0042444F" w:rsidRDefault="00E55C96" w:rsidP="00E55C96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55C96" w:rsidRPr="0042444F" w14:paraId="2BF610AC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885737" w14:textId="77777777" w:rsidR="00E55C96" w:rsidRPr="0042444F" w:rsidRDefault="00E55C96" w:rsidP="00E55C96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86CE8C" w14:textId="3C46B7D1" w:rsidR="00E55C96" w:rsidRPr="00E55C96" w:rsidRDefault="00E55C96" w:rsidP="00E55C96">
            <w:pPr>
              <w:pStyle w:val="113"/>
              <w:jc w:val="center"/>
              <w:rPr>
                <w:rFonts w:ascii="ISOCPEUR" w:hAnsi="ISOCPEUR"/>
                <w:b/>
                <w:bCs/>
                <w:sz w:val="20"/>
                <w:u w:val="single"/>
              </w:rPr>
            </w:pPr>
            <w:r w:rsidRPr="00E55C96">
              <w:rPr>
                <w:rFonts w:ascii="ISOCPEUR" w:hAnsi="ISOCPEUR"/>
                <w:b/>
                <w:bCs/>
                <w:sz w:val="20"/>
                <w:u w:val="single"/>
              </w:rPr>
              <w:t>1.6 Материалы: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AE841C" w14:textId="77777777" w:rsidR="00E55C96" w:rsidRPr="0042444F" w:rsidRDefault="00E55C96" w:rsidP="00E55C96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0F094D" w14:textId="77777777" w:rsidR="00E55C96" w:rsidRPr="0042444F" w:rsidRDefault="00E55C96" w:rsidP="00E55C96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E4B4BA" w14:textId="77777777" w:rsidR="00E55C96" w:rsidRPr="0042444F" w:rsidRDefault="00E55C96" w:rsidP="00E55C96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B50D19" w:rsidRPr="0042444F" w14:paraId="78AB970B" w14:textId="77777777" w:rsidTr="00B50D1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B825BF" w14:textId="77777777" w:rsidR="00B50D19" w:rsidRPr="0042444F" w:rsidRDefault="00B50D19" w:rsidP="00E32538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8D04AD" w14:textId="04444D35" w:rsidR="00B50D19" w:rsidRPr="0057175C" w:rsidRDefault="00B50D19" w:rsidP="00B50D19">
            <w:pPr>
              <w:pStyle w:val="113"/>
              <w:rPr>
                <w:rFonts w:ascii="ISOCPEUR" w:hAnsi="ISOCPEUR"/>
                <w:sz w:val="20"/>
              </w:rPr>
            </w:pPr>
            <w:r w:rsidRPr="0057175C">
              <w:rPr>
                <w:rFonts w:ascii="ISOCPEUR" w:hAnsi="ISOCPEUR"/>
                <w:sz w:val="20"/>
              </w:rPr>
              <w:t>Покрытие полимерных трубопроводов Ø20 мм теплоизоляционными трубками из вспененного полиэтилена толщиной 9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F93716" w14:textId="1D6D5A37" w:rsidR="00B50D19" w:rsidRPr="0057175C" w:rsidRDefault="00B50D19" w:rsidP="00B50D19">
            <w:pPr>
              <w:pStyle w:val="114"/>
              <w:rPr>
                <w:rFonts w:ascii="ISOCPEUR" w:hAnsi="ISOCPEUR"/>
                <w:sz w:val="20"/>
              </w:rPr>
            </w:pPr>
            <w:r w:rsidRPr="00B50D19">
              <w:rPr>
                <w:rFonts w:ascii="ISOCPEUR" w:hAnsi="ISOCPEUR"/>
                <w:sz w:val="20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C349D2" w14:textId="072AAA94" w:rsidR="00B50D19" w:rsidRPr="0057175C" w:rsidRDefault="00B50D19" w:rsidP="00B50D19">
            <w:pPr>
              <w:pStyle w:val="114"/>
              <w:rPr>
                <w:rFonts w:ascii="ISOCPEUR" w:hAnsi="ISOCPEUR"/>
                <w:sz w:val="20"/>
              </w:rPr>
            </w:pPr>
            <w:r w:rsidRPr="00B50D19">
              <w:rPr>
                <w:rFonts w:ascii="ISOCPEUR" w:hAnsi="ISOCPEUR"/>
                <w:sz w:val="20"/>
              </w:rPr>
              <w:t>78,0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F3B676" w14:textId="77777777" w:rsidR="00B50D19" w:rsidRPr="0042444F" w:rsidRDefault="00B50D19" w:rsidP="00B50D19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B50D19" w:rsidRPr="0042444F" w14:paraId="7FE9DBEC" w14:textId="77777777" w:rsidTr="00B50D1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6A13A1" w14:textId="77777777" w:rsidR="00B50D19" w:rsidRPr="0042444F" w:rsidRDefault="00B50D19" w:rsidP="00E32538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7FEA65" w14:textId="122D73A6" w:rsidR="00B50D19" w:rsidRPr="0057175C" w:rsidRDefault="00B50D19" w:rsidP="00B50D19">
            <w:pPr>
              <w:pStyle w:val="113"/>
              <w:rPr>
                <w:rFonts w:ascii="ISOCPEUR" w:hAnsi="ISOCPEUR"/>
                <w:sz w:val="20"/>
              </w:rPr>
            </w:pPr>
            <w:r w:rsidRPr="0057175C">
              <w:rPr>
                <w:rFonts w:ascii="ISOCPEUR" w:hAnsi="ISOCPEUR"/>
                <w:sz w:val="20"/>
              </w:rPr>
              <w:t>Покрытие полимерных трубопроводов Ø25 мм теплоизоляционными трубками из вспененного полиэтилена толщиной 9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4FF58A" w14:textId="0ADEA4E5" w:rsidR="00B50D19" w:rsidRPr="0057175C" w:rsidRDefault="00B50D19" w:rsidP="00B50D19">
            <w:pPr>
              <w:pStyle w:val="114"/>
              <w:rPr>
                <w:rFonts w:ascii="ISOCPEUR" w:hAnsi="ISOCPEUR"/>
                <w:sz w:val="20"/>
              </w:rPr>
            </w:pPr>
            <w:r w:rsidRPr="00B50D19">
              <w:rPr>
                <w:rFonts w:ascii="ISOCPEUR" w:hAnsi="ISOCPEUR"/>
                <w:sz w:val="20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8B8899" w14:textId="1A68905A" w:rsidR="00B50D19" w:rsidRPr="0057175C" w:rsidRDefault="00B50D19" w:rsidP="00B50D19">
            <w:pPr>
              <w:pStyle w:val="114"/>
              <w:rPr>
                <w:rFonts w:ascii="ISOCPEUR" w:hAnsi="ISOCPEUR"/>
                <w:sz w:val="20"/>
              </w:rPr>
            </w:pPr>
            <w:r w:rsidRPr="00B50D19">
              <w:rPr>
                <w:rFonts w:ascii="ISOCPEUR" w:hAnsi="ISOCPEUR"/>
                <w:sz w:val="20"/>
              </w:rPr>
              <w:t>60,0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042AC7" w14:textId="77777777" w:rsidR="00B50D19" w:rsidRPr="0042444F" w:rsidRDefault="00B50D19" w:rsidP="00B50D19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B50D19" w:rsidRPr="0042444F" w14:paraId="62396D65" w14:textId="77777777" w:rsidTr="00B50D1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F2FDC5" w14:textId="77777777" w:rsidR="00B50D19" w:rsidRPr="0042444F" w:rsidRDefault="00B50D19" w:rsidP="00E32538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FE72F7" w14:textId="2CA8CE9E" w:rsidR="00B50D19" w:rsidRPr="0057175C" w:rsidRDefault="00B50D19" w:rsidP="00B50D19">
            <w:pPr>
              <w:pStyle w:val="113"/>
              <w:rPr>
                <w:rFonts w:ascii="ISOCPEUR" w:hAnsi="ISOCPEUR"/>
                <w:sz w:val="20"/>
              </w:rPr>
            </w:pPr>
            <w:r w:rsidRPr="0057175C">
              <w:rPr>
                <w:rFonts w:ascii="ISOCPEUR" w:hAnsi="ISOCPEUR"/>
                <w:sz w:val="20"/>
              </w:rPr>
              <w:t>Покрытие полимерных трубопроводов Ø32 мм теплоизоляционными трубками из вспененного полиэтилена толщиной 9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8D4613" w14:textId="38769826" w:rsidR="00B50D19" w:rsidRPr="0057175C" w:rsidRDefault="00B50D19" w:rsidP="00B50D19">
            <w:pPr>
              <w:pStyle w:val="114"/>
              <w:rPr>
                <w:rFonts w:ascii="ISOCPEUR" w:hAnsi="ISOCPEUR"/>
                <w:sz w:val="20"/>
              </w:rPr>
            </w:pPr>
            <w:r w:rsidRPr="00B50D19">
              <w:rPr>
                <w:rFonts w:ascii="ISOCPEUR" w:hAnsi="ISOCPEUR"/>
                <w:sz w:val="20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C6004D" w14:textId="38B7C046" w:rsidR="00B50D19" w:rsidRPr="0057175C" w:rsidRDefault="00B50D19" w:rsidP="00B50D19">
            <w:pPr>
              <w:pStyle w:val="114"/>
              <w:rPr>
                <w:rFonts w:ascii="ISOCPEUR" w:hAnsi="ISOCPEUR"/>
                <w:sz w:val="20"/>
              </w:rPr>
            </w:pPr>
            <w:r w:rsidRPr="00B50D19">
              <w:rPr>
                <w:rFonts w:ascii="ISOCPEUR" w:hAnsi="ISOCPEUR"/>
                <w:sz w:val="20"/>
              </w:rPr>
              <w:t>35,0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0642B2" w14:textId="77777777" w:rsidR="00B50D19" w:rsidRPr="0042444F" w:rsidRDefault="00B50D19" w:rsidP="00B50D19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B50D19" w:rsidRPr="0042444F" w14:paraId="72167670" w14:textId="77777777" w:rsidTr="00B50D1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F43BE0" w14:textId="77777777" w:rsidR="00B50D19" w:rsidRPr="0042444F" w:rsidRDefault="00B50D19" w:rsidP="00E32538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A9E0E3" w14:textId="703A8AC1" w:rsidR="00B50D19" w:rsidRPr="0057175C" w:rsidRDefault="00B50D19" w:rsidP="00B50D19">
            <w:pPr>
              <w:pStyle w:val="113"/>
              <w:rPr>
                <w:rFonts w:ascii="ISOCPEUR" w:hAnsi="ISOCPEUR"/>
                <w:sz w:val="20"/>
              </w:rPr>
            </w:pPr>
            <w:r w:rsidRPr="0057175C">
              <w:rPr>
                <w:rFonts w:ascii="ISOCPEUR" w:hAnsi="ISOCPEUR"/>
                <w:sz w:val="20"/>
              </w:rPr>
              <w:t>Покрытие полимерных трубопроводов Ø40 мм теплоизоляционными трубками из вспененного полиэтилена толщиной 9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251624" w14:textId="7C58086E" w:rsidR="00B50D19" w:rsidRPr="0057175C" w:rsidRDefault="00B50D19" w:rsidP="00B50D19">
            <w:pPr>
              <w:pStyle w:val="114"/>
              <w:rPr>
                <w:rFonts w:ascii="ISOCPEUR" w:hAnsi="ISOCPEUR"/>
                <w:sz w:val="20"/>
              </w:rPr>
            </w:pPr>
            <w:r w:rsidRPr="00B50D19">
              <w:rPr>
                <w:rFonts w:ascii="ISOCPEUR" w:hAnsi="ISOCPEUR"/>
                <w:sz w:val="20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CF4D53" w14:textId="58485D58" w:rsidR="00B50D19" w:rsidRPr="0057175C" w:rsidRDefault="00B50D19" w:rsidP="00B50D19">
            <w:pPr>
              <w:pStyle w:val="114"/>
              <w:rPr>
                <w:rFonts w:ascii="ISOCPEUR" w:hAnsi="ISOCPEUR"/>
                <w:sz w:val="20"/>
              </w:rPr>
            </w:pPr>
            <w:r w:rsidRPr="00B50D19">
              <w:rPr>
                <w:rFonts w:ascii="ISOCPEUR" w:hAnsi="ISOCPEUR"/>
                <w:sz w:val="20"/>
              </w:rPr>
              <w:t>10,0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D658B9" w14:textId="77777777" w:rsidR="00B50D19" w:rsidRPr="0042444F" w:rsidRDefault="00B50D19" w:rsidP="00B50D19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B50D19" w:rsidRPr="0042444F" w14:paraId="6795224D" w14:textId="77777777" w:rsidTr="00B50D1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7722B9" w14:textId="77777777" w:rsidR="00B50D19" w:rsidRPr="0042444F" w:rsidRDefault="00B50D19" w:rsidP="00E32538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7BD538" w14:textId="51CB5234" w:rsidR="00B50D19" w:rsidRPr="0057175C" w:rsidRDefault="00B50D19" w:rsidP="00B50D19">
            <w:pPr>
              <w:pStyle w:val="113"/>
              <w:rPr>
                <w:rFonts w:ascii="ISOCPEUR" w:hAnsi="ISOCPEUR"/>
                <w:sz w:val="20"/>
              </w:rPr>
            </w:pPr>
            <w:r w:rsidRPr="0057175C">
              <w:rPr>
                <w:rFonts w:ascii="ISOCPEUR" w:hAnsi="ISOCPEUR"/>
                <w:sz w:val="20"/>
              </w:rPr>
              <w:t>Покрытие полимерных трубопроводов Ø50 мм теплоизоляционными трубками из вспененного полиэтилена толщиной 9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AFA028" w14:textId="6B31DCB2" w:rsidR="00B50D19" w:rsidRPr="0057175C" w:rsidRDefault="00B50D19" w:rsidP="00B50D19">
            <w:pPr>
              <w:pStyle w:val="114"/>
              <w:rPr>
                <w:rFonts w:ascii="ISOCPEUR" w:hAnsi="ISOCPEUR"/>
                <w:sz w:val="20"/>
              </w:rPr>
            </w:pPr>
            <w:r w:rsidRPr="00B50D19">
              <w:rPr>
                <w:rFonts w:ascii="ISOCPEUR" w:hAnsi="ISOCPEUR"/>
                <w:sz w:val="20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9FFE10" w14:textId="72EC8FCC" w:rsidR="00B50D19" w:rsidRPr="0057175C" w:rsidRDefault="00B50D19" w:rsidP="00B50D19">
            <w:pPr>
              <w:pStyle w:val="114"/>
              <w:rPr>
                <w:rFonts w:ascii="ISOCPEUR" w:hAnsi="ISOCPEUR"/>
                <w:sz w:val="20"/>
              </w:rPr>
            </w:pPr>
            <w:r w:rsidRPr="00B50D19">
              <w:rPr>
                <w:rFonts w:ascii="ISOCPEUR" w:hAnsi="ISOCPEUR"/>
                <w:sz w:val="20"/>
              </w:rPr>
              <w:t>23,0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E29C5B" w14:textId="77777777" w:rsidR="00B50D19" w:rsidRPr="0042444F" w:rsidRDefault="00B50D19" w:rsidP="00B50D19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B50D19" w:rsidRPr="0042444F" w14:paraId="591BE0E9" w14:textId="77777777" w:rsidTr="00B50D1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E23094" w14:textId="77777777" w:rsidR="00B50D19" w:rsidRPr="0042444F" w:rsidRDefault="00B50D19" w:rsidP="00E32538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6E8AA4" w14:textId="3B33E9D2" w:rsidR="00B50D19" w:rsidRPr="0057175C" w:rsidRDefault="00B50D19" w:rsidP="00B50D19">
            <w:pPr>
              <w:pStyle w:val="113"/>
              <w:rPr>
                <w:rFonts w:ascii="ISOCPEUR" w:hAnsi="ISOCPEUR"/>
                <w:sz w:val="20"/>
              </w:rPr>
            </w:pPr>
            <w:r w:rsidRPr="0057175C">
              <w:rPr>
                <w:rFonts w:ascii="ISOCPEUR" w:hAnsi="ISOCPEUR"/>
                <w:sz w:val="20"/>
              </w:rPr>
              <w:t>Покрытие полимерных трубопроводов Ø63 мм теплоизоляционными трубками из вспененного полиэтилена толщиной 9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C96621" w14:textId="78557E1E" w:rsidR="00B50D19" w:rsidRPr="0057175C" w:rsidRDefault="00B50D19" w:rsidP="00B50D19">
            <w:pPr>
              <w:pStyle w:val="114"/>
              <w:rPr>
                <w:rFonts w:ascii="ISOCPEUR" w:hAnsi="ISOCPEUR"/>
                <w:sz w:val="20"/>
              </w:rPr>
            </w:pPr>
            <w:r w:rsidRPr="00B50D19">
              <w:rPr>
                <w:rFonts w:ascii="ISOCPEUR" w:hAnsi="ISOCPEUR"/>
                <w:sz w:val="20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5FF4CC" w14:textId="02D42C3B" w:rsidR="00B50D19" w:rsidRPr="0057175C" w:rsidRDefault="00B50D19" w:rsidP="00B50D19">
            <w:pPr>
              <w:pStyle w:val="114"/>
              <w:rPr>
                <w:rFonts w:ascii="ISOCPEUR" w:hAnsi="ISOCPEUR"/>
                <w:sz w:val="20"/>
              </w:rPr>
            </w:pPr>
            <w:r w:rsidRPr="00B50D19">
              <w:rPr>
                <w:rFonts w:ascii="ISOCPEUR" w:hAnsi="ISOCPEUR"/>
                <w:sz w:val="20"/>
              </w:rPr>
              <w:t>30,0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3F3D35" w14:textId="77777777" w:rsidR="00B50D19" w:rsidRPr="0042444F" w:rsidRDefault="00B50D19" w:rsidP="00B50D19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B50D19" w:rsidRPr="0042444F" w14:paraId="65A1DDAC" w14:textId="77777777" w:rsidTr="00B50D1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FDFC85" w14:textId="77777777" w:rsidR="00B50D19" w:rsidRPr="0042444F" w:rsidRDefault="00B50D19" w:rsidP="00E32538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CD6505" w14:textId="07AA80E1" w:rsidR="00B50D19" w:rsidRPr="0057175C" w:rsidRDefault="00B50D19" w:rsidP="00B50D19">
            <w:pPr>
              <w:pStyle w:val="113"/>
              <w:rPr>
                <w:rFonts w:ascii="ISOCPEUR" w:hAnsi="ISOCPEUR"/>
                <w:sz w:val="20"/>
              </w:rPr>
            </w:pPr>
            <w:r w:rsidRPr="0057175C">
              <w:rPr>
                <w:rFonts w:ascii="ISOCPEUR" w:hAnsi="ISOCPEUR"/>
                <w:sz w:val="20"/>
              </w:rPr>
              <w:t xml:space="preserve">Покрытие грунтовкой ГФ – 021 труб 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A9171B" w14:textId="20B17321" w:rsidR="00B50D19" w:rsidRPr="0057175C" w:rsidRDefault="00B50D19" w:rsidP="00B50D19">
            <w:pPr>
              <w:pStyle w:val="114"/>
              <w:rPr>
                <w:rFonts w:ascii="ISOCPEUR" w:hAnsi="ISOCPEUR"/>
                <w:sz w:val="20"/>
              </w:rPr>
            </w:pPr>
            <w:r w:rsidRPr="00B50D19">
              <w:rPr>
                <w:rFonts w:ascii="ISOCPEUR" w:hAnsi="ISOCPEUR"/>
                <w:sz w:val="20"/>
              </w:rPr>
              <w:t>кг/ м2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E839AE" w14:textId="529A8C76" w:rsidR="00B50D19" w:rsidRPr="0057175C" w:rsidRDefault="00B50D19" w:rsidP="00B50D19">
            <w:pPr>
              <w:pStyle w:val="114"/>
              <w:rPr>
                <w:rFonts w:ascii="ISOCPEUR" w:hAnsi="ISOCPEUR"/>
                <w:sz w:val="20"/>
              </w:rPr>
            </w:pPr>
            <w:r w:rsidRPr="00B50D19">
              <w:rPr>
                <w:rFonts w:ascii="ISOCPEUR" w:hAnsi="ISOCPEUR"/>
                <w:sz w:val="20"/>
              </w:rPr>
              <w:t>0,12/1,34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F9B501" w14:textId="77777777" w:rsidR="00B50D19" w:rsidRPr="0042444F" w:rsidRDefault="00B50D19" w:rsidP="00B50D19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B50D19" w:rsidRPr="0042444F" w14:paraId="39BFED98" w14:textId="77777777" w:rsidTr="00B50D1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00AB39" w14:textId="77777777" w:rsidR="00B50D19" w:rsidRPr="0042444F" w:rsidRDefault="00B50D19" w:rsidP="00E32538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B55CE2" w14:textId="1CB946EC" w:rsidR="00B50D19" w:rsidRPr="0057175C" w:rsidRDefault="00B50D19" w:rsidP="00B50D19">
            <w:pPr>
              <w:pStyle w:val="113"/>
              <w:rPr>
                <w:rFonts w:ascii="ISOCPEUR" w:hAnsi="ISOCPEUR"/>
                <w:sz w:val="20"/>
              </w:rPr>
            </w:pPr>
            <w:r w:rsidRPr="0057175C">
              <w:rPr>
                <w:rFonts w:ascii="ISOCPEUR" w:hAnsi="ISOCPEUR"/>
                <w:sz w:val="20"/>
              </w:rPr>
              <w:t>Покрытие труб Эмалью ПФ – 115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B92643" w14:textId="0E0B62B0" w:rsidR="00B50D19" w:rsidRPr="0057175C" w:rsidRDefault="00B50D19" w:rsidP="00B50D19">
            <w:pPr>
              <w:pStyle w:val="114"/>
              <w:rPr>
                <w:rFonts w:ascii="ISOCPEUR" w:hAnsi="ISOCPEUR"/>
                <w:sz w:val="20"/>
              </w:rPr>
            </w:pPr>
            <w:r w:rsidRPr="00B50D19">
              <w:rPr>
                <w:rFonts w:ascii="ISOCPEUR" w:hAnsi="ISOCPEUR"/>
                <w:sz w:val="20"/>
              </w:rPr>
              <w:t>кг/ м2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FDC236" w14:textId="65D5A8EA" w:rsidR="00B50D19" w:rsidRPr="0057175C" w:rsidRDefault="00B50D19" w:rsidP="00B50D19">
            <w:pPr>
              <w:pStyle w:val="114"/>
              <w:rPr>
                <w:rFonts w:ascii="ISOCPEUR" w:hAnsi="ISOCPEUR"/>
                <w:sz w:val="20"/>
              </w:rPr>
            </w:pPr>
            <w:r w:rsidRPr="00B50D19">
              <w:rPr>
                <w:rFonts w:ascii="ISOCPEUR" w:hAnsi="ISOCPEUR"/>
                <w:sz w:val="20"/>
              </w:rPr>
              <w:t>0,36/2,68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1084B4" w14:textId="77777777" w:rsidR="00B50D19" w:rsidRPr="0042444F" w:rsidRDefault="00B50D19" w:rsidP="00B50D19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B50D19" w:rsidRPr="0042444F" w14:paraId="022ECCB7" w14:textId="77777777" w:rsidTr="00B50D1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ED4103" w14:textId="77777777" w:rsidR="00B50D19" w:rsidRPr="0042444F" w:rsidRDefault="00B50D19" w:rsidP="00E32538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E3BD32" w14:textId="06E06387" w:rsidR="00B50D19" w:rsidRPr="0057175C" w:rsidRDefault="00B50D19" w:rsidP="00B50D19">
            <w:pPr>
              <w:pStyle w:val="113"/>
              <w:rPr>
                <w:rFonts w:ascii="ISOCPEUR" w:hAnsi="ISOCPEUR"/>
                <w:sz w:val="20"/>
              </w:rPr>
            </w:pPr>
            <w:r w:rsidRPr="0057175C">
              <w:rPr>
                <w:rFonts w:ascii="ISOCPEUR" w:hAnsi="ISOCPEUR"/>
                <w:sz w:val="20"/>
              </w:rPr>
              <w:t>Гидравлическое испытание трубопроводов диаметром до Ду50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DE0E58" w14:textId="50BE14F0" w:rsidR="00B50D19" w:rsidRPr="0057175C" w:rsidRDefault="00B50D19" w:rsidP="00B50D19">
            <w:pPr>
              <w:pStyle w:val="114"/>
              <w:rPr>
                <w:rFonts w:ascii="ISOCPEUR" w:hAnsi="ISOCPEUR"/>
                <w:sz w:val="20"/>
              </w:rPr>
            </w:pPr>
            <w:r w:rsidRPr="00B50D19">
              <w:rPr>
                <w:rFonts w:ascii="ISOCPEUR" w:hAnsi="ISOCPEUR"/>
                <w:sz w:val="20"/>
              </w:rPr>
              <w:t>м.п.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D8FE05" w14:textId="273625AA" w:rsidR="00B50D19" w:rsidRPr="0057175C" w:rsidRDefault="00B50D19" w:rsidP="00B50D19">
            <w:pPr>
              <w:pStyle w:val="114"/>
              <w:rPr>
                <w:rFonts w:ascii="ISOCPEUR" w:hAnsi="ISOCPEUR"/>
                <w:sz w:val="20"/>
              </w:rPr>
            </w:pPr>
            <w:r w:rsidRPr="00B50D19">
              <w:rPr>
                <w:rFonts w:ascii="ISOCPEUR" w:hAnsi="ISOCPEUR"/>
                <w:sz w:val="20"/>
              </w:rPr>
              <w:t>241,0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95B432" w14:textId="77777777" w:rsidR="00B50D19" w:rsidRPr="0042444F" w:rsidRDefault="00B50D19" w:rsidP="00B50D19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B50D19" w:rsidRPr="0042444F" w14:paraId="3CC0D6F7" w14:textId="77777777" w:rsidTr="00B50D1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A40F56" w14:textId="77777777" w:rsidR="00B50D19" w:rsidRPr="0042444F" w:rsidRDefault="00B50D19" w:rsidP="00E32538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ED3FBE" w14:textId="13204A84" w:rsidR="00B50D19" w:rsidRPr="0057175C" w:rsidRDefault="00B50D19" w:rsidP="00B50D19">
            <w:pPr>
              <w:pStyle w:val="113"/>
              <w:rPr>
                <w:rFonts w:ascii="ISOCPEUR" w:hAnsi="ISOCPEUR"/>
                <w:sz w:val="20"/>
              </w:rPr>
            </w:pPr>
            <w:r w:rsidRPr="0057175C">
              <w:rPr>
                <w:rFonts w:ascii="ISOCPEUR" w:hAnsi="ISOCPEUR"/>
                <w:sz w:val="20"/>
              </w:rPr>
              <w:t>Гидравлическое испытание трубопроводов диаметром Ду250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B32C46" w14:textId="634FA281" w:rsidR="00B50D19" w:rsidRPr="0057175C" w:rsidRDefault="00B50D19" w:rsidP="00B50D19">
            <w:pPr>
              <w:pStyle w:val="114"/>
              <w:rPr>
                <w:rFonts w:ascii="ISOCPEUR" w:hAnsi="ISOCPEUR"/>
                <w:sz w:val="20"/>
              </w:rPr>
            </w:pPr>
            <w:r w:rsidRPr="00B50D19">
              <w:rPr>
                <w:rFonts w:ascii="ISOCPEUR" w:hAnsi="ISOCPEUR"/>
                <w:sz w:val="20"/>
              </w:rPr>
              <w:t>м.п.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B64184" w14:textId="011A0E1A" w:rsidR="00B50D19" w:rsidRPr="0057175C" w:rsidRDefault="00B50D19" w:rsidP="00B50D19">
            <w:pPr>
              <w:pStyle w:val="114"/>
              <w:rPr>
                <w:rFonts w:ascii="ISOCPEUR" w:hAnsi="ISOCPEUR"/>
                <w:sz w:val="20"/>
              </w:rPr>
            </w:pPr>
            <w:r w:rsidRPr="00B50D19">
              <w:rPr>
                <w:rFonts w:ascii="ISOCPEUR" w:hAnsi="ISOCPEUR"/>
                <w:sz w:val="20"/>
              </w:rPr>
              <w:t>5,0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FC0E64" w14:textId="77777777" w:rsidR="00B50D19" w:rsidRPr="0042444F" w:rsidRDefault="00B50D19" w:rsidP="00B50D19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B50D19" w:rsidRPr="0042444F" w14:paraId="4DB4AE32" w14:textId="77777777" w:rsidTr="00B50D1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A44EC7" w14:textId="77777777" w:rsidR="00B50D19" w:rsidRPr="0042444F" w:rsidRDefault="00B50D19" w:rsidP="00E32538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6EFC36" w14:textId="42A02536" w:rsidR="00B50D19" w:rsidRPr="0057175C" w:rsidRDefault="00B50D19" w:rsidP="00B50D19">
            <w:pPr>
              <w:pStyle w:val="113"/>
              <w:rPr>
                <w:rFonts w:ascii="ISOCPEUR" w:hAnsi="ISOCPEUR"/>
                <w:sz w:val="20"/>
              </w:rPr>
            </w:pPr>
            <w:r w:rsidRPr="0057175C">
              <w:rPr>
                <w:rFonts w:ascii="ISOCPEUR" w:hAnsi="ISOCPEUR"/>
                <w:sz w:val="20"/>
              </w:rPr>
              <w:t>Промывка и дезинфекция трубопроводов диаметром до Ду50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CE8E3D" w14:textId="5F9BA9C0" w:rsidR="00B50D19" w:rsidRPr="0057175C" w:rsidRDefault="00B50D19" w:rsidP="00B50D19">
            <w:pPr>
              <w:pStyle w:val="114"/>
              <w:rPr>
                <w:rFonts w:ascii="ISOCPEUR" w:hAnsi="ISOCPEUR"/>
                <w:sz w:val="20"/>
              </w:rPr>
            </w:pPr>
            <w:r w:rsidRPr="00B50D19">
              <w:rPr>
                <w:rFonts w:ascii="ISOCPEUR" w:hAnsi="ISOCPEUR"/>
                <w:sz w:val="20"/>
              </w:rPr>
              <w:t>м.п.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33A649" w14:textId="71CC0E54" w:rsidR="00B50D19" w:rsidRPr="0057175C" w:rsidRDefault="00B50D19" w:rsidP="00B50D19">
            <w:pPr>
              <w:pStyle w:val="114"/>
              <w:rPr>
                <w:rFonts w:ascii="ISOCPEUR" w:hAnsi="ISOCPEUR"/>
                <w:sz w:val="20"/>
              </w:rPr>
            </w:pPr>
            <w:r w:rsidRPr="00B50D19">
              <w:rPr>
                <w:rFonts w:ascii="ISOCPEUR" w:hAnsi="ISOCPEUR"/>
                <w:sz w:val="20"/>
              </w:rPr>
              <w:t>241,0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7EF61E" w14:textId="77777777" w:rsidR="00B50D19" w:rsidRPr="0042444F" w:rsidRDefault="00B50D19" w:rsidP="00B50D19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B50D19" w:rsidRPr="0042444F" w14:paraId="40E800B5" w14:textId="77777777" w:rsidTr="00B50D1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2A5255" w14:textId="77777777" w:rsidR="00B50D19" w:rsidRPr="0042444F" w:rsidRDefault="00B50D19" w:rsidP="00E32538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7A57254" w14:textId="367E418A" w:rsidR="00B50D19" w:rsidRPr="0057175C" w:rsidRDefault="00B50D19" w:rsidP="00B50D19">
            <w:pPr>
              <w:pStyle w:val="113"/>
              <w:rPr>
                <w:rFonts w:ascii="ISOCPEUR" w:hAnsi="ISOCPEUR"/>
                <w:sz w:val="20"/>
              </w:rPr>
            </w:pPr>
            <w:r w:rsidRPr="0057175C">
              <w:rPr>
                <w:rFonts w:ascii="ISOCPEUR" w:hAnsi="ISOCPEUR"/>
                <w:sz w:val="20"/>
              </w:rPr>
              <w:t>Промывка и дезинфекция трубопроводов диаметром до Ду250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1FC620" w14:textId="3C4EA12E" w:rsidR="00B50D19" w:rsidRPr="0057175C" w:rsidRDefault="00B50D19" w:rsidP="00B50D19">
            <w:pPr>
              <w:pStyle w:val="114"/>
              <w:rPr>
                <w:rFonts w:ascii="ISOCPEUR" w:hAnsi="ISOCPEUR"/>
                <w:sz w:val="20"/>
              </w:rPr>
            </w:pPr>
            <w:r w:rsidRPr="00B50D19">
              <w:rPr>
                <w:rFonts w:ascii="ISOCPEUR" w:hAnsi="ISOCPEUR"/>
                <w:sz w:val="20"/>
              </w:rPr>
              <w:t>м.п.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0089A5" w14:textId="2F8A3482" w:rsidR="00B50D19" w:rsidRPr="0057175C" w:rsidRDefault="00B50D19" w:rsidP="00B50D19">
            <w:pPr>
              <w:pStyle w:val="114"/>
              <w:rPr>
                <w:rFonts w:ascii="ISOCPEUR" w:hAnsi="ISOCPEUR"/>
                <w:sz w:val="20"/>
              </w:rPr>
            </w:pPr>
            <w:r w:rsidRPr="00B50D19">
              <w:rPr>
                <w:rFonts w:ascii="ISOCPEUR" w:hAnsi="ISOCPEUR"/>
                <w:sz w:val="20"/>
              </w:rPr>
              <w:t>5,0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AD7ED8" w14:textId="77777777" w:rsidR="00B50D19" w:rsidRPr="0042444F" w:rsidRDefault="00B50D19" w:rsidP="00B50D19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8C0D9A" w:rsidRPr="0042444F" w14:paraId="4D3F1FEF" w14:textId="77777777" w:rsidTr="00A83BE5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3BD37B" w14:textId="77777777" w:rsidR="008C0D9A" w:rsidRPr="0042444F" w:rsidRDefault="008C0D9A" w:rsidP="008C0D9A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2CBBE5" w14:textId="079BFB6E" w:rsidR="008C0D9A" w:rsidRPr="008C0D9A" w:rsidRDefault="008C0D9A" w:rsidP="008C0D9A">
            <w:pPr>
              <w:pStyle w:val="113"/>
              <w:jc w:val="center"/>
              <w:rPr>
                <w:rFonts w:ascii="ISOCPEUR" w:hAnsi="ISOCPEUR"/>
                <w:b/>
                <w:bCs/>
                <w:sz w:val="20"/>
                <w:u w:val="single"/>
              </w:rPr>
            </w:pPr>
            <w:r w:rsidRPr="008C0D9A">
              <w:rPr>
                <w:rFonts w:ascii="ISOCPEUR" w:hAnsi="ISOCPEUR"/>
                <w:b/>
                <w:bCs/>
                <w:sz w:val="20"/>
                <w:u w:val="single"/>
              </w:rPr>
              <w:t>2. Система внутреннего горячего водоснабжения, подающая (ТЗ)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313274" w14:textId="0B351434" w:rsidR="008C0D9A" w:rsidRPr="0042444F" w:rsidRDefault="008C0D9A" w:rsidP="008C0D9A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</w:tcPr>
          <w:p w14:paraId="7C698C6A" w14:textId="0C649F04" w:rsidR="008C0D9A" w:rsidRPr="0042444F" w:rsidRDefault="008C0D9A" w:rsidP="008C0D9A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3CBD82" w14:textId="77777777" w:rsidR="008C0D9A" w:rsidRPr="0042444F" w:rsidRDefault="008C0D9A" w:rsidP="008C0D9A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8C0D9A" w:rsidRPr="0042444F" w14:paraId="515DD987" w14:textId="77777777" w:rsidTr="00A83BE5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F8F60C" w14:textId="77777777" w:rsidR="008C0D9A" w:rsidRPr="0042444F" w:rsidRDefault="008C0D9A" w:rsidP="008C0D9A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041E45" w14:textId="060969FB" w:rsidR="008C0D9A" w:rsidRPr="008C0D9A" w:rsidRDefault="008C0D9A" w:rsidP="008C0D9A">
            <w:pPr>
              <w:pStyle w:val="113"/>
              <w:jc w:val="center"/>
              <w:rPr>
                <w:rFonts w:ascii="ISOCPEUR" w:hAnsi="ISOCPEUR"/>
                <w:b/>
                <w:bCs/>
                <w:sz w:val="20"/>
                <w:u w:val="single"/>
              </w:rPr>
            </w:pPr>
            <w:r w:rsidRPr="008C0D9A">
              <w:rPr>
                <w:rFonts w:ascii="ISOCPEUR" w:hAnsi="ISOCPEUR"/>
                <w:b/>
                <w:bCs/>
                <w:sz w:val="20"/>
                <w:u w:val="single"/>
              </w:rPr>
              <w:t>2.1 Оборудование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2E0A3D32" w14:textId="07D056CF" w:rsidR="008C0D9A" w:rsidRPr="0042444F" w:rsidRDefault="008C0D9A" w:rsidP="008C0D9A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</w:tcPr>
          <w:p w14:paraId="59DA7204" w14:textId="65805882" w:rsidR="008C0D9A" w:rsidRPr="0042444F" w:rsidRDefault="008C0D9A" w:rsidP="008C0D9A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54EEE7" w14:textId="77777777" w:rsidR="008C0D9A" w:rsidRPr="0042444F" w:rsidRDefault="008C0D9A" w:rsidP="008C0D9A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8C0D9A" w:rsidRPr="0042444F" w14:paraId="7586E37F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718908" w14:textId="77777777" w:rsidR="008C0D9A" w:rsidRPr="0042444F" w:rsidRDefault="008C0D9A" w:rsidP="008C0D9A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A2E2FB" w14:textId="32336C72" w:rsidR="008C0D9A" w:rsidRPr="008C0D9A" w:rsidRDefault="008C0D9A" w:rsidP="008C0D9A">
            <w:pPr>
              <w:pStyle w:val="113"/>
              <w:rPr>
                <w:rFonts w:ascii="ISOCPEUR" w:hAnsi="ISOCPEUR"/>
                <w:sz w:val="20"/>
              </w:rPr>
            </w:pPr>
            <w:r w:rsidRPr="008C0D9A">
              <w:rPr>
                <w:rFonts w:ascii="ISOCPEUR" w:hAnsi="ISOCPEUR"/>
                <w:sz w:val="20"/>
              </w:rPr>
              <w:t>Монтаж водомерного узла со счётчиком ВСХНД-32 с параметрами: тип – крыльчатый, одноструйный, сухого типа, имеющий импульсный выход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EA8051" w14:textId="79D415F8" w:rsidR="008C0D9A" w:rsidRPr="008C0D9A" w:rsidRDefault="008C0D9A" w:rsidP="008C0D9A">
            <w:pPr>
              <w:pStyle w:val="114"/>
              <w:rPr>
                <w:rFonts w:ascii="ISOCPEUR" w:hAnsi="ISOCPEUR"/>
                <w:sz w:val="20"/>
              </w:rPr>
            </w:pPr>
            <w:r w:rsidRPr="008C0D9A">
              <w:rPr>
                <w:rFonts w:ascii="ISOCPEUR" w:hAnsi="ISOCPEUR"/>
                <w:sz w:val="20"/>
              </w:rPr>
              <w:t xml:space="preserve">комплект 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4961B1" w14:textId="585BD303" w:rsidR="008C0D9A" w:rsidRPr="008C0D9A" w:rsidRDefault="008C0D9A" w:rsidP="008C0D9A">
            <w:pPr>
              <w:pStyle w:val="114"/>
              <w:rPr>
                <w:rFonts w:ascii="ISOCPEUR" w:hAnsi="ISOCPEUR"/>
                <w:sz w:val="20"/>
              </w:rPr>
            </w:pPr>
            <w:r w:rsidRPr="008C0D9A">
              <w:rPr>
                <w:rFonts w:ascii="ISOCPEUR" w:hAnsi="ISOCPEUR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359AF7" w14:textId="77777777" w:rsidR="008C0D9A" w:rsidRPr="0042444F" w:rsidRDefault="008C0D9A" w:rsidP="008C0D9A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8C0D9A" w:rsidRPr="0042444F" w14:paraId="24412AEF" w14:textId="77777777" w:rsidTr="00A83BE5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73FBB2" w14:textId="77777777" w:rsidR="008C0D9A" w:rsidRPr="0042444F" w:rsidRDefault="008C0D9A" w:rsidP="008C0D9A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8BB1D6" w14:textId="55BB071C" w:rsidR="008C0D9A" w:rsidRPr="008C0D9A" w:rsidRDefault="008C0D9A" w:rsidP="008C0D9A">
            <w:pPr>
              <w:pStyle w:val="113"/>
              <w:jc w:val="center"/>
              <w:rPr>
                <w:rFonts w:ascii="ISOCPEUR" w:hAnsi="ISOCPEUR"/>
                <w:b/>
                <w:bCs/>
                <w:sz w:val="20"/>
                <w:u w:val="single"/>
              </w:rPr>
            </w:pPr>
            <w:r w:rsidRPr="008C0D9A">
              <w:rPr>
                <w:rFonts w:ascii="ISOCPEUR" w:hAnsi="ISOCPEUR"/>
                <w:b/>
                <w:bCs/>
                <w:sz w:val="20"/>
                <w:u w:val="single"/>
              </w:rPr>
              <w:t>2.2 Запорная арматура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320DDF" w14:textId="4426F2FC" w:rsidR="008C0D9A" w:rsidRPr="008C0D9A" w:rsidRDefault="008C0D9A" w:rsidP="008C0D9A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</w:tcPr>
          <w:p w14:paraId="154B0785" w14:textId="0847C395" w:rsidR="008C0D9A" w:rsidRPr="008C0D9A" w:rsidRDefault="008C0D9A" w:rsidP="008C0D9A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6C352E" w14:textId="77777777" w:rsidR="008C0D9A" w:rsidRPr="0042444F" w:rsidRDefault="008C0D9A" w:rsidP="008C0D9A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8C0D9A" w:rsidRPr="0042444F" w14:paraId="56020557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6A6647" w14:textId="77777777" w:rsidR="008C0D9A" w:rsidRPr="0042444F" w:rsidRDefault="008C0D9A" w:rsidP="008C0D9A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E2759B" w14:textId="030CA208" w:rsidR="008C0D9A" w:rsidRPr="008C0D9A" w:rsidRDefault="008C0D9A" w:rsidP="008C0D9A">
            <w:pPr>
              <w:pStyle w:val="113"/>
              <w:rPr>
                <w:rFonts w:ascii="ISOCPEUR" w:hAnsi="ISOCPEUR"/>
                <w:sz w:val="20"/>
              </w:rPr>
            </w:pPr>
            <w:r w:rsidRPr="008C0D9A">
              <w:rPr>
                <w:rFonts w:ascii="ISOCPEUR" w:hAnsi="ISOCPEUR"/>
                <w:sz w:val="20"/>
              </w:rPr>
              <w:t>Монтаж крана шарового муфтового, резьба внутренняя/внутренняя, Ø1/2” (DN15 мм)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C67D8B" w14:textId="16B0ACC1" w:rsidR="008C0D9A" w:rsidRPr="008C0D9A" w:rsidRDefault="008C0D9A" w:rsidP="008C0D9A">
            <w:pPr>
              <w:pStyle w:val="114"/>
              <w:rPr>
                <w:rFonts w:ascii="ISOCPEUR" w:hAnsi="ISOCPEUR"/>
                <w:sz w:val="20"/>
              </w:rPr>
            </w:pPr>
            <w:r w:rsidRPr="008C0D9A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CB2D38" w14:textId="12E0232A" w:rsidR="008C0D9A" w:rsidRPr="008C0D9A" w:rsidRDefault="008C0D9A" w:rsidP="008C0D9A">
            <w:pPr>
              <w:pStyle w:val="114"/>
              <w:rPr>
                <w:rFonts w:ascii="ISOCPEUR" w:hAnsi="ISOCPEUR"/>
                <w:sz w:val="20"/>
              </w:rPr>
            </w:pPr>
            <w:r w:rsidRPr="008C0D9A">
              <w:rPr>
                <w:rFonts w:ascii="ISOCPEUR" w:hAnsi="ISOCPEUR"/>
                <w:sz w:val="20"/>
              </w:rPr>
              <w:t>7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926A3A" w14:textId="77777777" w:rsidR="008C0D9A" w:rsidRPr="0042444F" w:rsidRDefault="008C0D9A" w:rsidP="008C0D9A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8C0D9A" w:rsidRPr="0042444F" w14:paraId="0D708A05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BF8C99" w14:textId="77777777" w:rsidR="008C0D9A" w:rsidRPr="0042444F" w:rsidRDefault="008C0D9A" w:rsidP="008C0D9A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818765" w14:textId="3BB1AB78" w:rsidR="008C0D9A" w:rsidRPr="008C0D9A" w:rsidRDefault="008C0D9A" w:rsidP="008C0D9A">
            <w:pPr>
              <w:pStyle w:val="113"/>
              <w:rPr>
                <w:rFonts w:ascii="ISOCPEUR" w:hAnsi="ISOCPEUR"/>
                <w:sz w:val="20"/>
              </w:rPr>
            </w:pPr>
            <w:r w:rsidRPr="008C0D9A">
              <w:rPr>
                <w:rFonts w:ascii="ISOCPEUR" w:hAnsi="ISOCPEUR"/>
                <w:sz w:val="20"/>
              </w:rPr>
              <w:t>Монтаж крана шарового муфтового ый, резьба внутренняя/внутренняя, Ø3/4” (DN20 мм)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342847" w14:textId="2A0BF0B0" w:rsidR="008C0D9A" w:rsidRPr="008C0D9A" w:rsidRDefault="008C0D9A" w:rsidP="008C0D9A">
            <w:pPr>
              <w:pStyle w:val="114"/>
              <w:rPr>
                <w:rFonts w:ascii="ISOCPEUR" w:hAnsi="ISOCPEUR"/>
                <w:sz w:val="20"/>
              </w:rPr>
            </w:pPr>
            <w:r w:rsidRPr="008C0D9A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F9E58F" w14:textId="271D5E77" w:rsidR="008C0D9A" w:rsidRPr="008C0D9A" w:rsidRDefault="008C0D9A" w:rsidP="008C0D9A">
            <w:pPr>
              <w:pStyle w:val="114"/>
              <w:rPr>
                <w:rFonts w:ascii="ISOCPEUR" w:hAnsi="ISOCPEUR"/>
                <w:sz w:val="20"/>
              </w:rPr>
            </w:pPr>
            <w:r w:rsidRPr="008C0D9A">
              <w:rPr>
                <w:rFonts w:ascii="ISOCPEUR" w:hAnsi="ISOCPEUR"/>
                <w:sz w:val="20"/>
              </w:rPr>
              <w:t>11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E8A0E1" w14:textId="77777777" w:rsidR="008C0D9A" w:rsidRPr="0042444F" w:rsidRDefault="008C0D9A" w:rsidP="008C0D9A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8C0D9A" w:rsidRPr="0042444F" w14:paraId="076CEFA9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1821AA" w14:textId="77777777" w:rsidR="008C0D9A" w:rsidRPr="0042444F" w:rsidRDefault="008C0D9A" w:rsidP="008C0D9A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D04FFF" w14:textId="2CBDBC7F" w:rsidR="008C0D9A" w:rsidRPr="008C0D9A" w:rsidRDefault="008C0D9A" w:rsidP="008C0D9A">
            <w:pPr>
              <w:pStyle w:val="113"/>
              <w:rPr>
                <w:rFonts w:ascii="ISOCPEUR" w:hAnsi="ISOCPEUR"/>
                <w:sz w:val="20"/>
              </w:rPr>
            </w:pPr>
            <w:r w:rsidRPr="008C0D9A">
              <w:rPr>
                <w:rFonts w:ascii="ISOCPEUR" w:hAnsi="ISOCPEUR"/>
                <w:sz w:val="20"/>
              </w:rPr>
              <w:t>Монтаж крана шарового муфтового, резьба внутренняя/внутренняя, Ø1” (DN25 мм)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99D04A" w14:textId="05F50FA2" w:rsidR="008C0D9A" w:rsidRPr="008C0D9A" w:rsidRDefault="008C0D9A" w:rsidP="008C0D9A">
            <w:pPr>
              <w:pStyle w:val="114"/>
              <w:rPr>
                <w:rFonts w:ascii="ISOCPEUR" w:hAnsi="ISOCPEUR"/>
                <w:sz w:val="20"/>
              </w:rPr>
            </w:pPr>
            <w:r w:rsidRPr="008C0D9A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D87AE2" w14:textId="256575DF" w:rsidR="008C0D9A" w:rsidRPr="008C0D9A" w:rsidRDefault="008C0D9A" w:rsidP="008C0D9A">
            <w:pPr>
              <w:pStyle w:val="114"/>
              <w:rPr>
                <w:rFonts w:ascii="ISOCPEUR" w:hAnsi="ISOCPEUR"/>
                <w:sz w:val="20"/>
              </w:rPr>
            </w:pPr>
            <w:r w:rsidRPr="008C0D9A">
              <w:rPr>
                <w:rFonts w:ascii="ISOCPEUR" w:hAnsi="ISOCPEUR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EED4F8" w14:textId="77777777" w:rsidR="008C0D9A" w:rsidRPr="0042444F" w:rsidRDefault="008C0D9A" w:rsidP="008C0D9A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8C0D9A" w:rsidRPr="0042444F" w14:paraId="71E5FD4C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748D39" w14:textId="77777777" w:rsidR="008C0D9A" w:rsidRPr="0042444F" w:rsidRDefault="008C0D9A" w:rsidP="008C0D9A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5A9C32" w14:textId="4067B272" w:rsidR="008C0D9A" w:rsidRPr="008C0D9A" w:rsidRDefault="008C0D9A" w:rsidP="008C0D9A">
            <w:pPr>
              <w:pStyle w:val="113"/>
              <w:rPr>
                <w:rFonts w:ascii="ISOCPEUR" w:hAnsi="ISOCPEUR"/>
                <w:sz w:val="20"/>
              </w:rPr>
            </w:pPr>
            <w:r w:rsidRPr="008C0D9A">
              <w:rPr>
                <w:rFonts w:ascii="ISOCPEUR" w:hAnsi="ISOCPEUR"/>
                <w:sz w:val="20"/>
              </w:rPr>
              <w:t>Монтаж крана шарового муфтового, резьба внутренняя/внутренняя, Ø1 1/4” (DN32 мм)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2717DB" w14:textId="65358F5C" w:rsidR="008C0D9A" w:rsidRPr="008C0D9A" w:rsidRDefault="008C0D9A" w:rsidP="008C0D9A">
            <w:pPr>
              <w:pStyle w:val="114"/>
              <w:rPr>
                <w:rFonts w:ascii="ISOCPEUR" w:hAnsi="ISOCPEUR"/>
                <w:sz w:val="20"/>
              </w:rPr>
            </w:pPr>
            <w:r w:rsidRPr="008C0D9A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CB29C3" w14:textId="52C9B55B" w:rsidR="008C0D9A" w:rsidRPr="008C0D9A" w:rsidRDefault="008C0D9A" w:rsidP="008C0D9A">
            <w:pPr>
              <w:pStyle w:val="114"/>
              <w:rPr>
                <w:rFonts w:ascii="ISOCPEUR" w:hAnsi="ISOCPEUR"/>
                <w:sz w:val="20"/>
              </w:rPr>
            </w:pPr>
            <w:r w:rsidRPr="008C0D9A">
              <w:rPr>
                <w:rFonts w:ascii="ISOCPEUR" w:hAnsi="ISOCPEUR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0E0BC2" w14:textId="77777777" w:rsidR="008C0D9A" w:rsidRPr="0042444F" w:rsidRDefault="008C0D9A" w:rsidP="008C0D9A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8C0D9A" w:rsidRPr="0042444F" w14:paraId="01029F32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DFE503" w14:textId="77777777" w:rsidR="008C0D9A" w:rsidRPr="0042444F" w:rsidRDefault="008C0D9A" w:rsidP="008C0D9A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6181D3" w14:textId="1F3F4458" w:rsidR="008C0D9A" w:rsidRPr="008C0D9A" w:rsidRDefault="008C0D9A" w:rsidP="008C0D9A">
            <w:pPr>
              <w:pStyle w:val="113"/>
              <w:rPr>
                <w:rFonts w:ascii="ISOCPEUR" w:hAnsi="ISOCPEUR"/>
                <w:sz w:val="20"/>
              </w:rPr>
            </w:pPr>
            <w:r w:rsidRPr="008C0D9A">
              <w:rPr>
                <w:rFonts w:ascii="ISOCPEUR" w:hAnsi="ISOCPEUR"/>
                <w:sz w:val="20"/>
              </w:rPr>
              <w:t>Монтаж крана шарового муфтового, резьба внутренняя/внутренняя, Ø1 1/2” (DN40 мм)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BE5E68" w14:textId="592DA71A" w:rsidR="008C0D9A" w:rsidRPr="008C0D9A" w:rsidRDefault="008C0D9A" w:rsidP="008C0D9A">
            <w:pPr>
              <w:pStyle w:val="114"/>
              <w:rPr>
                <w:rFonts w:ascii="ISOCPEUR" w:hAnsi="ISOCPEUR"/>
                <w:sz w:val="20"/>
              </w:rPr>
            </w:pPr>
            <w:r w:rsidRPr="008C0D9A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38A50E" w14:textId="4770870F" w:rsidR="008C0D9A" w:rsidRPr="008C0D9A" w:rsidRDefault="008C0D9A" w:rsidP="008C0D9A">
            <w:pPr>
              <w:pStyle w:val="114"/>
              <w:rPr>
                <w:rFonts w:ascii="ISOCPEUR" w:hAnsi="ISOCPEUR"/>
                <w:sz w:val="20"/>
              </w:rPr>
            </w:pPr>
            <w:r w:rsidRPr="008C0D9A">
              <w:rPr>
                <w:rFonts w:ascii="ISOCPEUR" w:hAnsi="ISOCPEUR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20EBCA" w14:textId="77777777" w:rsidR="008C0D9A" w:rsidRPr="0042444F" w:rsidRDefault="008C0D9A" w:rsidP="008C0D9A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8C0D9A" w:rsidRPr="0042444F" w14:paraId="3E371E8A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273172" w14:textId="77777777" w:rsidR="008C0D9A" w:rsidRPr="0042444F" w:rsidRDefault="008C0D9A" w:rsidP="008C0D9A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A0BA62" w14:textId="42FA1288" w:rsidR="008C0D9A" w:rsidRPr="008C0D9A" w:rsidRDefault="008C0D9A" w:rsidP="008C0D9A">
            <w:pPr>
              <w:pStyle w:val="113"/>
              <w:rPr>
                <w:rFonts w:ascii="ISOCPEUR" w:hAnsi="ISOCPEUR"/>
                <w:sz w:val="20"/>
              </w:rPr>
            </w:pPr>
            <w:r w:rsidRPr="008C0D9A">
              <w:rPr>
                <w:rFonts w:ascii="ISOCPEUR" w:hAnsi="ISOCPEUR"/>
                <w:sz w:val="20"/>
              </w:rPr>
              <w:t>Монтаж Компенсатора Козлова из полипропилена DN40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1AFE84" w14:textId="0EA5BB35" w:rsidR="008C0D9A" w:rsidRPr="008C0D9A" w:rsidRDefault="008C0D9A" w:rsidP="008C0D9A">
            <w:pPr>
              <w:pStyle w:val="114"/>
              <w:rPr>
                <w:rFonts w:ascii="ISOCPEUR" w:hAnsi="ISOCPEUR"/>
                <w:sz w:val="20"/>
              </w:rPr>
            </w:pPr>
            <w:r w:rsidRPr="008C0D9A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A301A5" w14:textId="070BA4E4" w:rsidR="008C0D9A" w:rsidRPr="008C0D9A" w:rsidRDefault="008C0D9A" w:rsidP="008C0D9A">
            <w:pPr>
              <w:pStyle w:val="114"/>
              <w:rPr>
                <w:rFonts w:ascii="ISOCPEUR" w:hAnsi="ISOCPEUR"/>
                <w:sz w:val="20"/>
              </w:rPr>
            </w:pPr>
            <w:r w:rsidRPr="008C0D9A">
              <w:rPr>
                <w:rFonts w:ascii="ISOCPEUR" w:hAnsi="ISOCPEUR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82DBCD" w14:textId="77777777" w:rsidR="008C0D9A" w:rsidRPr="0042444F" w:rsidRDefault="008C0D9A" w:rsidP="008C0D9A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8C0D9A" w:rsidRPr="0042444F" w14:paraId="2F59E88D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1AB77C" w14:textId="77777777" w:rsidR="008C0D9A" w:rsidRPr="0042444F" w:rsidRDefault="008C0D9A" w:rsidP="008C0D9A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FDFAAC" w14:textId="64C180FD" w:rsidR="008C0D9A" w:rsidRPr="008C0D9A" w:rsidRDefault="008C0D9A" w:rsidP="008C0D9A">
            <w:pPr>
              <w:pStyle w:val="113"/>
              <w:rPr>
                <w:rFonts w:ascii="ISOCPEUR" w:hAnsi="ISOCPEUR"/>
                <w:sz w:val="20"/>
              </w:rPr>
            </w:pPr>
            <w:r w:rsidRPr="008C0D9A">
              <w:rPr>
                <w:rFonts w:ascii="ISOCPEUR" w:hAnsi="ISOCPEUR"/>
                <w:sz w:val="20"/>
              </w:rPr>
              <w:t>Монтаж Компенсатора Козлова из полипропилена DN25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865E2A" w14:textId="6E7E52A8" w:rsidR="008C0D9A" w:rsidRPr="008C0D9A" w:rsidRDefault="008C0D9A" w:rsidP="008C0D9A">
            <w:pPr>
              <w:pStyle w:val="114"/>
              <w:rPr>
                <w:rFonts w:ascii="ISOCPEUR" w:hAnsi="ISOCPEUR"/>
                <w:sz w:val="20"/>
              </w:rPr>
            </w:pPr>
            <w:r w:rsidRPr="008C0D9A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D76E9D" w14:textId="7F35F4AF" w:rsidR="008C0D9A" w:rsidRPr="008C0D9A" w:rsidRDefault="008C0D9A" w:rsidP="008C0D9A">
            <w:pPr>
              <w:pStyle w:val="114"/>
              <w:rPr>
                <w:rFonts w:ascii="ISOCPEUR" w:hAnsi="ISOCPEUR"/>
                <w:sz w:val="20"/>
              </w:rPr>
            </w:pPr>
            <w:r w:rsidRPr="008C0D9A">
              <w:rPr>
                <w:rFonts w:ascii="ISOCPEUR" w:hAnsi="ISOCPEUR"/>
                <w:sz w:val="20"/>
              </w:rPr>
              <w:t>3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BB5287" w14:textId="77777777" w:rsidR="008C0D9A" w:rsidRPr="0042444F" w:rsidRDefault="008C0D9A" w:rsidP="008C0D9A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8C0D9A" w:rsidRPr="0042444F" w14:paraId="189263FE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C20537" w14:textId="77777777" w:rsidR="008C0D9A" w:rsidRPr="0042444F" w:rsidRDefault="008C0D9A" w:rsidP="008C0D9A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4F0B83" w14:textId="53F8CEF1" w:rsidR="008C0D9A" w:rsidRPr="008C0D9A" w:rsidRDefault="008C0D9A" w:rsidP="008C0D9A">
            <w:pPr>
              <w:pStyle w:val="113"/>
              <w:jc w:val="center"/>
              <w:rPr>
                <w:rFonts w:ascii="ISOCPEUR" w:hAnsi="ISOCPEUR"/>
                <w:b/>
                <w:bCs/>
                <w:sz w:val="20"/>
                <w:u w:val="single"/>
              </w:rPr>
            </w:pPr>
            <w:r w:rsidRPr="008C0D9A">
              <w:rPr>
                <w:rFonts w:ascii="ISOCPEUR" w:hAnsi="ISOCPEUR"/>
                <w:b/>
                <w:bCs/>
                <w:sz w:val="20"/>
                <w:u w:val="single"/>
              </w:rPr>
              <w:t>2.3 Трубопроводы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797616" w14:textId="77777777" w:rsidR="008C0D9A" w:rsidRPr="008C0D9A" w:rsidRDefault="008C0D9A" w:rsidP="008C0D9A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B3E723" w14:textId="77777777" w:rsidR="008C0D9A" w:rsidRPr="008C0D9A" w:rsidRDefault="008C0D9A" w:rsidP="008C0D9A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B6E596" w14:textId="77777777" w:rsidR="008C0D9A" w:rsidRPr="0042444F" w:rsidRDefault="008C0D9A" w:rsidP="008C0D9A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8C0D9A" w:rsidRPr="0042444F" w14:paraId="7CB61289" w14:textId="77777777" w:rsidTr="008C0D9A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9208BE" w14:textId="77777777" w:rsidR="008C0D9A" w:rsidRPr="0042444F" w:rsidRDefault="008C0D9A" w:rsidP="008C0D9A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662C53" w14:textId="0B27C6A6" w:rsidR="008C0D9A" w:rsidRPr="008C0D9A" w:rsidRDefault="008C0D9A" w:rsidP="008C0D9A">
            <w:pPr>
              <w:pStyle w:val="113"/>
              <w:rPr>
                <w:rFonts w:ascii="ISOCPEUR" w:hAnsi="ISOCPEUR"/>
                <w:sz w:val="20"/>
              </w:rPr>
            </w:pPr>
            <w:r w:rsidRPr="008C0D9A">
              <w:rPr>
                <w:rFonts w:ascii="ISOCPEUR" w:hAnsi="ISOCPEUR"/>
                <w:sz w:val="20"/>
              </w:rPr>
              <w:t>Монтаж многослойных полипропиленовых труб (стабилизированных стекловолокном) РРRT (SDR 7,4, серия S3,2) PN 20, Ø20×2,8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BF5B0D" w14:textId="0FFC92A4" w:rsidR="008C0D9A" w:rsidRPr="008C0D9A" w:rsidRDefault="008C0D9A" w:rsidP="008C0D9A">
            <w:pPr>
              <w:pStyle w:val="114"/>
              <w:rPr>
                <w:rFonts w:ascii="ISOCPEUR" w:hAnsi="ISOCPEUR"/>
                <w:sz w:val="20"/>
              </w:rPr>
            </w:pPr>
            <w:r w:rsidRPr="008C0D9A">
              <w:rPr>
                <w:rFonts w:ascii="ISOCPEUR" w:hAnsi="ISOCPEUR"/>
                <w:sz w:val="20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14AE9A" w14:textId="67926A3A" w:rsidR="008C0D9A" w:rsidRPr="008C0D9A" w:rsidRDefault="008C0D9A" w:rsidP="008C0D9A">
            <w:pPr>
              <w:pStyle w:val="114"/>
              <w:rPr>
                <w:rFonts w:ascii="ISOCPEUR" w:hAnsi="ISOCPEUR"/>
                <w:sz w:val="20"/>
              </w:rPr>
            </w:pPr>
            <w:r w:rsidRPr="008C0D9A">
              <w:rPr>
                <w:rFonts w:ascii="ISOCPEUR" w:hAnsi="ISOCPEUR"/>
                <w:sz w:val="20"/>
              </w:rPr>
              <w:t>77,0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7B4294" w14:textId="77777777" w:rsidR="008C0D9A" w:rsidRPr="0042444F" w:rsidRDefault="008C0D9A" w:rsidP="008C0D9A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8C0D9A" w:rsidRPr="0042444F" w14:paraId="7A01CEDE" w14:textId="77777777" w:rsidTr="008C0D9A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EC0146" w14:textId="77777777" w:rsidR="008C0D9A" w:rsidRPr="0042444F" w:rsidRDefault="008C0D9A" w:rsidP="008C0D9A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F9989F" w14:textId="77022C4D" w:rsidR="008C0D9A" w:rsidRPr="008C0D9A" w:rsidRDefault="008C0D9A" w:rsidP="008C0D9A">
            <w:pPr>
              <w:pStyle w:val="113"/>
              <w:rPr>
                <w:rFonts w:ascii="ISOCPEUR" w:hAnsi="ISOCPEUR"/>
                <w:sz w:val="20"/>
              </w:rPr>
            </w:pPr>
            <w:r w:rsidRPr="008C0D9A">
              <w:rPr>
                <w:rFonts w:ascii="ISOCPEUR" w:hAnsi="ISOCPEUR"/>
                <w:sz w:val="20"/>
              </w:rPr>
              <w:t>Монтаж многослойных полипропиленовых труб (стабилизированных стекловолокном) РРRT (SDR 7,4, серия S3,2) PN20, Ø25×3,5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60DC75" w14:textId="296A8221" w:rsidR="008C0D9A" w:rsidRPr="008C0D9A" w:rsidRDefault="008C0D9A" w:rsidP="008C0D9A">
            <w:pPr>
              <w:pStyle w:val="114"/>
              <w:rPr>
                <w:rFonts w:ascii="ISOCPEUR" w:hAnsi="ISOCPEUR"/>
                <w:sz w:val="20"/>
              </w:rPr>
            </w:pPr>
            <w:r w:rsidRPr="008C0D9A">
              <w:rPr>
                <w:rFonts w:ascii="ISOCPEUR" w:hAnsi="ISOCPEUR"/>
                <w:sz w:val="20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F66665" w14:textId="760F0513" w:rsidR="008C0D9A" w:rsidRPr="008C0D9A" w:rsidRDefault="008C0D9A" w:rsidP="008C0D9A">
            <w:pPr>
              <w:pStyle w:val="114"/>
              <w:rPr>
                <w:rFonts w:ascii="ISOCPEUR" w:hAnsi="ISOCPEUR"/>
                <w:sz w:val="20"/>
              </w:rPr>
            </w:pPr>
            <w:r w:rsidRPr="008C0D9A">
              <w:rPr>
                <w:rFonts w:ascii="ISOCPEUR" w:hAnsi="ISOCPEUR"/>
                <w:sz w:val="20"/>
              </w:rPr>
              <w:t>57,0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C30E20" w14:textId="77777777" w:rsidR="008C0D9A" w:rsidRPr="0042444F" w:rsidRDefault="008C0D9A" w:rsidP="008C0D9A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8C0D9A" w:rsidRPr="0042444F" w14:paraId="0AF6D3F6" w14:textId="77777777" w:rsidTr="008C0D9A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69B632" w14:textId="77777777" w:rsidR="008C0D9A" w:rsidRPr="0042444F" w:rsidRDefault="008C0D9A" w:rsidP="008C0D9A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7F751A" w14:textId="3942A8FB" w:rsidR="008C0D9A" w:rsidRPr="008C0D9A" w:rsidRDefault="008C0D9A" w:rsidP="008C0D9A">
            <w:pPr>
              <w:pStyle w:val="113"/>
              <w:rPr>
                <w:rFonts w:ascii="ISOCPEUR" w:hAnsi="ISOCPEUR"/>
                <w:sz w:val="20"/>
              </w:rPr>
            </w:pPr>
            <w:r w:rsidRPr="008C0D9A">
              <w:rPr>
                <w:rFonts w:ascii="ISOCPEUR" w:hAnsi="ISOCPEUR"/>
                <w:sz w:val="20"/>
              </w:rPr>
              <w:t>Монтаж многослойных полипропиленовых труб (стабилизированных стекловолокном) РРRT (SDR 7,4, серия S3,2) PN 20, Ø32×4,4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BC5796" w14:textId="4D59816B" w:rsidR="008C0D9A" w:rsidRPr="008C0D9A" w:rsidRDefault="008C0D9A" w:rsidP="008C0D9A">
            <w:pPr>
              <w:pStyle w:val="114"/>
              <w:rPr>
                <w:rFonts w:ascii="ISOCPEUR" w:hAnsi="ISOCPEUR"/>
                <w:sz w:val="20"/>
              </w:rPr>
            </w:pPr>
            <w:r w:rsidRPr="008C0D9A">
              <w:rPr>
                <w:rFonts w:ascii="ISOCPEUR" w:hAnsi="ISOCPEUR"/>
                <w:sz w:val="20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78F9F8" w14:textId="7DC6D6B6" w:rsidR="008C0D9A" w:rsidRPr="008C0D9A" w:rsidRDefault="008C0D9A" w:rsidP="008C0D9A">
            <w:pPr>
              <w:pStyle w:val="114"/>
              <w:rPr>
                <w:rFonts w:ascii="ISOCPEUR" w:hAnsi="ISOCPEUR"/>
                <w:sz w:val="20"/>
              </w:rPr>
            </w:pPr>
            <w:r w:rsidRPr="008C0D9A">
              <w:rPr>
                <w:rFonts w:ascii="ISOCPEUR" w:hAnsi="ISOCPEUR"/>
                <w:sz w:val="20"/>
              </w:rPr>
              <w:t>28,0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1A8F42" w14:textId="77777777" w:rsidR="008C0D9A" w:rsidRPr="0042444F" w:rsidRDefault="008C0D9A" w:rsidP="008C0D9A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8C0D9A" w:rsidRPr="0042444F" w14:paraId="3DACEA50" w14:textId="77777777" w:rsidTr="008C0D9A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A4239F" w14:textId="77777777" w:rsidR="008C0D9A" w:rsidRPr="0042444F" w:rsidRDefault="008C0D9A" w:rsidP="008C0D9A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F73A57" w14:textId="5027F316" w:rsidR="008C0D9A" w:rsidRPr="008C0D9A" w:rsidRDefault="008C0D9A" w:rsidP="008C0D9A">
            <w:pPr>
              <w:pStyle w:val="113"/>
              <w:rPr>
                <w:rFonts w:ascii="ISOCPEUR" w:hAnsi="ISOCPEUR"/>
                <w:sz w:val="20"/>
              </w:rPr>
            </w:pPr>
            <w:r w:rsidRPr="008C0D9A">
              <w:rPr>
                <w:rFonts w:ascii="ISOCPEUR" w:hAnsi="ISOCPEUR"/>
                <w:sz w:val="20"/>
              </w:rPr>
              <w:t>Монтаж многослойных полипропиленовых труб (стабилизированных стекловолокном) РРRT (SDR 7,4, серия S3,2) PN 20, Ø40×5,5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86028F" w14:textId="27A56D48" w:rsidR="008C0D9A" w:rsidRPr="008C0D9A" w:rsidRDefault="008C0D9A" w:rsidP="008C0D9A">
            <w:pPr>
              <w:pStyle w:val="114"/>
              <w:rPr>
                <w:rFonts w:ascii="ISOCPEUR" w:hAnsi="ISOCPEUR"/>
                <w:sz w:val="20"/>
              </w:rPr>
            </w:pPr>
            <w:r w:rsidRPr="008C0D9A">
              <w:rPr>
                <w:rFonts w:ascii="ISOCPEUR" w:hAnsi="ISOCPEUR"/>
                <w:sz w:val="20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1CF174" w14:textId="105E3847" w:rsidR="008C0D9A" w:rsidRPr="008C0D9A" w:rsidRDefault="008C0D9A" w:rsidP="008C0D9A">
            <w:pPr>
              <w:pStyle w:val="114"/>
              <w:rPr>
                <w:rFonts w:ascii="ISOCPEUR" w:hAnsi="ISOCPEUR"/>
                <w:sz w:val="20"/>
              </w:rPr>
            </w:pPr>
            <w:r w:rsidRPr="008C0D9A">
              <w:rPr>
                <w:rFonts w:ascii="ISOCPEUR" w:hAnsi="ISOCPEUR"/>
                <w:sz w:val="20"/>
              </w:rPr>
              <w:t>34,0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67D040" w14:textId="77777777" w:rsidR="008C0D9A" w:rsidRPr="0042444F" w:rsidRDefault="008C0D9A" w:rsidP="008C0D9A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8C0D9A" w:rsidRPr="0042444F" w14:paraId="5CB3C0D2" w14:textId="77777777" w:rsidTr="008C0D9A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3E5F0B" w14:textId="77777777" w:rsidR="008C0D9A" w:rsidRPr="0042444F" w:rsidRDefault="008C0D9A" w:rsidP="008C0D9A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D10995" w14:textId="09A1BC76" w:rsidR="008C0D9A" w:rsidRPr="008C0D9A" w:rsidRDefault="008C0D9A" w:rsidP="008C0D9A">
            <w:pPr>
              <w:pStyle w:val="113"/>
              <w:rPr>
                <w:rFonts w:ascii="ISOCPEUR" w:hAnsi="ISOCPEUR"/>
                <w:sz w:val="20"/>
              </w:rPr>
            </w:pPr>
            <w:r w:rsidRPr="008C0D9A">
              <w:rPr>
                <w:rFonts w:ascii="ISOCPEUR" w:hAnsi="ISOCPEUR"/>
                <w:sz w:val="20"/>
              </w:rPr>
              <w:t>Монтаж многослойных полипропиленовых труб (стабилизированных стекловолокном) РРRT (SDR 7,4, серия S3,2) PN 20, Ø50×6,9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6951D9" w14:textId="1CC7A4FB" w:rsidR="008C0D9A" w:rsidRPr="008C0D9A" w:rsidRDefault="008C0D9A" w:rsidP="008C0D9A">
            <w:pPr>
              <w:pStyle w:val="114"/>
              <w:rPr>
                <w:rFonts w:ascii="ISOCPEUR" w:hAnsi="ISOCPEUR"/>
                <w:sz w:val="20"/>
              </w:rPr>
            </w:pPr>
            <w:r w:rsidRPr="008C0D9A">
              <w:rPr>
                <w:rFonts w:ascii="ISOCPEUR" w:hAnsi="ISOCPEUR"/>
                <w:sz w:val="20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75DEED" w14:textId="3210E7CF" w:rsidR="008C0D9A" w:rsidRPr="008C0D9A" w:rsidRDefault="008C0D9A" w:rsidP="008C0D9A">
            <w:pPr>
              <w:pStyle w:val="114"/>
              <w:rPr>
                <w:rFonts w:ascii="ISOCPEUR" w:hAnsi="ISOCPEUR"/>
                <w:sz w:val="20"/>
              </w:rPr>
            </w:pPr>
            <w:r w:rsidRPr="008C0D9A">
              <w:rPr>
                <w:rFonts w:ascii="ISOCPEUR" w:hAnsi="ISOCPEUR"/>
                <w:sz w:val="20"/>
              </w:rPr>
              <w:t>81,0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F615EB" w14:textId="77777777" w:rsidR="008C0D9A" w:rsidRPr="0042444F" w:rsidRDefault="008C0D9A" w:rsidP="008C0D9A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A5B7D" w:rsidRPr="0042444F" w14:paraId="312FA70E" w14:textId="77777777" w:rsidTr="00E12478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2AAA83" w14:textId="77777777" w:rsidR="007A5B7D" w:rsidRPr="0042444F" w:rsidRDefault="007A5B7D" w:rsidP="007A5B7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DC39AF" w14:textId="4B379688" w:rsidR="007A5B7D" w:rsidRPr="0042444F" w:rsidRDefault="007A5B7D" w:rsidP="00AB1C41">
            <w:pPr>
              <w:pStyle w:val="113"/>
              <w:jc w:val="center"/>
              <w:rPr>
                <w:rFonts w:ascii="ISOCPEUR" w:hAnsi="ISOCPEUR" w:cs="Times New Roman"/>
                <w:sz w:val="20"/>
              </w:rPr>
            </w:pPr>
            <w:r w:rsidRPr="00AB1C41">
              <w:rPr>
                <w:rFonts w:ascii="ISOCPEUR" w:hAnsi="ISOCPEUR"/>
                <w:b/>
                <w:bCs/>
                <w:sz w:val="20"/>
                <w:u w:val="single"/>
              </w:rPr>
              <w:t>2.4 Элементы трубопроводов: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9DBD19" w14:textId="77777777" w:rsidR="007A5B7D" w:rsidRPr="0042444F" w:rsidRDefault="007A5B7D" w:rsidP="007A5B7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6C4FB6" w14:textId="77777777" w:rsidR="007A5B7D" w:rsidRPr="0042444F" w:rsidRDefault="007A5B7D" w:rsidP="007A5B7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3AB49C" w14:textId="77777777" w:rsidR="007A5B7D" w:rsidRPr="0042444F" w:rsidRDefault="007A5B7D" w:rsidP="007A5B7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A5B7D" w:rsidRPr="0042444F" w14:paraId="5605B8C2" w14:textId="77777777" w:rsidTr="00E12478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88FCBD" w14:textId="77777777" w:rsidR="007A5B7D" w:rsidRPr="0042444F" w:rsidRDefault="007A5B7D" w:rsidP="007A5B7D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54B940" w14:textId="2E96BFC4" w:rsidR="007A5B7D" w:rsidRPr="007A5B7D" w:rsidRDefault="007A5B7D" w:rsidP="007A5B7D">
            <w:pPr>
              <w:pStyle w:val="113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Монтаж муфты PPR Ø20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755396E0" w14:textId="68478C4E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D00C48" w14:textId="1BDE7ED4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26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73F834" w14:textId="77777777" w:rsidR="007A5B7D" w:rsidRPr="0042444F" w:rsidRDefault="007A5B7D" w:rsidP="007A5B7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A5B7D" w:rsidRPr="0042444F" w14:paraId="72225F3B" w14:textId="77777777" w:rsidTr="00E12478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EDFB17" w14:textId="77777777" w:rsidR="007A5B7D" w:rsidRPr="0042444F" w:rsidRDefault="007A5B7D" w:rsidP="007A5B7D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C656A0" w14:textId="41B45379" w:rsidR="007A5B7D" w:rsidRPr="007A5B7D" w:rsidRDefault="007A5B7D" w:rsidP="007A5B7D">
            <w:pPr>
              <w:pStyle w:val="113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Монтаж муфты PPR Ø25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02F63DF3" w14:textId="3DF3153C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B356A3" w14:textId="31827531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19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0F905E" w14:textId="77777777" w:rsidR="007A5B7D" w:rsidRPr="0042444F" w:rsidRDefault="007A5B7D" w:rsidP="007A5B7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A5B7D" w:rsidRPr="0042444F" w14:paraId="03BC7FD6" w14:textId="77777777" w:rsidTr="00E12478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424A0D" w14:textId="77777777" w:rsidR="007A5B7D" w:rsidRPr="0042444F" w:rsidRDefault="007A5B7D" w:rsidP="007A5B7D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1FD226" w14:textId="74D69CD5" w:rsidR="007A5B7D" w:rsidRPr="007A5B7D" w:rsidRDefault="007A5B7D" w:rsidP="007A5B7D">
            <w:pPr>
              <w:pStyle w:val="113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Монтаж муфты PPR Ø32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02CDFEB5" w14:textId="684B94E2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B125D2" w14:textId="369B8588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10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04A862" w14:textId="77777777" w:rsidR="007A5B7D" w:rsidRPr="0042444F" w:rsidRDefault="007A5B7D" w:rsidP="007A5B7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A5B7D" w:rsidRPr="0042444F" w14:paraId="5BF515BD" w14:textId="77777777" w:rsidTr="00E12478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311588" w14:textId="77777777" w:rsidR="007A5B7D" w:rsidRPr="0042444F" w:rsidRDefault="007A5B7D" w:rsidP="007A5B7D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13DD5E" w14:textId="075E8DAC" w:rsidR="007A5B7D" w:rsidRPr="007A5B7D" w:rsidRDefault="007A5B7D" w:rsidP="007A5B7D">
            <w:pPr>
              <w:pStyle w:val="113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Монтаж муфты PPR Ø40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54204C9E" w14:textId="516DBC1A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2831B2" w14:textId="79D60942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12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0773DE" w14:textId="77777777" w:rsidR="007A5B7D" w:rsidRPr="0042444F" w:rsidRDefault="007A5B7D" w:rsidP="007A5B7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A5B7D" w:rsidRPr="0042444F" w14:paraId="081F8900" w14:textId="77777777" w:rsidTr="00E12478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72D31C6" w14:textId="77777777" w:rsidR="007A5B7D" w:rsidRPr="0042444F" w:rsidRDefault="007A5B7D" w:rsidP="007A5B7D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DB3D57" w14:textId="232E24AF" w:rsidR="007A5B7D" w:rsidRPr="007A5B7D" w:rsidRDefault="007A5B7D" w:rsidP="007A5B7D">
            <w:pPr>
              <w:pStyle w:val="113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Монтаж муфты PPR Ø50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64CD0639" w14:textId="3C422338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74ADD2" w14:textId="504DE66C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27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3D2775" w14:textId="77777777" w:rsidR="007A5B7D" w:rsidRPr="0042444F" w:rsidRDefault="007A5B7D" w:rsidP="007A5B7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A5B7D" w:rsidRPr="0042444F" w14:paraId="195EC6FE" w14:textId="77777777" w:rsidTr="00E12478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3BA83B" w14:textId="77777777" w:rsidR="007A5B7D" w:rsidRPr="0042444F" w:rsidRDefault="007A5B7D" w:rsidP="007A5B7D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B1CCC2" w14:textId="578D9739" w:rsidR="007A5B7D" w:rsidRPr="007A5B7D" w:rsidRDefault="007A5B7D" w:rsidP="007A5B7D">
            <w:pPr>
              <w:pStyle w:val="113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Монтаж муфты переходной PPR Ø25х20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1C08E28E" w14:textId="6DEF4550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E81E48" w14:textId="0F430594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5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DE6894" w14:textId="77777777" w:rsidR="007A5B7D" w:rsidRPr="0042444F" w:rsidRDefault="007A5B7D" w:rsidP="007A5B7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A5B7D" w:rsidRPr="0042444F" w14:paraId="0DF9CBB7" w14:textId="77777777" w:rsidTr="00E12478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A46FB1" w14:textId="77777777" w:rsidR="007A5B7D" w:rsidRPr="0042444F" w:rsidRDefault="007A5B7D" w:rsidP="007A5B7D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5DCDE3" w14:textId="1939A774" w:rsidR="007A5B7D" w:rsidRPr="007A5B7D" w:rsidRDefault="007A5B7D" w:rsidP="007A5B7D">
            <w:pPr>
              <w:pStyle w:val="113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Монтаж муфты переходной PPR Ø32х20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58B06F94" w14:textId="53D9D8D1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B5732F" w14:textId="675FB54C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3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10938F" w14:textId="77777777" w:rsidR="007A5B7D" w:rsidRPr="0042444F" w:rsidRDefault="007A5B7D" w:rsidP="007A5B7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A5B7D" w:rsidRPr="0042444F" w14:paraId="0B7FCBD2" w14:textId="77777777" w:rsidTr="00E12478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74E56D" w14:textId="77777777" w:rsidR="007A5B7D" w:rsidRPr="0042444F" w:rsidRDefault="007A5B7D" w:rsidP="007A5B7D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92441C" w14:textId="5DBB099C" w:rsidR="007A5B7D" w:rsidRPr="007A5B7D" w:rsidRDefault="007A5B7D" w:rsidP="007A5B7D">
            <w:pPr>
              <w:pStyle w:val="113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Монтаж муфты переходной PPR Ø32х25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124BEB40" w14:textId="6B6CA02D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8CA5AF" w14:textId="4149DDE0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8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BCDD39" w14:textId="77777777" w:rsidR="007A5B7D" w:rsidRPr="0042444F" w:rsidRDefault="007A5B7D" w:rsidP="007A5B7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A5B7D" w:rsidRPr="0042444F" w14:paraId="6FFA082D" w14:textId="77777777" w:rsidTr="00E12478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0776DA" w14:textId="77777777" w:rsidR="007A5B7D" w:rsidRPr="0042444F" w:rsidRDefault="007A5B7D" w:rsidP="007A5B7D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6743A4" w14:textId="49D1BA35" w:rsidR="007A5B7D" w:rsidRPr="007A5B7D" w:rsidRDefault="007A5B7D" w:rsidP="007A5B7D">
            <w:pPr>
              <w:pStyle w:val="113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Монтаж муфты переходной PPR Ø40х25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7A9AB820" w14:textId="0DE1694F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96A3C1" w14:textId="1B91BE50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4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14EDF7" w14:textId="77777777" w:rsidR="007A5B7D" w:rsidRPr="0042444F" w:rsidRDefault="007A5B7D" w:rsidP="007A5B7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A5B7D" w:rsidRPr="0042444F" w14:paraId="7B2E2C37" w14:textId="77777777" w:rsidTr="00E12478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6E8CAA" w14:textId="77777777" w:rsidR="007A5B7D" w:rsidRPr="0042444F" w:rsidRDefault="007A5B7D" w:rsidP="007A5B7D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173AE8" w14:textId="413EC8E5" w:rsidR="007A5B7D" w:rsidRPr="007A5B7D" w:rsidRDefault="007A5B7D" w:rsidP="007A5B7D">
            <w:pPr>
              <w:pStyle w:val="113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Монтаж муфты переходной PPR Ø50х32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173BDEBA" w14:textId="20ADDE1F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DC5691" w14:textId="492F1870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F1E014" w14:textId="77777777" w:rsidR="007A5B7D" w:rsidRPr="0042444F" w:rsidRDefault="007A5B7D" w:rsidP="007A5B7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A5B7D" w:rsidRPr="0042444F" w14:paraId="2A0CC4DE" w14:textId="77777777" w:rsidTr="00E12478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D897D3" w14:textId="77777777" w:rsidR="007A5B7D" w:rsidRPr="0042444F" w:rsidRDefault="007A5B7D" w:rsidP="007A5B7D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455151" w14:textId="2EC95DF9" w:rsidR="007A5B7D" w:rsidRPr="007A5B7D" w:rsidRDefault="007A5B7D" w:rsidP="007A5B7D">
            <w:pPr>
              <w:pStyle w:val="113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Монтаж муфты переходной PPR Ø50х40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544D7E32" w14:textId="7E26F8C3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EF21FA" w14:textId="382252D7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12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F7372E" w14:textId="77777777" w:rsidR="007A5B7D" w:rsidRPr="0042444F" w:rsidRDefault="007A5B7D" w:rsidP="007A5B7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A5B7D" w:rsidRPr="0042444F" w14:paraId="2F2B47ED" w14:textId="77777777" w:rsidTr="00E12478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EDD931" w14:textId="77777777" w:rsidR="007A5B7D" w:rsidRPr="0042444F" w:rsidRDefault="007A5B7D" w:rsidP="007A5B7D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B1F46E" w14:textId="17D0E1A4" w:rsidR="007A5B7D" w:rsidRPr="007A5B7D" w:rsidRDefault="007A5B7D" w:rsidP="007A5B7D">
            <w:pPr>
              <w:pStyle w:val="113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Монтаж отвода PPR 90° Ø20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32FB12AD" w14:textId="436D1AC2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085435" w14:textId="4BA85792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55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935B89" w14:textId="77777777" w:rsidR="007A5B7D" w:rsidRPr="0042444F" w:rsidRDefault="007A5B7D" w:rsidP="007A5B7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A5B7D" w:rsidRPr="0042444F" w14:paraId="0D886B10" w14:textId="77777777" w:rsidTr="00E12478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80DAC0" w14:textId="77777777" w:rsidR="007A5B7D" w:rsidRPr="0042444F" w:rsidRDefault="007A5B7D" w:rsidP="007A5B7D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54ACA7" w14:textId="143466BD" w:rsidR="007A5B7D" w:rsidRPr="007A5B7D" w:rsidRDefault="007A5B7D" w:rsidP="007A5B7D">
            <w:pPr>
              <w:pStyle w:val="113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Монтаж отвода PPR 90° Ø20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6C703F48" w14:textId="39562D50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38AB56" w14:textId="3A1528EF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11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11D795" w14:textId="77777777" w:rsidR="007A5B7D" w:rsidRPr="0042444F" w:rsidRDefault="007A5B7D" w:rsidP="007A5B7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A5B7D" w:rsidRPr="0042444F" w14:paraId="77B4A431" w14:textId="77777777" w:rsidTr="00E12478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B7C3BE" w14:textId="77777777" w:rsidR="007A5B7D" w:rsidRPr="0042444F" w:rsidRDefault="007A5B7D" w:rsidP="007A5B7D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DD2C1D" w14:textId="58D02E9E" w:rsidR="007A5B7D" w:rsidRPr="007A5B7D" w:rsidRDefault="007A5B7D" w:rsidP="007A5B7D">
            <w:pPr>
              <w:pStyle w:val="113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Монтаж отвода PPR 90° Ø25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25F21114" w14:textId="45993C6A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85FD1D" w14:textId="22AF8042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6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4C1AFF" w14:textId="77777777" w:rsidR="007A5B7D" w:rsidRPr="0042444F" w:rsidRDefault="007A5B7D" w:rsidP="007A5B7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A5B7D" w:rsidRPr="0042444F" w14:paraId="0C4A37C9" w14:textId="77777777" w:rsidTr="00E12478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ED19E0" w14:textId="77777777" w:rsidR="007A5B7D" w:rsidRPr="0042444F" w:rsidRDefault="007A5B7D" w:rsidP="007A5B7D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066816" w14:textId="41D81DF9" w:rsidR="007A5B7D" w:rsidRPr="007A5B7D" w:rsidRDefault="007A5B7D" w:rsidP="007A5B7D">
            <w:pPr>
              <w:pStyle w:val="113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Монтаж отвода PPR 90° Ø32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21D3F94C" w14:textId="1B02A390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0FA243" w14:textId="4F499770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27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D0D362" w14:textId="77777777" w:rsidR="007A5B7D" w:rsidRPr="0042444F" w:rsidRDefault="007A5B7D" w:rsidP="007A5B7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A5B7D" w:rsidRPr="0042444F" w14:paraId="573D524A" w14:textId="77777777" w:rsidTr="00E12478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CF6D4E" w14:textId="77777777" w:rsidR="007A5B7D" w:rsidRPr="0042444F" w:rsidRDefault="007A5B7D" w:rsidP="007A5B7D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A124FA" w14:textId="55439281" w:rsidR="007A5B7D" w:rsidRPr="007A5B7D" w:rsidRDefault="007A5B7D" w:rsidP="007A5B7D">
            <w:pPr>
              <w:pStyle w:val="113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Монтаж отвода PPR 90° Ø50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101443EB" w14:textId="1C585182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7E5194" w14:textId="033B9842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27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0C9859" w14:textId="77777777" w:rsidR="007A5B7D" w:rsidRPr="0042444F" w:rsidRDefault="007A5B7D" w:rsidP="007A5B7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A5B7D" w:rsidRPr="0042444F" w14:paraId="5ECBF0A2" w14:textId="77777777" w:rsidTr="00E12478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48D2CA" w14:textId="77777777" w:rsidR="007A5B7D" w:rsidRPr="0042444F" w:rsidRDefault="007A5B7D" w:rsidP="007A5B7D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CB6D92" w14:textId="204CE004" w:rsidR="007A5B7D" w:rsidRPr="007A5B7D" w:rsidRDefault="007A5B7D" w:rsidP="007A5B7D">
            <w:pPr>
              <w:pStyle w:val="113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Монтаж тройника PPR Ø20х20х20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383739E1" w14:textId="403AAA3C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B43D49" w14:textId="25A193CB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9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9FFD79" w14:textId="77777777" w:rsidR="007A5B7D" w:rsidRPr="0042444F" w:rsidRDefault="007A5B7D" w:rsidP="007A5B7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A5B7D" w:rsidRPr="0042444F" w14:paraId="5862DB95" w14:textId="77777777" w:rsidTr="00E12478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E8474B" w14:textId="77777777" w:rsidR="007A5B7D" w:rsidRPr="0042444F" w:rsidRDefault="007A5B7D" w:rsidP="007A5B7D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03C3D1" w14:textId="42AF9DF9" w:rsidR="007A5B7D" w:rsidRPr="007A5B7D" w:rsidRDefault="007A5B7D" w:rsidP="007A5B7D">
            <w:pPr>
              <w:pStyle w:val="113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Монтаж тройника PPR Ø25х25х25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047BEBEA" w14:textId="664C4161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1163252" w14:textId="167523F9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95441C" w14:textId="77777777" w:rsidR="007A5B7D" w:rsidRPr="0042444F" w:rsidRDefault="007A5B7D" w:rsidP="007A5B7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A5B7D" w:rsidRPr="0042444F" w14:paraId="19435F8D" w14:textId="77777777" w:rsidTr="00E12478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629A70" w14:textId="77777777" w:rsidR="007A5B7D" w:rsidRPr="0042444F" w:rsidRDefault="007A5B7D" w:rsidP="007A5B7D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CB8E28" w14:textId="26F1B2FE" w:rsidR="007A5B7D" w:rsidRPr="007A5B7D" w:rsidRDefault="007A5B7D" w:rsidP="007A5B7D">
            <w:pPr>
              <w:pStyle w:val="113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Монтаж тройника PPR Ø32х32х32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09197BB6" w14:textId="216C8235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ABAD2A" w14:textId="5ACBED1D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1EF901" w14:textId="77777777" w:rsidR="007A5B7D" w:rsidRPr="0042444F" w:rsidRDefault="007A5B7D" w:rsidP="007A5B7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A5B7D" w:rsidRPr="0042444F" w14:paraId="7D4871DE" w14:textId="77777777" w:rsidTr="00E12478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5B215D" w14:textId="77777777" w:rsidR="007A5B7D" w:rsidRPr="0042444F" w:rsidRDefault="007A5B7D" w:rsidP="007A5B7D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1BC92C" w14:textId="5C5464C6" w:rsidR="007A5B7D" w:rsidRPr="007A5B7D" w:rsidRDefault="007A5B7D" w:rsidP="007A5B7D">
            <w:pPr>
              <w:pStyle w:val="113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Монтаж тройника PPR Ø40х40х40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49017566" w14:textId="2CAAE7B5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01B0C8" w14:textId="3387D42F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4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E7C39E" w14:textId="77777777" w:rsidR="007A5B7D" w:rsidRPr="0042444F" w:rsidRDefault="007A5B7D" w:rsidP="007A5B7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A5B7D" w:rsidRPr="0042444F" w14:paraId="3DCA8FC3" w14:textId="77777777" w:rsidTr="00E12478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D89615" w14:textId="77777777" w:rsidR="007A5B7D" w:rsidRPr="0042444F" w:rsidRDefault="007A5B7D" w:rsidP="007A5B7D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027C45" w14:textId="7CE3E936" w:rsidR="007A5B7D" w:rsidRPr="007A5B7D" w:rsidRDefault="007A5B7D" w:rsidP="007A5B7D">
            <w:pPr>
              <w:pStyle w:val="113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Монтаж тройника PPR Ø50х50х50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0C663857" w14:textId="4E76AA29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8C09D7" w14:textId="396AD650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626BB3" w14:textId="77777777" w:rsidR="007A5B7D" w:rsidRPr="0042444F" w:rsidRDefault="007A5B7D" w:rsidP="007A5B7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A5B7D" w:rsidRPr="0042444F" w14:paraId="436FA53F" w14:textId="77777777" w:rsidTr="00E12478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69A782" w14:textId="77777777" w:rsidR="007A5B7D" w:rsidRPr="0042444F" w:rsidRDefault="007A5B7D" w:rsidP="007A5B7D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4BFDF7" w14:textId="52AC98B9" w:rsidR="007A5B7D" w:rsidRPr="007A5B7D" w:rsidRDefault="007A5B7D" w:rsidP="007A5B7D">
            <w:pPr>
              <w:pStyle w:val="113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Монтаж тройника переходного PPR Ø25х25х20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465AE178" w14:textId="426BCCFF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889249" w14:textId="3CA419AB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5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60BE41" w14:textId="77777777" w:rsidR="007A5B7D" w:rsidRPr="0042444F" w:rsidRDefault="007A5B7D" w:rsidP="007A5B7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A5B7D" w:rsidRPr="0042444F" w14:paraId="4CE6D46F" w14:textId="77777777" w:rsidTr="00E12478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331FD1" w14:textId="77777777" w:rsidR="007A5B7D" w:rsidRPr="0042444F" w:rsidRDefault="007A5B7D" w:rsidP="007A5B7D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58701D" w14:textId="7E799673" w:rsidR="007A5B7D" w:rsidRPr="007A5B7D" w:rsidRDefault="007A5B7D" w:rsidP="007A5B7D">
            <w:pPr>
              <w:pStyle w:val="113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Монтаж тройника переходного PPR Ø32х32х20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01D1E48D" w14:textId="198DB81C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39AACB" w14:textId="6CDCC73C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5A2914" w14:textId="77777777" w:rsidR="007A5B7D" w:rsidRPr="0042444F" w:rsidRDefault="007A5B7D" w:rsidP="007A5B7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A5B7D" w:rsidRPr="0042444F" w14:paraId="771FF55C" w14:textId="77777777" w:rsidTr="00E12478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D025D0" w14:textId="77777777" w:rsidR="007A5B7D" w:rsidRPr="0042444F" w:rsidRDefault="007A5B7D" w:rsidP="007A5B7D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479187" w14:textId="6CD44A6C" w:rsidR="007A5B7D" w:rsidRPr="007A5B7D" w:rsidRDefault="007A5B7D" w:rsidP="007A5B7D">
            <w:pPr>
              <w:pStyle w:val="113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Монтаж тройника переходного PPR Ø32х32х25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18A6B047" w14:textId="2737F45E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C54B2A" w14:textId="28A6799D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3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E16D04" w14:textId="77777777" w:rsidR="007A5B7D" w:rsidRPr="0042444F" w:rsidRDefault="007A5B7D" w:rsidP="007A5B7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A5B7D" w:rsidRPr="0042444F" w14:paraId="202A8A07" w14:textId="77777777" w:rsidTr="00E12478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6BA0B8" w14:textId="77777777" w:rsidR="007A5B7D" w:rsidRPr="0042444F" w:rsidRDefault="007A5B7D" w:rsidP="007A5B7D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019920" w14:textId="1594501C" w:rsidR="007A5B7D" w:rsidRPr="007A5B7D" w:rsidRDefault="007A5B7D" w:rsidP="007A5B7D">
            <w:pPr>
              <w:pStyle w:val="113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Монтаж тройника переходного PPR Ø40х40х20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4A5C11DA" w14:textId="75D1EE01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25BEFF" w14:textId="11A4802C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9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1D1E91" w14:textId="77777777" w:rsidR="007A5B7D" w:rsidRPr="0042444F" w:rsidRDefault="007A5B7D" w:rsidP="007A5B7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A5B7D" w:rsidRPr="0042444F" w14:paraId="6D59841E" w14:textId="77777777" w:rsidTr="00E12478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7579DB" w14:textId="77777777" w:rsidR="007A5B7D" w:rsidRPr="0042444F" w:rsidRDefault="007A5B7D" w:rsidP="007A5B7D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D0AC9D" w14:textId="6ED5C95C" w:rsidR="007A5B7D" w:rsidRPr="007A5B7D" w:rsidRDefault="007A5B7D" w:rsidP="007A5B7D">
            <w:pPr>
              <w:pStyle w:val="113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Монтаж тройника переходного PPR Ø40х40х25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027AC5A7" w14:textId="1A9AC32A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FD3723" w14:textId="3E3DD5BC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391EA6" w14:textId="77777777" w:rsidR="007A5B7D" w:rsidRPr="0042444F" w:rsidRDefault="007A5B7D" w:rsidP="007A5B7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A5B7D" w:rsidRPr="0042444F" w14:paraId="5E270942" w14:textId="77777777" w:rsidTr="00E12478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B9A4F6" w14:textId="77777777" w:rsidR="007A5B7D" w:rsidRPr="0042444F" w:rsidRDefault="007A5B7D" w:rsidP="007A5B7D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FA5579" w14:textId="653D5EF7" w:rsidR="007A5B7D" w:rsidRPr="007A5B7D" w:rsidRDefault="007A5B7D" w:rsidP="007A5B7D">
            <w:pPr>
              <w:pStyle w:val="113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Монтаж тройника переходного PPR Ø40х40х32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76ADD035" w14:textId="7E71297B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196583" w14:textId="56514845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580791" w14:textId="77777777" w:rsidR="007A5B7D" w:rsidRPr="0042444F" w:rsidRDefault="007A5B7D" w:rsidP="007A5B7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A5B7D" w:rsidRPr="0042444F" w14:paraId="4F39E76A" w14:textId="77777777" w:rsidTr="00E12478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19B85E4" w14:textId="77777777" w:rsidR="007A5B7D" w:rsidRPr="0042444F" w:rsidRDefault="007A5B7D" w:rsidP="007A5B7D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6C4F99" w14:textId="074E7130" w:rsidR="007A5B7D" w:rsidRPr="007A5B7D" w:rsidRDefault="007A5B7D" w:rsidP="007A5B7D">
            <w:pPr>
              <w:pStyle w:val="113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Монтаж тройника переходного PPR Ø50х50х20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64367D44" w14:textId="6758E40D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708DFF" w14:textId="5831A79B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041F85" w14:textId="77777777" w:rsidR="007A5B7D" w:rsidRPr="0042444F" w:rsidRDefault="007A5B7D" w:rsidP="007A5B7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A5B7D" w:rsidRPr="0042444F" w14:paraId="0838D7A7" w14:textId="77777777" w:rsidTr="00E12478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AB12A6" w14:textId="77777777" w:rsidR="007A5B7D" w:rsidRPr="0042444F" w:rsidRDefault="007A5B7D" w:rsidP="007A5B7D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</w:tcPr>
          <w:p w14:paraId="12F73E01" w14:textId="03F7B9D5" w:rsidR="007A5B7D" w:rsidRPr="007A5B7D" w:rsidRDefault="007A5B7D" w:rsidP="007A5B7D">
            <w:pPr>
              <w:pStyle w:val="113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Монтаж бурта и фланца PPR Ø50 мм, PN10/16 (в комплекте с болтами, гайками, шайбами, прокладками)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32125BB8" w14:textId="51A0CFA8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компл.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</w:tcPr>
          <w:p w14:paraId="055573E5" w14:textId="214B517A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4BC7B2" w14:textId="77777777" w:rsidR="007A5B7D" w:rsidRPr="0042444F" w:rsidRDefault="007A5B7D" w:rsidP="007A5B7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A5B7D" w:rsidRPr="0042444F" w14:paraId="0E204040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80D7EE" w14:textId="77777777" w:rsidR="007A5B7D" w:rsidRPr="0042444F" w:rsidRDefault="007A5B7D" w:rsidP="007A5B7D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E8C390" w14:textId="618168F2" w:rsidR="007A5B7D" w:rsidRPr="007A5B7D" w:rsidRDefault="007A5B7D" w:rsidP="007A5B7D">
            <w:pPr>
              <w:pStyle w:val="113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Монтаж водорозетки (угольник, комбинированный с креплением, внутренняя резьба) PPR Ø20х1/2” мм НР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A36020" w14:textId="3CA3EB86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AB8C5B" w14:textId="778F44D3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10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346C00" w14:textId="77777777" w:rsidR="007A5B7D" w:rsidRPr="0042444F" w:rsidRDefault="007A5B7D" w:rsidP="007A5B7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A5B7D" w:rsidRPr="0042444F" w14:paraId="00136723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D46FB6" w14:textId="77777777" w:rsidR="007A5B7D" w:rsidRPr="0042444F" w:rsidRDefault="007A5B7D" w:rsidP="007A5B7D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CE95BA" w14:textId="4E5047FD" w:rsidR="007A5B7D" w:rsidRPr="007A5B7D" w:rsidRDefault="007A5B7D" w:rsidP="007A5B7D">
            <w:pPr>
              <w:pStyle w:val="113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Монтаж муфты комбинированной разъемной, наружная резьба, PPR Ø20х1/2” мм НР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52B6BE" w14:textId="78E6A021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397D61" w14:textId="429A0F6B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14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8BAA5C" w14:textId="77777777" w:rsidR="007A5B7D" w:rsidRPr="0042444F" w:rsidRDefault="007A5B7D" w:rsidP="007A5B7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A5B7D" w:rsidRPr="0042444F" w14:paraId="1251EA87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A89A15" w14:textId="77777777" w:rsidR="007A5B7D" w:rsidRPr="0042444F" w:rsidRDefault="007A5B7D" w:rsidP="007A5B7D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2C064D" w14:textId="2B4E5869" w:rsidR="007A5B7D" w:rsidRPr="007A5B7D" w:rsidRDefault="007A5B7D" w:rsidP="007A5B7D">
            <w:pPr>
              <w:pStyle w:val="113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Монтаж муфты комбинированной разъемной, наружная резьба, PPR Ø25х3/4” мм НР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FA7664" w14:textId="77A27421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9C9991" w14:textId="2E4E1AD6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22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BC3535" w14:textId="77777777" w:rsidR="007A5B7D" w:rsidRPr="0042444F" w:rsidRDefault="007A5B7D" w:rsidP="007A5B7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A5B7D" w:rsidRPr="0042444F" w14:paraId="61435DBC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DAD294" w14:textId="77777777" w:rsidR="007A5B7D" w:rsidRPr="0042444F" w:rsidRDefault="007A5B7D" w:rsidP="007A5B7D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CD689D" w14:textId="05685F89" w:rsidR="007A5B7D" w:rsidRPr="007A5B7D" w:rsidRDefault="007A5B7D" w:rsidP="007A5B7D">
            <w:pPr>
              <w:pStyle w:val="113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Монтаж муфты комбинированной разъемной, наружная резьба, PPR Ø32х1” мм НР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32F147" w14:textId="1025AB71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5F0B02" w14:textId="102EC906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362557" w14:textId="77777777" w:rsidR="007A5B7D" w:rsidRPr="0042444F" w:rsidRDefault="007A5B7D" w:rsidP="007A5B7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A5B7D" w:rsidRPr="0042444F" w14:paraId="1EA9BB9C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76BD87" w14:textId="77777777" w:rsidR="007A5B7D" w:rsidRPr="0042444F" w:rsidRDefault="007A5B7D" w:rsidP="007A5B7D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51B438" w14:textId="6DE29CC8" w:rsidR="007A5B7D" w:rsidRPr="007A5B7D" w:rsidRDefault="007A5B7D" w:rsidP="007A5B7D">
            <w:pPr>
              <w:pStyle w:val="113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Монтаж муфты комбинированной разъемной, наружная резьба, PPR Ø40х1 1/4” мм НР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7B8976" w14:textId="29A587F0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55216D" w14:textId="4E5CCF96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4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F016DC" w14:textId="77777777" w:rsidR="007A5B7D" w:rsidRPr="0042444F" w:rsidRDefault="007A5B7D" w:rsidP="007A5B7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A5B7D" w:rsidRPr="0042444F" w14:paraId="68EF50EF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C4BD55" w14:textId="77777777" w:rsidR="007A5B7D" w:rsidRPr="0042444F" w:rsidRDefault="007A5B7D" w:rsidP="007A5B7D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A056DE" w14:textId="59949FAF" w:rsidR="007A5B7D" w:rsidRPr="007A5B7D" w:rsidRDefault="007A5B7D" w:rsidP="007A5B7D">
            <w:pPr>
              <w:pStyle w:val="113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Монтаж муфты комбинированной разъемной, наружная резьба, PPR Ø50х1 1/2” мм НР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317F8E" w14:textId="35BECF85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F73C8F" w14:textId="742BFE13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DB08D9" w14:textId="77777777" w:rsidR="007A5B7D" w:rsidRPr="0042444F" w:rsidRDefault="007A5B7D" w:rsidP="007A5B7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A5B7D" w:rsidRPr="0042444F" w14:paraId="08EE2682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CAB4E8" w14:textId="77777777" w:rsidR="007A5B7D" w:rsidRPr="0042444F" w:rsidRDefault="007A5B7D" w:rsidP="007A5B7D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8B1A66" w14:textId="56BF1A29" w:rsidR="007A5B7D" w:rsidRPr="007A5B7D" w:rsidRDefault="007A5B7D" w:rsidP="007A5B7D">
            <w:pPr>
              <w:pStyle w:val="113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Гибкая подводка для вод Ø1/2”, L=0,6 м для смесителя, НР/штуцер под смеситель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80871B" w14:textId="7C5B6916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CBFEA9" w14:textId="59DB7B29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11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F569F1" w14:textId="77777777" w:rsidR="007A5B7D" w:rsidRPr="0042444F" w:rsidRDefault="007A5B7D" w:rsidP="007A5B7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A5B7D" w:rsidRPr="0042444F" w14:paraId="239BEBCE" w14:textId="77777777" w:rsidTr="00E12478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A1FADB" w14:textId="77777777" w:rsidR="007A5B7D" w:rsidRPr="0042444F" w:rsidRDefault="007A5B7D" w:rsidP="007A5B7D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</w:tcPr>
          <w:p w14:paraId="6321A4F5" w14:textId="5410ABA2" w:rsidR="007A5B7D" w:rsidRPr="007A5B7D" w:rsidRDefault="007A5B7D" w:rsidP="007A5B7D">
            <w:pPr>
              <w:pStyle w:val="113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Сгон разъемный, резьба внутренняя/наружная, Ø 3/4”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1CC23F72" w14:textId="1E955A98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</w:tcPr>
          <w:p w14:paraId="6308B63A" w14:textId="62C12C8B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10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43C9A7" w14:textId="77777777" w:rsidR="007A5B7D" w:rsidRPr="0042444F" w:rsidRDefault="007A5B7D" w:rsidP="007A5B7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A5B7D" w:rsidRPr="0042444F" w14:paraId="2AD54340" w14:textId="77777777" w:rsidTr="00E12478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B08CC1" w14:textId="77777777" w:rsidR="007A5B7D" w:rsidRPr="0042444F" w:rsidRDefault="007A5B7D" w:rsidP="007A5B7D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147CDD" w14:textId="27D6BA99" w:rsidR="007A5B7D" w:rsidRPr="007A5B7D" w:rsidRDefault="007A5B7D" w:rsidP="007A5B7D">
            <w:pPr>
              <w:pStyle w:val="113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Монтаж муфты комбинированной разъемной, внутренняя резьба, PPR Ø25х3/4” мм ВР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0E06FF55" w14:textId="73C13AD9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</w:tcPr>
          <w:p w14:paraId="3D7E1993" w14:textId="56FB8AAC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10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A7F100" w14:textId="77777777" w:rsidR="007A5B7D" w:rsidRPr="0042444F" w:rsidRDefault="007A5B7D" w:rsidP="007A5B7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A5B7D" w:rsidRPr="0042444F" w14:paraId="4E6465D1" w14:textId="77777777" w:rsidTr="00E12478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D644C0" w14:textId="77777777" w:rsidR="007A5B7D" w:rsidRPr="0042444F" w:rsidRDefault="007A5B7D" w:rsidP="007A5B7D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18401B" w14:textId="0B03BB6F" w:rsidR="007A5B7D" w:rsidRPr="007A5B7D" w:rsidRDefault="007A5B7D" w:rsidP="007A5B7D">
            <w:pPr>
              <w:pStyle w:val="113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Монтаж водяного полотенцесушителя М-образного 500x400 хром, Ø25×3/4" в комплекте с крепежом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32603B27" w14:textId="293A47B9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</w:tcPr>
          <w:p w14:paraId="30CA1E03" w14:textId="3BDE591A" w:rsidR="007A5B7D" w:rsidRPr="007A5B7D" w:rsidRDefault="007A5B7D" w:rsidP="007A5B7D">
            <w:pPr>
              <w:pStyle w:val="114"/>
              <w:rPr>
                <w:rFonts w:ascii="ISOCPEUR" w:hAnsi="ISOCPEUR"/>
                <w:sz w:val="20"/>
              </w:rPr>
            </w:pPr>
            <w:r w:rsidRPr="007A5B7D">
              <w:rPr>
                <w:rFonts w:ascii="ISOCPEUR" w:hAnsi="ISOCPEUR"/>
                <w:sz w:val="20"/>
              </w:rPr>
              <w:t>5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EE2092" w14:textId="77777777" w:rsidR="007A5B7D" w:rsidRPr="0042444F" w:rsidRDefault="007A5B7D" w:rsidP="007A5B7D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71623" w:rsidRPr="0042444F" w14:paraId="2E83EC25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778FD5" w14:textId="77777777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D5CB40" w14:textId="4EDDEBD8" w:rsidR="00771623" w:rsidRPr="00AB1C41" w:rsidRDefault="00771623" w:rsidP="00AB1C41">
            <w:pPr>
              <w:pStyle w:val="113"/>
              <w:jc w:val="center"/>
              <w:rPr>
                <w:rFonts w:ascii="ISOCPEUR" w:hAnsi="ISOCPEUR"/>
                <w:b/>
                <w:bCs/>
                <w:sz w:val="20"/>
                <w:u w:val="single"/>
              </w:rPr>
            </w:pPr>
            <w:r w:rsidRPr="00AB1C41">
              <w:rPr>
                <w:rFonts w:ascii="ISOCPEUR" w:hAnsi="ISOCPEUR"/>
                <w:b/>
                <w:bCs/>
                <w:sz w:val="20"/>
                <w:u w:val="single"/>
              </w:rPr>
              <w:t>2.5 Материалы: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E32D2B" w14:textId="77777777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489912" w14:textId="77777777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252832" w14:textId="77777777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71623" w:rsidRPr="0042444F" w14:paraId="47CBCD84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1A6DA4F" w14:textId="77777777" w:rsidR="00771623" w:rsidRPr="0042444F" w:rsidRDefault="00771623" w:rsidP="00501CF5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11B9EE" w14:textId="32ADA53F" w:rsidR="00771623" w:rsidRPr="00771623" w:rsidRDefault="00771623" w:rsidP="00771623">
            <w:pPr>
              <w:pStyle w:val="113"/>
              <w:rPr>
                <w:rFonts w:ascii="ISOCPEUR" w:hAnsi="ISOCPEUR"/>
                <w:sz w:val="20"/>
              </w:rPr>
            </w:pPr>
            <w:r w:rsidRPr="00771623">
              <w:rPr>
                <w:rFonts w:ascii="ISOCPEUR" w:hAnsi="ISOCPEUR"/>
                <w:sz w:val="20"/>
              </w:rPr>
              <w:t>Покрытие полимерных трубопроводов Ø20 мм теплоизоляционными трубками из вспененного полиэтилена толщиной 13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169FE6" w14:textId="4AA92B51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D53835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011C7C" w14:textId="56EF9C90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/>
              </w:rPr>
              <w:t>77,0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AEAA66" w14:textId="77777777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71623" w:rsidRPr="0042444F" w14:paraId="67C7FEC3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8F3BB8" w14:textId="77777777" w:rsidR="00771623" w:rsidRPr="0042444F" w:rsidRDefault="00771623" w:rsidP="00501CF5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F2EF76" w14:textId="41562DDC" w:rsidR="00771623" w:rsidRPr="00771623" w:rsidRDefault="00771623" w:rsidP="00771623">
            <w:pPr>
              <w:pStyle w:val="113"/>
              <w:rPr>
                <w:rFonts w:ascii="ISOCPEUR" w:hAnsi="ISOCPEUR"/>
                <w:sz w:val="20"/>
              </w:rPr>
            </w:pPr>
            <w:r w:rsidRPr="00771623">
              <w:rPr>
                <w:rFonts w:ascii="ISOCPEUR" w:hAnsi="ISOCPEUR"/>
                <w:sz w:val="20"/>
              </w:rPr>
              <w:t>Покрытие полимерных трубопроводов Ø25 мм теплоизоляционными трубками из вспененного полиэтилена толщиной 13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D9781B" w14:textId="222A19D4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D53835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E16F90" w14:textId="442DA9BD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/>
              </w:rPr>
              <w:t>57,0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81B34B" w14:textId="77777777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71623" w:rsidRPr="0042444F" w14:paraId="190E8854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4140EF" w14:textId="77777777" w:rsidR="00771623" w:rsidRPr="0042444F" w:rsidRDefault="00771623" w:rsidP="00501CF5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64C101" w14:textId="26D59BB1" w:rsidR="00771623" w:rsidRPr="00771623" w:rsidRDefault="00771623" w:rsidP="00771623">
            <w:pPr>
              <w:pStyle w:val="113"/>
              <w:rPr>
                <w:rFonts w:ascii="ISOCPEUR" w:hAnsi="ISOCPEUR"/>
                <w:sz w:val="20"/>
              </w:rPr>
            </w:pPr>
            <w:r w:rsidRPr="00771623">
              <w:rPr>
                <w:rFonts w:ascii="ISOCPEUR" w:hAnsi="ISOCPEUR"/>
                <w:sz w:val="20"/>
              </w:rPr>
              <w:t>Покрытие полимерных трубопроводов Ø32 мм теплоизоляционными трубками из вспененного полиэтилена толщиной 13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4D1555" w14:textId="6BC29B95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D53835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385325" w14:textId="23D78B82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/>
              </w:rPr>
              <w:t>28,0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DA702F" w14:textId="77777777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71623" w:rsidRPr="0042444F" w14:paraId="6E638100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A034B9" w14:textId="77777777" w:rsidR="00771623" w:rsidRPr="0042444F" w:rsidRDefault="00771623" w:rsidP="00501CF5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1368E3" w14:textId="1F0FAEC1" w:rsidR="00771623" w:rsidRPr="00771623" w:rsidRDefault="00771623" w:rsidP="00771623">
            <w:pPr>
              <w:pStyle w:val="113"/>
              <w:rPr>
                <w:rFonts w:ascii="ISOCPEUR" w:hAnsi="ISOCPEUR"/>
                <w:sz w:val="20"/>
              </w:rPr>
            </w:pPr>
            <w:r w:rsidRPr="00771623">
              <w:rPr>
                <w:rFonts w:ascii="ISOCPEUR" w:hAnsi="ISOCPEUR"/>
                <w:sz w:val="20"/>
              </w:rPr>
              <w:t>Покрытие полимерных трубопроводов Ø40 мм теплоизоляционными трубками из вспененного полиэтилена толщиной 13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ABA87A" w14:textId="37AFE241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D53835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6B2C42" w14:textId="71879DAB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/>
              </w:rPr>
              <w:t>34,0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8DB4F3" w14:textId="77777777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71623" w:rsidRPr="0042444F" w14:paraId="33553AD7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B15422" w14:textId="77777777" w:rsidR="00771623" w:rsidRPr="0042444F" w:rsidRDefault="00771623" w:rsidP="00501CF5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F58FF7" w14:textId="7AB8A2F4" w:rsidR="00771623" w:rsidRPr="00771623" w:rsidRDefault="00771623" w:rsidP="00771623">
            <w:pPr>
              <w:pStyle w:val="113"/>
              <w:rPr>
                <w:rFonts w:ascii="ISOCPEUR" w:hAnsi="ISOCPEUR"/>
                <w:sz w:val="20"/>
              </w:rPr>
            </w:pPr>
            <w:r w:rsidRPr="00771623">
              <w:rPr>
                <w:rFonts w:ascii="ISOCPEUR" w:hAnsi="ISOCPEUR"/>
                <w:sz w:val="20"/>
              </w:rPr>
              <w:t>Покрытие полимерных трубопроводов Ø50 мм теплоизоляционными трубками из вспененного полиэтилена толщиной 13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A0DB0F" w14:textId="185051F8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D53835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700B09C" w14:textId="5C655D26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/>
              </w:rPr>
              <w:t>81,0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840234" w14:textId="77777777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71623" w:rsidRPr="0042444F" w14:paraId="0754A08D" w14:textId="77777777" w:rsidTr="00C53ED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507A87" w14:textId="77777777" w:rsidR="00771623" w:rsidRPr="0042444F" w:rsidRDefault="00771623" w:rsidP="00501CF5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795247" w14:textId="37B374A4" w:rsidR="00771623" w:rsidRPr="00771623" w:rsidRDefault="00771623" w:rsidP="00771623">
            <w:pPr>
              <w:pStyle w:val="113"/>
              <w:rPr>
                <w:rFonts w:ascii="ISOCPEUR" w:hAnsi="ISOCPEUR"/>
                <w:sz w:val="20"/>
              </w:rPr>
            </w:pPr>
            <w:r w:rsidRPr="00771623">
              <w:rPr>
                <w:rFonts w:ascii="ISOCPEUR" w:hAnsi="ISOCPEUR"/>
                <w:sz w:val="20"/>
              </w:rPr>
              <w:t>Гидравлическое испытание трубопроводов диаметром до Ду50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72564156" w14:textId="7A8E7863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D27174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156E62" w14:textId="46AD72BD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/>
              </w:rPr>
              <w:t>277,0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38A667" w14:textId="77777777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71623" w:rsidRPr="0042444F" w14:paraId="67E0C9EB" w14:textId="77777777" w:rsidTr="00C53ED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0AECE9" w14:textId="77777777" w:rsidR="00771623" w:rsidRPr="0042444F" w:rsidRDefault="00771623" w:rsidP="00501CF5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2F710D" w14:textId="07179168" w:rsidR="00771623" w:rsidRPr="00771623" w:rsidRDefault="00771623" w:rsidP="00771623">
            <w:pPr>
              <w:pStyle w:val="113"/>
              <w:rPr>
                <w:rFonts w:ascii="ISOCPEUR" w:hAnsi="ISOCPEUR"/>
                <w:sz w:val="20"/>
              </w:rPr>
            </w:pPr>
            <w:r w:rsidRPr="00771623">
              <w:rPr>
                <w:rFonts w:ascii="ISOCPEUR" w:hAnsi="ISOCPEUR"/>
                <w:sz w:val="20"/>
              </w:rPr>
              <w:t>Промывка и дезинфекция трубопроводов диаметром до Ду50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3310C15C" w14:textId="2E3206F8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D27174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D6C4C2" w14:textId="504216CF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/>
              </w:rPr>
              <w:t>277,0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471440" w14:textId="77777777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71623" w:rsidRPr="0042444F" w14:paraId="0DFD98B3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E3D024" w14:textId="77777777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B4CD1F" w14:textId="1271DE51" w:rsidR="00771623" w:rsidRPr="00AB1C41" w:rsidRDefault="00771623" w:rsidP="00AB1C41">
            <w:pPr>
              <w:pStyle w:val="113"/>
              <w:jc w:val="center"/>
              <w:rPr>
                <w:rFonts w:ascii="ISOCPEUR" w:hAnsi="ISOCPEUR"/>
                <w:b/>
                <w:bCs/>
                <w:sz w:val="20"/>
                <w:u w:val="single"/>
              </w:rPr>
            </w:pPr>
            <w:r w:rsidRPr="00AB1C41">
              <w:rPr>
                <w:rFonts w:ascii="ISOCPEUR" w:hAnsi="ISOCPEUR"/>
                <w:b/>
                <w:bCs/>
                <w:sz w:val="20"/>
                <w:u w:val="single"/>
              </w:rPr>
              <w:t>3. Система внутреннего горячего водоснабжения, циркуляционный (Т4)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2DE226" w14:textId="77777777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499502" w14:textId="77777777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E65953" w14:textId="77777777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71623" w:rsidRPr="0042444F" w14:paraId="1953668D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335111" w14:textId="77777777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B9E18D" w14:textId="356A781B" w:rsidR="00771623" w:rsidRPr="00AB1C41" w:rsidRDefault="00771623" w:rsidP="00AB1C41">
            <w:pPr>
              <w:pStyle w:val="113"/>
              <w:jc w:val="center"/>
              <w:rPr>
                <w:rFonts w:ascii="ISOCPEUR" w:hAnsi="ISOCPEUR"/>
                <w:b/>
                <w:bCs/>
                <w:sz w:val="20"/>
                <w:u w:val="single"/>
              </w:rPr>
            </w:pPr>
            <w:r w:rsidRPr="00AB1C41">
              <w:rPr>
                <w:rFonts w:ascii="ISOCPEUR" w:hAnsi="ISOCPEUR"/>
                <w:b/>
                <w:bCs/>
                <w:sz w:val="20"/>
                <w:u w:val="single"/>
              </w:rPr>
              <w:t>3.1 Оборудование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0EB90A" w14:textId="77777777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DD6DCD" w14:textId="77777777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CA4203" w14:textId="77777777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71623" w:rsidRPr="0042444F" w14:paraId="595107B7" w14:textId="77777777" w:rsidTr="00771623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1F68BE" w14:textId="77777777" w:rsidR="00771623" w:rsidRPr="0042444F" w:rsidRDefault="00771623" w:rsidP="00501CF5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021CD0" w14:textId="508E83DE" w:rsidR="00771623" w:rsidRPr="00771623" w:rsidRDefault="00771623" w:rsidP="00771623">
            <w:pPr>
              <w:pStyle w:val="113"/>
              <w:rPr>
                <w:rFonts w:ascii="ISOCPEUR" w:hAnsi="ISOCPEUR"/>
                <w:sz w:val="20"/>
              </w:rPr>
            </w:pPr>
            <w:r w:rsidRPr="00771623">
              <w:rPr>
                <w:rFonts w:ascii="ISOCPEUR" w:hAnsi="ISOCPEUR"/>
                <w:sz w:val="20"/>
              </w:rPr>
              <w:t>Монтаж водомерного узла со счётчиком ВСХНД-15 с параметрами: тип – крыльчатый, одноструйный, сухого типа, имеющий импульсный выход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181E98" w14:textId="0665B03F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771623">
              <w:rPr>
                <w:rFonts w:ascii="ISOCPEUR" w:hAnsi="ISOCPEUR" w:cs="Times New Roman"/>
                <w:sz w:val="20"/>
              </w:rPr>
              <w:t xml:space="preserve">комплект 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5A8E8D" w14:textId="06271723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771623">
              <w:rPr>
                <w:rFonts w:ascii="ISOCPEUR" w:hAnsi="ISOCPEUR" w:cs="Times New Roman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1B8F30" w14:textId="77777777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71623" w:rsidRPr="0042444F" w14:paraId="58BFCCF2" w14:textId="77777777" w:rsidTr="00771623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5016D7" w14:textId="77777777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890142" w14:textId="24AF60AD" w:rsidR="00771623" w:rsidRPr="00AB1C41" w:rsidRDefault="00771623" w:rsidP="00AB1C41">
            <w:pPr>
              <w:pStyle w:val="113"/>
              <w:jc w:val="center"/>
              <w:rPr>
                <w:rFonts w:ascii="ISOCPEUR" w:hAnsi="ISOCPEUR"/>
                <w:b/>
                <w:bCs/>
                <w:sz w:val="20"/>
                <w:u w:val="single"/>
              </w:rPr>
            </w:pPr>
            <w:r w:rsidRPr="00AB1C41">
              <w:rPr>
                <w:rFonts w:ascii="ISOCPEUR" w:hAnsi="ISOCPEUR"/>
                <w:b/>
                <w:bCs/>
                <w:sz w:val="20"/>
                <w:u w:val="single"/>
              </w:rPr>
              <w:t>3.2 Запорная арматура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0221F0" w14:textId="77777777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DCA950" w14:textId="77777777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583396" w14:textId="77777777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71623" w:rsidRPr="0042444F" w14:paraId="728D5D8A" w14:textId="77777777" w:rsidTr="00771623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B420AF" w14:textId="77777777" w:rsidR="00771623" w:rsidRPr="0042444F" w:rsidRDefault="00771623" w:rsidP="00501CF5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56AAF2" w14:textId="771C80D8" w:rsidR="00771623" w:rsidRPr="00771623" w:rsidRDefault="00771623" w:rsidP="00771623">
            <w:pPr>
              <w:pStyle w:val="113"/>
              <w:rPr>
                <w:rFonts w:ascii="ISOCPEUR" w:hAnsi="ISOCPEUR"/>
                <w:sz w:val="20"/>
              </w:rPr>
            </w:pPr>
            <w:r w:rsidRPr="00771623">
              <w:rPr>
                <w:rFonts w:ascii="ISOCPEUR" w:hAnsi="ISOCPEUR"/>
                <w:sz w:val="20"/>
              </w:rPr>
              <w:t>Монтаж крана шарового муфтового, резьба внутренняя/внутренняя, Ø1/2” (DN15 мм)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E8E9CB" w14:textId="1B87E0EC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771623">
              <w:rPr>
                <w:rFonts w:ascii="ISOCPEUR" w:hAnsi="ISOCPEUR" w:cs="Times New Roman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5DEF75" w14:textId="46CC7A5A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771623">
              <w:rPr>
                <w:rFonts w:ascii="ISOCPEUR" w:hAnsi="ISOCPEUR" w:cs="Times New Roman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B825C2" w14:textId="77777777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71623" w:rsidRPr="0042444F" w14:paraId="27378121" w14:textId="77777777" w:rsidTr="00771623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DFDD2C" w14:textId="77777777" w:rsidR="00771623" w:rsidRPr="0042444F" w:rsidRDefault="00771623" w:rsidP="00501CF5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34BBDE" w14:textId="2D7EA683" w:rsidR="00771623" w:rsidRPr="00771623" w:rsidRDefault="00771623" w:rsidP="00771623">
            <w:pPr>
              <w:pStyle w:val="113"/>
              <w:rPr>
                <w:rFonts w:ascii="ISOCPEUR" w:hAnsi="ISOCPEUR"/>
                <w:sz w:val="20"/>
              </w:rPr>
            </w:pPr>
            <w:r w:rsidRPr="00771623">
              <w:rPr>
                <w:rFonts w:ascii="ISOCPEUR" w:hAnsi="ISOCPEUR"/>
                <w:sz w:val="20"/>
              </w:rPr>
              <w:t>Монтаж крана шарового муфтового, резьба внутренняя/внутренняя, Ø3/4” (DN20 мм)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184084" w14:textId="6EC6C4EE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771623">
              <w:rPr>
                <w:rFonts w:ascii="ISOCPEUR" w:hAnsi="ISOCPEUR" w:cs="Times New Roman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6FCE03" w14:textId="5A7DDA64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771623">
              <w:rPr>
                <w:rFonts w:ascii="ISOCPEUR" w:hAnsi="ISOCPEUR" w:cs="Times New Roman"/>
                <w:sz w:val="20"/>
              </w:rPr>
              <w:t>5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3F1C90" w14:textId="77777777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71623" w:rsidRPr="0042444F" w14:paraId="3B78C2A2" w14:textId="77777777" w:rsidTr="00771623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7C341C" w14:textId="77777777" w:rsidR="00771623" w:rsidRPr="0042444F" w:rsidRDefault="00771623" w:rsidP="00501CF5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E7DDA7" w14:textId="293018F4" w:rsidR="00771623" w:rsidRPr="00771623" w:rsidRDefault="00771623" w:rsidP="00771623">
            <w:pPr>
              <w:pStyle w:val="113"/>
              <w:rPr>
                <w:rFonts w:ascii="ISOCPEUR" w:hAnsi="ISOCPEUR"/>
                <w:sz w:val="20"/>
              </w:rPr>
            </w:pPr>
            <w:r w:rsidRPr="00771623">
              <w:rPr>
                <w:rFonts w:ascii="ISOCPEUR" w:hAnsi="ISOCPEUR"/>
                <w:sz w:val="20"/>
              </w:rPr>
              <w:t>Монтаж крана шарового муфтового, резьба внутренняя/внутренняя, Ø1” (DN25 мм)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2F3473" w14:textId="353A0E53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771623">
              <w:rPr>
                <w:rFonts w:ascii="ISOCPEUR" w:hAnsi="ISOCPEUR" w:cs="Times New Roman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FBDF18" w14:textId="0F445D26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771623">
              <w:rPr>
                <w:rFonts w:ascii="ISOCPEUR" w:hAnsi="ISOCPEUR" w:cs="Times New Roman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AA61D9" w14:textId="77777777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71623" w:rsidRPr="0042444F" w14:paraId="23A186FB" w14:textId="77777777" w:rsidTr="00771623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722ECA" w14:textId="77777777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7A0134" w14:textId="4CB629DC" w:rsidR="00771623" w:rsidRPr="00AB1C41" w:rsidRDefault="00771623" w:rsidP="00AB1C41">
            <w:pPr>
              <w:pStyle w:val="113"/>
              <w:jc w:val="center"/>
              <w:rPr>
                <w:rFonts w:ascii="ISOCPEUR" w:hAnsi="ISOCPEUR"/>
                <w:b/>
                <w:bCs/>
                <w:sz w:val="20"/>
                <w:u w:val="single"/>
              </w:rPr>
            </w:pPr>
            <w:r w:rsidRPr="00AB1C41">
              <w:rPr>
                <w:rFonts w:ascii="ISOCPEUR" w:hAnsi="ISOCPEUR"/>
                <w:b/>
                <w:bCs/>
                <w:sz w:val="20"/>
                <w:u w:val="single"/>
              </w:rPr>
              <w:t>3.3 Трубопроводы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8D119D" w14:textId="77777777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E99930" w14:textId="77777777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A6A8AB" w14:textId="77777777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71623" w:rsidRPr="0042444F" w14:paraId="3F6D0F21" w14:textId="77777777" w:rsidTr="00771623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CC1688" w14:textId="77777777" w:rsidR="00771623" w:rsidRPr="0042444F" w:rsidRDefault="00771623" w:rsidP="00501CF5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895293" w14:textId="0370B976" w:rsidR="00771623" w:rsidRPr="00771623" w:rsidRDefault="00771623" w:rsidP="00771623">
            <w:pPr>
              <w:pStyle w:val="113"/>
              <w:rPr>
                <w:rFonts w:ascii="ISOCPEUR" w:hAnsi="ISOCPEUR"/>
                <w:sz w:val="20"/>
              </w:rPr>
            </w:pPr>
            <w:r w:rsidRPr="00771623">
              <w:rPr>
                <w:rFonts w:ascii="ISOCPEUR" w:hAnsi="ISOCPEUR"/>
                <w:sz w:val="20"/>
              </w:rPr>
              <w:t>Монтаж многослойных полипропиленовых труб (стабилизированных стекловолокном) РРRT (SDR 7,4, серия S3,2) PN 20, Ø20×2,8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318BEB" w14:textId="1687A3DC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771623">
              <w:rPr>
                <w:rFonts w:ascii="ISOCPEUR" w:hAnsi="ISOCPEUR" w:cs="Times New Roman"/>
                <w:sz w:val="20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D1B140" w14:textId="6CA5E70A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771623">
              <w:rPr>
                <w:rFonts w:ascii="ISOCPEUR" w:hAnsi="ISOCPEUR" w:cs="Times New Roman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89E042" w14:textId="77777777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71623" w:rsidRPr="0042444F" w14:paraId="7B342754" w14:textId="77777777" w:rsidTr="00771623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4E1EEB" w14:textId="77777777" w:rsidR="00771623" w:rsidRPr="0042444F" w:rsidRDefault="00771623" w:rsidP="00501CF5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04D771" w14:textId="339D6CB6" w:rsidR="00771623" w:rsidRPr="00771623" w:rsidRDefault="00771623" w:rsidP="00771623">
            <w:pPr>
              <w:pStyle w:val="113"/>
              <w:rPr>
                <w:rFonts w:ascii="ISOCPEUR" w:hAnsi="ISOCPEUR"/>
                <w:sz w:val="20"/>
              </w:rPr>
            </w:pPr>
            <w:r w:rsidRPr="00771623">
              <w:rPr>
                <w:rFonts w:ascii="ISOCPEUR" w:hAnsi="ISOCPEUR"/>
                <w:sz w:val="20"/>
              </w:rPr>
              <w:t>Монтаж многослойных полипропиленовых труб (стабилизированных стекловолокном) РРRT (SDR 7,4, серия S3,2) PN20, Ø25×3,5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C9DB20" w14:textId="3960422E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771623">
              <w:rPr>
                <w:rFonts w:ascii="ISOCPEUR" w:hAnsi="ISOCPEUR" w:cs="Times New Roman"/>
                <w:sz w:val="20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E822A2" w14:textId="3CD7C42A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771623">
              <w:rPr>
                <w:rFonts w:ascii="ISOCPEUR" w:hAnsi="ISOCPEUR" w:cs="Times New Roman"/>
                <w:sz w:val="20"/>
              </w:rPr>
              <w:t>66,0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8569AE" w14:textId="77777777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71623" w:rsidRPr="0042444F" w14:paraId="2EBCA870" w14:textId="77777777" w:rsidTr="00771623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DD7C93" w14:textId="77777777" w:rsidR="00771623" w:rsidRPr="0042444F" w:rsidRDefault="00771623" w:rsidP="00501CF5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00D678" w14:textId="3C8D56D9" w:rsidR="00771623" w:rsidRPr="00771623" w:rsidRDefault="00771623" w:rsidP="00771623">
            <w:pPr>
              <w:pStyle w:val="113"/>
              <w:rPr>
                <w:rFonts w:ascii="ISOCPEUR" w:hAnsi="ISOCPEUR"/>
                <w:sz w:val="20"/>
              </w:rPr>
            </w:pPr>
            <w:r w:rsidRPr="00771623">
              <w:rPr>
                <w:rFonts w:ascii="ISOCPEUR" w:hAnsi="ISOCPEUR"/>
                <w:sz w:val="20"/>
              </w:rPr>
              <w:t>Монтаж многослойных полипропиленовых труб (стабилизированных стекловолокном) РРRT (SDR 7,4, серия S3,2) PN 20, Ø32×4,4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305C82" w14:textId="1549A9A3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771623">
              <w:rPr>
                <w:rFonts w:ascii="ISOCPEUR" w:hAnsi="ISOCPEUR" w:cs="Times New Roman"/>
                <w:sz w:val="20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59D9CC" w14:textId="45FD8DC8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771623">
              <w:rPr>
                <w:rFonts w:ascii="ISOCPEUR" w:hAnsi="ISOCPEUR" w:cs="Times New Roman"/>
                <w:sz w:val="20"/>
              </w:rPr>
              <w:t>93,0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05272D" w14:textId="77777777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71623" w:rsidRPr="0042444F" w14:paraId="6925FF27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A82FD3" w14:textId="77777777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3FA2B9" w14:textId="2B351B02" w:rsidR="00771623" w:rsidRPr="00AB1C41" w:rsidRDefault="00771623" w:rsidP="00AB1C41">
            <w:pPr>
              <w:pStyle w:val="113"/>
              <w:jc w:val="center"/>
              <w:rPr>
                <w:rFonts w:ascii="ISOCPEUR" w:hAnsi="ISOCPEUR"/>
                <w:b/>
                <w:bCs/>
                <w:sz w:val="20"/>
                <w:u w:val="single"/>
              </w:rPr>
            </w:pPr>
            <w:r w:rsidRPr="00AB1C41">
              <w:rPr>
                <w:rFonts w:ascii="ISOCPEUR" w:hAnsi="ISOCPEUR"/>
                <w:b/>
                <w:bCs/>
                <w:sz w:val="20"/>
                <w:u w:val="single"/>
              </w:rPr>
              <w:t>3.4 Элементы трубопроводов: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524A6E" w14:textId="77777777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FE32C8" w14:textId="77777777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EEEDD0" w14:textId="77777777" w:rsidR="00771623" w:rsidRPr="0042444F" w:rsidRDefault="00771623" w:rsidP="0077162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AB1C41" w:rsidRPr="0042444F" w14:paraId="7D3910B1" w14:textId="77777777" w:rsidTr="0066594C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2AAB26" w14:textId="77777777" w:rsidR="00AB1C41" w:rsidRPr="0042444F" w:rsidRDefault="00AB1C41" w:rsidP="00CB45C4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F47692" w14:textId="195F13A6" w:rsidR="00AB1C41" w:rsidRPr="0042444F" w:rsidRDefault="00AB1C41" w:rsidP="00AB1C41">
            <w:pPr>
              <w:pStyle w:val="113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/>
                <w:szCs w:val="24"/>
              </w:rPr>
              <w:t>Монтаж муфты</w:t>
            </w:r>
            <w:r w:rsidRPr="00F06A30">
              <w:rPr>
                <w:rFonts w:ascii="ISOCPEUR" w:hAnsi="ISOCPEUR"/>
                <w:szCs w:val="24"/>
              </w:rPr>
              <w:t xml:space="preserve"> PPR Ø25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7175877E" w14:textId="558999BE" w:rsidR="00AB1C41" w:rsidRPr="0042444F" w:rsidRDefault="00AB1C41" w:rsidP="00AB1C41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5F177F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DBDF6A" w14:textId="0074E54F" w:rsidR="00AB1C41" w:rsidRPr="0042444F" w:rsidRDefault="00AB1C41" w:rsidP="00AB1C41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/>
              </w:rPr>
              <w:t>22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16BC0D" w14:textId="77777777" w:rsidR="00AB1C41" w:rsidRPr="0042444F" w:rsidRDefault="00AB1C41" w:rsidP="00AB1C41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AB1C41" w:rsidRPr="0042444F" w14:paraId="4ADE2E32" w14:textId="77777777" w:rsidTr="0066594C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3BB13E" w14:textId="77777777" w:rsidR="00AB1C41" w:rsidRPr="0042444F" w:rsidRDefault="00AB1C41" w:rsidP="00CB45C4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0B7078" w14:textId="18EB5AB3" w:rsidR="00AB1C41" w:rsidRPr="0042444F" w:rsidRDefault="00AB1C41" w:rsidP="00AB1C41">
            <w:pPr>
              <w:pStyle w:val="113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/>
                <w:szCs w:val="24"/>
              </w:rPr>
              <w:t>Монтаж муфты</w:t>
            </w:r>
            <w:r w:rsidRPr="00F06A30">
              <w:rPr>
                <w:rFonts w:ascii="ISOCPEUR" w:hAnsi="ISOCPEUR"/>
                <w:szCs w:val="24"/>
              </w:rPr>
              <w:t xml:space="preserve"> PPR Ø32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45E65002" w14:textId="50323C3C" w:rsidR="00AB1C41" w:rsidRPr="0042444F" w:rsidRDefault="00AB1C41" w:rsidP="00AB1C41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5F177F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984135" w14:textId="036372DA" w:rsidR="00AB1C41" w:rsidRPr="0042444F" w:rsidRDefault="00AB1C41" w:rsidP="00AB1C41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/>
              </w:rPr>
              <w:t>31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0A57FB" w14:textId="77777777" w:rsidR="00AB1C41" w:rsidRPr="0042444F" w:rsidRDefault="00AB1C41" w:rsidP="00AB1C41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AB1C41" w:rsidRPr="0042444F" w14:paraId="01A96BDE" w14:textId="77777777" w:rsidTr="0066594C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15B5A7" w14:textId="77777777" w:rsidR="00AB1C41" w:rsidRPr="0042444F" w:rsidRDefault="00AB1C41" w:rsidP="00CB45C4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E6A5C8" w14:textId="5A2D30A3" w:rsidR="00AB1C41" w:rsidRPr="0042444F" w:rsidRDefault="00AB1C41" w:rsidP="00AB1C41">
            <w:pPr>
              <w:pStyle w:val="113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/>
                <w:szCs w:val="24"/>
              </w:rPr>
              <w:t>Монтаж муфты</w:t>
            </w:r>
            <w:r w:rsidRPr="00F06A30">
              <w:rPr>
                <w:rFonts w:ascii="ISOCPEUR" w:hAnsi="ISOCPEUR"/>
                <w:szCs w:val="24"/>
              </w:rPr>
              <w:t xml:space="preserve"> </w:t>
            </w:r>
            <w:r w:rsidRPr="002B3B2B">
              <w:rPr>
                <w:rFonts w:ascii="ISOCPEUR" w:hAnsi="ISOCPEUR"/>
                <w:szCs w:val="24"/>
              </w:rPr>
              <w:t>переходн</w:t>
            </w:r>
            <w:r>
              <w:rPr>
                <w:rFonts w:ascii="ISOCPEUR" w:hAnsi="ISOCPEUR"/>
                <w:szCs w:val="24"/>
              </w:rPr>
              <w:t>ой</w:t>
            </w:r>
            <w:r w:rsidRPr="002B3B2B">
              <w:rPr>
                <w:rFonts w:ascii="ISOCPEUR" w:hAnsi="ISOCPEUR"/>
                <w:szCs w:val="24"/>
              </w:rPr>
              <w:t xml:space="preserve"> PPR Ø32х2</w:t>
            </w:r>
            <w:r>
              <w:rPr>
                <w:rFonts w:ascii="ISOCPEUR" w:hAnsi="ISOCPEUR"/>
                <w:szCs w:val="24"/>
              </w:rPr>
              <w:t>0</w:t>
            </w:r>
            <w:r w:rsidRPr="002B3B2B">
              <w:rPr>
                <w:rFonts w:ascii="ISOCPEUR" w:hAnsi="ISOCPEUR"/>
                <w:szCs w:val="24"/>
              </w:rPr>
              <w:t xml:space="preserve">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1E72A287" w14:textId="7A9E1F4A" w:rsidR="00AB1C41" w:rsidRPr="0042444F" w:rsidRDefault="00AB1C41" w:rsidP="00AB1C41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5F177F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D1E9B7" w14:textId="28106917" w:rsidR="00AB1C41" w:rsidRPr="0042444F" w:rsidRDefault="00AB1C41" w:rsidP="00AB1C41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/>
              </w:rPr>
              <w:t>7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FFCEB2" w14:textId="77777777" w:rsidR="00AB1C41" w:rsidRPr="0042444F" w:rsidRDefault="00AB1C41" w:rsidP="00AB1C41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AB1C41" w:rsidRPr="0042444F" w14:paraId="329B17AF" w14:textId="77777777" w:rsidTr="0066594C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144F24" w14:textId="77777777" w:rsidR="00AB1C41" w:rsidRPr="0042444F" w:rsidRDefault="00AB1C41" w:rsidP="00CB45C4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2D1D4D" w14:textId="403A302E" w:rsidR="00AB1C41" w:rsidRPr="0042444F" w:rsidRDefault="00AB1C41" w:rsidP="00AB1C41">
            <w:pPr>
              <w:pStyle w:val="113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/>
                <w:szCs w:val="24"/>
              </w:rPr>
              <w:t>Монтаж муфты</w:t>
            </w:r>
            <w:r w:rsidRPr="00F06A30">
              <w:rPr>
                <w:rFonts w:ascii="ISOCPEUR" w:hAnsi="ISOCPEUR"/>
                <w:szCs w:val="24"/>
              </w:rPr>
              <w:t xml:space="preserve"> </w:t>
            </w:r>
            <w:r w:rsidRPr="002B3B2B">
              <w:rPr>
                <w:rFonts w:ascii="ISOCPEUR" w:hAnsi="ISOCPEUR"/>
                <w:szCs w:val="24"/>
              </w:rPr>
              <w:t>переходн</w:t>
            </w:r>
            <w:r>
              <w:rPr>
                <w:rFonts w:ascii="ISOCPEUR" w:hAnsi="ISOCPEUR"/>
                <w:szCs w:val="24"/>
              </w:rPr>
              <w:t>ой</w:t>
            </w:r>
            <w:r w:rsidRPr="002B3B2B">
              <w:rPr>
                <w:rFonts w:ascii="ISOCPEUR" w:hAnsi="ISOCPEUR"/>
                <w:szCs w:val="24"/>
              </w:rPr>
              <w:t xml:space="preserve"> PPR Ø32х2</w:t>
            </w:r>
            <w:r>
              <w:rPr>
                <w:rFonts w:ascii="ISOCPEUR" w:hAnsi="ISOCPEUR"/>
                <w:szCs w:val="24"/>
              </w:rPr>
              <w:t>5</w:t>
            </w:r>
            <w:r w:rsidRPr="002B3B2B">
              <w:rPr>
                <w:rFonts w:ascii="ISOCPEUR" w:hAnsi="ISOCPEUR"/>
                <w:szCs w:val="24"/>
              </w:rPr>
              <w:t xml:space="preserve">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62C9EB50" w14:textId="10882115" w:rsidR="00AB1C41" w:rsidRPr="0042444F" w:rsidRDefault="00AB1C41" w:rsidP="00AB1C41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5F177F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553BD1" w14:textId="64B7B66F" w:rsidR="00AB1C41" w:rsidRPr="0042444F" w:rsidRDefault="00AB1C41" w:rsidP="00AB1C41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/>
              </w:rPr>
              <w:t>11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E4C660" w14:textId="77777777" w:rsidR="00AB1C41" w:rsidRPr="0042444F" w:rsidRDefault="00AB1C41" w:rsidP="00AB1C41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AB1C41" w:rsidRPr="0042444F" w14:paraId="3A50F76D" w14:textId="77777777" w:rsidTr="0066594C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FD78BC" w14:textId="77777777" w:rsidR="00AB1C41" w:rsidRPr="0042444F" w:rsidRDefault="00AB1C41" w:rsidP="00CB45C4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0D8FC0" w14:textId="5964BA09" w:rsidR="00AB1C41" w:rsidRPr="0042444F" w:rsidRDefault="00AB1C41" w:rsidP="00AB1C41">
            <w:pPr>
              <w:pStyle w:val="113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/>
                <w:szCs w:val="24"/>
              </w:rPr>
              <w:t>Монтаж отвода</w:t>
            </w:r>
            <w:r w:rsidRPr="00CD6D83">
              <w:rPr>
                <w:rFonts w:ascii="ISOCPEUR" w:hAnsi="ISOCPEUR"/>
                <w:szCs w:val="24"/>
              </w:rPr>
              <w:t xml:space="preserve"> PPR 90° Ø20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06508F39" w14:textId="5E841139" w:rsidR="00AB1C41" w:rsidRPr="0042444F" w:rsidRDefault="00AB1C41" w:rsidP="00AB1C41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5F177F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932258" w14:textId="03E0BAD4" w:rsidR="00AB1C41" w:rsidRPr="0042444F" w:rsidRDefault="00AB1C41" w:rsidP="00AB1C41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/>
              </w:rPr>
              <w:t>12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99835A" w14:textId="77777777" w:rsidR="00AB1C41" w:rsidRPr="0042444F" w:rsidRDefault="00AB1C41" w:rsidP="00AB1C41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AB1C41" w:rsidRPr="0042444F" w14:paraId="4352AD8A" w14:textId="77777777" w:rsidTr="0066594C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B61488" w14:textId="77777777" w:rsidR="00AB1C41" w:rsidRPr="0042444F" w:rsidRDefault="00AB1C41" w:rsidP="00CB45C4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3E68FE" w14:textId="4F37514E" w:rsidR="00AB1C41" w:rsidRPr="0042444F" w:rsidRDefault="00AB1C41" w:rsidP="00AB1C41">
            <w:pPr>
              <w:pStyle w:val="113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/>
                <w:szCs w:val="24"/>
              </w:rPr>
              <w:t>Монтаж отвода</w:t>
            </w:r>
            <w:r w:rsidRPr="00CD6D83">
              <w:rPr>
                <w:rFonts w:ascii="ISOCPEUR" w:hAnsi="ISOCPEUR"/>
                <w:szCs w:val="24"/>
              </w:rPr>
              <w:t xml:space="preserve"> PPR 90° Ø25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114EABF9" w14:textId="12DFE68D" w:rsidR="00AB1C41" w:rsidRPr="0042444F" w:rsidRDefault="00AB1C41" w:rsidP="00AB1C41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5F177F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281ED1" w14:textId="388290A9" w:rsidR="00AB1C41" w:rsidRPr="0042444F" w:rsidRDefault="00AB1C41" w:rsidP="00AB1C41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/>
              </w:rPr>
              <w:t>32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32E39C" w14:textId="77777777" w:rsidR="00AB1C41" w:rsidRPr="0042444F" w:rsidRDefault="00AB1C41" w:rsidP="00AB1C41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AB1C41" w:rsidRPr="0042444F" w14:paraId="7B2647C0" w14:textId="77777777" w:rsidTr="00C53ED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BCF701" w14:textId="77777777" w:rsidR="00AB1C41" w:rsidRPr="0042444F" w:rsidRDefault="00AB1C41" w:rsidP="00CB45C4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5CA28E" w14:textId="53FF8948" w:rsidR="00AB1C41" w:rsidRPr="0042444F" w:rsidRDefault="00AB1C41" w:rsidP="00AB1C41">
            <w:pPr>
              <w:pStyle w:val="113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/>
                <w:szCs w:val="24"/>
              </w:rPr>
              <w:t>Монтаж тройника</w:t>
            </w:r>
            <w:r w:rsidRPr="00B943BB">
              <w:rPr>
                <w:rFonts w:ascii="ISOCPEUR" w:hAnsi="ISOCPEUR"/>
                <w:szCs w:val="24"/>
              </w:rPr>
              <w:t xml:space="preserve"> PPR Ø25х25х25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10D4D61D" w14:textId="477DD36A" w:rsidR="00AB1C41" w:rsidRPr="0042444F" w:rsidRDefault="00AB1C41" w:rsidP="00AB1C41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7E49D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26D6AC" w14:textId="2985FBB7" w:rsidR="00AB1C41" w:rsidRPr="0042444F" w:rsidRDefault="00AB1C41" w:rsidP="00AB1C41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0670E7" w14:textId="77777777" w:rsidR="00AB1C41" w:rsidRPr="0042444F" w:rsidRDefault="00AB1C41" w:rsidP="00AB1C41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AB1C41" w:rsidRPr="0042444F" w14:paraId="296ECB6F" w14:textId="77777777" w:rsidTr="00C53ED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C32D5E" w14:textId="77777777" w:rsidR="00AB1C41" w:rsidRPr="0042444F" w:rsidRDefault="00AB1C41" w:rsidP="00CB45C4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B030DC" w14:textId="3BAE2753" w:rsidR="00AB1C41" w:rsidRPr="0042444F" w:rsidRDefault="00AB1C41" w:rsidP="00AB1C41">
            <w:pPr>
              <w:pStyle w:val="113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/>
                <w:szCs w:val="24"/>
              </w:rPr>
              <w:t>Монтаж тройника</w:t>
            </w:r>
            <w:r w:rsidRPr="00B943BB">
              <w:rPr>
                <w:rFonts w:ascii="ISOCPEUR" w:hAnsi="ISOCPEUR"/>
                <w:szCs w:val="24"/>
              </w:rPr>
              <w:t xml:space="preserve"> PPR Ø</w:t>
            </w:r>
            <w:r>
              <w:rPr>
                <w:rFonts w:ascii="ISOCPEUR" w:hAnsi="ISOCPEUR"/>
                <w:szCs w:val="24"/>
              </w:rPr>
              <w:t>32</w:t>
            </w:r>
            <w:r w:rsidRPr="00B943BB">
              <w:rPr>
                <w:rFonts w:ascii="ISOCPEUR" w:hAnsi="ISOCPEUR"/>
                <w:szCs w:val="24"/>
              </w:rPr>
              <w:t>х</w:t>
            </w:r>
            <w:r>
              <w:rPr>
                <w:rFonts w:ascii="ISOCPEUR" w:hAnsi="ISOCPEUR"/>
                <w:szCs w:val="24"/>
              </w:rPr>
              <w:t>32</w:t>
            </w:r>
            <w:r w:rsidRPr="00B943BB">
              <w:rPr>
                <w:rFonts w:ascii="ISOCPEUR" w:hAnsi="ISOCPEUR"/>
                <w:szCs w:val="24"/>
              </w:rPr>
              <w:t>х</w:t>
            </w:r>
            <w:r>
              <w:rPr>
                <w:rFonts w:ascii="ISOCPEUR" w:hAnsi="ISOCPEUR"/>
                <w:szCs w:val="24"/>
              </w:rPr>
              <w:t>32</w:t>
            </w:r>
            <w:r w:rsidRPr="00B943BB">
              <w:rPr>
                <w:rFonts w:ascii="ISOCPEUR" w:hAnsi="ISOCPEUR"/>
                <w:szCs w:val="24"/>
              </w:rPr>
              <w:t xml:space="preserve">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1E4F4D3A" w14:textId="3BD1452B" w:rsidR="00AB1C41" w:rsidRPr="0042444F" w:rsidRDefault="00AB1C41" w:rsidP="00AB1C41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7E49D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5273B9" w14:textId="427CD5C7" w:rsidR="00AB1C41" w:rsidRPr="0042444F" w:rsidRDefault="00AB1C41" w:rsidP="00AB1C41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2E6F40" w14:textId="77777777" w:rsidR="00AB1C41" w:rsidRPr="0042444F" w:rsidRDefault="00AB1C41" w:rsidP="00AB1C41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AB1C41" w:rsidRPr="0042444F" w14:paraId="7834AA35" w14:textId="77777777" w:rsidTr="0066594C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49BD05" w14:textId="77777777" w:rsidR="00AB1C41" w:rsidRPr="0042444F" w:rsidRDefault="00AB1C41" w:rsidP="00CB45C4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E5578F" w14:textId="17D75D98" w:rsidR="00AB1C41" w:rsidRPr="0042444F" w:rsidRDefault="00AB1C41" w:rsidP="00AB1C41">
            <w:pPr>
              <w:pStyle w:val="113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/>
                <w:szCs w:val="24"/>
              </w:rPr>
              <w:t>Монтаж тройника переходного</w:t>
            </w:r>
            <w:r w:rsidRPr="00B82154">
              <w:rPr>
                <w:rFonts w:ascii="ISOCPEUR" w:hAnsi="ISOCPEUR"/>
                <w:szCs w:val="24"/>
              </w:rPr>
              <w:t xml:space="preserve"> PPR Ø</w:t>
            </w:r>
            <w:r>
              <w:rPr>
                <w:rFonts w:ascii="ISOCPEUR" w:hAnsi="ISOCPEUR"/>
                <w:szCs w:val="24"/>
              </w:rPr>
              <w:t>32</w:t>
            </w:r>
            <w:r w:rsidRPr="00B82154">
              <w:rPr>
                <w:rFonts w:ascii="ISOCPEUR" w:hAnsi="ISOCPEUR"/>
                <w:szCs w:val="24"/>
              </w:rPr>
              <w:t>х</w:t>
            </w:r>
            <w:r>
              <w:rPr>
                <w:rFonts w:ascii="ISOCPEUR" w:hAnsi="ISOCPEUR"/>
                <w:szCs w:val="24"/>
              </w:rPr>
              <w:t>32</w:t>
            </w:r>
            <w:r w:rsidRPr="00B82154">
              <w:rPr>
                <w:rFonts w:ascii="ISOCPEUR" w:hAnsi="ISOCPEUR"/>
                <w:szCs w:val="24"/>
              </w:rPr>
              <w:t>х20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375CF4C6" w14:textId="58A535C7" w:rsidR="00AB1C41" w:rsidRPr="0042444F" w:rsidRDefault="00AB1C41" w:rsidP="00AB1C41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127135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271205" w14:textId="706A0F8D" w:rsidR="00AB1C41" w:rsidRPr="0042444F" w:rsidRDefault="00AB1C41" w:rsidP="00AB1C41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EB053B" w14:textId="77777777" w:rsidR="00AB1C41" w:rsidRPr="0042444F" w:rsidRDefault="00AB1C41" w:rsidP="00AB1C41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AB1C41" w:rsidRPr="0042444F" w14:paraId="0EDFC226" w14:textId="77777777" w:rsidTr="0066594C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6EAF62" w14:textId="77777777" w:rsidR="00AB1C41" w:rsidRPr="0042444F" w:rsidRDefault="00AB1C41" w:rsidP="00CB45C4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</w:tcPr>
          <w:p w14:paraId="574B2B20" w14:textId="445B1E0A" w:rsidR="00AB1C41" w:rsidRPr="0042444F" w:rsidRDefault="00AB1C41" w:rsidP="00AB1C41">
            <w:pPr>
              <w:pStyle w:val="113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/>
                <w:szCs w:val="24"/>
              </w:rPr>
              <w:t>Монтаж бурта под</w:t>
            </w:r>
            <w:r w:rsidRPr="001B1C12">
              <w:rPr>
                <w:rFonts w:ascii="ISOCPEUR" w:hAnsi="ISOCPEUR"/>
                <w:szCs w:val="24"/>
              </w:rPr>
              <w:t xml:space="preserve"> фланец PPR Ø</w:t>
            </w:r>
            <w:r>
              <w:rPr>
                <w:rFonts w:ascii="ISOCPEUR" w:hAnsi="ISOCPEUR"/>
                <w:szCs w:val="24"/>
              </w:rPr>
              <w:t>32</w:t>
            </w:r>
            <w:r w:rsidRPr="001B1C12">
              <w:rPr>
                <w:rFonts w:ascii="ISOCPEUR" w:hAnsi="ISOCPEUR"/>
                <w:szCs w:val="24"/>
              </w:rPr>
              <w:t xml:space="preserve"> мм, PN10/16 (в комплекте с болтами, гайками, шайбами, прокладками)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79C2535F" w14:textId="64D6E422" w:rsidR="00AB1C41" w:rsidRPr="0042444F" w:rsidRDefault="00AB1C41" w:rsidP="00AB1C41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1B1C12">
              <w:rPr>
                <w:rFonts w:ascii="ISOCPEUR" w:hAnsi="ISOCPEUR"/>
                <w:szCs w:val="24"/>
              </w:rPr>
              <w:t>компл.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</w:tcPr>
          <w:p w14:paraId="2F05612B" w14:textId="0D2FADD5" w:rsidR="00AB1C41" w:rsidRPr="0042444F" w:rsidRDefault="00AB1C41" w:rsidP="00AB1C41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/>
                <w:szCs w:val="24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6D799F" w14:textId="77777777" w:rsidR="00AB1C41" w:rsidRPr="0042444F" w:rsidRDefault="00AB1C41" w:rsidP="00AB1C41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AB1C41" w:rsidRPr="0042444F" w14:paraId="70CF1236" w14:textId="77777777" w:rsidTr="00771623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9ED90F" w14:textId="77777777" w:rsidR="00AB1C41" w:rsidRPr="0042444F" w:rsidRDefault="00AB1C41" w:rsidP="00CB45C4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FA030A" w14:textId="3C4943D9" w:rsidR="00AB1C41" w:rsidRPr="0042444F" w:rsidRDefault="00AB1C41" w:rsidP="00AB1C41">
            <w:pPr>
              <w:pStyle w:val="113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/>
                <w:szCs w:val="24"/>
              </w:rPr>
              <w:t>Монтаж м</w:t>
            </w:r>
            <w:r w:rsidRPr="00986869">
              <w:rPr>
                <w:rFonts w:ascii="ISOCPEUR" w:hAnsi="ISOCPEUR"/>
                <w:szCs w:val="24"/>
              </w:rPr>
              <w:t>уфт</w:t>
            </w:r>
            <w:r>
              <w:rPr>
                <w:rFonts w:ascii="ISOCPEUR" w:hAnsi="ISOCPEUR"/>
                <w:szCs w:val="24"/>
              </w:rPr>
              <w:t>ы</w:t>
            </w:r>
            <w:r w:rsidRPr="00986869">
              <w:rPr>
                <w:rFonts w:ascii="ISOCPEUR" w:hAnsi="ISOCPEUR"/>
                <w:szCs w:val="24"/>
              </w:rPr>
              <w:t xml:space="preserve"> комбинированн</w:t>
            </w:r>
            <w:r>
              <w:rPr>
                <w:rFonts w:ascii="ISOCPEUR" w:hAnsi="ISOCPEUR"/>
                <w:szCs w:val="24"/>
              </w:rPr>
              <w:t>ой</w:t>
            </w:r>
            <w:r w:rsidRPr="00986869">
              <w:rPr>
                <w:rFonts w:ascii="ISOCPEUR" w:hAnsi="ISOCPEUR"/>
                <w:szCs w:val="24"/>
              </w:rPr>
              <w:t xml:space="preserve"> разъемн</w:t>
            </w:r>
            <w:r>
              <w:rPr>
                <w:rFonts w:ascii="ISOCPEUR" w:hAnsi="ISOCPEUR"/>
                <w:szCs w:val="24"/>
              </w:rPr>
              <w:t>ой</w:t>
            </w:r>
            <w:r w:rsidRPr="00986869">
              <w:rPr>
                <w:rFonts w:ascii="ISOCPEUR" w:hAnsi="ISOCPEUR"/>
                <w:szCs w:val="24"/>
              </w:rPr>
              <w:t xml:space="preserve">, наружная резьба, PPR Ø20х1/2” мм </w:t>
            </w:r>
            <w:r>
              <w:rPr>
                <w:rFonts w:ascii="ISOCPEUR" w:hAnsi="ISOCPEUR"/>
                <w:szCs w:val="24"/>
              </w:rPr>
              <w:t>Н</w:t>
            </w:r>
            <w:r w:rsidRPr="00986869">
              <w:rPr>
                <w:rFonts w:ascii="ISOCPEUR" w:hAnsi="ISOCPEUR"/>
                <w:szCs w:val="24"/>
              </w:rPr>
              <w:t>Р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539ABC" w14:textId="200553FC" w:rsidR="00AB1C41" w:rsidRPr="0042444F" w:rsidRDefault="00AB1C41" w:rsidP="00AB1C41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986869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63DAC4" w14:textId="7D7BB011" w:rsidR="00AB1C41" w:rsidRPr="0042444F" w:rsidRDefault="00AB1C41" w:rsidP="00AB1C41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/>
              </w:rPr>
              <w:t>4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CC5B15" w14:textId="77777777" w:rsidR="00AB1C41" w:rsidRPr="0042444F" w:rsidRDefault="00AB1C41" w:rsidP="00AB1C41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AB1C41" w:rsidRPr="0042444F" w14:paraId="56E0DB28" w14:textId="77777777" w:rsidTr="00771623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F1D8BD" w14:textId="77777777" w:rsidR="00AB1C41" w:rsidRPr="0042444F" w:rsidRDefault="00AB1C41" w:rsidP="00CB45C4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14AFE4" w14:textId="655CE992" w:rsidR="00AB1C41" w:rsidRPr="0042444F" w:rsidRDefault="00AB1C41" w:rsidP="00AB1C41">
            <w:pPr>
              <w:pStyle w:val="113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/>
                <w:szCs w:val="24"/>
              </w:rPr>
              <w:t>Монтаж м</w:t>
            </w:r>
            <w:r w:rsidRPr="00986869">
              <w:rPr>
                <w:rFonts w:ascii="ISOCPEUR" w:hAnsi="ISOCPEUR"/>
                <w:szCs w:val="24"/>
              </w:rPr>
              <w:t>уфт</w:t>
            </w:r>
            <w:r>
              <w:rPr>
                <w:rFonts w:ascii="ISOCPEUR" w:hAnsi="ISOCPEUR"/>
                <w:szCs w:val="24"/>
              </w:rPr>
              <w:t>ы</w:t>
            </w:r>
            <w:r w:rsidRPr="00986869">
              <w:rPr>
                <w:rFonts w:ascii="ISOCPEUR" w:hAnsi="ISOCPEUR"/>
                <w:szCs w:val="24"/>
              </w:rPr>
              <w:t xml:space="preserve"> комбинированн</w:t>
            </w:r>
            <w:r>
              <w:rPr>
                <w:rFonts w:ascii="ISOCPEUR" w:hAnsi="ISOCPEUR"/>
                <w:szCs w:val="24"/>
              </w:rPr>
              <w:t>ой</w:t>
            </w:r>
            <w:r w:rsidRPr="00986869">
              <w:rPr>
                <w:rFonts w:ascii="ISOCPEUR" w:hAnsi="ISOCPEUR"/>
                <w:szCs w:val="24"/>
              </w:rPr>
              <w:t xml:space="preserve"> разъемн</w:t>
            </w:r>
            <w:r>
              <w:rPr>
                <w:rFonts w:ascii="ISOCPEUR" w:hAnsi="ISOCPEUR"/>
                <w:szCs w:val="24"/>
              </w:rPr>
              <w:t>ой</w:t>
            </w:r>
            <w:r w:rsidRPr="00986869">
              <w:rPr>
                <w:rFonts w:ascii="ISOCPEUR" w:hAnsi="ISOCPEUR"/>
                <w:szCs w:val="24"/>
              </w:rPr>
              <w:t>, наружная резьба, PPR Ø</w:t>
            </w:r>
            <w:r>
              <w:rPr>
                <w:rFonts w:ascii="ISOCPEUR" w:hAnsi="ISOCPEUR"/>
                <w:szCs w:val="24"/>
              </w:rPr>
              <w:t>25</w:t>
            </w:r>
            <w:r w:rsidRPr="00986869">
              <w:rPr>
                <w:rFonts w:ascii="ISOCPEUR" w:hAnsi="ISOCPEUR"/>
                <w:szCs w:val="24"/>
              </w:rPr>
              <w:t>х</w:t>
            </w:r>
            <w:r>
              <w:rPr>
                <w:rFonts w:ascii="ISOCPEUR" w:hAnsi="ISOCPEUR"/>
                <w:szCs w:val="24"/>
              </w:rPr>
              <w:t>3/4</w:t>
            </w:r>
            <w:r w:rsidRPr="00986869">
              <w:rPr>
                <w:rFonts w:ascii="ISOCPEUR" w:hAnsi="ISOCPEUR"/>
                <w:szCs w:val="24"/>
              </w:rPr>
              <w:t xml:space="preserve">” мм </w:t>
            </w:r>
            <w:r>
              <w:rPr>
                <w:rFonts w:ascii="ISOCPEUR" w:hAnsi="ISOCPEUR"/>
                <w:szCs w:val="24"/>
              </w:rPr>
              <w:t>Н</w:t>
            </w:r>
            <w:r w:rsidRPr="00986869">
              <w:rPr>
                <w:rFonts w:ascii="ISOCPEUR" w:hAnsi="ISOCPEUR"/>
                <w:szCs w:val="24"/>
              </w:rPr>
              <w:t>Р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AC8083" w14:textId="25349755" w:rsidR="00AB1C41" w:rsidRPr="0042444F" w:rsidRDefault="00AB1C41" w:rsidP="00AB1C41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986869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CB14C2" w14:textId="6F7DF40B" w:rsidR="00AB1C41" w:rsidRPr="0042444F" w:rsidRDefault="00AB1C41" w:rsidP="00AB1C41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/>
              </w:rPr>
              <w:t>10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E810FE" w14:textId="77777777" w:rsidR="00AB1C41" w:rsidRPr="0042444F" w:rsidRDefault="00AB1C41" w:rsidP="00AB1C41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AB1C41" w:rsidRPr="0042444F" w14:paraId="4038DDDA" w14:textId="77777777" w:rsidTr="00771623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103028" w14:textId="77777777" w:rsidR="00AB1C41" w:rsidRPr="0042444F" w:rsidRDefault="00AB1C41" w:rsidP="00CB45C4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143916" w14:textId="2D306E01" w:rsidR="00AB1C41" w:rsidRPr="0042444F" w:rsidRDefault="00AB1C41" w:rsidP="00AB1C41">
            <w:pPr>
              <w:pStyle w:val="113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/>
                <w:szCs w:val="24"/>
              </w:rPr>
              <w:t>Монтаж м</w:t>
            </w:r>
            <w:r w:rsidRPr="00986869">
              <w:rPr>
                <w:rFonts w:ascii="ISOCPEUR" w:hAnsi="ISOCPEUR"/>
                <w:szCs w:val="24"/>
              </w:rPr>
              <w:t>уфт</w:t>
            </w:r>
            <w:r>
              <w:rPr>
                <w:rFonts w:ascii="ISOCPEUR" w:hAnsi="ISOCPEUR"/>
                <w:szCs w:val="24"/>
              </w:rPr>
              <w:t>ы</w:t>
            </w:r>
            <w:r w:rsidRPr="00986869">
              <w:rPr>
                <w:rFonts w:ascii="ISOCPEUR" w:hAnsi="ISOCPEUR"/>
                <w:szCs w:val="24"/>
              </w:rPr>
              <w:t xml:space="preserve"> комбинированн</w:t>
            </w:r>
            <w:r>
              <w:rPr>
                <w:rFonts w:ascii="ISOCPEUR" w:hAnsi="ISOCPEUR"/>
                <w:szCs w:val="24"/>
              </w:rPr>
              <w:t>ой</w:t>
            </w:r>
            <w:r w:rsidRPr="00986869">
              <w:rPr>
                <w:rFonts w:ascii="ISOCPEUR" w:hAnsi="ISOCPEUR"/>
                <w:szCs w:val="24"/>
              </w:rPr>
              <w:t xml:space="preserve"> разъемн</w:t>
            </w:r>
            <w:r>
              <w:rPr>
                <w:rFonts w:ascii="ISOCPEUR" w:hAnsi="ISOCPEUR"/>
                <w:szCs w:val="24"/>
              </w:rPr>
              <w:t>ой</w:t>
            </w:r>
            <w:r w:rsidRPr="00986869">
              <w:rPr>
                <w:rFonts w:ascii="ISOCPEUR" w:hAnsi="ISOCPEUR"/>
                <w:szCs w:val="24"/>
              </w:rPr>
              <w:t xml:space="preserve"> мная, наружная резьба, PPR Ø</w:t>
            </w:r>
            <w:r>
              <w:rPr>
                <w:rFonts w:ascii="ISOCPEUR" w:hAnsi="ISOCPEUR"/>
                <w:szCs w:val="24"/>
              </w:rPr>
              <w:t>32</w:t>
            </w:r>
            <w:r w:rsidRPr="00986869">
              <w:rPr>
                <w:rFonts w:ascii="ISOCPEUR" w:hAnsi="ISOCPEUR"/>
                <w:szCs w:val="24"/>
              </w:rPr>
              <w:t>х</w:t>
            </w:r>
            <w:r>
              <w:rPr>
                <w:rFonts w:ascii="ISOCPEUR" w:hAnsi="ISOCPEUR"/>
                <w:szCs w:val="24"/>
              </w:rPr>
              <w:t>1</w:t>
            </w:r>
            <w:r w:rsidRPr="00986869">
              <w:rPr>
                <w:rFonts w:ascii="ISOCPEUR" w:hAnsi="ISOCPEUR"/>
                <w:szCs w:val="24"/>
              </w:rPr>
              <w:t xml:space="preserve">” мм </w:t>
            </w:r>
            <w:r>
              <w:rPr>
                <w:rFonts w:ascii="ISOCPEUR" w:hAnsi="ISOCPEUR"/>
                <w:szCs w:val="24"/>
              </w:rPr>
              <w:t>Н</w:t>
            </w:r>
            <w:r w:rsidRPr="00986869">
              <w:rPr>
                <w:rFonts w:ascii="ISOCPEUR" w:hAnsi="ISOCPEUR"/>
                <w:szCs w:val="24"/>
              </w:rPr>
              <w:t>Р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DED090" w14:textId="26894E6D" w:rsidR="00AB1C41" w:rsidRPr="0042444F" w:rsidRDefault="00AB1C41" w:rsidP="00AB1C41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986869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F420C6" w14:textId="16B5094F" w:rsidR="00AB1C41" w:rsidRPr="0042444F" w:rsidRDefault="00AB1C41" w:rsidP="00AB1C41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/>
                <w:szCs w:val="24"/>
              </w:rPr>
              <w:t>4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99F42B" w14:textId="77777777" w:rsidR="00AB1C41" w:rsidRPr="0042444F" w:rsidRDefault="00AB1C41" w:rsidP="00AB1C41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AB1C41" w:rsidRPr="0042444F" w14:paraId="478AE2E6" w14:textId="77777777" w:rsidTr="00771623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CEAA46" w14:textId="77777777" w:rsidR="00AB1C41" w:rsidRPr="0042444F" w:rsidRDefault="00AB1C41" w:rsidP="00CB45C4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670830" w14:textId="4CD22588" w:rsidR="00AB1C41" w:rsidRPr="0042444F" w:rsidRDefault="00AB1C41" w:rsidP="00AB1C41">
            <w:pPr>
              <w:pStyle w:val="113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/>
                <w:szCs w:val="24"/>
              </w:rPr>
              <w:t>Монтаж р</w:t>
            </w:r>
            <w:r w:rsidRPr="00EF3DC9">
              <w:rPr>
                <w:rFonts w:ascii="ISOCPEUR" w:hAnsi="ISOCPEUR"/>
                <w:szCs w:val="24"/>
              </w:rPr>
              <w:t>учно</w:t>
            </w:r>
            <w:r>
              <w:rPr>
                <w:rFonts w:ascii="ISOCPEUR" w:hAnsi="ISOCPEUR"/>
                <w:szCs w:val="24"/>
              </w:rPr>
              <w:t>го</w:t>
            </w:r>
            <w:r w:rsidRPr="00EF3DC9">
              <w:rPr>
                <w:rFonts w:ascii="ISOCPEUR" w:hAnsi="ISOCPEUR"/>
                <w:szCs w:val="24"/>
              </w:rPr>
              <w:t xml:space="preserve"> балансировочн</w:t>
            </w:r>
            <w:r>
              <w:rPr>
                <w:rFonts w:ascii="ISOCPEUR" w:hAnsi="ISOCPEUR"/>
                <w:szCs w:val="24"/>
              </w:rPr>
              <w:t>ого</w:t>
            </w:r>
            <w:r w:rsidRPr="00EF3DC9">
              <w:rPr>
                <w:rFonts w:ascii="ISOCPEUR" w:hAnsi="ISOCPEUR"/>
                <w:szCs w:val="24"/>
              </w:rPr>
              <w:t xml:space="preserve"> клапан</w:t>
            </w:r>
            <w:r>
              <w:rPr>
                <w:rFonts w:ascii="ISOCPEUR" w:hAnsi="ISOCPEUR"/>
                <w:szCs w:val="24"/>
              </w:rPr>
              <w:t>а</w:t>
            </w:r>
            <w:r w:rsidRPr="00EF3DC9">
              <w:rPr>
                <w:rFonts w:ascii="ISOCPEUR" w:hAnsi="ISOCPEUR"/>
                <w:szCs w:val="24"/>
              </w:rPr>
              <w:t xml:space="preserve"> для ГВС, муфтовый, Ø3/4” (DN20 мм)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B1DB39" w14:textId="7914DDB5" w:rsidR="00AB1C41" w:rsidRPr="0042444F" w:rsidRDefault="00AB1C41" w:rsidP="00AB1C41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EF3DC9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3405FA" w14:textId="47346468" w:rsidR="00AB1C41" w:rsidRPr="0042444F" w:rsidRDefault="00AB1C41" w:rsidP="00AB1C41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EF3DC9">
              <w:rPr>
                <w:rFonts w:ascii="ISOCPEUR" w:hAnsi="ISOCPEUR"/>
                <w:szCs w:val="24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D633B8" w14:textId="77777777" w:rsidR="00AB1C41" w:rsidRPr="0042444F" w:rsidRDefault="00AB1C41" w:rsidP="00AB1C41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AB1C41" w:rsidRPr="0042444F" w14:paraId="25C5E431" w14:textId="77777777" w:rsidTr="00771623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8566F3" w14:textId="77777777" w:rsidR="00AB1C41" w:rsidRPr="0042444F" w:rsidRDefault="00AB1C41" w:rsidP="00CB45C4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CB36D7" w14:textId="61C67B74" w:rsidR="00AB1C41" w:rsidRPr="0042444F" w:rsidRDefault="00AB1C41" w:rsidP="00AB1C41">
            <w:pPr>
              <w:pStyle w:val="113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/>
                <w:szCs w:val="24"/>
              </w:rPr>
              <w:t>Монтаж в</w:t>
            </w:r>
            <w:r w:rsidRPr="000E279B">
              <w:rPr>
                <w:rFonts w:ascii="ISOCPEUR" w:hAnsi="ISOCPEUR"/>
                <w:szCs w:val="24"/>
              </w:rPr>
              <w:t>оздухоотводчик</w:t>
            </w:r>
            <w:r>
              <w:rPr>
                <w:rFonts w:ascii="ISOCPEUR" w:hAnsi="ISOCPEUR"/>
                <w:szCs w:val="24"/>
              </w:rPr>
              <w:t>а</w:t>
            </w:r>
            <w:r w:rsidRPr="000E279B">
              <w:rPr>
                <w:rFonts w:ascii="ISOCPEUR" w:hAnsi="ISOCPEUR"/>
                <w:szCs w:val="24"/>
              </w:rPr>
              <w:t xml:space="preserve"> автоматическ</w:t>
            </w:r>
            <w:r>
              <w:rPr>
                <w:rFonts w:ascii="ISOCPEUR" w:hAnsi="ISOCPEUR"/>
                <w:szCs w:val="24"/>
              </w:rPr>
              <w:t>ого</w:t>
            </w:r>
            <w:r w:rsidRPr="000E279B">
              <w:rPr>
                <w:rFonts w:ascii="ISOCPEUR" w:hAnsi="ISOCPEUR"/>
                <w:szCs w:val="24"/>
              </w:rPr>
              <w:t xml:space="preserve"> муфтов</w:t>
            </w:r>
            <w:r>
              <w:rPr>
                <w:rFonts w:ascii="ISOCPEUR" w:hAnsi="ISOCPEUR"/>
                <w:szCs w:val="24"/>
              </w:rPr>
              <w:t>ого</w:t>
            </w:r>
            <w:r w:rsidRPr="000E279B">
              <w:rPr>
                <w:rFonts w:ascii="ISOCPEUR" w:hAnsi="ISOCPEUR"/>
                <w:szCs w:val="24"/>
              </w:rPr>
              <w:t>, резьба наружная, Ø1/2” (DN15 мм)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03C9A6" w14:textId="0802296A" w:rsidR="00AB1C41" w:rsidRPr="0042444F" w:rsidRDefault="00AB1C41" w:rsidP="00AB1C41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0E279B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5BA7C3" w14:textId="2CF47859" w:rsidR="00AB1C41" w:rsidRPr="0042444F" w:rsidRDefault="00AB1C41" w:rsidP="00AB1C41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/>
                <w:szCs w:val="24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3FE876" w14:textId="77777777" w:rsidR="00AB1C41" w:rsidRPr="0042444F" w:rsidRDefault="00AB1C41" w:rsidP="00AB1C41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AB1C41" w:rsidRPr="0042444F" w14:paraId="1622CC55" w14:textId="77777777" w:rsidTr="00771623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189651" w14:textId="77777777" w:rsidR="00AB1C41" w:rsidRPr="0042444F" w:rsidRDefault="00AB1C41" w:rsidP="00CB45C4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4B9139" w14:textId="252789D8" w:rsidR="00AB1C41" w:rsidRPr="0042444F" w:rsidRDefault="00AB1C41" w:rsidP="00AB1C41">
            <w:pPr>
              <w:pStyle w:val="113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/>
                <w:szCs w:val="24"/>
              </w:rPr>
              <w:t xml:space="preserve">Монтаж </w:t>
            </w:r>
            <w:r w:rsidRPr="001F0D71">
              <w:rPr>
                <w:rFonts w:ascii="ISOCPEUR" w:hAnsi="ISOCPEUR"/>
                <w:szCs w:val="24"/>
              </w:rPr>
              <w:t>Компенсатор</w:t>
            </w:r>
            <w:r>
              <w:rPr>
                <w:rFonts w:ascii="ISOCPEUR" w:hAnsi="ISOCPEUR"/>
                <w:szCs w:val="24"/>
              </w:rPr>
              <w:t>а</w:t>
            </w:r>
            <w:r w:rsidRPr="001F0D71">
              <w:rPr>
                <w:rFonts w:ascii="ISOCPEUR" w:hAnsi="ISOCPEUR"/>
                <w:szCs w:val="24"/>
              </w:rPr>
              <w:t xml:space="preserve"> Козлова из полипропилена DN</w:t>
            </w:r>
            <w:r w:rsidRPr="002D6A6B">
              <w:rPr>
                <w:rFonts w:ascii="ISOCPEUR" w:hAnsi="ISOCPEUR"/>
                <w:szCs w:val="24"/>
              </w:rPr>
              <w:t>25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0EEB7C" w14:textId="3EB5EE8B" w:rsidR="00AB1C41" w:rsidRPr="0042444F" w:rsidRDefault="00AB1C41" w:rsidP="00AB1C41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1F0D7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6CBB3A" w14:textId="1492961C" w:rsidR="00AB1C41" w:rsidRPr="0042444F" w:rsidRDefault="00AB1C41" w:rsidP="00AB1C41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/>
                <w:szCs w:val="24"/>
                <w:lang w:val="en-US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578F58" w14:textId="77777777" w:rsidR="00AB1C41" w:rsidRPr="0042444F" w:rsidRDefault="00AB1C41" w:rsidP="00AB1C41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AB1C41" w:rsidRPr="0042444F" w14:paraId="6369AD47" w14:textId="77777777" w:rsidTr="00AB1C41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C0362F" w14:textId="77777777" w:rsidR="00AB1C41" w:rsidRPr="0042444F" w:rsidRDefault="00AB1C41" w:rsidP="00CB45C4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EB5834" w14:textId="3BCC2C99" w:rsidR="00AB1C41" w:rsidRPr="0042444F" w:rsidRDefault="00AB1C41" w:rsidP="00AB1C41">
            <w:pPr>
              <w:pStyle w:val="113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/>
                <w:szCs w:val="24"/>
              </w:rPr>
              <w:t xml:space="preserve">Монтаж </w:t>
            </w:r>
            <w:r w:rsidRPr="001F0D71">
              <w:rPr>
                <w:rFonts w:ascii="ISOCPEUR" w:hAnsi="ISOCPEUR"/>
                <w:szCs w:val="24"/>
              </w:rPr>
              <w:t>Компенсатор</w:t>
            </w:r>
            <w:r>
              <w:rPr>
                <w:rFonts w:ascii="ISOCPEUR" w:hAnsi="ISOCPEUR"/>
                <w:szCs w:val="24"/>
              </w:rPr>
              <w:t>а</w:t>
            </w:r>
            <w:r w:rsidRPr="001F0D71">
              <w:rPr>
                <w:rFonts w:ascii="ISOCPEUR" w:hAnsi="ISOCPEUR"/>
                <w:szCs w:val="24"/>
              </w:rPr>
              <w:t xml:space="preserve"> Козлова из полипропилена DN</w:t>
            </w:r>
            <w:r w:rsidRPr="002D6A6B">
              <w:rPr>
                <w:rFonts w:ascii="ISOCPEUR" w:hAnsi="ISOCPEUR"/>
                <w:szCs w:val="24"/>
              </w:rPr>
              <w:t>20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A3A665" w14:textId="4A6B182A" w:rsidR="00AB1C41" w:rsidRPr="0042444F" w:rsidRDefault="00AB1C41" w:rsidP="00AB1C41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1F0D7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3352EC" w14:textId="307BCC4E" w:rsidR="00AB1C41" w:rsidRPr="0042444F" w:rsidRDefault="00AB1C41" w:rsidP="00AB1C41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/>
                <w:szCs w:val="24"/>
                <w:lang w:val="en-US"/>
              </w:rPr>
              <w:t>3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0106AC" w14:textId="77777777" w:rsidR="00AB1C41" w:rsidRPr="0042444F" w:rsidRDefault="00AB1C41" w:rsidP="00AB1C41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AB1C41" w:rsidRPr="0042444F" w14:paraId="2FC5FB81" w14:textId="77777777" w:rsidTr="00AB1C41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30606E1" w14:textId="77777777" w:rsidR="00AB1C41" w:rsidRPr="0042444F" w:rsidRDefault="00AB1C41" w:rsidP="00AB1C41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429A69" w14:textId="18599F22" w:rsidR="00AB1C41" w:rsidRPr="00AB1C41" w:rsidRDefault="00AB1C41" w:rsidP="00AB1C41">
            <w:pPr>
              <w:pStyle w:val="113"/>
              <w:jc w:val="center"/>
              <w:rPr>
                <w:rFonts w:ascii="ISOCPEUR" w:hAnsi="ISOCPEUR"/>
                <w:b/>
                <w:bCs/>
                <w:sz w:val="20"/>
                <w:u w:val="single"/>
              </w:rPr>
            </w:pPr>
            <w:r w:rsidRPr="00AB1C41">
              <w:rPr>
                <w:rFonts w:ascii="ISOCPEUR" w:hAnsi="ISOCPEUR"/>
                <w:b/>
                <w:bCs/>
                <w:sz w:val="20"/>
                <w:u w:val="single"/>
              </w:rPr>
              <w:t>3.5 Материалы: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2AA295" w14:textId="77777777" w:rsidR="00AB1C41" w:rsidRPr="001F0D71" w:rsidRDefault="00AB1C41" w:rsidP="00AB1C41">
            <w:pPr>
              <w:pStyle w:val="114"/>
              <w:rPr>
                <w:rFonts w:ascii="ISOCPEUR" w:hAnsi="ISOCPEUR"/>
                <w:szCs w:val="24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AC124E" w14:textId="77777777" w:rsidR="00AB1C41" w:rsidRDefault="00AB1C41" w:rsidP="00AB1C41">
            <w:pPr>
              <w:pStyle w:val="114"/>
              <w:rPr>
                <w:rFonts w:ascii="ISOCPEUR" w:hAnsi="ISOCPEUR"/>
                <w:szCs w:val="24"/>
                <w:lang w:val="en-US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4734EA" w14:textId="77777777" w:rsidR="00AB1C41" w:rsidRPr="0042444F" w:rsidRDefault="00AB1C41" w:rsidP="00AB1C41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71EE3" w:rsidRPr="0042444F" w14:paraId="54CDB09D" w14:textId="77777777" w:rsidTr="00AB1C41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D7CB73" w14:textId="77777777" w:rsidR="00971EE3" w:rsidRPr="0042444F" w:rsidRDefault="00971EE3" w:rsidP="006F27B9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A4AC61" w14:textId="052EE859" w:rsidR="00971EE3" w:rsidRDefault="00971EE3" w:rsidP="00971EE3">
            <w:pPr>
              <w:pStyle w:val="113"/>
              <w:rPr>
                <w:rFonts w:ascii="ISOCPEUR" w:hAnsi="ISOCPEUR"/>
                <w:szCs w:val="24"/>
              </w:rPr>
            </w:pPr>
            <w:r w:rsidRPr="00B13A4E">
              <w:rPr>
                <w:rFonts w:ascii="ISOCPEUR" w:hAnsi="ISOCPEUR"/>
                <w:color w:val="000000"/>
              </w:rPr>
              <w:t>Покрытие полимерных трубопроводов Ø20 мм теплоизоляционными трубками из вспененного полиэтилена толщиной 13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75E884" w14:textId="739460A4" w:rsidR="00971EE3" w:rsidRPr="001F0D71" w:rsidRDefault="00971EE3" w:rsidP="00971EE3">
            <w:pPr>
              <w:pStyle w:val="114"/>
              <w:rPr>
                <w:rFonts w:ascii="ISOCPEUR" w:hAnsi="ISOCPEUR"/>
                <w:szCs w:val="24"/>
              </w:rPr>
            </w:pPr>
            <w:r w:rsidRPr="00732FEE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6603A4" w14:textId="1E4C6A44" w:rsidR="00971EE3" w:rsidRDefault="00971EE3" w:rsidP="00971EE3">
            <w:pPr>
              <w:pStyle w:val="114"/>
              <w:rPr>
                <w:rFonts w:ascii="ISOCPEUR" w:hAnsi="ISOCPEUR"/>
                <w:szCs w:val="24"/>
                <w:lang w:val="en-US"/>
              </w:rPr>
            </w:pPr>
            <w:r w:rsidRPr="00732FEE">
              <w:rPr>
                <w:rFonts w:ascii="ISOCPEUR" w:hAnsi="ISOCPEUR"/>
                <w:szCs w:val="24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A695CE" w14:textId="77777777" w:rsidR="00971EE3" w:rsidRPr="0042444F" w:rsidRDefault="00971EE3" w:rsidP="00971EE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71EE3" w:rsidRPr="0042444F" w14:paraId="0B262198" w14:textId="77777777" w:rsidTr="00AB1C41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E4F20F" w14:textId="77777777" w:rsidR="00971EE3" w:rsidRPr="0042444F" w:rsidRDefault="00971EE3" w:rsidP="006F27B9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27169F" w14:textId="749581C0" w:rsidR="00971EE3" w:rsidRDefault="00971EE3" w:rsidP="00971EE3">
            <w:pPr>
              <w:pStyle w:val="113"/>
              <w:rPr>
                <w:rFonts w:ascii="ISOCPEUR" w:hAnsi="ISOCPEUR"/>
                <w:szCs w:val="24"/>
              </w:rPr>
            </w:pPr>
            <w:r w:rsidRPr="00B13A4E">
              <w:rPr>
                <w:rFonts w:ascii="ISOCPEUR" w:hAnsi="ISOCPEUR"/>
                <w:color w:val="000000"/>
              </w:rPr>
              <w:t>Покрытие полимерных трубопроводов Ø25 мм теплоизоляционными трубками из вспененного полиэтилена толщиной 13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9B9E44" w14:textId="269F94CB" w:rsidR="00971EE3" w:rsidRPr="001F0D71" w:rsidRDefault="00971EE3" w:rsidP="00971EE3">
            <w:pPr>
              <w:pStyle w:val="114"/>
              <w:rPr>
                <w:rFonts w:ascii="ISOCPEUR" w:hAnsi="ISOCPEUR"/>
                <w:szCs w:val="24"/>
              </w:rPr>
            </w:pPr>
            <w:r w:rsidRPr="00D53835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135BA3" w14:textId="531BF4E7" w:rsidR="00971EE3" w:rsidRDefault="00971EE3" w:rsidP="00971EE3">
            <w:pPr>
              <w:pStyle w:val="114"/>
              <w:rPr>
                <w:rFonts w:ascii="ISOCPEUR" w:hAnsi="ISOCPEUR"/>
                <w:szCs w:val="24"/>
                <w:lang w:val="en-US"/>
              </w:rPr>
            </w:pPr>
            <w:r>
              <w:rPr>
                <w:rFonts w:ascii="ISOCPEUR" w:hAnsi="ISOCPEUR"/>
              </w:rPr>
              <w:t>66,0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AF5A40" w14:textId="77777777" w:rsidR="00971EE3" w:rsidRPr="0042444F" w:rsidRDefault="00971EE3" w:rsidP="00971EE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71EE3" w:rsidRPr="0042444F" w14:paraId="1D736C64" w14:textId="77777777" w:rsidTr="00AB1C41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B4E96E" w14:textId="77777777" w:rsidR="00971EE3" w:rsidRPr="0042444F" w:rsidRDefault="00971EE3" w:rsidP="006F27B9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6BE152" w14:textId="728F34DB" w:rsidR="00971EE3" w:rsidRDefault="00971EE3" w:rsidP="00971EE3">
            <w:pPr>
              <w:pStyle w:val="113"/>
              <w:rPr>
                <w:rFonts w:ascii="ISOCPEUR" w:hAnsi="ISOCPEUR"/>
                <w:szCs w:val="24"/>
              </w:rPr>
            </w:pPr>
            <w:r w:rsidRPr="00B13A4E">
              <w:rPr>
                <w:rFonts w:ascii="ISOCPEUR" w:hAnsi="ISOCPEUR"/>
                <w:color w:val="000000"/>
              </w:rPr>
              <w:t>Покрытие полимерных трубопроводов Ø32 мм теплоизоляционными трубками из вспененного полиэтилена толщиной 13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B0081F" w14:textId="7AEBA7D2" w:rsidR="00971EE3" w:rsidRPr="001F0D71" w:rsidRDefault="00971EE3" w:rsidP="00971EE3">
            <w:pPr>
              <w:pStyle w:val="114"/>
              <w:rPr>
                <w:rFonts w:ascii="ISOCPEUR" w:hAnsi="ISOCPEUR"/>
                <w:szCs w:val="24"/>
              </w:rPr>
            </w:pPr>
            <w:r w:rsidRPr="00D53835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342E27" w14:textId="3D9223A4" w:rsidR="00971EE3" w:rsidRDefault="00971EE3" w:rsidP="00971EE3">
            <w:pPr>
              <w:pStyle w:val="114"/>
              <w:rPr>
                <w:rFonts w:ascii="ISOCPEUR" w:hAnsi="ISOCPEUR"/>
                <w:szCs w:val="24"/>
                <w:lang w:val="en-US"/>
              </w:rPr>
            </w:pPr>
            <w:r>
              <w:rPr>
                <w:rFonts w:ascii="ISOCPEUR" w:hAnsi="ISOCPEUR"/>
              </w:rPr>
              <w:t>93,0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DB8468" w14:textId="77777777" w:rsidR="00971EE3" w:rsidRPr="0042444F" w:rsidRDefault="00971EE3" w:rsidP="00971EE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71EE3" w:rsidRPr="0042444F" w14:paraId="54D726A5" w14:textId="77777777" w:rsidTr="007D36C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27849E" w14:textId="77777777" w:rsidR="00971EE3" w:rsidRPr="0042444F" w:rsidRDefault="00971EE3" w:rsidP="006F27B9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317AABF" w14:textId="2A6E2A43" w:rsidR="00971EE3" w:rsidRDefault="00971EE3" w:rsidP="00971EE3">
            <w:pPr>
              <w:pStyle w:val="113"/>
              <w:rPr>
                <w:rFonts w:ascii="ISOCPEUR" w:hAnsi="ISOCPEUR"/>
                <w:szCs w:val="24"/>
              </w:rPr>
            </w:pPr>
            <w:r w:rsidRPr="00D029DB">
              <w:rPr>
                <w:rFonts w:ascii="ISOCPEUR" w:hAnsi="ISOCPEUR"/>
                <w:color w:val="000000"/>
              </w:rPr>
              <w:t>Гидравлическое испытание трубопроводов диаметром до Ду50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0DFE12EB" w14:textId="5F582474" w:rsidR="00971EE3" w:rsidRPr="001F0D71" w:rsidRDefault="00971EE3" w:rsidP="00971EE3">
            <w:pPr>
              <w:pStyle w:val="114"/>
              <w:rPr>
                <w:rFonts w:ascii="ISOCPEUR" w:hAnsi="ISOCPEUR"/>
                <w:szCs w:val="24"/>
              </w:rPr>
            </w:pPr>
            <w:r w:rsidRPr="00D27174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287751" w14:textId="537B675B" w:rsidR="00971EE3" w:rsidRDefault="00971EE3" w:rsidP="00971EE3">
            <w:pPr>
              <w:pStyle w:val="114"/>
              <w:rPr>
                <w:rFonts w:ascii="ISOCPEUR" w:hAnsi="ISOCPEUR"/>
                <w:szCs w:val="24"/>
                <w:lang w:val="en-US"/>
              </w:rPr>
            </w:pPr>
            <w:r>
              <w:rPr>
                <w:rFonts w:ascii="ISOCPEUR" w:hAnsi="ISOCPEUR"/>
              </w:rPr>
              <w:t>160,0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76563D" w14:textId="77777777" w:rsidR="00971EE3" w:rsidRPr="0042444F" w:rsidRDefault="00971EE3" w:rsidP="00971EE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71EE3" w:rsidRPr="0042444F" w14:paraId="44F27F3C" w14:textId="77777777" w:rsidTr="007D36C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C8853B" w14:textId="77777777" w:rsidR="00971EE3" w:rsidRPr="0042444F" w:rsidRDefault="00971EE3" w:rsidP="006F27B9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ABE92C" w14:textId="4038F982" w:rsidR="00971EE3" w:rsidRDefault="00971EE3" w:rsidP="00971EE3">
            <w:pPr>
              <w:pStyle w:val="113"/>
              <w:rPr>
                <w:rFonts w:ascii="ISOCPEUR" w:hAnsi="ISOCPEUR"/>
                <w:szCs w:val="24"/>
              </w:rPr>
            </w:pPr>
            <w:r w:rsidRPr="00D029DB">
              <w:rPr>
                <w:rFonts w:ascii="ISOCPEUR" w:hAnsi="ISOCPEUR"/>
                <w:color w:val="000000"/>
              </w:rPr>
              <w:t>Промывка и дезинфекция трубопроводов диаметром до Ду50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621D146D" w14:textId="64C8B5D5" w:rsidR="00971EE3" w:rsidRPr="001F0D71" w:rsidRDefault="00971EE3" w:rsidP="00971EE3">
            <w:pPr>
              <w:pStyle w:val="114"/>
              <w:rPr>
                <w:rFonts w:ascii="ISOCPEUR" w:hAnsi="ISOCPEUR"/>
                <w:szCs w:val="24"/>
              </w:rPr>
            </w:pPr>
            <w:r w:rsidRPr="00D27174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A57277" w14:textId="02F4A2C5" w:rsidR="00971EE3" w:rsidRDefault="00971EE3" w:rsidP="00971EE3">
            <w:pPr>
              <w:pStyle w:val="114"/>
              <w:rPr>
                <w:rFonts w:ascii="ISOCPEUR" w:hAnsi="ISOCPEUR"/>
                <w:szCs w:val="24"/>
                <w:lang w:val="en-US"/>
              </w:rPr>
            </w:pPr>
            <w:r>
              <w:rPr>
                <w:rFonts w:ascii="ISOCPEUR" w:hAnsi="ISOCPEUR"/>
              </w:rPr>
              <w:t>160,0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25030B" w14:textId="77777777" w:rsidR="00971EE3" w:rsidRPr="0042444F" w:rsidRDefault="00971EE3" w:rsidP="00971EE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6F27B9" w:rsidRPr="0042444F" w14:paraId="0618A50D" w14:textId="77777777" w:rsidTr="00AB1C41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106384" w14:textId="77777777" w:rsidR="006F27B9" w:rsidRPr="0042444F" w:rsidRDefault="006F27B9" w:rsidP="006F27B9">
            <w:pPr>
              <w:pStyle w:val="114"/>
              <w:ind w:left="720"/>
              <w:jc w:val="both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C6BBC8" w14:textId="43C21A1C" w:rsidR="006F27B9" w:rsidRPr="00927CCB" w:rsidRDefault="006F27B9" w:rsidP="00927CCB">
            <w:pPr>
              <w:pStyle w:val="113"/>
              <w:jc w:val="center"/>
              <w:rPr>
                <w:rFonts w:ascii="ISOCPEUR" w:hAnsi="ISOCPEUR"/>
                <w:b/>
                <w:bCs/>
                <w:sz w:val="20"/>
                <w:u w:val="single"/>
              </w:rPr>
            </w:pPr>
            <w:r w:rsidRPr="00927CCB">
              <w:rPr>
                <w:rFonts w:ascii="ISOCPEUR" w:hAnsi="ISOCPEUR"/>
                <w:b/>
                <w:bCs/>
                <w:sz w:val="20"/>
                <w:u w:val="single"/>
              </w:rPr>
              <w:t>4. Система водопровода технического качества В3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1ED92C" w14:textId="400C80E4" w:rsidR="006F27B9" w:rsidRPr="001F0D71" w:rsidRDefault="006F27B9" w:rsidP="006F27B9">
            <w:pPr>
              <w:pStyle w:val="114"/>
              <w:rPr>
                <w:rFonts w:ascii="ISOCPEUR" w:hAnsi="ISOCPEUR"/>
                <w:szCs w:val="24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7E4E05" w14:textId="6E86AFA0" w:rsidR="006F27B9" w:rsidRPr="006F27B9" w:rsidRDefault="006F27B9" w:rsidP="006F27B9">
            <w:pPr>
              <w:pStyle w:val="114"/>
              <w:rPr>
                <w:rFonts w:ascii="ISOCPEUR" w:hAnsi="ISOCPEUR"/>
                <w:szCs w:val="24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83D1E9" w14:textId="77777777" w:rsidR="006F27B9" w:rsidRPr="0042444F" w:rsidRDefault="006F27B9" w:rsidP="006F27B9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6F27B9" w:rsidRPr="0042444F" w14:paraId="7F4C1017" w14:textId="77777777" w:rsidTr="00AB1C41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51ECBA" w14:textId="77777777" w:rsidR="006F27B9" w:rsidRPr="0042444F" w:rsidRDefault="006F27B9" w:rsidP="006F27B9">
            <w:pPr>
              <w:pStyle w:val="114"/>
              <w:ind w:left="720"/>
              <w:jc w:val="both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F39E53" w14:textId="08708EB9" w:rsidR="006F27B9" w:rsidRPr="00927CCB" w:rsidRDefault="006F27B9" w:rsidP="00927CCB">
            <w:pPr>
              <w:pStyle w:val="113"/>
              <w:jc w:val="center"/>
              <w:rPr>
                <w:rFonts w:ascii="ISOCPEUR" w:hAnsi="ISOCPEUR"/>
                <w:b/>
                <w:bCs/>
                <w:sz w:val="20"/>
                <w:u w:val="single"/>
              </w:rPr>
            </w:pPr>
            <w:r w:rsidRPr="00927CCB">
              <w:rPr>
                <w:rFonts w:ascii="ISOCPEUR" w:hAnsi="ISOCPEUR"/>
                <w:b/>
                <w:bCs/>
                <w:sz w:val="20"/>
                <w:u w:val="single"/>
              </w:rPr>
              <w:t>4.1 Запорная арматура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0D8848" w14:textId="1BDC067A" w:rsidR="006F27B9" w:rsidRPr="001F0D71" w:rsidRDefault="006F27B9" w:rsidP="006F27B9">
            <w:pPr>
              <w:pStyle w:val="114"/>
              <w:rPr>
                <w:rFonts w:ascii="ISOCPEUR" w:hAnsi="ISOCPEUR"/>
                <w:szCs w:val="24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31F97D" w14:textId="780CBDD8" w:rsidR="006F27B9" w:rsidRDefault="006F27B9" w:rsidP="006F27B9">
            <w:pPr>
              <w:pStyle w:val="114"/>
              <w:rPr>
                <w:rFonts w:ascii="ISOCPEUR" w:hAnsi="ISOCPEUR"/>
                <w:szCs w:val="24"/>
                <w:lang w:val="en-US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3D0740" w14:textId="77777777" w:rsidR="006F27B9" w:rsidRPr="0042444F" w:rsidRDefault="006F27B9" w:rsidP="006F27B9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6F27B9" w:rsidRPr="0042444F" w14:paraId="3D2B8693" w14:textId="77777777" w:rsidTr="009163FA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3660C5" w14:textId="77777777" w:rsidR="006F27B9" w:rsidRPr="0042444F" w:rsidRDefault="006F27B9" w:rsidP="006F27B9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2B0C9B" w14:textId="61200DEC" w:rsidR="006F27B9" w:rsidRDefault="006F27B9" w:rsidP="006F27B9">
            <w:pPr>
              <w:pStyle w:val="113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Монтаж з</w:t>
            </w:r>
            <w:r w:rsidRPr="00916AB3">
              <w:rPr>
                <w:rFonts w:ascii="ISOCPEUR" w:hAnsi="ISOCPEUR"/>
                <w:szCs w:val="24"/>
              </w:rPr>
              <w:t>адвижк</w:t>
            </w:r>
            <w:r>
              <w:rPr>
                <w:rFonts w:ascii="ISOCPEUR" w:hAnsi="ISOCPEUR"/>
                <w:szCs w:val="24"/>
              </w:rPr>
              <w:t>и</w:t>
            </w:r>
            <w:r w:rsidRPr="00916AB3">
              <w:rPr>
                <w:rFonts w:ascii="ISOCPEUR" w:hAnsi="ISOCPEUR"/>
                <w:szCs w:val="24"/>
              </w:rPr>
              <w:t xml:space="preserve"> чугунн</w:t>
            </w:r>
            <w:r>
              <w:rPr>
                <w:rFonts w:ascii="ISOCPEUR" w:hAnsi="ISOCPEUR"/>
                <w:szCs w:val="24"/>
              </w:rPr>
              <w:t>ой</w:t>
            </w:r>
            <w:r w:rsidRPr="00916AB3">
              <w:rPr>
                <w:rFonts w:ascii="ISOCPEUR" w:hAnsi="ISOCPEUR"/>
                <w:szCs w:val="24"/>
              </w:rPr>
              <w:t xml:space="preserve"> с обрезным клином и невыдвижным шпинделем, фланцевая, DN</w:t>
            </w:r>
            <w:r>
              <w:rPr>
                <w:rFonts w:ascii="ISOCPEUR" w:hAnsi="ISOCPEUR"/>
                <w:szCs w:val="24"/>
              </w:rPr>
              <w:t>10</w:t>
            </w:r>
            <w:r w:rsidRPr="00916AB3">
              <w:rPr>
                <w:rFonts w:ascii="ISOCPEUR" w:hAnsi="ISOCPEUR"/>
                <w:szCs w:val="24"/>
              </w:rPr>
              <w:t>0, PN10/16 (в комплекте с болтами, гайками, шайбами, прокладками)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8F6223" w14:textId="25C2F1D9" w:rsidR="006F27B9" w:rsidRPr="001F0D71" w:rsidRDefault="006F27B9" w:rsidP="006F27B9">
            <w:pPr>
              <w:pStyle w:val="114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B4ABA8" w14:textId="42C4E6E0" w:rsidR="006F27B9" w:rsidRDefault="006F27B9" w:rsidP="006F27B9">
            <w:pPr>
              <w:pStyle w:val="114"/>
              <w:rPr>
                <w:rFonts w:ascii="ISOCPEUR" w:hAnsi="ISOCPEUR"/>
                <w:szCs w:val="24"/>
                <w:lang w:val="en-US"/>
              </w:rPr>
            </w:pPr>
            <w:r>
              <w:rPr>
                <w:rFonts w:ascii="ISOCPEUR" w:hAnsi="ISOCPEUR"/>
              </w:rPr>
              <w:t>3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2A4F28" w14:textId="77777777" w:rsidR="006F27B9" w:rsidRPr="0042444F" w:rsidRDefault="006F27B9" w:rsidP="006F27B9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6F27B9" w:rsidRPr="0042444F" w14:paraId="0C6FCE8D" w14:textId="77777777" w:rsidTr="009163FA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B62E64" w14:textId="77777777" w:rsidR="006F27B9" w:rsidRPr="0042444F" w:rsidRDefault="006F27B9" w:rsidP="006F27B9">
            <w:pPr>
              <w:pStyle w:val="114"/>
              <w:ind w:left="720"/>
              <w:jc w:val="both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1E9815" w14:textId="16D9FF70" w:rsidR="006F27B9" w:rsidRDefault="006F27B9" w:rsidP="00927CCB">
            <w:pPr>
              <w:pStyle w:val="113"/>
              <w:jc w:val="center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b/>
                <w:bCs/>
                <w:u w:val="single"/>
              </w:rPr>
              <w:t xml:space="preserve">4.2 </w:t>
            </w:r>
            <w:r w:rsidRPr="00927CCB">
              <w:rPr>
                <w:rFonts w:ascii="ISOCPEUR" w:hAnsi="ISOCPEUR"/>
                <w:b/>
                <w:bCs/>
                <w:sz w:val="20"/>
                <w:u w:val="single"/>
              </w:rPr>
              <w:t>Трубопроводы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BD2ABB" w14:textId="4E01C88D" w:rsidR="006F27B9" w:rsidRPr="001F0D71" w:rsidRDefault="006F27B9" w:rsidP="006F27B9">
            <w:pPr>
              <w:pStyle w:val="114"/>
              <w:rPr>
                <w:rFonts w:ascii="ISOCPEUR" w:hAnsi="ISOCPEUR"/>
                <w:szCs w:val="24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1D1E40" w14:textId="20D6081B" w:rsidR="006F27B9" w:rsidRDefault="006F27B9" w:rsidP="006F27B9">
            <w:pPr>
              <w:pStyle w:val="114"/>
              <w:rPr>
                <w:rFonts w:ascii="ISOCPEUR" w:hAnsi="ISOCPEUR"/>
                <w:szCs w:val="24"/>
                <w:lang w:val="en-US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1E60AE" w14:textId="77777777" w:rsidR="006F27B9" w:rsidRPr="0042444F" w:rsidRDefault="006F27B9" w:rsidP="006F27B9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6F27B9" w:rsidRPr="0042444F" w14:paraId="1E368A74" w14:textId="77777777" w:rsidTr="00AB1C41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742782" w14:textId="77777777" w:rsidR="006F27B9" w:rsidRPr="0042444F" w:rsidRDefault="006F27B9" w:rsidP="006F27B9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1C76B3" w14:textId="442919EB" w:rsidR="006F27B9" w:rsidRDefault="006F27B9" w:rsidP="006F27B9">
            <w:pPr>
              <w:pStyle w:val="113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Монтаж т</w:t>
            </w:r>
            <w:r w:rsidRPr="00A76FED">
              <w:rPr>
                <w:rFonts w:ascii="ISOCPEUR" w:hAnsi="ISOCPEUR"/>
                <w:szCs w:val="24"/>
              </w:rPr>
              <w:t>руб</w:t>
            </w:r>
            <w:r>
              <w:rPr>
                <w:rFonts w:ascii="ISOCPEUR" w:hAnsi="ISOCPEUR"/>
                <w:szCs w:val="24"/>
              </w:rPr>
              <w:t>ы</w:t>
            </w:r>
            <w:r w:rsidRPr="00A76FED">
              <w:rPr>
                <w:rFonts w:ascii="ISOCPEUR" w:hAnsi="ISOCPEUR"/>
                <w:szCs w:val="24"/>
              </w:rPr>
              <w:t xml:space="preserve"> стально</w:t>
            </w:r>
            <w:r>
              <w:rPr>
                <w:rFonts w:ascii="ISOCPEUR" w:hAnsi="ISOCPEUR"/>
                <w:szCs w:val="24"/>
              </w:rPr>
              <w:t>й</w:t>
            </w:r>
            <w:r w:rsidRPr="00A76FED">
              <w:rPr>
                <w:rFonts w:ascii="ISOCPEUR" w:hAnsi="ISOCPEUR"/>
                <w:szCs w:val="24"/>
              </w:rPr>
              <w:t xml:space="preserve"> </w:t>
            </w:r>
            <w:r>
              <w:rPr>
                <w:rFonts w:ascii="ISOCPEUR" w:hAnsi="ISOCPEUR"/>
                <w:szCs w:val="24"/>
              </w:rPr>
              <w:t>электросварной</w:t>
            </w:r>
            <w:r w:rsidRPr="00A76FED">
              <w:rPr>
                <w:rFonts w:ascii="ISOCPEUR" w:hAnsi="ISOCPEUR"/>
                <w:szCs w:val="24"/>
              </w:rPr>
              <w:t xml:space="preserve"> оцинкованная Ø</w:t>
            </w:r>
            <w:r>
              <w:rPr>
                <w:rFonts w:ascii="ISOCPEUR" w:hAnsi="ISOCPEUR"/>
                <w:szCs w:val="24"/>
              </w:rPr>
              <w:t>108</w:t>
            </w:r>
            <w:r w:rsidRPr="00A76FED">
              <w:rPr>
                <w:rFonts w:ascii="ISOCPEUR" w:hAnsi="ISOCPEUR"/>
                <w:szCs w:val="24"/>
              </w:rPr>
              <w:t>х</w:t>
            </w:r>
            <w:r>
              <w:rPr>
                <w:rFonts w:ascii="ISOCPEUR" w:hAnsi="ISOCPEUR"/>
                <w:szCs w:val="24"/>
              </w:rPr>
              <w:t>4,5</w:t>
            </w:r>
            <w:r w:rsidRPr="00A76FED">
              <w:rPr>
                <w:rFonts w:ascii="ISOCPEUR" w:hAnsi="ISOCPEUR"/>
                <w:szCs w:val="24"/>
              </w:rPr>
              <w:t xml:space="preserve"> (Ду</w:t>
            </w:r>
            <w:r>
              <w:rPr>
                <w:rFonts w:ascii="ISOCPEUR" w:hAnsi="ISOCPEUR"/>
                <w:szCs w:val="24"/>
              </w:rPr>
              <w:t>100</w:t>
            </w:r>
            <w:r w:rsidRPr="00A76FED">
              <w:rPr>
                <w:rFonts w:ascii="ISOCPEUR" w:hAnsi="ISOCPEUR"/>
                <w:szCs w:val="24"/>
              </w:rPr>
              <w:t>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028E04" w14:textId="77D428FB" w:rsidR="006F27B9" w:rsidRPr="001F0D71" w:rsidRDefault="006F27B9" w:rsidP="006F27B9">
            <w:pPr>
              <w:pStyle w:val="114"/>
              <w:rPr>
                <w:rFonts w:ascii="ISOCPEUR" w:hAnsi="ISOCPEUR"/>
                <w:szCs w:val="24"/>
              </w:rPr>
            </w:pPr>
            <w:r w:rsidRPr="00A76FED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0EF2E4" w14:textId="21351282" w:rsidR="006F27B9" w:rsidRDefault="006F27B9" w:rsidP="006F27B9">
            <w:pPr>
              <w:pStyle w:val="114"/>
              <w:rPr>
                <w:rFonts w:ascii="ISOCPEUR" w:hAnsi="ISOCPEUR"/>
                <w:szCs w:val="24"/>
                <w:lang w:val="en-US"/>
              </w:rPr>
            </w:pPr>
            <w:r>
              <w:rPr>
                <w:rFonts w:ascii="ISOCPEUR" w:hAnsi="ISOCPEUR"/>
              </w:rPr>
              <w:t>271,0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88DA95" w14:textId="77777777" w:rsidR="006F27B9" w:rsidRPr="0042444F" w:rsidRDefault="006F27B9" w:rsidP="006F27B9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6F27B9" w:rsidRPr="0042444F" w14:paraId="4F0ABB88" w14:textId="77777777" w:rsidTr="00AB1C41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FFBA9B" w14:textId="77777777" w:rsidR="006F27B9" w:rsidRPr="0042444F" w:rsidRDefault="006F27B9" w:rsidP="006F27B9">
            <w:pPr>
              <w:pStyle w:val="114"/>
              <w:ind w:left="720"/>
              <w:jc w:val="both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A6B789" w14:textId="0C13B94E" w:rsidR="006F27B9" w:rsidRDefault="006F27B9" w:rsidP="00927CCB">
            <w:pPr>
              <w:pStyle w:val="113"/>
              <w:jc w:val="center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b/>
                <w:bCs/>
                <w:szCs w:val="24"/>
                <w:u w:val="single"/>
              </w:rPr>
              <w:t xml:space="preserve">4.3 </w:t>
            </w:r>
            <w:r w:rsidRPr="00927CCB">
              <w:rPr>
                <w:rFonts w:ascii="ISOCPEUR" w:hAnsi="ISOCPEUR"/>
                <w:b/>
                <w:bCs/>
                <w:sz w:val="20"/>
                <w:u w:val="single"/>
              </w:rPr>
              <w:t>Элементы</w:t>
            </w:r>
            <w:r w:rsidRPr="008D0FEC">
              <w:rPr>
                <w:rFonts w:ascii="ISOCPEUR" w:hAnsi="ISOCPEUR"/>
                <w:b/>
                <w:bCs/>
                <w:szCs w:val="24"/>
                <w:u w:val="single"/>
              </w:rPr>
              <w:t xml:space="preserve"> трубопроводов</w:t>
            </w:r>
            <w:r>
              <w:rPr>
                <w:rFonts w:ascii="ISOCPEUR" w:hAnsi="ISOCPEUR"/>
                <w:b/>
                <w:bCs/>
                <w:szCs w:val="24"/>
                <w:u w:val="single"/>
              </w:rPr>
              <w:t>: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DBB38D" w14:textId="2ED1F2F4" w:rsidR="006F27B9" w:rsidRPr="001F0D71" w:rsidRDefault="006F27B9" w:rsidP="006F27B9">
            <w:pPr>
              <w:pStyle w:val="114"/>
              <w:rPr>
                <w:rFonts w:ascii="ISOCPEUR" w:hAnsi="ISOCPEUR"/>
                <w:szCs w:val="24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83E537" w14:textId="19B77A0D" w:rsidR="006F27B9" w:rsidRDefault="006F27B9" w:rsidP="006F27B9">
            <w:pPr>
              <w:pStyle w:val="114"/>
              <w:rPr>
                <w:rFonts w:ascii="ISOCPEUR" w:hAnsi="ISOCPEUR"/>
                <w:szCs w:val="24"/>
                <w:lang w:val="en-US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FD4346" w14:textId="77777777" w:rsidR="006F27B9" w:rsidRPr="0042444F" w:rsidRDefault="006F27B9" w:rsidP="006F27B9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8B3FDA" w:rsidRPr="0042444F" w14:paraId="1521173E" w14:textId="77777777" w:rsidTr="009163FA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2313D7" w14:textId="77777777" w:rsidR="008B3FDA" w:rsidRPr="0042444F" w:rsidRDefault="008B3FDA" w:rsidP="008B3FDA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BCF57F" w14:textId="57091532" w:rsidR="008B3FDA" w:rsidRDefault="008B3FDA" w:rsidP="008B3FDA">
            <w:pPr>
              <w:pStyle w:val="113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Монтаж муфты</w:t>
            </w:r>
            <w:r w:rsidRPr="00D851B2">
              <w:rPr>
                <w:rFonts w:ascii="ISOCPEUR" w:hAnsi="ISOCPEUR"/>
                <w:szCs w:val="24"/>
              </w:rPr>
              <w:t xml:space="preserve"> Ду</w:t>
            </w:r>
            <w:r>
              <w:rPr>
                <w:rFonts w:ascii="ISOCPEUR" w:hAnsi="ISOCPEUR"/>
                <w:szCs w:val="24"/>
              </w:rPr>
              <w:t>100</w:t>
            </w:r>
            <w:r w:rsidRPr="00D851B2">
              <w:rPr>
                <w:rFonts w:ascii="ISOCPEUR" w:hAnsi="ISOCPEUR"/>
                <w:szCs w:val="24"/>
              </w:rPr>
              <w:t xml:space="preserve"> мм (соединение грувлок)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7822F388" w14:textId="2EA75011" w:rsidR="008B3FDA" w:rsidRPr="001F0D71" w:rsidRDefault="008B3FDA" w:rsidP="008B3FDA">
            <w:pPr>
              <w:pStyle w:val="114"/>
              <w:rPr>
                <w:rFonts w:ascii="ISOCPEUR" w:hAnsi="ISOCPEUR"/>
                <w:szCs w:val="24"/>
              </w:rPr>
            </w:pPr>
            <w:r w:rsidRPr="005F177F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E5A5E9" w14:textId="0FCA0E0B" w:rsidR="008B3FDA" w:rsidRDefault="008B3FDA" w:rsidP="008B3FDA">
            <w:pPr>
              <w:pStyle w:val="114"/>
              <w:rPr>
                <w:rFonts w:ascii="ISOCPEUR" w:hAnsi="ISOCPEUR"/>
                <w:szCs w:val="24"/>
                <w:lang w:val="en-US"/>
              </w:rPr>
            </w:pPr>
            <w:r>
              <w:rPr>
                <w:rFonts w:ascii="ISOCPEUR" w:hAnsi="ISOCPEUR"/>
              </w:rPr>
              <w:t>91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1ABF13" w14:textId="77777777" w:rsidR="008B3FDA" w:rsidRPr="0042444F" w:rsidRDefault="008B3FDA" w:rsidP="008B3FDA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8B3FDA" w:rsidRPr="0042444F" w14:paraId="71D9E00B" w14:textId="77777777" w:rsidTr="007D36C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AAD61D" w14:textId="77777777" w:rsidR="008B3FDA" w:rsidRPr="0042444F" w:rsidRDefault="008B3FDA" w:rsidP="008B3FDA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E4F3D1" w14:textId="14EDC1FA" w:rsidR="008B3FDA" w:rsidRDefault="008B3FDA" w:rsidP="008B3FDA">
            <w:pPr>
              <w:pStyle w:val="113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Монтаж колена</w:t>
            </w:r>
            <w:r w:rsidRPr="00D851B2">
              <w:rPr>
                <w:rFonts w:ascii="ISOCPEUR" w:hAnsi="ISOCPEUR"/>
                <w:szCs w:val="24"/>
              </w:rPr>
              <w:t xml:space="preserve"> 90° Ду</w:t>
            </w:r>
            <w:r>
              <w:rPr>
                <w:rFonts w:ascii="ISOCPEUR" w:hAnsi="ISOCPEUR"/>
                <w:szCs w:val="24"/>
              </w:rPr>
              <w:t>100</w:t>
            </w:r>
            <w:r w:rsidRPr="00D851B2">
              <w:rPr>
                <w:rFonts w:ascii="ISOCPEUR" w:hAnsi="ISOCPEUR"/>
                <w:szCs w:val="24"/>
              </w:rPr>
              <w:t xml:space="preserve"> мм (соединение грувлок)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536A9E99" w14:textId="64693843" w:rsidR="008B3FDA" w:rsidRPr="001F0D71" w:rsidRDefault="008B3FDA" w:rsidP="008B3FDA">
            <w:pPr>
              <w:pStyle w:val="114"/>
              <w:rPr>
                <w:rFonts w:ascii="ISOCPEUR" w:hAnsi="ISOCPEUR"/>
                <w:szCs w:val="24"/>
              </w:rPr>
            </w:pPr>
            <w:r w:rsidRPr="005F177F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532F38" w14:textId="27147B0B" w:rsidR="008B3FDA" w:rsidRDefault="008B3FDA" w:rsidP="008B3FDA">
            <w:pPr>
              <w:pStyle w:val="114"/>
              <w:rPr>
                <w:rFonts w:ascii="ISOCPEUR" w:hAnsi="ISOCPEUR"/>
                <w:szCs w:val="24"/>
                <w:lang w:val="en-US"/>
              </w:rPr>
            </w:pPr>
            <w:r>
              <w:rPr>
                <w:rFonts w:ascii="ISOCPEUR" w:hAnsi="ISOCPEUR"/>
              </w:rPr>
              <w:t>18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4756CD" w14:textId="77777777" w:rsidR="008B3FDA" w:rsidRPr="0042444F" w:rsidRDefault="008B3FDA" w:rsidP="008B3FDA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8B3FDA" w:rsidRPr="0042444F" w14:paraId="282C78CF" w14:textId="77777777" w:rsidTr="007D36C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C835DF" w14:textId="77777777" w:rsidR="008B3FDA" w:rsidRPr="0042444F" w:rsidRDefault="008B3FDA" w:rsidP="008B3FDA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C78302" w14:textId="28206593" w:rsidR="008B3FDA" w:rsidRDefault="008B3FDA" w:rsidP="008B3FDA">
            <w:pPr>
              <w:pStyle w:val="113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Монтаж тройника</w:t>
            </w:r>
            <w:r w:rsidRPr="00F57C29">
              <w:rPr>
                <w:rFonts w:ascii="ISOCPEUR" w:hAnsi="ISOCPEUR"/>
                <w:szCs w:val="24"/>
              </w:rPr>
              <w:t xml:space="preserve"> под муфту Ду</w:t>
            </w:r>
            <w:r>
              <w:rPr>
                <w:rFonts w:ascii="ISOCPEUR" w:hAnsi="ISOCPEUR"/>
                <w:szCs w:val="24"/>
              </w:rPr>
              <w:t>10</w:t>
            </w:r>
            <w:r w:rsidRPr="00F57C29">
              <w:rPr>
                <w:rFonts w:ascii="ISOCPEUR" w:hAnsi="ISOCPEUR"/>
                <w:szCs w:val="24"/>
              </w:rPr>
              <w:t>0 мм (соединение грувлок)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00F992C9" w14:textId="65E6E2B8" w:rsidR="008B3FDA" w:rsidRPr="001F0D71" w:rsidRDefault="008B3FDA" w:rsidP="008B3FDA">
            <w:pPr>
              <w:pStyle w:val="114"/>
              <w:rPr>
                <w:rFonts w:ascii="ISOCPEUR" w:hAnsi="ISOCPEUR"/>
                <w:szCs w:val="24"/>
              </w:rPr>
            </w:pPr>
            <w:r w:rsidRPr="00945686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80DF33" w14:textId="0F86A7A9" w:rsidR="008B3FDA" w:rsidRDefault="008B3FDA" w:rsidP="008B3FDA">
            <w:pPr>
              <w:pStyle w:val="114"/>
              <w:rPr>
                <w:rFonts w:ascii="ISOCPEUR" w:hAnsi="ISOCPEUR"/>
                <w:szCs w:val="24"/>
                <w:lang w:val="en-US"/>
              </w:rPr>
            </w:pPr>
            <w:r>
              <w:rPr>
                <w:rFonts w:ascii="ISOCPEUR" w:hAnsi="ISOCPEUR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FF4CA7" w14:textId="77777777" w:rsidR="008B3FDA" w:rsidRPr="0042444F" w:rsidRDefault="008B3FDA" w:rsidP="008B3FDA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8B3FDA" w:rsidRPr="0042444F" w14:paraId="3FC8D179" w14:textId="77777777" w:rsidTr="00AB1C41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EC8177" w14:textId="77777777" w:rsidR="008B3FDA" w:rsidRPr="0042444F" w:rsidRDefault="008B3FDA" w:rsidP="008B3FDA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2F6D6D" w14:textId="52143098" w:rsidR="008B3FDA" w:rsidRDefault="008B3FDA" w:rsidP="008B3FDA">
            <w:pPr>
              <w:pStyle w:val="113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Монтаж а</w:t>
            </w:r>
            <w:r w:rsidRPr="00880CA1">
              <w:rPr>
                <w:rFonts w:ascii="ISOCPEUR" w:hAnsi="ISOCPEUR"/>
                <w:szCs w:val="24"/>
              </w:rPr>
              <w:t>даптер</w:t>
            </w:r>
            <w:r>
              <w:rPr>
                <w:rFonts w:ascii="ISOCPEUR" w:hAnsi="ISOCPEUR"/>
                <w:szCs w:val="24"/>
              </w:rPr>
              <w:t>а</w:t>
            </w:r>
            <w:r w:rsidRPr="00880CA1">
              <w:rPr>
                <w:rFonts w:ascii="ISOCPEUR" w:hAnsi="ISOCPEUR"/>
                <w:szCs w:val="24"/>
              </w:rPr>
              <w:t xml:space="preserve"> под фланец Ду100 мм (соединение грувлок)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85B51C" w14:textId="6B0AB44A" w:rsidR="008B3FDA" w:rsidRPr="001F0D71" w:rsidRDefault="008B3FDA" w:rsidP="008B3FDA">
            <w:pPr>
              <w:pStyle w:val="114"/>
              <w:rPr>
                <w:rFonts w:ascii="ISOCPEUR" w:hAnsi="ISOCPEUR"/>
                <w:szCs w:val="24"/>
              </w:rPr>
            </w:pPr>
            <w:r w:rsidRPr="003D79BD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81A3B9" w14:textId="4388D81F" w:rsidR="008B3FDA" w:rsidRDefault="008B3FDA" w:rsidP="008B3FDA">
            <w:pPr>
              <w:pStyle w:val="114"/>
              <w:rPr>
                <w:rFonts w:ascii="ISOCPEUR" w:hAnsi="ISOCPEUR"/>
                <w:szCs w:val="24"/>
                <w:lang w:val="en-US"/>
              </w:rPr>
            </w:pPr>
            <w:r>
              <w:rPr>
                <w:rFonts w:ascii="ISOCPEUR" w:hAnsi="ISOCPEUR"/>
              </w:rPr>
              <w:t>7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72E505" w14:textId="77777777" w:rsidR="008B3FDA" w:rsidRPr="0042444F" w:rsidRDefault="008B3FDA" w:rsidP="008B3FDA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8B3FDA" w:rsidRPr="0042444F" w14:paraId="03D03370" w14:textId="77777777" w:rsidTr="00AB1C41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B6A54C" w14:textId="77777777" w:rsidR="008B3FDA" w:rsidRPr="0042444F" w:rsidRDefault="008B3FDA" w:rsidP="008B3FDA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F032B8" w14:textId="73D7E8A3" w:rsidR="008B3FDA" w:rsidRDefault="008B3FDA" w:rsidP="008B3FDA">
            <w:pPr>
              <w:pStyle w:val="113"/>
              <w:rPr>
                <w:rFonts w:ascii="ISOCPEUR" w:hAnsi="ISOCPEUR"/>
                <w:szCs w:val="24"/>
              </w:rPr>
            </w:pPr>
            <w:r w:rsidRPr="00D029DB">
              <w:rPr>
                <w:rFonts w:ascii="ISOCPEUR" w:hAnsi="ISOCPEUR"/>
                <w:color w:val="000000"/>
              </w:rPr>
              <w:t>Гидравлическое испытание трубопроводов диаметром до Ду</w:t>
            </w:r>
            <w:r>
              <w:rPr>
                <w:rFonts w:ascii="ISOCPEUR" w:hAnsi="ISOCPEUR"/>
                <w:color w:val="000000"/>
              </w:rPr>
              <w:t>100</w:t>
            </w:r>
            <w:r w:rsidRPr="00D029DB">
              <w:rPr>
                <w:rFonts w:ascii="ISOCPEUR" w:hAnsi="ISOCPEUR"/>
                <w:color w:val="000000"/>
              </w:rPr>
              <w:t xml:space="preserve">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D69C13" w14:textId="3D04AB14" w:rsidR="008B3FDA" w:rsidRPr="001F0D71" w:rsidRDefault="008B3FDA" w:rsidP="008B3FDA">
            <w:pPr>
              <w:pStyle w:val="114"/>
              <w:rPr>
                <w:rFonts w:ascii="ISOCPEUR" w:hAnsi="ISOCPEUR"/>
                <w:szCs w:val="24"/>
              </w:rPr>
            </w:pPr>
            <w:r w:rsidRPr="00A76FED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2E7FEF" w14:textId="7723ED76" w:rsidR="008B3FDA" w:rsidRDefault="008B3FDA" w:rsidP="008B3FDA">
            <w:pPr>
              <w:pStyle w:val="114"/>
              <w:rPr>
                <w:rFonts w:ascii="ISOCPEUR" w:hAnsi="ISOCPEUR"/>
                <w:szCs w:val="24"/>
                <w:lang w:val="en-US"/>
              </w:rPr>
            </w:pPr>
            <w:r>
              <w:rPr>
                <w:rFonts w:ascii="ISOCPEUR" w:hAnsi="ISOCPEUR"/>
              </w:rPr>
              <w:t>271,0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EED78E" w14:textId="77777777" w:rsidR="008B3FDA" w:rsidRPr="0042444F" w:rsidRDefault="008B3FDA" w:rsidP="008B3FDA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8B3FDA" w:rsidRPr="0042444F" w14:paraId="3842970C" w14:textId="77777777" w:rsidTr="00AB1C41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44FBCE" w14:textId="77777777" w:rsidR="008B3FDA" w:rsidRPr="0042444F" w:rsidRDefault="008B3FDA" w:rsidP="008B3FDA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7CD398" w14:textId="3859C7D8" w:rsidR="008B3FDA" w:rsidRDefault="008B3FDA" w:rsidP="008B3FDA">
            <w:pPr>
              <w:pStyle w:val="113"/>
              <w:rPr>
                <w:rFonts w:ascii="ISOCPEUR" w:hAnsi="ISOCPEUR"/>
                <w:szCs w:val="24"/>
              </w:rPr>
            </w:pPr>
            <w:r w:rsidRPr="00D029DB">
              <w:rPr>
                <w:rFonts w:ascii="ISOCPEUR" w:hAnsi="ISOCPEUR"/>
                <w:color w:val="000000"/>
              </w:rPr>
              <w:t>Промывка и дезинфекция трубопроводов диаметром до Ду</w:t>
            </w:r>
            <w:r>
              <w:rPr>
                <w:rFonts w:ascii="ISOCPEUR" w:hAnsi="ISOCPEUR"/>
                <w:color w:val="000000"/>
              </w:rPr>
              <w:t>100</w:t>
            </w:r>
            <w:r w:rsidRPr="00D029DB">
              <w:rPr>
                <w:rFonts w:ascii="ISOCPEUR" w:hAnsi="ISOCPEUR"/>
                <w:color w:val="000000"/>
              </w:rPr>
              <w:t xml:space="preserve">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CE4C2E" w14:textId="67548C99" w:rsidR="008B3FDA" w:rsidRPr="001F0D71" w:rsidRDefault="008B3FDA" w:rsidP="008B3FDA">
            <w:pPr>
              <w:pStyle w:val="114"/>
              <w:rPr>
                <w:rFonts w:ascii="ISOCPEUR" w:hAnsi="ISOCPEUR"/>
                <w:szCs w:val="24"/>
              </w:rPr>
            </w:pPr>
            <w:r w:rsidRPr="00A76FED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4D5202" w14:textId="31A2AF56" w:rsidR="008B3FDA" w:rsidRDefault="008B3FDA" w:rsidP="008B3FDA">
            <w:pPr>
              <w:pStyle w:val="114"/>
              <w:rPr>
                <w:rFonts w:ascii="ISOCPEUR" w:hAnsi="ISOCPEUR"/>
                <w:szCs w:val="24"/>
                <w:lang w:val="en-US"/>
              </w:rPr>
            </w:pPr>
            <w:r>
              <w:rPr>
                <w:rFonts w:ascii="ISOCPEUR" w:hAnsi="ISOCPEUR"/>
              </w:rPr>
              <w:t>271,0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4FF3A4" w14:textId="77777777" w:rsidR="008B3FDA" w:rsidRPr="0042444F" w:rsidRDefault="008B3FDA" w:rsidP="008B3FDA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</w:tbl>
    <w:p w14:paraId="4C336EEC" w14:textId="77777777" w:rsidR="0012500C" w:rsidRPr="0042444F" w:rsidRDefault="0012500C" w:rsidP="00FA3426">
      <w:pPr>
        <w:rPr>
          <w:rFonts w:ascii="ISOCPEUR" w:hAnsi="ISOCPEUR"/>
          <w:sz w:val="20"/>
          <w:szCs w:val="20"/>
        </w:rPr>
      </w:pPr>
    </w:p>
    <w:sectPr w:rsidR="0012500C" w:rsidRPr="0042444F" w:rsidSect="00426F3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276" w:right="850" w:bottom="1134" w:left="1276" w:header="426" w:footer="970" w:gutter="0"/>
      <w:pgNumType w:start="2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5E444" w14:textId="77777777" w:rsidR="0060551C" w:rsidRDefault="0060551C" w:rsidP="00FA3426">
      <w:r>
        <w:separator/>
      </w:r>
    </w:p>
    <w:p w14:paraId="1EC2D208" w14:textId="77777777" w:rsidR="0060551C" w:rsidRDefault="0060551C" w:rsidP="00FA3426"/>
  </w:endnote>
  <w:endnote w:type="continuationSeparator" w:id="0">
    <w:p w14:paraId="2BE7D345" w14:textId="77777777" w:rsidR="0060551C" w:rsidRDefault="0060551C" w:rsidP="00FA3426">
      <w:r>
        <w:continuationSeparator/>
      </w:r>
    </w:p>
    <w:p w14:paraId="77A0DA73" w14:textId="77777777" w:rsidR="0060551C" w:rsidRDefault="0060551C" w:rsidP="00FA34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135" w:tblpY="15696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71"/>
      <w:gridCol w:w="571"/>
      <w:gridCol w:w="570"/>
      <w:gridCol w:w="570"/>
      <w:gridCol w:w="856"/>
      <w:gridCol w:w="570"/>
      <w:gridCol w:w="6217"/>
      <w:gridCol w:w="565"/>
    </w:tblGrid>
    <w:tr w:rsidR="00F57B2B" w:rsidRPr="00884252" w14:paraId="209A2CF5" w14:textId="77777777" w:rsidTr="00981EF1">
      <w:trPr>
        <w:trHeight w:hRule="exact" w:val="284"/>
      </w:trPr>
      <w:tc>
        <w:tcPr>
          <w:tcW w:w="571" w:type="dxa"/>
          <w:vAlign w:val="center"/>
        </w:tcPr>
        <w:p w14:paraId="0958390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1" w:type="dxa"/>
          <w:vAlign w:val="center"/>
        </w:tcPr>
        <w:p w14:paraId="18912926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13E45B98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3A9A7FF4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856" w:type="dxa"/>
          <w:vAlign w:val="center"/>
        </w:tcPr>
        <w:p w14:paraId="542B9426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26DF4DD9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6217" w:type="dxa"/>
          <w:vMerge w:val="restart"/>
          <w:vAlign w:val="center"/>
        </w:tcPr>
        <w:p w14:paraId="5FBA41B7" w14:textId="6E99ADDE" w:rsidR="00F57B2B" w:rsidRPr="00DA7501" w:rsidRDefault="00981EF1" w:rsidP="006C51E9">
          <w:pPr>
            <w:pStyle w:val="18"/>
            <w:framePr w:wrap="auto" w:vAnchor="margin" w:hAnchor="text" w:xAlign="left" w:yAlign="inline"/>
            <w:ind w:left="-57" w:right="-57"/>
            <w:rPr>
              <w:sz w:val="32"/>
              <w:szCs w:val="32"/>
            </w:rPr>
          </w:pPr>
          <w:r w:rsidRPr="00542BA0">
            <w:rPr>
              <w:bCs/>
              <w:sz w:val="32"/>
              <w:szCs w:val="32"/>
            </w:rPr>
            <w:t>16</w:t>
          </w:r>
          <w:r w:rsidR="00510324">
            <w:rPr>
              <w:bCs/>
              <w:sz w:val="32"/>
              <w:szCs w:val="32"/>
            </w:rPr>
            <w:t>12</w:t>
          </w:r>
          <w:r>
            <w:rPr>
              <w:b/>
              <w:bCs/>
              <w:sz w:val="32"/>
              <w:szCs w:val="32"/>
            </w:rPr>
            <w:t>/</w:t>
          </w:r>
          <w:r w:rsidR="00510324">
            <w:rPr>
              <w:bCs/>
              <w:sz w:val="32"/>
              <w:szCs w:val="32"/>
            </w:rPr>
            <w:t>2022</w:t>
          </w:r>
          <w:r w:rsidRPr="00542BA0">
            <w:rPr>
              <w:bCs/>
              <w:sz w:val="32"/>
              <w:szCs w:val="32"/>
            </w:rPr>
            <w:t>-Р-</w:t>
          </w:r>
          <w:r w:rsidR="00CE1ECB">
            <w:rPr>
              <w:bCs/>
              <w:sz w:val="32"/>
              <w:szCs w:val="32"/>
            </w:rPr>
            <w:t>ВВ</w:t>
          </w:r>
          <w:r w:rsidRPr="00DA7501">
            <w:rPr>
              <w:sz w:val="32"/>
              <w:szCs w:val="32"/>
            </w:rPr>
            <w:t>.ВОР</w:t>
          </w:r>
        </w:p>
      </w:tc>
      <w:tc>
        <w:tcPr>
          <w:tcW w:w="565" w:type="dxa"/>
          <w:vAlign w:val="center"/>
        </w:tcPr>
        <w:p w14:paraId="0777F90D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  <w:szCs w:val="18"/>
            </w:rPr>
          </w:pPr>
          <w:r w:rsidRPr="00DA7501">
            <w:rPr>
              <w:sz w:val="18"/>
              <w:szCs w:val="18"/>
            </w:rPr>
            <w:t>Лист</w:t>
          </w:r>
        </w:p>
      </w:tc>
    </w:tr>
    <w:tr w:rsidR="00F57B2B" w:rsidRPr="00884252" w14:paraId="38713140" w14:textId="77777777" w:rsidTr="00981EF1">
      <w:trPr>
        <w:trHeight w:hRule="exact" w:val="284"/>
      </w:trPr>
      <w:tc>
        <w:tcPr>
          <w:tcW w:w="571" w:type="dxa"/>
          <w:vAlign w:val="center"/>
        </w:tcPr>
        <w:p w14:paraId="55BB868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1" w:type="dxa"/>
          <w:vAlign w:val="center"/>
        </w:tcPr>
        <w:p w14:paraId="16259702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3B1EDBA7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29DD6ACA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856" w:type="dxa"/>
          <w:vAlign w:val="center"/>
        </w:tcPr>
        <w:p w14:paraId="2E56880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48AE04D5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6217" w:type="dxa"/>
          <w:vMerge/>
          <w:vAlign w:val="center"/>
        </w:tcPr>
        <w:p w14:paraId="56FC3C5D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65" w:type="dxa"/>
          <w:vMerge w:val="restart"/>
          <w:vAlign w:val="center"/>
        </w:tcPr>
        <w:p w14:paraId="25A4A596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</w:pPr>
          <w:r w:rsidRPr="00DA7501">
            <w:rPr>
              <w:noProof/>
              <w:sz w:val="18"/>
              <w:szCs w:val="18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81792" behindDoc="0" locked="0" layoutInCell="1" allowOverlap="1" wp14:anchorId="33DBDDA8" wp14:editId="14D34921">
                    <wp:simplePos x="0" y="0"/>
                    <wp:positionH relativeFrom="column">
                      <wp:posOffset>17145</wp:posOffset>
                    </wp:positionH>
                    <wp:positionV relativeFrom="paragraph">
                      <wp:posOffset>83185</wp:posOffset>
                    </wp:positionV>
                    <wp:extent cx="359410" cy="279400"/>
                    <wp:effectExtent l="0" t="0" r="2540" b="6350"/>
                    <wp:wrapNone/>
                    <wp:docPr id="24" name="Прямоугольник 2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59410" cy="279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266B082" w14:textId="46E75ED6" w:rsidR="00F57B2B" w:rsidRPr="00884252" w:rsidRDefault="00F57B2B" w:rsidP="00F57B2B">
                                <w:pPr>
                                  <w:pStyle w:val="101"/>
                                  <w:rPr>
                                    <w:rFonts w:ascii="ISOCPEUR" w:hAnsi="ISOCPEUR"/>
                                  </w:rPr>
                                </w:pPr>
                                <w:r w:rsidRPr="00884252">
                                  <w:rPr>
                                    <w:rFonts w:ascii="ISOCPEUR" w:hAnsi="ISOCPEUR"/>
                                  </w:rPr>
                                  <w:fldChar w:fldCharType="begin"/>
                                </w:r>
                                <w:r w:rsidRPr="00884252">
                                  <w:rPr>
                                    <w:rFonts w:ascii="ISOCPEUR" w:hAnsi="ISOCPEUR"/>
                                  </w:rPr>
                                  <w:instrText xml:space="preserve"> SECTIONPAGES  \* Arabic  \* MERGEFORMAT </w:instrText>
                                </w:r>
                                <w:r w:rsidRPr="00884252">
                                  <w:rPr>
                                    <w:rFonts w:ascii="ISOCPEUR" w:hAnsi="ISOCPEUR"/>
                                  </w:rPr>
                                  <w:fldChar w:fldCharType="separate"/>
                                </w:r>
                                <w:r w:rsidR="00884372">
                                  <w:rPr>
                                    <w:rFonts w:ascii="ISOCPEUR" w:hAnsi="ISOCPEUR"/>
                                    <w:noProof/>
                                  </w:rPr>
                                  <w:t>9</w:t>
                                </w:r>
                                <w:r w:rsidRPr="00884252">
                                  <w:rPr>
                                    <w:rFonts w:ascii="ISOCPEUR" w:hAnsi="ISOCPEUR"/>
                                    <w:noProof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3DBDDA8" id="Прямоугольник 24" o:spid="_x0000_s1026" style="position:absolute;left:0;text-align:left;margin-left:1.35pt;margin-top:6.55pt;width:28.3pt;height:2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wVCUwIAAAEFAAAOAAAAZHJzL2Uyb0RvYy54bWysVMlu2zAQvRfoPxC815LddIlhOTASpChg&#10;JEaTImeaIm2hFIcd0pbcr++QWtymQQ9FL9SQfG+WxxktrtrasKNCX4Et+HSSc6ashLKyu4J/fbx9&#10;85EzH4QthQGrCn5Snl8tX79aNG6uZrAHUypk5MT6eeMKvg/BzbPMy72qhZ+AU5YuNWAtAm1xl5Uo&#10;GvJem2yW5++zBrB0CFJ5T6c33SVfJv9aKxnutfYqMFNwyi2kFdO6jWu2XIj5DoXbV7JPQ/xDFrWo&#10;LAUdXd2IINgBqz9c1ZVE8KDDREKdgdaVVKkGqmaaP6vmYS+cSrWQON6NMvn/51beHR/cBkmGxvm5&#10;JzNW0Wqs45fyY20S6zSKpdrAJB2+fXd5MSVJJV3NPlxe5EnM7Ex26MMnBTWLRsGR3iJJJI5rHygg&#10;QQdIjGXhtjImvYexvx0QMJ5k5wyTFU5GRZyxX5RmVUk5zVKA1Dzq2iA7Cnr28ts0PnPyQshI0RRp&#10;JE1fIpkwkHpspKnUUCMxf4l4jjaiU0SwYSTWlQX8O1l3+KHqrtZYdmi3bf9aWyhPG2QIXVd7J28r&#10;knotfNgIpDam16HRDPe0aANNwaG3ONsD/njpPOKpu+iWs4bGouD++0Gg4sx8ttR3cYYGAwdjOxj2&#10;UF8DST6loXcymUTAYAZTI9RPNLGrGIWuhJUUq+Ay4LC5Dt140sxLtVolGM2KE2FtH5yMzqOgsXUe&#10;2yeBru+vQI15B8PIiPmzNuuwkWlhdQigq9SDUdJOx15qmrPUK/0/IQ7yr/uEOv+5lj8BAAD//wMA&#10;UEsDBBQABgAIAAAAIQAi8gjg3gAAAAYBAAAPAAAAZHJzL2Rvd25yZXYueG1sTI7BTsMwEETvSPyD&#10;tUjcqJMWaBviVBUCpJyqhgr16MZLEhGvo9hJQ7+e5QSn0c6MZl+6mWwrRux940hBPItAIJXONFQp&#10;OLy/3q1A+KDJ6NYRKvhGD5vs+irViXFn2uNYhErwCPlEK6hD6BIpfVmj1X7mOiTOPl1vdeCzr6Tp&#10;9ZnHbSvnUfQorW6IP9S6w+cay69isAoubx/5fX4syK3i/PAybMfist8pdXszbZ9ABJzCXxl+8Rkd&#10;MmY6uYGMF62C+ZKLbC9iEBw/rBcgTqzLGGSWyv/42Q8AAAD//wMAUEsBAi0AFAAGAAgAAAAhALaD&#10;OJL+AAAA4QEAABMAAAAAAAAAAAAAAAAAAAAAAFtDb250ZW50X1R5cGVzXS54bWxQSwECLQAUAAYA&#10;CAAAACEAOP0h/9YAAACUAQAACwAAAAAAAAAAAAAAAAAvAQAAX3JlbHMvLnJlbHNQSwECLQAUAAYA&#10;CAAAACEAjqsFQlMCAAABBQAADgAAAAAAAAAAAAAAAAAuAgAAZHJzL2Uyb0RvYy54bWxQSwECLQAU&#10;AAYACAAAACEAIvII4N4AAAAGAQAADwAAAAAAAAAAAAAAAACtBAAAZHJzL2Rvd25yZXYueG1sUEsF&#10;BgAAAAAEAAQA8wAAALgFAAAAAA==&#10;" filled="f" stroked="f" strokeweight="1pt">
                    <v:textbox inset="0,0,0,0">
                      <w:txbxContent>
                        <w:p w14:paraId="0266B082" w14:textId="46E75ED6" w:rsidR="00F57B2B" w:rsidRPr="00884252" w:rsidRDefault="00F57B2B" w:rsidP="00F57B2B">
                          <w:pPr>
                            <w:pStyle w:val="101"/>
                            <w:rPr>
                              <w:rFonts w:ascii="ISOCPEUR" w:hAnsi="ISOCPEUR"/>
                            </w:rPr>
                          </w:pPr>
                          <w:r w:rsidRPr="00884252">
                            <w:rPr>
                              <w:rFonts w:ascii="ISOCPEUR" w:hAnsi="ISOCPEUR"/>
                            </w:rPr>
                            <w:fldChar w:fldCharType="begin"/>
                          </w:r>
                          <w:r w:rsidRPr="00884252">
                            <w:rPr>
                              <w:rFonts w:ascii="ISOCPEUR" w:hAnsi="ISOCPEUR"/>
                            </w:rPr>
                            <w:instrText xml:space="preserve"> SECTIONPAGES  \* Arabic  \* MERGEFORMAT </w:instrText>
                          </w:r>
                          <w:r w:rsidRPr="00884252">
                            <w:rPr>
                              <w:rFonts w:ascii="ISOCPEUR" w:hAnsi="ISOCPEUR"/>
                            </w:rPr>
                            <w:fldChar w:fldCharType="separate"/>
                          </w:r>
                          <w:r w:rsidR="00884372">
                            <w:rPr>
                              <w:rFonts w:ascii="ISOCPEUR" w:hAnsi="ISOCPEUR"/>
                              <w:noProof/>
                            </w:rPr>
                            <w:t>9</w:t>
                          </w:r>
                          <w:r w:rsidRPr="00884252">
                            <w:rPr>
                              <w:rFonts w:ascii="ISOCPEUR" w:hAnsi="ISOCPEUR"/>
                              <w:noProof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</w:tr>
    <w:tr w:rsidR="00F57B2B" w:rsidRPr="00884252" w14:paraId="5BE497C5" w14:textId="77777777" w:rsidTr="00981EF1">
      <w:trPr>
        <w:trHeight w:hRule="exact" w:val="284"/>
      </w:trPr>
      <w:tc>
        <w:tcPr>
          <w:tcW w:w="571" w:type="dxa"/>
          <w:vAlign w:val="center"/>
        </w:tcPr>
        <w:p w14:paraId="697B4235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Изм.</w:t>
          </w:r>
        </w:p>
      </w:tc>
      <w:tc>
        <w:tcPr>
          <w:tcW w:w="571" w:type="dxa"/>
          <w:vAlign w:val="center"/>
        </w:tcPr>
        <w:p w14:paraId="38A7E2EA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rPr>
              <w:sz w:val="18"/>
            </w:rPr>
          </w:pPr>
          <w:r w:rsidRPr="00DA7501">
            <w:rPr>
              <w:sz w:val="18"/>
            </w:rPr>
            <w:t>Кол.</w:t>
          </w:r>
          <w:r w:rsidR="006C51E9" w:rsidRPr="00DA7501">
            <w:rPr>
              <w:sz w:val="10"/>
              <w:szCs w:val="14"/>
            </w:rPr>
            <w:t xml:space="preserve"> </w:t>
          </w:r>
          <w:r w:rsidRPr="00DA7501">
            <w:rPr>
              <w:sz w:val="18"/>
            </w:rPr>
            <w:t>уч.</w:t>
          </w:r>
        </w:p>
      </w:tc>
      <w:tc>
        <w:tcPr>
          <w:tcW w:w="570" w:type="dxa"/>
          <w:vAlign w:val="center"/>
        </w:tcPr>
        <w:p w14:paraId="1BB907EC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Лист</w:t>
          </w:r>
        </w:p>
      </w:tc>
      <w:tc>
        <w:tcPr>
          <w:tcW w:w="570" w:type="dxa"/>
          <w:vAlign w:val="center"/>
        </w:tcPr>
        <w:p w14:paraId="2471A534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№ док.</w:t>
          </w:r>
        </w:p>
      </w:tc>
      <w:tc>
        <w:tcPr>
          <w:tcW w:w="856" w:type="dxa"/>
          <w:vAlign w:val="center"/>
        </w:tcPr>
        <w:p w14:paraId="36DB85C5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Подп.</w:t>
          </w:r>
        </w:p>
      </w:tc>
      <w:tc>
        <w:tcPr>
          <w:tcW w:w="570" w:type="dxa"/>
          <w:vAlign w:val="center"/>
        </w:tcPr>
        <w:p w14:paraId="1EA7B427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Дата</w:t>
          </w:r>
        </w:p>
      </w:tc>
      <w:tc>
        <w:tcPr>
          <w:tcW w:w="6217" w:type="dxa"/>
          <w:vMerge/>
          <w:vAlign w:val="center"/>
        </w:tcPr>
        <w:p w14:paraId="22B710FD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65" w:type="dxa"/>
          <w:vMerge/>
          <w:vAlign w:val="center"/>
        </w:tcPr>
        <w:p w14:paraId="64138510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</w:tr>
  </w:tbl>
  <w:p w14:paraId="6F44B51B" w14:textId="77777777" w:rsidR="00981EF1" w:rsidRDefault="00981EF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17B3A" w14:textId="4E82A7E6" w:rsidR="00981EF1" w:rsidRDefault="00981EF1">
    <w:pPr>
      <w:pStyle w:val="a8"/>
    </w:pPr>
  </w:p>
  <w:p w14:paraId="057007C9" w14:textId="760E938E" w:rsidR="00981EF1" w:rsidRDefault="00981EF1">
    <w:pPr>
      <w:pStyle w:val="a8"/>
    </w:pPr>
  </w:p>
  <w:p w14:paraId="283F9683" w14:textId="6778B25C" w:rsidR="00981EF1" w:rsidRDefault="00981EF1">
    <w:pPr>
      <w:pStyle w:val="a8"/>
    </w:pPr>
  </w:p>
  <w:p w14:paraId="1C5F688A" w14:textId="0F25265D" w:rsidR="00981EF1" w:rsidRDefault="00981EF1">
    <w:pPr>
      <w:pStyle w:val="a8"/>
    </w:pPr>
  </w:p>
  <w:p w14:paraId="1F3D6713" w14:textId="65A9EBFB" w:rsidR="00981EF1" w:rsidRDefault="00981EF1">
    <w:pPr>
      <w:pStyle w:val="a8"/>
    </w:pPr>
  </w:p>
  <w:p w14:paraId="42CEF39F" w14:textId="52C3132A" w:rsidR="00981EF1" w:rsidRDefault="00981EF1">
    <w:pPr>
      <w:pStyle w:val="a8"/>
    </w:pPr>
  </w:p>
  <w:p w14:paraId="20C31743" w14:textId="25999592" w:rsidR="00981EF1" w:rsidRDefault="00981EF1">
    <w:pPr>
      <w:pStyle w:val="a8"/>
    </w:pPr>
  </w:p>
  <w:p w14:paraId="100BDB0F" w14:textId="77777777" w:rsidR="00981EF1" w:rsidRDefault="00981EF1">
    <w:pPr>
      <w:pStyle w:val="a8"/>
    </w:pPr>
  </w:p>
  <w:p w14:paraId="187B8492" w14:textId="77777777" w:rsidR="00981EF1" w:rsidRDefault="00981EF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EF405" w14:textId="77777777" w:rsidR="0060551C" w:rsidRDefault="0060551C" w:rsidP="00FA3426">
      <w:r>
        <w:separator/>
      </w:r>
    </w:p>
    <w:p w14:paraId="63143051" w14:textId="77777777" w:rsidR="0060551C" w:rsidRDefault="0060551C" w:rsidP="00FA3426"/>
  </w:footnote>
  <w:footnote w:type="continuationSeparator" w:id="0">
    <w:p w14:paraId="2DA05D3E" w14:textId="77777777" w:rsidR="0060551C" w:rsidRDefault="0060551C" w:rsidP="00FA3426">
      <w:r>
        <w:continuationSeparator/>
      </w:r>
    </w:p>
    <w:p w14:paraId="7C25EBC9" w14:textId="77777777" w:rsidR="0060551C" w:rsidRDefault="0060551C" w:rsidP="00FA34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E76DD" w14:textId="2B5A8D5F" w:rsidR="000659B1" w:rsidRPr="00426F35" w:rsidRDefault="00F57B2B" w:rsidP="00851C21">
    <w:pPr>
      <w:pStyle w:val="a6"/>
      <w:rPr>
        <w:rFonts w:ascii="ISOCPEUR" w:hAnsi="ISOCPEUR" w:cstheme="minorHAnsi"/>
        <w:sz w:val="14"/>
        <w:szCs w:val="12"/>
      </w:rPr>
    </w:pPr>
    <w:r w:rsidRPr="00241449">
      <w:rPr>
        <w:rFonts w:ascii="ISOCPEUR" w:hAnsi="ISOCPEUR" w:cstheme="minorHAnsi"/>
        <w:noProof/>
      </w:rPr>
      <w:drawing>
        <wp:anchor distT="0" distB="0" distL="114300" distR="114300" simplePos="0" relativeHeight="251668480" behindDoc="1" locked="0" layoutInCell="1" allowOverlap="1" wp14:anchorId="6E5971FF" wp14:editId="787722F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5865" cy="10691495"/>
          <wp:effectExtent l="0" t="0" r="0" b="0"/>
          <wp:wrapNone/>
          <wp:docPr id="22" name="Рисунок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" name="Рисунок 21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86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135" w:tblpY="13422"/>
      <w:tblW w:w="1303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"/>
      <w:gridCol w:w="566"/>
      <w:gridCol w:w="567"/>
      <w:gridCol w:w="567"/>
      <w:gridCol w:w="850"/>
      <w:gridCol w:w="567"/>
      <w:gridCol w:w="3968"/>
      <w:gridCol w:w="850"/>
      <w:gridCol w:w="850"/>
      <w:gridCol w:w="1134"/>
      <w:gridCol w:w="2552"/>
    </w:tblGrid>
    <w:tr w:rsidR="00D451D7" w:rsidRPr="002F4929" w14:paraId="63B3B1BA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799D4A1F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22318418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0A557DF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228E6F8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36319395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6F78CA7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 w:val="restart"/>
          <w:vAlign w:val="center"/>
          <w:hideMark/>
        </w:tcPr>
        <w:p w14:paraId="01DBAE20" w14:textId="42164F75" w:rsidR="00D451D7" w:rsidRPr="00DA7501" w:rsidRDefault="00981EF1" w:rsidP="00884252">
          <w:pPr>
            <w:pStyle w:val="18"/>
            <w:framePr w:wrap="auto" w:vAnchor="margin" w:hAnchor="text" w:xAlign="left" w:yAlign="inline"/>
            <w:spacing w:line="256" w:lineRule="auto"/>
            <w:rPr>
              <w:sz w:val="32"/>
              <w:szCs w:val="32"/>
            </w:rPr>
          </w:pPr>
          <w:r w:rsidRPr="00542BA0">
            <w:rPr>
              <w:bCs/>
              <w:sz w:val="32"/>
              <w:szCs w:val="32"/>
            </w:rPr>
            <w:t>16</w:t>
          </w:r>
          <w:r w:rsidR="00510324">
            <w:rPr>
              <w:bCs/>
              <w:sz w:val="32"/>
              <w:szCs w:val="32"/>
            </w:rPr>
            <w:t>12/2022</w:t>
          </w:r>
          <w:r w:rsidRPr="00542BA0">
            <w:rPr>
              <w:bCs/>
              <w:sz w:val="32"/>
              <w:szCs w:val="32"/>
            </w:rPr>
            <w:t>-Р-</w:t>
          </w:r>
          <w:r w:rsidR="00E64DD3" w:rsidRPr="00E64DD3">
            <w:rPr>
              <w:bCs/>
              <w:sz w:val="32"/>
              <w:szCs w:val="32"/>
            </w:rPr>
            <w:t>ВВ</w:t>
          </w:r>
          <w:r w:rsidR="00D451D7" w:rsidRPr="00DA7501">
            <w:rPr>
              <w:sz w:val="32"/>
              <w:szCs w:val="32"/>
            </w:rPr>
            <w:t>.В</w:t>
          </w:r>
          <w:r w:rsidR="00DA7501" w:rsidRPr="00DA7501">
            <w:rPr>
              <w:sz w:val="32"/>
              <w:szCs w:val="32"/>
            </w:rPr>
            <w:t>О</w:t>
          </w:r>
          <w:r w:rsidR="00D451D7" w:rsidRPr="00DA7501">
            <w:rPr>
              <w:sz w:val="32"/>
              <w:szCs w:val="32"/>
            </w:rPr>
            <w:t>Р</w:t>
          </w:r>
        </w:p>
      </w:tc>
    </w:tr>
    <w:tr w:rsidR="00401F6E" w:rsidRPr="002F4929" w14:paraId="78DBE732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7FB61DF0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08A76A37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9A2745C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8569FA1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E368B6C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D8FA7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5B12BCA5" w14:textId="77777777" w:rsidR="00401F6E" w:rsidRPr="00DA7501" w:rsidRDefault="00401F6E" w:rsidP="00884252">
          <w:pPr>
            <w:pStyle w:val="18"/>
            <w:framePr w:wrap="auto" w:vAnchor="margin" w:hAnchor="text" w:xAlign="left" w:yAlign="inline"/>
            <w:spacing w:line="256" w:lineRule="auto"/>
          </w:pPr>
        </w:p>
      </w:tc>
    </w:tr>
    <w:tr w:rsidR="00401F6E" w:rsidRPr="002F4929" w14:paraId="60ACDF58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27416087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1220DC29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1AABE74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E592C66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E09311B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1AD896F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0F8DB770" w14:textId="77777777" w:rsidR="00510324" w:rsidRPr="00510324" w:rsidRDefault="00510324" w:rsidP="00510324">
          <w:pPr>
            <w:pStyle w:val="Default"/>
            <w:jc w:val="center"/>
            <w:rPr>
              <w:rStyle w:val="21"/>
              <w:b w:val="0"/>
              <w:bCs w:val="0"/>
              <w:sz w:val="22"/>
              <w:szCs w:val="22"/>
            </w:rPr>
          </w:pPr>
          <w:r w:rsidRPr="00510324">
            <w:rPr>
              <w:rStyle w:val="21"/>
              <w:b w:val="0"/>
              <w:bCs w:val="0"/>
              <w:sz w:val="22"/>
              <w:szCs w:val="22"/>
            </w:rPr>
            <w:t>Реконструкция нежилого здания с кадастровым номером 61:55:0020503:272, на земельном участке по адресу: г. Новочеркасск,</w:t>
          </w:r>
        </w:p>
        <w:p w14:paraId="597E631B" w14:textId="4AC30A1F" w:rsidR="00401F6E" w:rsidRPr="00981EF1" w:rsidRDefault="00510324" w:rsidP="00510324">
          <w:pPr>
            <w:pStyle w:val="Default"/>
            <w:jc w:val="center"/>
            <w:rPr>
              <w:b/>
              <w:bCs/>
              <w:sz w:val="22"/>
              <w:szCs w:val="22"/>
            </w:rPr>
          </w:pPr>
          <w:r w:rsidRPr="00510324">
            <w:rPr>
              <w:rStyle w:val="21"/>
              <w:b w:val="0"/>
              <w:bCs w:val="0"/>
              <w:sz w:val="22"/>
              <w:szCs w:val="22"/>
            </w:rPr>
            <w:t>ул. Машиностроителей, 7А</w:t>
          </w:r>
        </w:p>
      </w:tc>
    </w:tr>
    <w:tr w:rsidR="00401F6E" w:rsidRPr="002F4929" w14:paraId="536D25A8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630119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3C353D46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17C8224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099858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CA38B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9247A05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1769DDC2" w14:textId="77777777" w:rsidR="00401F6E" w:rsidRPr="002F4929" w:rsidRDefault="00401F6E" w:rsidP="00884252">
          <w:pPr>
            <w:pStyle w:val="18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</w:tr>
    <w:tr w:rsidR="004F3CB7" w:rsidRPr="002F4929" w14:paraId="7F07089E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1D4A7121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Изм.</w:t>
          </w:r>
        </w:p>
      </w:tc>
      <w:tc>
        <w:tcPr>
          <w:tcW w:w="566" w:type="dxa"/>
          <w:vAlign w:val="center"/>
        </w:tcPr>
        <w:p w14:paraId="4BE2C353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Кол.</w:t>
          </w:r>
          <w:r w:rsidRPr="00DA7501">
            <w:rPr>
              <w:sz w:val="10"/>
              <w:szCs w:val="14"/>
            </w:rPr>
            <w:t xml:space="preserve"> </w:t>
          </w:r>
          <w:r w:rsidRPr="00DA7501">
            <w:rPr>
              <w:sz w:val="18"/>
              <w:szCs w:val="22"/>
            </w:rPr>
            <w:t>уч.</w:t>
          </w:r>
        </w:p>
      </w:tc>
      <w:tc>
        <w:tcPr>
          <w:tcW w:w="567" w:type="dxa"/>
          <w:vAlign w:val="center"/>
        </w:tcPr>
        <w:p w14:paraId="556C13CE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2E4098B5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№ док.</w:t>
          </w:r>
        </w:p>
      </w:tc>
      <w:tc>
        <w:tcPr>
          <w:tcW w:w="850" w:type="dxa"/>
          <w:vAlign w:val="center"/>
        </w:tcPr>
        <w:p w14:paraId="7F2F2D8B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4FF32CE0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Дата</w:t>
          </w:r>
        </w:p>
      </w:tc>
      <w:tc>
        <w:tcPr>
          <w:tcW w:w="6802" w:type="dxa"/>
          <w:gridSpan w:val="4"/>
          <w:vMerge/>
          <w:vAlign w:val="center"/>
          <w:hideMark/>
        </w:tcPr>
        <w:p w14:paraId="3F0D5F1F" w14:textId="77777777" w:rsidR="004F3CB7" w:rsidRPr="002F4929" w:rsidRDefault="004F3CB7" w:rsidP="004F3CB7">
          <w:pPr>
            <w:spacing w:line="256" w:lineRule="auto"/>
            <w:jc w:val="left"/>
            <w:rPr>
              <w:rFonts w:ascii="ISOCPEUR" w:hAnsi="ISOCPEUR" w:cs="Times New Roman"/>
              <w:sz w:val="36"/>
              <w:szCs w:val="36"/>
            </w:rPr>
          </w:pPr>
        </w:p>
      </w:tc>
    </w:tr>
    <w:tr w:rsidR="00D451D7" w:rsidRPr="002F4929" w14:paraId="5DC4DAB4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4BE285DE" w14:textId="77777777" w:rsidR="00D451D7" w:rsidRPr="00DA7501" w:rsidRDefault="00D451D7" w:rsidP="00884252">
          <w:pPr>
            <w:pStyle w:val="102"/>
            <w:framePr w:wrap="auto" w:vAnchor="margin" w:hAnchor="text" w:xAlign="left" w:yAlign="inline"/>
            <w:spacing w:line="256" w:lineRule="auto"/>
          </w:pPr>
          <w:proofErr w:type="spellStart"/>
          <w:r w:rsidRPr="00DA7501">
            <w:t>Разраб</w:t>
          </w:r>
          <w:proofErr w:type="spellEnd"/>
          <w:r w:rsidRPr="00DA7501">
            <w:t>.</w:t>
          </w:r>
        </w:p>
      </w:tc>
      <w:tc>
        <w:tcPr>
          <w:tcW w:w="1134" w:type="dxa"/>
          <w:gridSpan w:val="2"/>
          <w:vAlign w:val="center"/>
        </w:tcPr>
        <w:p w14:paraId="4C3661DA" w14:textId="4EEF62BA" w:rsidR="00D451D7" w:rsidRPr="00DA7501" w:rsidRDefault="00E64DD3" w:rsidP="00884252">
          <w:pPr>
            <w:pStyle w:val="102"/>
            <w:framePr w:wrap="auto" w:vAnchor="margin" w:hAnchor="text" w:xAlign="left" w:yAlign="inline"/>
            <w:spacing w:line="256" w:lineRule="auto"/>
          </w:pPr>
          <w:r>
            <w:t>Михайлова</w:t>
          </w:r>
        </w:p>
      </w:tc>
      <w:tc>
        <w:tcPr>
          <w:tcW w:w="850" w:type="dxa"/>
          <w:vAlign w:val="center"/>
          <w:hideMark/>
        </w:tcPr>
        <w:p w14:paraId="5D54B79E" w14:textId="77777777" w:rsidR="00D451D7" w:rsidRPr="00DA7501" w:rsidRDefault="00D451D7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  <w:r w:rsidRPr="00DA7501">
            <w:rPr>
              <w:noProof/>
            </w:rPr>
            <w:drawing>
              <wp:anchor distT="0" distB="0" distL="114300" distR="114300" simplePos="0" relativeHeight="251678720" behindDoc="0" locked="0" layoutInCell="1" allowOverlap="1" wp14:anchorId="08A93B54" wp14:editId="5F55ABCD">
                <wp:simplePos x="0" y="0"/>
                <wp:positionH relativeFrom="column">
                  <wp:posOffset>2209165</wp:posOffset>
                </wp:positionH>
                <wp:positionV relativeFrom="paragraph">
                  <wp:posOffset>9372600</wp:posOffset>
                </wp:positionV>
                <wp:extent cx="207645" cy="180340"/>
                <wp:effectExtent l="0" t="0" r="1905" b="0"/>
                <wp:wrapNone/>
                <wp:docPr id="23" name="Рисунок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7645" cy="1803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" w:type="dxa"/>
          <w:vAlign w:val="center"/>
          <w:hideMark/>
        </w:tcPr>
        <w:p w14:paraId="161516EC" w14:textId="1F4C7045" w:rsidR="00D451D7" w:rsidRPr="00DA7501" w:rsidRDefault="00981EF1" w:rsidP="00884252">
          <w:pPr>
            <w:pStyle w:val="101"/>
            <w:framePr w:wrap="auto" w:vAnchor="margin" w:hAnchor="text" w:xAlign="left" w:yAlign="inline"/>
            <w:spacing w:line="256" w:lineRule="auto"/>
          </w:pPr>
          <w:r>
            <w:t>1</w:t>
          </w:r>
          <w:r w:rsidR="00E64DD3">
            <w:t>2</w:t>
          </w:r>
          <w:r w:rsidR="00D451D7" w:rsidRPr="00DA7501">
            <w:t>.2</w:t>
          </w:r>
          <w:r w:rsidR="00510324">
            <w:t>3</w:t>
          </w:r>
        </w:p>
      </w:tc>
      <w:tc>
        <w:tcPr>
          <w:tcW w:w="3968" w:type="dxa"/>
          <w:vMerge w:val="restart"/>
          <w:vAlign w:val="center"/>
          <w:hideMark/>
        </w:tcPr>
        <w:p w14:paraId="6F678197" w14:textId="3625B6D6" w:rsidR="00D451D7" w:rsidRPr="00A45C3F" w:rsidRDefault="00E64DD3" w:rsidP="00D56712">
          <w:pPr>
            <w:pStyle w:val="14"/>
            <w:framePr w:wrap="auto" w:vAnchor="margin" w:hAnchor="text" w:xAlign="left" w:yAlign="inline"/>
            <w:spacing w:line="256" w:lineRule="auto"/>
            <w:rPr>
              <w:color w:val="FF0000"/>
              <w:sz w:val="24"/>
              <w:szCs w:val="24"/>
            </w:rPr>
          </w:pPr>
          <w:r w:rsidRPr="00E64DD3">
            <w:rPr>
              <w:sz w:val="24"/>
              <w:szCs w:val="24"/>
            </w:rPr>
            <w:t>Цех окраски</w:t>
          </w:r>
        </w:p>
      </w:tc>
      <w:tc>
        <w:tcPr>
          <w:tcW w:w="850" w:type="dxa"/>
          <w:vAlign w:val="center"/>
        </w:tcPr>
        <w:p w14:paraId="70E366C1" w14:textId="77777777" w:rsidR="00D451D7" w:rsidRPr="00DA7501" w:rsidRDefault="004F3CB7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18"/>
              <w:szCs w:val="20"/>
            </w:rPr>
          </w:pPr>
          <w:r w:rsidRPr="00DA7501">
            <w:rPr>
              <w:sz w:val="18"/>
              <w:szCs w:val="20"/>
            </w:rPr>
            <w:t>Стадия</w:t>
          </w:r>
        </w:p>
      </w:tc>
      <w:tc>
        <w:tcPr>
          <w:tcW w:w="850" w:type="dxa"/>
          <w:vAlign w:val="center"/>
        </w:tcPr>
        <w:p w14:paraId="5EE9DF57" w14:textId="77777777" w:rsidR="00D451D7" w:rsidRPr="00DA7501" w:rsidRDefault="004F3CB7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18"/>
              <w:szCs w:val="20"/>
            </w:rPr>
          </w:pPr>
          <w:r w:rsidRPr="00DA7501">
            <w:rPr>
              <w:sz w:val="18"/>
              <w:szCs w:val="20"/>
            </w:rPr>
            <w:t>Лист</w:t>
          </w:r>
        </w:p>
      </w:tc>
      <w:tc>
        <w:tcPr>
          <w:tcW w:w="1134" w:type="dxa"/>
          <w:vAlign w:val="center"/>
        </w:tcPr>
        <w:p w14:paraId="4D29F5BB" w14:textId="77777777" w:rsidR="00D451D7" w:rsidRPr="00DA7501" w:rsidRDefault="004F3CB7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18"/>
              <w:szCs w:val="20"/>
            </w:rPr>
          </w:pPr>
          <w:r w:rsidRPr="00DA7501">
            <w:rPr>
              <w:sz w:val="18"/>
              <w:szCs w:val="20"/>
            </w:rPr>
            <w:t>Листов</w:t>
          </w:r>
        </w:p>
      </w:tc>
    </w:tr>
    <w:tr w:rsidR="004F3CB7" w:rsidRPr="002F4929" w14:paraId="26330D20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</w:tcPr>
        <w:p w14:paraId="64070813" w14:textId="3A2731BE" w:rsidR="004F3CB7" w:rsidRPr="00DA7501" w:rsidRDefault="004F3CB7" w:rsidP="004F3CB7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Провер</w:t>
          </w:r>
          <w:r w:rsidR="0024749C">
            <w:t>ил</w:t>
          </w:r>
        </w:p>
      </w:tc>
      <w:tc>
        <w:tcPr>
          <w:tcW w:w="1134" w:type="dxa"/>
          <w:gridSpan w:val="2"/>
          <w:vAlign w:val="center"/>
        </w:tcPr>
        <w:p w14:paraId="7CCDB530" w14:textId="1E68F5E3" w:rsidR="004F3CB7" w:rsidRPr="00DA7501" w:rsidRDefault="00E64DD3" w:rsidP="004F3CB7">
          <w:pPr>
            <w:pStyle w:val="102"/>
            <w:framePr w:wrap="auto" w:vAnchor="margin" w:hAnchor="text" w:xAlign="left" w:yAlign="inline"/>
            <w:spacing w:line="256" w:lineRule="auto"/>
          </w:pPr>
          <w:r>
            <w:t>Смирнов</w:t>
          </w:r>
        </w:p>
      </w:tc>
      <w:tc>
        <w:tcPr>
          <w:tcW w:w="850" w:type="dxa"/>
          <w:vAlign w:val="center"/>
        </w:tcPr>
        <w:p w14:paraId="7AACEF0A" w14:textId="77777777" w:rsidR="004F3CB7" w:rsidRPr="00DA7501" w:rsidRDefault="004F3CB7" w:rsidP="004F3CB7">
          <w:pPr>
            <w:pStyle w:val="110"/>
            <w:framePr w:wrap="auto" w:vAnchor="margin" w:hAnchor="text" w:xAlign="left" w:yAlign="inline"/>
            <w:spacing w:line="256" w:lineRule="auto"/>
            <w:rPr>
              <w:noProof/>
            </w:rPr>
          </w:pPr>
        </w:p>
      </w:tc>
      <w:tc>
        <w:tcPr>
          <w:tcW w:w="567" w:type="dxa"/>
          <w:vAlign w:val="center"/>
        </w:tcPr>
        <w:p w14:paraId="575B5588" w14:textId="492E98D6" w:rsidR="004F3CB7" w:rsidRPr="00DA7501" w:rsidRDefault="00981EF1" w:rsidP="004F3CB7">
          <w:pPr>
            <w:pStyle w:val="101"/>
            <w:framePr w:wrap="auto" w:vAnchor="margin" w:hAnchor="text" w:xAlign="left" w:yAlign="inline"/>
            <w:spacing w:line="256" w:lineRule="auto"/>
          </w:pPr>
          <w:r>
            <w:t>1</w:t>
          </w:r>
          <w:r w:rsidR="00E64DD3">
            <w:t>2</w:t>
          </w:r>
          <w:r w:rsidRPr="00DA7501">
            <w:t>.</w:t>
          </w:r>
          <w:r w:rsidR="00510324">
            <w:t>23</w:t>
          </w:r>
        </w:p>
      </w:tc>
      <w:tc>
        <w:tcPr>
          <w:tcW w:w="3968" w:type="dxa"/>
          <w:vMerge/>
          <w:vAlign w:val="center"/>
        </w:tcPr>
        <w:p w14:paraId="65ED28D5" w14:textId="77777777" w:rsidR="004F3CB7" w:rsidRPr="00DA7501" w:rsidRDefault="004F3CB7" w:rsidP="004F3CB7">
          <w:pPr>
            <w:pStyle w:val="14"/>
            <w:framePr w:wrap="auto" w:vAnchor="margin" w:hAnchor="text" w:xAlign="left" w:yAlign="inline"/>
            <w:spacing w:line="256" w:lineRule="auto"/>
            <w:rPr>
              <w:sz w:val="24"/>
              <w:szCs w:val="24"/>
            </w:rPr>
          </w:pPr>
        </w:p>
      </w:tc>
      <w:tc>
        <w:tcPr>
          <w:tcW w:w="850" w:type="dxa"/>
          <w:vMerge w:val="restart"/>
          <w:vAlign w:val="center"/>
        </w:tcPr>
        <w:p w14:paraId="564458D5" w14:textId="77777777" w:rsidR="004F3CB7" w:rsidRPr="00DA7501" w:rsidRDefault="004F3CB7" w:rsidP="004F3CB7">
          <w:pPr>
            <w:pStyle w:val="110"/>
            <w:framePr w:wrap="auto" w:vAnchor="margin" w:hAnchor="text" w:xAlign="left" w:yAlign="inline"/>
            <w:spacing w:line="256" w:lineRule="auto"/>
            <w:rPr>
              <w:sz w:val="16"/>
              <w:szCs w:val="18"/>
            </w:rPr>
          </w:pPr>
          <w:r w:rsidRPr="00DA7501">
            <w:rPr>
              <w:sz w:val="22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1710BAF9" w14:textId="77777777" w:rsidR="004F3CB7" w:rsidRPr="00DA7501" w:rsidRDefault="004F3CB7" w:rsidP="004F3CB7">
          <w:pPr>
            <w:pStyle w:val="110"/>
            <w:framePr w:wrap="auto" w:vAnchor="margin" w:hAnchor="text" w:xAlign="left" w:yAlign="inline"/>
            <w:spacing w:line="256" w:lineRule="auto"/>
            <w:rPr>
              <w:sz w:val="16"/>
              <w:szCs w:val="18"/>
            </w:rPr>
          </w:pPr>
          <w:r w:rsidRPr="00DA7501">
            <w:rPr>
              <w:sz w:val="22"/>
            </w:rPr>
            <w:t>1</w:t>
          </w:r>
        </w:p>
      </w:tc>
      <w:tc>
        <w:tcPr>
          <w:tcW w:w="1134" w:type="dxa"/>
          <w:vMerge w:val="restart"/>
          <w:vAlign w:val="center"/>
        </w:tcPr>
        <w:p w14:paraId="77E1A2E4" w14:textId="5417AD49" w:rsidR="004F3CB7" w:rsidRPr="00DA7501" w:rsidRDefault="004F3CB7" w:rsidP="004F3CB7">
          <w:pPr>
            <w:pStyle w:val="110"/>
            <w:framePr w:wrap="auto" w:vAnchor="margin" w:hAnchor="text" w:xAlign="left" w:yAlign="inline"/>
            <w:spacing w:line="256" w:lineRule="auto"/>
            <w:rPr>
              <w:sz w:val="16"/>
              <w:szCs w:val="18"/>
            </w:rPr>
          </w:pPr>
          <w:r w:rsidRPr="00DA7501">
            <w:rPr>
              <w:sz w:val="22"/>
            </w:rPr>
            <w:fldChar w:fldCharType="begin"/>
          </w:r>
          <w:r w:rsidRPr="00DA7501">
            <w:rPr>
              <w:sz w:val="22"/>
            </w:rPr>
            <w:instrText xml:space="preserve"> SECTIONPAGES  \* Arabic  \* MERGEFORMAT </w:instrText>
          </w:r>
          <w:r w:rsidRPr="00DA7501">
            <w:rPr>
              <w:sz w:val="22"/>
            </w:rPr>
            <w:fldChar w:fldCharType="separate"/>
          </w:r>
          <w:r w:rsidR="00884372">
            <w:rPr>
              <w:noProof/>
              <w:sz w:val="22"/>
            </w:rPr>
            <w:t>9</w:t>
          </w:r>
          <w:r w:rsidRPr="00DA7501">
            <w:rPr>
              <w:sz w:val="22"/>
            </w:rPr>
            <w:fldChar w:fldCharType="end"/>
          </w:r>
        </w:p>
      </w:tc>
    </w:tr>
    <w:tr w:rsidR="00884252" w:rsidRPr="002F4929" w14:paraId="66DFB55F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</w:tcPr>
        <w:p w14:paraId="0F8B47B0" w14:textId="77777777" w:rsidR="00884252" w:rsidRPr="00DA7501" w:rsidRDefault="00884252" w:rsidP="00884252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1134" w:type="dxa"/>
          <w:gridSpan w:val="2"/>
          <w:vAlign w:val="center"/>
        </w:tcPr>
        <w:p w14:paraId="6D49F437" w14:textId="77777777" w:rsidR="00884252" w:rsidRPr="00DA7501" w:rsidRDefault="00884252" w:rsidP="00884252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850" w:type="dxa"/>
          <w:vAlign w:val="center"/>
        </w:tcPr>
        <w:p w14:paraId="492AD48C" w14:textId="77777777" w:rsidR="00884252" w:rsidRPr="00DA7501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B28CE5D" w14:textId="77777777" w:rsidR="00884252" w:rsidRPr="00DA7501" w:rsidRDefault="00884252" w:rsidP="00884252">
          <w:pPr>
            <w:pStyle w:val="101"/>
            <w:framePr w:wrap="auto" w:vAnchor="margin" w:hAnchor="text" w:xAlign="left" w:yAlign="inline"/>
            <w:spacing w:line="256" w:lineRule="auto"/>
          </w:pPr>
        </w:p>
      </w:tc>
      <w:tc>
        <w:tcPr>
          <w:tcW w:w="3968" w:type="dxa"/>
          <w:vMerge/>
          <w:vAlign w:val="center"/>
          <w:hideMark/>
        </w:tcPr>
        <w:p w14:paraId="37816E8C" w14:textId="77777777" w:rsidR="00884252" w:rsidRPr="00DA7501" w:rsidRDefault="00884252" w:rsidP="00884252">
          <w:pPr>
            <w:spacing w:line="256" w:lineRule="auto"/>
            <w:jc w:val="left"/>
            <w:rPr>
              <w:rFonts w:cs="Times New Roman"/>
              <w:szCs w:val="24"/>
            </w:rPr>
          </w:pPr>
        </w:p>
      </w:tc>
      <w:tc>
        <w:tcPr>
          <w:tcW w:w="850" w:type="dxa"/>
          <w:vMerge/>
          <w:vAlign w:val="center"/>
          <w:hideMark/>
        </w:tcPr>
        <w:p w14:paraId="7B7AC381" w14:textId="77777777" w:rsidR="00884252" w:rsidRPr="002F4929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  <w:tc>
        <w:tcPr>
          <w:tcW w:w="850" w:type="dxa"/>
          <w:vMerge/>
          <w:vAlign w:val="center"/>
          <w:hideMark/>
        </w:tcPr>
        <w:p w14:paraId="2FAB131E" w14:textId="77777777" w:rsidR="00884252" w:rsidRPr="002F4929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  <w:tc>
        <w:tcPr>
          <w:tcW w:w="1134" w:type="dxa"/>
          <w:vMerge/>
          <w:vAlign w:val="center"/>
          <w:hideMark/>
        </w:tcPr>
        <w:p w14:paraId="51092510" w14:textId="77777777" w:rsidR="00884252" w:rsidRPr="002F4929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</w:tr>
    <w:tr w:rsidR="00430B94" w:rsidRPr="002F4929" w14:paraId="60751276" w14:textId="4BF02615" w:rsidTr="00430B94">
      <w:trPr>
        <w:cantSplit/>
        <w:trHeight w:hRule="exact" w:val="284"/>
      </w:trPr>
      <w:tc>
        <w:tcPr>
          <w:tcW w:w="1132" w:type="dxa"/>
          <w:gridSpan w:val="2"/>
          <w:vAlign w:val="center"/>
        </w:tcPr>
        <w:p w14:paraId="2F3DE032" w14:textId="77777777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1134" w:type="dxa"/>
          <w:gridSpan w:val="2"/>
          <w:vAlign w:val="center"/>
        </w:tcPr>
        <w:p w14:paraId="73CE9A1B" w14:textId="77777777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850" w:type="dxa"/>
          <w:vAlign w:val="center"/>
        </w:tcPr>
        <w:p w14:paraId="57FAE3A3" w14:textId="77777777" w:rsidR="00430B94" w:rsidRPr="00DA7501" w:rsidRDefault="00430B94" w:rsidP="00430B94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4EFBB85C" w14:textId="77777777" w:rsidR="00430B94" w:rsidRPr="00DA7501" w:rsidRDefault="00430B94" w:rsidP="00430B94">
          <w:pPr>
            <w:pStyle w:val="101"/>
            <w:framePr w:wrap="auto" w:vAnchor="margin" w:hAnchor="text" w:xAlign="left" w:yAlign="inline"/>
            <w:spacing w:line="256" w:lineRule="auto"/>
          </w:pPr>
        </w:p>
      </w:tc>
      <w:tc>
        <w:tcPr>
          <w:tcW w:w="3968" w:type="dxa"/>
          <w:vMerge w:val="restart"/>
          <w:vAlign w:val="center"/>
          <w:hideMark/>
        </w:tcPr>
        <w:p w14:paraId="29DC7A97" w14:textId="3A7CFCAD" w:rsidR="00430B94" w:rsidRPr="00DA7501" w:rsidRDefault="00430B94" w:rsidP="00430B94">
          <w:pPr>
            <w:spacing w:line="256" w:lineRule="auto"/>
            <w:jc w:val="center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В</w:t>
          </w:r>
          <w:r w:rsidRPr="00DA7501">
            <w:rPr>
              <w:rFonts w:cs="Times New Roman"/>
              <w:szCs w:val="24"/>
            </w:rPr>
            <w:t>едомость объемов работ</w:t>
          </w:r>
        </w:p>
      </w:tc>
      <w:tc>
        <w:tcPr>
          <w:tcW w:w="2834" w:type="dxa"/>
          <w:gridSpan w:val="3"/>
          <w:vMerge w:val="restart"/>
          <w:vAlign w:val="bottom"/>
          <w:hideMark/>
        </w:tcPr>
        <w:p w14:paraId="0A57AC2E" w14:textId="152EACEB" w:rsidR="00430B94" w:rsidRPr="002F4929" w:rsidRDefault="00510324" w:rsidP="00430B9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>
            <w:rPr>
              <w:rFonts w:ascii="ISOCPEUR" w:hAnsi="ISOCPEUR"/>
              <w:noProof/>
            </w:rPr>
            <w:drawing>
              <wp:inline distT="0" distB="0" distL="0" distR="0" wp14:anchorId="3AAC7B87" wp14:editId="060BC0D0">
                <wp:extent cx="1630359" cy="473710"/>
                <wp:effectExtent l="0" t="0" r="8255" b="2540"/>
                <wp:docPr id="148047596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8659" cy="48193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2" w:type="dxa"/>
        </w:tcPr>
        <w:p w14:paraId="15DABFDA" w14:textId="77777777" w:rsidR="00430B94" w:rsidRDefault="00430B94" w:rsidP="00430B94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</w:p>
        <w:p w14:paraId="62BFADF8" w14:textId="7BAAEAEF" w:rsidR="00430B94" w:rsidRDefault="00430B94" w:rsidP="00510324">
          <w:pPr>
            <w:ind w:left="-112"/>
            <w:jc w:val="left"/>
          </w:pPr>
          <w:proofErr w:type="spellStart"/>
          <w:r>
            <w:rPr>
              <w:rFonts w:ascii="Arial" w:hAnsi="Arial" w:cs="Arial"/>
              <w:bCs/>
              <w:sz w:val="16"/>
              <w:szCs w:val="16"/>
            </w:rPr>
            <w:t>ОО</w:t>
          </w:r>
          <w:r>
            <w:t>кт</w:t>
          </w:r>
          <w:proofErr w:type="spellEnd"/>
          <w:r>
            <w:t>-Петербург</w:t>
          </w:r>
        </w:p>
        <w:p w14:paraId="6E81EDCA" w14:textId="77777777" w:rsidR="00430B94" w:rsidRDefault="00430B94" w:rsidP="00430B94">
          <w:pPr>
            <w:pStyle w:val="af2"/>
          </w:pPr>
          <w:r>
            <w:t>БЦ Вестник</w:t>
          </w:r>
        </w:p>
        <w:p w14:paraId="098C5167" w14:textId="77777777" w:rsidR="00430B94" w:rsidRDefault="00430B94" w:rsidP="00430B94">
          <w:pPr>
            <w:pStyle w:val="af2"/>
          </w:pPr>
          <w:r>
            <w:t>Невский проспект, д. 102, лит. С</w:t>
          </w:r>
        </w:p>
        <w:p w14:paraId="56F1D7A8" w14:textId="671B8900" w:rsidR="00430B94" w:rsidRPr="002F4929" w:rsidRDefault="00430B94" w:rsidP="00430B94">
          <w:pPr>
            <w:spacing w:after="160" w:line="259" w:lineRule="auto"/>
            <w:jc w:val="left"/>
          </w:pPr>
          <w:r>
            <w:t>+7 812 317 73 14</w:t>
          </w:r>
        </w:p>
      </w:tc>
    </w:tr>
    <w:tr w:rsidR="00430B94" w:rsidRPr="002F4929" w14:paraId="6E5D279C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06522A16" w14:textId="712D4FC4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Н.контр.</w:t>
          </w:r>
        </w:p>
      </w:tc>
      <w:tc>
        <w:tcPr>
          <w:tcW w:w="1134" w:type="dxa"/>
          <w:gridSpan w:val="2"/>
          <w:vAlign w:val="center"/>
          <w:hideMark/>
        </w:tcPr>
        <w:p w14:paraId="19255314" w14:textId="77777777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Баданина</w:t>
          </w:r>
        </w:p>
      </w:tc>
      <w:tc>
        <w:tcPr>
          <w:tcW w:w="850" w:type="dxa"/>
          <w:vAlign w:val="center"/>
        </w:tcPr>
        <w:p w14:paraId="47F0EBE0" w14:textId="77777777" w:rsidR="00430B94" w:rsidRPr="00DA7501" w:rsidRDefault="00430B94" w:rsidP="00430B94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</w:p>
      </w:tc>
      <w:tc>
        <w:tcPr>
          <w:tcW w:w="567" w:type="dxa"/>
          <w:vAlign w:val="center"/>
          <w:hideMark/>
        </w:tcPr>
        <w:p w14:paraId="0095C067" w14:textId="769802A9" w:rsidR="00430B94" w:rsidRPr="00DA7501" w:rsidRDefault="00430B94" w:rsidP="00430B94">
          <w:pPr>
            <w:pStyle w:val="101"/>
            <w:framePr w:wrap="auto" w:vAnchor="margin" w:hAnchor="text" w:xAlign="left" w:yAlign="inline"/>
            <w:spacing w:line="256" w:lineRule="auto"/>
          </w:pPr>
          <w:r>
            <w:t>1</w:t>
          </w:r>
          <w:r w:rsidR="00E64DD3">
            <w:t>2</w:t>
          </w:r>
          <w:r w:rsidRPr="00DA7501">
            <w:t>.2</w:t>
          </w:r>
          <w:r w:rsidR="00510324">
            <w:t>3</w:t>
          </w:r>
        </w:p>
      </w:tc>
      <w:tc>
        <w:tcPr>
          <w:tcW w:w="3968" w:type="dxa"/>
          <w:vMerge/>
          <w:vAlign w:val="center"/>
          <w:hideMark/>
        </w:tcPr>
        <w:p w14:paraId="0C02E299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  <w:sz w:val="28"/>
            </w:rPr>
          </w:pPr>
        </w:p>
      </w:tc>
      <w:tc>
        <w:tcPr>
          <w:tcW w:w="2834" w:type="dxa"/>
          <w:gridSpan w:val="3"/>
          <w:vMerge/>
          <w:vAlign w:val="center"/>
          <w:hideMark/>
        </w:tcPr>
        <w:p w14:paraId="65BBBD61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</w:rPr>
          </w:pPr>
        </w:p>
      </w:tc>
    </w:tr>
    <w:tr w:rsidR="00430B94" w:rsidRPr="002F4929" w14:paraId="1AD7745E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06C58D74" w14:textId="77777777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ГИП</w:t>
          </w:r>
        </w:p>
      </w:tc>
      <w:tc>
        <w:tcPr>
          <w:tcW w:w="1134" w:type="dxa"/>
          <w:gridSpan w:val="2"/>
          <w:vAlign w:val="center"/>
          <w:hideMark/>
        </w:tcPr>
        <w:p w14:paraId="63D03F54" w14:textId="54154AC0" w:rsidR="00430B94" w:rsidRPr="00DA7501" w:rsidRDefault="00510324" w:rsidP="00430B94">
          <w:pPr>
            <w:pStyle w:val="102"/>
            <w:framePr w:wrap="auto" w:vAnchor="margin" w:hAnchor="text" w:xAlign="left" w:yAlign="inline"/>
            <w:spacing w:line="256" w:lineRule="auto"/>
          </w:pPr>
          <w:r>
            <w:t>Счастков</w:t>
          </w:r>
        </w:p>
      </w:tc>
      <w:tc>
        <w:tcPr>
          <w:tcW w:w="850" w:type="dxa"/>
          <w:vAlign w:val="center"/>
        </w:tcPr>
        <w:p w14:paraId="471A6F74" w14:textId="77777777" w:rsidR="00430B94" w:rsidRPr="00DA7501" w:rsidRDefault="00430B94" w:rsidP="00430B94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</w:p>
      </w:tc>
      <w:tc>
        <w:tcPr>
          <w:tcW w:w="567" w:type="dxa"/>
          <w:vAlign w:val="center"/>
          <w:hideMark/>
        </w:tcPr>
        <w:p w14:paraId="5C328B3B" w14:textId="5AB48656" w:rsidR="00430B94" w:rsidRPr="00DA7501" w:rsidRDefault="00430B94" w:rsidP="00430B94">
          <w:pPr>
            <w:pStyle w:val="101"/>
            <w:framePr w:wrap="auto" w:vAnchor="margin" w:hAnchor="text" w:xAlign="left" w:yAlign="inline"/>
            <w:spacing w:line="256" w:lineRule="auto"/>
          </w:pPr>
          <w:r>
            <w:t>1</w:t>
          </w:r>
          <w:r w:rsidR="00E64DD3">
            <w:t>2</w:t>
          </w:r>
          <w:r w:rsidRPr="00DA7501">
            <w:t>.2</w:t>
          </w:r>
          <w:r w:rsidR="00510324">
            <w:t>3</w:t>
          </w:r>
        </w:p>
      </w:tc>
      <w:tc>
        <w:tcPr>
          <w:tcW w:w="3968" w:type="dxa"/>
          <w:vMerge/>
          <w:vAlign w:val="center"/>
          <w:hideMark/>
        </w:tcPr>
        <w:p w14:paraId="1A144B53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  <w:sz w:val="28"/>
            </w:rPr>
          </w:pPr>
        </w:p>
      </w:tc>
      <w:tc>
        <w:tcPr>
          <w:tcW w:w="2834" w:type="dxa"/>
          <w:gridSpan w:val="3"/>
          <w:vMerge/>
          <w:vAlign w:val="center"/>
          <w:hideMark/>
        </w:tcPr>
        <w:p w14:paraId="179A706B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</w:rPr>
          </w:pPr>
        </w:p>
      </w:tc>
    </w:tr>
  </w:tbl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</w:tblGrid>
    <w:tr w:rsidR="00401F6E" w:rsidRPr="002F4929" w14:paraId="645D2829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5697F62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ECB960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348670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BA596D8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6A98966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ACE5474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588AEAC3" w14:textId="77777777" w:rsidR="00401F6E" w:rsidRPr="002F4929" w:rsidRDefault="00401F6E" w:rsidP="00401F6E">
          <w:pPr>
            <w:pStyle w:val="22"/>
            <w:rPr>
              <w:rFonts w:ascii="ISOCPEUR" w:hAnsi="ISOCPEUR"/>
              <w:sz w:val="36"/>
              <w:szCs w:val="36"/>
            </w:rPr>
          </w:pPr>
          <w:r w:rsidRPr="002F4929">
            <w:rPr>
              <w:rFonts w:ascii="ISOCPEUR" w:hAnsi="ISOCPEUR"/>
              <w:sz w:val="36"/>
              <w:szCs w:val="36"/>
            </w:rPr>
            <w:t>03-ВБТ-РД-04/20-2-ПВП1-</w:t>
          </w:r>
          <w:r w:rsidRPr="002F4929">
            <w:rPr>
              <w:rFonts w:ascii="ISOCPEUR" w:hAnsi="ISOCPEUR"/>
              <w:sz w:val="36"/>
              <w:szCs w:val="36"/>
              <w:highlight w:val="yellow"/>
            </w:rPr>
            <w:t>ХХХ</w:t>
          </w:r>
          <w:r w:rsidRPr="002F4929">
            <w:rPr>
              <w:rFonts w:ascii="ISOCPEUR" w:hAnsi="ISOCPEUR"/>
              <w:sz w:val="36"/>
              <w:szCs w:val="36"/>
            </w:rPr>
            <w:t>.</w:t>
          </w:r>
          <w:proofErr w:type="gramStart"/>
          <w:r w:rsidRPr="002F4929">
            <w:rPr>
              <w:rFonts w:ascii="ISOCPEUR" w:hAnsi="ISOCPEUR"/>
              <w:sz w:val="36"/>
              <w:szCs w:val="36"/>
            </w:rPr>
            <w:t>0.СО</w:t>
          </w:r>
          <w:proofErr w:type="gramEnd"/>
        </w:p>
      </w:tc>
    </w:tr>
    <w:tr w:rsidR="00401F6E" w:rsidRPr="002F4929" w14:paraId="736BCD12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64DA874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3CB11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11207B9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BBEEEB0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66D7D5C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130958D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3FE5F16E" w14:textId="77777777" w:rsidR="00401F6E" w:rsidRPr="002F4929" w:rsidRDefault="00401F6E" w:rsidP="00401F6E">
          <w:pPr>
            <w:pStyle w:val="22"/>
            <w:rPr>
              <w:rFonts w:ascii="ISOCPEUR" w:hAnsi="ISOCPEUR"/>
            </w:rPr>
          </w:pPr>
        </w:p>
      </w:tc>
    </w:tr>
    <w:tr w:rsidR="00401F6E" w:rsidRPr="002F4929" w14:paraId="76BD275E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09A7151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9E1D0D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7151FF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07752F8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CB6B59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860E587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28524210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Автомобильная дорога «Виноградово-</w:t>
          </w:r>
          <w:proofErr w:type="spellStart"/>
          <w:r w:rsidRPr="002F4929">
            <w:rPr>
              <w:rFonts w:ascii="ISOCPEUR" w:hAnsi="ISOCPEUR"/>
            </w:rPr>
            <w:t>Болтино</w:t>
          </w:r>
          <w:proofErr w:type="spellEnd"/>
          <w:r w:rsidRPr="002F4929">
            <w:rPr>
              <w:rFonts w:ascii="ISOCPEUR" w:hAnsi="ISOCPEUR"/>
            </w:rPr>
            <w:t>-Тарасовка». 2 этап</w:t>
          </w:r>
        </w:p>
      </w:tc>
    </w:tr>
    <w:tr w:rsidR="00401F6E" w:rsidRPr="002F4929" w14:paraId="2F2CEA9C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519C2CE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F732ED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0D82221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EA21EE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C899396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4EFB68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1B3A85D5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45B6DF82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69313F48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21559A7B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6C1414AE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596A59A9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850" w:type="dxa"/>
          <w:vAlign w:val="center"/>
        </w:tcPr>
        <w:p w14:paraId="5FFE8B60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4335B9B1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F2190A4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412CC15C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3A968D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proofErr w:type="spellStart"/>
          <w:r w:rsidRPr="002F4929">
            <w:rPr>
              <w:rFonts w:ascii="ISOCPEUR" w:hAnsi="ISOCPEUR"/>
            </w:rPr>
            <w:t>Разраб</w:t>
          </w:r>
          <w:proofErr w:type="spellEnd"/>
          <w:r w:rsidRPr="002F4929">
            <w:rPr>
              <w:rFonts w:ascii="ISOCPEUR" w:hAnsi="ISOCPEUR"/>
            </w:rPr>
            <w:t>.</w:t>
          </w:r>
        </w:p>
      </w:tc>
      <w:tc>
        <w:tcPr>
          <w:tcW w:w="1134" w:type="dxa"/>
          <w:gridSpan w:val="2"/>
          <w:vAlign w:val="center"/>
        </w:tcPr>
        <w:p w14:paraId="652838E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31AE6B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A12695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 w:val="restart"/>
          <w:vAlign w:val="center"/>
        </w:tcPr>
        <w:p w14:paraId="3F607E3B" w14:textId="77777777" w:rsidR="00401F6E" w:rsidRPr="002F4929" w:rsidRDefault="00401F6E" w:rsidP="00401F6E">
          <w:pPr>
            <w:pStyle w:val="9"/>
            <w:rPr>
              <w:rFonts w:ascii="ISOCPEUR" w:hAnsi="ISOCPEUR"/>
              <w:sz w:val="24"/>
              <w:szCs w:val="24"/>
              <w:lang w:val="en-US"/>
            </w:rPr>
          </w:pPr>
          <w:r w:rsidRPr="002F4929">
            <w:rPr>
              <w:rFonts w:ascii="ISOCPEUR" w:hAnsi="ISOCPEUR"/>
              <w:sz w:val="24"/>
              <w:szCs w:val="24"/>
            </w:rPr>
            <w:t>Пункт взимания платы</w:t>
          </w:r>
          <w:r w:rsidRPr="002F4929">
            <w:rPr>
              <w:rFonts w:ascii="ISOCPEUR" w:hAnsi="ISOCPEUR"/>
              <w:sz w:val="24"/>
              <w:szCs w:val="24"/>
              <w:lang w:val="en-US"/>
            </w:rPr>
            <w:t xml:space="preserve"> № 1</w:t>
          </w:r>
        </w:p>
        <w:p w14:paraId="73D783C8" w14:textId="77777777" w:rsidR="00401F6E" w:rsidRPr="002F4929" w:rsidRDefault="00401F6E" w:rsidP="00401F6E">
          <w:pPr>
            <w:pStyle w:val="9"/>
            <w:rPr>
              <w:rFonts w:ascii="ISOCPEUR" w:hAnsi="ISOCPEUR"/>
              <w:lang w:val="en-US"/>
            </w:rPr>
          </w:pPr>
          <w:r w:rsidRPr="002F4929">
            <w:rPr>
              <w:rFonts w:ascii="ISOCPEUR" w:hAnsi="ISOCPEUR"/>
              <w:sz w:val="24"/>
              <w:szCs w:val="24"/>
              <w:lang w:val="en-US"/>
            </w:rPr>
            <w:t>(ПВП № 1)</w:t>
          </w:r>
        </w:p>
      </w:tc>
      <w:tc>
        <w:tcPr>
          <w:tcW w:w="850" w:type="dxa"/>
          <w:vAlign w:val="center"/>
        </w:tcPr>
        <w:p w14:paraId="2DE79481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838F4A7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Align w:val="center"/>
        </w:tcPr>
        <w:p w14:paraId="2C0E71B4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401F6E" w:rsidRPr="002F4929" w14:paraId="39DB396C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6D02BE63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proofErr w:type="spellStart"/>
          <w:r w:rsidRPr="002F4929">
            <w:rPr>
              <w:rFonts w:ascii="ISOCPEUR" w:hAnsi="ISOCPEUR"/>
            </w:rPr>
            <w:t>Провер</w:t>
          </w:r>
          <w:proofErr w:type="spellEnd"/>
          <w:r w:rsidRPr="002F4929">
            <w:rPr>
              <w:rFonts w:ascii="ISOCPEUR" w:hAnsi="ISOCPEUR"/>
            </w:rPr>
            <w:t>.</w:t>
          </w:r>
        </w:p>
      </w:tc>
      <w:tc>
        <w:tcPr>
          <w:tcW w:w="1134" w:type="dxa"/>
          <w:gridSpan w:val="2"/>
          <w:vAlign w:val="center"/>
        </w:tcPr>
        <w:p w14:paraId="1D4EBF3F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Мех</w:t>
          </w:r>
        </w:p>
      </w:tc>
      <w:tc>
        <w:tcPr>
          <w:tcW w:w="850" w:type="dxa"/>
          <w:vAlign w:val="center"/>
        </w:tcPr>
        <w:p w14:paraId="710BA14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375FB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  <w:vAlign w:val="center"/>
        </w:tcPr>
        <w:p w14:paraId="755F9C0F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6FF2EE92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55B75272" w14:textId="5A8DFFC8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=</w:instrText>
          </w: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page 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884372">
            <w:rPr>
              <w:rFonts w:ascii="ISOCPEUR" w:hAnsi="ISOCPEUR"/>
              <w:noProof/>
              <w:lang w:val="en-US"/>
            </w:rPr>
            <w:instrText>25</w:instrText>
          </w:r>
          <w:r w:rsidRPr="002F4929">
            <w:rPr>
              <w:rFonts w:ascii="ISOCPEUR" w:hAnsi="ISOCPEUR"/>
              <w:lang w:val="en-US"/>
            </w:rPr>
            <w:fldChar w:fldCharType="end"/>
          </w:r>
          <w:r w:rsidRPr="002F4929">
            <w:rPr>
              <w:rFonts w:ascii="ISOCPEUR" w:hAnsi="ISOCPEUR"/>
              <w:lang w:val="en-US"/>
            </w:rPr>
            <w:instrText xml:space="preserve"> - </w:instrText>
          </w: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pageRef R1 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884372">
            <w:rPr>
              <w:rFonts w:ascii="ISOCPEUR" w:hAnsi="ISOCPEUR"/>
              <w:b/>
              <w:bCs/>
              <w:noProof/>
            </w:rPr>
            <w:instrText>Ошибка! Закладка не определена.</w:instrText>
          </w:r>
          <w:r w:rsidRPr="002F4929">
            <w:rPr>
              <w:rFonts w:ascii="ISOCPEUR" w:hAnsi="ISOCPEUR"/>
              <w:lang w:val="en-US"/>
            </w:rPr>
            <w:fldChar w:fldCharType="end"/>
          </w:r>
          <w:r w:rsidRPr="002F4929">
            <w:rPr>
              <w:rFonts w:ascii="ISOCPEUR" w:hAnsi="ISOCPEUR"/>
              <w:lang w:val="en-US"/>
            </w:rPr>
            <w:instrText xml:space="preserve"> +1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884372">
            <w:rPr>
              <w:rFonts w:ascii="ISOCPEUR" w:hAnsi="ISOCPEUR"/>
              <w:b/>
              <w:noProof/>
              <w:lang w:val="en-US"/>
            </w:rPr>
            <w:t>!Синтаксическая ошибка, !</w:t>
          </w:r>
          <w:r w:rsidRPr="002F4929">
            <w:rPr>
              <w:rFonts w:ascii="ISOCPEUR" w:hAnsi="ISOCPEUR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74E2BF8B" w14:textId="372A9EB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fldChar w:fldCharType="begin"/>
          </w:r>
          <w:r w:rsidRPr="002F4929">
            <w:rPr>
              <w:rFonts w:ascii="ISOCPEUR" w:hAnsi="ISOCPEUR"/>
            </w:rPr>
            <w:instrText xml:space="preserve"> SECTIONPAGES  \* Arabic  \* MERGEFORMAT </w:instrText>
          </w:r>
          <w:r w:rsidRPr="002F4929">
            <w:rPr>
              <w:rFonts w:ascii="ISOCPEUR" w:hAnsi="ISOCPEUR"/>
            </w:rPr>
            <w:fldChar w:fldCharType="separate"/>
          </w:r>
          <w:r w:rsidR="00884372">
            <w:rPr>
              <w:rFonts w:ascii="ISOCPEUR" w:hAnsi="ISOCPEUR"/>
              <w:noProof/>
            </w:rPr>
            <w:t>9</w:t>
          </w:r>
          <w:r w:rsidRPr="002F4929">
            <w:rPr>
              <w:rFonts w:ascii="ISOCPEUR" w:hAnsi="ISOCPEUR"/>
              <w:noProof/>
            </w:rPr>
            <w:fldChar w:fldCharType="end"/>
          </w:r>
        </w:p>
      </w:tc>
    </w:tr>
    <w:tr w:rsidR="00401F6E" w:rsidRPr="002F4929" w14:paraId="06A4F99D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A36BCE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10F8B2A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FEA328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6A1C6B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3969" w:type="dxa"/>
          <w:vMerge/>
          <w:vAlign w:val="center"/>
        </w:tcPr>
        <w:p w14:paraId="4751AB4E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2325B218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782E05A0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189AD333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401F6E" w:rsidRPr="002F4929" w14:paraId="3212A0E4" w14:textId="77777777" w:rsidTr="007C1ECC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0208A45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2095B98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AFB700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B0569F4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3969" w:type="dxa"/>
          <w:vMerge w:val="restart"/>
          <w:vAlign w:val="center"/>
        </w:tcPr>
        <w:p w14:paraId="69BE6BF6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Спецификация оборудования,</w:t>
          </w:r>
        </w:p>
        <w:p w14:paraId="4940B0A8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изделий и материалов</w:t>
          </w:r>
        </w:p>
      </w:tc>
      <w:tc>
        <w:tcPr>
          <w:tcW w:w="2834" w:type="dxa"/>
          <w:gridSpan w:val="3"/>
          <w:vMerge w:val="restart"/>
          <w:vAlign w:val="center"/>
        </w:tcPr>
        <w:p w14:paraId="51C5F346" w14:textId="77777777" w:rsidR="00401F6E" w:rsidRPr="002F4929" w:rsidRDefault="00401F6E" w:rsidP="00401F6E">
          <w:pPr>
            <w:jc w:val="center"/>
            <w:rPr>
              <w:rFonts w:ascii="ISOCPEUR" w:hAnsi="ISOCPEUR"/>
            </w:rPr>
          </w:pPr>
          <w:r w:rsidRPr="002F4929">
            <w:rPr>
              <w:rFonts w:ascii="ISOCPEUR" w:hAnsi="ISOCPEUR"/>
              <w:noProof/>
            </w:rPr>
            <w:drawing>
              <wp:inline distT="0" distB="0" distL="0" distR="0" wp14:anchorId="484324F3" wp14:editId="52ED56FE">
                <wp:extent cx="1749425" cy="311150"/>
                <wp:effectExtent l="0" t="0" r="3175" b="0"/>
                <wp:docPr id="26" name="Рисунок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9425" cy="311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401F6E" w:rsidRPr="002F4929" w14:paraId="037FEC29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0FB32A37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Н. контр.</w:t>
          </w:r>
        </w:p>
      </w:tc>
      <w:tc>
        <w:tcPr>
          <w:tcW w:w="1134" w:type="dxa"/>
          <w:gridSpan w:val="2"/>
          <w:vAlign w:val="center"/>
        </w:tcPr>
        <w:p w14:paraId="67673C3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Баданина</w:t>
          </w:r>
        </w:p>
      </w:tc>
      <w:tc>
        <w:tcPr>
          <w:tcW w:w="850" w:type="dxa"/>
          <w:vAlign w:val="center"/>
        </w:tcPr>
        <w:p w14:paraId="7E7E320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A52B9F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</w:tcPr>
        <w:p w14:paraId="62B44CC2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39F19222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3CBDB827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D93912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013437C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Хлопцев</w:t>
          </w:r>
        </w:p>
      </w:tc>
      <w:tc>
        <w:tcPr>
          <w:tcW w:w="850" w:type="dxa"/>
          <w:vAlign w:val="center"/>
        </w:tcPr>
        <w:p w14:paraId="4B4B652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674E0BD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</w:tcPr>
        <w:p w14:paraId="6CDE87DA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300EA431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</w:tbl>
  <w:p w14:paraId="07C152AD" w14:textId="23C35B7C" w:rsidR="000659B1" w:rsidRPr="00426F35" w:rsidRDefault="00F57B2B" w:rsidP="00851C21">
    <w:pPr>
      <w:pStyle w:val="a6"/>
      <w:rPr>
        <w:rFonts w:ascii="ISOCPEUR" w:hAnsi="ISOCPEUR"/>
        <w:sz w:val="14"/>
        <w:szCs w:val="12"/>
      </w:rPr>
    </w:pPr>
    <w:r w:rsidRPr="002F4929">
      <w:rPr>
        <w:rFonts w:ascii="ISOCPEUR" w:hAnsi="ISOCPEUR"/>
        <w:noProof/>
      </w:rPr>
      <w:drawing>
        <wp:anchor distT="0" distB="0" distL="114300" distR="114300" simplePos="0" relativeHeight="251658240" behindDoc="1" locked="0" layoutInCell="1" allowOverlap="1" wp14:anchorId="38E8B14C" wp14:editId="51E6726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5230" cy="10691495"/>
          <wp:effectExtent l="0" t="0" r="0" b="0"/>
          <wp:wrapNone/>
          <wp:docPr id="28" name="Рисунок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5" name="Рисунок 212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5230" cy="10691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B09EF"/>
    <w:multiLevelType w:val="multilevel"/>
    <w:tmpl w:val="6554C1B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65E0DBB"/>
    <w:multiLevelType w:val="multilevel"/>
    <w:tmpl w:val="888262C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25B7997"/>
    <w:multiLevelType w:val="hybridMultilevel"/>
    <w:tmpl w:val="3AA8BB6A"/>
    <w:lvl w:ilvl="0" w:tplc="4DA04E5A">
      <w:start w:val="1"/>
      <w:numFmt w:val="bullet"/>
      <w:pStyle w:val="a"/>
      <w:lvlText w:val="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 w15:restartNumberingAfterBreak="0">
    <w:nsid w:val="4F344149"/>
    <w:multiLevelType w:val="hybridMultilevel"/>
    <w:tmpl w:val="A3383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304906">
    <w:abstractNumId w:val="1"/>
  </w:num>
  <w:num w:numId="2" w16cid:durableId="74784497">
    <w:abstractNumId w:val="1"/>
  </w:num>
  <w:num w:numId="3" w16cid:durableId="567618281">
    <w:abstractNumId w:val="1"/>
  </w:num>
  <w:num w:numId="4" w16cid:durableId="709452287">
    <w:abstractNumId w:val="1"/>
  </w:num>
  <w:num w:numId="5" w16cid:durableId="921448561">
    <w:abstractNumId w:val="2"/>
  </w:num>
  <w:num w:numId="6" w16cid:durableId="858130283">
    <w:abstractNumId w:val="1"/>
  </w:num>
  <w:num w:numId="7" w16cid:durableId="1147092208">
    <w:abstractNumId w:val="1"/>
  </w:num>
  <w:num w:numId="8" w16cid:durableId="331760477">
    <w:abstractNumId w:val="1"/>
  </w:num>
  <w:num w:numId="9" w16cid:durableId="1707219147">
    <w:abstractNumId w:val="1"/>
  </w:num>
  <w:num w:numId="10" w16cid:durableId="1038046285">
    <w:abstractNumId w:val="2"/>
  </w:num>
  <w:num w:numId="11" w16cid:durableId="322902365">
    <w:abstractNumId w:val="0"/>
    <w:lvlOverride w:ilvl="0">
      <w:startOverride w:val="15"/>
    </w:lvlOverride>
    <w:lvlOverride w:ilvl="1">
      <w:startOverride w:val="1"/>
    </w:lvlOverride>
  </w:num>
  <w:num w:numId="12" w16cid:durableId="8658271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501"/>
    <w:rsid w:val="00033309"/>
    <w:rsid w:val="00033C29"/>
    <w:rsid w:val="000656B9"/>
    <w:rsid w:val="000659B1"/>
    <w:rsid w:val="000820F7"/>
    <w:rsid w:val="000902A2"/>
    <w:rsid w:val="000A263E"/>
    <w:rsid w:val="000F68AD"/>
    <w:rsid w:val="0012500C"/>
    <w:rsid w:val="00154E35"/>
    <w:rsid w:val="0015736F"/>
    <w:rsid w:val="00191483"/>
    <w:rsid w:val="00197C82"/>
    <w:rsid w:val="001B1AEA"/>
    <w:rsid w:val="001F33C8"/>
    <w:rsid w:val="00201E1B"/>
    <w:rsid w:val="00232D4D"/>
    <w:rsid w:val="00236422"/>
    <w:rsid w:val="00241449"/>
    <w:rsid w:val="0024749C"/>
    <w:rsid w:val="00252C7C"/>
    <w:rsid w:val="00255C7E"/>
    <w:rsid w:val="002A5596"/>
    <w:rsid w:val="002F4929"/>
    <w:rsid w:val="002F561D"/>
    <w:rsid w:val="003A3518"/>
    <w:rsid w:val="003F5C6A"/>
    <w:rsid w:val="00401F6E"/>
    <w:rsid w:val="0042444F"/>
    <w:rsid w:val="00426F35"/>
    <w:rsid w:val="00430B94"/>
    <w:rsid w:val="00435982"/>
    <w:rsid w:val="00443A04"/>
    <w:rsid w:val="00443AFA"/>
    <w:rsid w:val="00465708"/>
    <w:rsid w:val="004657F2"/>
    <w:rsid w:val="004B0532"/>
    <w:rsid w:val="004D77FD"/>
    <w:rsid w:val="004F3CB7"/>
    <w:rsid w:val="00501CF5"/>
    <w:rsid w:val="00510324"/>
    <w:rsid w:val="00517774"/>
    <w:rsid w:val="00550E21"/>
    <w:rsid w:val="00556BB0"/>
    <w:rsid w:val="00562C5E"/>
    <w:rsid w:val="0057175C"/>
    <w:rsid w:val="00593916"/>
    <w:rsid w:val="005C096F"/>
    <w:rsid w:val="0060551C"/>
    <w:rsid w:val="00622CAE"/>
    <w:rsid w:val="006C1CC7"/>
    <w:rsid w:val="006C51E9"/>
    <w:rsid w:val="006F12E6"/>
    <w:rsid w:val="006F27B9"/>
    <w:rsid w:val="00725B56"/>
    <w:rsid w:val="00735283"/>
    <w:rsid w:val="00735F01"/>
    <w:rsid w:val="00771623"/>
    <w:rsid w:val="007A5B7D"/>
    <w:rsid w:val="007B2B09"/>
    <w:rsid w:val="00822B5C"/>
    <w:rsid w:val="00851C21"/>
    <w:rsid w:val="00884252"/>
    <w:rsid w:val="00884372"/>
    <w:rsid w:val="008B3FDA"/>
    <w:rsid w:val="008C0D9A"/>
    <w:rsid w:val="008C7524"/>
    <w:rsid w:val="008E73D6"/>
    <w:rsid w:val="008E7B49"/>
    <w:rsid w:val="00927CCB"/>
    <w:rsid w:val="00971EE3"/>
    <w:rsid w:val="00981EF1"/>
    <w:rsid w:val="00997897"/>
    <w:rsid w:val="00A06426"/>
    <w:rsid w:val="00A27DEE"/>
    <w:rsid w:val="00A45C3F"/>
    <w:rsid w:val="00A568B1"/>
    <w:rsid w:val="00A65DBC"/>
    <w:rsid w:val="00AB1C41"/>
    <w:rsid w:val="00AB2926"/>
    <w:rsid w:val="00AD0B5B"/>
    <w:rsid w:val="00B50D19"/>
    <w:rsid w:val="00B64506"/>
    <w:rsid w:val="00B730BD"/>
    <w:rsid w:val="00BB0B0F"/>
    <w:rsid w:val="00BC5E57"/>
    <w:rsid w:val="00BC77DA"/>
    <w:rsid w:val="00BE20A3"/>
    <w:rsid w:val="00BF40D6"/>
    <w:rsid w:val="00C12A59"/>
    <w:rsid w:val="00C4098C"/>
    <w:rsid w:val="00C43CE2"/>
    <w:rsid w:val="00C46CAA"/>
    <w:rsid w:val="00C7175C"/>
    <w:rsid w:val="00C833E8"/>
    <w:rsid w:val="00C85F7B"/>
    <w:rsid w:val="00CB45C4"/>
    <w:rsid w:val="00CE1ECB"/>
    <w:rsid w:val="00CF7674"/>
    <w:rsid w:val="00D451D7"/>
    <w:rsid w:val="00D56712"/>
    <w:rsid w:val="00D97070"/>
    <w:rsid w:val="00DA5E47"/>
    <w:rsid w:val="00DA7501"/>
    <w:rsid w:val="00DD206E"/>
    <w:rsid w:val="00E1688B"/>
    <w:rsid w:val="00E32538"/>
    <w:rsid w:val="00E47FFA"/>
    <w:rsid w:val="00E55C96"/>
    <w:rsid w:val="00E578F9"/>
    <w:rsid w:val="00E64DD3"/>
    <w:rsid w:val="00EB5D69"/>
    <w:rsid w:val="00ED32E5"/>
    <w:rsid w:val="00F4693E"/>
    <w:rsid w:val="00F52670"/>
    <w:rsid w:val="00F57B2B"/>
    <w:rsid w:val="00F63893"/>
    <w:rsid w:val="00F71405"/>
    <w:rsid w:val="00F753D5"/>
    <w:rsid w:val="00F7704B"/>
    <w:rsid w:val="00FA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2674"/>
  <w15:chartTrackingRefBased/>
  <w15:docId w15:val="{3405DCFB-67D9-4A25-946A-E8CD5B40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A3426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C46CAA"/>
    <w:pPr>
      <w:numPr>
        <w:numId w:val="9"/>
      </w:numPr>
      <w:tabs>
        <w:tab w:val="left" w:pos="1418"/>
      </w:tabs>
      <w:outlineLvl w:val="0"/>
    </w:pPr>
    <w:rPr>
      <w:b/>
      <w:bCs/>
    </w:rPr>
  </w:style>
  <w:style w:type="paragraph" w:styleId="2">
    <w:name w:val="heading 2"/>
    <w:basedOn w:val="a"/>
    <w:next w:val="a0"/>
    <w:link w:val="20"/>
    <w:uiPriority w:val="9"/>
    <w:unhideWhenUsed/>
    <w:qFormat/>
    <w:rsid w:val="00C46CAA"/>
    <w:pPr>
      <w:numPr>
        <w:ilvl w:val="1"/>
        <w:numId w:val="9"/>
      </w:numPr>
      <w:tabs>
        <w:tab w:val="clear" w:pos="1134"/>
        <w:tab w:val="left" w:pos="1560"/>
      </w:tabs>
      <w:outlineLvl w:val="1"/>
    </w:pPr>
  </w:style>
  <w:style w:type="paragraph" w:styleId="3">
    <w:name w:val="heading 3"/>
    <w:basedOn w:val="2"/>
    <w:next w:val="a0"/>
    <w:link w:val="30"/>
    <w:uiPriority w:val="9"/>
    <w:unhideWhenUsed/>
    <w:qFormat/>
    <w:rsid w:val="00C46CAA"/>
    <w:pPr>
      <w:numPr>
        <w:ilvl w:val="2"/>
      </w:numPr>
      <w:tabs>
        <w:tab w:val="clear" w:pos="1560"/>
        <w:tab w:val="left" w:pos="1985"/>
      </w:tabs>
      <w:outlineLvl w:val="2"/>
    </w:pPr>
  </w:style>
  <w:style w:type="paragraph" w:styleId="4">
    <w:name w:val="heading 4"/>
    <w:basedOn w:val="3"/>
    <w:next w:val="a0"/>
    <w:link w:val="40"/>
    <w:uiPriority w:val="9"/>
    <w:unhideWhenUsed/>
    <w:qFormat/>
    <w:rsid w:val="00C46CAA"/>
    <w:pPr>
      <w:numPr>
        <w:ilvl w:val="3"/>
      </w:numPr>
      <w:outlineLvl w:val="3"/>
    </w:pPr>
  </w:style>
  <w:style w:type="paragraph" w:styleId="5">
    <w:name w:val="heading 5"/>
    <w:basedOn w:val="a0"/>
    <w:next w:val="a0"/>
    <w:link w:val="50"/>
    <w:uiPriority w:val="9"/>
    <w:unhideWhenUsed/>
    <w:rsid w:val="00C46CA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rsid w:val="00C46CA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Таблица лев"/>
    <w:basedOn w:val="a0"/>
    <w:qFormat/>
    <w:rsid w:val="00C46CAA"/>
    <w:pPr>
      <w:jc w:val="left"/>
    </w:pPr>
  </w:style>
  <w:style w:type="paragraph" w:customStyle="1" w:styleId="a5">
    <w:name w:val="Таблица прав."/>
    <w:basedOn w:val="a4"/>
    <w:qFormat/>
    <w:rsid w:val="00C46CAA"/>
    <w:pPr>
      <w:jc w:val="right"/>
    </w:pPr>
  </w:style>
  <w:style w:type="character" w:customStyle="1" w:styleId="11">
    <w:name w:val="Неразрешенное упоминание1"/>
    <w:basedOn w:val="a1"/>
    <w:uiPriority w:val="99"/>
    <w:semiHidden/>
    <w:unhideWhenUsed/>
    <w:rsid w:val="00C46CA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uiPriority w:val="9"/>
    <w:rsid w:val="00C46CAA"/>
    <w:rPr>
      <w:rFonts w:ascii="Times New Roman" w:hAnsi="Times New Roman"/>
      <w:b/>
      <w:bCs/>
      <w:sz w:val="24"/>
    </w:rPr>
  </w:style>
  <w:style w:type="character" w:customStyle="1" w:styleId="20">
    <w:name w:val="Заголовок 2 Знак"/>
    <w:basedOn w:val="a1"/>
    <w:link w:val="2"/>
    <w:uiPriority w:val="9"/>
    <w:rsid w:val="00C46CAA"/>
    <w:rPr>
      <w:rFonts w:ascii="Times New Roman" w:hAnsi="Times New Roman"/>
      <w:sz w:val="24"/>
    </w:rPr>
  </w:style>
  <w:style w:type="paragraph" w:styleId="a">
    <w:name w:val="List Paragraph"/>
    <w:basedOn w:val="a0"/>
    <w:uiPriority w:val="34"/>
    <w:qFormat/>
    <w:rsid w:val="00C46CAA"/>
    <w:pPr>
      <w:numPr>
        <w:numId w:val="10"/>
      </w:numPr>
      <w:tabs>
        <w:tab w:val="left" w:pos="1134"/>
      </w:tabs>
      <w:contextualSpacing/>
    </w:pPr>
  </w:style>
  <w:style w:type="character" w:customStyle="1" w:styleId="30">
    <w:name w:val="Заголовок 3 Знак"/>
    <w:basedOn w:val="a1"/>
    <w:link w:val="3"/>
    <w:uiPriority w:val="9"/>
    <w:rsid w:val="00C46CAA"/>
    <w:rPr>
      <w:rFonts w:ascii="Times New Roman" w:hAnsi="Times New Roman"/>
      <w:sz w:val="24"/>
    </w:rPr>
  </w:style>
  <w:style w:type="character" w:customStyle="1" w:styleId="40">
    <w:name w:val="Заголовок 4 Знак"/>
    <w:basedOn w:val="a1"/>
    <w:link w:val="4"/>
    <w:uiPriority w:val="9"/>
    <w:rsid w:val="00C46CAA"/>
    <w:rPr>
      <w:rFonts w:ascii="Times New Roman" w:hAnsi="Times New Roman"/>
      <w:sz w:val="24"/>
    </w:rPr>
  </w:style>
  <w:style w:type="character" w:customStyle="1" w:styleId="50">
    <w:name w:val="Заголовок 5 Знак"/>
    <w:basedOn w:val="a1"/>
    <w:link w:val="5"/>
    <w:uiPriority w:val="9"/>
    <w:rsid w:val="00C46CAA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styleId="a6">
    <w:name w:val="header"/>
    <w:basedOn w:val="a0"/>
    <w:link w:val="a7"/>
    <w:uiPriority w:val="99"/>
    <w:unhideWhenUsed/>
    <w:rsid w:val="00C46CA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C46CAA"/>
    <w:rPr>
      <w:rFonts w:ascii="Times New Roman" w:hAnsi="Times New Roman"/>
      <w:sz w:val="24"/>
    </w:rPr>
  </w:style>
  <w:style w:type="paragraph" w:styleId="a8">
    <w:name w:val="footer"/>
    <w:basedOn w:val="a0"/>
    <w:link w:val="a9"/>
    <w:uiPriority w:val="99"/>
    <w:unhideWhenUsed/>
    <w:rsid w:val="00C46CA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C46CAA"/>
    <w:rPr>
      <w:rFonts w:ascii="Times New Roman" w:hAnsi="Times New Roman"/>
      <w:sz w:val="24"/>
    </w:rPr>
  </w:style>
  <w:style w:type="paragraph" w:styleId="aa">
    <w:name w:val="Subtitle"/>
    <w:basedOn w:val="a0"/>
    <w:next w:val="a0"/>
    <w:link w:val="ab"/>
    <w:uiPriority w:val="11"/>
    <w:qFormat/>
    <w:rsid w:val="00C46CAA"/>
    <w:pPr>
      <w:jc w:val="center"/>
    </w:pPr>
    <w:rPr>
      <w:b/>
      <w:bCs/>
      <w:sz w:val="28"/>
      <w:szCs w:val="24"/>
    </w:rPr>
  </w:style>
  <w:style w:type="character" w:customStyle="1" w:styleId="ab">
    <w:name w:val="Подзаголовок Знак"/>
    <w:basedOn w:val="a1"/>
    <w:link w:val="aa"/>
    <w:uiPriority w:val="11"/>
    <w:rsid w:val="00C46CAA"/>
    <w:rPr>
      <w:rFonts w:ascii="Times New Roman" w:hAnsi="Times New Roman"/>
      <w:b/>
      <w:bCs/>
      <w:sz w:val="28"/>
      <w:szCs w:val="24"/>
    </w:rPr>
  </w:style>
  <w:style w:type="character" w:styleId="ac">
    <w:name w:val="Hyperlink"/>
    <w:basedOn w:val="a1"/>
    <w:uiPriority w:val="99"/>
    <w:unhideWhenUsed/>
    <w:rsid w:val="00C46CAA"/>
    <w:rPr>
      <w:color w:val="0563C1" w:themeColor="hyperlink"/>
      <w:u w:val="single"/>
    </w:rPr>
  </w:style>
  <w:style w:type="table" w:styleId="ad">
    <w:name w:val="Table Grid"/>
    <w:basedOn w:val="a2"/>
    <w:uiPriority w:val="39"/>
    <w:rsid w:val="00C46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C46CA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">
    <w:name w:val="Subtle Emphasis"/>
    <w:uiPriority w:val="19"/>
    <w:qFormat/>
    <w:rsid w:val="00C46CAA"/>
    <w:rPr>
      <w:b/>
      <w:bCs/>
    </w:rPr>
  </w:style>
  <w:style w:type="paragraph" w:customStyle="1" w:styleId="110">
    <w:name w:val="Осн. надп. и графы ц. 11"/>
    <w:rsid w:val="00822B5C"/>
    <w:pPr>
      <w:framePr w:wrap="around" w:vAnchor="page" w:hAnchor="page" w:x="1135" w:y="13983"/>
      <w:spacing w:after="0" w:line="240" w:lineRule="auto"/>
      <w:contextualSpacing/>
      <w:jc w:val="center"/>
    </w:pPr>
    <w:rPr>
      <w:rFonts w:ascii="Times New Roman" w:hAnsi="Times New Roman" w:cs="Times New Roman"/>
      <w:sz w:val="24"/>
    </w:rPr>
  </w:style>
  <w:style w:type="paragraph" w:customStyle="1" w:styleId="Default">
    <w:name w:val="Default"/>
    <w:rsid w:val="000902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1">
    <w:name w:val="Заголовок ж. 11"/>
    <w:autoRedefine/>
    <w:rsid w:val="004B053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2">
    <w:name w:val="Заголовок. ж. 12"/>
    <w:basedOn w:val="a0"/>
    <w:qFormat/>
    <w:rsid w:val="00BC5E57"/>
    <w:pPr>
      <w:jc w:val="center"/>
    </w:pPr>
    <w:rPr>
      <w:b/>
    </w:rPr>
  </w:style>
  <w:style w:type="paragraph" w:customStyle="1" w:styleId="100">
    <w:name w:val="Обычный 10"/>
    <w:basedOn w:val="a0"/>
    <w:qFormat/>
    <w:rsid w:val="00FA3426"/>
    <w:rPr>
      <w:sz w:val="20"/>
      <w:szCs w:val="18"/>
    </w:rPr>
  </w:style>
  <w:style w:type="paragraph" w:customStyle="1" w:styleId="112">
    <w:name w:val="Центр 11"/>
    <w:basedOn w:val="a0"/>
    <w:qFormat/>
    <w:rsid w:val="00443A04"/>
    <w:pPr>
      <w:widowControl w:val="0"/>
      <w:jc w:val="center"/>
    </w:pPr>
    <w:rPr>
      <w:rFonts w:eastAsia="Times New Roman" w:cs="Times New Roman"/>
      <w:sz w:val="22"/>
      <w:lang w:eastAsia="ru-RU"/>
    </w:rPr>
  </w:style>
  <w:style w:type="paragraph" w:customStyle="1" w:styleId="113">
    <w:name w:val="Обычный 11"/>
    <w:basedOn w:val="a0"/>
    <w:qFormat/>
    <w:rsid w:val="002F561D"/>
    <w:pPr>
      <w:jc w:val="left"/>
    </w:pPr>
    <w:rPr>
      <w:noProof/>
      <w:sz w:val="22"/>
      <w:szCs w:val="20"/>
    </w:rPr>
  </w:style>
  <w:style w:type="paragraph" w:customStyle="1" w:styleId="18">
    <w:name w:val="Осн. надп. и графы ц. 18"/>
    <w:basedOn w:val="110"/>
    <w:qFormat/>
    <w:rsid w:val="00232D4D"/>
    <w:pPr>
      <w:framePr w:wrap="around" w:y="14301"/>
    </w:pPr>
    <w:rPr>
      <w:sz w:val="36"/>
      <w:szCs w:val="36"/>
    </w:rPr>
  </w:style>
  <w:style w:type="paragraph" w:customStyle="1" w:styleId="120">
    <w:name w:val="Осн. надп. и графы ц. 12"/>
    <w:basedOn w:val="110"/>
    <w:qFormat/>
    <w:rsid w:val="00822B5C"/>
    <w:pPr>
      <w:framePr w:wrap="around"/>
    </w:pPr>
    <w:rPr>
      <w:szCs w:val="20"/>
    </w:rPr>
  </w:style>
  <w:style w:type="paragraph" w:customStyle="1" w:styleId="14">
    <w:name w:val="Осн. надп. и графы ц. 14"/>
    <w:basedOn w:val="120"/>
    <w:qFormat/>
    <w:rsid w:val="00822B5C"/>
    <w:pPr>
      <w:framePr w:wrap="around"/>
    </w:pPr>
    <w:rPr>
      <w:sz w:val="28"/>
      <w:szCs w:val="22"/>
    </w:rPr>
  </w:style>
  <w:style w:type="paragraph" w:customStyle="1" w:styleId="101">
    <w:name w:val="Осн. надп. и графы ц. 10"/>
    <w:basedOn w:val="120"/>
    <w:qFormat/>
    <w:rsid w:val="00622CAE"/>
    <w:pPr>
      <w:framePr w:wrap="around"/>
    </w:pPr>
    <w:rPr>
      <w:sz w:val="20"/>
    </w:rPr>
  </w:style>
  <w:style w:type="paragraph" w:customStyle="1" w:styleId="102">
    <w:name w:val="Осн. надп. и графы 10"/>
    <w:basedOn w:val="110"/>
    <w:qFormat/>
    <w:rsid w:val="00622CAE"/>
    <w:pPr>
      <w:framePr w:wrap="around" w:y="14312"/>
      <w:ind w:left="57"/>
      <w:jc w:val="left"/>
    </w:pPr>
    <w:rPr>
      <w:sz w:val="20"/>
    </w:rPr>
  </w:style>
  <w:style w:type="paragraph" w:customStyle="1" w:styleId="31">
    <w:name w:val="Основной текст 31"/>
    <w:basedOn w:val="a0"/>
    <w:link w:val="BodyText3"/>
    <w:rsid w:val="00201E1B"/>
    <w:pPr>
      <w:jc w:val="left"/>
    </w:pPr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BodyText3">
    <w:name w:val="Body Text 3 Знак"/>
    <w:link w:val="31"/>
    <w:rsid w:val="00201E1B"/>
    <w:rPr>
      <w:rFonts w:ascii="Arial" w:eastAsia="Times New Roman" w:hAnsi="Arial" w:cs="Times New Roman"/>
      <w:sz w:val="20"/>
      <w:szCs w:val="24"/>
      <w:lang w:eastAsia="ru-RU"/>
    </w:rPr>
  </w:style>
  <w:style w:type="paragraph" w:styleId="af0">
    <w:name w:val="Balloon Text"/>
    <w:basedOn w:val="a0"/>
    <w:link w:val="af1"/>
    <w:rsid w:val="00201E1B"/>
    <w:pPr>
      <w:widowControl w:val="0"/>
      <w:ind w:firstLine="560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1">
    <w:name w:val="Текст выноски Знак"/>
    <w:basedOn w:val="a1"/>
    <w:link w:val="af0"/>
    <w:rsid w:val="00201E1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4">
    <w:name w:val="Обычный 11. ц."/>
    <w:basedOn w:val="113"/>
    <w:qFormat/>
    <w:rsid w:val="002F561D"/>
    <w:pPr>
      <w:jc w:val="center"/>
    </w:pPr>
  </w:style>
  <w:style w:type="paragraph" w:customStyle="1" w:styleId="22">
    <w:name w:val="Штамп 22 центр"/>
    <w:uiPriority w:val="10"/>
    <w:rsid w:val="00401F6E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0">
    <w:name w:val="Штамп 14 центр"/>
    <w:basedOn w:val="22"/>
    <w:uiPriority w:val="10"/>
    <w:qFormat/>
    <w:rsid w:val="00401F6E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1">
    <w:name w:val="Штамп 12 центр"/>
    <w:basedOn w:val="140"/>
    <w:uiPriority w:val="10"/>
    <w:qFormat/>
    <w:rsid w:val="00401F6E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401F6E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401F6E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401F6E"/>
    <w:pPr>
      <w:framePr w:wrap="around" w:vAnchor="page" w:hAnchor="page" w:x="13031" w:y="13428"/>
      <w:ind w:left="28"/>
      <w:jc w:val="left"/>
    </w:pPr>
  </w:style>
  <w:style w:type="character" w:customStyle="1" w:styleId="21">
    <w:name w:val="Основной текст (2)"/>
    <w:rsid w:val="00981EF1"/>
    <w:rPr>
      <w:b/>
      <w:bCs/>
      <w:sz w:val="27"/>
      <w:szCs w:val="27"/>
      <w:shd w:val="clear" w:color="auto" w:fill="FFFFFF"/>
    </w:rPr>
  </w:style>
  <w:style w:type="paragraph" w:customStyle="1" w:styleId="af2">
    <w:name w:val="Колонтитул наверху"/>
    <w:basedOn w:val="a0"/>
    <w:qFormat/>
    <w:rsid w:val="00430B94"/>
    <w:pPr>
      <w:ind w:left="-110"/>
      <w:jc w:val="left"/>
    </w:pPr>
    <w:rPr>
      <w:rFonts w:ascii="Arial" w:hAnsi="Arial"/>
      <w:color w:val="000000" w:themeColor="text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94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badanina\Desktop\&#1055;&#1056;.5_&#1042;&#1054;&#1056;.%20&#1060;.3.%20&#1040;.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055F45675048240B6F7211CC76753FB" ma:contentTypeVersion="0" ma:contentTypeDescription="Создание документа." ma:contentTypeScope="" ma:versionID="013893149a57dad7785dff0e257769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092c53c41ebcaed16a7ceff08f01c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D09962-F324-49AB-A9B8-B26A239FE6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F03E00-3DD2-4BF9-BFDA-EE6ACDC475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7525B-0E76-4E8C-AEA9-C71C424BF31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ПР.5_ВОР. Ф.3. А.4.dotx</Template>
  <TotalTime>56</TotalTime>
  <Pages>9</Pages>
  <Words>2091</Words>
  <Characters>11922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Mikhailova Yuliya</cp:lastModifiedBy>
  <cp:revision>38</cp:revision>
  <cp:lastPrinted>2022-10-12T13:31:00Z</cp:lastPrinted>
  <dcterms:created xsi:type="dcterms:W3CDTF">2022-09-06T09:51:00Z</dcterms:created>
  <dcterms:modified xsi:type="dcterms:W3CDTF">2023-11-22T11:49:00Z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0x0101004055F45675048240B6F7211CC76753FB</vt:lpwstr>
  </property>
</Properties>
</file>