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06"/>
        <w:gridCol w:w="7369"/>
        <w:gridCol w:w="3401"/>
        <w:gridCol w:w="1985"/>
        <w:gridCol w:w="2555"/>
        <w:gridCol w:w="1134"/>
        <w:gridCol w:w="1161"/>
        <w:gridCol w:w="1391"/>
        <w:gridCol w:w="2239"/>
      </w:tblGrid>
      <w:tr w:rsidR="00172F3A" w:rsidRPr="001B0BFF" w14:paraId="08223ADA" w14:textId="77777777" w:rsidTr="001B0BFF">
        <w:trPr>
          <w:trHeight w:hRule="exact" w:val="1871"/>
          <w:tblHeader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D5A6C" w14:textId="77777777" w:rsidR="00172F3A" w:rsidRPr="001B0BFF" w:rsidRDefault="00172F3A" w:rsidP="001B0BFF">
            <w:pPr>
              <w:keepLines/>
              <w:ind w:left="119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Позиция</w:t>
            </w:r>
          </w:p>
        </w:tc>
        <w:tc>
          <w:tcPr>
            <w:tcW w:w="73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32A558" w14:textId="77777777" w:rsidR="00172F3A" w:rsidRPr="001B0BFF" w:rsidRDefault="00172F3A" w:rsidP="001B0BFF">
            <w:pPr>
              <w:keepLines/>
              <w:ind w:left="175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DFF14" w14:textId="77777777" w:rsidR="00172F3A" w:rsidRPr="001B0BFF" w:rsidRDefault="00172F3A" w:rsidP="001B0BFF">
            <w:pPr>
              <w:keepLines/>
              <w:ind w:left="18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Тип, марка,</w:t>
            </w:r>
          </w:p>
          <w:p w14:paraId="472F8180" w14:textId="77777777" w:rsidR="00172F3A" w:rsidRPr="001B0BFF" w:rsidRDefault="00172F3A" w:rsidP="001B0BFF">
            <w:pPr>
              <w:keepLines/>
              <w:ind w:left="18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обозначение документа,</w:t>
            </w:r>
          </w:p>
          <w:p w14:paraId="0487E02C" w14:textId="77777777" w:rsidR="00172F3A" w:rsidRPr="001B0BFF" w:rsidRDefault="00172F3A" w:rsidP="001B0BFF">
            <w:pPr>
              <w:keepLines/>
              <w:ind w:left="18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опросного листа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FB533" w14:textId="77777777" w:rsidR="00172F3A" w:rsidRPr="001B0BFF" w:rsidRDefault="00172F3A" w:rsidP="001B0BFF">
            <w:pPr>
              <w:keepLines/>
              <w:ind w:left="115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 xml:space="preserve">Код </w:t>
            </w:r>
            <w:r w:rsidR="005E085E" w:rsidRPr="001B0BFF">
              <w:rPr>
                <w:rFonts w:ascii="ISOCPEUR" w:hAnsi="ISOCPEUR"/>
                <w:sz w:val="24"/>
                <w:szCs w:val="24"/>
              </w:rPr>
              <w:t>продукции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74EBA" w14:textId="77777777" w:rsidR="00172F3A" w:rsidRPr="001B0BFF" w:rsidRDefault="005E085E" w:rsidP="001B0BFF">
            <w:pPr>
              <w:keepLines/>
              <w:ind w:left="153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104F" w14:textId="77777777" w:rsidR="00172F3A" w:rsidRPr="001B0BFF" w:rsidRDefault="00172F3A" w:rsidP="001B0BFF">
            <w:pPr>
              <w:keepLines/>
              <w:ind w:left="97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Единица измерения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27F44" w14:textId="77777777" w:rsidR="00172F3A" w:rsidRPr="001B0BFF" w:rsidRDefault="00172F3A" w:rsidP="001B0BFF">
            <w:pPr>
              <w:keepLines/>
              <w:ind w:left="153"/>
              <w:jc w:val="center"/>
              <w:rPr>
                <w:rFonts w:ascii="ISOCPEUR" w:hAnsi="ISOCPEUR" w:cs="Arial"/>
                <w:sz w:val="24"/>
                <w:szCs w:val="24"/>
              </w:rPr>
            </w:pPr>
            <w:r w:rsidRPr="001B0BFF">
              <w:rPr>
                <w:rFonts w:ascii="ISOCPEUR" w:hAnsi="ISOCPEUR" w:cs="Arial"/>
                <w:sz w:val="24"/>
                <w:szCs w:val="24"/>
              </w:rPr>
              <w:t>Количество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92201" w14:textId="77777777" w:rsidR="00172F3A" w:rsidRPr="001B0BFF" w:rsidRDefault="00172F3A" w:rsidP="001B0BFF">
            <w:pPr>
              <w:keepLines/>
              <w:ind w:left="9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 w:cs="Arial"/>
                <w:sz w:val="24"/>
                <w:szCs w:val="24"/>
              </w:rPr>
              <w:t xml:space="preserve">Масса </w:t>
            </w:r>
            <w:r w:rsidR="005E085E" w:rsidRPr="001B0BFF">
              <w:rPr>
                <w:rFonts w:ascii="ISOCPEUR" w:hAnsi="ISOCPEUR" w:cs="Arial"/>
                <w:sz w:val="24"/>
                <w:szCs w:val="24"/>
              </w:rPr>
              <w:t xml:space="preserve">1 </w:t>
            </w:r>
            <w:r w:rsidRPr="001B0BFF">
              <w:rPr>
                <w:rFonts w:ascii="ISOCPEUR" w:hAnsi="ISOCPEUR" w:cs="Arial"/>
                <w:sz w:val="24"/>
                <w:szCs w:val="24"/>
              </w:rPr>
              <w:t>единицы, кг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A5315" w14:textId="77777777" w:rsidR="00172F3A" w:rsidRPr="001B0BFF" w:rsidRDefault="00172F3A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 w:cs="Arial"/>
                <w:sz w:val="24"/>
                <w:szCs w:val="24"/>
              </w:rPr>
              <w:t>Примечание</w:t>
            </w:r>
          </w:p>
        </w:tc>
      </w:tr>
      <w:tr w:rsidR="00803223" w:rsidRPr="001B0BFF" w14:paraId="64D75B56" w14:textId="77777777" w:rsidTr="001B0BFF">
        <w:trPr>
          <w:trHeight w:val="454"/>
        </w:trPr>
        <w:tc>
          <w:tcPr>
            <w:tcW w:w="22341" w:type="dxa"/>
            <w:gridSpan w:val="9"/>
            <w:shd w:val="clear" w:color="auto" w:fill="auto"/>
            <w:vAlign w:val="center"/>
          </w:tcPr>
          <w:p w14:paraId="46B690A1" w14:textId="358D9280" w:rsidR="00803223" w:rsidRPr="001B0BFF" w:rsidRDefault="00803223" w:rsidP="001B0BFF">
            <w:pPr>
              <w:keepLines/>
              <w:ind w:left="119"/>
              <w:jc w:val="center"/>
              <w:rPr>
                <w:rFonts w:ascii="ISOCPEUR" w:hAnsi="ISOCPEUR"/>
                <w:b/>
                <w:sz w:val="32"/>
                <w:szCs w:val="32"/>
                <w:u w:val="single"/>
              </w:rPr>
            </w:pPr>
          </w:p>
        </w:tc>
      </w:tr>
      <w:tr w:rsidR="00B23CF7" w:rsidRPr="001B0BFF" w14:paraId="04E66FB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4D7CCD5" w14:textId="77777777" w:rsidR="00B23CF7" w:rsidRPr="001B0BFF" w:rsidRDefault="00B23CF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5D9D202" w14:textId="54BA604D" w:rsidR="00D102B8" w:rsidRPr="001B0BFF" w:rsidRDefault="00C610B4" w:rsidP="001B0BFF">
            <w:pPr>
              <w:keepLines/>
              <w:jc w:val="center"/>
              <w:rPr>
                <w:rFonts w:ascii="ISOCPEUR" w:hAnsi="ISOCPEUR"/>
                <w:b/>
                <w:sz w:val="24"/>
                <w:szCs w:val="24"/>
                <w:u w:val="single"/>
              </w:rPr>
            </w:pPr>
            <w:r w:rsidRPr="001B0BFF">
              <w:rPr>
                <w:rFonts w:ascii="ISOCPEUR" w:hAnsi="ISOCPEUR"/>
                <w:b/>
                <w:sz w:val="24"/>
                <w:szCs w:val="24"/>
                <w:u w:val="single"/>
              </w:rPr>
              <w:t>Оборудование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05A6D45" w14:textId="77777777" w:rsidR="00B23CF7" w:rsidRPr="001B0BFF" w:rsidRDefault="00B23CF7" w:rsidP="001B0BFF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81EC20A" w14:textId="77777777" w:rsidR="00B23CF7" w:rsidRPr="001B0BFF" w:rsidRDefault="00B23CF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F06C888" w14:textId="77777777" w:rsidR="00B23CF7" w:rsidRPr="001B0BFF" w:rsidRDefault="00B23CF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47ED83" w14:textId="77777777" w:rsidR="00B23CF7" w:rsidRPr="001B0BFF" w:rsidRDefault="00B23CF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C6F87D7" w14:textId="77777777" w:rsidR="00B23CF7" w:rsidRPr="001B0BFF" w:rsidRDefault="00B23CF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1DBB275D" w14:textId="77777777" w:rsidR="00B23CF7" w:rsidRPr="001B0BFF" w:rsidRDefault="00B23CF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FE1CF9C" w14:textId="77777777" w:rsidR="00B23CF7" w:rsidRPr="001B0BFF" w:rsidRDefault="00B23CF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FB1B3D" w:rsidRPr="001B0BFF" w14:paraId="4FFECBE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6302ED0" w14:textId="77777777" w:rsidR="00FB1B3D" w:rsidRPr="001B0BFF" w:rsidRDefault="00FB1B3D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180A30D" w14:textId="4BA996DE" w:rsidR="00FB1B3D" w:rsidRPr="001B0BFF" w:rsidRDefault="00FB1B3D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Насос вертикальный многоступенчатый; </w:t>
            </w:r>
            <w:r w:rsidR="00730644"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Q</w:t>
            </w:r>
            <w:r w:rsidR="00730644" w:rsidRPr="001B0BFF">
              <w:rPr>
                <w:rFonts w:ascii="ISOCPEUR" w:hAnsi="ISOCPEUR"/>
                <w:bCs/>
                <w:sz w:val="24"/>
                <w:szCs w:val="24"/>
              </w:rPr>
              <w:t xml:space="preserve"> = 170 м3/ч, </w:t>
            </w:r>
            <w:r w:rsidR="00730644"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H</w:t>
            </w:r>
            <w:r w:rsidR="00730644" w:rsidRPr="001B0BFF">
              <w:rPr>
                <w:rFonts w:ascii="ISOCPEUR" w:hAnsi="ISOCPEUR"/>
                <w:bCs/>
                <w:sz w:val="24"/>
                <w:szCs w:val="24"/>
              </w:rPr>
              <w:t xml:space="preserve"> = 110</w:t>
            </w:r>
            <w:r w:rsidR="00730644"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 </w:t>
            </w:r>
            <w:r w:rsidR="00730644" w:rsidRPr="001B0BFF">
              <w:rPr>
                <w:rFonts w:ascii="ISOCPEUR" w:hAnsi="ISOCPEUR"/>
                <w:bCs/>
                <w:sz w:val="24"/>
                <w:szCs w:val="24"/>
              </w:rPr>
              <w:t>м, 90 кВт,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EFBFA1F" w14:textId="70FEFCB2" w:rsidR="00FB1B3D" w:rsidRPr="001B0BFF" w:rsidRDefault="00FB1B3D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B74D49" w14:textId="77777777" w:rsidR="00FB1B3D" w:rsidRPr="001B0BFF" w:rsidRDefault="00FB1B3D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A1C8AB7" w14:textId="4FD31CA6" w:rsidR="00FB1B3D" w:rsidRPr="001B0BFF" w:rsidRDefault="00FB1B3D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0253DE" w14:textId="4F8581D8" w:rsidR="00FB1B3D" w:rsidRPr="001B0BFF" w:rsidRDefault="00FB1B3D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85826C5" w14:textId="4B4C7731" w:rsidR="00FB1B3D" w:rsidRPr="001B0BFF" w:rsidRDefault="00FB1B3D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8D4131B" w14:textId="77777777" w:rsidR="00FB1B3D" w:rsidRPr="001B0BFF" w:rsidRDefault="00FB1B3D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AEDCDD9" w14:textId="77777777" w:rsidR="00FB1B3D" w:rsidRPr="001B0BFF" w:rsidRDefault="00FB1B3D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730644" w:rsidRPr="001B0BFF" w14:paraId="08E57EC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CE16775" w14:textId="77777777" w:rsidR="00730644" w:rsidRPr="001B0BFF" w:rsidRDefault="00730644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E4AEE16" w14:textId="64D88963" w:rsidR="00730644" w:rsidRPr="001B0BFF" w:rsidRDefault="00730644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3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x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380 В (50 Гц),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PN16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B9CA220" w14:textId="5E7C950A" w:rsidR="00730644" w:rsidRPr="001B0BFF" w:rsidRDefault="00730644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MLV200-4-2D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048143" w14:textId="77777777" w:rsidR="00730644" w:rsidRPr="001B0BFF" w:rsidRDefault="00730644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EDFC6CC" w14:textId="6C6E8692" w:rsidR="00730644" w:rsidRPr="001B0BFF" w:rsidRDefault="00730644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ANTARUS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DA69B0" w14:textId="672D80C7" w:rsidR="00730644" w:rsidRPr="001B0BFF" w:rsidRDefault="00730644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B1535DD" w14:textId="57B2484E" w:rsidR="00730644" w:rsidRPr="001B0BFF" w:rsidRDefault="00730644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7C05094" w14:textId="77777777" w:rsidR="00730644" w:rsidRPr="001B0BFF" w:rsidRDefault="00730644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7E009D2" w14:textId="77777777" w:rsidR="00730644" w:rsidRPr="001B0BFF" w:rsidRDefault="00730644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730644" w:rsidRPr="001B0BFF" w14:paraId="7FB05B1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73D68B0" w14:textId="77777777" w:rsidR="00730644" w:rsidRPr="001B0BFF" w:rsidRDefault="00730644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9E62452" w14:textId="0293AF80" w:rsidR="00730644" w:rsidRPr="001B0BFF" w:rsidRDefault="00730644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Установка насоса-жокея</w:t>
            </w:r>
            <w:r w:rsidR="007E68AA" w:rsidRPr="001B0BFF">
              <w:rPr>
                <w:rFonts w:ascii="ISOCPEUR" w:hAnsi="ISOCPEUR"/>
                <w:bCs/>
                <w:sz w:val="24"/>
                <w:szCs w:val="24"/>
              </w:rPr>
              <w:t xml:space="preserve">; </w:t>
            </w:r>
            <w:r w:rsidR="007E68AA"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Q</w:t>
            </w:r>
            <w:r w:rsidR="007E68AA" w:rsidRPr="001B0BFF">
              <w:rPr>
                <w:rFonts w:ascii="ISOCPEUR" w:hAnsi="ISOCPEUR"/>
                <w:bCs/>
                <w:sz w:val="24"/>
                <w:szCs w:val="24"/>
              </w:rPr>
              <w:t xml:space="preserve"> = 3 м3/ч, </w:t>
            </w:r>
            <w:r w:rsidR="007E68AA"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H</w:t>
            </w:r>
            <w:r w:rsidR="007E68AA" w:rsidRPr="001B0BFF">
              <w:rPr>
                <w:rFonts w:ascii="ISOCPEUR" w:hAnsi="ISOCPEUR"/>
                <w:bCs/>
                <w:sz w:val="24"/>
                <w:szCs w:val="24"/>
              </w:rPr>
              <w:t xml:space="preserve"> = 130</w:t>
            </w:r>
            <w:r w:rsidR="007E68AA"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 </w:t>
            </w:r>
            <w:r w:rsidR="007E68AA" w:rsidRPr="001B0BFF">
              <w:rPr>
                <w:rFonts w:ascii="ISOCPEUR" w:hAnsi="ISOCPEUR"/>
                <w:bCs/>
                <w:sz w:val="24"/>
                <w:szCs w:val="24"/>
              </w:rPr>
              <w:t>м, 3 кВт, 3</w:t>
            </w:r>
            <w:r w:rsidR="007E68AA"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x</w:t>
            </w:r>
            <w:r w:rsidR="007E68AA" w:rsidRPr="001B0BFF">
              <w:rPr>
                <w:rFonts w:ascii="ISOCPEUR" w:hAnsi="ISOCPEUR"/>
                <w:bCs/>
                <w:sz w:val="24"/>
                <w:szCs w:val="24"/>
              </w:rPr>
              <w:t>380 В (50 Гц),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D0C2558" w14:textId="77777777" w:rsidR="00730644" w:rsidRPr="001B0BFF" w:rsidRDefault="00730644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018CB7" w14:textId="77777777" w:rsidR="00730644" w:rsidRPr="001B0BFF" w:rsidRDefault="00730644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48029F6" w14:textId="77777777" w:rsidR="00730644" w:rsidRPr="001B0BFF" w:rsidRDefault="00730644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D6A846" w14:textId="77777777" w:rsidR="00730644" w:rsidRPr="001B0BFF" w:rsidRDefault="00730644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D023A1A" w14:textId="77777777" w:rsidR="00730644" w:rsidRPr="001B0BFF" w:rsidRDefault="00730644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97BEBE2" w14:textId="77777777" w:rsidR="00730644" w:rsidRPr="001B0BFF" w:rsidRDefault="00730644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215216F" w14:textId="77777777" w:rsidR="00730644" w:rsidRPr="001B0BFF" w:rsidRDefault="00730644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7E68AA" w:rsidRPr="001B0BFF" w14:paraId="05F1038A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BA465CB" w14:textId="77777777" w:rsidR="007E68AA" w:rsidRPr="001B0BFF" w:rsidRDefault="007E68AA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CE1E9B2" w14:textId="329B1651" w:rsidR="007E68AA" w:rsidRPr="001B0BFF" w:rsidRDefault="007E68AA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16; в комплекте с мембранным баком, 50 л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61CF4068" w14:textId="7BDA5B0E" w:rsidR="007E68AA" w:rsidRPr="001B0BFF" w:rsidRDefault="007E68AA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MLV4-16/J (бак 50/16)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E6C173" w14:textId="77777777" w:rsidR="007E68AA" w:rsidRPr="001B0BFF" w:rsidRDefault="007E68AA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D9859A8" w14:textId="6B913A8D" w:rsidR="007E68AA" w:rsidRPr="001B0BFF" w:rsidRDefault="007E68AA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ANTARUS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445B2" w14:textId="3D8023FD" w:rsidR="007E68AA" w:rsidRPr="001B0BFF" w:rsidRDefault="007E68A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6E271F7" w14:textId="0A2FB9A3" w:rsidR="007E68AA" w:rsidRPr="001B0BFF" w:rsidRDefault="007E68A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83AE254" w14:textId="77777777" w:rsidR="007E68AA" w:rsidRPr="001B0BFF" w:rsidRDefault="007E68AA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60982F1" w14:textId="77777777" w:rsidR="007E68AA" w:rsidRPr="001B0BFF" w:rsidRDefault="007E68AA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7E68AA" w:rsidRPr="001B0BFF" w14:paraId="64535FD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A216A27" w14:textId="77777777" w:rsidR="007E68AA" w:rsidRPr="001B0BFF" w:rsidRDefault="007E68AA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EF2034E" w14:textId="155F57BC" w:rsidR="007E68AA" w:rsidRPr="001B0BFF" w:rsidRDefault="007E68AA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Шкаф управления насосами</w:t>
            </w:r>
          </w:p>
        </w:tc>
        <w:tc>
          <w:tcPr>
            <w:tcW w:w="3401" w:type="dxa"/>
            <w:shd w:val="clear" w:color="auto" w:fill="auto"/>
            <w:tcFitText/>
            <w:vAlign w:val="center"/>
          </w:tcPr>
          <w:p w14:paraId="65759675" w14:textId="58AE759C" w:rsidR="007E68AA" w:rsidRPr="001B0BFF" w:rsidRDefault="007E68AA" w:rsidP="001B0BFF">
            <w:pPr>
              <w:spacing w:before="80"/>
              <w:jc w:val="center"/>
              <w:rPr>
                <w:rFonts w:ascii="ISOCPEUR" w:hAnsi="ISOCPEUR"/>
              </w:rPr>
            </w:pPr>
            <w:r w:rsidRPr="001B0BFF">
              <w:rPr>
                <w:rFonts w:ascii="ISOCPEUR" w:hAnsi="ISOCPEUR"/>
                <w:w w:val="87"/>
              </w:rPr>
              <w:t>ПЖ-УПП-2-(160-200А)/</w:t>
            </w:r>
            <w:proofErr w:type="spellStart"/>
            <w:r w:rsidRPr="001B0BFF">
              <w:rPr>
                <w:rFonts w:ascii="ISOCPEUR" w:hAnsi="ISOCPEUR"/>
                <w:w w:val="87"/>
              </w:rPr>
              <w:t>Пд</w:t>
            </w:r>
            <w:proofErr w:type="spellEnd"/>
            <w:r w:rsidRPr="001B0BFF">
              <w:rPr>
                <w:rFonts w:ascii="ISOCPEUR" w:hAnsi="ISOCPEUR"/>
                <w:w w:val="87"/>
              </w:rPr>
              <w:t>-(9А)/Зд2(4А)-АВР-</w:t>
            </w:r>
            <w:proofErr w:type="spellStart"/>
            <w:r w:rsidRPr="001B0BFF">
              <w:rPr>
                <w:rFonts w:ascii="ISOCPEUR" w:hAnsi="ISOCPEUR"/>
                <w:w w:val="87"/>
              </w:rPr>
              <w:t>С</w:t>
            </w:r>
            <w:r w:rsidRPr="001B0BFF">
              <w:rPr>
                <w:rFonts w:ascii="ISOCPEUR" w:hAnsi="ISOCPEUR"/>
                <w:spacing w:val="14"/>
                <w:w w:val="87"/>
              </w:rPr>
              <w:t>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B19FF83" w14:textId="77777777" w:rsidR="007E68AA" w:rsidRPr="001B0BFF" w:rsidRDefault="007E68AA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F6C2BD7" w14:textId="5E7E61C3" w:rsidR="007E68AA" w:rsidRPr="001B0BFF" w:rsidRDefault="007E68AA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АМПЕРУС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DABCA2" w14:textId="3B9E8F98" w:rsidR="007E68AA" w:rsidRPr="001B0BFF" w:rsidRDefault="007E68A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983716A" w14:textId="4CF787FE" w:rsidR="007E68AA" w:rsidRPr="001B0BFF" w:rsidRDefault="007E68A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2A2ABD4" w14:textId="77777777" w:rsidR="007E68AA" w:rsidRPr="001B0BFF" w:rsidRDefault="007E68AA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5A69FF6" w14:textId="77777777" w:rsidR="007E68AA" w:rsidRPr="001B0BFF" w:rsidRDefault="007E68AA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DCED3A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BB1AE10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A6F53DC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5BF0F3A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5C0AB4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B78B46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AE219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34CA5C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E81AFE5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045B8C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886CF0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299B4CF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DBA43A3" w14:textId="25AC4A4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Тележка для ручной тали, </w:t>
            </w:r>
            <w:r w:rsidR="004345BF" w:rsidRPr="001B0BFF">
              <w:rPr>
                <w:rFonts w:ascii="ISOCPEUR" w:hAnsi="ISOCPEUR"/>
                <w:bCs/>
                <w:sz w:val="24"/>
                <w:szCs w:val="24"/>
              </w:rPr>
              <w:t xml:space="preserve">г/п – 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 тонна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DC1A744" w14:textId="0A97575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GCL1030 тип B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3AE0D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2D0DC7E" w14:textId="459F7DF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GEARSEN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A7AAB0" w14:textId="1402D21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84BDE67" w14:textId="4B4323F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1A005A9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30601FB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D66A4B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D904272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25207F9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3008BF5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AA124F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3136EE4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922141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012A15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5C46192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9DFE525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36C00F6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5CAE0DF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321884D" w14:textId="09B0D0DE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Бак-дозатор пенообразователя, горизонтальный, 5000 л; в комплекте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876E224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CE55B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DBA669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FF131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E8C179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F73066D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ACA715F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3EBA2F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16DA0BB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5BBE4B9" w14:textId="20234CBD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с трубной обвязкой и контрольно-измерительными приборами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4426F4A" w14:textId="7A4ACF85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FT-H-5000-1600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B43AC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440D145" w14:textId="2C4B21AA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A91523" w14:textId="2A3A65D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29CCE15" w14:textId="1D60AB3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49AEAD2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62F696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37CD86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1D670BD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AAFA1D5" w14:textId="2BB3B45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Дозатор пенообразователя широкого диапазона, 3%,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150,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EE0316F" w14:textId="3E01585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D563F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A69B3A1" w14:textId="5096A33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1D15B4" w14:textId="6F66AA0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AD6A203" w14:textId="263C391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7121E3D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D1ED92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0215837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78796BA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7AE4234" w14:textId="18CC707C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110-5500 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л/мин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32E7632" w14:textId="78D879A6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Вельга-MK-W-3-150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79239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A5675DA" w14:textId="23BFC2A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F3EF8F" w14:textId="0E9A4E9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639FFBC" w14:textId="50C4CD5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A14D7B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CA56504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F9335A7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A42294B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7371110" w14:textId="6B94C99C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Клапан контроля подачи пенообразователя,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80, 24 В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6968574" w14:textId="04758D4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Вельга-ККП 80/1,7</w:t>
            </w: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(</w:t>
            </w:r>
            <w:r w:rsidRPr="001B0BFF">
              <w:rPr>
                <w:rFonts w:ascii="ISOCPEUR" w:hAnsi="ISOCPEUR"/>
                <w:sz w:val="24"/>
                <w:szCs w:val="24"/>
              </w:rPr>
              <w:t>Э24)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8A898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8CB10CE" w14:textId="3CBCDBB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5085FA" w14:textId="34469822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930AB2C" w14:textId="40CFC5B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B23B1A5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362C7A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E624B7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D7E209C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AB5CB74" w14:textId="0C9466C6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Шкаф управления и контроля подачи пенообразователя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B4ADF42" w14:textId="558B46CB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ШУК-0001 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63B0B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57EDF67" w14:textId="2304B0C6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4D4F7A" w14:textId="05FE578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3EEEC16" w14:textId="096F8C7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FE3EFF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67AC19C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BC4255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FA6A5F3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73928D4" w14:textId="79BCE135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Комплект для заправки бака пенообразователем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6E026C8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03C915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EA153EF" w14:textId="21935DF5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1DC5AD" w14:textId="2D88522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7354D1E" w14:textId="61C3727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2DC7ED8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FFB038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B30C495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BF54315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B1B6169" w14:textId="615F5D03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Пенообразователь общего назначения, 3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474B863" w14:textId="1276ECB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ПО-6</w:t>
            </w:r>
            <w:proofErr w:type="gramStart"/>
            <w:r w:rsidRPr="001B0BFF">
              <w:rPr>
                <w:rFonts w:ascii="ISOCPEUR" w:hAnsi="ISOCPEUR"/>
                <w:sz w:val="24"/>
                <w:szCs w:val="24"/>
              </w:rPr>
              <w:t>СП(</w:t>
            </w:r>
            <w:proofErr w:type="gramEnd"/>
            <w:r w:rsidRPr="001B0BFF">
              <w:rPr>
                <w:rFonts w:ascii="ISOCPEUR" w:hAnsi="ISOCPEUR"/>
                <w:sz w:val="24"/>
                <w:szCs w:val="24"/>
              </w:rPr>
              <w:t>3</w:t>
            </w: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D26D2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FB1698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2B028A" w14:textId="215417F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м3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10D4A84" w14:textId="7D5AAA0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5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5F07063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41455EA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A305036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CED6CFB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B7AD0B1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61A50BB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BF373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9B6C4C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7C0C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59CC01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981BB45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0FA378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8BD8EF6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A822D97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F1BCB00" w14:textId="6FE323C5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Робот пожарный стационарный на базе лафетного ствола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847B45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1DE325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43D168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972A3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03B6EA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310BB1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3E5FA3B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D3A2B6B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B2251ED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EADD3C7" w14:textId="1ED6B8F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с дистанционным управлением в комплекте с универсальным насадком,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DA25B98" w14:textId="35701AE4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A0E26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F1AAA4A" w14:textId="551C302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03B20D" w14:textId="06CBD7A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1D2560C" w14:textId="30ECC84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D3BBC1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7AC6F63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302E5E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BA0647D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33BE73A" w14:textId="558A2A9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инфракрасным и ультрафиолетовым извещателями наведения;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6C227169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065C51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B46548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2584B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E61B8F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60112E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23EEC7B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CF88E2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139AF3E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D04DACE" w14:textId="5782C539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Q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 = 15 л/с,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H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 = 0,8 МПа,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DN80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E4ADF49" w14:textId="733B435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ПР-ЛСД-C15У-ИК-УФ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64D42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C2CA854" w14:textId="43924EA5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Инженерный центр «ЭФЭР»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425A28" w14:textId="5EDFF01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489A0DA" w14:textId="5009E4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  <w:r w:rsidRPr="001B0BFF">
              <w:rPr>
                <w:rFonts w:ascii="ISOCPEUR" w:hAnsi="ISOCPEUR"/>
                <w:sz w:val="24"/>
                <w:szCs w:val="24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EEC897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3624B88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F69643B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6733228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C581241" w14:textId="7F242D5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Затвор дисковый с электроприводом,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80, 24 В, 100 Вт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9C12CD8" w14:textId="7FCA3E4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ДЗЭ-80 (24В)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E21D2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7855455" w14:textId="6DD7D563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Инженерный центр «ЭФЭР»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121B0" w14:textId="0C223B1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3762A7E" w14:textId="1840B7A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  <w:r w:rsidRPr="001B0BFF">
              <w:rPr>
                <w:rFonts w:ascii="ISOCPEUR" w:hAnsi="ISOCPEUR"/>
                <w:sz w:val="24"/>
                <w:szCs w:val="24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748D72D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073A40E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F64121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9371FA6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2C5FE32" w14:textId="198ACD4D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Блок питания, 220 В – 24 В, 500 Вт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0B5844D" w14:textId="52E0255B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БП-2Р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A16A6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17B7829" w14:textId="6536DCBB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Инженерный центр «ЭФЭР»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BDA413" w14:textId="04BEF01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E4C2507" w14:textId="2C0E5DE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  <w:r w:rsidRPr="001B0BFF">
              <w:rPr>
                <w:rFonts w:ascii="ISOCPEUR" w:hAnsi="ISOCPEUR"/>
                <w:sz w:val="24"/>
                <w:szCs w:val="24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A3532E5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5EE3B4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0357A4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98479CE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A417DB9" w14:textId="7D0110D4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Устройство сопряжения с объектом, 220 В, 70 Вт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D80EA49" w14:textId="1728671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ШК-УСО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A8E8A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BF34648" w14:textId="50D10A74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Инженерный центр «ЭФЭР»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DC27A6" w14:textId="7E8AD79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EE9EFEE" w14:textId="42ADBEA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FA67B7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0DC5854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09191A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EA03DD3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4708731" w14:textId="277BEE91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Пост для подключения пультов дистанционного управления, 220 В, 5 Вт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BFF3DD6" w14:textId="01518A8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9F42F2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7C2DBE4" w14:textId="64292E1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Инженерный центр «ЭФЭР»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A8E0C" w14:textId="1ADACB2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DA8427F" w14:textId="56B06EFC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B0BB75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B8536BB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CF05BE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B8CA455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D89186F" w14:textId="3D04DA86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Пульт дистанционного управления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F7B4613" w14:textId="18E000F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ПДУ-П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3C022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42C1F76" w14:textId="499E8EE4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Инженерный центр «ЭФЭР»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BFC4AA" w14:textId="62DC966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6E87C96" w14:textId="0363C34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0003D43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43B2B13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42A1F7A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C03A61C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3084256" w14:textId="36A06A98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Персональный компьютер для мониторинга оборудования РУП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EE59FA2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A29BAC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DEF5596" w14:textId="0221A85F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Инженерный центр «ЭФЭР»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B3278B" w14:textId="6044FD6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100E75A" w14:textId="51B96D4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AB811E2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292C8B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8240DEA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F068678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8615E1F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1A648B6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E44B47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CCC7FC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4F4F8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9ABFF5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670412B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B80D2CF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4B2A3BF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7576884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F513E90" w14:textId="0B67C72B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Ороситель спринклерный пенный стандартного реагирования,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3AD9CD0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09BD15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4BB1F93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B6EE8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9E92CE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16D33F3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56EBF6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EE0AD9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C45CCC4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CCD36EB" w14:textId="06AC06DB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розеткой вниз; с декоративным покрытием (белый); K80; 57°C; ½”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7C0CCA9" w14:textId="33E49879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</w:rPr>
            </w:pPr>
            <w:r w:rsidRPr="001B0BFF">
              <w:rPr>
                <w:rFonts w:ascii="ISOCPEUR" w:hAnsi="ISOCPEUR"/>
              </w:rPr>
              <w:t>СУО0-РНд0,42-R1/2/Р57.В3-«SSP-К80»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782976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EDB8B4D" w14:textId="75AD513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 «Спецавтоматика»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BF757" w14:textId="23A816A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9CCB3CC" w14:textId="4D7DF144" w:rsidR="00A47D67" w:rsidRPr="001B0BFF" w:rsidRDefault="005400D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97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D1A883A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DE9013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18893D7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C714BEE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17AD8E1" w14:textId="4049C0F6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Отражатель декоративный, металлический, белый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0DF0D6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11DDD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0786E81" w14:textId="211A8784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 «Спецавтоматика»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405D5" w14:textId="3BA86AF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1D09459" w14:textId="232A765A" w:rsidR="00A47D67" w:rsidRPr="001B0BFF" w:rsidRDefault="005400D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97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9D7E2C1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A22BBBA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984ADB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F9C895A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34E3143" w14:textId="67F0D08E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Ороситель спринклерный пенный быстрого реагирования,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9C4C2F0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C7744B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694A815" w14:textId="53158FBD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00E1B5" w14:textId="3AAB277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CDF9973" w14:textId="7384088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90E8932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DB23AC0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B990D2B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B51DF5E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EF2F5D5" w14:textId="4C76BBC1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розеткой вверх; K80; 68°C; ½”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9CDE0AA" w14:textId="4E8AD15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СУО0-РВо0,42-R1/2/Р68.В3-«SS</w:t>
            </w:r>
            <w:r w:rsidRPr="001B0BFF">
              <w:rPr>
                <w:rFonts w:ascii="ISOCPEUR" w:hAnsi="ISOCPEUR"/>
                <w:lang w:val="en-US"/>
              </w:rPr>
              <w:t>U</w:t>
            </w:r>
            <w:r w:rsidRPr="001B0BFF">
              <w:rPr>
                <w:rFonts w:ascii="ISOCPEUR" w:hAnsi="ISOCPEUR"/>
              </w:rPr>
              <w:t>-К80»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30D65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E9C8A52" w14:textId="688A379F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 «Спецавтоматика»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735225" w14:textId="1984BB3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1230DB7" w14:textId="0944E44B" w:rsidR="00A47D67" w:rsidRPr="001B0BFF" w:rsidRDefault="005400D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87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8D1E8C5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7DB8563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D2956A9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A610735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75E3B7E" w14:textId="7E0F8E35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Ороситель спринклерный пенный быстрого реагирования,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51D364E" w14:textId="5D52ED03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CB90688" w14:textId="16EEAC4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13C7217" w14:textId="50BDA84F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F1985F" w14:textId="55E86D8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D6F6150" w14:textId="343E524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4F4E3A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1CE29E0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5F0944F5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471AFEB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876BD88" w14:textId="6F3C437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розеткой вверх; K115; 68°C; ¾”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E521193" w14:textId="371D1FE8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СУО0-РВо0,60-R3/4/Р68.В3-«SS</w:t>
            </w:r>
            <w:r w:rsidRPr="001B0BFF">
              <w:rPr>
                <w:rFonts w:ascii="ISOCPEUR" w:hAnsi="ISOCPEUR"/>
                <w:lang w:val="en-US"/>
              </w:rPr>
              <w:t>U</w:t>
            </w:r>
            <w:r w:rsidRPr="001B0BFF">
              <w:rPr>
                <w:rFonts w:ascii="ISOCPEUR" w:hAnsi="ISOCPEUR"/>
              </w:rPr>
              <w:t>-К115»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792851" w14:textId="5D7A148A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C0C8544" w14:textId="683C59A3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 «Спецавтоматика»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15360" w14:textId="6E47B8F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BC86343" w14:textId="55DF8042" w:rsidR="00A47D67" w:rsidRPr="001B0BFF" w:rsidRDefault="005400D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402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194F5E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AAB7737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5120EB9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9D6BB89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DE557F3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126BF5AC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2BC8CA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66C6285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0C543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F07C24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7B4369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7A020AB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1D7CC2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0CB9770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D7D816B" w14:textId="7C971543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Кран пожарный в комплекте: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2DAEEFD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40F4956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97D318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E1ADE1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6D8868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BADB133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173C84C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788B8DB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EBEAA29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392CC20" w14:textId="69AAE44A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Шкаф пожарный с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евроручками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 (встраиваемый закрытый белый);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1ADAA63" w14:textId="4491954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ШПК-320-12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6E6BB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D27E7FC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FB7C79" w14:textId="2440A16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0E30433" w14:textId="2167F4C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3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024F4FD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4D76D4C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F74D3BB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3285E88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EBF715A" w14:textId="2B2DA8D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Клапан пожарный латунный прямоточный, ВР-НР, DN50 (G2”), PN16;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16C83C2" w14:textId="40471E0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КПЛП-50; ГОСТ Р 53278-2009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0758E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3EA954C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6E565B" w14:textId="004319A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8F3C16B" w14:textId="2BA3E17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A4FEFFA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7B615F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25E308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FEB9F93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D55A0F2" w14:textId="3C78A48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Труба Р-50×3,5-70 мм (резьба); Ст20 оцинкованная;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690C35E2" w14:textId="1C3DF6B4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ГОСТ 3262-75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7C145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72617E3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6F5315" w14:textId="77CC9A8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8D30A98" w14:textId="25BF3D1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34A4B5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43A79C4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C1F178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2780967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20D78E7" w14:textId="204B4DB3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Головка пожарная напорная муфтовая, для внутренних пожарных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9E41082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D5A15D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4054919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D23C6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164A3C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1CEBA0A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67FB3B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FD1EA17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B2E2C9F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572B3A5" w14:textId="6FC7AEBF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кранов, DN50, PN16;</w:t>
            </w:r>
          </w:p>
        </w:tc>
        <w:tc>
          <w:tcPr>
            <w:tcW w:w="3401" w:type="dxa"/>
            <w:shd w:val="clear" w:color="auto" w:fill="auto"/>
            <w:tcFitText/>
            <w:vAlign w:val="center"/>
          </w:tcPr>
          <w:p w14:paraId="6C627949" w14:textId="1FCD8B7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w w:val="98"/>
                <w:sz w:val="24"/>
                <w:szCs w:val="24"/>
              </w:rPr>
              <w:t>ГМ-50-1,6 ВПК; ГОСТ Р 53279-200</w:t>
            </w:r>
            <w:r w:rsidRPr="001B0BFF">
              <w:rPr>
                <w:rFonts w:ascii="ISOCPEUR" w:hAnsi="ISOCPEUR"/>
                <w:bCs/>
                <w:spacing w:val="7"/>
                <w:w w:val="98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D3D62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1CAD6D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A156BE" w14:textId="680A83C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1897FEE" w14:textId="2D6E034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2FD9D30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683F81A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B8BAD2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30E5CBB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9084CC0" w14:textId="541D2EF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Рукав пожарный напорный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латексированный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>, DN50, PN16, длина – 20 м,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6E751AE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D9699E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59B7941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8784E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201BCD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7B7B0F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D0DF56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4F5E8FA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87DC6FF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C47EFB8" w14:textId="3EAD71CD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в комплекте с двумя головками пожарными рукавными ГР-50;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EC41979" w14:textId="0B5A10F5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РПК-В-50-1,6; ГОСТ Р 51049-2019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11F03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F38CC0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F86A9C" w14:textId="3C3B9CA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51EA762" w14:textId="4C259D4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40823B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74FA18F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B6D735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8F7AC98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0A4FABD" w14:textId="314724C1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Ствол пожарный ручной, металлический, DN50,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диам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.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вых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>. отв. – 16 мм.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434155B" w14:textId="453AECE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РС-50; ГОСТ 9923-80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23FEB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8F0080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70C1F2" w14:textId="5611E88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FCD2CBD" w14:textId="1B7EBEB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D3A47F8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FE7D1EE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F6E1CC7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EEC391C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757B10D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3A301D4F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E1348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4A89D7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ADE58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14C2DD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2883062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DB4E2D0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B1CB72B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E52E89E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DB2C5A6" w14:textId="4DAE4CAA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Кран пожарный в комплекте: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E553963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875AC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1B1D5D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655B4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16B287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6FBC170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3388A4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362FCD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7ABBCC3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275464A" w14:textId="67684586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Шкаф пожарный с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евроручками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 (навесной закрытый красный);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81664FA" w14:textId="07A55A4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ШПК-320-12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2CB61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4537AEF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9FFB18" w14:textId="6D84FBC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1707A25" w14:textId="14FEB34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33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30AC0A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E8D7233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35436E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78A0385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4B5C920" w14:textId="1E95FBBD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Клапан пожарный латунный угловой, ВР-НР, DN65 (G2½”), PN16;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CF1B939" w14:textId="7629976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КПЛ-65-1; ГОСТ Р 53278-2009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5BAF6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865BBD8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E41FBE" w14:textId="0741086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7A28070" w14:textId="6D46EE3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025F5F2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B5913AA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5A9EF31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0CBF797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BE63F5D" w14:textId="2238F83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Труба Р-65×4,0-70 мм (резьба); Ст20 оцинкованная;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B19A5A9" w14:textId="4B43949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ГОСТ 3262-75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1F4F3D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D3ABEA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B177DE" w14:textId="7AA90DB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0506003" w14:textId="17E2007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67FF6D5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62D1583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C7A729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EDFC106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8FCC199" w14:textId="4CFE109C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Головка пожарная напорная муфтовая, для внутренних пожарных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639BC9D2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A9A62D1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FCDCA7C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DDD9B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DF696E0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806F534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DF99FF6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0E242F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089E21E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4B470A3" w14:textId="552204DD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кранов, DN65, PN16;</w:t>
            </w:r>
          </w:p>
        </w:tc>
        <w:tc>
          <w:tcPr>
            <w:tcW w:w="3401" w:type="dxa"/>
            <w:shd w:val="clear" w:color="auto" w:fill="auto"/>
            <w:tcFitText/>
            <w:vAlign w:val="center"/>
          </w:tcPr>
          <w:p w14:paraId="295211F4" w14:textId="4D3EA77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pacing w:val="3"/>
                <w:w w:val="98"/>
                <w:sz w:val="24"/>
                <w:szCs w:val="24"/>
              </w:rPr>
              <w:t>Г</w:t>
            </w:r>
            <w:r w:rsidRPr="001B0BFF">
              <w:rPr>
                <w:rFonts w:ascii="ISOCPEUR" w:hAnsi="ISOCPEUR"/>
                <w:bCs/>
                <w:w w:val="98"/>
                <w:sz w:val="24"/>
                <w:szCs w:val="24"/>
              </w:rPr>
              <w:t>М-65-1,6 ВПК; ГОСТ Р 53279-2009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87975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8C55B9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5877AB" w14:textId="3325267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AF3A898" w14:textId="3FFB3C9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097C861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9EF0010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4D637C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32F35A6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52A052F" w14:textId="49EFD88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Рукав пожарный напорный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латексированный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>, DN65, PN16, длина – 20 м,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815BAC9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AB7B4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1A5067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F6F65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755A7B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C10338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496B624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887D0C6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925B530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6A4D6C5" w14:textId="3B50BBB9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в комплекте с двумя головками пожарными рукавными ГР-65;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CCFFF5C" w14:textId="20FC3413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РПК-В-50-1,6; ГОСТ Р 51049-2019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844450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73D8D61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656D52" w14:textId="0666819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11FCDA3" w14:textId="007AD2E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C20C0CD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F916978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833943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D610DE6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F5F25D2" w14:textId="7B849B5E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Ствол воздушно-пенный, металлический, DN65; 0,6 МПа, 5 л/с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03AA71B" w14:textId="77B5E9D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СВП; ГОСТ Р 53251-2009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298B06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5C76BAD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7AA77C" w14:textId="5A4E93C2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2781F82" w14:textId="773995E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66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55D816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F3B7CE8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51611376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C9101F6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205286F" w14:textId="1085BC7C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7AED2414" w14:textId="1879B79D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8E19D5" w14:textId="0CE06B1C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4820946" w14:textId="5AEE8E9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AA96E0" w14:textId="0195627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A6ADE0C" w14:textId="0950F36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0D567ED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600A259" w14:textId="29BE6C64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DD14193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1A3F340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9B7B7DE" w14:textId="63406B55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b/>
                <w:sz w:val="24"/>
                <w:szCs w:val="24"/>
                <w:u w:val="single"/>
              </w:rPr>
            </w:pPr>
            <w:r w:rsidRPr="001B0BFF">
              <w:rPr>
                <w:rFonts w:ascii="ISOCPEUR" w:hAnsi="ISOCPEUR"/>
                <w:b/>
                <w:sz w:val="24"/>
                <w:szCs w:val="24"/>
                <w:u w:val="single"/>
              </w:rPr>
              <w:t>Трубопроводная арматура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38157C6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52D44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3A5DB71" w14:textId="104A422B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E0545F" w14:textId="11233F9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5117D94" w14:textId="759C883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B0B720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1225987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4185345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2084640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27BF545" w14:textId="347517D9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Узел управления спринклерный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водозаполненный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80,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16;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87D20D3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3610070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B5AB4F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DD06E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75E94F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285F21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7A65BB1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EEAB65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43F39DD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89B84D1" w14:textId="7F01F832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в комплекте с обвязкой, манометрами, сигнализаторами давления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142FBE0" w14:textId="3A11862A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1C591D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3781023" w14:textId="055F74D3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0FE94E" w14:textId="065EFEB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D761FF7" w14:textId="5A8DA0C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7B51D4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A30D868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5B380E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D612587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2E99FA8" w14:textId="1216C7DB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и устройством задержки сигнала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79ED44A" w14:textId="51DEA518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</w:rPr>
            </w:pPr>
            <w:r w:rsidRPr="001B0BFF">
              <w:rPr>
                <w:rFonts w:ascii="ISOCPEUR" w:hAnsi="ISOCPEUR"/>
              </w:rPr>
              <w:t>УУ-С80/1,6В-ВФ.О4-«Прямоточный-80»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42CFD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52CEE81" w14:textId="32220919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 «Спецавтоматика»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C6C513" w14:textId="5EC3CEF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F832731" w14:textId="1CC6129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58372F9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EDE6AC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EBEAC9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265F11F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BDFF0C1" w14:textId="4C492E73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Узел управления спринклерный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водозаполненный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100,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16;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923E253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0AE453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8A16E1A" w14:textId="1CD2FFEA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09943F" w14:textId="196D9AA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E88DC38" w14:textId="1600028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63755E68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8B3A49C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BD7D7C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3EF23D9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83F0842" w14:textId="5DA758F1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в комплекте с обвязкой, манометрами, сигнализаторами давления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352CB04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74827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6BEF3AB" w14:textId="578EB0A9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969D13" w14:textId="6D224A7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B148CFC" w14:textId="028CC30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E718A65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4D71F48" w14:textId="407278B0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7B8547D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27E1090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94E365C" w14:textId="780C0E8F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и устройством задержки сигнала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8883D4A" w14:textId="576994F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УУ-С100/1,6В-ВФ.О4-«Прямоточный-100»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A41FD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C675547" w14:textId="28F8690F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 «Спецавтоматика»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3F3F2A" w14:textId="5CE31CA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C66F4D6" w14:textId="5F96392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4CBB9F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6AB0FA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5CF9FFC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3222E2B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151F57A" w14:textId="1752876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Узел управления спринклерный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водозаполненный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150,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16;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042F23C" w14:textId="736F333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353A20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A7B5276" w14:textId="070B884F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175EFF" w14:textId="2E0EC0E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3A42637" w14:textId="3C55439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B5AF40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B51A263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CECF0F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9394F3A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6A14542" w14:textId="54207738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в комплекте с обвязкой, манометрами, сигнализаторами давления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3EA98A4" w14:textId="0C0BF78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9EEB71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5F32D19" w14:textId="429443C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15EAF3" w14:textId="234FAC5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CE3686F" w14:textId="1B3A36A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B2A436A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F69123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1D1424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8E43E64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73A7172" w14:textId="7C8A7728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и устройством задержки сигнала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81F0A91" w14:textId="670A353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</w:rPr>
              <w:t>УУ-С150/1,6В-ВФ.О4-«Прямоточный-150»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E5229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66C9A06" w14:textId="0DA93AC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 «Спецавтоматика»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5DC799" w14:textId="3041BBEA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BBF1652" w14:textId="64D2D9F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CC8042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05541FC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050587F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3E78C0F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4F4EA20" w14:textId="7092A35C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32C69CD3" w14:textId="518063A5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87B244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72B27D5" w14:textId="25134D8B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A3FC22" w14:textId="686FD38A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70C719B" w14:textId="044F11F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36F0534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52750B6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DB79833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7E41295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3A9E035" w14:textId="4514E5AE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Сигнализатор давления,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PN16</w:t>
            </w:r>
          </w:p>
        </w:tc>
        <w:tc>
          <w:tcPr>
            <w:tcW w:w="3401" w:type="dxa"/>
            <w:shd w:val="clear" w:color="auto" w:fill="auto"/>
          </w:tcPr>
          <w:p w14:paraId="270B1152" w14:textId="161467C3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Пресс-120-1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A435E0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CB3D055" w14:textId="2F207C1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094C0D65" w14:textId="0C45423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92D050"/>
            <w:vAlign w:val="center"/>
          </w:tcPr>
          <w:p w14:paraId="45AA9E3A" w14:textId="51333D0E" w:rsidR="00A47D67" w:rsidRPr="001B0BFF" w:rsidRDefault="001B0BFF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/>
                <w:sz w:val="24"/>
                <w:szCs w:val="24"/>
                <w:lang w:val="en-US"/>
              </w:rPr>
              <w:t>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D84FC4D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1CFD8A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CE72AEC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3C5DEEB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905C047" w14:textId="58A46A3C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Сигнализатор потока,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80,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16,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U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-болт</w:t>
            </w:r>
          </w:p>
        </w:tc>
        <w:tc>
          <w:tcPr>
            <w:tcW w:w="3401" w:type="dxa"/>
            <w:shd w:val="clear" w:color="auto" w:fill="auto"/>
          </w:tcPr>
          <w:p w14:paraId="0CAE34A5" w14:textId="72E1C57F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Поток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26510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2FFE830" w14:textId="53F7578D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B6770" w14:textId="52E6A12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F3BD9AD" w14:textId="5E5E7C6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61A9F3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65A9A87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92307B7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79A49AB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508EC28" w14:textId="206F7EE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Сигнализатор потока,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100,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16,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U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-болт</w:t>
            </w:r>
          </w:p>
        </w:tc>
        <w:tc>
          <w:tcPr>
            <w:tcW w:w="3401" w:type="dxa"/>
            <w:shd w:val="clear" w:color="auto" w:fill="auto"/>
          </w:tcPr>
          <w:p w14:paraId="02588101" w14:textId="38F86399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Поток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59C3A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6B3B1AA" w14:textId="2C11C0A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B3A8FC" w14:textId="4019430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566D0C4" w14:textId="45869AE2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463EDE8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8AABD0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78451A6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3CB3D9A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707046E" w14:textId="09B582A4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Расходомер диафрагменного типа,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150,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16; соединение -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грувлок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14:paraId="0341AE61" w14:textId="136185DA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Turbo-Lux 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CB7E7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EBFF3D9" w14:textId="1F58BF7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MECON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FAC164" w14:textId="2AB6AFD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2D9BD4C" w14:textId="3D85BDDA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63FC748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7CCD140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907AF1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CA69F1C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F32E3EA" w14:textId="4849311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Манометр показывающий, НР, DN15 (G1/2”), радиальное присоединение,</w:t>
            </w:r>
          </w:p>
        </w:tc>
        <w:tc>
          <w:tcPr>
            <w:tcW w:w="3401" w:type="dxa"/>
            <w:shd w:val="clear" w:color="auto" w:fill="auto"/>
          </w:tcPr>
          <w:p w14:paraId="5E5E73A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888B4C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F8CE71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8AA6F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13509E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AC8F1F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9F8CE1C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97817B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6D3B6B5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314F295" w14:textId="2FF9E7D1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диаметр – 100 мм, диапазон – 0…1,6 МПа, класс точности – 1,5</w:t>
            </w:r>
          </w:p>
        </w:tc>
        <w:tc>
          <w:tcPr>
            <w:tcW w:w="3401" w:type="dxa"/>
            <w:shd w:val="clear" w:color="auto" w:fill="auto"/>
          </w:tcPr>
          <w:p w14:paraId="75AAF3C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A56F53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50AAD7A" w14:textId="03F749D9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РОСМА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E0160" w14:textId="0188FDAA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F77BAD5" w14:textId="2F977F9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20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F475A11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F570C1B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1EA596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F319766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C8A0371" w14:textId="23CE068A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Кран трёхходовой муфтовый, для манометра, ВР-ВР, DN15 (G1\2”), PN16</w:t>
            </w:r>
          </w:p>
        </w:tc>
        <w:tc>
          <w:tcPr>
            <w:tcW w:w="3401" w:type="dxa"/>
            <w:shd w:val="clear" w:color="auto" w:fill="auto"/>
          </w:tcPr>
          <w:p w14:paraId="75B2C24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5D4929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7084827" w14:textId="56D23AB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РОСМА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C4DAD6" w14:textId="5A236D1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20BEEFA" w14:textId="13BA8FDC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20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EDBBF3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F447FDF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3DFCF3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B9C8079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DF9A741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2D9247D9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FDB2480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5142614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05B67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335CDF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22B7BA8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933D0D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A2D1B8C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C1CC479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tcFitText/>
            <w:vAlign w:val="center"/>
          </w:tcPr>
          <w:p w14:paraId="56AA33D7" w14:textId="79A7766A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proofErr w:type="gramStart"/>
            <w:r w:rsidRPr="001B0BFF">
              <w:rPr>
                <w:rFonts w:ascii="ISOCPEUR" w:hAnsi="ISOCPEUR"/>
                <w:bCs/>
                <w:w w:val="97"/>
                <w:sz w:val="24"/>
                <w:szCs w:val="24"/>
              </w:rPr>
              <w:t>Клапан</w:t>
            </w:r>
            <w:proofErr w:type="gramEnd"/>
            <w:r w:rsidRPr="001B0BFF">
              <w:rPr>
                <w:rFonts w:ascii="ISOCPEUR" w:hAnsi="ISOCPEUR"/>
                <w:bCs/>
                <w:w w:val="97"/>
                <w:sz w:val="24"/>
                <w:szCs w:val="24"/>
              </w:rPr>
              <w:t xml:space="preserve"> регулирующий с пилотным управлением, редукционный, </w:t>
            </w:r>
            <w:r w:rsidRPr="001B0BFF">
              <w:rPr>
                <w:rFonts w:ascii="ISOCPEUR" w:hAnsi="ISOCPEUR"/>
                <w:bCs/>
                <w:w w:val="97"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w w:val="97"/>
                <w:sz w:val="24"/>
                <w:szCs w:val="24"/>
              </w:rPr>
              <w:t xml:space="preserve">200, </w:t>
            </w:r>
            <w:r w:rsidRPr="001B0BFF">
              <w:rPr>
                <w:rFonts w:ascii="ISOCPEUR" w:hAnsi="ISOCPEUR"/>
                <w:bCs/>
                <w:w w:val="97"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w w:val="97"/>
                <w:sz w:val="24"/>
                <w:szCs w:val="24"/>
              </w:rPr>
              <w:t>1</w:t>
            </w:r>
            <w:r w:rsidRPr="001B0BFF">
              <w:rPr>
                <w:rFonts w:ascii="ISOCPEUR" w:hAnsi="ISOCPEUR"/>
                <w:bCs/>
                <w:spacing w:val="70"/>
                <w:w w:val="97"/>
                <w:sz w:val="24"/>
                <w:szCs w:val="24"/>
              </w:rPr>
              <w:t>6</w:t>
            </w:r>
          </w:p>
        </w:tc>
        <w:tc>
          <w:tcPr>
            <w:tcW w:w="3401" w:type="dxa"/>
            <w:shd w:val="clear" w:color="auto" w:fill="auto"/>
          </w:tcPr>
          <w:p w14:paraId="5A93AFCC" w14:textId="5B4A14D3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proofErr w:type="spellStart"/>
            <w:r w:rsidRPr="001B0BFF">
              <w:rPr>
                <w:rFonts w:ascii="ISOCPEUR" w:hAnsi="ISOCPEUR"/>
                <w:sz w:val="24"/>
                <w:szCs w:val="24"/>
              </w:rPr>
              <w:t>Гранрег</w:t>
            </w:r>
            <w:proofErr w:type="spellEnd"/>
            <w:r w:rsidRPr="001B0BFF">
              <w:rPr>
                <w:rFonts w:ascii="ISOCPEUR" w:hAnsi="ISOCPEUR"/>
                <w:sz w:val="24"/>
                <w:szCs w:val="24"/>
              </w:rPr>
              <w:t xml:space="preserve"> КАТ19-01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CC062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4147589" w14:textId="78E4E3C9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ADL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EDD652" w14:textId="52BDA17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243E18E" w14:textId="4FE7EEE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130CF4B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88D2764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8A04BB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A7AB626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tcFitText/>
            <w:vAlign w:val="center"/>
          </w:tcPr>
          <w:p w14:paraId="70AA9363" w14:textId="7626DD4E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proofErr w:type="gramStart"/>
            <w:r w:rsidRPr="001B0BFF">
              <w:rPr>
                <w:rFonts w:ascii="ISOCPEUR" w:hAnsi="ISOCPEUR"/>
                <w:bCs/>
                <w:w w:val="98"/>
                <w:sz w:val="24"/>
                <w:szCs w:val="24"/>
              </w:rPr>
              <w:t>Клапан</w:t>
            </w:r>
            <w:proofErr w:type="gramEnd"/>
            <w:r w:rsidRPr="001B0BFF">
              <w:rPr>
                <w:rFonts w:ascii="ISOCPEUR" w:hAnsi="ISOCPEUR"/>
                <w:bCs/>
                <w:w w:val="98"/>
                <w:sz w:val="24"/>
                <w:szCs w:val="24"/>
              </w:rPr>
              <w:t xml:space="preserve"> регулирующий с пилотным управлением, редукционный, </w:t>
            </w:r>
            <w:r w:rsidRPr="001B0BFF">
              <w:rPr>
                <w:rFonts w:ascii="ISOCPEUR" w:hAnsi="ISOCPEUR"/>
                <w:bCs/>
                <w:w w:val="98"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w w:val="98"/>
                <w:sz w:val="24"/>
                <w:szCs w:val="24"/>
              </w:rPr>
              <w:t xml:space="preserve">100, </w:t>
            </w:r>
            <w:r w:rsidRPr="001B0BFF">
              <w:rPr>
                <w:rFonts w:ascii="ISOCPEUR" w:hAnsi="ISOCPEUR"/>
                <w:bCs/>
                <w:w w:val="98"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w w:val="98"/>
                <w:sz w:val="24"/>
                <w:szCs w:val="24"/>
              </w:rPr>
              <w:t>1</w:t>
            </w:r>
            <w:r w:rsidRPr="001B0BFF">
              <w:rPr>
                <w:rFonts w:ascii="ISOCPEUR" w:hAnsi="ISOCPEUR"/>
                <w:bCs/>
                <w:spacing w:val="22"/>
                <w:w w:val="98"/>
                <w:sz w:val="24"/>
                <w:szCs w:val="24"/>
              </w:rPr>
              <w:t>6</w:t>
            </w:r>
          </w:p>
        </w:tc>
        <w:tc>
          <w:tcPr>
            <w:tcW w:w="3401" w:type="dxa"/>
            <w:shd w:val="clear" w:color="auto" w:fill="auto"/>
          </w:tcPr>
          <w:p w14:paraId="5AE53706" w14:textId="4EEF070A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proofErr w:type="spellStart"/>
            <w:r w:rsidRPr="001B0BFF">
              <w:rPr>
                <w:rFonts w:ascii="ISOCPEUR" w:hAnsi="ISOCPEUR"/>
                <w:sz w:val="24"/>
                <w:szCs w:val="24"/>
              </w:rPr>
              <w:t>Гранрег</w:t>
            </w:r>
            <w:proofErr w:type="spellEnd"/>
            <w:r w:rsidRPr="001B0BFF">
              <w:rPr>
                <w:rFonts w:ascii="ISOCPEUR" w:hAnsi="ISOCPEUR"/>
                <w:sz w:val="24"/>
                <w:szCs w:val="24"/>
              </w:rPr>
              <w:t xml:space="preserve"> КАТ19-01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7CB6F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9844779" w14:textId="50645BF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ADL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B6BEB5" w14:textId="7BAE514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7BEDFC0" w14:textId="6972443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09A92D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500BEB1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F07C2F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D85A3E9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AEDFAD0" w14:textId="3C45C57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proofErr w:type="gramStart"/>
            <w:r w:rsidRPr="001B0BFF">
              <w:rPr>
                <w:rFonts w:ascii="ISOCPEUR" w:hAnsi="ISOCPEUR"/>
                <w:bCs/>
                <w:sz w:val="24"/>
                <w:szCs w:val="24"/>
              </w:rPr>
              <w:t>Клапан</w:t>
            </w:r>
            <w:proofErr w:type="gramEnd"/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 регулирующий с пилотным управлением, перепускной,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80,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16</w:t>
            </w:r>
          </w:p>
        </w:tc>
        <w:tc>
          <w:tcPr>
            <w:tcW w:w="3401" w:type="dxa"/>
            <w:shd w:val="clear" w:color="auto" w:fill="auto"/>
          </w:tcPr>
          <w:p w14:paraId="36BBB6E2" w14:textId="0ABDDC7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proofErr w:type="spellStart"/>
            <w:r w:rsidRPr="001B0BFF">
              <w:rPr>
                <w:rFonts w:ascii="ISOCPEUR" w:hAnsi="ISOCPEUR"/>
                <w:sz w:val="24"/>
                <w:szCs w:val="24"/>
              </w:rPr>
              <w:t>Гранрег</w:t>
            </w:r>
            <w:proofErr w:type="spellEnd"/>
            <w:r w:rsidRPr="001B0BFF">
              <w:rPr>
                <w:rFonts w:ascii="ISOCPEUR" w:hAnsi="ISOCPEUR"/>
                <w:sz w:val="24"/>
                <w:szCs w:val="24"/>
              </w:rPr>
              <w:t xml:space="preserve"> КАТ19-03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63D43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2D13333" w14:textId="35D9380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ADL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5F09C" w14:textId="54FABC6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F0C7CA4" w14:textId="0ED3BD1A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D16960A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686DE36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53357859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D2BCF53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4BD5428" w14:textId="65DFEA2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5E52546D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77DC7E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F6A5E0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A70BF6" w14:textId="0975F60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982C425" w14:textId="30F0303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18AB88E0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7AEAD27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6CAA22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556DD9A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0802CAC" w14:textId="585A4A2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Воздухоотводчик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 автоматический, НР, DN15 (1/2”), PN16</w:t>
            </w:r>
          </w:p>
        </w:tc>
        <w:tc>
          <w:tcPr>
            <w:tcW w:w="3401" w:type="dxa"/>
            <w:shd w:val="clear" w:color="auto" w:fill="auto"/>
          </w:tcPr>
          <w:p w14:paraId="403E802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C71E7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9E80A2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DA54FB" w14:textId="659E5AE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3FB00B9" w14:textId="2EEF0205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F575D0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5988246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417A9E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6BA98A4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F7E9E72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37917792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A4F521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D5CCBB3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FF94A1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6F5AF0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A490893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EDA9F2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76D223F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ADCDE00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63D87DB" w14:textId="62FE5AED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Задвижка клиновая фланцевая с концевыми выключателями,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16:</w:t>
            </w:r>
          </w:p>
        </w:tc>
        <w:tc>
          <w:tcPr>
            <w:tcW w:w="3401" w:type="dxa"/>
            <w:shd w:val="clear" w:color="auto" w:fill="auto"/>
          </w:tcPr>
          <w:p w14:paraId="7191BF16" w14:textId="751CEAB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proofErr w:type="spellStart"/>
            <w:r w:rsidRPr="001B0BFF">
              <w:rPr>
                <w:rFonts w:ascii="ISOCPEUR" w:hAnsi="ISOCPEUR"/>
                <w:sz w:val="24"/>
                <w:szCs w:val="24"/>
              </w:rPr>
              <w:t>Passage</w:t>
            </w:r>
            <w:proofErr w:type="spellEnd"/>
            <w:r w:rsidRPr="001B0BFF">
              <w:rPr>
                <w:rFonts w:ascii="ISOCPEUR" w:hAnsi="ISOCPEUR"/>
                <w:sz w:val="24"/>
                <w:szCs w:val="24"/>
              </w:rPr>
              <w:t xml:space="preserve"> V GV-01/F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5CA9B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0E80C6E" w14:textId="42167CEA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192EF" w14:textId="1F39509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5DE8C6D" w14:textId="04BC28D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5BE14E1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833D488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F437B4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0C7B79C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8DBA4A7" w14:textId="54A0B3D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- DN250;</w:t>
            </w:r>
          </w:p>
        </w:tc>
        <w:tc>
          <w:tcPr>
            <w:tcW w:w="3401" w:type="dxa"/>
            <w:shd w:val="clear" w:color="auto" w:fill="auto"/>
          </w:tcPr>
          <w:p w14:paraId="2D48715D" w14:textId="050B048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F31B65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12CA189" w14:textId="41D762E4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3DE99F" w14:textId="10F88B2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A386556" w14:textId="5F4E6DA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0944F49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4B28274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832769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ADE06AC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2B2DC2F" w14:textId="0C545B2F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- DN150.</w:t>
            </w:r>
          </w:p>
        </w:tc>
        <w:tc>
          <w:tcPr>
            <w:tcW w:w="3401" w:type="dxa"/>
            <w:shd w:val="clear" w:color="auto" w:fill="auto"/>
          </w:tcPr>
          <w:p w14:paraId="62B5DFE6" w14:textId="69F8D1E3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5B58D0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96B10BC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6DC8CD" w14:textId="33B6B24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DBD2569" w14:textId="00416572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C50E4D1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666FE31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1782B0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2FC6210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74AC62C" w14:textId="6D9D873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Выключатель концевой контроля положения (для задвижек)</w:t>
            </w:r>
          </w:p>
        </w:tc>
        <w:tc>
          <w:tcPr>
            <w:tcW w:w="3401" w:type="dxa"/>
            <w:shd w:val="clear" w:color="auto" w:fill="auto"/>
          </w:tcPr>
          <w:p w14:paraId="2AA14EF7" w14:textId="4DD9C8B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BI-SU1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5F306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3D17F25" w14:textId="1156084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TYCO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07751A" w14:textId="1090C1E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42424F0" w14:textId="1ED3988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9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9A9D165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2D2F11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89C1E29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44BE475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E880903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03CE8DE3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25F01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87980A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491A4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782C61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6EF5B964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3D62025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4AD810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A17179C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2F1AFBC" w14:textId="63B9153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Затвор дисковый межфланцевый с концевыми выключателями,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16:</w:t>
            </w:r>
          </w:p>
        </w:tc>
        <w:tc>
          <w:tcPr>
            <w:tcW w:w="3401" w:type="dxa"/>
            <w:shd w:val="clear" w:color="auto" w:fill="auto"/>
          </w:tcPr>
          <w:p w14:paraId="4CEFA6FF" w14:textId="7D4FBFBC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proofErr w:type="spellStart"/>
            <w:r w:rsidRPr="001B0BFF">
              <w:rPr>
                <w:rFonts w:ascii="ISOCPEUR" w:hAnsi="ISOCPEUR"/>
                <w:sz w:val="24"/>
                <w:szCs w:val="24"/>
              </w:rPr>
              <w:t>Machaon</w:t>
            </w:r>
            <w:proofErr w:type="spellEnd"/>
            <w:r w:rsidRPr="001B0BFF">
              <w:rPr>
                <w:rFonts w:ascii="ISOCPEUR" w:hAnsi="ISOCPEUR"/>
                <w:sz w:val="24"/>
                <w:szCs w:val="24"/>
              </w:rPr>
              <w:t xml:space="preserve"> BFV-02/W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E66D7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3022621" w14:textId="7793075B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7D86C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EA90C8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652C819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0D3493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7EFFBA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F3CAC0A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5A0A6B8" w14:textId="2885EF71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DN250;</w:t>
            </w:r>
          </w:p>
        </w:tc>
        <w:tc>
          <w:tcPr>
            <w:tcW w:w="3401" w:type="dxa"/>
            <w:shd w:val="clear" w:color="auto" w:fill="auto"/>
          </w:tcPr>
          <w:p w14:paraId="1F28A555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55B621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DCF7070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194F3B" w14:textId="436FF0A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8015C68" w14:textId="28849CD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742D0A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94C8751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752360F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925980B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2469E35" w14:textId="6870AE2C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DN200;</w:t>
            </w:r>
          </w:p>
        </w:tc>
        <w:tc>
          <w:tcPr>
            <w:tcW w:w="3401" w:type="dxa"/>
            <w:shd w:val="clear" w:color="auto" w:fill="auto"/>
          </w:tcPr>
          <w:p w14:paraId="7A304AA4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9AC6B4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69CDD82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EAA615" w14:textId="212EAD1A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6F25602" w14:textId="4A8A707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11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9DA778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D281FA0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09CD1B3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C97001A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7EBC0A3" w14:textId="00F0EEE4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DN150;</w:t>
            </w:r>
          </w:p>
        </w:tc>
        <w:tc>
          <w:tcPr>
            <w:tcW w:w="3401" w:type="dxa"/>
            <w:shd w:val="clear" w:color="auto" w:fill="auto"/>
          </w:tcPr>
          <w:p w14:paraId="1A49E2D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91143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BC1A3A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B0FCEF" w14:textId="16B38C7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6E45BE8" w14:textId="14F15CC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1A6892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CE88E0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0FE8C60C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08BB2D0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A579D1E" w14:textId="75E8F74A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DN100;</w:t>
            </w:r>
          </w:p>
        </w:tc>
        <w:tc>
          <w:tcPr>
            <w:tcW w:w="3401" w:type="dxa"/>
            <w:shd w:val="clear" w:color="auto" w:fill="auto"/>
          </w:tcPr>
          <w:p w14:paraId="0E3373A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E8629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C1A6EE0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1C8089" w14:textId="011FCEA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97BD6AB" w14:textId="3DD962F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24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EE7423A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8E47853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3BE566F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0026F2E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8703A17" w14:textId="6EBBE5FB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DN80.</w:t>
            </w:r>
          </w:p>
        </w:tc>
        <w:tc>
          <w:tcPr>
            <w:tcW w:w="3401" w:type="dxa"/>
            <w:shd w:val="clear" w:color="auto" w:fill="auto"/>
          </w:tcPr>
          <w:p w14:paraId="747139ED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6C8346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9903934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EF402D" w14:textId="3C46A8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17DF8B5" w14:textId="7C27728B" w:rsidR="00A47D67" w:rsidRPr="001B0BFF" w:rsidRDefault="007B322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8BB030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9711EFB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291E079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B2573F5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6DE2CC4" w14:textId="73F9AE6B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Выключатель концевой контроля положения (для затворов)</w:t>
            </w:r>
          </w:p>
        </w:tc>
        <w:tc>
          <w:tcPr>
            <w:tcW w:w="3401" w:type="dxa"/>
            <w:shd w:val="clear" w:color="auto" w:fill="auto"/>
          </w:tcPr>
          <w:p w14:paraId="14680102" w14:textId="2DE7CE1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8111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FB627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AFE0C71" w14:textId="7B3B81F6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0481C" w14:textId="7BCEAFF1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A4B13CA" w14:textId="3DD3251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45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D43205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33DBD3E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D5F4BC5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46D3E5A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DFDF197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322A011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07914B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01C9B42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7CE03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5B32C8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5C0CD0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0865B0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559F0C1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BEACD29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9CD7CD5" w14:textId="5148D11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Клапан обратный двухстворчатый межфланцевый,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16:</w:t>
            </w:r>
          </w:p>
        </w:tc>
        <w:tc>
          <w:tcPr>
            <w:tcW w:w="3401" w:type="dxa"/>
            <w:shd w:val="clear" w:color="auto" w:fill="auto"/>
          </w:tcPr>
          <w:p w14:paraId="2B3AB02D" w14:textId="7CEF0FF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proofErr w:type="spellStart"/>
            <w:r w:rsidRPr="001B0BFF">
              <w:rPr>
                <w:rFonts w:ascii="ISOCPEUR" w:hAnsi="ISOCPEUR"/>
                <w:sz w:val="24"/>
                <w:szCs w:val="24"/>
              </w:rPr>
              <w:t>Khlop</w:t>
            </w:r>
            <w:proofErr w:type="spellEnd"/>
            <w:r w:rsidRPr="001B0BFF">
              <w:rPr>
                <w:rFonts w:ascii="ISOCPEUR" w:hAnsi="ISOCPEUR"/>
                <w:sz w:val="24"/>
                <w:szCs w:val="24"/>
              </w:rPr>
              <w:t xml:space="preserve"> CV-02/W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857C0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CF4C00F" w14:textId="4300A284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78E84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D73A3C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85E63FA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82E5C7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5990F48F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1A0932B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83AC246" w14:textId="75981B52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DN250;</w:t>
            </w:r>
          </w:p>
        </w:tc>
        <w:tc>
          <w:tcPr>
            <w:tcW w:w="3401" w:type="dxa"/>
            <w:shd w:val="clear" w:color="auto" w:fill="auto"/>
          </w:tcPr>
          <w:p w14:paraId="213BAF41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9BF107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1E702B1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5EFDE5" w14:textId="675D01D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53EF982" w14:textId="089EF85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BF6CD5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6313A28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B2B6E45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902FEAC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2F0D576" w14:textId="39EAA1D5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DN200;</w:t>
            </w:r>
          </w:p>
        </w:tc>
        <w:tc>
          <w:tcPr>
            <w:tcW w:w="3401" w:type="dxa"/>
            <w:shd w:val="clear" w:color="auto" w:fill="auto"/>
          </w:tcPr>
          <w:p w14:paraId="1C3A0CED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A0E99B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D2BF579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74DD54" w14:textId="794F2DD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05BA619" w14:textId="4678673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6FFEAF8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2E5F66C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FD0FB5F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C320929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696374B" w14:textId="6DEA60BB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DN150;</w:t>
            </w:r>
          </w:p>
        </w:tc>
        <w:tc>
          <w:tcPr>
            <w:tcW w:w="3401" w:type="dxa"/>
            <w:shd w:val="clear" w:color="auto" w:fill="auto"/>
          </w:tcPr>
          <w:p w14:paraId="2BD42A70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56CDDA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C7F6C9D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7697ED" w14:textId="538DCF5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3AF5796" w14:textId="5882EFA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8BFCBF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1009E97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4249CEA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F48305F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F748395" w14:textId="22A836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DN100;</w:t>
            </w:r>
          </w:p>
        </w:tc>
        <w:tc>
          <w:tcPr>
            <w:tcW w:w="3401" w:type="dxa"/>
            <w:shd w:val="clear" w:color="auto" w:fill="auto"/>
          </w:tcPr>
          <w:p w14:paraId="53E8A12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E7B2D96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69093D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851386" w14:textId="2A3E3E8A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34AC2F0" w14:textId="5D6E1EAC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6254110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E3DCE6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F3D97A9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6DDAEA7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181EC2C" w14:textId="4C299384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-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DN80.</w:t>
            </w:r>
          </w:p>
        </w:tc>
        <w:tc>
          <w:tcPr>
            <w:tcW w:w="3401" w:type="dxa"/>
            <w:shd w:val="clear" w:color="auto" w:fill="auto"/>
          </w:tcPr>
          <w:p w14:paraId="004E33F9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32C7EB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D063993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DBB7BD" w14:textId="720D020C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2248089" w14:textId="7726508E" w:rsidR="00A47D67" w:rsidRPr="001B0BFF" w:rsidRDefault="007F2D3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8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D63EE6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DBE793A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3448E38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8F01652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D951F27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0CD9136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CB2AF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33C34EC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C730D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FAA035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84F333D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16D970F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9985DE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B4CA985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7105577" w14:textId="1968292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Кран шаровой муфтовый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полнопроходной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PN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16:</w:t>
            </w:r>
          </w:p>
        </w:tc>
        <w:tc>
          <w:tcPr>
            <w:tcW w:w="3401" w:type="dxa"/>
            <w:shd w:val="clear" w:color="auto" w:fill="auto"/>
          </w:tcPr>
          <w:p w14:paraId="48ABA3B3" w14:textId="5A248EE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proofErr w:type="spellStart"/>
            <w:r w:rsidRPr="001B0BFF">
              <w:rPr>
                <w:rFonts w:ascii="ISOCPEUR" w:hAnsi="ISOCPEUR"/>
                <w:sz w:val="24"/>
                <w:szCs w:val="24"/>
              </w:rPr>
              <w:t>Sphere</w:t>
            </w:r>
            <w:proofErr w:type="spellEnd"/>
            <w:r w:rsidRPr="001B0BFF">
              <w:rPr>
                <w:rFonts w:ascii="ISOCPEUR" w:hAnsi="ISOCPEUR"/>
                <w:sz w:val="24"/>
                <w:szCs w:val="24"/>
              </w:rPr>
              <w:t xml:space="preserve"> BV-03/T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B3F266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167343B" w14:textId="62EDD7F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ДИНАРМ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B9AF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284E64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F82DE8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A9FA56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506F0DE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31152A3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A9C12B3" w14:textId="37BBFB56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-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DN15;</w:t>
            </w:r>
          </w:p>
        </w:tc>
        <w:tc>
          <w:tcPr>
            <w:tcW w:w="3401" w:type="dxa"/>
            <w:shd w:val="clear" w:color="auto" w:fill="auto"/>
          </w:tcPr>
          <w:p w14:paraId="308654E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C746076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7A5655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2D5F3E" w14:textId="63A921F3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AABC6E8" w14:textId="56E81692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20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AFA9602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A59C1D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FCA823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C9A71C9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C0BE69C" w14:textId="60B42448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- DN20;</w:t>
            </w:r>
          </w:p>
        </w:tc>
        <w:tc>
          <w:tcPr>
            <w:tcW w:w="3401" w:type="dxa"/>
            <w:shd w:val="clear" w:color="auto" w:fill="auto"/>
          </w:tcPr>
          <w:p w14:paraId="1F9AF08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60A164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C05743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483454" w14:textId="0ABDB07A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50C45E5" w14:textId="1996FC29" w:rsidR="00A47D67" w:rsidRPr="001B0BFF" w:rsidRDefault="00694BEC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46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2E231B0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A99226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ADE705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DCF8D6B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E710CCC" w14:textId="2B7952EA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- DN25;</w:t>
            </w:r>
          </w:p>
        </w:tc>
        <w:tc>
          <w:tcPr>
            <w:tcW w:w="3401" w:type="dxa"/>
            <w:shd w:val="clear" w:color="auto" w:fill="auto"/>
          </w:tcPr>
          <w:p w14:paraId="0204E087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0265C9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ABB7DAE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D13EBF" w14:textId="2D834C62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7610A9D" w14:textId="650C6EDD" w:rsidR="00A47D67" w:rsidRPr="001B0BFF" w:rsidRDefault="00592F74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3</w:t>
            </w:r>
            <w:r w:rsidR="00796C81" w:rsidRPr="001B0BFF">
              <w:rPr>
                <w:rFonts w:ascii="ISOCPEUR" w:hAnsi="ISOCPEUR"/>
                <w:sz w:val="24"/>
                <w:szCs w:val="24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0E11228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58282BE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F2364C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6F36BC7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37A7076" w14:textId="087CD63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- DN50.</w:t>
            </w:r>
          </w:p>
        </w:tc>
        <w:tc>
          <w:tcPr>
            <w:tcW w:w="3401" w:type="dxa"/>
            <w:shd w:val="clear" w:color="auto" w:fill="auto"/>
          </w:tcPr>
          <w:p w14:paraId="5B391710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36A37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32AFB15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EF1418" w14:textId="57826EC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8E2B0C9" w14:textId="0513CA50" w:rsidR="00A47D67" w:rsidRPr="001B0BFF" w:rsidRDefault="00796C81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52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BA50794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5209C91" w14:textId="255514BB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432CACF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D7E5218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22021CE" w14:textId="7777777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05BDD9C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F59012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48F4A01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16F1B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343BBF1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88DEAD0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775F45F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2987856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75696F8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FEA9C02" w14:textId="2132DC39" w:rsidR="00A47D67" w:rsidRPr="001B0BFF" w:rsidRDefault="00A47D67" w:rsidP="001B0BFF">
            <w:pPr>
              <w:ind w:right="-104"/>
              <w:jc w:val="center"/>
              <w:rPr>
                <w:rFonts w:ascii="ISOCPEUR" w:hAnsi="ISOCPEUR"/>
                <w:b/>
                <w:sz w:val="24"/>
                <w:szCs w:val="24"/>
                <w:u w:val="single"/>
              </w:rPr>
            </w:pPr>
            <w:r w:rsidRPr="001B0BFF">
              <w:rPr>
                <w:rFonts w:ascii="ISOCPEUR" w:hAnsi="ISOCPEUR"/>
                <w:b/>
                <w:sz w:val="24"/>
                <w:szCs w:val="24"/>
                <w:u w:val="single"/>
              </w:rPr>
              <w:t>Элементы системы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66FD27D" w14:textId="34EEEC1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AEAF67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2FE83D5" w14:textId="191E27F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14503B" w14:textId="0CEA71D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B56B6B5" w14:textId="51CEFDC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8AC1E5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E14A840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48D9BC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F14A3E4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65E050DF" w14:textId="1334E72D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Подводка гибкая к оросителю, 1000 мм, без стальной оплётки, 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25(1”)-</w:t>
            </w:r>
            <w:r w:rsidRPr="001B0BFF">
              <w:rPr>
                <w:rFonts w:ascii="ISOCPEUR" w:hAnsi="ISOCPEUR"/>
                <w:bCs/>
                <w:sz w:val="24"/>
                <w:szCs w:val="24"/>
                <w:lang w:val="en-US"/>
              </w:rPr>
              <w:t>DN</w:t>
            </w:r>
            <w:r w:rsidRPr="001B0BFF">
              <w:rPr>
                <w:rFonts w:ascii="ISOCPEUR" w:hAnsi="ISOCPEUR"/>
                <w:bCs/>
                <w:sz w:val="24"/>
                <w:szCs w:val="24"/>
              </w:rPr>
              <w:t>15(½”)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698B5C31" w14:textId="365CC06A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5CB43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979A752" w14:textId="3E4FD29D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KOFULSO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14E7BB" w14:textId="020FB2D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C0ABCD6" w14:textId="2E6E4EAC" w:rsidR="00A47D67" w:rsidRPr="001B0BFF" w:rsidRDefault="005400D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97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2FB37A9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A9300A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40960A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79D09B7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E8A79B5" w14:textId="66B8D2B8" w:rsidR="00A47D67" w:rsidRPr="001B0BFF" w:rsidRDefault="00A47D67" w:rsidP="001B0BFF">
            <w:pPr>
              <w:ind w:right="-51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Крепление реечное к подвесному потолку для гибкой подводки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16C18D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B024606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145446C" w14:textId="7F798548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KOFULSO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EC0D2" w14:textId="6CF01CC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3180D1B" w14:textId="47068D34" w:rsidR="00A47D67" w:rsidRPr="001B0BFF" w:rsidRDefault="005400DA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97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CBBB653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84E6F1C" w14:textId="1FC6225D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55984489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E545F9A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5E465B2" w14:textId="73D78B90" w:rsidR="00A47D67" w:rsidRPr="001B0BFF" w:rsidRDefault="00A47D67" w:rsidP="001B0BFF">
            <w:pPr>
              <w:ind w:right="-51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461E33D5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FB747E0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54D1985" w14:textId="3741D6BB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D8BF2E" w14:textId="0576BD1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B2B4CF0" w14:textId="27C32BD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1733452B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4F13C05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11BAD3F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E639340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D14F995" w14:textId="4815477C" w:rsidR="00A47D67" w:rsidRPr="001B0BFF" w:rsidRDefault="00A47D67" w:rsidP="001B0BFF">
            <w:pPr>
              <w:ind w:right="-51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Головка пожарная напорная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цапковая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>, DN50, PN16</w:t>
            </w:r>
          </w:p>
        </w:tc>
        <w:tc>
          <w:tcPr>
            <w:tcW w:w="3401" w:type="dxa"/>
            <w:shd w:val="clear" w:color="auto" w:fill="auto"/>
          </w:tcPr>
          <w:p w14:paraId="38B7A25F" w14:textId="73643D2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ГОСТ Р 53279-2009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DCD6C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E294A77" w14:textId="3D6ABF1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1AA8E6" w14:textId="678C0572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6CE4829" w14:textId="11AE37D1" w:rsidR="00A47D67" w:rsidRPr="001B0BFF" w:rsidRDefault="00796C81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52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2B3271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DF02B5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7D156A3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4101AB87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81E33F4" w14:textId="01B9CA73" w:rsidR="00A47D67" w:rsidRPr="001B0BFF" w:rsidRDefault="00A47D67" w:rsidP="001B0BFF">
            <w:pPr>
              <w:ind w:right="-51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 xml:space="preserve">Головка пожарная напорная 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цапковая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>, DN80, PN16</w:t>
            </w:r>
          </w:p>
        </w:tc>
        <w:tc>
          <w:tcPr>
            <w:tcW w:w="3401" w:type="dxa"/>
            <w:shd w:val="clear" w:color="auto" w:fill="auto"/>
          </w:tcPr>
          <w:p w14:paraId="39BC16A5" w14:textId="4F983DB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ГОСТ Р 53279-2009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BD8D4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5E1FF17" w14:textId="05D5573F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03D99D" w14:textId="1E83BE0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0C04815" w14:textId="1AE277A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  <w:lang w:val="en-US"/>
              </w:rPr>
            </w:pPr>
            <w:r w:rsidRPr="001B0BFF">
              <w:rPr>
                <w:rFonts w:ascii="ISOCPEUR" w:hAnsi="ISOCPEUR"/>
                <w:sz w:val="24"/>
                <w:szCs w:val="24"/>
                <w:lang w:val="en-US"/>
              </w:rPr>
              <w:t>3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B9A249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37BBD2E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3A29126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6CE04EA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89F76D3" w14:textId="3F1E7773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Головка-заглушка пожарная напорная, DN50, PN16</w:t>
            </w:r>
          </w:p>
        </w:tc>
        <w:tc>
          <w:tcPr>
            <w:tcW w:w="3401" w:type="dxa"/>
            <w:shd w:val="clear" w:color="auto" w:fill="auto"/>
          </w:tcPr>
          <w:p w14:paraId="589E531E" w14:textId="0ED94D3F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ГОСТ Р 53279-2009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E7974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BA2DEB9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4742EF" w14:textId="417534E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2DFC209" w14:textId="25AABEA1" w:rsidR="00A47D67" w:rsidRPr="001B0BFF" w:rsidRDefault="00796C81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52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D23ACB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CA67D7E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1AC0150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4B3EC22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576B1B7" w14:textId="2D372590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Головка-заглушка пожарная напорная, DN80, PN16</w:t>
            </w:r>
          </w:p>
        </w:tc>
        <w:tc>
          <w:tcPr>
            <w:tcW w:w="3401" w:type="dxa"/>
            <w:shd w:val="clear" w:color="auto" w:fill="auto"/>
          </w:tcPr>
          <w:p w14:paraId="058C7966" w14:textId="37A8D616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ГОСТ Р 53279-2009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19EF3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2FAA416" w14:textId="08835D55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75C61F" w14:textId="6329DC7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53E5CEC" w14:textId="57FC80B9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3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47F6C0D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7610FE7" w14:textId="77777777" w:rsidR="00A47D67" w:rsidRPr="001B0BFF" w:rsidRDefault="00A47D67" w:rsidP="001B0BFF">
            <w:pPr>
              <w:keepLines/>
              <w:ind w:left="100" w:right="58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3DAFD04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7D6C268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4ECC055" w14:textId="49D19DE7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199B71B2" w14:textId="56C7CB5D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6573F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E1E63FA" w14:textId="4092B21D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EE7643" w14:textId="06FD5AD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D3BDFB3" w14:textId="723C1BA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D01BD82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6CFD1C9" w14:textId="77777777" w:rsidR="00A47D67" w:rsidRPr="001B0BFF" w:rsidRDefault="00A47D67" w:rsidP="001B0BFF">
            <w:pPr>
              <w:keepLines/>
              <w:ind w:left="100" w:right="58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7E7988D3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EBB1F3A" w14:textId="77777777" w:rsidR="00A47D67" w:rsidRPr="001B0BFF" w:rsidRDefault="00A47D67" w:rsidP="001B0BFF">
            <w:pPr>
              <w:keepLines/>
              <w:ind w:left="11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BA99A49" w14:textId="59B420FE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b/>
                <w:sz w:val="24"/>
                <w:szCs w:val="24"/>
                <w:u w:val="single"/>
              </w:rPr>
            </w:pPr>
            <w:r w:rsidRPr="001B0BFF">
              <w:rPr>
                <w:rFonts w:ascii="ISOCPEUR" w:hAnsi="ISOCPEUR"/>
                <w:b/>
                <w:sz w:val="24"/>
                <w:szCs w:val="24"/>
                <w:u w:val="single"/>
              </w:rPr>
              <w:t>Трубопроводы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490AE6B" w14:textId="70CC261D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D803F2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C036D71" w14:textId="3E8AE05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8A83C2" w14:textId="62B46B72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EED7F1F" w14:textId="09A38F12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832935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74B4A98" w14:textId="77777777" w:rsidR="00A47D67" w:rsidRPr="001B0BFF" w:rsidRDefault="00A47D67" w:rsidP="001B0BFF">
            <w:pPr>
              <w:keepLines/>
              <w:ind w:left="100" w:right="58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4B8E6E4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4900E91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58BBC0D" w14:textId="2EC4A16D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Труба, Ст20 оцинкованная, в комплекте с фасонными элементами типа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CB9FD5C" w14:textId="609644F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39ACE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DABFFA0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7A7CCF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812E951" w14:textId="5B406E1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88D934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A57F63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7A947878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A474C70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C4C58E6" w14:textId="44E3262C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«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грувлок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>», опорами и креплениями: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7FB6532" w14:textId="7E5FCC2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ГОСТ 3262-75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65E98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ABCF35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0A19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7D39B7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1BFFB88A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C57423A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66C95D36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CBFE3C0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8911B9C" w14:textId="434901FD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- 20×2,8;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61DD07DC" w14:textId="4E37983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7837B1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A16A223" w14:textId="3067BAE6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56DEC6" w14:textId="2E2361E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CAD2567" w14:textId="31B84B30" w:rsidR="00A47D67" w:rsidRPr="001B0BFF" w:rsidRDefault="00796C81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4</w:t>
            </w:r>
            <w:r w:rsidR="00694BEC" w:rsidRPr="001B0BFF">
              <w:rPr>
                <w:rFonts w:ascii="ISOCPEUR" w:hAnsi="ISOCPEUR"/>
                <w:sz w:val="24"/>
                <w:szCs w:val="24"/>
              </w:rPr>
              <w:t>8</w:t>
            </w:r>
            <w:r w:rsidRPr="001B0BFF">
              <w:rPr>
                <w:rFonts w:ascii="ISOCPEUR" w:hAnsi="ISOCPEUR"/>
                <w:sz w:val="24"/>
                <w:szCs w:val="24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980A13B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6B632D9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</w:tr>
      <w:tr w:rsidR="00A47D67" w:rsidRPr="001B0BFF" w14:paraId="1BD1F5D3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609CB2A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0C3EF56" w14:textId="575659AC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- 25×3,2;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7C1915C" w14:textId="45D68789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7F2251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F863682" w14:textId="79DF96FB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E5C775" w14:textId="61EFAA5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C21B01D" w14:textId="58B2BD06" w:rsidR="00A47D67" w:rsidRPr="001B0BFF" w:rsidRDefault="00796C81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460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36E35DB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614ECEB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001CF5CB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0D05C45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4709AE2" w14:textId="0E7799AA" w:rsidR="00A47D67" w:rsidRPr="001B0BFF" w:rsidRDefault="00A47D67" w:rsidP="001B0BFF">
            <w:pPr>
              <w:keepLines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- 32×3,2;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EF2A571" w14:textId="521A76A6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DC1DBF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12116A8" w14:textId="4A0C45F3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6F0924" w14:textId="571FEC26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7BE8951" w14:textId="30307AC2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410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3A696B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8F16784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A47D67" w:rsidRPr="001B0BFF" w14:paraId="36CC77F1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8F83CBF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63F54BC" w14:textId="50097124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- 50×3,5;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6A298FA" w14:textId="1C026CB6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D358C8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501BFB5" w14:textId="71D21141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244E6E" w14:textId="16BDFAC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EE1BD56" w14:textId="0E26F2C0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</w:t>
            </w:r>
            <w:r w:rsidR="00796C81" w:rsidRPr="001B0BFF">
              <w:rPr>
                <w:rFonts w:ascii="ISOCPEUR" w:hAnsi="ISOCPEUR"/>
                <w:sz w:val="24"/>
                <w:szCs w:val="24"/>
              </w:rPr>
              <w:t>755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5294AF6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C2D741E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422DE13F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D22389B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4E28D45" w14:textId="235F8B14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- 65×4,0;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2524652" w14:textId="241135D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960586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702B81F7" w14:textId="05DE5E23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25D3D2" w14:textId="4883712D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63BF921" w14:textId="509ECF7A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940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5D138A9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67784C8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550B7B1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7526F9A3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343D48D" w14:textId="7A239337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- 80×4,0;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C3E2C9F" w14:textId="52D6EBC4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8428BE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BFEFDD5" w14:textId="0E404655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5C9C16" w14:textId="2459FD7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BDCCB50" w14:textId="50FA80B3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173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070954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A1C91A1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5BC886AA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47F1F7E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BE7E657" w14:textId="6A2C52B9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- 100×4,5;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A7C489B" w14:textId="35ED6B81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CFA5A91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B715AF8" w14:textId="588D0B0A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BBC452" w14:textId="52F8A8E4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C674AAB" w14:textId="41E6F018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874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1A84388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F33A833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44A77566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FA10597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F602BEC" w14:textId="4224D5BB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- 125×4,5;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781F42C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1042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388AFD8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CED859" w14:textId="09BD2F4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34E90DE" w14:textId="123B669C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481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81879E1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E086F6D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59EB1C03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74FAADC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65AADD5" w14:textId="0EAD3FA2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- 150×4,5.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FCBC482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73E7A1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2DE3CB6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CBFE17" w14:textId="49A202C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6DF8861" w14:textId="62E81B74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40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87FCAC7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9931075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1F885D69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B9E922E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D5AC88C" w14:textId="77777777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1ECC9AE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5F1CB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DDE0E19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CF989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1DCBF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725DCC1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292A9CA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5FD4ECB6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19C2A2F0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AF1A1BC" w14:textId="75EC160D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Труба, Ст20 оцинкованная, в комплекте с фасонными элементами типа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2D68D41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F5B5E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C513199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E885BB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05F5E42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65AFBF40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248D9B6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021473D5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0689FAE8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66B4243" w14:textId="7D16F63E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«</w:t>
            </w:r>
            <w:proofErr w:type="spellStart"/>
            <w:r w:rsidRPr="001B0BFF">
              <w:rPr>
                <w:rFonts w:ascii="ISOCPEUR" w:hAnsi="ISOCPEUR"/>
                <w:bCs/>
                <w:sz w:val="24"/>
                <w:szCs w:val="24"/>
              </w:rPr>
              <w:t>грувлок</w:t>
            </w:r>
            <w:proofErr w:type="spellEnd"/>
            <w:r w:rsidRPr="001B0BFF">
              <w:rPr>
                <w:rFonts w:ascii="ISOCPEUR" w:hAnsi="ISOCPEUR"/>
                <w:bCs/>
                <w:sz w:val="24"/>
                <w:szCs w:val="24"/>
              </w:rPr>
              <w:t>», опорами и креплениями: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BD9F616" w14:textId="5CF1AC02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ГОСТ 10704-91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C2534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101A7DB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9146F7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B5C335E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B2B7B7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E2D11E5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1EE79DB3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5AC6C99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22CF0898" w14:textId="7B4CF7F9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- 219×6,0;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B8985F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5E5FB6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2EB4736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17A873" w14:textId="7C0409F0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1A628B5" w14:textId="14828417" w:rsidR="00A47D67" w:rsidRPr="001B0BFF" w:rsidRDefault="00E95881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3</w:t>
            </w:r>
            <w:r w:rsidR="00823B79" w:rsidRPr="001B0BFF">
              <w:rPr>
                <w:rFonts w:ascii="ISOCPEUR" w:hAnsi="ISOCPEUR"/>
                <w:sz w:val="24"/>
                <w:szCs w:val="24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E7474E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4B6ABBE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1740C9AD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699914D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3C68166F" w14:textId="1CB2FCC4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- 273×7,0.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031638A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1C455FD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4238EDF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2CDF8F" w14:textId="703A99B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B8953B5" w14:textId="00FA73F3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9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E5D09AA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248A076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31D4B4A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B85C086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537A3E1" w14:textId="77777777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0296C85B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D9107D3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6FE60F68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E9ECF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4346DAA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A5FD37F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9418695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00F568CE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5387AC97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16F4ECF5" w14:textId="0D8E3A65" w:rsidR="00A47D67" w:rsidRPr="001B0BFF" w:rsidRDefault="00A47D67" w:rsidP="001B0BFF">
            <w:pPr>
              <w:ind w:right="-104"/>
              <w:jc w:val="center"/>
              <w:rPr>
                <w:rFonts w:ascii="ISOCPEUR" w:hAnsi="ISOCPEUR"/>
                <w:b/>
                <w:sz w:val="24"/>
                <w:szCs w:val="24"/>
                <w:u w:val="single"/>
              </w:rPr>
            </w:pPr>
            <w:r w:rsidRPr="001B0BFF">
              <w:rPr>
                <w:rFonts w:ascii="ISOCPEUR" w:hAnsi="ISOCPEUR"/>
                <w:b/>
                <w:sz w:val="24"/>
                <w:szCs w:val="24"/>
                <w:u w:val="single"/>
              </w:rPr>
              <w:t>Материалы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D332D26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57E2D9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9A662B8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25F60C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E5D15F5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4202B8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133880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1B1D7CDB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008A82A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072814C0" w14:textId="076721ED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Грунтовка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7B0B3C9" w14:textId="1A8D3D7E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ГОСТ 25129-2020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EDFC0A" w14:textId="377CCDAF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ГФ-021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04EAD331" w14:textId="77777777" w:rsidR="00A47D67" w:rsidRPr="001B0BFF" w:rsidRDefault="00A47D67" w:rsidP="001B0BFF">
            <w:pPr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B4C42F" w14:textId="49EB9448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кг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4D7208F" w14:textId="2F66E57E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C08CD7E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8C00F73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38B65E0C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35421772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438A38F2" w14:textId="645921E3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Эмаль (цвет – зелёный)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8B76F29" w14:textId="4A75DE00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ГОСТ 6465–76*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304A2B" w14:textId="26D28C5B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ПФ-115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779A1807" w14:textId="77777777" w:rsidR="00A47D67" w:rsidRPr="001B0BFF" w:rsidRDefault="00A47D67" w:rsidP="001B0BFF">
            <w:pPr>
              <w:jc w:val="center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98BE86" w14:textId="3DD4BB6C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кг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7D20FCC" w14:textId="2805B492" w:rsidR="00A47D67" w:rsidRPr="001B0BFF" w:rsidRDefault="00823B79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0B4B4FC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F902A5F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1B0BFF" w14:paraId="338C46D2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61C26387" w14:textId="77777777" w:rsidR="00A47D67" w:rsidRPr="001B0BFF" w:rsidRDefault="00A47D67" w:rsidP="001B0BFF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797110D3" w14:textId="32323EA8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  <w:r w:rsidRPr="001B0BFF">
              <w:rPr>
                <w:rFonts w:ascii="ISOCPEUR" w:hAnsi="ISOCPEUR"/>
                <w:bCs/>
                <w:sz w:val="24"/>
                <w:szCs w:val="24"/>
              </w:rPr>
              <w:t>Эмаль для оцинкованного металла (цвет – красный)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19F71B5" w14:textId="77777777" w:rsidR="00A47D67" w:rsidRPr="001B0BFF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D9D464" w14:textId="77777777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BB5DD8B" w14:textId="77777777" w:rsidR="00A47D67" w:rsidRPr="001B0BFF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00DAEF" w14:textId="401BA3EE" w:rsidR="00A47D67" w:rsidRPr="001B0BFF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кг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ADC00ED" w14:textId="72082338" w:rsidR="00A47D67" w:rsidRPr="001B0BFF" w:rsidRDefault="005C5282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  <w:r w:rsidRPr="001B0BFF">
              <w:rPr>
                <w:rFonts w:ascii="ISOCPEUR" w:hAnsi="ISOCPEUR"/>
                <w:sz w:val="24"/>
                <w:szCs w:val="24"/>
              </w:rPr>
              <w:t>12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51C78EA" w14:textId="77777777" w:rsidR="00A47D67" w:rsidRPr="001B0BFF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0576362" w14:textId="77777777" w:rsidR="00A47D67" w:rsidRPr="001B0BFF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A47D67" w:rsidRPr="006D27DC" w14:paraId="6DB537A4" w14:textId="77777777" w:rsidTr="001B0BFF">
        <w:trPr>
          <w:trHeight w:val="454"/>
        </w:trPr>
        <w:tc>
          <w:tcPr>
            <w:tcW w:w="1106" w:type="dxa"/>
            <w:shd w:val="clear" w:color="auto" w:fill="auto"/>
            <w:vAlign w:val="center"/>
          </w:tcPr>
          <w:p w14:paraId="2785C42D" w14:textId="77777777" w:rsidR="00A47D67" w:rsidRPr="001B0BFF" w:rsidRDefault="00A47D67" w:rsidP="001B0BFF">
            <w:pPr>
              <w:pStyle w:val="aff1"/>
              <w:keepLines/>
              <w:ind w:left="839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14:paraId="51C3CB10" w14:textId="77777777" w:rsidR="00A47D67" w:rsidRPr="001B0BFF" w:rsidRDefault="00A47D67" w:rsidP="001B0BFF">
            <w:pPr>
              <w:ind w:right="-104"/>
              <w:rPr>
                <w:rFonts w:ascii="ISOCPEUR" w:hAnsi="ISOCPEUR"/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5F52010C" w14:textId="77777777" w:rsidR="00A47D67" w:rsidRPr="004B32C7" w:rsidRDefault="00A47D67" w:rsidP="001B0BFF">
            <w:pPr>
              <w:spacing w:before="80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7FF1A33" w14:textId="77777777" w:rsidR="00A47D67" w:rsidRPr="004B32C7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409D057F" w14:textId="77777777" w:rsidR="00A47D67" w:rsidRPr="004B32C7" w:rsidRDefault="00A47D67" w:rsidP="001B0BFF">
            <w:pPr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E8B359" w14:textId="77777777" w:rsidR="00A47D67" w:rsidRPr="004B32C7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43551D9" w14:textId="77777777" w:rsidR="00A47D67" w:rsidRPr="00E95881" w:rsidRDefault="00A47D67" w:rsidP="001B0BFF">
            <w:pPr>
              <w:spacing w:before="80"/>
              <w:ind w:right="-104"/>
              <w:jc w:val="center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C91B69D" w14:textId="77777777" w:rsidR="00A47D67" w:rsidRPr="00925515" w:rsidRDefault="00A47D67" w:rsidP="001B0BFF">
            <w:pPr>
              <w:keepLines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D179B7F" w14:textId="77777777" w:rsidR="00A47D67" w:rsidRPr="00925515" w:rsidRDefault="00A47D67" w:rsidP="001B0BFF">
            <w:pPr>
              <w:keepLines/>
              <w:ind w:left="100"/>
              <w:jc w:val="center"/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</w:tbl>
    <w:p w14:paraId="0B3F0A99" w14:textId="77777777" w:rsidR="0031480C" w:rsidRPr="001D3C5D" w:rsidRDefault="0031480C" w:rsidP="001B0BFF">
      <w:pPr>
        <w:tabs>
          <w:tab w:val="left" w:pos="1095"/>
        </w:tabs>
        <w:rPr>
          <w:szCs w:val="24"/>
        </w:rPr>
      </w:pPr>
    </w:p>
    <w:sectPr w:rsidR="0031480C" w:rsidRPr="001D3C5D" w:rsidSect="00C52314">
      <w:headerReference w:type="default" r:id="rId8"/>
      <w:footerReference w:type="default" r:id="rId9"/>
      <w:headerReference w:type="first" r:id="rId10"/>
      <w:footerReference w:type="first" r:id="rId11"/>
      <w:pgSz w:w="23814" w:h="16840" w:orient="landscape" w:code="8"/>
      <w:pgMar w:top="709" w:right="567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1399" w14:textId="77777777" w:rsidR="0013288B" w:rsidRDefault="0013288B">
      <w:r>
        <w:separator/>
      </w:r>
    </w:p>
  </w:endnote>
  <w:endnote w:type="continuationSeparator" w:id="0">
    <w:p w14:paraId="7C8E0C5F" w14:textId="77777777" w:rsidR="0013288B" w:rsidRDefault="0013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ST type A">
    <w:altName w:val="Calibri"/>
    <w:charset w:val="CC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790427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790427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1B334FCF" w:rsidR="00F4000B" w:rsidRPr="00925515" w:rsidRDefault="006C092B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1612/2022-П</w:t>
                                </w:r>
                                <w:r w:rsidR="003979E7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C610B4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ПБ3</w:t>
                                </w:r>
                                <w:r w:rsidR="003979E7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3979E7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СО</w:t>
                                </w:r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1B334FCF" w:rsidR="00F4000B" w:rsidRPr="00925515" w:rsidRDefault="006C092B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1612/2022-П</w:t>
                          </w:r>
                          <w:r w:rsidR="003979E7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C610B4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ПБ3</w:t>
                          </w:r>
                          <w:r w:rsidR="003979E7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3979E7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СО</w:t>
                          </w:r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67187C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67187C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3CEDF252" w:rsidR="00F4000B" w:rsidRPr="0067187C" w:rsidRDefault="00A23930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1612/2022-П</w:t>
                                </w:r>
                                <w:r w:rsidR="00E27CFB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C610B4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ПБ3</w:t>
                                </w:r>
                                <w:r w:rsidR="00E27CFB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E27CFB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СО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12DD4D8B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Земельном участке по адресу: г. </w:t>
                                </w:r>
                                <w:r w:rsidR="009F0E87"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Новочеркасск</w:t>
                                </w: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0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0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Разраб</w:t>
                                </w:r>
                                <w:proofErr w:type="spellEnd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6459835F" w:rsidR="00F4000B" w:rsidRPr="0067187C" w:rsidRDefault="00C610B4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Стасев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71D8D2A3" w:rsidR="00F4000B" w:rsidRPr="00E27CFB" w:rsidRDefault="00A23930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F4000B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F4000B" w:rsidRPr="0067187C" w:rsidRDefault="00F4000B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494712FA" w:rsidR="00F4000B" w:rsidRPr="0067187C" w:rsidRDefault="00C610B4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Варунцян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F4000B" w:rsidRPr="0067187C" w:rsidRDefault="00F4000B" w:rsidP="007407A4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0428F3F3" w:rsidR="00F4000B" w:rsidRPr="00E27CFB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2320D81D" w:rsidR="00F4000B" w:rsidRPr="0067187C" w:rsidRDefault="00A23930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П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65D6166F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instrText xml:space="preserve"> SECTIONPAGES   \* MERGEFORMAT </w:instrText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separate"/>
                                </w:r>
                                <w:r w:rsidR="001B0BFF">
                                  <w:rPr>
                                    <w:rFonts w:ascii="ISOCPEUR" w:hAnsi="ISOCPEUR"/>
                                    <w:noProof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t>6</w:t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5A527873" w14:textId="77777777" w:rsidR="00A23930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Спецификация оборудования, </w:t>
                                </w:r>
                              </w:p>
                              <w:p w14:paraId="60BFE269" w14:textId="18D868AC" w:rsidR="00F4000B" w:rsidRPr="00E27CFB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изделий и материалов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6CA22F0A" w:rsidR="00F4000B" w:rsidRPr="006D27DC" w:rsidRDefault="00691134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 w:rsidRPr="009F79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B17015B" wp14:editId="5520F6A0">
                                      <wp:extent cx="1765300" cy="457200"/>
                                      <wp:effectExtent l="0" t="0" r="0" b="0"/>
                                      <wp:docPr id="2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65300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F4000B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51B8EE38" w:rsidR="00F4000B" w:rsidRPr="00E27CFB" w:rsidRDefault="00A23930" w:rsidP="006D27D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F4000B" w:rsidRPr="00E120BB" w:rsidRDefault="00F4000B" w:rsidP="00683142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E120BB"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F4000B" w:rsidRPr="00E120BB" w:rsidRDefault="00E120BB" w:rsidP="00E120BB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123FB232" w:rsidR="00F4000B" w:rsidRPr="00A23930" w:rsidRDefault="00A23930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3CEDF252" w:rsidR="00F4000B" w:rsidRPr="0067187C" w:rsidRDefault="00A23930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1612/2022-П</w:t>
                          </w:r>
                          <w:r w:rsidR="00E27CFB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C610B4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ПБ3</w:t>
                          </w:r>
                          <w:r w:rsidR="00E27CFB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E27CFB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СО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12DD4D8B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Земельном участке по адресу: г. </w:t>
                          </w:r>
                          <w:r w:rsidR="009F0E87">
                            <w:rPr>
                              <w:rFonts w:ascii="ISOCPEUR" w:hAnsi="ISOCPEUR" w:cs="ISOCPEUR"/>
                              <w:color w:val="000000"/>
                            </w:rPr>
                            <w:t>Новочеркасск</w:t>
                          </w: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1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1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  <w:proofErr w:type="spellEnd"/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Разраб</w:t>
                          </w:r>
                          <w:proofErr w:type="spellEnd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6459835F" w:rsidR="00F4000B" w:rsidRPr="0067187C" w:rsidRDefault="00C610B4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Стасев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71D8D2A3" w:rsidR="00F4000B" w:rsidRPr="00E27CFB" w:rsidRDefault="00A23930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F4000B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F4000B" w:rsidRPr="0067187C" w:rsidRDefault="00F4000B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494712FA" w:rsidR="00F4000B" w:rsidRPr="0067187C" w:rsidRDefault="00C610B4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Варунцян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F4000B" w:rsidRPr="0067187C" w:rsidRDefault="00F4000B" w:rsidP="007407A4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0428F3F3" w:rsidR="00F4000B" w:rsidRPr="00E27CFB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2320D81D" w:rsidR="00F4000B" w:rsidRPr="0067187C" w:rsidRDefault="00A23930" w:rsidP="002E4B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П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65D6166F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begin"/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instrText xml:space="preserve"> SECTIONPAGES   \* MERGEFORMAT </w:instrText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separate"/>
                          </w:r>
                          <w:r w:rsidR="001B0BFF">
                            <w:rPr>
                              <w:rFonts w:ascii="ISOCPEUR" w:hAnsi="ISOCPEUR"/>
                              <w:noProof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t>6</w:t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5A527873" w14:textId="77777777" w:rsidR="00A23930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Спецификация оборудования, </w:t>
                          </w:r>
                        </w:p>
                        <w:p w14:paraId="60BFE269" w14:textId="18D868AC" w:rsidR="00F4000B" w:rsidRPr="00E27CFB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изделий и материалов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6CA22F0A" w:rsidR="00F4000B" w:rsidRPr="006D27DC" w:rsidRDefault="00691134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 w:rsidRPr="009F79A0">
                            <w:rPr>
                              <w:noProof/>
                            </w:rPr>
                            <w:drawing>
                              <wp:inline distT="0" distB="0" distL="0" distR="0" wp14:anchorId="0B17015B" wp14:editId="5520F6A0">
                                <wp:extent cx="1765300" cy="457200"/>
                                <wp:effectExtent l="0" t="0" r="0" b="0"/>
                                <wp:docPr id="2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53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F4000B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51B8EE38" w:rsidR="00F4000B" w:rsidRPr="00E27CFB" w:rsidRDefault="00A23930" w:rsidP="006D27D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F4000B" w:rsidRPr="00E120BB" w:rsidRDefault="00F4000B" w:rsidP="00683142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E120BB"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F4000B" w:rsidRPr="00E120BB" w:rsidRDefault="00E120BB" w:rsidP="00E120BB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123FB232" w:rsidR="00F4000B" w:rsidRPr="00A23930" w:rsidRDefault="00A23930" w:rsidP="001B0086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A609" w14:textId="77777777" w:rsidR="0013288B" w:rsidRDefault="0013288B">
      <w:r>
        <w:separator/>
      </w:r>
    </w:p>
  </w:footnote>
  <w:footnote w:type="continuationSeparator" w:id="0">
    <w:p w14:paraId="117B36C7" w14:textId="77777777" w:rsidR="0013288B" w:rsidRDefault="0013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8F0D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3157B2"/>
    <w:multiLevelType w:val="hybridMultilevel"/>
    <w:tmpl w:val="013250E8"/>
    <w:lvl w:ilvl="0" w:tplc="0608D9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D953FC"/>
    <w:multiLevelType w:val="multilevel"/>
    <w:tmpl w:val="A4D4F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3" w15:restartNumberingAfterBreak="0">
    <w:nsid w:val="142C0479"/>
    <w:multiLevelType w:val="hybridMultilevel"/>
    <w:tmpl w:val="8C4CB0A6"/>
    <w:lvl w:ilvl="0" w:tplc="F94EB52A">
      <w:start w:val="110"/>
      <w:numFmt w:val="bullet"/>
      <w:lvlText w:val="-"/>
      <w:lvlJc w:val="left"/>
      <w:pPr>
        <w:ind w:left="72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F2918C1"/>
    <w:multiLevelType w:val="multilevel"/>
    <w:tmpl w:val="94FAC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6" w15:restartNumberingAfterBreak="0">
    <w:nsid w:val="21AF7195"/>
    <w:multiLevelType w:val="multilevel"/>
    <w:tmpl w:val="59DCD9B8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7" w15:restartNumberingAfterBreak="0">
    <w:nsid w:val="21EB623E"/>
    <w:multiLevelType w:val="hybridMultilevel"/>
    <w:tmpl w:val="447E0716"/>
    <w:lvl w:ilvl="0" w:tplc="0608D9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F24EC8"/>
    <w:multiLevelType w:val="multilevel"/>
    <w:tmpl w:val="CD5615F2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9" w15:restartNumberingAfterBreak="0">
    <w:nsid w:val="235B1517"/>
    <w:multiLevelType w:val="hybridMultilevel"/>
    <w:tmpl w:val="A3BA981E"/>
    <w:lvl w:ilvl="0" w:tplc="E00A5BF8">
      <w:numFmt w:val="bullet"/>
      <w:lvlText w:val="-"/>
      <w:lvlJc w:val="left"/>
      <w:pPr>
        <w:ind w:left="45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2632039D"/>
    <w:multiLevelType w:val="hybridMultilevel"/>
    <w:tmpl w:val="E88A8FDA"/>
    <w:lvl w:ilvl="0" w:tplc="0608D9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A7DA4"/>
    <w:multiLevelType w:val="multilevel"/>
    <w:tmpl w:val="504CD5D6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5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35" w:hanging="1800"/>
      </w:pPr>
      <w:rPr>
        <w:rFonts w:hint="default"/>
      </w:rPr>
    </w:lvl>
  </w:abstractNum>
  <w:abstractNum w:abstractNumId="12" w15:restartNumberingAfterBreak="0">
    <w:nsid w:val="2B081BB6"/>
    <w:multiLevelType w:val="hybridMultilevel"/>
    <w:tmpl w:val="17B02486"/>
    <w:lvl w:ilvl="0" w:tplc="DD7803CC">
      <w:start w:val="110"/>
      <w:numFmt w:val="bullet"/>
      <w:lvlText w:val="-"/>
      <w:lvlJc w:val="left"/>
      <w:pPr>
        <w:ind w:left="72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80E75"/>
    <w:multiLevelType w:val="multilevel"/>
    <w:tmpl w:val="BE4ABC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14" w15:restartNumberingAfterBreak="0">
    <w:nsid w:val="354025F1"/>
    <w:multiLevelType w:val="multilevel"/>
    <w:tmpl w:val="99E8E3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8722259"/>
    <w:multiLevelType w:val="hybridMultilevel"/>
    <w:tmpl w:val="75D29E26"/>
    <w:lvl w:ilvl="0" w:tplc="F160B864">
      <w:numFmt w:val="bullet"/>
      <w:lvlText w:val="-"/>
      <w:lvlJc w:val="left"/>
      <w:pPr>
        <w:ind w:left="45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393A1E1E"/>
    <w:multiLevelType w:val="multilevel"/>
    <w:tmpl w:val="C902D634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17" w15:restartNumberingAfterBreak="0">
    <w:nsid w:val="39F52CA1"/>
    <w:multiLevelType w:val="multilevel"/>
    <w:tmpl w:val="96AE3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B684247"/>
    <w:multiLevelType w:val="multilevel"/>
    <w:tmpl w:val="CD12E9A2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5" w:hanging="1800"/>
      </w:pPr>
      <w:rPr>
        <w:rFonts w:hint="default"/>
      </w:rPr>
    </w:lvl>
  </w:abstractNum>
  <w:abstractNum w:abstractNumId="19" w15:restartNumberingAfterBreak="0">
    <w:nsid w:val="421E4BD4"/>
    <w:multiLevelType w:val="hybridMultilevel"/>
    <w:tmpl w:val="1EF2B3A4"/>
    <w:lvl w:ilvl="0" w:tplc="BD82ADE8">
      <w:start w:val="28"/>
      <w:numFmt w:val="bullet"/>
      <w:lvlText w:val="-"/>
      <w:lvlJc w:val="left"/>
      <w:pPr>
        <w:ind w:left="720" w:hanging="360"/>
      </w:pPr>
      <w:rPr>
        <w:rFonts w:ascii="ISOCPEUR" w:eastAsia="Times New Roman" w:hAnsi="ISOCPEUR" w:cs="ISOCPEUR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9043710"/>
    <w:multiLevelType w:val="multilevel"/>
    <w:tmpl w:val="4CA6E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5EEC5880"/>
    <w:multiLevelType w:val="hybridMultilevel"/>
    <w:tmpl w:val="DF8478F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5F91084C"/>
    <w:multiLevelType w:val="hybridMultilevel"/>
    <w:tmpl w:val="DB804630"/>
    <w:lvl w:ilvl="0" w:tplc="A84AAD02">
      <w:start w:val="110"/>
      <w:numFmt w:val="bullet"/>
      <w:lvlText w:val="-"/>
      <w:lvlJc w:val="left"/>
      <w:pPr>
        <w:ind w:left="72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A1648"/>
    <w:multiLevelType w:val="hybridMultilevel"/>
    <w:tmpl w:val="D1565160"/>
    <w:lvl w:ilvl="0" w:tplc="4232DB8A">
      <w:start w:val="110"/>
      <w:numFmt w:val="bullet"/>
      <w:lvlText w:val="-"/>
      <w:lvlJc w:val="left"/>
      <w:pPr>
        <w:ind w:left="72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B66DD5"/>
    <w:multiLevelType w:val="hybridMultilevel"/>
    <w:tmpl w:val="ECD2B98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7" w15:restartNumberingAfterBreak="0">
    <w:nsid w:val="6CA41BB9"/>
    <w:multiLevelType w:val="multilevel"/>
    <w:tmpl w:val="01C88FD4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5" w:hanging="1800"/>
      </w:pPr>
      <w:rPr>
        <w:rFonts w:hint="default"/>
      </w:rPr>
    </w:lvl>
  </w:abstractNum>
  <w:abstractNum w:abstractNumId="28" w15:restartNumberingAfterBreak="0">
    <w:nsid w:val="6DA051C1"/>
    <w:multiLevelType w:val="hybridMultilevel"/>
    <w:tmpl w:val="447E0716"/>
    <w:lvl w:ilvl="0" w:tplc="0608D9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F32388"/>
    <w:multiLevelType w:val="multilevel"/>
    <w:tmpl w:val="F88E1908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30" w15:restartNumberingAfterBreak="0">
    <w:nsid w:val="72253BD4"/>
    <w:multiLevelType w:val="hybridMultilevel"/>
    <w:tmpl w:val="DF820D6E"/>
    <w:lvl w:ilvl="0" w:tplc="BF8CF88C">
      <w:start w:val="28"/>
      <w:numFmt w:val="bullet"/>
      <w:lvlText w:val="-"/>
      <w:lvlJc w:val="left"/>
      <w:pPr>
        <w:ind w:left="720" w:hanging="360"/>
      </w:pPr>
      <w:rPr>
        <w:rFonts w:ascii="ISOCPEUR" w:eastAsia="Times New Roman" w:hAnsi="ISOCPEUR" w:cs="ISOCPEU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15807">
    <w:abstractNumId w:val="4"/>
  </w:num>
  <w:num w:numId="2" w16cid:durableId="981428568">
    <w:abstractNumId w:val="7"/>
  </w:num>
  <w:num w:numId="3" w16cid:durableId="559753852">
    <w:abstractNumId w:val="21"/>
  </w:num>
  <w:num w:numId="4" w16cid:durableId="349911314">
    <w:abstractNumId w:val="20"/>
  </w:num>
  <w:num w:numId="5" w16cid:durableId="494490945">
    <w:abstractNumId w:val="27"/>
  </w:num>
  <w:num w:numId="6" w16cid:durableId="1451434291">
    <w:abstractNumId w:val="30"/>
  </w:num>
  <w:num w:numId="7" w16cid:durableId="1194997532">
    <w:abstractNumId w:val="19"/>
  </w:num>
  <w:num w:numId="8" w16cid:durableId="1684934202">
    <w:abstractNumId w:val="11"/>
  </w:num>
  <w:num w:numId="9" w16cid:durableId="136651713">
    <w:abstractNumId w:val="22"/>
  </w:num>
  <w:num w:numId="10" w16cid:durableId="1649632317">
    <w:abstractNumId w:val="8"/>
  </w:num>
  <w:num w:numId="11" w16cid:durableId="1038629480">
    <w:abstractNumId w:val="6"/>
  </w:num>
  <w:num w:numId="12" w16cid:durableId="1672177155">
    <w:abstractNumId w:val="16"/>
  </w:num>
  <w:num w:numId="13" w16cid:durableId="1076318781">
    <w:abstractNumId w:val="29"/>
  </w:num>
  <w:num w:numId="14" w16cid:durableId="1049887218">
    <w:abstractNumId w:val="17"/>
  </w:num>
  <w:num w:numId="15" w16cid:durableId="1417553284">
    <w:abstractNumId w:val="18"/>
  </w:num>
  <w:num w:numId="16" w16cid:durableId="2093041348">
    <w:abstractNumId w:val="5"/>
  </w:num>
  <w:num w:numId="17" w16cid:durableId="57289798">
    <w:abstractNumId w:val="28"/>
  </w:num>
  <w:num w:numId="18" w16cid:durableId="1116100042">
    <w:abstractNumId w:val="2"/>
  </w:num>
  <w:num w:numId="19" w16cid:durableId="2110539496">
    <w:abstractNumId w:val="1"/>
  </w:num>
  <w:num w:numId="20" w16cid:durableId="1692534284">
    <w:abstractNumId w:val="10"/>
  </w:num>
  <w:num w:numId="21" w16cid:durableId="698550361">
    <w:abstractNumId w:val="0"/>
  </w:num>
  <w:num w:numId="22" w16cid:durableId="1783110908">
    <w:abstractNumId w:val="13"/>
  </w:num>
  <w:num w:numId="23" w16cid:durableId="523785938">
    <w:abstractNumId w:val="9"/>
  </w:num>
  <w:num w:numId="24" w16cid:durableId="1953199407">
    <w:abstractNumId w:val="15"/>
  </w:num>
  <w:num w:numId="25" w16cid:durableId="1710832464">
    <w:abstractNumId w:val="14"/>
  </w:num>
  <w:num w:numId="26" w16cid:durableId="1127429499">
    <w:abstractNumId w:val="26"/>
  </w:num>
  <w:num w:numId="27" w16cid:durableId="960301562">
    <w:abstractNumId w:val="23"/>
  </w:num>
  <w:num w:numId="28" w16cid:durableId="573856279">
    <w:abstractNumId w:val="3"/>
  </w:num>
  <w:num w:numId="29" w16cid:durableId="1814440984">
    <w:abstractNumId w:val="24"/>
  </w:num>
  <w:num w:numId="30" w16cid:durableId="830755275">
    <w:abstractNumId w:val="25"/>
  </w:num>
  <w:num w:numId="31" w16cid:durableId="4823519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D84"/>
    <w:rsid w:val="000408B0"/>
    <w:rsid w:val="00040A3C"/>
    <w:rsid w:val="00040AE8"/>
    <w:rsid w:val="00041654"/>
    <w:rsid w:val="000417D9"/>
    <w:rsid w:val="0004223C"/>
    <w:rsid w:val="000431DB"/>
    <w:rsid w:val="0004335C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D3F"/>
    <w:rsid w:val="00051B2B"/>
    <w:rsid w:val="00051CF9"/>
    <w:rsid w:val="00052B6F"/>
    <w:rsid w:val="00053369"/>
    <w:rsid w:val="000534AE"/>
    <w:rsid w:val="00054FD8"/>
    <w:rsid w:val="0005652E"/>
    <w:rsid w:val="00056941"/>
    <w:rsid w:val="00056E8A"/>
    <w:rsid w:val="00057421"/>
    <w:rsid w:val="00057BDF"/>
    <w:rsid w:val="0006105F"/>
    <w:rsid w:val="00062A5E"/>
    <w:rsid w:val="00064047"/>
    <w:rsid w:val="0006423D"/>
    <w:rsid w:val="00064257"/>
    <w:rsid w:val="000648CE"/>
    <w:rsid w:val="00065B8F"/>
    <w:rsid w:val="00066609"/>
    <w:rsid w:val="0006691C"/>
    <w:rsid w:val="00066F21"/>
    <w:rsid w:val="00070828"/>
    <w:rsid w:val="0007118A"/>
    <w:rsid w:val="000711B8"/>
    <w:rsid w:val="000717F1"/>
    <w:rsid w:val="00071D24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0EF"/>
    <w:rsid w:val="00077E4F"/>
    <w:rsid w:val="00077EDC"/>
    <w:rsid w:val="000809B2"/>
    <w:rsid w:val="00080A4B"/>
    <w:rsid w:val="00082521"/>
    <w:rsid w:val="00082870"/>
    <w:rsid w:val="00082D45"/>
    <w:rsid w:val="0008344D"/>
    <w:rsid w:val="00084098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10B3"/>
    <w:rsid w:val="00091879"/>
    <w:rsid w:val="00091BAF"/>
    <w:rsid w:val="000920F8"/>
    <w:rsid w:val="00092343"/>
    <w:rsid w:val="0009245A"/>
    <w:rsid w:val="00092CEC"/>
    <w:rsid w:val="000931CC"/>
    <w:rsid w:val="00093488"/>
    <w:rsid w:val="00093B35"/>
    <w:rsid w:val="00093BFA"/>
    <w:rsid w:val="00095173"/>
    <w:rsid w:val="0009541A"/>
    <w:rsid w:val="0009630B"/>
    <w:rsid w:val="00096835"/>
    <w:rsid w:val="000969FF"/>
    <w:rsid w:val="00096D4C"/>
    <w:rsid w:val="00097D28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B03B8"/>
    <w:rsid w:val="000B068C"/>
    <w:rsid w:val="000B0847"/>
    <w:rsid w:val="000B1F4B"/>
    <w:rsid w:val="000B28B3"/>
    <w:rsid w:val="000B29A1"/>
    <w:rsid w:val="000B2E99"/>
    <w:rsid w:val="000B316C"/>
    <w:rsid w:val="000B3D8D"/>
    <w:rsid w:val="000B44F7"/>
    <w:rsid w:val="000B4620"/>
    <w:rsid w:val="000B4900"/>
    <w:rsid w:val="000B491F"/>
    <w:rsid w:val="000B4E49"/>
    <w:rsid w:val="000B53DE"/>
    <w:rsid w:val="000B5420"/>
    <w:rsid w:val="000B5CC4"/>
    <w:rsid w:val="000B5DD7"/>
    <w:rsid w:val="000B6655"/>
    <w:rsid w:val="000B6EC7"/>
    <w:rsid w:val="000B6FE5"/>
    <w:rsid w:val="000B791F"/>
    <w:rsid w:val="000C077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E0A12"/>
    <w:rsid w:val="000E1121"/>
    <w:rsid w:val="000E1B71"/>
    <w:rsid w:val="000E1CEA"/>
    <w:rsid w:val="000E3190"/>
    <w:rsid w:val="000E357B"/>
    <w:rsid w:val="000E3ADE"/>
    <w:rsid w:val="000E4246"/>
    <w:rsid w:val="000E4248"/>
    <w:rsid w:val="000E47B4"/>
    <w:rsid w:val="000E4E55"/>
    <w:rsid w:val="000E5203"/>
    <w:rsid w:val="000E5C3B"/>
    <w:rsid w:val="000E600C"/>
    <w:rsid w:val="000E7160"/>
    <w:rsid w:val="000E76B8"/>
    <w:rsid w:val="000E76DD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411"/>
    <w:rsid w:val="000F756E"/>
    <w:rsid w:val="001004EA"/>
    <w:rsid w:val="00100784"/>
    <w:rsid w:val="001008AB"/>
    <w:rsid w:val="001011B8"/>
    <w:rsid w:val="0010126A"/>
    <w:rsid w:val="00101947"/>
    <w:rsid w:val="00101F3F"/>
    <w:rsid w:val="00103DD8"/>
    <w:rsid w:val="00104816"/>
    <w:rsid w:val="001048E2"/>
    <w:rsid w:val="00105921"/>
    <w:rsid w:val="00106E0F"/>
    <w:rsid w:val="001079B0"/>
    <w:rsid w:val="00107D61"/>
    <w:rsid w:val="00107EA6"/>
    <w:rsid w:val="00110F0A"/>
    <w:rsid w:val="001117F6"/>
    <w:rsid w:val="001120ED"/>
    <w:rsid w:val="00112EE9"/>
    <w:rsid w:val="00113235"/>
    <w:rsid w:val="00113457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D8B"/>
    <w:rsid w:val="001259D4"/>
    <w:rsid w:val="00126076"/>
    <w:rsid w:val="001271F9"/>
    <w:rsid w:val="00127713"/>
    <w:rsid w:val="001307C9"/>
    <w:rsid w:val="00130E65"/>
    <w:rsid w:val="00131491"/>
    <w:rsid w:val="00131606"/>
    <w:rsid w:val="00131EB9"/>
    <w:rsid w:val="0013288B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D19"/>
    <w:rsid w:val="0014493A"/>
    <w:rsid w:val="00144BD3"/>
    <w:rsid w:val="001458FA"/>
    <w:rsid w:val="00145E52"/>
    <w:rsid w:val="001460FA"/>
    <w:rsid w:val="00146318"/>
    <w:rsid w:val="001469C5"/>
    <w:rsid w:val="00146B4D"/>
    <w:rsid w:val="00146C84"/>
    <w:rsid w:val="00146D4C"/>
    <w:rsid w:val="00150395"/>
    <w:rsid w:val="00150456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DD3"/>
    <w:rsid w:val="00156E15"/>
    <w:rsid w:val="00156FC2"/>
    <w:rsid w:val="00160370"/>
    <w:rsid w:val="00160874"/>
    <w:rsid w:val="00161050"/>
    <w:rsid w:val="0016186A"/>
    <w:rsid w:val="00161B15"/>
    <w:rsid w:val="00161C3E"/>
    <w:rsid w:val="0016218F"/>
    <w:rsid w:val="00162626"/>
    <w:rsid w:val="00162B0F"/>
    <w:rsid w:val="00163138"/>
    <w:rsid w:val="001633B7"/>
    <w:rsid w:val="00163931"/>
    <w:rsid w:val="00163CBA"/>
    <w:rsid w:val="00165027"/>
    <w:rsid w:val="001650E9"/>
    <w:rsid w:val="0016579D"/>
    <w:rsid w:val="00165EAA"/>
    <w:rsid w:val="00167836"/>
    <w:rsid w:val="00167B22"/>
    <w:rsid w:val="00170175"/>
    <w:rsid w:val="001702F1"/>
    <w:rsid w:val="00170399"/>
    <w:rsid w:val="00170450"/>
    <w:rsid w:val="00170A6F"/>
    <w:rsid w:val="00170B1A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B6F"/>
    <w:rsid w:val="00180D20"/>
    <w:rsid w:val="00180D27"/>
    <w:rsid w:val="001813D6"/>
    <w:rsid w:val="001832F7"/>
    <w:rsid w:val="001834DB"/>
    <w:rsid w:val="001839FA"/>
    <w:rsid w:val="00183AF1"/>
    <w:rsid w:val="00184669"/>
    <w:rsid w:val="001847B8"/>
    <w:rsid w:val="001854F8"/>
    <w:rsid w:val="00185807"/>
    <w:rsid w:val="00186164"/>
    <w:rsid w:val="0018754E"/>
    <w:rsid w:val="0019007D"/>
    <w:rsid w:val="0019090F"/>
    <w:rsid w:val="00190FAB"/>
    <w:rsid w:val="00190FEE"/>
    <w:rsid w:val="001910CB"/>
    <w:rsid w:val="001919FD"/>
    <w:rsid w:val="0019317B"/>
    <w:rsid w:val="001934D6"/>
    <w:rsid w:val="00193577"/>
    <w:rsid w:val="00195206"/>
    <w:rsid w:val="00195746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4B1"/>
    <w:rsid w:val="001A3E40"/>
    <w:rsid w:val="001A3F37"/>
    <w:rsid w:val="001A40C3"/>
    <w:rsid w:val="001A410D"/>
    <w:rsid w:val="001A4123"/>
    <w:rsid w:val="001A4FCC"/>
    <w:rsid w:val="001A5834"/>
    <w:rsid w:val="001A5A45"/>
    <w:rsid w:val="001A5D15"/>
    <w:rsid w:val="001A5EB4"/>
    <w:rsid w:val="001A6213"/>
    <w:rsid w:val="001A6985"/>
    <w:rsid w:val="001A71A7"/>
    <w:rsid w:val="001A7BBC"/>
    <w:rsid w:val="001B0086"/>
    <w:rsid w:val="001B0BFF"/>
    <w:rsid w:val="001B0C58"/>
    <w:rsid w:val="001B1C90"/>
    <w:rsid w:val="001B3549"/>
    <w:rsid w:val="001B35B0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A"/>
    <w:rsid w:val="001B7BFC"/>
    <w:rsid w:val="001C0494"/>
    <w:rsid w:val="001C0955"/>
    <w:rsid w:val="001C0F2E"/>
    <w:rsid w:val="001C176E"/>
    <w:rsid w:val="001C19E4"/>
    <w:rsid w:val="001C1DD4"/>
    <w:rsid w:val="001C26D0"/>
    <w:rsid w:val="001C2A53"/>
    <w:rsid w:val="001C2DD5"/>
    <w:rsid w:val="001C30F6"/>
    <w:rsid w:val="001C3868"/>
    <w:rsid w:val="001C3DE2"/>
    <w:rsid w:val="001C5814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105D"/>
    <w:rsid w:val="001D1396"/>
    <w:rsid w:val="001D1567"/>
    <w:rsid w:val="001D16CA"/>
    <w:rsid w:val="001D17C4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BE6"/>
    <w:rsid w:val="001D640C"/>
    <w:rsid w:val="001D686F"/>
    <w:rsid w:val="001D6FA4"/>
    <w:rsid w:val="001D7285"/>
    <w:rsid w:val="001D7497"/>
    <w:rsid w:val="001E00D3"/>
    <w:rsid w:val="001E0503"/>
    <w:rsid w:val="001E0B7A"/>
    <w:rsid w:val="001E0DCF"/>
    <w:rsid w:val="001E151D"/>
    <w:rsid w:val="001E1627"/>
    <w:rsid w:val="001E1F7D"/>
    <w:rsid w:val="001E20AD"/>
    <w:rsid w:val="001E23E2"/>
    <w:rsid w:val="001E2A63"/>
    <w:rsid w:val="001E350A"/>
    <w:rsid w:val="001E35CF"/>
    <w:rsid w:val="001E3CBD"/>
    <w:rsid w:val="001E41E0"/>
    <w:rsid w:val="001E4BC0"/>
    <w:rsid w:val="001E5081"/>
    <w:rsid w:val="001E5B74"/>
    <w:rsid w:val="001E63AC"/>
    <w:rsid w:val="001E65D6"/>
    <w:rsid w:val="001E6D45"/>
    <w:rsid w:val="001E78D7"/>
    <w:rsid w:val="001F041F"/>
    <w:rsid w:val="001F05E1"/>
    <w:rsid w:val="001F0B39"/>
    <w:rsid w:val="001F0D8B"/>
    <w:rsid w:val="001F1095"/>
    <w:rsid w:val="001F1250"/>
    <w:rsid w:val="001F16E2"/>
    <w:rsid w:val="001F1E60"/>
    <w:rsid w:val="001F2848"/>
    <w:rsid w:val="001F2B09"/>
    <w:rsid w:val="001F2EDF"/>
    <w:rsid w:val="001F37BC"/>
    <w:rsid w:val="001F4146"/>
    <w:rsid w:val="001F4865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FFE"/>
    <w:rsid w:val="002044F4"/>
    <w:rsid w:val="00205031"/>
    <w:rsid w:val="002050E8"/>
    <w:rsid w:val="002054EA"/>
    <w:rsid w:val="002056A2"/>
    <w:rsid w:val="002065F5"/>
    <w:rsid w:val="00206AE6"/>
    <w:rsid w:val="002072C1"/>
    <w:rsid w:val="00207E51"/>
    <w:rsid w:val="0021059D"/>
    <w:rsid w:val="00210C2D"/>
    <w:rsid w:val="00211AA1"/>
    <w:rsid w:val="0021204E"/>
    <w:rsid w:val="002125B9"/>
    <w:rsid w:val="00212959"/>
    <w:rsid w:val="0021366D"/>
    <w:rsid w:val="002137FA"/>
    <w:rsid w:val="002153D8"/>
    <w:rsid w:val="00215B82"/>
    <w:rsid w:val="0021662C"/>
    <w:rsid w:val="002168F0"/>
    <w:rsid w:val="0021694F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391F"/>
    <w:rsid w:val="00223CF3"/>
    <w:rsid w:val="00224873"/>
    <w:rsid w:val="00225009"/>
    <w:rsid w:val="002258CF"/>
    <w:rsid w:val="00225982"/>
    <w:rsid w:val="00226698"/>
    <w:rsid w:val="002268D1"/>
    <w:rsid w:val="00226E34"/>
    <w:rsid w:val="00227166"/>
    <w:rsid w:val="002275DE"/>
    <w:rsid w:val="002306E0"/>
    <w:rsid w:val="00230B36"/>
    <w:rsid w:val="00231A0D"/>
    <w:rsid w:val="00231E9E"/>
    <w:rsid w:val="002324AC"/>
    <w:rsid w:val="00232F76"/>
    <w:rsid w:val="00233873"/>
    <w:rsid w:val="00233A4A"/>
    <w:rsid w:val="002344FD"/>
    <w:rsid w:val="002345A9"/>
    <w:rsid w:val="00234E66"/>
    <w:rsid w:val="0023544C"/>
    <w:rsid w:val="00235592"/>
    <w:rsid w:val="00236987"/>
    <w:rsid w:val="002372AE"/>
    <w:rsid w:val="0023756F"/>
    <w:rsid w:val="0024008F"/>
    <w:rsid w:val="002418B9"/>
    <w:rsid w:val="00241AC7"/>
    <w:rsid w:val="00241ECC"/>
    <w:rsid w:val="00242CE2"/>
    <w:rsid w:val="0024313B"/>
    <w:rsid w:val="00243545"/>
    <w:rsid w:val="00243588"/>
    <w:rsid w:val="002435EC"/>
    <w:rsid w:val="00243DDA"/>
    <w:rsid w:val="0024462F"/>
    <w:rsid w:val="00244843"/>
    <w:rsid w:val="00244F1E"/>
    <w:rsid w:val="00244F3C"/>
    <w:rsid w:val="0024504C"/>
    <w:rsid w:val="0024562F"/>
    <w:rsid w:val="00245978"/>
    <w:rsid w:val="00245E8B"/>
    <w:rsid w:val="002467DE"/>
    <w:rsid w:val="0024731B"/>
    <w:rsid w:val="002477B2"/>
    <w:rsid w:val="00247ADC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9B0"/>
    <w:rsid w:val="002566C8"/>
    <w:rsid w:val="002568FA"/>
    <w:rsid w:val="00256CAD"/>
    <w:rsid w:val="00257032"/>
    <w:rsid w:val="00257C44"/>
    <w:rsid w:val="00257F18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DDE"/>
    <w:rsid w:val="00271DDF"/>
    <w:rsid w:val="0027250A"/>
    <w:rsid w:val="00272520"/>
    <w:rsid w:val="00272DA2"/>
    <w:rsid w:val="002735DE"/>
    <w:rsid w:val="0027417C"/>
    <w:rsid w:val="00274446"/>
    <w:rsid w:val="00274ED5"/>
    <w:rsid w:val="00275ACC"/>
    <w:rsid w:val="00275ADF"/>
    <w:rsid w:val="00277413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3636"/>
    <w:rsid w:val="0028371A"/>
    <w:rsid w:val="00283977"/>
    <w:rsid w:val="0028398F"/>
    <w:rsid w:val="00283D44"/>
    <w:rsid w:val="00283ECC"/>
    <w:rsid w:val="00284D53"/>
    <w:rsid w:val="0028506B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1836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633"/>
    <w:rsid w:val="002B1923"/>
    <w:rsid w:val="002B2000"/>
    <w:rsid w:val="002B270C"/>
    <w:rsid w:val="002B3AC5"/>
    <w:rsid w:val="002B4CA8"/>
    <w:rsid w:val="002B523B"/>
    <w:rsid w:val="002B5309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51E3"/>
    <w:rsid w:val="002D5340"/>
    <w:rsid w:val="002D5D3F"/>
    <w:rsid w:val="002D5EEB"/>
    <w:rsid w:val="002D6CEC"/>
    <w:rsid w:val="002D6DC3"/>
    <w:rsid w:val="002D7808"/>
    <w:rsid w:val="002E0D1F"/>
    <w:rsid w:val="002E18F2"/>
    <w:rsid w:val="002E1CA4"/>
    <w:rsid w:val="002E23D0"/>
    <w:rsid w:val="002E29D9"/>
    <w:rsid w:val="002E4359"/>
    <w:rsid w:val="002E4B06"/>
    <w:rsid w:val="002E4B86"/>
    <w:rsid w:val="002E4EC3"/>
    <w:rsid w:val="002E77C7"/>
    <w:rsid w:val="002F0142"/>
    <w:rsid w:val="002F0C0C"/>
    <w:rsid w:val="002F2980"/>
    <w:rsid w:val="002F2E74"/>
    <w:rsid w:val="002F303B"/>
    <w:rsid w:val="002F3090"/>
    <w:rsid w:val="002F3501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10D5"/>
    <w:rsid w:val="00301104"/>
    <w:rsid w:val="00301301"/>
    <w:rsid w:val="003019DF"/>
    <w:rsid w:val="00301AD6"/>
    <w:rsid w:val="00301FE9"/>
    <w:rsid w:val="00302B8F"/>
    <w:rsid w:val="00303783"/>
    <w:rsid w:val="00304BC2"/>
    <w:rsid w:val="003052CA"/>
    <w:rsid w:val="00305307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26DD"/>
    <w:rsid w:val="003134D9"/>
    <w:rsid w:val="00313530"/>
    <w:rsid w:val="00313B17"/>
    <w:rsid w:val="003141DC"/>
    <w:rsid w:val="00314387"/>
    <w:rsid w:val="0031480C"/>
    <w:rsid w:val="0031555E"/>
    <w:rsid w:val="00315EC2"/>
    <w:rsid w:val="0031633C"/>
    <w:rsid w:val="003165E8"/>
    <w:rsid w:val="00316859"/>
    <w:rsid w:val="00317040"/>
    <w:rsid w:val="00317461"/>
    <w:rsid w:val="003174CF"/>
    <w:rsid w:val="0031797B"/>
    <w:rsid w:val="00321111"/>
    <w:rsid w:val="003213AC"/>
    <w:rsid w:val="003216B8"/>
    <w:rsid w:val="00321AE6"/>
    <w:rsid w:val="003220B1"/>
    <w:rsid w:val="003237A4"/>
    <w:rsid w:val="00324BEC"/>
    <w:rsid w:val="0032518D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28B2"/>
    <w:rsid w:val="003333CD"/>
    <w:rsid w:val="0033365C"/>
    <w:rsid w:val="003336F3"/>
    <w:rsid w:val="0033379D"/>
    <w:rsid w:val="00334553"/>
    <w:rsid w:val="00335641"/>
    <w:rsid w:val="00335934"/>
    <w:rsid w:val="00335AF7"/>
    <w:rsid w:val="00335BD8"/>
    <w:rsid w:val="003365A3"/>
    <w:rsid w:val="003372D7"/>
    <w:rsid w:val="003374A0"/>
    <w:rsid w:val="0033788D"/>
    <w:rsid w:val="00340076"/>
    <w:rsid w:val="0034072E"/>
    <w:rsid w:val="003415DE"/>
    <w:rsid w:val="00341671"/>
    <w:rsid w:val="003422CF"/>
    <w:rsid w:val="0034287A"/>
    <w:rsid w:val="00342FA9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317"/>
    <w:rsid w:val="003675C9"/>
    <w:rsid w:val="00367882"/>
    <w:rsid w:val="00367DC2"/>
    <w:rsid w:val="003702A3"/>
    <w:rsid w:val="00370A08"/>
    <w:rsid w:val="00371DD3"/>
    <w:rsid w:val="0037252B"/>
    <w:rsid w:val="003726E5"/>
    <w:rsid w:val="00372BA6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325B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5003"/>
    <w:rsid w:val="00395258"/>
    <w:rsid w:val="00395BE3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DC"/>
    <w:rsid w:val="003A4685"/>
    <w:rsid w:val="003A4C4E"/>
    <w:rsid w:val="003A5486"/>
    <w:rsid w:val="003A54C7"/>
    <w:rsid w:val="003A5D29"/>
    <w:rsid w:val="003A72D6"/>
    <w:rsid w:val="003A7B77"/>
    <w:rsid w:val="003B008A"/>
    <w:rsid w:val="003B0259"/>
    <w:rsid w:val="003B0D3F"/>
    <w:rsid w:val="003B2035"/>
    <w:rsid w:val="003B20AD"/>
    <w:rsid w:val="003B2A9E"/>
    <w:rsid w:val="003B346C"/>
    <w:rsid w:val="003B38AF"/>
    <w:rsid w:val="003B45FA"/>
    <w:rsid w:val="003B4C86"/>
    <w:rsid w:val="003B540C"/>
    <w:rsid w:val="003B656A"/>
    <w:rsid w:val="003B6689"/>
    <w:rsid w:val="003B6762"/>
    <w:rsid w:val="003B7440"/>
    <w:rsid w:val="003B7BFE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6FE8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5112"/>
    <w:rsid w:val="003D564F"/>
    <w:rsid w:val="003D5661"/>
    <w:rsid w:val="003D5843"/>
    <w:rsid w:val="003D5A0D"/>
    <w:rsid w:val="003D5B7E"/>
    <w:rsid w:val="003D5CFD"/>
    <w:rsid w:val="003D667D"/>
    <w:rsid w:val="003D66B8"/>
    <w:rsid w:val="003D6BB7"/>
    <w:rsid w:val="003D74D8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657B"/>
    <w:rsid w:val="003E677F"/>
    <w:rsid w:val="003E6A5C"/>
    <w:rsid w:val="003E7136"/>
    <w:rsid w:val="003E78B1"/>
    <w:rsid w:val="003E7FD7"/>
    <w:rsid w:val="003F1FD8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D2C"/>
    <w:rsid w:val="003F637E"/>
    <w:rsid w:val="003F63C4"/>
    <w:rsid w:val="003F6BF0"/>
    <w:rsid w:val="003F6D15"/>
    <w:rsid w:val="00400664"/>
    <w:rsid w:val="004008E4"/>
    <w:rsid w:val="00401ADA"/>
    <w:rsid w:val="00401EB5"/>
    <w:rsid w:val="004029C6"/>
    <w:rsid w:val="00402DDA"/>
    <w:rsid w:val="0040372D"/>
    <w:rsid w:val="00404146"/>
    <w:rsid w:val="0040443E"/>
    <w:rsid w:val="004062EF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053"/>
    <w:rsid w:val="00413937"/>
    <w:rsid w:val="00413D3C"/>
    <w:rsid w:val="00413F22"/>
    <w:rsid w:val="0041503D"/>
    <w:rsid w:val="004153C2"/>
    <w:rsid w:val="004153F1"/>
    <w:rsid w:val="004156CF"/>
    <w:rsid w:val="00416B98"/>
    <w:rsid w:val="00416FE5"/>
    <w:rsid w:val="00420296"/>
    <w:rsid w:val="0042047D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5BF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387"/>
    <w:rsid w:val="00443C87"/>
    <w:rsid w:val="00443EAC"/>
    <w:rsid w:val="00444044"/>
    <w:rsid w:val="0044435A"/>
    <w:rsid w:val="00444DC9"/>
    <w:rsid w:val="00445503"/>
    <w:rsid w:val="004462BA"/>
    <w:rsid w:val="0044649B"/>
    <w:rsid w:val="00446A78"/>
    <w:rsid w:val="00446E20"/>
    <w:rsid w:val="00446E50"/>
    <w:rsid w:val="00447E71"/>
    <w:rsid w:val="00450061"/>
    <w:rsid w:val="00450133"/>
    <w:rsid w:val="004503E4"/>
    <w:rsid w:val="004504FE"/>
    <w:rsid w:val="0045083A"/>
    <w:rsid w:val="00450AC9"/>
    <w:rsid w:val="004522C5"/>
    <w:rsid w:val="004536A6"/>
    <w:rsid w:val="00454444"/>
    <w:rsid w:val="00454713"/>
    <w:rsid w:val="00454B12"/>
    <w:rsid w:val="00454BD7"/>
    <w:rsid w:val="004550A1"/>
    <w:rsid w:val="004550EB"/>
    <w:rsid w:val="0045590A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3260"/>
    <w:rsid w:val="00464039"/>
    <w:rsid w:val="00464E07"/>
    <w:rsid w:val="0046511E"/>
    <w:rsid w:val="004651E9"/>
    <w:rsid w:val="004653BB"/>
    <w:rsid w:val="00465405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AEB"/>
    <w:rsid w:val="00475AF6"/>
    <w:rsid w:val="00475DAA"/>
    <w:rsid w:val="004765CB"/>
    <w:rsid w:val="004766DF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7C9"/>
    <w:rsid w:val="00481D86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5364"/>
    <w:rsid w:val="004853F2"/>
    <w:rsid w:val="00485A2B"/>
    <w:rsid w:val="00486CFC"/>
    <w:rsid w:val="00486FBD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5540"/>
    <w:rsid w:val="00496301"/>
    <w:rsid w:val="00496392"/>
    <w:rsid w:val="00497A5C"/>
    <w:rsid w:val="004A0A4B"/>
    <w:rsid w:val="004A11C3"/>
    <w:rsid w:val="004A1514"/>
    <w:rsid w:val="004A1FE5"/>
    <w:rsid w:val="004A2B55"/>
    <w:rsid w:val="004A2F26"/>
    <w:rsid w:val="004A306C"/>
    <w:rsid w:val="004A30A5"/>
    <w:rsid w:val="004A4A39"/>
    <w:rsid w:val="004A5239"/>
    <w:rsid w:val="004A5665"/>
    <w:rsid w:val="004A5890"/>
    <w:rsid w:val="004A5BC7"/>
    <w:rsid w:val="004A5F1C"/>
    <w:rsid w:val="004A5F93"/>
    <w:rsid w:val="004A6559"/>
    <w:rsid w:val="004A6B7F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22BC"/>
    <w:rsid w:val="004B2A3F"/>
    <w:rsid w:val="004B3216"/>
    <w:rsid w:val="004B32C7"/>
    <w:rsid w:val="004B380F"/>
    <w:rsid w:val="004B3823"/>
    <w:rsid w:val="004B3DDE"/>
    <w:rsid w:val="004B412A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16DF"/>
    <w:rsid w:val="004C232A"/>
    <w:rsid w:val="004C2BC2"/>
    <w:rsid w:val="004C3019"/>
    <w:rsid w:val="004C3FB9"/>
    <w:rsid w:val="004C454C"/>
    <w:rsid w:val="004C4712"/>
    <w:rsid w:val="004C5605"/>
    <w:rsid w:val="004C61F9"/>
    <w:rsid w:val="004C63D9"/>
    <w:rsid w:val="004C6816"/>
    <w:rsid w:val="004C6FBE"/>
    <w:rsid w:val="004C6FBF"/>
    <w:rsid w:val="004C772C"/>
    <w:rsid w:val="004C7D68"/>
    <w:rsid w:val="004D011B"/>
    <w:rsid w:val="004D019B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119"/>
    <w:rsid w:val="004D7A19"/>
    <w:rsid w:val="004D7B74"/>
    <w:rsid w:val="004D7D3D"/>
    <w:rsid w:val="004E0760"/>
    <w:rsid w:val="004E0962"/>
    <w:rsid w:val="004E145D"/>
    <w:rsid w:val="004E14F7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FDC"/>
    <w:rsid w:val="004F17FD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C3"/>
    <w:rsid w:val="004F6FD8"/>
    <w:rsid w:val="004F708C"/>
    <w:rsid w:val="004F73E3"/>
    <w:rsid w:val="004F78D0"/>
    <w:rsid w:val="005001B6"/>
    <w:rsid w:val="00500593"/>
    <w:rsid w:val="0050069A"/>
    <w:rsid w:val="00500D99"/>
    <w:rsid w:val="00500F66"/>
    <w:rsid w:val="00502E31"/>
    <w:rsid w:val="005047F7"/>
    <w:rsid w:val="00504BE5"/>
    <w:rsid w:val="00504DD0"/>
    <w:rsid w:val="00504E6B"/>
    <w:rsid w:val="005050AB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1009E"/>
    <w:rsid w:val="005112AE"/>
    <w:rsid w:val="00511C77"/>
    <w:rsid w:val="0051244A"/>
    <w:rsid w:val="0051291F"/>
    <w:rsid w:val="00512A1B"/>
    <w:rsid w:val="005132CC"/>
    <w:rsid w:val="005133CD"/>
    <w:rsid w:val="00513599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CF3"/>
    <w:rsid w:val="005222FA"/>
    <w:rsid w:val="0052288E"/>
    <w:rsid w:val="00523441"/>
    <w:rsid w:val="005246FE"/>
    <w:rsid w:val="00524933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60F"/>
    <w:rsid w:val="00534D0B"/>
    <w:rsid w:val="00536083"/>
    <w:rsid w:val="00536BDF"/>
    <w:rsid w:val="0053733D"/>
    <w:rsid w:val="00537424"/>
    <w:rsid w:val="00537A89"/>
    <w:rsid w:val="00537CA1"/>
    <w:rsid w:val="005400DA"/>
    <w:rsid w:val="00540564"/>
    <w:rsid w:val="0054059B"/>
    <w:rsid w:val="005405BA"/>
    <w:rsid w:val="005406FC"/>
    <w:rsid w:val="00540AE7"/>
    <w:rsid w:val="00540F5D"/>
    <w:rsid w:val="00540FA0"/>
    <w:rsid w:val="005414C2"/>
    <w:rsid w:val="005414C9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FE7"/>
    <w:rsid w:val="005514A5"/>
    <w:rsid w:val="00551B23"/>
    <w:rsid w:val="00551D5A"/>
    <w:rsid w:val="00552373"/>
    <w:rsid w:val="005529DA"/>
    <w:rsid w:val="00552AD2"/>
    <w:rsid w:val="005534DE"/>
    <w:rsid w:val="005535F1"/>
    <w:rsid w:val="00553671"/>
    <w:rsid w:val="00553995"/>
    <w:rsid w:val="00553DC0"/>
    <w:rsid w:val="00554C74"/>
    <w:rsid w:val="005551E7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5BB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C97"/>
    <w:rsid w:val="00575F68"/>
    <w:rsid w:val="00576297"/>
    <w:rsid w:val="00576BAA"/>
    <w:rsid w:val="005770D6"/>
    <w:rsid w:val="0057732F"/>
    <w:rsid w:val="005801CC"/>
    <w:rsid w:val="00580A01"/>
    <w:rsid w:val="00581295"/>
    <w:rsid w:val="0058199B"/>
    <w:rsid w:val="00581A15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2179"/>
    <w:rsid w:val="005923A1"/>
    <w:rsid w:val="005923B2"/>
    <w:rsid w:val="00592A94"/>
    <w:rsid w:val="00592BF2"/>
    <w:rsid w:val="00592C7C"/>
    <w:rsid w:val="00592F74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1570"/>
    <w:rsid w:val="005A18D2"/>
    <w:rsid w:val="005A215A"/>
    <w:rsid w:val="005A2860"/>
    <w:rsid w:val="005A41EC"/>
    <w:rsid w:val="005A4231"/>
    <w:rsid w:val="005A485E"/>
    <w:rsid w:val="005A4A95"/>
    <w:rsid w:val="005A4AAC"/>
    <w:rsid w:val="005A54FD"/>
    <w:rsid w:val="005A5A0F"/>
    <w:rsid w:val="005A5A46"/>
    <w:rsid w:val="005A5C1C"/>
    <w:rsid w:val="005A697F"/>
    <w:rsid w:val="005A6AA8"/>
    <w:rsid w:val="005A6DC4"/>
    <w:rsid w:val="005A76BD"/>
    <w:rsid w:val="005B00C0"/>
    <w:rsid w:val="005B0370"/>
    <w:rsid w:val="005B17E5"/>
    <w:rsid w:val="005B29F0"/>
    <w:rsid w:val="005B334B"/>
    <w:rsid w:val="005B339A"/>
    <w:rsid w:val="005B3711"/>
    <w:rsid w:val="005B3858"/>
    <w:rsid w:val="005B4545"/>
    <w:rsid w:val="005B4A66"/>
    <w:rsid w:val="005B5A94"/>
    <w:rsid w:val="005B5DB8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895"/>
    <w:rsid w:val="005C4361"/>
    <w:rsid w:val="005C43CC"/>
    <w:rsid w:val="005C4495"/>
    <w:rsid w:val="005C4BFB"/>
    <w:rsid w:val="005C5282"/>
    <w:rsid w:val="005C556C"/>
    <w:rsid w:val="005C5EE4"/>
    <w:rsid w:val="005C64C7"/>
    <w:rsid w:val="005C6E9F"/>
    <w:rsid w:val="005C73AD"/>
    <w:rsid w:val="005C78A3"/>
    <w:rsid w:val="005C797C"/>
    <w:rsid w:val="005C7F36"/>
    <w:rsid w:val="005D017F"/>
    <w:rsid w:val="005D0575"/>
    <w:rsid w:val="005D1039"/>
    <w:rsid w:val="005D1F7C"/>
    <w:rsid w:val="005D2ADA"/>
    <w:rsid w:val="005D3008"/>
    <w:rsid w:val="005D402B"/>
    <w:rsid w:val="005D4C4E"/>
    <w:rsid w:val="005D4D1F"/>
    <w:rsid w:val="005D5447"/>
    <w:rsid w:val="005D5490"/>
    <w:rsid w:val="005D5D49"/>
    <w:rsid w:val="005D60F4"/>
    <w:rsid w:val="005D6B97"/>
    <w:rsid w:val="005D6DE2"/>
    <w:rsid w:val="005D6E8F"/>
    <w:rsid w:val="005D7043"/>
    <w:rsid w:val="005D7228"/>
    <w:rsid w:val="005D7304"/>
    <w:rsid w:val="005D7488"/>
    <w:rsid w:val="005D74A3"/>
    <w:rsid w:val="005D7BA2"/>
    <w:rsid w:val="005D7C25"/>
    <w:rsid w:val="005E045B"/>
    <w:rsid w:val="005E085E"/>
    <w:rsid w:val="005E0CB5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6888"/>
    <w:rsid w:val="005E707B"/>
    <w:rsid w:val="005E736C"/>
    <w:rsid w:val="005E7CB2"/>
    <w:rsid w:val="005E7D3B"/>
    <w:rsid w:val="005E7E81"/>
    <w:rsid w:val="005F05DF"/>
    <w:rsid w:val="005F160B"/>
    <w:rsid w:val="005F1BFB"/>
    <w:rsid w:val="005F1E67"/>
    <w:rsid w:val="005F2F1D"/>
    <w:rsid w:val="005F3585"/>
    <w:rsid w:val="005F37D6"/>
    <w:rsid w:val="005F3A83"/>
    <w:rsid w:val="005F4066"/>
    <w:rsid w:val="005F469B"/>
    <w:rsid w:val="005F4EC1"/>
    <w:rsid w:val="005F4EFA"/>
    <w:rsid w:val="005F5B21"/>
    <w:rsid w:val="005F5DBE"/>
    <w:rsid w:val="005F5FED"/>
    <w:rsid w:val="005F6135"/>
    <w:rsid w:val="005F7F98"/>
    <w:rsid w:val="00600186"/>
    <w:rsid w:val="00600459"/>
    <w:rsid w:val="00600B07"/>
    <w:rsid w:val="0060114C"/>
    <w:rsid w:val="00601635"/>
    <w:rsid w:val="006021E7"/>
    <w:rsid w:val="00602D10"/>
    <w:rsid w:val="00602D9B"/>
    <w:rsid w:val="006030D4"/>
    <w:rsid w:val="00603195"/>
    <w:rsid w:val="006037E9"/>
    <w:rsid w:val="00603B53"/>
    <w:rsid w:val="0060406B"/>
    <w:rsid w:val="0060440A"/>
    <w:rsid w:val="00604423"/>
    <w:rsid w:val="006045E0"/>
    <w:rsid w:val="00604DE8"/>
    <w:rsid w:val="006065D5"/>
    <w:rsid w:val="00606C8A"/>
    <w:rsid w:val="00606F27"/>
    <w:rsid w:val="006070D5"/>
    <w:rsid w:val="006075CE"/>
    <w:rsid w:val="0061072A"/>
    <w:rsid w:val="00610AE3"/>
    <w:rsid w:val="0061123F"/>
    <w:rsid w:val="00611911"/>
    <w:rsid w:val="006122A9"/>
    <w:rsid w:val="00612600"/>
    <w:rsid w:val="006126E7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2015F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360"/>
    <w:rsid w:val="00630810"/>
    <w:rsid w:val="00630886"/>
    <w:rsid w:val="00630D1E"/>
    <w:rsid w:val="00630E76"/>
    <w:rsid w:val="00631B7B"/>
    <w:rsid w:val="006320BB"/>
    <w:rsid w:val="006320FF"/>
    <w:rsid w:val="00633319"/>
    <w:rsid w:val="00633A87"/>
    <w:rsid w:val="0063473F"/>
    <w:rsid w:val="00634E89"/>
    <w:rsid w:val="006351B3"/>
    <w:rsid w:val="0063563F"/>
    <w:rsid w:val="00635BAA"/>
    <w:rsid w:val="00635E8D"/>
    <w:rsid w:val="00636177"/>
    <w:rsid w:val="006369FB"/>
    <w:rsid w:val="00637915"/>
    <w:rsid w:val="00637C3E"/>
    <w:rsid w:val="00641399"/>
    <w:rsid w:val="00642CB2"/>
    <w:rsid w:val="00642F5F"/>
    <w:rsid w:val="006433D9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EA"/>
    <w:rsid w:val="00650C49"/>
    <w:rsid w:val="00651083"/>
    <w:rsid w:val="0065131D"/>
    <w:rsid w:val="006515DD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6A0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3275"/>
    <w:rsid w:val="00673780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3142"/>
    <w:rsid w:val="00683986"/>
    <w:rsid w:val="0068456B"/>
    <w:rsid w:val="00685DF9"/>
    <w:rsid w:val="00686570"/>
    <w:rsid w:val="00686BD3"/>
    <w:rsid w:val="00686DD3"/>
    <w:rsid w:val="0068700D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81A"/>
    <w:rsid w:val="00694213"/>
    <w:rsid w:val="006945DF"/>
    <w:rsid w:val="00694BEC"/>
    <w:rsid w:val="00695B1B"/>
    <w:rsid w:val="00695C95"/>
    <w:rsid w:val="00696733"/>
    <w:rsid w:val="006968A0"/>
    <w:rsid w:val="00697046"/>
    <w:rsid w:val="0069733C"/>
    <w:rsid w:val="0069762C"/>
    <w:rsid w:val="00697FB9"/>
    <w:rsid w:val="006A010C"/>
    <w:rsid w:val="006A0637"/>
    <w:rsid w:val="006A0BEB"/>
    <w:rsid w:val="006A0FCB"/>
    <w:rsid w:val="006A132D"/>
    <w:rsid w:val="006A165A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E"/>
    <w:rsid w:val="006A6A02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764F"/>
    <w:rsid w:val="006C7FFB"/>
    <w:rsid w:val="006D0596"/>
    <w:rsid w:val="006D0A99"/>
    <w:rsid w:val="006D1210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E02AE"/>
    <w:rsid w:val="006E1048"/>
    <w:rsid w:val="006E10AB"/>
    <w:rsid w:val="006E197A"/>
    <w:rsid w:val="006E1E6E"/>
    <w:rsid w:val="006E1EFD"/>
    <w:rsid w:val="006E2174"/>
    <w:rsid w:val="006E22C2"/>
    <w:rsid w:val="006E4A16"/>
    <w:rsid w:val="006E4C8F"/>
    <w:rsid w:val="006E5270"/>
    <w:rsid w:val="006E5D31"/>
    <w:rsid w:val="006E5EAE"/>
    <w:rsid w:val="006E6C49"/>
    <w:rsid w:val="006E759E"/>
    <w:rsid w:val="006E78E1"/>
    <w:rsid w:val="006F033B"/>
    <w:rsid w:val="006F06CF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FCB"/>
    <w:rsid w:val="00705075"/>
    <w:rsid w:val="007052C5"/>
    <w:rsid w:val="007055E9"/>
    <w:rsid w:val="00706783"/>
    <w:rsid w:val="00706CC5"/>
    <w:rsid w:val="00707296"/>
    <w:rsid w:val="0071039F"/>
    <w:rsid w:val="00710726"/>
    <w:rsid w:val="00710F9F"/>
    <w:rsid w:val="00710FCA"/>
    <w:rsid w:val="00711057"/>
    <w:rsid w:val="0071179F"/>
    <w:rsid w:val="00713DA9"/>
    <w:rsid w:val="00713DB1"/>
    <w:rsid w:val="00713FF4"/>
    <w:rsid w:val="00714678"/>
    <w:rsid w:val="007146EC"/>
    <w:rsid w:val="0071472C"/>
    <w:rsid w:val="00715184"/>
    <w:rsid w:val="00716444"/>
    <w:rsid w:val="0071664E"/>
    <w:rsid w:val="00716874"/>
    <w:rsid w:val="00716C96"/>
    <w:rsid w:val="0071728F"/>
    <w:rsid w:val="007174CB"/>
    <w:rsid w:val="0071786E"/>
    <w:rsid w:val="0072006C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5009"/>
    <w:rsid w:val="0072570B"/>
    <w:rsid w:val="0072633D"/>
    <w:rsid w:val="00726AA5"/>
    <w:rsid w:val="00726B31"/>
    <w:rsid w:val="00727584"/>
    <w:rsid w:val="00727CD6"/>
    <w:rsid w:val="00730644"/>
    <w:rsid w:val="00730CDA"/>
    <w:rsid w:val="00730F03"/>
    <w:rsid w:val="00731084"/>
    <w:rsid w:val="007320A0"/>
    <w:rsid w:val="00732230"/>
    <w:rsid w:val="00732781"/>
    <w:rsid w:val="00734015"/>
    <w:rsid w:val="007340EC"/>
    <w:rsid w:val="00734438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63C4"/>
    <w:rsid w:val="00746E7A"/>
    <w:rsid w:val="00747506"/>
    <w:rsid w:val="00747D1C"/>
    <w:rsid w:val="00750417"/>
    <w:rsid w:val="007508C3"/>
    <w:rsid w:val="007509FE"/>
    <w:rsid w:val="00750C6A"/>
    <w:rsid w:val="00751437"/>
    <w:rsid w:val="00751808"/>
    <w:rsid w:val="00751ACE"/>
    <w:rsid w:val="00752404"/>
    <w:rsid w:val="0075249F"/>
    <w:rsid w:val="0075367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72C7"/>
    <w:rsid w:val="00757A4D"/>
    <w:rsid w:val="00757C65"/>
    <w:rsid w:val="0076276A"/>
    <w:rsid w:val="00762C33"/>
    <w:rsid w:val="00762E3E"/>
    <w:rsid w:val="00762FA1"/>
    <w:rsid w:val="0076434E"/>
    <w:rsid w:val="00764BE4"/>
    <w:rsid w:val="0076503B"/>
    <w:rsid w:val="00765AD5"/>
    <w:rsid w:val="00765D02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EC"/>
    <w:rsid w:val="007729AE"/>
    <w:rsid w:val="00772DC9"/>
    <w:rsid w:val="00774826"/>
    <w:rsid w:val="0077590A"/>
    <w:rsid w:val="00775990"/>
    <w:rsid w:val="00775E16"/>
    <w:rsid w:val="0077686A"/>
    <w:rsid w:val="00776B88"/>
    <w:rsid w:val="007771F7"/>
    <w:rsid w:val="007772F1"/>
    <w:rsid w:val="00777456"/>
    <w:rsid w:val="00777AC1"/>
    <w:rsid w:val="00777C41"/>
    <w:rsid w:val="00777E56"/>
    <w:rsid w:val="00777F30"/>
    <w:rsid w:val="00780387"/>
    <w:rsid w:val="00781563"/>
    <w:rsid w:val="00781FC8"/>
    <w:rsid w:val="007821FA"/>
    <w:rsid w:val="007823B2"/>
    <w:rsid w:val="007823BE"/>
    <w:rsid w:val="00782D24"/>
    <w:rsid w:val="00782D2A"/>
    <w:rsid w:val="007831AB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409"/>
    <w:rsid w:val="0079351D"/>
    <w:rsid w:val="00794325"/>
    <w:rsid w:val="007944B5"/>
    <w:rsid w:val="0079459F"/>
    <w:rsid w:val="00794A0E"/>
    <w:rsid w:val="00794BEB"/>
    <w:rsid w:val="00794D0A"/>
    <w:rsid w:val="0079597D"/>
    <w:rsid w:val="00795BB3"/>
    <w:rsid w:val="00795C08"/>
    <w:rsid w:val="00796308"/>
    <w:rsid w:val="00796A19"/>
    <w:rsid w:val="00796C81"/>
    <w:rsid w:val="007970AF"/>
    <w:rsid w:val="0079718C"/>
    <w:rsid w:val="007971A1"/>
    <w:rsid w:val="00797AD9"/>
    <w:rsid w:val="007A05FE"/>
    <w:rsid w:val="007A095E"/>
    <w:rsid w:val="007A09E9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B0E62"/>
    <w:rsid w:val="007B1E88"/>
    <w:rsid w:val="007B2176"/>
    <w:rsid w:val="007B2410"/>
    <w:rsid w:val="007B24F3"/>
    <w:rsid w:val="007B273F"/>
    <w:rsid w:val="007B2808"/>
    <w:rsid w:val="007B2A18"/>
    <w:rsid w:val="007B2A20"/>
    <w:rsid w:val="007B2E5D"/>
    <w:rsid w:val="007B3227"/>
    <w:rsid w:val="007B3485"/>
    <w:rsid w:val="007B3959"/>
    <w:rsid w:val="007B3CDC"/>
    <w:rsid w:val="007B4855"/>
    <w:rsid w:val="007B537E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E33"/>
    <w:rsid w:val="007C13B5"/>
    <w:rsid w:val="007C178B"/>
    <w:rsid w:val="007C1C11"/>
    <w:rsid w:val="007C2100"/>
    <w:rsid w:val="007C23BE"/>
    <w:rsid w:val="007C2FC0"/>
    <w:rsid w:val="007C3475"/>
    <w:rsid w:val="007C37EE"/>
    <w:rsid w:val="007C3A96"/>
    <w:rsid w:val="007C4C6C"/>
    <w:rsid w:val="007C56E9"/>
    <w:rsid w:val="007C5F58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3C06"/>
    <w:rsid w:val="007D3CF9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F7F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8AA"/>
    <w:rsid w:val="007E69C9"/>
    <w:rsid w:val="007E6A6E"/>
    <w:rsid w:val="007E6BC8"/>
    <w:rsid w:val="007E729C"/>
    <w:rsid w:val="007E7720"/>
    <w:rsid w:val="007E7F11"/>
    <w:rsid w:val="007F04BB"/>
    <w:rsid w:val="007F06A4"/>
    <w:rsid w:val="007F116C"/>
    <w:rsid w:val="007F157C"/>
    <w:rsid w:val="007F233C"/>
    <w:rsid w:val="007F24B9"/>
    <w:rsid w:val="007F2A40"/>
    <w:rsid w:val="007F2CAD"/>
    <w:rsid w:val="007F2D37"/>
    <w:rsid w:val="007F4D68"/>
    <w:rsid w:val="007F51E9"/>
    <w:rsid w:val="007F56BA"/>
    <w:rsid w:val="007F5B71"/>
    <w:rsid w:val="007F5ED5"/>
    <w:rsid w:val="007F660D"/>
    <w:rsid w:val="007F6A65"/>
    <w:rsid w:val="007F795B"/>
    <w:rsid w:val="007F7B76"/>
    <w:rsid w:val="007F7D4E"/>
    <w:rsid w:val="00800D8B"/>
    <w:rsid w:val="00801E0F"/>
    <w:rsid w:val="008021D3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231"/>
    <w:rsid w:val="008114AA"/>
    <w:rsid w:val="008114C8"/>
    <w:rsid w:val="00813267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B79"/>
    <w:rsid w:val="00823CAE"/>
    <w:rsid w:val="008241BF"/>
    <w:rsid w:val="0082573B"/>
    <w:rsid w:val="0082598E"/>
    <w:rsid w:val="008269EF"/>
    <w:rsid w:val="008276E8"/>
    <w:rsid w:val="00827B28"/>
    <w:rsid w:val="00827B6C"/>
    <w:rsid w:val="00827D15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55F1"/>
    <w:rsid w:val="008360D6"/>
    <w:rsid w:val="008368AA"/>
    <w:rsid w:val="008373AD"/>
    <w:rsid w:val="00837764"/>
    <w:rsid w:val="00837A28"/>
    <w:rsid w:val="00840A7C"/>
    <w:rsid w:val="00840A87"/>
    <w:rsid w:val="00840B77"/>
    <w:rsid w:val="00841F42"/>
    <w:rsid w:val="00842B28"/>
    <w:rsid w:val="008430D9"/>
    <w:rsid w:val="0084329F"/>
    <w:rsid w:val="008438AC"/>
    <w:rsid w:val="00844833"/>
    <w:rsid w:val="00844CD6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1246"/>
    <w:rsid w:val="008513D1"/>
    <w:rsid w:val="00851AB8"/>
    <w:rsid w:val="00851EF3"/>
    <w:rsid w:val="0085246F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CB8"/>
    <w:rsid w:val="00856114"/>
    <w:rsid w:val="00857403"/>
    <w:rsid w:val="008575B8"/>
    <w:rsid w:val="00860027"/>
    <w:rsid w:val="008602C7"/>
    <w:rsid w:val="00860B4E"/>
    <w:rsid w:val="00860B8F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A54"/>
    <w:rsid w:val="00872D86"/>
    <w:rsid w:val="00872EAD"/>
    <w:rsid w:val="00873170"/>
    <w:rsid w:val="00874381"/>
    <w:rsid w:val="0087516B"/>
    <w:rsid w:val="00875617"/>
    <w:rsid w:val="008758BE"/>
    <w:rsid w:val="00875E5B"/>
    <w:rsid w:val="00876A12"/>
    <w:rsid w:val="00876B4C"/>
    <w:rsid w:val="00876FD3"/>
    <w:rsid w:val="0087702E"/>
    <w:rsid w:val="00877500"/>
    <w:rsid w:val="00877B66"/>
    <w:rsid w:val="00881CDD"/>
    <w:rsid w:val="0088220B"/>
    <w:rsid w:val="00882239"/>
    <w:rsid w:val="00882719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1E71"/>
    <w:rsid w:val="008927AB"/>
    <w:rsid w:val="00893FC5"/>
    <w:rsid w:val="008940A3"/>
    <w:rsid w:val="00894252"/>
    <w:rsid w:val="00895067"/>
    <w:rsid w:val="008953D5"/>
    <w:rsid w:val="008953EC"/>
    <w:rsid w:val="00895A59"/>
    <w:rsid w:val="00895A6F"/>
    <w:rsid w:val="00895E4C"/>
    <w:rsid w:val="00896C0E"/>
    <w:rsid w:val="0089732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8F9"/>
    <w:rsid w:val="008A38E8"/>
    <w:rsid w:val="008A5832"/>
    <w:rsid w:val="008A5887"/>
    <w:rsid w:val="008A6375"/>
    <w:rsid w:val="008A6686"/>
    <w:rsid w:val="008A6B53"/>
    <w:rsid w:val="008A6E07"/>
    <w:rsid w:val="008A6F68"/>
    <w:rsid w:val="008B0E6E"/>
    <w:rsid w:val="008B0FB2"/>
    <w:rsid w:val="008B14F8"/>
    <w:rsid w:val="008B1C6A"/>
    <w:rsid w:val="008B20D4"/>
    <w:rsid w:val="008B218D"/>
    <w:rsid w:val="008B26F5"/>
    <w:rsid w:val="008B2DBB"/>
    <w:rsid w:val="008B480A"/>
    <w:rsid w:val="008B50DA"/>
    <w:rsid w:val="008B5555"/>
    <w:rsid w:val="008B58F4"/>
    <w:rsid w:val="008B64FA"/>
    <w:rsid w:val="008B674A"/>
    <w:rsid w:val="008B799A"/>
    <w:rsid w:val="008C023C"/>
    <w:rsid w:val="008C05D3"/>
    <w:rsid w:val="008C0684"/>
    <w:rsid w:val="008C1839"/>
    <w:rsid w:val="008C19F6"/>
    <w:rsid w:val="008C1F4A"/>
    <w:rsid w:val="008C21EB"/>
    <w:rsid w:val="008C27B6"/>
    <w:rsid w:val="008C2916"/>
    <w:rsid w:val="008C2A82"/>
    <w:rsid w:val="008C2DD6"/>
    <w:rsid w:val="008C330B"/>
    <w:rsid w:val="008C3AAB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A99"/>
    <w:rsid w:val="008C717B"/>
    <w:rsid w:val="008C759D"/>
    <w:rsid w:val="008C768E"/>
    <w:rsid w:val="008D03F7"/>
    <w:rsid w:val="008D157F"/>
    <w:rsid w:val="008D194A"/>
    <w:rsid w:val="008D31C0"/>
    <w:rsid w:val="008D342C"/>
    <w:rsid w:val="008D383C"/>
    <w:rsid w:val="008D3BBB"/>
    <w:rsid w:val="008D4081"/>
    <w:rsid w:val="008D4A38"/>
    <w:rsid w:val="008D4E59"/>
    <w:rsid w:val="008D53F4"/>
    <w:rsid w:val="008D56D7"/>
    <w:rsid w:val="008D69AC"/>
    <w:rsid w:val="008D6C37"/>
    <w:rsid w:val="008D7896"/>
    <w:rsid w:val="008D7A80"/>
    <w:rsid w:val="008E0C4A"/>
    <w:rsid w:val="008E0D7E"/>
    <w:rsid w:val="008E0EFD"/>
    <w:rsid w:val="008E1542"/>
    <w:rsid w:val="008E1D9A"/>
    <w:rsid w:val="008E1F87"/>
    <w:rsid w:val="008E2815"/>
    <w:rsid w:val="008E2A4B"/>
    <w:rsid w:val="008E30EA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E7F41"/>
    <w:rsid w:val="008F0066"/>
    <w:rsid w:val="008F0B1E"/>
    <w:rsid w:val="008F0B3F"/>
    <w:rsid w:val="008F1070"/>
    <w:rsid w:val="008F2021"/>
    <w:rsid w:val="008F2313"/>
    <w:rsid w:val="008F2820"/>
    <w:rsid w:val="008F3071"/>
    <w:rsid w:val="008F3076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6185"/>
    <w:rsid w:val="0090693E"/>
    <w:rsid w:val="00906EFC"/>
    <w:rsid w:val="00906FF8"/>
    <w:rsid w:val="00907263"/>
    <w:rsid w:val="009076A6"/>
    <w:rsid w:val="009076A7"/>
    <w:rsid w:val="00907987"/>
    <w:rsid w:val="00907DF9"/>
    <w:rsid w:val="00907FFC"/>
    <w:rsid w:val="009100CE"/>
    <w:rsid w:val="0091075D"/>
    <w:rsid w:val="00910FA3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7AE6"/>
    <w:rsid w:val="00917E86"/>
    <w:rsid w:val="0092017C"/>
    <w:rsid w:val="0092194D"/>
    <w:rsid w:val="00921DD3"/>
    <w:rsid w:val="00922E30"/>
    <w:rsid w:val="00922F64"/>
    <w:rsid w:val="0092365C"/>
    <w:rsid w:val="009237E2"/>
    <w:rsid w:val="009244C3"/>
    <w:rsid w:val="00924576"/>
    <w:rsid w:val="00924D26"/>
    <w:rsid w:val="00925046"/>
    <w:rsid w:val="00925515"/>
    <w:rsid w:val="009258BF"/>
    <w:rsid w:val="00925FB4"/>
    <w:rsid w:val="00926275"/>
    <w:rsid w:val="0092797A"/>
    <w:rsid w:val="009302DD"/>
    <w:rsid w:val="0093038B"/>
    <w:rsid w:val="00930742"/>
    <w:rsid w:val="009315C0"/>
    <w:rsid w:val="009319B1"/>
    <w:rsid w:val="00931B21"/>
    <w:rsid w:val="00931B6C"/>
    <w:rsid w:val="00932E4E"/>
    <w:rsid w:val="00933138"/>
    <w:rsid w:val="00933E49"/>
    <w:rsid w:val="0093419E"/>
    <w:rsid w:val="0093461F"/>
    <w:rsid w:val="009347CE"/>
    <w:rsid w:val="009358DF"/>
    <w:rsid w:val="0093685A"/>
    <w:rsid w:val="00936CED"/>
    <w:rsid w:val="009371EC"/>
    <w:rsid w:val="00937448"/>
    <w:rsid w:val="009374AD"/>
    <w:rsid w:val="00937928"/>
    <w:rsid w:val="009411F2"/>
    <w:rsid w:val="00941A5D"/>
    <w:rsid w:val="00942021"/>
    <w:rsid w:val="009421CA"/>
    <w:rsid w:val="00943E79"/>
    <w:rsid w:val="00943FB8"/>
    <w:rsid w:val="0094414F"/>
    <w:rsid w:val="0094447D"/>
    <w:rsid w:val="00944A5E"/>
    <w:rsid w:val="00944FA5"/>
    <w:rsid w:val="00945137"/>
    <w:rsid w:val="009458EE"/>
    <w:rsid w:val="0094638D"/>
    <w:rsid w:val="009468CA"/>
    <w:rsid w:val="00946BF3"/>
    <w:rsid w:val="009514C3"/>
    <w:rsid w:val="009519D1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6A1"/>
    <w:rsid w:val="00965A2F"/>
    <w:rsid w:val="009667E4"/>
    <w:rsid w:val="00966BB7"/>
    <w:rsid w:val="00967024"/>
    <w:rsid w:val="00967F00"/>
    <w:rsid w:val="00967FFA"/>
    <w:rsid w:val="009707C4"/>
    <w:rsid w:val="00970B21"/>
    <w:rsid w:val="009713C1"/>
    <w:rsid w:val="00972EBE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3CF"/>
    <w:rsid w:val="009856C7"/>
    <w:rsid w:val="009858A2"/>
    <w:rsid w:val="00985F45"/>
    <w:rsid w:val="00986381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A0231"/>
    <w:rsid w:val="009A039C"/>
    <w:rsid w:val="009A092B"/>
    <w:rsid w:val="009A098A"/>
    <w:rsid w:val="009A0A95"/>
    <w:rsid w:val="009A1748"/>
    <w:rsid w:val="009A1FE2"/>
    <w:rsid w:val="009A2464"/>
    <w:rsid w:val="009A2CA7"/>
    <w:rsid w:val="009A2CCB"/>
    <w:rsid w:val="009A31E5"/>
    <w:rsid w:val="009A367C"/>
    <w:rsid w:val="009A3B59"/>
    <w:rsid w:val="009A3C7D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DAA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4964"/>
    <w:rsid w:val="009C4AE7"/>
    <w:rsid w:val="009C4B46"/>
    <w:rsid w:val="009C4BF7"/>
    <w:rsid w:val="009C50F9"/>
    <w:rsid w:val="009C5C8B"/>
    <w:rsid w:val="009C7A8C"/>
    <w:rsid w:val="009D0346"/>
    <w:rsid w:val="009D071F"/>
    <w:rsid w:val="009D0944"/>
    <w:rsid w:val="009D0B4F"/>
    <w:rsid w:val="009D0B86"/>
    <w:rsid w:val="009D16A9"/>
    <w:rsid w:val="009D17A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47E"/>
    <w:rsid w:val="009D5866"/>
    <w:rsid w:val="009D58E1"/>
    <w:rsid w:val="009D610A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6342"/>
    <w:rsid w:val="009E6F52"/>
    <w:rsid w:val="009E7D1D"/>
    <w:rsid w:val="009F06BF"/>
    <w:rsid w:val="009F0797"/>
    <w:rsid w:val="009F0A1F"/>
    <w:rsid w:val="009F0E87"/>
    <w:rsid w:val="009F0F95"/>
    <w:rsid w:val="009F14C5"/>
    <w:rsid w:val="009F1756"/>
    <w:rsid w:val="009F199C"/>
    <w:rsid w:val="009F1C4B"/>
    <w:rsid w:val="009F2AD8"/>
    <w:rsid w:val="009F2D46"/>
    <w:rsid w:val="009F2EB8"/>
    <w:rsid w:val="009F3024"/>
    <w:rsid w:val="009F326A"/>
    <w:rsid w:val="009F363F"/>
    <w:rsid w:val="009F4043"/>
    <w:rsid w:val="009F4068"/>
    <w:rsid w:val="009F4333"/>
    <w:rsid w:val="009F471F"/>
    <w:rsid w:val="009F48D4"/>
    <w:rsid w:val="009F503A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588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751B"/>
    <w:rsid w:val="00A27D3B"/>
    <w:rsid w:val="00A302C0"/>
    <w:rsid w:val="00A3072E"/>
    <w:rsid w:val="00A3073B"/>
    <w:rsid w:val="00A3088C"/>
    <w:rsid w:val="00A30A9B"/>
    <w:rsid w:val="00A30FF3"/>
    <w:rsid w:val="00A31583"/>
    <w:rsid w:val="00A318A9"/>
    <w:rsid w:val="00A31B32"/>
    <w:rsid w:val="00A31C7D"/>
    <w:rsid w:val="00A31D3B"/>
    <w:rsid w:val="00A31ED0"/>
    <w:rsid w:val="00A3225C"/>
    <w:rsid w:val="00A32AD0"/>
    <w:rsid w:val="00A32BCA"/>
    <w:rsid w:val="00A33355"/>
    <w:rsid w:val="00A33612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5051"/>
    <w:rsid w:val="00A4527B"/>
    <w:rsid w:val="00A453AB"/>
    <w:rsid w:val="00A45AED"/>
    <w:rsid w:val="00A466B5"/>
    <w:rsid w:val="00A46A90"/>
    <w:rsid w:val="00A46CF6"/>
    <w:rsid w:val="00A46D8C"/>
    <w:rsid w:val="00A47116"/>
    <w:rsid w:val="00A4795F"/>
    <w:rsid w:val="00A47D67"/>
    <w:rsid w:val="00A5029E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42"/>
    <w:rsid w:val="00A55C40"/>
    <w:rsid w:val="00A560E0"/>
    <w:rsid w:val="00A561AE"/>
    <w:rsid w:val="00A56E4E"/>
    <w:rsid w:val="00A57F2C"/>
    <w:rsid w:val="00A60053"/>
    <w:rsid w:val="00A60749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AAC"/>
    <w:rsid w:val="00A67C0D"/>
    <w:rsid w:val="00A67DC6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415"/>
    <w:rsid w:val="00A7542F"/>
    <w:rsid w:val="00A7544F"/>
    <w:rsid w:val="00A76025"/>
    <w:rsid w:val="00A7602E"/>
    <w:rsid w:val="00A7668E"/>
    <w:rsid w:val="00A76BDA"/>
    <w:rsid w:val="00A76F90"/>
    <w:rsid w:val="00A77540"/>
    <w:rsid w:val="00A778CE"/>
    <w:rsid w:val="00A778DD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B69"/>
    <w:rsid w:val="00A8752A"/>
    <w:rsid w:val="00A87C73"/>
    <w:rsid w:val="00A9014A"/>
    <w:rsid w:val="00A90660"/>
    <w:rsid w:val="00A9130C"/>
    <w:rsid w:val="00A915DF"/>
    <w:rsid w:val="00A923B8"/>
    <w:rsid w:val="00A925F7"/>
    <w:rsid w:val="00A92858"/>
    <w:rsid w:val="00A92AE5"/>
    <w:rsid w:val="00A9305C"/>
    <w:rsid w:val="00A93303"/>
    <w:rsid w:val="00A93310"/>
    <w:rsid w:val="00A933E2"/>
    <w:rsid w:val="00A933F0"/>
    <w:rsid w:val="00A947D1"/>
    <w:rsid w:val="00A94859"/>
    <w:rsid w:val="00A953B8"/>
    <w:rsid w:val="00A96463"/>
    <w:rsid w:val="00A96671"/>
    <w:rsid w:val="00A96E54"/>
    <w:rsid w:val="00A96FCD"/>
    <w:rsid w:val="00A9766C"/>
    <w:rsid w:val="00A976C0"/>
    <w:rsid w:val="00A978C2"/>
    <w:rsid w:val="00A97A71"/>
    <w:rsid w:val="00A97FA9"/>
    <w:rsid w:val="00AA09AC"/>
    <w:rsid w:val="00AA0B67"/>
    <w:rsid w:val="00AA0BEB"/>
    <w:rsid w:val="00AA0D0F"/>
    <w:rsid w:val="00AA109A"/>
    <w:rsid w:val="00AA1557"/>
    <w:rsid w:val="00AA161B"/>
    <w:rsid w:val="00AA1712"/>
    <w:rsid w:val="00AA348D"/>
    <w:rsid w:val="00AA34B8"/>
    <w:rsid w:val="00AA366A"/>
    <w:rsid w:val="00AA3DB9"/>
    <w:rsid w:val="00AA48E0"/>
    <w:rsid w:val="00AA4D0B"/>
    <w:rsid w:val="00AA4E39"/>
    <w:rsid w:val="00AA562D"/>
    <w:rsid w:val="00AA567C"/>
    <w:rsid w:val="00AA5A4C"/>
    <w:rsid w:val="00AA69F7"/>
    <w:rsid w:val="00AA77AE"/>
    <w:rsid w:val="00AA794E"/>
    <w:rsid w:val="00AB078E"/>
    <w:rsid w:val="00AB0BF4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94"/>
    <w:rsid w:val="00AD03A1"/>
    <w:rsid w:val="00AD0A05"/>
    <w:rsid w:val="00AD0A2A"/>
    <w:rsid w:val="00AD21E6"/>
    <w:rsid w:val="00AD26A0"/>
    <w:rsid w:val="00AD2BB0"/>
    <w:rsid w:val="00AD2DD2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6783"/>
    <w:rsid w:val="00AD680C"/>
    <w:rsid w:val="00AD6B35"/>
    <w:rsid w:val="00AD7705"/>
    <w:rsid w:val="00AD7D59"/>
    <w:rsid w:val="00AE0487"/>
    <w:rsid w:val="00AE0638"/>
    <w:rsid w:val="00AE0704"/>
    <w:rsid w:val="00AE086E"/>
    <w:rsid w:val="00AE0CF4"/>
    <w:rsid w:val="00AE163C"/>
    <w:rsid w:val="00AE24CA"/>
    <w:rsid w:val="00AE2BC3"/>
    <w:rsid w:val="00AE3F86"/>
    <w:rsid w:val="00AE4036"/>
    <w:rsid w:val="00AE4061"/>
    <w:rsid w:val="00AE441E"/>
    <w:rsid w:val="00AE53FF"/>
    <w:rsid w:val="00AE567C"/>
    <w:rsid w:val="00AE5DDD"/>
    <w:rsid w:val="00AE5E2D"/>
    <w:rsid w:val="00AE6163"/>
    <w:rsid w:val="00AE6A3A"/>
    <w:rsid w:val="00AE6D9F"/>
    <w:rsid w:val="00AE7B15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673A"/>
    <w:rsid w:val="00AF6DE2"/>
    <w:rsid w:val="00B00950"/>
    <w:rsid w:val="00B0142B"/>
    <w:rsid w:val="00B015B8"/>
    <w:rsid w:val="00B024F2"/>
    <w:rsid w:val="00B02746"/>
    <w:rsid w:val="00B0328E"/>
    <w:rsid w:val="00B03643"/>
    <w:rsid w:val="00B03CA1"/>
    <w:rsid w:val="00B040A7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8BD"/>
    <w:rsid w:val="00B12930"/>
    <w:rsid w:val="00B1296D"/>
    <w:rsid w:val="00B1300B"/>
    <w:rsid w:val="00B13A98"/>
    <w:rsid w:val="00B13BBB"/>
    <w:rsid w:val="00B13DEF"/>
    <w:rsid w:val="00B13EC7"/>
    <w:rsid w:val="00B14C0E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19E7"/>
    <w:rsid w:val="00B21A0E"/>
    <w:rsid w:val="00B22342"/>
    <w:rsid w:val="00B223B8"/>
    <w:rsid w:val="00B22455"/>
    <w:rsid w:val="00B22846"/>
    <w:rsid w:val="00B231D8"/>
    <w:rsid w:val="00B23381"/>
    <w:rsid w:val="00B23560"/>
    <w:rsid w:val="00B23A6F"/>
    <w:rsid w:val="00B23CF7"/>
    <w:rsid w:val="00B23E93"/>
    <w:rsid w:val="00B24049"/>
    <w:rsid w:val="00B245E1"/>
    <w:rsid w:val="00B24DBB"/>
    <w:rsid w:val="00B24F69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1CF5"/>
    <w:rsid w:val="00B4223A"/>
    <w:rsid w:val="00B42855"/>
    <w:rsid w:val="00B43137"/>
    <w:rsid w:val="00B4349C"/>
    <w:rsid w:val="00B440FE"/>
    <w:rsid w:val="00B44DD0"/>
    <w:rsid w:val="00B462DF"/>
    <w:rsid w:val="00B46816"/>
    <w:rsid w:val="00B46B76"/>
    <w:rsid w:val="00B477D8"/>
    <w:rsid w:val="00B479A4"/>
    <w:rsid w:val="00B47A24"/>
    <w:rsid w:val="00B50075"/>
    <w:rsid w:val="00B5078F"/>
    <w:rsid w:val="00B50B34"/>
    <w:rsid w:val="00B51DD3"/>
    <w:rsid w:val="00B52167"/>
    <w:rsid w:val="00B52A30"/>
    <w:rsid w:val="00B52E93"/>
    <w:rsid w:val="00B52EA7"/>
    <w:rsid w:val="00B52FAF"/>
    <w:rsid w:val="00B531E0"/>
    <w:rsid w:val="00B532C2"/>
    <w:rsid w:val="00B53352"/>
    <w:rsid w:val="00B5374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C13"/>
    <w:rsid w:val="00B666DF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800D0"/>
    <w:rsid w:val="00B80482"/>
    <w:rsid w:val="00B805D1"/>
    <w:rsid w:val="00B808D0"/>
    <w:rsid w:val="00B811F6"/>
    <w:rsid w:val="00B8135E"/>
    <w:rsid w:val="00B815F0"/>
    <w:rsid w:val="00B818A2"/>
    <w:rsid w:val="00B81E3D"/>
    <w:rsid w:val="00B82A53"/>
    <w:rsid w:val="00B82CF2"/>
    <w:rsid w:val="00B82F68"/>
    <w:rsid w:val="00B8343C"/>
    <w:rsid w:val="00B837C3"/>
    <w:rsid w:val="00B83CDB"/>
    <w:rsid w:val="00B83FB4"/>
    <w:rsid w:val="00B8463B"/>
    <w:rsid w:val="00B85770"/>
    <w:rsid w:val="00B85AAD"/>
    <w:rsid w:val="00B862B8"/>
    <w:rsid w:val="00B864F7"/>
    <w:rsid w:val="00B870EE"/>
    <w:rsid w:val="00B87423"/>
    <w:rsid w:val="00B87735"/>
    <w:rsid w:val="00B90A0D"/>
    <w:rsid w:val="00B90E28"/>
    <w:rsid w:val="00B910F3"/>
    <w:rsid w:val="00B916FF"/>
    <w:rsid w:val="00B9210A"/>
    <w:rsid w:val="00B92361"/>
    <w:rsid w:val="00B92443"/>
    <w:rsid w:val="00B93045"/>
    <w:rsid w:val="00B9389C"/>
    <w:rsid w:val="00B93CB7"/>
    <w:rsid w:val="00B94138"/>
    <w:rsid w:val="00B944D7"/>
    <w:rsid w:val="00B9463C"/>
    <w:rsid w:val="00B94A02"/>
    <w:rsid w:val="00B94F60"/>
    <w:rsid w:val="00B953F2"/>
    <w:rsid w:val="00B95CDE"/>
    <w:rsid w:val="00B96081"/>
    <w:rsid w:val="00BA043B"/>
    <w:rsid w:val="00BA04E7"/>
    <w:rsid w:val="00BA0645"/>
    <w:rsid w:val="00BA09C5"/>
    <w:rsid w:val="00BA09F2"/>
    <w:rsid w:val="00BA0F3B"/>
    <w:rsid w:val="00BA17C2"/>
    <w:rsid w:val="00BA18E4"/>
    <w:rsid w:val="00BA1BC3"/>
    <w:rsid w:val="00BA22C5"/>
    <w:rsid w:val="00BA253A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662C"/>
    <w:rsid w:val="00BA69D6"/>
    <w:rsid w:val="00BA6C68"/>
    <w:rsid w:val="00BA77C2"/>
    <w:rsid w:val="00BA7FCE"/>
    <w:rsid w:val="00BB03E8"/>
    <w:rsid w:val="00BB0538"/>
    <w:rsid w:val="00BB0C28"/>
    <w:rsid w:val="00BB1336"/>
    <w:rsid w:val="00BB144F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6E69"/>
    <w:rsid w:val="00BB7E92"/>
    <w:rsid w:val="00BC00AF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7593"/>
    <w:rsid w:val="00BD7894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4CFF"/>
    <w:rsid w:val="00BE5623"/>
    <w:rsid w:val="00BE59EE"/>
    <w:rsid w:val="00BE5E4E"/>
    <w:rsid w:val="00BE655D"/>
    <w:rsid w:val="00BE69BC"/>
    <w:rsid w:val="00BE6E9F"/>
    <w:rsid w:val="00BE714C"/>
    <w:rsid w:val="00BF07BF"/>
    <w:rsid w:val="00BF0B21"/>
    <w:rsid w:val="00BF0BBA"/>
    <w:rsid w:val="00BF0DCC"/>
    <w:rsid w:val="00BF1072"/>
    <w:rsid w:val="00BF137F"/>
    <w:rsid w:val="00BF199F"/>
    <w:rsid w:val="00BF1CDE"/>
    <w:rsid w:val="00BF2B56"/>
    <w:rsid w:val="00BF3308"/>
    <w:rsid w:val="00BF367A"/>
    <w:rsid w:val="00BF3B23"/>
    <w:rsid w:val="00BF45B5"/>
    <w:rsid w:val="00BF4B68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CC5"/>
    <w:rsid w:val="00C01B0E"/>
    <w:rsid w:val="00C02067"/>
    <w:rsid w:val="00C023D9"/>
    <w:rsid w:val="00C02C3B"/>
    <w:rsid w:val="00C02DEE"/>
    <w:rsid w:val="00C037E6"/>
    <w:rsid w:val="00C03E8F"/>
    <w:rsid w:val="00C057CA"/>
    <w:rsid w:val="00C05A7C"/>
    <w:rsid w:val="00C060F7"/>
    <w:rsid w:val="00C06485"/>
    <w:rsid w:val="00C06921"/>
    <w:rsid w:val="00C073F3"/>
    <w:rsid w:val="00C07FFE"/>
    <w:rsid w:val="00C100DA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CC9"/>
    <w:rsid w:val="00C22839"/>
    <w:rsid w:val="00C22DC7"/>
    <w:rsid w:val="00C2329D"/>
    <w:rsid w:val="00C23E31"/>
    <w:rsid w:val="00C2448C"/>
    <w:rsid w:val="00C24EA5"/>
    <w:rsid w:val="00C26133"/>
    <w:rsid w:val="00C30006"/>
    <w:rsid w:val="00C3018F"/>
    <w:rsid w:val="00C30968"/>
    <w:rsid w:val="00C30974"/>
    <w:rsid w:val="00C309D7"/>
    <w:rsid w:val="00C30AA2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B5B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50359"/>
    <w:rsid w:val="00C5042B"/>
    <w:rsid w:val="00C50D9C"/>
    <w:rsid w:val="00C512E9"/>
    <w:rsid w:val="00C51960"/>
    <w:rsid w:val="00C52314"/>
    <w:rsid w:val="00C526D9"/>
    <w:rsid w:val="00C52B0C"/>
    <w:rsid w:val="00C52F72"/>
    <w:rsid w:val="00C53FCD"/>
    <w:rsid w:val="00C5484F"/>
    <w:rsid w:val="00C551AE"/>
    <w:rsid w:val="00C5525E"/>
    <w:rsid w:val="00C56AE2"/>
    <w:rsid w:val="00C57A20"/>
    <w:rsid w:val="00C57EDA"/>
    <w:rsid w:val="00C60C10"/>
    <w:rsid w:val="00C60DB5"/>
    <w:rsid w:val="00C610B4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9093B"/>
    <w:rsid w:val="00C9141C"/>
    <w:rsid w:val="00C9197F"/>
    <w:rsid w:val="00C91A6B"/>
    <w:rsid w:val="00C928D3"/>
    <w:rsid w:val="00C92DAE"/>
    <w:rsid w:val="00C93B65"/>
    <w:rsid w:val="00C93D2C"/>
    <w:rsid w:val="00C93FC2"/>
    <w:rsid w:val="00C945D7"/>
    <w:rsid w:val="00C951CB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4128"/>
    <w:rsid w:val="00CA462A"/>
    <w:rsid w:val="00CA4BEB"/>
    <w:rsid w:val="00CA5E7F"/>
    <w:rsid w:val="00CA60F0"/>
    <w:rsid w:val="00CA623F"/>
    <w:rsid w:val="00CA69EE"/>
    <w:rsid w:val="00CA6AA3"/>
    <w:rsid w:val="00CA6EAC"/>
    <w:rsid w:val="00CA7A9F"/>
    <w:rsid w:val="00CA7AF9"/>
    <w:rsid w:val="00CB0BA2"/>
    <w:rsid w:val="00CB0BD1"/>
    <w:rsid w:val="00CB0D6E"/>
    <w:rsid w:val="00CB11AB"/>
    <w:rsid w:val="00CB1F77"/>
    <w:rsid w:val="00CB1FCB"/>
    <w:rsid w:val="00CB223F"/>
    <w:rsid w:val="00CB248F"/>
    <w:rsid w:val="00CB291B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D35"/>
    <w:rsid w:val="00CB7DAC"/>
    <w:rsid w:val="00CB7DFB"/>
    <w:rsid w:val="00CC0303"/>
    <w:rsid w:val="00CC1ED4"/>
    <w:rsid w:val="00CC20EB"/>
    <w:rsid w:val="00CC2752"/>
    <w:rsid w:val="00CC2B15"/>
    <w:rsid w:val="00CC2E2C"/>
    <w:rsid w:val="00CC2E33"/>
    <w:rsid w:val="00CC3011"/>
    <w:rsid w:val="00CC3752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D27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70DC"/>
    <w:rsid w:val="00CD772C"/>
    <w:rsid w:val="00CE0314"/>
    <w:rsid w:val="00CE039F"/>
    <w:rsid w:val="00CE122A"/>
    <w:rsid w:val="00CE1B9B"/>
    <w:rsid w:val="00CE2FD9"/>
    <w:rsid w:val="00CE36FF"/>
    <w:rsid w:val="00CE42E5"/>
    <w:rsid w:val="00CE46D9"/>
    <w:rsid w:val="00CE484B"/>
    <w:rsid w:val="00CE4C99"/>
    <w:rsid w:val="00CE4E0E"/>
    <w:rsid w:val="00CE5028"/>
    <w:rsid w:val="00CE5C25"/>
    <w:rsid w:val="00CE5C6E"/>
    <w:rsid w:val="00CF06F5"/>
    <w:rsid w:val="00CF0820"/>
    <w:rsid w:val="00CF110A"/>
    <w:rsid w:val="00CF2B5F"/>
    <w:rsid w:val="00CF3C48"/>
    <w:rsid w:val="00CF3C63"/>
    <w:rsid w:val="00CF43A5"/>
    <w:rsid w:val="00CF497C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11D7"/>
    <w:rsid w:val="00D01289"/>
    <w:rsid w:val="00D0160B"/>
    <w:rsid w:val="00D019FC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B65"/>
    <w:rsid w:val="00D10C07"/>
    <w:rsid w:val="00D10F7B"/>
    <w:rsid w:val="00D12BB1"/>
    <w:rsid w:val="00D137A8"/>
    <w:rsid w:val="00D13D17"/>
    <w:rsid w:val="00D13E45"/>
    <w:rsid w:val="00D146F2"/>
    <w:rsid w:val="00D14A62"/>
    <w:rsid w:val="00D15190"/>
    <w:rsid w:val="00D152BD"/>
    <w:rsid w:val="00D1582E"/>
    <w:rsid w:val="00D166C0"/>
    <w:rsid w:val="00D16C79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3360"/>
    <w:rsid w:val="00D337D6"/>
    <w:rsid w:val="00D33B56"/>
    <w:rsid w:val="00D351EF"/>
    <w:rsid w:val="00D35B83"/>
    <w:rsid w:val="00D36B94"/>
    <w:rsid w:val="00D37EE4"/>
    <w:rsid w:val="00D37F42"/>
    <w:rsid w:val="00D40073"/>
    <w:rsid w:val="00D4189F"/>
    <w:rsid w:val="00D429ED"/>
    <w:rsid w:val="00D42EA4"/>
    <w:rsid w:val="00D42F1A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D4D"/>
    <w:rsid w:val="00D471CA"/>
    <w:rsid w:val="00D475FA"/>
    <w:rsid w:val="00D47CC1"/>
    <w:rsid w:val="00D504B0"/>
    <w:rsid w:val="00D50AE9"/>
    <w:rsid w:val="00D50AEE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94B"/>
    <w:rsid w:val="00D53F7E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94A"/>
    <w:rsid w:val="00D64028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6F1"/>
    <w:rsid w:val="00D719F1"/>
    <w:rsid w:val="00D71B30"/>
    <w:rsid w:val="00D72567"/>
    <w:rsid w:val="00D72DB2"/>
    <w:rsid w:val="00D72F3E"/>
    <w:rsid w:val="00D732B2"/>
    <w:rsid w:val="00D740FD"/>
    <w:rsid w:val="00D7617C"/>
    <w:rsid w:val="00D7619B"/>
    <w:rsid w:val="00D767C1"/>
    <w:rsid w:val="00D76A48"/>
    <w:rsid w:val="00D8007F"/>
    <w:rsid w:val="00D80993"/>
    <w:rsid w:val="00D80A59"/>
    <w:rsid w:val="00D80C19"/>
    <w:rsid w:val="00D80C27"/>
    <w:rsid w:val="00D81C9C"/>
    <w:rsid w:val="00D81FA1"/>
    <w:rsid w:val="00D82875"/>
    <w:rsid w:val="00D82D0C"/>
    <w:rsid w:val="00D840D6"/>
    <w:rsid w:val="00D84334"/>
    <w:rsid w:val="00D8479B"/>
    <w:rsid w:val="00D848DC"/>
    <w:rsid w:val="00D84ABC"/>
    <w:rsid w:val="00D8504E"/>
    <w:rsid w:val="00D850AB"/>
    <w:rsid w:val="00D850E3"/>
    <w:rsid w:val="00D85268"/>
    <w:rsid w:val="00D85287"/>
    <w:rsid w:val="00D85357"/>
    <w:rsid w:val="00D8597C"/>
    <w:rsid w:val="00D8753C"/>
    <w:rsid w:val="00D8782E"/>
    <w:rsid w:val="00D878DC"/>
    <w:rsid w:val="00D906C1"/>
    <w:rsid w:val="00D90CB4"/>
    <w:rsid w:val="00D914A2"/>
    <w:rsid w:val="00D91B24"/>
    <w:rsid w:val="00D92505"/>
    <w:rsid w:val="00D92B0B"/>
    <w:rsid w:val="00D939AD"/>
    <w:rsid w:val="00D93B7B"/>
    <w:rsid w:val="00D97119"/>
    <w:rsid w:val="00D97CDF"/>
    <w:rsid w:val="00D97D37"/>
    <w:rsid w:val="00DA0821"/>
    <w:rsid w:val="00DA099D"/>
    <w:rsid w:val="00DA0BEA"/>
    <w:rsid w:val="00DA0E3E"/>
    <w:rsid w:val="00DA1160"/>
    <w:rsid w:val="00DA1361"/>
    <w:rsid w:val="00DA1487"/>
    <w:rsid w:val="00DA1496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5455"/>
    <w:rsid w:val="00DB5AC9"/>
    <w:rsid w:val="00DB5EE4"/>
    <w:rsid w:val="00DB7314"/>
    <w:rsid w:val="00DB7FD2"/>
    <w:rsid w:val="00DC01F2"/>
    <w:rsid w:val="00DC03D2"/>
    <w:rsid w:val="00DC0457"/>
    <w:rsid w:val="00DC110C"/>
    <w:rsid w:val="00DC15A1"/>
    <w:rsid w:val="00DC1626"/>
    <w:rsid w:val="00DC1C90"/>
    <w:rsid w:val="00DC1CBC"/>
    <w:rsid w:val="00DC207E"/>
    <w:rsid w:val="00DC225D"/>
    <w:rsid w:val="00DC27F9"/>
    <w:rsid w:val="00DC3B6C"/>
    <w:rsid w:val="00DC3DA4"/>
    <w:rsid w:val="00DC3E2A"/>
    <w:rsid w:val="00DC480B"/>
    <w:rsid w:val="00DC558F"/>
    <w:rsid w:val="00DC589F"/>
    <w:rsid w:val="00DC5901"/>
    <w:rsid w:val="00DC5BB5"/>
    <w:rsid w:val="00DC5D1E"/>
    <w:rsid w:val="00DC7C91"/>
    <w:rsid w:val="00DD000E"/>
    <w:rsid w:val="00DD0021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56F"/>
    <w:rsid w:val="00DD55CB"/>
    <w:rsid w:val="00DD5B75"/>
    <w:rsid w:val="00DD6B22"/>
    <w:rsid w:val="00DD7431"/>
    <w:rsid w:val="00DE007C"/>
    <w:rsid w:val="00DE00E1"/>
    <w:rsid w:val="00DE04BD"/>
    <w:rsid w:val="00DE0509"/>
    <w:rsid w:val="00DE14BD"/>
    <w:rsid w:val="00DE1BDE"/>
    <w:rsid w:val="00DE2B22"/>
    <w:rsid w:val="00DE3492"/>
    <w:rsid w:val="00DE3680"/>
    <w:rsid w:val="00DE39F0"/>
    <w:rsid w:val="00DE4254"/>
    <w:rsid w:val="00DE428D"/>
    <w:rsid w:val="00DE5805"/>
    <w:rsid w:val="00DE5A51"/>
    <w:rsid w:val="00DE5BEC"/>
    <w:rsid w:val="00DE616A"/>
    <w:rsid w:val="00DE6B59"/>
    <w:rsid w:val="00DE6FE6"/>
    <w:rsid w:val="00DE7025"/>
    <w:rsid w:val="00DE7AC4"/>
    <w:rsid w:val="00DF0996"/>
    <w:rsid w:val="00DF1C2E"/>
    <w:rsid w:val="00DF208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F36"/>
    <w:rsid w:val="00E01F6E"/>
    <w:rsid w:val="00E02368"/>
    <w:rsid w:val="00E02B36"/>
    <w:rsid w:val="00E034B5"/>
    <w:rsid w:val="00E0457D"/>
    <w:rsid w:val="00E04588"/>
    <w:rsid w:val="00E04F80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6D0"/>
    <w:rsid w:val="00E077CB"/>
    <w:rsid w:val="00E07954"/>
    <w:rsid w:val="00E07E28"/>
    <w:rsid w:val="00E10293"/>
    <w:rsid w:val="00E10F0B"/>
    <w:rsid w:val="00E11014"/>
    <w:rsid w:val="00E1119C"/>
    <w:rsid w:val="00E11EDE"/>
    <w:rsid w:val="00E120BB"/>
    <w:rsid w:val="00E12275"/>
    <w:rsid w:val="00E12930"/>
    <w:rsid w:val="00E12EBF"/>
    <w:rsid w:val="00E134DA"/>
    <w:rsid w:val="00E13621"/>
    <w:rsid w:val="00E13FEE"/>
    <w:rsid w:val="00E15D25"/>
    <w:rsid w:val="00E15D2D"/>
    <w:rsid w:val="00E16CAB"/>
    <w:rsid w:val="00E16CEA"/>
    <w:rsid w:val="00E2020B"/>
    <w:rsid w:val="00E20842"/>
    <w:rsid w:val="00E20DC8"/>
    <w:rsid w:val="00E20E2E"/>
    <w:rsid w:val="00E2135E"/>
    <w:rsid w:val="00E21BCA"/>
    <w:rsid w:val="00E22148"/>
    <w:rsid w:val="00E22303"/>
    <w:rsid w:val="00E2272D"/>
    <w:rsid w:val="00E22819"/>
    <w:rsid w:val="00E23443"/>
    <w:rsid w:val="00E25520"/>
    <w:rsid w:val="00E25DCE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25DC"/>
    <w:rsid w:val="00E332A2"/>
    <w:rsid w:val="00E34353"/>
    <w:rsid w:val="00E34656"/>
    <w:rsid w:val="00E34ABA"/>
    <w:rsid w:val="00E34E55"/>
    <w:rsid w:val="00E35CA5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1185"/>
    <w:rsid w:val="00E41771"/>
    <w:rsid w:val="00E41947"/>
    <w:rsid w:val="00E41CDC"/>
    <w:rsid w:val="00E42054"/>
    <w:rsid w:val="00E43FB6"/>
    <w:rsid w:val="00E44056"/>
    <w:rsid w:val="00E4444F"/>
    <w:rsid w:val="00E44615"/>
    <w:rsid w:val="00E44D2A"/>
    <w:rsid w:val="00E45579"/>
    <w:rsid w:val="00E457A2"/>
    <w:rsid w:val="00E45E0D"/>
    <w:rsid w:val="00E46786"/>
    <w:rsid w:val="00E469AE"/>
    <w:rsid w:val="00E46D4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A1F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65E"/>
    <w:rsid w:val="00E619BD"/>
    <w:rsid w:val="00E62616"/>
    <w:rsid w:val="00E62724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6570"/>
    <w:rsid w:val="00E66D86"/>
    <w:rsid w:val="00E67490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A29"/>
    <w:rsid w:val="00E74B7D"/>
    <w:rsid w:val="00E74C54"/>
    <w:rsid w:val="00E74D42"/>
    <w:rsid w:val="00E74DCB"/>
    <w:rsid w:val="00E75D25"/>
    <w:rsid w:val="00E75D96"/>
    <w:rsid w:val="00E76E6F"/>
    <w:rsid w:val="00E80F1C"/>
    <w:rsid w:val="00E811BE"/>
    <w:rsid w:val="00E81D4B"/>
    <w:rsid w:val="00E81D8A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5257"/>
    <w:rsid w:val="00E8588D"/>
    <w:rsid w:val="00E85956"/>
    <w:rsid w:val="00E86029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881"/>
    <w:rsid w:val="00E9596F"/>
    <w:rsid w:val="00E95D10"/>
    <w:rsid w:val="00E968F9"/>
    <w:rsid w:val="00E9715B"/>
    <w:rsid w:val="00EA08A9"/>
    <w:rsid w:val="00EA09E9"/>
    <w:rsid w:val="00EA0E7D"/>
    <w:rsid w:val="00EA1060"/>
    <w:rsid w:val="00EA1697"/>
    <w:rsid w:val="00EA237F"/>
    <w:rsid w:val="00EA35CD"/>
    <w:rsid w:val="00EA3718"/>
    <w:rsid w:val="00EA378C"/>
    <w:rsid w:val="00EA3D07"/>
    <w:rsid w:val="00EA411A"/>
    <w:rsid w:val="00EA477C"/>
    <w:rsid w:val="00EA4F2C"/>
    <w:rsid w:val="00EA51DA"/>
    <w:rsid w:val="00EA5FE2"/>
    <w:rsid w:val="00EA6449"/>
    <w:rsid w:val="00EA64E6"/>
    <w:rsid w:val="00EA6A64"/>
    <w:rsid w:val="00EA7508"/>
    <w:rsid w:val="00EA7CC5"/>
    <w:rsid w:val="00EA7E4C"/>
    <w:rsid w:val="00EB0054"/>
    <w:rsid w:val="00EB0A5A"/>
    <w:rsid w:val="00EB11F1"/>
    <w:rsid w:val="00EB259C"/>
    <w:rsid w:val="00EB274F"/>
    <w:rsid w:val="00EB2833"/>
    <w:rsid w:val="00EB2950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5270"/>
    <w:rsid w:val="00EC5DB0"/>
    <w:rsid w:val="00EC6457"/>
    <w:rsid w:val="00EC6C35"/>
    <w:rsid w:val="00EC6FA4"/>
    <w:rsid w:val="00EC7261"/>
    <w:rsid w:val="00EC7CBC"/>
    <w:rsid w:val="00ED015A"/>
    <w:rsid w:val="00ED01E5"/>
    <w:rsid w:val="00ED05C6"/>
    <w:rsid w:val="00ED0E8B"/>
    <w:rsid w:val="00ED0F31"/>
    <w:rsid w:val="00ED1EEF"/>
    <w:rsid w:val="00ED239B"/>
    <w:rsid w:val="00ED299D"/>
    <w:rsid w:val="00ED2CEE"/>
    <w:rsid w:val="00ED31DB"/>
    <w:rsid w:val="00ED3277"/>
    <w:rsid w:val="00ED3F7E"/>
    <w:rsid w:val="00ED48A5"/>
    <w:rsid w:val="00ED570B"/>
    <w:rsid w:val="00ED60E4"/>
    <w:rsid w:val="00ED6291"/>
    <w:rsid w:val="00ED63BC"/>
    <w:rsid w:val="00ED648A"/>
    <w:rsid w:val="00ED78FF"/>
    <w:rsid w:val="00ED7BCB"/>
    <w:rsid w:val="00ED7CB1"/>
    <w:rsid w:val="00EE07E4"/>
    <w:rsid w:val="00EE0CF5"/>
    <w:rsid w:val="00EE147C"/>
    <w:rsid w:val="00EE15C7"/>
    <w:rsid w:val="00EE16E6"/>
    <w:rsid w:val="00EE1837"/>
    <w:rsid w:val="00EE24F7"/>
    <w:rsid w:val="00EE2FFC"/>
    <w:rsid w:val="00EE322C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E91"/>
    <w:rsid w:val="00EF42E0"/>
    <w:rsid w:val="00EF5783"/>
    <w:rsid w:val="00EF5BD8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1DA7"/>
    <w:rsid w:val="00F04CE7"/>
    <w:rsid w:val="00F04F33"/>
    <w:rsid w:val="00F05A49"/>
    <w:rsid w:val="00F05D98"/>
    <w:rsid w:val="00F07D5A"/>
    <w:rsid w:val="00F07E62"/>
    <w:rsid w:val="00F103B2"/>
    <w:rsid w:val="00F1040D"/>
    <w:rsid w:val="00F10C2C"/>
    <w:rsid w:val="00F115C1"/>
    <w:rsid w:val="00F118F4"/>
    <w:rsid w:val="00F11AF4"/>
    <w:rsid w:val="00F11B84"/>
    <w:rsid w:val="00F12304"/>
    <w:rsid w:val="00F12600"/>
    <w:rsid w:val="00F1285F"/>
    <w:rsid w:val="00F1300E"/>
    <w:rsid w:val="00F13BED"/>
    <w:rsid w:val="00F140CE"/>
    <w:rsid w:val="00F14452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72CD"/>
    <w:rsid w:val="00F274A1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D7B"/>
    <w:rsid w:val="00F46E1E"/>
    <w:rsid w:val="00F46EE4"/>
    <w:rsid w:val="00F47AAD"/>
    <w:rsid w:val="00F47E85"/>
    <w:rsid w:val="00F50012"/>
    <w:rsid w:val="00F506AB"/>
    <w:rsid w:val="00F510F3"/>
    <w:rsid w:val="00F51432"/>
    <w:rsid w:val="00F522AD"/>
    <w:rsid w:val="00F52D7F"/>
    <w:rsid w:val="00F54089"/>
    <w:rsid w:val="00F540C0"/>
    <w:rsid w:val="00F55321"/>
    <w:rsid w:val="00F557E6"/>
    <w:rsid w:val="00F56116"/>
    <w:rsid w:val="00F56300"/>
    <w:rsid w:val="00F56779"/>
    <w:rsid w:val="00F57A41"/>
    <w:rsid w:val="00F57CF8"/>
    <w:rsid w:val="00F617AA"/>
    <w:rsid w:val="00F61B5A"/>
    <w:rsid w:val="00F61D5D"/>
    <w:rsid w:val="00F61EB7"/>
    <w:rsid w:val="00F62466"/>
    <w:rsid w:val="00F6283F"/>
    <w:rsid w:val="00F62B8E"/>
    <w:rsid w:val="00F63C5B"/>
    <w:rsid w:val="00F63D96"/>
    <w:rsid w:val="00F63E62"/>
    <w:rsid w:val="00F63E86"/>
    <w:rsid w:val="00F63F4F"/>
    <w:rsid w:val="00F6414B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3193"/>
    <w:rsid w:val="00F73356"/>
    <w:rsid w:val="00F73EF5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6864"/>
    <w:rsid w:val="00F86915"/>
    <w:rsid w:val="00F86C52"/>
    <w:rsid w:val="00F878F6"/>
    <w:rsid w:val="00F87CE8"/>
    <w:rsid w:val="00F9046C"/>
    <w:rsid w:val="00F90487"/>
    <w:rsid w:val="00F906D2"/>
    <w:rsid w:val="00F90AB6"/>
    <w:rsid w:val="00F90C34"/>
    <w:rsid w:val="00F90F70"/>
    <w:rsid w:val="00F91A0C"/>
    <w:rsid w:val="00F91CF3"/>
    <w:rsid w:val="00F9277F"/>
    <w:rsid w:val="00F927CA"/>
    <w:rsid w:val="00F92BB9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E8A"/>
    <w:rsid w:val="00FA1FB8"/>
    <w:rsid w:val="00FA2029"/>
    <w:rsid w:val="00FA2455"/>
    <w:rsid w:val="00FA2B32"/>
    <w:rsid w:val="00FA3208"/>
    <w:rsid w:val="00FA3694"/>
    <w:rsid w:val="00FA3BDA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1171"/>
    <w:rsid w:val="00FB12B1"/>
    <w:rsid w:val="00FB1B3D"/>
    <w:rsid w:val="00FB1EF5"/>
    <w:rsid w:val="00FB2006"/>
    <w:rsid w:val="00FB2144"/>
    <w:rsid w:val="00FB24D7"/>
    <w:rsid w:val="00FB2FB5"/>
    <w:rsid w:val="00FB33E0"/>
    <w:rsid w:val="00FB38D2"/>
    <w:rsid w:val="00FB4177"/>
    <w:rsid w:val="00FB472B"/>
    <w:rsid w:val="00FB494F"/>
    <w:rsid w:val="00FB5901"/>
    <w:rsid w:val="00FB5A76"/>
    <w:rsid w:val="00FB6137"/>
    <w:rsid w:val="00FB71DB"/>
    <w:rsid w:val="00FB73F5"/>
    <w:rsid w:val="00FB79B7"/>
    <w:rsid w:val="00FB7C8E"/>
    <w:rsid w:val="00FC02FE"/>
    <w:rsid w:val="00FC0497"/>
    <w:rsid w:val="00FC083D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FA"/>
    <w:rsid w:val="00FC75BF"/>
    <w:rsid w:val="00FC7A2F"/>
    <w:rsid w:val="00FC7D68"/>
    <w:rsid w:val="00FD0964"/>
    <w:rsid w:val="00FD0BB4"/>
    <w:rsid w:val="00FD0D32"/>
    <w:rsid w:val="00FD1FA9"/>
    <w:rsid w:val="00FD2656"/>
    <w:rsid w:val="00FD2BB9"/>
    <w:rsid w:val="00FD2D57"/>
    <w:rsid w:val="00FD2F1C"/>
    <w:rsid w:val="00FD321C"/>
    <w:rsid w:val="00FD3EF8"/>
    <w:rsid w:val="00FD41FD"/>
    <w:rsid w:val="00FD4502"/>
    <w:rsid w:val="00FD46CE"/>
    <w:rsid w:val="00FD4D33"/>
    <w:rsid w:val="00FD4EC6"/>
    <w:rsid w:val="00FD5BC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464C"/>
    <w:rsid w:val="00FE49F8"/>
    <w:rsid w:val="00FE4A82"/>
    <w:rsid w:val="00FE55E2"/>
    <w:rsid w:val="00FE564E"/>
    <w:rsid w:val="00FE66F2"/>
    <w:rsid w:val="00FE68A1"/>
    <w:rsid w:val="00FE68B6"/>
    <w:rsid w:val="00FE68DE"/>
    <w:rsid w:val="00FE690E"/>
    <w:rsid w:val="00FE6A16"/>
    <w:rsid w:val="00FE6ED8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DB5EE4"/>
  </w:style>
  <w:style w:type="paragraph" w:styleId="1">
    <w:name w:val="heading 1"/>
    <w:basedOn w:val="a1"/>
    <w:next w:val="a1"/>
    <w:link w:val="10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2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4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3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3"/>
      </w:numPr>
      <w:ind w:left="0" w:firstLine="0"/>
    </w:pPr>
  </w:style>
  <w:style w:type="paragraph" w:styleId="afa">
    <w:name w:val="Title"/>
    <w:basedOn w:val="1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4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0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854</TotalTime>
  <Pages>6</Pages>
  <Words>1196</Words>
  <Characters>6822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8002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Stasev Igor</cp:lastModifiedBy>
  <cp:revision>46</cp:revision>
  <cp:lastPrinted>2022-09-08T15:26:00Z</cp:lastPrinted>
  <dcterms:created xsi:type="dcterms:W3CDTF">2022-12-28T08:21:00Z</dcterms:created>
  <dcterms:modified xsi:type="dcterms:W3CDTF">2023-09-21T13:18:00Z</dcterms:modified>
  <cp:category>KU-CO-1952/14-ВК</cp:category>
</cp:coreProperties>
</file>