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0"/>
        <w:gridCol w:w="5786"/>
        <w:gridCol w:w="1134"/>
        <w:gridCol w:w="1134"/>
        <w:gridCol w:w="1702"/>
      </w:tblGrid>
      <w:tr w:rsidR="00401F6E" w:rsidRPr="00923340" w14:paraId="180BD14F" w14:textId="77777777" w:rsidTr="00EF34DF">
        <w:trPr>
          <w:trHeight w:val="680"/>
          <w:tblHeader/>
        </w:trPr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923340" w:rsidRDefault="00401F6E" w:rsidP="007C1ECC">
            <w:pPr>
              <w:pStyle w:val="111"/>
              <w:rPr>
                <w:sz w:val="22"/>
                <w:szCs w:val="22"/>
              </w:rPr>
            </w:pPr>
            <w:r w:rsidRPr="00923340">
              <w:rPr>
                <w:sz w:val="22"/>
                <w:szCs w:val="22"/>
              </w:rPr>
              <w:t>№ п/п</w:t>
            </w:r>
          </w:p>
        </w:tc>
        <w:tc>
          <w:tcPr>
            <w:tcW w:w="57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923340" w:rsidRDefault="00401F6E" w:rsidP="007C1ECC">
            <w:pPr>
              <w:pStyle w:val="111"/>
              <w:rPr>
                <w:sz w:val="22"/>
                <w:szCs w:val="22"/>
              </w:rPr>
            </w:pPr>
            <w:r w:rsidRPr="0092334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923340" w:rsidRDefault="00401F6E" w:rsidP="007C1ECC">
            <w:pPr>
              <w:pStyle w:val="111"/>
              <w:rPr>
                <w:sz w:val="22"/>
                <w:szCs w:val="22"/>
              </w:rPr>
            </w:pPr>
            <w:r w:rsidRPr="0092334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923340" w:rsidRDefault="00401F6E" w:rsidP="007C1ECC">
            <w:pPr>
              <w:pStyle w:val="111"/>
              <w:rPr>
                <w:sz w:val="22"/>
                <w:szCs w:val="22"/>
              </w:rPr>
            </w:pPr>
            <w:r w:rsidRPr="00923340">
              <w:rPr>
                <w:sz w:val="22"/>
                <w:szCs w:val="22"/>
              </w:rPr>
              <w:t>Кол.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923340" w:rsidRDefault="00401F6E" w:rsidP="007C1ECC">
            <w:pPr>
              <w:pStyle w:val="111"/>
              <w:rPr>
                <w:sz w:val="22"/>
                <w:szCs w:val="22"/>
              </w:rPr>
            </w:pPr>
            <w:r w:rsidRPr="00923340">
              <w:rPr>
                <w:sz w:val="22"/>
                <w:szCs w:val="22"/>
              </w:rPr>
              <w:t>Примечание</w:t>
            </w:r>
          </w:p>
        </w:tc>
      </w:tr>
      <w:tr w:rsidR="00B416EE" w:rsidRPr="00923340" w14:paraId="72DB1286" w14:textId="77777777" w:rsidTr="000B0007">
        <w:trPr>
          <w:trHeight w:val="454"/>
        </w:trPr>
        <w:tc>
          <w:tcPr>
            <w:tcW w:w="74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8697D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7DFC5" w14:textId="22E294CF" w:rsidR="00B416EE" w:rsidRPr="00923340" w:rsidRDefault="00B416EE" w:rsidP="00B416EE">
            <w:pPr>
              <w:pStyle w:val="113"/>
              <w:jc w:val="center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  <w:u w:val="single"/>
              </w:rPr>
              <w:t>Вентустановка ПВ1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2054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5DF91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AE68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BC10BB" w14:textId="77777777" w:rsidTr="00FE5D04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28927" w14:textId="1A0F6639" w:rsidR="00B416EE" w:rsidRPr="00923340" w:rsidRDefault="00B416EE" w:rsidP="00A8750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47B5B" w14:textId="69738F7B" w:rsidR="00B416EE" w:rsidRPr="00923340" w:rsidRDefault="00B416EE" w:rsidP="00B416EE">
            <w:pPr>
              <w:pStyle w:val="af3"/>
              <w:spacing w:line="216" w:lineRule="auto"/>
              <w:ind w:left="0"/>
              <w:rPr>
                <w:rFonts w:cs="Times New Roman"/>
                <w:sz w:val="22"/>
              </w:rPr>
            </w:pPr>
            <w:r w:rsidRPr="00923340">
              <w:rPr>
                <w:rFonts w:cs="Times New Roman"/>
                <w:b/>
                <w:sz w:val="22"/>
              </w:rPr>
              <w:t>Шкаф управления ШУ-ПВ1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D11E5" w14:textId="25DFF5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4751A" w14:textId="1903124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D4A6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F12B04" w14:textId="77777777" w:rsidTr="00FE5D04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AC26F" w14:textId="5BD15399" w:rsidR="00B416EE" w:rsidRPr="00923340" w:rsidRDefault="00B416EE" w:rsidP="00A87509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44A10" w14:textId="040D9B0E" w:rsidR="00B416EE" w:rsidRPr="00923340" w:rsidRDefault="00A87509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="00B416EE" w:rsidRPr="00923340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69A9FC43" w14:textId="77777777" w:rsidR="00B416EE" w:rsidRPr="00923340" w:rsidRDefault="00B416EE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393F75E0" w14:textId="77777777" w:rsidR="00B416EE" w:rsidRPr="00923340" w:rsidRDefault="00B416EE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контроллер;</w:t>
            </w:r>
          </w:p>
          <w:p w14:paraId="3461D067" w14:textId="5299DC8E" w:rsidR="00B416EE" w:rsidRPr="00923340" w:rsidRDefault="00B416EE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BC1D" w14:textId="51E36B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15CF5" w14:textId="1C964B3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7F4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53E4F7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BF90B" w14:textId="77777777" w:rsidR="00B416EE" w:rsidRPr="00923340" w:rsidRDefault="00B416EE" w:rsidP="00A8750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DE480" w14:textId="73AF06AE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3E39B" w14:textId="5CB9238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F9ABC" w14:textId="26E93C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FE79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5EA2445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3CD8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02F7A" w14:textId="227F3C65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ч</w:t>
            </w:r>
            <w:r w:rsidR="00B416EE" w:rsidRPr="00923340">
              <w:rPr>
                <w:rFonts w:cs="Times New Roman"/>
                <w:szCs w:val="22"/>
              </w:rPr>
              <w:t>астотн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преобразовател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2,2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A0BBA" w14:textId="4CD07C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09F16" w14:textId="7542870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3D1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8743595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E716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BD36" w14:textId="39111139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ч</w:t>
            </w:r>
            <w:r w:rsidR="00B416EE" w:rsidRPr="00923340">
              <w:rPr>
                <w:rFonts w:cs="Times New Roman"/>
                <w:szCs w:val="22"/>
              </w:rPr>
              <w:t>астотн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преобразовател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1,5 кВт, 220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481F5" w14:textId="144366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A5677" w14:textId="78CE439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3F1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280859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8618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368EA" w14:textId="76C9BEEB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месительн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узл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SMEX 40-4.0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CBB2B" w14:textId="1C02E14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51226" w14:textId="35882A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6181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EE5A1B4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502D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9E685" w14:textId="56D62CF2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PDF 05/230.D (для засл. прит. канала)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2096" w14:textId="43D3003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7CAAD" w14:textId="10BCDD2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711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8496DAF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934F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1682E" w14:textId="11B5E374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PDS 05/230.DT (для засл. выт. канала)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689FF" w14:textId="387E105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8DAF2" w14:textId="5744CEC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4518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EF7D64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195C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C173C" w14:textId="1148B296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6 м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4431E" w14:textId="05BCF8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FCC6F" w14:textId="3DA1311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2A5C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FB1663A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A4FF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A0966" w14:textId="5D68DDDC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наружного воздуха ARN-3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6C03" w14:textId="6BE4A1F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7A6C1" w14:textId="3D27129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4F0A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CE340E2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B88F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1BB5E" w14:textId="1F57D4B3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воды погружно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WTP-3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C24B" w14:textId="1F0127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3731E" w14:textId="0A4836D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3FE6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F28422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CEFE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D1810" w14:textId="65633A35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канальн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ARK-3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0E3CB" w14:textId="0F6CEC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FD59C" w14:textId="60B380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2ACF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5D4EAA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3BE4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69C67" w14:textId="1BE37B7D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перепада давления 500 Pa DVL-500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B0A3D" w14:textId="614FBFC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49270" w14:textId="4B7C3EC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2A9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ED8B6C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FA6E6" w14:textId="77777777" w:rsidR="00B416EE" w:rsidRPr="00923340" w:rsidRDefault="00B416EE" w:rsidP="00A8750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2A8E9" w14:textId="62D4F48C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6C717" w14:textId="19DE4F0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08C08" w14:textId="2F98F43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8DE1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7C4AFE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A915E" w14:textId="77777777" w:rsidR="00B416EE" w:rsidRPr="00923340" w:rsidRDefault="00B416EE" w:rsidP="00A87509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81120" behindDoc="0" locked="0" layoutInCell="1" allowOverlap="1" wp14:anchorId="6C3332E4" wp14:editId="2C772FF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2" name="Рисунок 1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828A" w14:textId="4E76BBD7" w:rsidR="00B416EE" w:rsidRPr="00923340" w:rsidRDefault="00660A3C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силово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7B53B" w14:textId="68C14EB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0951E" w14:textId="0917952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55CF7" w14:textId="06BFD9E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26DA42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5D54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82144" behindDoc="0" locked="0" layoutInCell="1" allowOverlap="1" wp14:anchorId="7D42292E" wp14:editId="10872A8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5" name="Рисунок 1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2F66E" w14:textId="5E7CC06F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ВВГнг(A)-LS 3х1,5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4AF4D" w14:textId="788064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618E7" w14:textId="70A336A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6408A" w14:textId="118582A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13B0540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FCD9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83168" behindDoc="0" locked="0" layoutInCell="1" allowOverlap="1" wp14:anchorId="77BAD70C" wp14:editId="2F3B49B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8" name="Рисунок 1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E51B3" w14:textId="72EF3977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ВВГнг(A)-LS 3х2,5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11CF1" w14:textId="4073D3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00604" w14:textId="3680BA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3B7B2" w14:textId="7DB3BD3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2DD5C4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53D1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84192" behindDoc="0" locked="0" layoutInCell="1" allowOverlap="1" wp14:anchorId="085663D9" wp14:editId="0E2B53D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4A6B2" w14:textId="5E7C6D95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BB556" w14:textId="0379FC8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86055" w14:textId="79DA1E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490A4" w14:textId="2DA6C33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C14144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EB983" w14:textId="77777777" w:rsidR="00B416EE" w:rsidRPr="00923340" w:rsidRDefault="00B416EE" w:rsidP="00660A3C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85216" behindDoc="0" locked="0" layoutInCell="1" allowOverlap="1" wp14:anchorId="1E31D235" wp14:editId="183A430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4" name="Рисунок 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FB36D" w14:textId="1A2E3B78" w:rsidR="00B416EE" w:rsidRPr="00923340" w:rsidRDefault="00660A3C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силово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экранированный,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33875" w14:textId="454F903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9D4DD" w14:textId="582AE82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825DC" w14:textId="0118E03C" w:rsidR="00B416EE" w:rsidRPr="00923340" w:rsidRDefault="003930E4" w:rsidP="00B416EE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eastAsia="Calibri" w:hAnsi="ISOCPEU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86B79C4" wp14:editId="55E956C9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608330</wp:posOffset>
                      </wp:positionV>
                      <wp:extent cx="702310" cy="212090"/>
                      <wp:effectExtent l="0" t="0" r="2540" b="0"/>
                      <wp:wrapNone/>
                      <wp:docPr id="11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2310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C8AE2" w14:textId="24FB07DA" w:rsidR="003930E4" w:rsidRPr="00123DB3" w:rsidRDefault="003930E4" w:rsidP="003930E4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 w:rsidRPr="003930E4">
                                    <w:rPr>
                                      <w:rFonts w:cs="Times New Roman"/>
                                    </w:rPr>
                                    <w:t xml:space="preserve">Ревизия </w:t>
                                  </w:r>
                                  <w:r w:rsidR="0070655E">
                                    <w:rPr>
                                      <w:rFonts w:cs="Times New Roman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6B79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" o:spid="_x0000_s1026" type="#_x0000_t202" style="position:absolute;left:0;text-align:left;margin-left:21.5pt;margin-top:47.9pt;width:55.3pt;height:16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" fillcolor="white [3201]" stroked="f" strokeweight=".5pt">
                      <v:textbox inset="1mm,.5mm,1mm,.5mm">
                        <w:txbxContent>
                          <w:p w14:paraId="596C8AE2" w14:textId="24FB07DA" w:rsidR="003930E4" w:rsidRPr="00123DB3" w:rsidRDefault="003930E4" w:rsidP="003930E4">
                            <w:pPr>
                              <w:rPr>
                                <w:rFonts w:cs="Times New Roman"/>
                              </w:rPr>
                            </w:pPr>
                            <w:r w:rsidRPr="003930E4">
                              <w:rPr>
                                <w:rFonts w:cs="Times New Roman"/>
                              </w:rPr>
                              <w:t xml:space="preserve">Ревизия </w:t>
                            </w:r>
                            <w:r w:rsidR="0070655E">
                              <w:rPr>
                                <w:rFonts w:cs="Times New Roman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16EE" w:rsidRPr="00923340" w14:paraId="05A0FA5A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1871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lastRenderedPageBreak/>
              <w:drawing>
                <wp:anchor distT="0" distB="0" distL="114300" distR="114300" simplePos="0" relativeHeight="251786240" behindDoc="0" locked="0" layoutInCell="1" allowOverlap="1" wp14:anchorId="47908596" wp14:editId="691CFD9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7" name="Рисунок 1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8A92A" w14:textId="13C2B0DD" w:rsidR="00B416EE" w:rsidRPr="00923340" w:rsidRDefault="00B416EE" w:rsidP="00660A3C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E9D5A" w14:textId="3FE0B63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77184" w14:textId="2ABC746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ABD66" w14:textId="26B2116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6D1A448" w14:textId="77777777" w:rsidTr="00FE5D04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111C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308C2" w14:textId="1FF11329" w:rsidR="00B416EE" w:rsidRPr="00923340" w:rsidRDefault="00660A3C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3C6AE" w14:textId="6E9B6BE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9D0A2" w14:textId="312EE1D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5C55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B4D0B5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81EAB" w14:textId="77777777" w:rsidR="00B416EE" w:rsidRPr="00923340" w:rsidRDefault="00B416EE" w:rsidP="00660A3C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76000" behindDoc="0" locked="0" layoutInCell="1" allowOverlap="1" wp14:anchorId="2704A46E" wp14:editId="404D1B4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D6F06" w14:textId="5BC8B7A9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8F80C" w14:textId="1ACAE51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0A70C" w14:textId="74C29FD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5442A" w14:textId="0AF443E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C4BE0B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2BDB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60E84" w14:textId="3E3AB186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7DEC1" w14:textId="697B76D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9753E" w14:textId="408BE2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3B14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7839AF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22E8F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12B0B" w14:textId="14475A08" w:rsidR="00B416EE" w:rsidRPr="00923340" w:rsidRDefault="00660A3C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3205" w14:textId="27E600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4A84F" w14:textId="6FD70BA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9A4E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234C43F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9F3D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D913E" w14:textId="1AF63A6E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КПСВЭВнг(А)-LS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9F28E" w14:textId="516E469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B152B" w14:textId="0E977A8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7D5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7E6CBF2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9571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EDBA9" w14:textId="732C3DFD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КПСВЭВнг(А)-LS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DA5C1" w14:textId="64438AA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CC244" w14:textId="0E2B99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58CC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DF73F5A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ABCF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0E09E" w14:textId="0352FD50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5FBC4" w14:textId="6220ED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87D66" w14:textId="276B80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F7AC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7C4FB9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6259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D70D8" w14:textId="1D500FF1" w:rsidR="00B416EE" w:rsidRPr="00923340" w:rsidRDefault="00660A3C" w:rsidP="003930E4">
            <w:pPr>
              <w:pStyle w:val="113"/>
              <w:spacing w:line="216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л</w:t>
            </w:r>
            <w:r w:rsidR="00B416EE" w:rsidRPr="00923340">
              <w:rPr>
                <w:rFonts w:cs="Times New Roman"/>
                <w:szCs w:val="22"/>
              </w:rPr>
              <w:t>отк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ED787" w14:textId="39BA81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F0D57" w14:textId="430D0A1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F9E6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A56C0D6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B4D8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A7F19" w14:textId="3CDAAA14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AC55D" w14:textId="6648B1B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24E1C" w14:textId="0DD70E3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736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3E79AF7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8EB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09698" w14:textId="398CB502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E05F6" w14:textId="0E48AE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75F73" w14:textId="15561EF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5714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E8D3BE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0DE5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E2C3C" w14:textId="58345D1D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3CCF8" w14:textId="23EDF8B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B1165" w14:textId="7B6C47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73E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48AD28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CBE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F543C" w14:textId="6BC6F370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F557E" w14:textId="040B2E7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F987E" w14:textId="3C0308B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9EB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4F9A61E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7B78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1093" w14:textId="0291A589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="00B416EE"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-спре</w:t>
            </w:r>
            <w:r w:rsidR="00CC6C89">
              <w:rPr>
                <w:rFonts w:cs="Times New Roman"/>
                <w:szCs w:val="22"/>
              </w:rPr>
              <w:t>ем</w:t>
            </w:r>
            <w:r>
              <w:rPr>
                <w:rFonts w:cs="Times New Roman"/>
                <w:szCs w:val="22"/>
              </w:rPr>
              <w:t xml:space="preserve"> мест реза лотков</w:t>
            </w:r>
            <w:r w:rsidR="00B416EE"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0DE7F" w14:textId="5B721AC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49B27" w14:textId="4379933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1327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7D651D8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6B12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7005A" w14:textId="446040E8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ПВХ, </w:t>
            </w:r>
            <w:r w:rsidR="00B416EE" w:rsidRPr="00923340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25, серая,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57F11" w14:textId="2A117FC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8B17A" w14:textId="7C606E4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D6A5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0CB7B0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EA01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F626D" w14:textId="6DFD3426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923340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FB68E" w14:textId="1A738A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B3FF3" w14:textId="5D8ED87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480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1295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B0E93B6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FD22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DD557" w14:textId="562E5B75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E6D21" w14:textId="4C1405A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D7504" w14:textId="372ACE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ECEC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CFF215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57F8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AA37B" w14:textId="108D6A59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оробк</w:t>
            </w:r>
            <w:r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ответвительн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IP55, 100х100х50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E710F" w14:textId="00536D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44250" w14:textId="1B8FD96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0C62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A2D4442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6F6F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CDAFD" w14:textId="1304F69D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соединительн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2 контакта, сечение провода 0.08-2.5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9E86A" w14:textId="7892E7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5EF72" w14:textId="36CEE21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FA01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F6E69F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070C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2F269" w14:textId="327355E2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="00B416EE" w:rsidRPr="00923340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3,6х250, бел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A6C80" w14:textId="39C46B2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159D7" w14:textId="3F4F154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08A4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68E11E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A272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C97EC" w14:textId="5A295D00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="00B416EE" w:rsidRPr="00923340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D1EA3" w14:textId="57F100E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D2E40" w14:textId="53BCF7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441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B70116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1101E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42F07" w14:textId="272D6062" w:rsidR="00B416EE" w:rsidRPr="00923340" w:rsidRDefault="00B416EE" w:rsidP="00B416EE">
            <w:pPr>
              <w:pStyle w:val="113"/>
              <w:jc w:val="center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  <w:u w:val="single"/>
              </w:rPr>
              <w:t>Вентустановка П2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D218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B10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04A1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B6D4E24" w14:textId="77777777" w:rsidTr="00FE5D04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193B1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BB9F5" w14:textId="12D74D7F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Шкаф управления ШУ-П2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99883" w14:textId="0C4CFD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CAF61" w14:textId="6C3A1BE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11B9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815E194" w14:textId="77777777" w:rsidTr="00FE5D04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BC1E0" w14:textId="77777777" w:rsidR="00B416EE" w:rsidRPr="00923340" w:rsidRDefault="00B416EE" w:rsidP="00660A3C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</w:tcPr>
          <w:p w14:paraId="68C4B5F6" w14:textId="5C162937" w:rsidR="00B416EE" w:rsidRPr="00923340" w:rsidRDefault="00660A3C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="00B416EE" w:rsidRPr="00923340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5D857A61" w14:textId="77777777" w:rsidR="00B416EE" w:rsidRPr="00923340" w:rsidRDefault="00B416EE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64B4B72C" w14:textId="77777777" w:rsidR="00B416EE" w:rsidRPr="00923340" w:rsidRDefault="00B416EE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контроллер;</w:t>
            </w:r>
          </w:p>
          <w:p w14:paraId="7A297F85" w14:textId="03E40E52" w:rsidR="00B416EE" w:rsidRPr="00923340" w:rsidRDefault="00B416EE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E06A8" w14:textId="138161E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21FE4" w14:textId="6594891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E44E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15D548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BC32F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BA270" w14:textId="5F061284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37DA7" w14:textId="427558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836C7" w14:textId="2467F0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A323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8A33CA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3E87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94D95" w14:textId="18614007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Частотный преобразователь 0,75 кВт, 220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23ABF" w14:textId="0E5D2D5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4A79F" w14:textId="27A092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F70E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D74205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1B43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C3259" w14:textId="626562C0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Смесительный узел SMEX 40-1.0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43DED" w14:textId="561E788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86C69" w14:textId="6A02A2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3E4A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3D37FD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B904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9C26F" w14:textId="5D997F92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PDF 05/230.D (для засл. прит. канала)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51EB2" w14:textId="021F9DC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794F6" w14:textId="11F3A5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A9C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50414D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9B98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E667A" w14:textId="2CF003BD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3 м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E1D47" w14:textId="4B219FD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60728" w14:textId="63FD87E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D65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DD9E8E4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61E3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0CA8A" w14:textId="6115171F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наружного воздуха ARN-3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6E554" w14:textId="10541E8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88F26" w14:textId="0624314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8712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A1FCC9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8591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F3854" w14:textId="66A2FC5F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воды погружно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WTP-3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0A7FD" w14:textId="358363E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95499" w14:textId="0C9BAEF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F5A9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1F672C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D83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6E9A2" w14:textId="6B115276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канальн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ARK-3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D9BCF" w14:textId="4B93253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F1144" w14:textId="6707D5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6469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A35665A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5EC0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CE212" w14:textId="31CB4FF7" w:rsidR="00B416EE" w:rsidRPr="00923340" w:rsidRDefault="00660A3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перепада давления 500 Pa DVL-500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9AD59" w14:textId="3286EE4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BFCE2" w14:textId="7D71187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143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5EC274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46834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E871B" w14:textId="33DC2020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1E629" w14:textId="1C17039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7416" w14:textId="334C95A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D248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8A3395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6C88F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90FC8" w14:textId="3A22A2AC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силово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F52FB" w14:textId="4895CD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5389" w14:textId="577F456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454E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4077143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992C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19ABE" w14:textId="2A35BB02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ВВГнг(A)-LS 3х1,5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A1D73" w14:textId="76C3E6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8A7FB" w14:textId="545FEDE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134E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96C7469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0EE0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888D0" w14:textId="6A5404EE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ВВГнг(A)-LS 3х2,5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58096" w14:textId="7F37A5F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2B910" w14:textId="14E7D5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241A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7A359F" w14:textId="77777777" w:rsidTr="000B0007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ABF75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FA0C8" w14:textId="55B95B8B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силово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7D1C0" w14:textId="772BDCA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6A7D3" w14:textId="7DD889D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12F8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94099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8093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5CDB6" w14:textId="30E4B4FF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16D0B" w14:textId="1CFBE2C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14C76" w14:textId="06388D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F225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7C6DB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FC37C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B54A5" w14:textId="05794168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B2DAA" w14:textId="3DDEBC4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37F91" w14:textId="1DF0E7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1A8F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35C38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9D8B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C29EB" w14:textId="16CC7D2A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0E7C0" w14:textId="429420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78040" w14:textId="47A212D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FE65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97A38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AAC91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DB1C0F" w14:textId="419A188D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02CB6" w14:textId="284E1E7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023F9" w14:textId="5009F02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0E9D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F041D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9B515" w14:textId="77777777" w:rsidR="00B416EE" w:rsidRPr="00923340" w:rsidRDefault="00B416EE" w:rsidP="00660A3C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4B934" w14:textId="63E5511D" w:rsidR="00B416EE" w:rsidRPr="00923340" w:rsidRDefault="00B416EE" w:rsidP="00660A3C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КПСВЭВнг(А)-LS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1B9CF" w14:textId="2FB9B56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223B3" w14:textId="0271B8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05A4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29D45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AEA2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684FB" w14:textId="6F65BC5E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КПСВЭВнг(А)-LS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879B5" w14:textId="5FC44AB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1FD95" w14:textId="0872DC4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9F50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4793B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44D32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2628A" w14:textId="2CF86580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B06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FAE1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5E82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02572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B40E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6B5C3" w14:textId="74458541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руб</w:t>
            </w:r>
            <w:r w:rsidR="00CC6C89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гибк</w:t>
            </w:r>
            <w:r w:rsidR="00CC6C89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гофрированн</w:t>
            </w:r>
            <w:r w:rsidR="00CC6C89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ПВХ, </w:t>
            </w:r>
            <w:r w:rsidR="00B416EE" w:rsidRPr="00923340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25, серая,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7E8BC" w14:textId="39791D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8478A" w14:textId="7676608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D71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426F28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5482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EF995" w14:textId="54A71F3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ержател</w:t>
            </w:r>
            <w:r w:rsidR="00CC6C89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923340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9A00D" w14:textId="366213D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DBACF" w14:textId="6B9F7E5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477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CF2013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353C8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1C340" w14:textId="33FF105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ороб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кабельн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крышкой 200х80х2000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C2C71" w14:textId="60BF812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1BBC1" w14:textId="2DCAF7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C804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96747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5FB5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725D2" w14:textId="2E8FA7C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у</w:t>
            </w:r>
            <w:r w:rsidR="00B416EE" w:rsidRPr="00923340">
              <w:rPr>
                <w:rFonts w:cs="Times New Roman"/>
                <w:szCs w:val="22"/>
              </w:rPr>
              <w:t>гл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плоск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2C980" w14:textId="5E955C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8EFAB" w14:textId="2304666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F47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D9183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F660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90D9A" w14:textId="62A4B8ED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з</w:t>
            </w:r>
            <w:r w:rsidR="00B416EE" w:rsidRPr="00923340">
              <w:rPr>
                <w:rFonts w:cs="Times New Roman"/>
                <w:szCs w:val="22"/>
              </w:rPr>
              <w:t>аглушк</w:t>
            </w:r>
            <w:r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торцев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BB399" w14:textId="7AD8328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5C894" w14:textId="5316A9E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CA0F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88AB21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233E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DAA16" w14:textId="40719B9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р</w:t>
            </w:r>
            <w:r w:rsidR="00B416EE" w:rsidRPr="00923340">
              <w:rPr>
                <w:rFonts w:cs="Times New Roman"/>
                <w:szCs w:val="22"/>
              </w:rPr>
              <w:t>амк</w:t>
            </w:r>
            <w:r w:rsidR="00CC6C89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для ввода в стену/коробку/потолок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2FC49" w14:textId="2781B6F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564BE" w14:textId="3654578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6C04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085DA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FF25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05AA8" w14:textId="3154B5A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р</w:t>
            </w:r>
            <w:r w:rsidR="00B416EE" w:rsidRPr="00923340">
              <w:rPr>
                <w:rFonts w:cs="Times New Roman"/>
                <w:szCs w:val="22"/>
              </w:rPr>
              <w:t>азделител</w:t>
            </w:r>
            <w:r w:rsidR="00CC6C89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(перегородка) 80х2000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2A64A" w14:textId="5CAF9CC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234C2" w14:textId="581F69D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EC2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5368C1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E523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60EA9" w14:textId="0EE0E50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юбел</w:t>
            </w:r>
            <w:r w:rsidR="00CC6C89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пластиков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D1FDE" w14:textId="482C69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C6383" w14:textId="6ADBDC2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2669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C56C89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8408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FE7B7" w14:textId="5BF9F21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оробк</w:t>
            </w:r>
            <w:r w:rsidR="00CC6C89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ответвительн</w:t>
            </w:r>
            <w:r w:rsidR="00CC6C89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IP55, 100х100х50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91034" w14:textId="0F99F8F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F61A0" w14:textId="20F1277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0FC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60B0F9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9B78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35146" w14:textId="45398ED1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лемм</w:t>
            </w:r>
            <w:r w:rsidR="00CC6C89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соединительн</w:t>
            </w:r>
            <w:r w:rsidR="00CC6C89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2 контакта, сечение провода 0.08-2.5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1B4FD" w14:textId="5E841D9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8F71F" w14:textId="0D6FA1B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D365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04486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1AEC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A03F9" w14:textId="1237CA5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х</w:t>
            </w:r>
            <w:r w:rsidR="00B416EE" w:rsidRPr="00923340">
              <w:rPr>
                <w:rFonts w:cs="Times New Roman"/>
                <w:szCs w:val="22"/>
              </w:rPr>
              <w:t>омут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кабельн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нейлонов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3,6х250, бел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7237B" w14:textId="0E9ABE7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8C5C0" w14:textId="618AD4A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74D1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7323F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9D54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70FE9" w14:textId="6A88B92D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="00B416EE" w:rsidRPr="00923340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A0355" w14:textId="260C94D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EBBBA" w14:textId="4BB78A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4C55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214E36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B86E1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25A1A" w14:textId="321D9495" w:rsidR="00B416EE" w:rsidRPr="00923340" w:rsidRDefault="00B416EE" w:rsidP="00660A3C">
            <w:pPr>
              <w:pStyle w:val="113"/>
              <w:jc w:val="center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  <w:u w:val="single"/>
              </w:rPr>
              <w:t>Вентустановка П3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774BA" w14:textId="7163A9E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6093D" w14:textId="6D6FB44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D6B2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DA7B5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5BD25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5E12D" w14:textId="33D9D7F8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Шкаф управления ШУ-П3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C3FAF" w14:textId="7E6D66A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3E93A" w14:textId="2012705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728F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41108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AB7FC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F15A4" w14:textId="6A7A3E7C" w:rsidR="00B416EE" w:rsidRPr="00923340" w:rsidRDefault="000035CC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б</w:t>
            </w:r>
            <w:r w:rsidR="00B416EE" w:rsidRPr="00923340">
              <w:rPr>
                <w:rFonts w:cs="Times New Roman"/>
                <w:szCs w:val="22"/>
              </w:rPr>
              <w:t>лок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5A2E1888" w14:textId="77777777" w:rsidR="00B416EE" w:rsidRPr="00923340" w:rsidRDefault="00B416EE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356FFF16" w14:textId="77777777" w:rsidR="00B416EE" w:rsidRPr="00923340" w:rsidRDefault="00B416EE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контроллер;</w:t>
            </w:r>
          </w:p>
          <w:p w14:paraId="3E31104B" w14:textId="2499B521" w:rsidR="00B416EE" w:rsidRPr="00923340" w:rsidRDefault="00B416EE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AED9A" w14:textId="5B443F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A1D6B" w14:textId="64383A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737B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1A7BB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46CA8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9196F" w14:textId="37C66710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19E34" w14:textId="48F58BD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EF36D" w14:textId="51CD384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D81D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2AFAA9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89290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B86FE" w14:textId="3CF1ADF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ч</w:t>
            </w:r>
            <w:r w:rsidR="00B416EE" w:rsidRPr="00923340">
              <w:rPr>
                <w:rFonts w:cs="Times New Roman"/>
                <w:szCs w:val="22"/>
              </w:rPr>
              <w:t>астотн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преобразовател</w:t>
            </w:r>
            <w:r w:rsidR="00CC6C89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1,5 кВт, 220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6683C" w14:textId="5C2CE19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994D9" w14:textId="40D727C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0148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236F0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0949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112A3" w14:textId="135B232C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месительн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узл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(цирк. насос, трехходовой вентиль, привод)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4D062" w14:textId="191F14C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AF8ED" w14:textId="586C00C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C4DD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6A36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80AC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36CF6" w14:textId="0E1BB35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ривод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PDF 05/230.D (для засл. прит. канала)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7D0F7" w14:textId="4267F71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86507" w14:textId="297F0A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89A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BAE884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BB85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B98D5" w14:textId="67D9B159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ермостат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3 м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2D1D5" w14:textId="09CDD4A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8C9E6" w14:textId="3862F7E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637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0C8A1A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F76C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C2F05" w14:textId="42890A2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наружного воздуха ARN-3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4A948" w14:textId="47CC794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F2085" w14:textId="0A56AE3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F87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3FF59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D6A2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DBA06" w14:textId="7769C96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воды погружно</w:t>
            </w:r>
            <w:r w:rsidR="00CC6C89"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WTP-3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654F1" w14:textId="3A66E1C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57672" w14:textId="17F1638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DC58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7A7FA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E172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BC0FD" w14:textId="7FC2B1F3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канальн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ARK-3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760C2" w14:textId="22849E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7CAD1" w14:textId="54CD91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C93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B573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03D2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5E073" w14:textId="20E08299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перепада давления 500 Pa DVL-500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05DDD" w14:textId="6D46DE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DC911" w14:textId="52E264A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7780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59B95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17FFD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7F5F5" w14:textId="15106896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3AB2C" w14:textId="314181C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A716E" w14:textId="03A021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E568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2F19B5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8A2C3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8F06D" w14:textId="60714C91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силово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C5A6A" w14:textId="017096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58605" w14:textId="30066C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3752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ED851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1AB3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2C0B1" w14:textId="72059216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ВВГнг(A)-LS 3х1,5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6FA00" w14:textId="523BB2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1B895" w14:textId="574A50A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2D2C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94BF28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7D15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6FEE7" w14:textId="5AC24483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ВВГнг(A)-LS 3х2,5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DA6E7" w14:textId="59042A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8D497" w14:textId="0FCFD3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09B8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168F6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4B08A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56325" w14:textId="267F2086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силово</w:t>
            </w:r>
            <w:r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94115" w14:textId="61C285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296C6" w14:textId="40E9BB4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F031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C97A6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7743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77024" behindDoc="0" locked="0" layoutInCell="1" allowOverlap="1" wp14:anchorId="6837718D" wp14:editId="5C40E2E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322C0" w14:textId="327465CF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8EA62" w14:textId="32EC0E7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461C8" w14:textId="24F3E53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807A1" w14:textId="6D985BE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9A3B6E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90C12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78048" behindDoc="0" locked="0" layoutInCell="1" allowOverlap="1" wp14:anchorId="0B42DA35" wp14:editId="48861E3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0DBCB" w14:textId="6D040294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CB8A3" w14:textId="5A08FDB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42068" w14:textId="7B2874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BEB6E" w14:textId="369B34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7C44B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C6A87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79072" behindDoc="0" locked="0" layoutInCell="1" allowOverlap="1" wp14:anchorId="2F2AC283" wp14:editId="3BAF20B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F6FC5" w14:textId="5FF090A3" w:rsidR="00B416EE" w:rsidRPr="00923340" w:rsidRDefault="00B416EE" w:rsidP="000035CC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FB149" w14:textId="3BAD3D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0F364" w14:textId="002605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6342B" w14:textId="26122A4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765BC5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5EEE3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drawing>
                <wp:anchor distT="0" distB="0" distL="114300" distR="114300" simplePos="0" relativeHeight="251780096" behindDoc="0" locked="0" layoutInCell="1" allowOverlap="1" wp14:anchorId="31CF1C6A" wp14:editId="539FFCB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A4757" w14:textId="73BDBD29" w:rsidR="00B416EE" w:rsidRPr="00923340" w:rsidRDefault="00CC6C89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FC7D9" w14:textId="037B7DA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29166" w14:textId="3F46356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0A70E" w14:textId="778187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23BD3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76A57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75482" w14:textId="60153195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КПСВЭВнг(А)-LS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1F54F" w14:textId="4D9E8B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CE217" w14:textId="566B59B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A791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892362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FF09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D3DAC" w14:textId="281C03D0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КПСВЭВнг(А)-LS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3DC82" w14:textId="6F5CCBE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F25B8" w14:textId="5607D0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6CA0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69839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601D6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14D4E" w14:textId="55CAFE81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b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F65A8" w14:textId="274AEB9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B99F9" w14:textId="0E38777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ECB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34235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4D2D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AA8EC" w14:textId="4C1E1A89" w:rsidR="00B416EE" w:rsidRPr="00923340" w:rsidRDefault="000035CC" w:rsidP="003930E4">
            <w:pPr>
              <w:pStyle w:val="113"/>
              <w:spacing w:line="228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л</w:t>
            </w:r>
            <w:r w:rsidR="00B416EE" w:rsidRPr="00923340">
              <w:rPr>
                <w:rFonts w:cs="Times New Roman"/>
                <w:szCs w:val="22"/>
              </w:rPr>
              <w:t>отк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F65F0" w14:textId="04D4190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679EF" w14:textId="57D1E2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0A62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6A1C61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736D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EB2B1" w14:textId="2078496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CC6C89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9DDB5" w14:textId="29F241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B4570" w14:textId="4DB62B4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3CDF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D8B3F9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072F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7196B" w14:textId="7CA6CF1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CC6C89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6CD60" w14:textId="60A7D67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1BBDB" w14:textId="21DB03C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0B48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CA857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4D60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42136" w14:textId="6ED85E7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у</w:t>
            </w:r>
            <w:r w:rsidR="00B416EE" w:rsidRPr="00923340">
              <w:rPr>
                <w:rFonts w:cs="Times New Roman"/>
                <w:szCs w:val="22"/>
              </w:rPr>
              <w:t>гл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CDV 90 вертикальн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внеш. осн.200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AFDD1" w14:textId="6A2D72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815AB" w14:textId="6C9E51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3F35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7E054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0D44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C89CD" w14:textId="1C7C0B2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у</w:t>
            </w:r>
            <w:r w:rsidR="00B416EE" w:rsidRPr="00923340">
              <w:rPr>
                <w:rFonts w:cs="Times New Roman"/>
                <w:szCs w:val="22"/>
              </w:rPr>
              <w:t>гл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F476D" w14:textId="10AE401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40526" w14:textId="07DC970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679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DDAF6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9024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8F073" w14:textId="6CC42AB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м</w:t>
            </w:r>
            <w:r w:rsidR="00B416EE" w:rsidRPr="00923340">
              <w:rPr>
                <w:rFonts w:cs="Times New Roman"/>
                <w:szCs w:val="22"/>
              </w:rPr>
              <w:t>етиз</w:t>
            </w:r>
            <w:r w:rsidR="00CC6C89">
              <w:rPr>
                <w:rFonts w:cs="Times New Roman"/>
                <w:szCs w:val="22"/>
              </w:rPr>
              <w:t>ов</w:t>
            </w:r>
            <w:r w:rsidR="00B416EE"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D4E62" w14:textId="349AD2F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4E0F0" w14:textId="329D1FE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6412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CCEA10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7A10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8593D" w14:textId="1BC24800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CC6C89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443A4" w14:textId="50DCF12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3B330" w14:textId="471B32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DEC4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A5E88A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687D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770BE" w14:textId="5BC32731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CC6C89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D1718" w14:textId="7960516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BC70A" w14:textId="7F205FB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FA3D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8065A8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D6E58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EEF53" w14:textId="77AEE31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CC6C89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рофил</w:t>
            </w:r>
            <w:r w:rsidR="00CC6C89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П-образн</w:t>
            </w:r>
            <w:r w:rsidR="00CC6C89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  <w:lang w:val="en-US"/>
              </w:rPr>
              <w:t>PSL</w:t>
            </w:r>
            <w:r w:rsidR="00B416EE" w:rsidRPr="00923340">
              <w:rPr>
                <w:rFonts w:cs="Times New Roman"/>
                <w:szCs w:val="22"/>
              </w:rPr>
              <w:t xml:space="preserve">, </w:t>
            </w:r>
            <w:r w:rsidR="00B416EE" w:rsidRPr="00923340">
              <w:rPr>
                <w:rFonts w:cs="Times New Roman"/>
                <w:szCs w:val="22"/>
                <w:lang w:val="en-US"/>
              </w:rPr>
              <w:t>L</w:t>
            </w:r>
            <w:r w:rsidR="00B416EE" w:rsidRPr="00923340">
              <w:rPr>
                <w:rFonts w:cs="Times New Roman"/>
                <w:szCs w:val="22"/>
              </w:rPr>
              <w:t>300, толщ.1,5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01653" w14:textId="1805EF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53975" w14:textId="36B5E55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A060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30E9A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D68F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1B196" w14:textId="6CA0BDBC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пильк</w:t>
            </w:r>
            <w:r w:rsidR="00F624F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резьбов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М8х1000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6B51D" w14:textId="7B2B4F4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EE97D" w14:textId="478E5F5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00C9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2EA650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B2F9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E0F9E" w14:textId="37D3C4A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з</w:t>
            </w:r>
            <w:r w:rsidR="00B416EE" w:rsidRPr="00923340">
              <w:rPr>
                <w:rFonts w:cs="Times New Roman"/>
                <w:szCs w:val="22"/>
              </w:rPr>
              <w:t>абивно</w:t>
            </w:r>
            <w:r w:rsidR="00F624FB"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F624F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A1716" w14:textId="3BEC7E1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4760A" w14:textId="7AAF4C3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14FA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8494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5505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84830" w14:textId="021C9B7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F624F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63BD1" w14:textId="320BDBD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1B92F" w14:textId="0BFD4BF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A2E7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20981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81ECD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283B4" w14:textId="499DC374" w:rsidR="00B416EE" w:rsidRPr="00923340" w:rsidRDefault="000035CC" w:rsidP="000035CC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F624FB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с узкими полями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35314" w14:textId="0F58883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6F311" w14:textId="526F84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7B3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80526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D6F3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057CB" w14:textId="3284A678" w:rsidR="00B416EE" w:rsidRPr="00923340" w:rsidRDefault="00CC6C89" w:rsidP="00B416EE">
            <w:pPr>
              <w:pStyle w:val="113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4ACCF" w14:textId="1B492A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66587" w14:textId="60EC0DD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1CE3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6AD6C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F8979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9D8D9" w14:textId="5D0A882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руб</w:t>
            </w:r>
            <w:r w:rsidR="00F624FB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гибк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гофрированн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ПВХ, </w:t>
            </w:r>
            <w:r w:rsidR="00B416EE" w:rsidRPr="00923340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25, сер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0DA45" w14:textId="5ADB4D2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24FF2" w14:textId="2A2B30B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1F0A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DCB4E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5B8C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DB03C" w14:textId="26CD44D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ержател</w:t>
            </w:r>
            <w:r w:rsidR="00F624F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923340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ECBC2" w14:textId="55F9107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BA2C7" w14:textId="4EF93DE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062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E4F419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DB11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08285" w14:textId="0C37CFE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юбел</w:t>
            </w:r>
            <w:r w:rsidR="00F624F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пластиков</w:t>
            </w:r>
            <w:r w:rsidR="00F624F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C121E" w14:textId="4AC7D7B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FCEA9" w14:textId="6FABBF2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7E0F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983C6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60AE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DC69D" w14:textId="03A45929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оробк</w:t>
            </w:r>
            <w:r w:rsidR="00F624F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ответвительн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IP55, 100х100х50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96ECB" w14:textId="2AD0368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C41F4" w14:textId="10C95F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B10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7C4D8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50E4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090AF" w14:textId="196180C0" w:rsidR="00B416EE" w:rsidRPr="00923340" w:rsidRDefault="00F624FB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соединительн</w:t>
            </w:r>
            <w:r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2 контакта, сечение провода 0.08-2.5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B3E8C" w14:textId="18622FC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B6ACF" w14:textId="09D0DE6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D5AE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31355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C22D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064CC" w14:textId="6A3F540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х</w:t>
            </w:r>
            <w:r w:rsidR="00B416EE" w:rsidRPr="00923340">
              <w:rPr>
                <w:rFonts w:cs="Times New Roman"/>
                <w:szCs w:val="22"/>
              </w:rPr>
              <w:t>омут</w:t>
            </w:r>
            <w:r w:rsidR="00F624F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кабельн</w:t>
            </w:r>
            <w:r w:rsidR="00F624F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нейлонов</w:t>
            </w:r>
            <w:r w:rsidR="00F624F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3,6х250, бел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7BAC8" w14:textId="2CF11D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547DF" w14:textId="38F999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31F3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B7B23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2D8A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E5A01" w14:textId="7B1CED9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624FB">
              <w:rPr>
                <w:rFonts w:cs="Times New Roman"/>
                <w:szCs w:val="22"/>
              </w:rPr>
              <w:t>б</w:t>
            </w:r>
            <w:r w:rsidR="00B416EE" w:rsidRPr="00923340">
              <w:rPr>
                <w:rFonts w:cs="Times New Roman"/>
                <w:szCs w:val="22"/>
              </w:rPr>
              <w:t>ирк</w:t>
            </w:r>
            <w:r w:rsidR="00F624F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кабельн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маркировочн</w:t>
            </w:r>
            <w:r w:rsidR="00F624F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FC251" w14:textId="5A7DB0A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E4AC1" w14:textId="22EF843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6CA3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B65B35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7DBAA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2FF4B" w14:textId="5582839D" w:rsidR="00B416EE" w:rsidRPr="00123082" w:rsidRDefault="00B416EE" w:rsidP="00123082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123082">
              <w:rPr>
                <w:rFonts w:cs="Times New Roman"/>
                <w:b/>
                <w:bCs/>
                <w:szCs w:val="22"/>
                <w:u w:val="single"/>
              </w:rPr>
              <w:t>Вентустановка П4.1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8C7E0" w14:textId="09F5EFC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897DE" w14:textId="6E9FF7E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7020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86F03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EC932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94447" w14:textId="0AFFF9E7" w:rsidR="00B416EE" w:rsidRPr="00EF34DF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ШУ-П4.1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D2BB7" w14:textId="37501E0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2CFBE" w14:textId="7A76B6C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871B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F751EE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0F4D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2BA8F" w14:textId="663439DA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каф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645BB6CB" w14:textId="77777777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2D808874" w14:textId="77777777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36FF8389" w14:textId="77777777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2E7EED93" w14:textId="0365FDDC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CDCB8" w14:textId="59AEE6C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C6127" w14:textId="25D822C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7D4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B5EC3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7CBD8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41150" w14:textId="7AC8814A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8D67E" w14:textId="527D65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994F7" w14:textId="4D6C65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47E8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1F23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577D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41A79" w14:textId="7444B92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ривод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86ED8" w14:textId="6FBA24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13AF8" w14:textId="53123DA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0288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3A64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CAA1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60859" w14:textId="1DFD64E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ермостат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B2FED" w14:textId="7DD52F1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A58A9" w14:textId="767BD73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822C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3273B0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72FD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2C748" w14:textId="470D3A9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э</w:t>
            </w:r>
            <w:r w:rsidR="00B416EE" w:rsidRPr="00923340">
              <w:rPr>
                <w:rFonts w:cs="Times New Roman"/>
                <w:szCs w:val="22"/>
              </w:rPr>
              <w:t>лектронагревател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40B3F" w14:textId="07FB9D9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02D8E" w14:textId="5AD875A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066D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07F521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271D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53BB0" w14:textId="23D6AF7C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 w:rsidR="00F75E3F"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FA3D5" w14:textId="3D26676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CF481" w14:textId="055A9FB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CAF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E73BB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5BA08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DEB647" w14:textId="5E1C265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 w:rsidR="00F75E3F"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36E86" w14:textId="00ACC35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3F561" w14:textId="7ECD732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956E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DC6D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9989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F7EC5" w14:textId="377F54B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 w:rsidR="00F75E3F"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F221C" w14:textId="2AC7AD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C5E25" w14:textId="496A638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480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06299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4CFCF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536C2" w14:textId="736C200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25C03" w14:textId="1178263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0A705" w14:textId="495F5B2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4530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3C9B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BB82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5DBC8" w14:textId="0BCED31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D7979" w14:textId="6A38F0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9ED6D" w14:textId="256CC98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6399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E1E85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316E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20D3B" w14:textId="4D8C4D8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ветозвуково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923340">
              <w:rPr>
                <w:rFonts w:cs="Times New Roman"/>
                <w:szCs w:val="22"/>
              </w:rPr>
              <w:t xml:space="preserve"> оповещател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2798F" w14:textId="597C663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E36B8" w14:textId="146AE0F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60D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69585A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DEF8A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B5401" w14:textId="40C75F01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28028" w14:textId="1D01A8C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B578B" w14:textId="2BC419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A679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33402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419D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FE3BB" w14:textId="2A66D018" w:rsidR="00B416EE" w:rsidRPr="00923340" w:rsidRDefault="00F75E3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силовых и контрольных кабелей L=15м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07797" w14:textId="634637E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8C309" w14:textId="17DB8BA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EE85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D25BD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FA95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156EF" w14:textId="0BDAD480" w:rsidR="00B416EE" w:rsidRPr="00923340" w:rsidRDefault="00F75E3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0FC39" w14:textId="5C88A33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8D1AD" w14:textId="00EA34E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0B1D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C2F18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5D52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F99E1" w14:textId="1941339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оннектор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F1C9E" w14:textId="33FC0CB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97EA3" w14:textId="67805B9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C179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5CF3E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7E18A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423DB" w14:textId="195B3B53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04F4B" w14:textId="5AD070C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EB5B4" w14:textId="7478D6A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DA2D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05EBC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535F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533BB" w14:textId="6289B03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л</w:t>
            </w:r>
            <w:r w:rsidR="00B416EE" w:rsidRPr="00923340">
              <w:rPr>
                <w:rFonts w:cs="Times New Roman"/>
                <w:szCs w:val="22"/>
              </w:rPr>
              <w:t>отк металлическ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E5A56" w14:textId="42467B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C6112" w14:textId="24EB4C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4C27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89592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DAD0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3C560" w14:textId="66742F9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7DA00" w14:textId="71E5C61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321F1" w14:textId="16EC87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A02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220FB6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23080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B64C8" w14:textId="451F7EB2" w:rsidR="00B416EE" w:rsidRPr="00923340" w:rsidRDefault="000035CC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63508" w14:textId="0B16B6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D4EB8" w14:textId="016162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1C86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4FED7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DBB4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6BFE2" w14:textId="17335DA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вертикальн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внутренн</w:t>
            </w:r>
            <w:r w:rsidR="00F75E3F"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BE4D8" w14:textId="10120EC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6FE98" w14:textId="1FCD18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1FC0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721E1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8FA9E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34F0B" w14:textId="7F727F1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C5C6B" w14:textId="1A3FF3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265C9" w14:textId="2273E8B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7C5F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B697C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2676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6D5DB" w14:textId="012A8143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705CE" w14:textId="53B35A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6821C" w14:textId="22A11B0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A309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8D56F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7E06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91873" w14:textId="6C52C43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BDABA" w14:textId="199663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30196" w14:textId="3984AED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0C68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7AA217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90BA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6DB9" w14:textId="48A73EC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онсол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универсальн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B1A71" w14:textId="3234B1A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223E3" w14:textId="2A90CA1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796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BD47CE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88E6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CADD6" w14:textId="4C1D3BE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5BF90" w14:textId="0FA6579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2C277" w14:textId="7B7BC16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B303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2A2F0D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20F8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AF3A1" w14:textId="67CEEA8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ертикальн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подвес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одиночн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140CE" w14:textId="55B876E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FE618" w14:textId="20B70D2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AF69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216409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7236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5F432" w14:textId="5242D6B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П-образн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профил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5EA9F" w14:textId="2981888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6A20A" w14:textId="6960B08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3300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1918E6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BF0D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290E4" w14:textId="77E82B1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D442F" w14:textId="3D6168C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D923E" w14:textId="5CFCD76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0463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FE356E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0858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01510" w14:textId="441B767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инт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4F269" w14:textId="6ADF9C9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479B1" w14:textId="1F86824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D43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B7755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35AC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EC8AF" w14:textId="13CB1CFA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59832" w14:textId="0641A82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C9FF6" w14:textId="1FDCB4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18C7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6D16A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9BEAE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5003D" w14:textId="2A3A2BD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М10 кузовн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DIN 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6F4A3" w14:textId="71011A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3C7D6" w14:textId="52530C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6468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13313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7DBE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B0828" w14:textId="433168B8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48999" w14:textId="5718EE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F8CB9" w14:textId="72859F6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65C6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C8127C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59AF0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5C5F3" w14:textId="7B7612D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руб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гибк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гофрированн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25, сер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7D02C" w14:textId="0B40DAA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9FA1C" w14:textId="521127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CBAA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42E60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83BB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883D2" w14:textId="497835EC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т</w:t>
            </w:r>
            <w:r w:rsidR="00B416EE" w:rsidRPr="00923340">
              <w:rPr>
                <w:rFonts w:cs="Times New Roman"/>
                <w:szCs w:val="22"/>
              </w:rPr>
              <w:t>руб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гибк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гофрированн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ПНД,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25, чёрн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5F80B" w14:textId="771EF2F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985EE" w14:textId="795B0C8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3BD5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63609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2A28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29B25" w14:textId="1138A43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923340">
              <w:rPr>
                <w:rFonts w:cs="Times New Roman"/>
                <w:szCs w:val="22"/>
              </w:rPr>
              <w:t>ержател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69C75" w14:textId="34FD409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CE8F3" w14:textId="72A379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1B8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34B31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F717E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1C996" w14:textId="62FA0E44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F5F07" w14:textId="0473811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D59B8" w14:textId="5E2CDC1F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7E14D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7E958A6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0B718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CC58C" w14:textId="24B82E60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35DAF" w14:textId="7A05800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DC38A" w14:textId="400C920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34B1E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4FC3CE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2B69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3E26C" w14:textId="1B0F1BA0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23714" w14:textId="3D4B3DDC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7DF32" w14:textId="0A90EB8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A4E5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B76D6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C2439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65FD3" w14:textId="41537DFA" w:rsidR="00B416EE" w:rsidRPr="00123082" w:rsidRDefault="00B416EE" w:rsidP="00123082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123082">
              <w:rPr>
                <w:rFonts w:cs="Times New Roman"/>
                <w:b/>
                <w:bCs/>
                <w:szCs w:val="22"/>
                <w:u w:val="single"/>
              </w:rPr>
              <w:t>Вентустановка П4.2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6CF36" w14:textId="2217FA2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80EE0" w14:textId="6DAD07F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F936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C7C6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DEABC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2F7A6" w14:textId="3B14B204" w:rsidR="00B416EE" w:rsidRPr="00EF34DF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ШУ-П4.2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394D7" w14:textId="376BE43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1C790" w14:textId="39CAE2C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18F6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CF495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C4ED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DBAC8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923340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6103580E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58560347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76C88DBC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51584632" w14:textId="06F2686D" w:rsidR="00B416EE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9D4B0" w14:textId="74A956C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14CB0" w14:textId="1F726F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7D3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A4A0D8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311BF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CB31E" w14:textId="5E3AE9FE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03A80" w14:textId="0162AF2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1079C" w14:textId="26F433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DAD9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18647CB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401AB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104E4" w14:textId="432EAD7B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57DC3" w14:textId="041FE06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68100" w14:textId="55F074BB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FAAB3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77DDDB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7BE65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FDEA5" w14:textId="643C0FF3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D0B06" w14:textId="04BB154F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CD008" w14:textId="182D365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5774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14EFEE2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DDBE2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92E84" w14:textId="0C5191A3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923340">
              <w:rPr>
                <w:rFonts w:cs="Times New Roman"/>
                <w:szCs w:val="22"/>
              </w:rPr>
              <w:t>лектронагревател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A4763" w14:textId="198A7BC1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154BE" w14:textId="70BA4DE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CC435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E9A44B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1D9C1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B9436" w14:textId="0CB859C5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19FF3" w14:textId="364BE9B1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2204B" w14:textId="1951037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DB01E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ACF6FC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EE689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EEA0F" w14:textId="3CFD3A45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64EEA" w14:textId="53FFCA9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E3E73" w14:textId="170C108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E9AA4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A4FCD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6FED5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AE5AD" w14:textId="7FA8983A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A15CE" w14:textId="44E390D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378B2" w14:textId="69387AF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A1E0E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A861D3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348A3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670B5" w14:textId="450CBD3B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E7AEA" w14:textId="36D26764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E2E75" w14:textId="40D5455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93B56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48B1F35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C875A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179A8" w14:textId="49FF0CAB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52CCC" w14:textId="50D2D90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4773D" w14:textId="43DDA08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F0C91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D69EB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626AF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6DDAB" w14:textId="0646DB2A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923340">
              <w:rPr>
                <w:rFonts w:cs="Times New Roman"/>
                <w:szCs w:val="22"/>
              </w:rPr>
              <w:t>ветозвуково</w:t>
            </w:r>
            <w:r>
              <w:rPr>
                <w:rFonts w:cs="Times New Roman"/>
                <w:szCs w:val="22"/>
              </w:rPr>
              <w:t>го</w:t>
            </w:r>
            <w:r w:rsidRPr="00923340">
              <w:rPr>
                <w:rFonts w:cs="Times New Roman"/>
                <w:szCs w:val="22"/>
              </w:rPr>
              <w:t xml:space="preserve"> оповещател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2B7A5" w14:textId="2863A4C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C1C92" w14:textId="11B5EC7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0C88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EBC830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3E436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6DABC" w14:textId="10ACE240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24672" w14:textId="001F1B4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56FB0" w14:textId="01C866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A787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40981E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CF25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AC502" w14:textId="63E35EE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омплек</w:t>
            </w:r>
            <w:r w:rsidR="00F75E3F">
              <w:rPr>
                <w:rFonts w:cs="Times New Roman"/>
                <w:szCs w:val="22"/>
              </w:rPr>
              <w:t>та</w:t>
            </w:r>
            <w:r w:rsidR="00B416EE" w:rsidRPr="00923340">
              <w:rPr>
                <w:rFonts w:cs="Times New Roman"/>
                <w:szCs w:val="22"/>
              </w:rPr>
              <w:t xml:space="preserve"> силовых и контрольных кабелей </w:t>
            </w:r>
            <w:r w:rsidR="00B416EE" w:rsidRPr="00A87509">
              <w:rPr>
                <w:rFonts w:cs="Times New Roman"/>
                <w:szCs w:val="22"/>
              </w:rPr>
              <w:t>L</w:t>
            </w:r>
            <w:r w:rsidR="00B416EE" w:rsidRPr="00923340">
              <w:rPr>
                <w:rFonts w:cs="Times New Roman"/>
                <w:szCs w:val="22"/>
              </w:rPr>
              <w:t>=20м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4B4CC" w14:textId="0B3D809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8AC22" w14:textId="517A5E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06C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9644E3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D5B1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C0D92" w14:textId="6A7495C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 w:rsidR="00F75E3F"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164D1" w14:textId="5E789EA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58A67" w14:textId="546A4D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B818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A0CD1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ACCA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9D731" w14:textId="3E0F14C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оннектор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1594E" w14:textId="0D1E694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BCB65" w14:textId="62BA4ED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6B52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4C840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ED34B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CA4FC" w14:textId="5D8DE24E" w:rsidR="00B416EE" w:rsidRPr="00355B2A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355B2A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22EFD" w14:textId="07A10E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178C6" w14:textId="5ED0B44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32E1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4B359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7656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9B540" w14:textId="72448F8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лотка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B1EC3" w14:textId="206E89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7CF65" w14:textId="4B9760D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C242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E46E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1D78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74BB6" w14:textId="54ACDA5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058F6" w14:textId="0969EAB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1B905" w14:textId="3F5E88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3E4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6C76F2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54C08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2D9BF" w14:textId="43D5231D" w:rsidR="00B416EE" w:rsidRPr="00923340" w:rsidRDefault="000035CC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8648E" w14:textId="28B713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67234" w14:textId="12866D0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80DD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E2700D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E5AA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8CFA5" w14:textId="3224B10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вертикальн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внутренн</w:t>
            </w:r>
            <w:r w:rsidR="00067F61"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2ED5E" w14:textId="4A10C3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9241D" w14:textId="003B87B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B34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87F5D4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1847C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441D8" w14:textId="1E99EF5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EC92C" w14:textId="06D26A4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85E53" w14:textId="5143BD6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7589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B5CF2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8D26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D631B" w14:textId="734D5007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FF5E7" w14:textId="2EC5BC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95266" w14:textId="72D2C0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ABE5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88FC51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E87F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3F544" w14:textId="25F9DC6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067F61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4EAF3" w14:textId="1A3E60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63D6C" w14:textId="6602B2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F4D9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E72B64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A5A9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1E12A" w14:textId="11CEF42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онсол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универсальн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7FCC5" w14:textId="10985A8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8FCB7" w14:textId="3FD62B7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3C89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0818A3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8D87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5B86E" w14:textId="0D7E948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13452" w14:textId="164D303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0F7E4" w14:textId="2A3FA79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2D8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BC1F9C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3EA7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63B95" w14:textId="10AA4123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Вертикальный подвес одиночный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89BFE" w14:textId="670D1E2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54973" w14:textId="7D499C6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F830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66187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F8F7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01591" w14:textId="333A578A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П-образн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профил</w:t>
            </w:r>
            <w:r w:rsidR="00067F61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84FE4" w14:textId="0C01C8A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DAD2E" w14:textId="3B7C63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97EE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3A3873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3B89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E441E" w14:textId="21D8AD0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7E7A6" w14:textId="2E05BAC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EA059" w14:textId="2CDA2D3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A6D6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435DCA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2F3D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20B46" w14:textId="4B4F2E13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инт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759DD" w14:textId="4906870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F6088" w14:textId="1A76F9C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714C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A82CE0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66B1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82920" w14:textId="79C022B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E988E" w14:textId="6158FF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F3097" w14:textId="2E59C0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7E2C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24BA3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667C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F332" w14:textId="18AC43F1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067F61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М10 кузовн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DIN</w:t>
            </w:r>
            <w:r w:rsidR="00B416EE" w:rsidRPr="00A87509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6A931" w14:textId="443D993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A972" w14:textId="0A2C070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262C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301B5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A9DF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A6EB0" w14:textId="3AE5C3FC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50FA1" w14:textId="5616AA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58E73" w14:textId="3E8E4C1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6881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25CF4D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686C6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D1738" w14:textId="25E60778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0AF84" w14:textId="740ADFD4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A0B36" w14:textId="6039CC6A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CC932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06A4BEF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967E4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357D7" w14:textId="553CC4F0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DADEB" w14:textId="2463D6DA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5EFE7" w14:textId="25362298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16175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4677BB4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2C1D5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2E298" w14:textId="4092CB35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BAF5E" w14:textId="28D9D9F1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3944C" w14:textId="488AB948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CF7B6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0DA463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1B2C4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401D6" w14:textId="14F6F006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5984" w14:textId="0CF2EAF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1F0A5" w14:textId="5E2D614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9E606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4101F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448B4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602CC" w14:textId="48F602AB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62B0C" w14:textId="0DF975D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E2429" w14:textId="362AE13F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DE03C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7319E7A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A28EC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0C20B" w14:textId="1580ED82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117CE" w14:textId="260FF87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24C2" w14:textId="4DBAD6A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E081B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5D6CDD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33716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4FFCA" w14:textId="696EBF93" w:rsidR="00B416EE" w:rsidRPr="00123082" w:rsidRDefault="00B416EE" w:rsidP="000035CC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123082">
              <w:rPr>
                <w:rFonts w:cs="Times New Roman"/>
                <w:b/>
                <w:bCs/>
                <w:szCs w:val="22"/>
                <w:u w:val="single"/>
              </w:rPr>
              <w:t>Вентустановка П4.3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5B616" w14:textId="28EDE5F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72B54" w14:textId="105BB2F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61E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A566F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7CC2A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04658" w14:textId="58B856AC" w:rsidR="00B416EE" w:rsidRPr="000035CC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0035CC">
              <w:rPr>
                <w:rFonts w:cs="Times New Roman"/>
                <w:b/>
                <w:bCs/>
                <w:szCs w:val="22"/>
              </w:rPr>
              <w:t>Шкаф управления ШУ-П4.3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764B4" w14:textId="05ABB0F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F12D9" w14:textId="17E9F6B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2F7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F3694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48C7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7D5B43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923340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4122DD73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719662E3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315C892A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32ECC064" w14:textId="4606DCE9" w:rsidR="00B416EE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D810A" w14:textId="13C88E3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C25C4" w14:textId="1004C8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18E7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58AC74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B87B0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13EEF" w14:textId="2F6AB84C" w:rsidR="00B416EE" w:rsidRPr="000035CC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0035CC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8220D" w14:textId="33309D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F34A7" w14:textId="4ECD408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39BB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7C905C7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2986E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E9EF5" w14:textId="600045E3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513EA" w14:textId="229AD44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9DBF6" w14:textId="28CE634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8520B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677E47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4BAB9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C07D3" w14:textId="7E73D26B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50179" w14:textId="10C3C9E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62DEF" w14:textId="4225695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D25C1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124360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B0184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5D343" w14:textId="3C001C41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923340">
              <w:rPr>
                <w:rFonts w:cs="Times New Roman"/>
                <w:szCs w:val="22"/>
              </w:rPr>
              <w:t>лектронагревател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66E8E" w14:textId="304771A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26C9" w14:textId="3FDF998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8C7C3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194168A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03A5C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BA3CE" w14:textId="615F6C3C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7F226" w14:textId="001116E0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16D41" w14:textId="2AA7528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91B19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3C5DB4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D205D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F7CBA" w14:textId="2BA31A82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0EFD2" w14:textId="70153BD6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D15B2" w14:textId="79A57CD2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60F4C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146FF5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64402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BE61B" w14:textId="530187A0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76A82" w14:textId="5CB27CB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DC8C1" w14:textId="4666B4F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B718C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0805AA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0FD22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BE383" w14:textId="77F2D6AC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3CA1E" w14:textId="6D39750B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DBD35" w14:textId="504C16D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09210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19549B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9EED3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BC7D4" w14:textId="565247D3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DEC2D" w14:textId="1215FD7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A6438" w14:textId="70A9AE9F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3AB70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2828066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2DDDA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5C9D7" w14:textId="1527076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923340">
              <w:rPr>
                <w:rFonts w:cs="Times New Roman"/>
                <w:szCs w:val="22"/>
              </w:rPr>
              <w:t>ветозвуково</w:t>
            </w:r>
            <w:r>
              <w:rPr>
                <w:rFonts w:cs="Times New Roman"/>
                <w:szCs w:val="22"/>
              </w:rPr>
              <w:t>го</w:t>
            </w:r>
            <w:r w:rsidRPr="00923340">
              <w:rPr>
                <w:rFonts w:cs="Times New Roman"/>
                <w:szCs w:val="22"/>
              </w:rPr>
              <w:t xml:space="preserve"> оповещател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D082F" w14:textId="389CF54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FCD10" w14:textId="787ABE2B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ABE6C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028457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5EBE3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726D2" w14:textId="21981DF2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951CF" w14:textId="7E8168C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42E12" w14:textId="1B00888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821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6C9B8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E89B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53A92" w14:textId="75C62BC9" w:rsidR="00B416EE" w:rsidRPr="00923340" w:rsidRDefault="00067F61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силовых и контрольных кабелей </w:t>
            </w:r>
            <w:r w:rsidR="00B416EE" w:rsidRPr="00A87509">
              <w:rPr>
                <w:rFonts w:cs="Times New Roman"/>
                <w:szCs w:val="22"/>
              </w:rPr>
              <w:t>L</w:t>
            </w:r>
            <w:r w:rsidR="00B416EE" w:rsidRPr="00923340">
              <w:rPr>
                <w:rFonts w:cs="Times New Roman"/>
                <w:szCs w:val="22"/>
              </w:rPr>
              <w:t>=25м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4C2C3" w14:textId="17DE70D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096DE" w14:textId="4B9C578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8AF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DC69EA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2400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02B22" w14:textId="0D424B7B" w:rsidR="00B416EE" w:rsidRPr="00923340" w:rsidRDefault="00067F61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38D37" w14:textId="47D5B07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D7D55" w14:textId="6BDF1B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DCD3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9C126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1B35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A62DB" w14:textId="5A8D2AD9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оннектор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F3969" w14:textId="69346A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A406C" w14:textId="1AD537C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6297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D94D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CF1A1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E9783" w14:textId="743754AF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75741" w14:textId="282BA30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B2A35" w14:textId="1A1163B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F2C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86E2BD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5D26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51CB9" w14:textId="2F6ABF5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лотка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BA93E" w14:textId="00C9E34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886AA" w14:textId="5C21CD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30B1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F65F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39E2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611AF" w14:textId="2493E0C0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13B2B" w14:textId="17C906C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7BD3C" w14:textId="1615AD8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36DC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3B834C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0FDE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8A476" w14:textId="263C03F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A2925" w14:textId="58AFC8F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947F5" w14:textId="6ABDCE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A61D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CDAB6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CED8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0D47F" w14:textId="2A28425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вертикальн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внутренн</w:t>
            </w:r>
            <w:r w:rsidR="00067F61"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4C336" w14:textId="0EACA5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1B580" w14:textId="105A81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CC2E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592E14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09986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E9B46" w14:textId="384F9545" w:rsidR="00B416EE" w:rsidRPr="00923340" w:rsidRDefault="000035CC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78DFF" w14:textId="7B365D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F20A4" w14:textId="6FA059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405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A2179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B990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B7FAF" w14:textId="74DCA07C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E2EFF" w14:textId="759CA7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DBEFC" w14:textId="15C349E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494E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F00E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A5CD6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84AB2" w14:textId="18897D2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067F61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6570B" w14:textId="7FF77C2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62CAB" w14:textId="5462144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C76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7C62C4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2985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A2E13" w14:textId="593E4650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онсол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универсальн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64FDE" w14:textId="51B1697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2BDA3" w14:textId="1E2813D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1D35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8AEBC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D467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571BD" w14:textId="4B4E36B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93B13" w14:textId="028DBA2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C2976" w14:textId="122B59F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F5A6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5216C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CE36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D4B66" w14:textId="5F2D987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ертикальн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подвес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одиночн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2657E" w14:textId="24270C8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C59A8" w14:textId="0917B56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8556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01732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8C3F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2A7D4" w14:textId="4AA2620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П-образн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профил</w:t>
            </w:r>
            <w:r w:rsidR="00067F61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D6CB2" w14:textId="6D97635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FCC19" w14:textId="63CB1D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58F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3289B4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4FA2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D5ED9" w14:textId="77FE80E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C528C" w14:textId="024624C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782AC" w14:textId="57FD5FD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CFB1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848BEC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5604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B42F5" w14:textId="489209F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инт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48FA4" w14:textId="2E52F03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749DD" w14:textId="3ED6131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9817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0680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185D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7C0DF" w14:textId="34A4843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F2751" w14:textId="35A6700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43561" w14:textId="4D23C7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093E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8E7F9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C500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63C8F" w14:textId="386A7B8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067F61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М10 кузовн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DIN</w:t>
            </w:r>
            <w:r w:rsidR="00B416EE" w:rsidRPr="00A87509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E2001" w14:textId="70B223F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E88F9" w14:textId="7D1A2B5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9A4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B594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3DE3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FD073" w14:textId="22AC859C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C8CAB" w14:textId="6FFEAC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D3B23" w14:textId="18271EF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27E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7D6A898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D6BAD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7669" w14:textId="512A0B6A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35437" w14:textId="2FDB9F9B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2930E" w14:textId="1786C7CA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04818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4F488F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4A0BC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74933" w14:textId="305DA4F9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021F1" w14:textId="28AB58FD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2CA0F" w14:textId="5081BC20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E5B11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2B3B92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CC0E6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10362" w14:textId="63CB9670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B998B" w14:textId="1C1AE5C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E6C9E" w14:textId="4EEDC814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9E4CE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5ECF51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0D836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37C1D" w14:textId="23EE7683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D3EF9" w14:textId="1321775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5B983" w14:textId="05ED0B4C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AB560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809615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A5C50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451F6" w14:textId="11968FE6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92F98" w14:textId="71D7144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3C358" w14:textId="63321EC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9DABC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384088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9933D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23220" w14:textId="26BA43C8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9BA7C" w14:textId="14D334E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3FE1E" w14:textId="05A214E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87AEB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D0AFD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24E21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C1B17" w14:textId="5A06DD68" w:rsidR="00B416EE" w:rsidRPr="00123082" w:rsidRDefault="00B416EE" w:rsidP="00123082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123082">
              <w:rPr>
                <w:rFonts w:cs="Times New Roman"/>
                <w:b/>
                <w:bCs/>
                <w:szCs w:val="22"/>
                <w:u w:val="single"/>
              </w:rPr>
              <w:t>Вентустановка П4.4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7F654" w14:textId="0A59B4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1DE78" w14:textId="27A89B4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04EE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2C38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7D978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ECF38" w14:textId="5468D252" w:rsidR="00B416EE" w:rsidRPr="00EF34DF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ШУ-П4.4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096A5" w14:textId="50A239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02929" w14:textId="52FD0B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7CEF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3A822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EF7A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F7EBC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923340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69CDA6F8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118B6C89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2CCF8196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78FFE7EE" w14:textId="2FAB2BB7" w:rsidR="00B416EE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197FD" w14:textId="3608D39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08891" w14:textId="0BA9EA0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423B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84AE6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8C58D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F895E" w14:textId="0776B4C1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59823" w14:textId="709E5B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A715F" w14:textId="59496B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C30B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665E418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2EFFC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D673F" w14:textId="3655B53C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EA76A" w14:textId="1083BB6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96AF2" w14:textId="28BA16DF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88CCC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6654F1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BF9F5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0D9CA" w14:textId="2C5D4635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FCD2F" w14:textId="060C2D6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F63C1" w14:textId="1C375BDB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2E19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1EF247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E2CD6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ABFF2" w14:textId="6EAAF8F0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923340">
              <w:rPr>
                <w:rFonts w:cs="Times New Roman"/>
                <w:szCs w:val="22"/>
              </w:rPr>
              <w:t>лектронагревател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27537" w14:textId="12CBAF50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7A8B5" w14:textId="2B113FD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FE69F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64C3AC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BBDAC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83AA3" w14:textId="64B0AED6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E602D" w14:textId="4FCBFD24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C5379" w14:textId="5FBB319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B1A7B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1BB47A8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C2329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DC984" w14:textId="794B22DB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89CE6" w14:textId="2B6A035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81C7E" w14:textId="1D0FBF4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9C7D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2708DF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69C16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ED222" w14:textId="56CAAD98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02988" w14:textId="002A055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635AE" w14:textId="671BF92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5FDA6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FAC079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1D134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38DE8" w14:textId="1A8505D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7EB34" w14:textId="3732347F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6EF59" w14:textId="1C14C082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911C9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7B5E537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3BFD2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289E4" w14:textId="68DFC1A2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0EF47" w14:textId="632A02E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875F2" w14:textId="5DBF5E2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1A832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FE75B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488A4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ADB1C" w14:textId="05CB5BBB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923340">
              <w:rPr>
                <w:rFonts w:cs="Times New Roman"/>
                <w:szCs w:val="22"/>
              </w:rPr>
              <w:t>ветозвуково</w:t>
            </w:r>
            <w:r>
              <w:rPr>
                <w:rFonts w:cs="Times New Roman"/>
                <w:szCs w:val="22"/>
              </w:rPr>
              <w:t>го</w:t>
            </w:r>
            <w:r w:rsidRPr="00923340">
              <w:rPr>
                <w:rFonts w:cs="Times New Roman"/>
                <w:szCs w:val="22"/>
              </w:rPr>
              <w:t xml:space="preserve"> оповещател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4B1B7" w14:textId="118B8AAF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28CBA" w14:textId="31541BD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D8DD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C1545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713C6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E4522" w14:textId="21927363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EF7A7" w14:textId="2CFCD5D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F9464" w14:textId="2139444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C883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0008D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6FCF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49882" w14:textId="5A9D3F82" w:rsidR="00B416EE" w:rsidRPr="00923340" w:rsidRDefault="00067F61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силовых и контрольных кабелей </w:t>
            </w:r>
            <w:r w:rsidR="00B416EE" w:rsidRPr="00A87509">
              <w:rPr>
                <w:rFonts w:cs="Times New Roman"/>
                <w:szCs w:val="22"/>
              </w:rPr>
              <w:t>L</w:t>
            </w:r>
            <w:r w:rsidR="00B416EE" w:rsidRPr="00923340">
              <w:rPr>
                <w:rFonts w:cs="Times New Roman"/>
                <w:szCs w:val="22"/>
              </w:rPr>
              <w:t>=25м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B6CD9" w14:textId="02BDC14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B8E75" w14:textId="44ACB26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4FF3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60089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2A90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BBD47" w14:textId="4B05AFCA" w:rsidR="00B416EE" w:rsidRPr="00923340" w:rsidRDefault="00067F61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8FBB2" w14:textId="3044418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CD0A0" w14:textId="4592C66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C78B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867F4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1B0D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9EBD7" w14:textId="2B152AFC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оннектор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978BD" w14:textId="2AD299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9B837" w14:textId="6C51675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CC96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855E12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04935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55E7C" w14:textId="6EFE4B8D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66190" w14:textId="3CE583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992BA" w14:textId="260F88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EB2F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D70393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0D9F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7711D" w14:textId="1DAB9F8C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лотка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B33D5" w14:textId="09F71C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06B76" w14:textId="680FF97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77C1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00E0E0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18B1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0C1B9" w14:textId="7F0EEE3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4B909" w14:textId="47E1F7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B7E97" w14:textId="42DA856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4250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7946B7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7734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DDF2D" w14:textId="2E5EDE7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7BBA2" w14:textId="543D384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5FA1C" w14:textId="4BA4F6E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8F03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44D84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F26C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F3B31" w14:textId="13CE35B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вертикальн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внутренн</w:t>
            </w:r>
            <w:r w:rsidR="00067F61"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EA8A9" w14:textId="12A0C0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91790" w14:textId="3BF68A8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9C3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21332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CA6B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46603" w14:textId="6EF8BEDA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A7AE2" w14:textId="7C2D11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91017" w14:textId="68106D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AE9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7CE7C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1C656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2A431" w14:textId="274FDF8C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1A232" w14:textId="5950BE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8536D" w14:textId="09A9A9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5286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533BA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DBDBB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473B8" w14:textId="250B6EC3" w:rsidR="00B416EE" w:rsidRPr="00923340" w:rsidRDefault="000035CC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067F61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829F1" w14:textId="4CD9057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DE310" w14:textId="3CB2ADB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C8E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C6B7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467D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F8D66" w14:textId="3D7C318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онсол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универсальн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05F30" w14:textId="2DC04F3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0AC2C" w14:textId="45AC51E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9F7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3FEEE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0DC77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6C209" w14:textId="322A80E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E9009" w14:textId="7ECF62C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88F07" w14:textId="750D9E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3A64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63D635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A3FB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B8F99" w14:textId="3B2BA87A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ертикальн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подвес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одиночн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0AFEE" w14:textId="268B1F4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A2503" w14:textId="423C38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ABE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E3160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F984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1908B" w14:textId="4115F88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П-образн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профил</w:t>
            </w:r>
            <w:r w:rsidR="00067F61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2F989" w14:textId="1B51099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C0331" w14:textId="0EEA372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3438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AEF6B0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FA92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A4651" w14:textId="092F62F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067F61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86DE3" w14:textId="4A51D3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C7CD9" w14:textId="401FCF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E737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86C14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ED85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D4131" w14:textId="368A75D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инт</w:t>
            </w:r>
            <w:r w:rsidR="00067F61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ABD43" w14:textId="1F626D4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B5941" w14:textId="1E076F3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BE90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ACCA7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ADE4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EDEF4" w14:textId="533E5690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067F61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C0C36" w14:textId="1E41BDA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D37B9" w14:textId="5B15D6D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FB8A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13209B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3FCF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B4B0B" w14:textId="2E677A2D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67F61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067F61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М10 кузовн</w:t>
            </w:r>
            <w:r w:rsidR="00067F61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DIN</w:t>
            </w:r>
            <w:r w:rsidR="00B416EE" w:rsidRPr="00A87509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AC640" w14:textId="6FDF8C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47C9D" w14:textId="6E1B5D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D542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3B2946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91B0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E6176" w14:textId="189CDED6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DD31F" w14:textId="2ACFCC7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90B48" w14:textId="00E3F4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2736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39028D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710B6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91D10" w14:textId="5B313C94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CCDE5" w14:textId="442ABB90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3B749" w14:textId="366A6F70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B5758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4793653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36973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12496" w14:textId="642BACD4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57718" w14:textId="2C41DEC0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69D14" w14:textId="760B350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4B512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3857604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A57C5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5F097" w14:textId="53D4E171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BAA65" w14:textId="26FE401C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4C0DB" w14:textId="02EE41AD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75511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EEC1A4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5DFD1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84FCF" w14:textId="2B5D8B1A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A8DD7" w14:textId="095A329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0628B" w14:textId="64545D5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16EF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2DEB05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6AF1D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8C1C7" w14:textId="3993367E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ECBC2" w14:textId="138CEAAC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B8A7F" w14:textId="2013958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D0CB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4B95D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D84C2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AE376" w14:textId="55B0526F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50FAA" w14:textId="2A5B91F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6D8E0" w14:textId="15FA8BB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B0DB4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42BDB2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178B3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05054" w14:textId="0018A88C" w:rsidR="00B416EE" w:rsidRPr="000035CC" w:rsidRDefault="00B416EE" w:rsidP="000035CC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0035CC">
              <w:rPr>
                <w:rFonts w:cs="Times New Roman"/>
                <w:b/>
                <w:bCs/>
                <w:szCs w:val="22"/>
                <w:u w:val="single"/>
              </w:rPr>
              <w:t>Вентустановка П4.5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696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9CE8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4D2E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594D7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3ED40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19CF9" w14:textId="4D06BF7A" w:rsidR="00B416EE" w:rsidRPr="000035CC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0035CC">
              <w:rPr>
                <w:rFonts w:cs="Times New Roman"/>
                <w:b/>
                <w:bCs/>
                <w:szCs w:val="22"/>
              </w:rPr>
              <w:t>Шкаф управления ШУ-П4.5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FC570" w14:textId="43BB24A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63061" w14:textId="1BFC93B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AD92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8368BD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FD9C8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4CD89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923340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48ADCD45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4EA8BB5D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3A28BCD2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1D52A4F3" w14:textId="47E09C8E" w:rsidR="00B416EE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EC936" w14:textId="47CFAC8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9C24F" w14:textId="051B5D5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0123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C8756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438EB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8738D" w14:textId="468E4684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5BC85" w14:textId="3906CBB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DFB0E" w14:textId="1AC956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51F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249BBF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D58F1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A0E2F" w14:textId="0DD38202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F0BD9" w14:textId="05D97ED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65773" w14:textId="03E3F7F1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5CBE4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11926F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8E633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41EDF" w14:textId="5E6B1C75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143E0" w14:textId="5BAB995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5D3C0" w14:textId="61276331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92B65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9D77E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4B8C7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183D5" w14:textId="1129DB02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923340">
              <w:rPr>
                <w:rFonts w:cs="Times New Roman"/>
                <w:szCs w:val="22"/>
              </w:rPr>
              <w:t>лектронагревател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B5E8B" w14:textId="3F1549E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6BE02" w14:textId="2EC133D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41F74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6F67AB6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D0CFF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86847" w14:textId="21179E0D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55D3D" w14:textId="44EE311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6A0F0" w14:textId="00DE40D6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8DE5F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FD85F4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C9589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18DA0" w14:textId="695890E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2F955" w14:textId="696A006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41349" w14:textId="229F0F4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4B674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44CF4A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CF989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DDEED" w14:textId="152C72A0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E0224" w14:textId="4B1A904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4E2F6" w14:textId="551ED4E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3E6F0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2E081C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D9988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7C229" w14:textId="6B505148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06ADF" w14:textId="1ADB8B1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0CDE4" w14:textId="73731EDB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79EB6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DFDAE0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3F1CF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076D3" w14:textId="75B4ABE4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B7AAE" w14:textId="2273B84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E52FC" w14:textId="4C71A4C1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244FF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D05B6E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44C7C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6F9CD" w14:textId="5EEB0F4D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923340">
              <w:rPr>
                <w:rFonts w:cs="Times New Roman"/>
                <w:szCs w:val="22"/>
              </w:rPr>
              <w:t>ветозвуково</w:t>
            </w:r>
            <w:r>
              <w:rPr>
                <w:rFonts w:cs="Times New Roman"/>
                <w:szCs w:val="22"/>
              </w:rPr>
              <w:t>го</w:t>
            </w:r>
            <w:r w:rsidRPr="00923340">
              <w:rPr>
                <w:rFonts w:cs="Times New Roman"/>
                <w:szCs w:val="22"/>
              </w:rPr>
              <w:t xml:space="preserve"> оповещател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A15A0" w14:textId="3ECA70F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C6108" w14:textId="775C2F9B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35BCD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C760D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0A2E6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61D63" w14:textId="6AAECF49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20B8C" w14:textId="3AF230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1D69F" w14:textId="6E75DED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366A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36D3D6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39846" w14:textId="77777777" w:rsidR="00B416EE" w:rsidRPr="00923340" w:rsidRDefault="00B416EE" w:rsidP="000035CC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58634" w14:textId="364AD4CF" w:rsidR="00B416EE" w:rsidRPr="00923340" w:rsidRDefault="0072346B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силовых и контрольных кабелей </w:t>
            </w:r>
            <w:r w:rsidR="00B416EE" w:rsidRPr="00A87509">
              <w:rPr>
                <w:rFonts w:cs="Times New Roman"/>
                <w:szCs w:val="22"/>
              </w:rPr>
              <w:t>L</w:t>
            </w:r>
            <w:r w:rsidR="00B416EE" w:rsidRPr="00923340">
              <w:rPr>
                <w:rFonts w:cs="Times New Roman"/>
                <w:szCs w:val="22"/>
              </w:rPr>
              <w:t>=15м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A4B63" w14:textId="269B4DE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AEE47" w14:textId="2F07CB9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4076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9DB2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CEAE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CF850" w14:textId="438F7201" w:rsidR="00B416EE" w:rsidRPr="00923340" w:rsidRDefault="0072346B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EDEB7" w14:textId="591B31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30187" w14:textId="033AA8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E52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22B35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02D5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89AC8" w14:textId="3509170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оннектор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6B043" w14:textId="7C52807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4F0BB" w14:textId="041839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3E91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59F00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82794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34530" w14:textId="15F8FAE9" w:rsidR="00B416EE" w:rsidRPr="00355B2A" w:rsidRDefault="000035CC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355B2A">
              <w:rPr>
                <w:rFonts w:cs="Times New Roman"/>
                <w:b/>
                <w:bCs/>
                <w:szCs w:val="22"/>
              </w:rPr>
              <w:t>Монтаж</w:t>
            </w:r>
            <w:r w:rsidR="00B416EE" w:rsidRPr="00355B2A">
              <w:rPr>
                <w:rFonts w:cs="Times New Roman"/>
                <w:b/>
                <w:bCs/>
                <w:szCs w:val="22"/>
              </w:rPr>
              <w:t>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215FC" w14:textId="51F377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22C53" w14:textId="0606E7B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B6CC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5B8E7D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6C15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4F5C3" w14:textId="1E3E0392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лотка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4FFAC" w14:textId="306EE1D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14E6B" w14:textId="28D9CF1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A05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8824D5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D1F3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37D96" w14:textId="399E768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5BFF5" w14:textId="46E9853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1D307" w14:textId="07A9224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96FC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78303A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78D1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BBABC" w14:textId="4B21802C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7BE46" w14:textId="7E9471E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B668F" w14:textId="1FE1A32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A61B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9A1EE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93C2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5F380" w14:textId="193B16B0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вертикальн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внутренн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B199E" w14:textId="2E3CBD8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28B00" w14:textId="6B408E6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B7F9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661D91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99D71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9FE65" w14:textId="1135B6AA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15CC2" w14:textId="26A410D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03FE4" w14:textId="7F27A3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FD74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0408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E293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10F0E" w14:textId="18583C65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B7CB4" w14:textId="2EA9452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BDF87" w14:textId="2ECFF80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B2B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C56E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CE83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621A9" w14:textId="6BD2A7FA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61E65" w14:textId="7B6A600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8E5E7" w14:textId="3AF3F88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8A74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2869B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0A27A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F1E5" w14:textId="1D8FF805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онсол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универсальн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DB449" w14:textId="3C929EE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A230B" w14:textId="5FE7A6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F44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82964F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BB433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CD4A7" w14:textId="2F902453" w:rsidR="00B416EE" w:rsidRPr="00923340" w:rsidRDefault="000035CC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6F97C" w14:textId="54FC31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DFCC2" w14:textId="6A1380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6A2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F659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7AA5B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F2281" w14:textId="0274D9E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подвес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одиночн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B603E" w14:textId="093A50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7F8E6" w14:textId="1D3B41D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4693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9E6B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47AAC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2D1CD" w14:textId="15975373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П-образн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профил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7A3F3" w14:textId="0559756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9927F" w14:textId="53F9AE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5D73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8BEE6F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D172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D4CAA" w14:textId="3A4554B1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30360" w14:textId="2CB7E6D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5701C" w14:textId="26201A9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AD4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A5B166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E5068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F6D1C" w14:textId="3A98A2E1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инт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9C861" w14:textId="38A964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8F8CB" w14:textId="558FEAE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D6F7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C5DE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9134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5C823" w14:textId="3BB7A60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BC0C8" w14:textId="0D33474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F78DE" w14:textId="0341705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CD0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D9487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61A18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405D4" w14:textId="7DB23458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72346B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М10 кузовн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DIN</w:t>
            </w:r>
            <w:r w:rsidR="00B416EE" w:rsidRPr="00A87509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05A47" w14:textId="007E95E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41B7B" w14:textId="134903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EEE5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A7183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1EAE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D13A2" w14:textId="4FA9B348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6E96C" w14:textId="7320D4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59738" w14:textId="4D803D7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7280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37D60D7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1ABF5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E746C" w14:textId="3E7D95B3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549B2" w14:textId="4BC32BD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9208F" w14:textId="1975ABA1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2E131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7B57DE0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EDC21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F925C" w14:textId="4D6D1E52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ED25A" w14:textId="5245EEC4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89525" w14:textId="5FE5C6A5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E8D1A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5DE1031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87EAD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09800" w14:textId="6CE61927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41A15" w14:textId="0D0281EF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9688D" w14:textId="343F6712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CC9A8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DA2891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B38F8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54C59" w14:textId="7849826B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ECC65" w14:textId="7F61EEAF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42545" w14:textId="6B0EA4E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6951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E5F896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1980E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33A95" w14:textId="7A4F6561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B5CBD" w14:textId="2BD969D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1AD1A" w14:textId="4EBF40C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AB49B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F06BAE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70D3F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3CD2F" w14:textId="0AF177A9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32664" w14:textId="1A2568B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4AB83" w14:textId="282FEEF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48AA0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9BEA5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D9F58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6E3E3" w14:textId="30938870" w:rsidR="00B416EE" w:rsidRPr="00355B2A" w:rsidRDefault="00B416EE" w:rsidP="00355B2A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355B2A">
              <w:rPr>
                <w:rFonts w:cs="Times New Roman"/>
                <w:b/>
                <w:bCs/>
                <w:szCs w:val="22"/>
                <w:u w:val="single"/>
              </w:rPr>
              <w:t>Вентустановка П4.6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14B0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894B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E721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4211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09FB0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B1DAB" w14:textId="26E5F480" w:rsidR="00B416EE" w:rsidRPr="000035CC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0035CC">
              <w:rPr>
                <w:rFonts w:cs="Times New Roman"/>
                <w:b/>
                <w:bCs/>
                <w:szCs w:val="22"/>
              </w:rPr>
              <w:t>Шкаф управления ШУ-П4.6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E1731" w14:textId="5D233DA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C861F" w14:textId="1EE1F29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22C8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6FB5B7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6AC7F" w14:textId="77777777" w:rsidR="00B416EE" w:rsidRPr="00923340" w:rsidRDefault="00B416EE" w:rsidP="000035CC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8CC3E3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923340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46439742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2A0E96DE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0CBE9EF7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70744014" w14:textId="07E514D1" w:rsidR="00B416EE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B2518" w14:textId="51EEEDB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ADDDD" w14:textId="562369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E407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D80988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1B5B9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57551" w14:textId="13261206" w:rsidR="00B416EE" w:rsidRPr="000035CC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0035CC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268B0" w14:textId="789D26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6ED9F" w14:textId="315A84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6C3C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62C8CE0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F7EF6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67ACF" w14:textId="436AE04B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23010" w14:textId="2791D31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ABFFD" w14:textId="205C29E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40F39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6D41757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746CE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432F6" w14:textId="7B14693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3F74F" w14:textId="0ABFF86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379C7" w14:textId="01AA5D52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3863C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DE3C6F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43D73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63A31" w14:textId="230F64E5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923340">
              <w:rPr>
                <w:rFonts w:cs="Times New Roman"/>
                <w:szCs w:val="22"/>
              </w:rPr>
              <w:t>лектронагревател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36CB3" w14:textId="7FCABF9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DF574" w14:textId="20251BE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E489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7B6B491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81A1C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E4930" w14:textId="77BEF2A4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A85EF" w14:textId="4AABA79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1174F" w14:textId="3649E4D6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82AB6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47D1BCA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214D9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692F0" w14:textId="15D7A33D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FCD52" w14:textId="4BDCC56D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464E2" w14:textId="6F8EBEB6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EFE62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FC2459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7D52E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A1A9C" w14:textId="27CF4770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B7E6F" w14:textId="52373D5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E1ECB" w14:textId="2C38D16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053F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28B2C4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9ECA3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7FCC3" w14:textId="1C0C71E0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88C9F" w14:textId="1AC628FF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78A0D" w14:textId="3F1F8A8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7E9D7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7597C33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59718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241F2" w14:textId="5DC4642D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8ACAB" w14:textId="3812AA0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4E81A" w14:textId="3F126700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8E7F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7238BFD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C66A3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A6CF5" w14:textId="1449EDC8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923340">
              <w:rPr>
                <w:rFonts w:cs="Times New Roman"/>
                <w:szCs w:val="22"/>
              </w:rPr>
              <w:t>ветозвуково</w:t>
            </w:r>
            <w:r>
              <w:rPr>
                <w:rFonts w:cs="Times New Roman"/>
                <w:szCs w:val="22"/>
              </w:rPr>
              <w:t>го</w:t>
            </w:r>
            <w:r w:rsidRPr="00923340">
              <w:rPr>
                <w:rFonts w:cs="Times New Roman"/>
                <w:szCs w:val="22"/>
              </w:rPr>
              <w:t xml:space="preserve"> оповещател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2C281" w14:textId="4006404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C9DFD" w14:textId="4ADC65A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5C58E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E6323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85F3B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A34B9" w14:textId="0798149A" w:rsidR="00B416EE" w:rsidRPr="000035CC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0035CC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57253" w14:textId="1792FD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FC12D" w14:textId="54A9F7C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2D22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6F559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DF53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534B2" w14:textId="23007562" w:rsidR="00B416EE" w:rsidRPr="00923340" w:rsidRDefault="0072346B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силовых и контрольных кабелей </w:t>
            </w:r>
            <w:r w:rsidR="00B416EE" w:rsidRPr="00A87509">
              <w:rPr>
                <w:rFonts w:cs="Times New Roman"/>
                <w:szCs w:val="22"/>
              </w:rPr>
              <w:t>L</w:t>
            </w:r>
            <w:r w:rsidR="00B416EE" w:rsidRPr="00923340">
              <w:rPr>
                <w:rFonts w:cs="Times New Roman"/>
                <w:szCs w:val="22"/>
              </w:rPr>
              <w:t>=15м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351ED" w14:textId="043519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D2F4" w14:textId="041A6F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BBD0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32C0B3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77D0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3997E" w14:textId="4A715A97" w:rsidR="00B416EE" w:rsidRPr="00923340" w:rsidRDefault="0072346B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45E2C" w14:textId="0531B1B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DB14D" w14:textId="5E7BA2C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79F6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25E13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C8658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AB34F" w14:textId="13EF43B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оннектор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DD9A1" w14:textId="481FA7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2E01D" w14:textId="0175F7B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C7E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175D3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620D9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72809" w14:textId="306A3842" w:rsidR="00B416EE" w:rsidRPr="00923340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796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2B17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DFA4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CEDE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E46FC" w14:textId="77777777" w:rsidR="00B416EE" w:rsidRPr="00923340" w:rsidRDefault="00B416EE" w:rsidP="000035CC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5DA15" w14:textId="643D37A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лотка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C3BBB" w14:textId="25ADB5F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C688B" w14:textId="142AE0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71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225C46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278BF" w14:textId="77777777" w:rsidR="00B416EE" w:rsidRPr="00923340" w:rsidRDefault="00B416EE" w:rsidP="000035CC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EF1C1" w14:textId="10526E99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D6610" w14:textId="4BF9722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14269" w14:textId="3B9CE73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DA4B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FC5160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F97F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6625B" w14:textId="60699489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825A8" w14:textId="0D5F358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98DC0" w14:textId="18960C6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FD1E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94CB09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47F75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A880A" w14:textId="7B39E48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вертикальн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внутренн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1CDFC" w14:textId="4F66D5B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81B2F" w14:textId="372272F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79D5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3E54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100D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8F5BD" w14:textId="71D5C8A7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84D1E" w14:textId="3FA1A6F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36298" w14:textId="378EB91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A543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01045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79A0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C0588" w14:textId="2B0FC592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D2533" w14:textId="795F175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8D37E" w14:textId="500E83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66AE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3BD77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ADFC3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70E8F" w14:textId="1DD76B6F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6722B" w14:textId="57DA6FB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6BCE2" w14:textId="71FC02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8D4E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CC7E7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85E4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518A3" w14:textId="648E4791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онсол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универсальн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F1F6C" w14:textId="6C09940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555E3" w14:textId="46804DC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CD5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E5097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A6462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09D32C" w14:textId="393D1AB6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73B70" w14:textId="4334633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02CA7" w14:textId="4BCE4CD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DCAF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3F59A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815A4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308A6" w14:textId="79C9B02B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подвес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одиночн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F9A80" w14:textId="44664EC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7044F" w14:textId="23E952D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CFC1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3B3E2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4D490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B8F13" w14:textId="4257E513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П-образн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профил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CA1FE" w14:textId="491B78B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F822A" w14:textId="3DF3CFD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1468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E96EE0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EF11D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4AA3E" w14:textId="3D1B300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3FC05" w14:textId="4D7840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80A15" w14:textId="1954CA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79F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5216F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C4559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D1DA9" w14:textId="6D60DE9E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инт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783F6" w14:textId="64F760B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E3B41" w14:textId="014643E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3D9A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5EBC90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7E847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6B706" w14:textId="5E6BD5D9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822BE" w14:textId="7FA8566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9AA65" w14:textId="7806901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A90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D48D90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8F20F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B0F0E" w14:textId="538F3E94" w:rsidR="00B416EE" w:rsidRPr="00923340" w:rsidRDefault="000035CC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72346B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М10 кузовн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DIN 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D4B41" w14:textId="2ED1D6D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CB4CF" w14:textId="432B908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14BE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DD36B1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249DC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840A9" w14:textId="3A0A66AC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54EAA" w14:textId="795575F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79D3B" w14:textId="5E9C8C6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7D99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3BC5A8B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F7F46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24C1D" w14:textId="7920BC69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ECA68" w14:textId="36C24FDD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7B167" w14:textId="577E96F8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D8A0B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68F81E1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BBF35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33CA1" w14:textId="3F824C38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9C760" w14:textId="2E727F16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29461" w14:textId="79824468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3134C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35A6CDB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63D60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D6BEF" w14:textId="5A7AA4FD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2846B" w14:textId="15874CAF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D97B" w14:textId="029595A4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A3100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7FDD5F0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FC922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3FAB7" w14:textId="5828CFC7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5FE65" w14:textId="3F9A73A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D4035" w14:textId="23543EB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5111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3E541D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ED0FE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4795E" w14:textId="1C56463A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0BD80" w14:textId="71F6C9E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2B3BC" w14:textId="23AD3B9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62423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E22693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07D37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08850" w14:textId="4E8B2418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A3D1B" w14:textId="47D446E8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6F8B2" w14:textId="35B1027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F8DE0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D6D155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640B7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D6F8A" w14:textId="067724F4" w:rsidR="00B416EE" w:rsidRPr="00355B2A" w:rsidRDefault="00B416EE" w:rsidP="00355B2A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355B2A">
              <w:rPr>
                <w:rFonts w:cs="Times New Roman"/>
                <w:b/>
                <w:bCs/>
                <w:szCs w:val="22"/>
                <w:u w:val="single"/>
              </w:rPr>
              <w:t>Вентустановка П4.7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CF0C6" w14:textId="2F24AC8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DCE7E" w14:textId="7B9F73A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7AD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480CF5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6888C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16024" w14:textId="23D146F6" w:rsidR="00B416EE" w:rsidRPr="000035CC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0035CC">
              <w:rPr>
                <w:rFonts w:cs="Times New Roman"/>
                <w:b/>
                <w:bCs/>
                <w:szCs w:val="22"/>
              </w:rPr>
              <w:t>Шкаф управления ШУ-П4.7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21388" w14:textId="466DE28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402B4" w14:textId="49B8825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8730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61D63B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63CD4" w14:textId="77777777" w:rsidR="00B416EE" w:rsidRPr="00923340" w:rsidRDefault="00B416EE" w:rsidP="00EF34D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36FFE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923340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35CC3A7E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76ECB7BB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72517778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0978702E" w14:textId="3A611E38" w:rsidR="00B416EE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43C0C" w14:textId="62B8039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0800F" w14:textId="486F985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DA84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85001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2666F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09D0C" w14:textId="58E31FCE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59E57" w14:textId="35E6D6B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8464C" w14:textId="7445D4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DB18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2638231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8DB2F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D86A4" w14:textId="0C61291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3496C" w14:textId="7C33460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49A36" w14:textId="5613266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EB9F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7EF8BF3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120C9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3A05A" w14:textId="612D3281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B74A9" w14:textId="37B53AE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75AAD" w14:textId="3EA2531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E6C2D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2398761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BC8B0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EDF88" w14:textId="38573D6E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923340">
              <w:rPr>
                <w:rFonts w:cs="Times New Roman"/>
                <w:szCs w:val="22"/>
              </w:rPr>
              <w:t>лектронагревател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224D8" w14:textId="745A6DA6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C5467" w14:textId="4C2D606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EB66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76AB93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66301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0CFA4" w14:textId="7569C21E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A9BD8" w14:textId="03D84D3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9A26E" w14:textId="1C175C9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944A1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48210E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D5825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B7003" w14:textId="0B135193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50492" w14:textId="47473736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D3AF2" w14:textId="121DFB3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B0A96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5F9C64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F9C8E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5B9A6" w14:textId="00FB4473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FC269" w14:textId="233B5CB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21D52" w14:textId="3760123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BB132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2C37EA4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D8F5F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2071B" w14:textId="6AB8B198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7573F" w14:textId="7BA6F9D4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AEDD1" w14:textId="4FCB28E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25446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A95051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4FC95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A9D1F" w14:textId="76292086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A828E" w14:textId="3FED45E4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F68AF" w14:textId="0C9F0E1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FFF60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0ECDC0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23F4D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311EA" w14:textId="5F43943C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923340">
              <w:rPr>
                <w:rFonts w:cs="Times New Roman"/>
                <w:szCs w:val="22"/>
              </w:rPr>
              <w:t>ветозвуково</w:t>
            </w:r>
            <w:r>
              <w:rPr>
                <w:rFonts w:cs="Times New Roman"/>
                <w:szCs w:val="22"/>
              </w:rPr>
              <w:t>го</w:t>
            </w:r>
            <w:r w:rsidRPr="00923340">
              <w:rPr>
                <w:rFonts w:cs="Times New Roman"/>
                <w:szCs w:val="22"/>
              </w:rPr>
              <w:t xml:space="preserve"> оповещател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3068B" w14:textId="4CECBFDB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EAF60" w14:textId="3189082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AEE83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60801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751" w14:textId="77777777" w:rsidR="00B416EE" w:rsidRPr="00923340" w:rsidRDefault="00B416EE" w:rsidP="00355B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500A1" w14:textId="13F2FF62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5EECA" w14:textId="0C8D821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68E1A" w14:textId="2048310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669A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88F5A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A4B3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4856D" w14:textId="0E57E75C" w:rsidR="00B416EE" w:rsidRPr="00923340" w:rsidRDefault="0072346B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силовых и контрольных кабелей L=20м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F7785" w14:textId="710B9B7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909C0" w14:textId="6557D40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7DBD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5443E5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AE91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E06A7" w14:textId="16B44666" w:rsidR="00B416EE" w:rsidRPr="00923340" w:rsidRDefault="0072346B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923340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21E18" w14:textId="756E32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947FF" w14:textId="1FA4061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BF4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25DC8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8F56E" w14:textId="77777777" w:rsidR="00B416EE" w:rsidRPr="00923340" w:rsidRDefault="00B416EE" w:rsidP="00B416EE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C8434" w14:textId="4DDDD73C" w:rsidR="00B416EE" w:rsidRPr="00923340" w:rsidRDefault="00F42786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оннектор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8B9D9" w14:textId="728A542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E9672" w14:textId="3FCA638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E5A5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72043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3E336" w14:textId="77777777" w:rsidR="00B416EE" w:rsidRPr="00923340" w:rsidRDefault="00B416EE" w:rsidP="0012308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0398D" w14:textId="0EE0E505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CB32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1022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D8EF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C4D8B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8F9E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76AFB" w14:textId="5E295CB0" w:rsidR="00B416EE" w:rsidRPr="00923340" w:rsidRDefault="00F42786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лотка</w:t>
            </w:r>
            <w:r w:rsidR="00B416EE" w:rsidRPr="00923340">
              <w:rPr>
                <w:rFonts w:cs="Times New Roman"/>
                <w:szCs w:val="22"/>
              </w:rPr>
              <w:t xml:space="preserve"> металлическ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перфорированн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00024" w14:textId="525947D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24091" w14:textId="4625475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3CC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8195DC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FF2A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CBBAD" w14:textId="4FFF2FDF" w:rsidR="00B416EE" w:rsidRPr="00923340" w:rsidRDefault="00F42786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рышк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88881" w14:textId="1F2DA3D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9A098" w14:textId="34F3A9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2B7F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21BCB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F27E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9D05B" w14:textId="09A463E1" w:rsidR="00B416EE" w:rsidRPr="00923340" w:rsidRDefault="00F42786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923340">
              <w:rPr>
                <w:rFonts w:cs="Times New Roman"/>
                <w:szCs w:val="22"/>
              </w:rPr>
              <w:t>ерегородк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B294C" w14:textId="02AFF76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C145E" w14:textId="33B3026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5FFC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2BFB4C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1D9B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A8A38" w14:textId="2128A299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вертикальн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внутренн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923340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52B10" w14:textId="756F4CE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1B870" w14:textId="49E55E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D804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15BCDA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4D3D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F68C5" w14:textId="1FF94389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923340">
              <w:rPr>
                <w:rFonts w:cs="Times New Roman"/>
                <w:szCs w:val="22"/>
              </w:rPr>
              <w:t xml:space="preserve"> CPO 90 горизонтальн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3380A" w14:textId="7F64843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9B5BF" w14:textId="4E302A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E194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3BAD56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A08A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AD22C" w14:textId="3CEB2C3B" w:rsidR="00B416EE" w:rsidRPr="00923340" w:rsidRDefault="00355B2A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DC437" w14:textId="28E16DB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D50D6" w14:textId="6B3BA50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320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54DD5E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F3CC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C8B31" w14:textId="41444E81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реплени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4C744" w14:textId="6A37E9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D6E44" w14:textId="7DF903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C1C7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D3D987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A366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70DE1" w14:textId="26D68C3D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923340">
              <w:rPr>
                <w:rFonts w:cs="Times New Roman"/>
                <w:szCs w:val="22"/>
              </w:rPr>
              <w:t>онсол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универсальн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C2424" w14:textId="55134F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343C9" w14:textId="60D12F5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C2D2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F9F06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3016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939FD" w14:textId="02F92317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25E87" w14:textId="5410F23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11CB0" w14:textId="2929263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655E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754732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4414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A43F2" w14:textId="0453F003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подвес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одиночн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D895D" w14:textId="2AACA81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B5E38" w14:textId="3CBA0B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A755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27255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5AB2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38AF3" w14:textId="64315E95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923340">
              <w:rPr>
                <w:rFonts w:cs="Times New Roman"/>
                <w:szCs w:val="22"/>
              </w:rPr>
              <w:t>П-образн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профил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923340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66451" w14:textId="485C973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361AE" w14:textId="2323267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6F30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A8C432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42ED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6B9F7" w14:textId="76EC5C76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923340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923340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8FEDE" w14:textId="1687E0F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63EBA" w14:textId="75CDA0D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1224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D7D6E1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C0E1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5EE04" w14:textId="22664DE3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923340">
              <w:rPr>
                <w:rFonts w:cs="Times New Roman"/>
                <w:szCs w:val="22"/>
              </w:rPr>
              <w:t>инт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923340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8B883" w14:textId="6C9F6A4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B681B" w14:textId="3ABC5B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5D0F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E2E53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1D4A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8C285" w14:textId="5AE4CEC4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г</w:t>
            </w:r>
            <w:r w:rsidR="00B416EE" w:rsidRPr="00923340">
              <w:rPr>
                <w:rFonts w:cs="Times New Roman"/>
                <w:szCs w:val="22"/>
              </w:rPr>
              <w:t>айк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923340">
              <w:rPr>
                <w:rFonts w:cs="Times New Roman"/>
                <w:szCs w:val="22"/>
              </w:rPr>
              <w:t xml:space="preserve"> шестигранн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B41B5" w14:textId="670AD71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48AFA" w14:textId="25EA0C9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48AE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48CC4A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8FC2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D5907" w14:textId="13A368B5" w:rsidR="00B416EE" w:rsidRPr="00923340" w:rsidRDefault="00EF34DF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ш</w:t>
            </w:r>
            <w:r w:rsidR="00B416EE" w:rsidRPr="00923340">
              <w:rPr>
                <w:rFonts w:cs="Times New Roman"/>
                <w:szCs w:val="22"/>
              </w:rPr>
              <w:t>айб</w:t>
            </w:r>
            <w:r w:rsidR="0072346B">
              <w:rPr>
                <w:rFonts w:cs="Times New Roman"/>
                <w:szCs w:val="22"/>
              </w:rPr>
              <w:t>ы</w:t>
            </w:r>
            <w:r w:rsidR="00B416EE" w:rsidRPr="00923340">
              <w:rPr>
                <w:rFonts w:cs="Times New Roman"/>
                <w:szCs w:val="22"/>
              </w:rPr>
              <w:t xml:space="preserve"> М10 кузовн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923340">
              <w:rPr>
                <w:rFonts w:cs="Times New Roman"/>
                <w:szCs w:val="22"/>
              </w:rPr>
              <w:t xml:space="preserve"> DIN 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D2F9E" w14:textId="1EF277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8A494" w14:textId="56D3675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E95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0EFCD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A64E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DEC34" w14:textId="4BAE4E5A" w:rsidR="00B416EE" w:rsidRPr="00923340" w:rsidRDefault="00CC6C89" w:rsidP="00B416EE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B4B27" w14:textId="072F8A7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EDCDA" w14:textId="45DE8F6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B6E3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1B5536D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636A3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AEDE5" w14:textId="048A1C07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54C7F" w14:textId="06303C69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489F6" w14:textId="038A4165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D9CCD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58895CE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96DA9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0B0F4" w14:textId="63DC36AB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16232" w14:textId="69FB6A79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10509" w14:textId="6D30994B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B012F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5F8081E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5F45A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BFE0E" w14:textId="776F814C" w:rsidR="00067F61" w:rsidRPr="00923340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E455D" w14:textId="7C75BD51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7D84D" w14:textId="4BECBBFE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1E1CF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24779C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55211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A0F45" w14:textId="55B3E20A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8B3A4" w14:textId="53F4EAF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071CB" w14:textId="75E6206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A6312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E72BEE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3C16D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05D72" w14:textId="45CA2454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DB901" w14:textId="1876DFA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F25FE" w14:textId="236DB18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157D2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E7068C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A26E7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34B60" w14:textId="1E8765A1" w:rsidR="00413D70" w:rsidRPr="00923340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F8B72" w14:textId="423F541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591FE" w14:textId="1288DE7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EA799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AD293C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5A10E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07851" w14:textId="1B7C9C2E" w:rsidR="00B416EE" w:rsidRPr="00123082" w:rsidRDefault="00B416EE" w:rsidP="00123082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123082">
              <w:rPr>
                <w:rFonts w:cs="Times New Roman"/>
                <w:b/>
                <w:bCs/>
                <w:szCs w:val="22"/>
                <w:u w:val="single"/>
              </w:rPr>
              <w:t>Вентустановка П4.8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49A5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29A9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113D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AC797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76125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6916C" w14:textId="38BC43B6" w:rsidR="00B416EE" w:rsidRPr="00EF34DF" w:rsidRDefault="00B416EE" w:rsidP="00B416E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ШУ-П4.8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5B2E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E0E0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C296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E461BD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73B2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FF603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923340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760D7461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7D369C47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контроллер, панель оператора;</w:t>
            </w:r>
          </w:p>
          <w:p w14:paraId="3316577D" w14:textId="77777777" w:rsidR="00F75E3F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защитная и пускорегулирующая аппаратура;</w:t>
            </w:r>
          </w:p>
          <w:p w14:paraId="18E5262E" w14:textId="7B272E73" w:rsidR="00B416EE" w:rsidRPr="00923340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- преобразователи частоты.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6727A" w14:textId="27CBC10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27BE6" w14:textId="4EB98AD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80E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E71B0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E6DB9" w14:textId="77777777" w:rsidR="00B416EE" w:rsidRPr="00923340" w:rsidRDefault="00B416EE" w:rsidP="00CC6C89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40E4D" w14:textId="2A03CA42" w:rsidR="00B416EE" w:rsidRPr="00923340" w:rsidRDefault="00B416EE" w:rsidP="00B416EE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56D6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1C7B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7175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5B8CFEC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358B8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F624A" w14:textId="1B94CEFF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923340">
              <w:rPr>
                <w:rFonts w:cs="Times New Roman"/>
                <w:szCs w:val="22"/>
              </w:rPr>
              <w:t>ривод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воздушного клапана (220В, возвр. пружина)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A6363" w14:textId="3F10AE74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390C7" w14:textId="7E016922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5E48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6A9698A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0BBCA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103F5" w14:textId="410CCC26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ермостат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1A418" w14:textId="172B4B1E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219C" w14:textId="72ED8AD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31EF0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4F2D32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BC81F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93BC9" w14:textId="68DEF11F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923340">
              <w:rPr>
                <w:rFonts w:cs="Times New Roman"/>
                <w:szCs w:val="22"/>
              </w:rPr>
              <w:t>лектронагревател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отсека горелки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73E80" w14:textId="1DF49594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57BFB" w14:textId="4B1B143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30F6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C9F91B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DAC8D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17CE8" w14:textId="4D0C3041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дымовых газов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1A867" w14:textId="68E3B728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61BE8" w14:textId="02F65B51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97EBB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051F5E0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7D942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68421" w14:textId="1D56C0F1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приточного воздуха канальн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7C6F3" w14:textId="4019E77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80D67" w14:textId="3CD1FDE0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6F9F1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794CAC7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53C72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CD601" w14:textId="10AC5FB5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температуры воздуха в помещении настенн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AB01E" w14:textId="5F0560F3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33AE0" w14:textId="6C653DAA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68442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44FBE5B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78FEA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8F560" w14:textId="1ECE6AC9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фильтре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A36E5" w14:textId="02FB987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8D2EC" w14:textId="09151B39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07882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330A524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1B6C8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DFA9D" w14:textId="01D69F2A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923340">
              <w:rPr>
                <w:rFonts w:cs="Times New Roman"/>
                <w:szCs w:val="22"/>
              </w:rPr>
              <w:t xml:space="preserve"> перепада давления (диф. манометр) на вентиляторе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41859" w14:textId="09C2153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6FAD3" w14:textId="75B43EE6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17175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75E3F" w:rsidRPr="00923340" w14:paraId="41C7105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56176" w14:textId="77777777" w:rsidR="00F75E3F" w:rsidRPr="00923340" w:rsidRDefault="00F75E3F" w:rsidP="00F75E3F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8C136" w14:textId="45F73A02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923340">
              <w:rPr>
                <w:rFonts w:cs="Times New Roman"/>
                <w:szCs w:val="22"/>
              </w:rPr>
              <w:t>ветозвуково</w:t>
            </w:r>
            <w:r>
              <w:rPr>
                <w:rFonts w:cs="Times New Roman"/>
                <w:szCs w:val="22"/>
              </w:rPr>
              <w:t>го</w:t>
            </w:r>
            <w:r w:rsidRPr="00923340">
              <w:rPr>
                <w:rFonts w:cs="Times New Roman"/>
                <w:szCs w:val="22"/>
              </w:rPr>
              <w:t xml:space="preserve"> оповещател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«Маяк»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90A2F" w14:textId="1EDDF865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8978C" w14:textId="448EEA6C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AB3F8" w14:textId="77777777" w:rsidR="00F75E3F" w:rsidRPr="00923340" w:rsidRDefault="00F75E3F" w:rsidP="00F75E3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107E67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C767B" w14:textId="77777777" w:rsidR="00B416EE" w:rsidRPr="00923340" w:rsidRDefault="00B416EE" w:rsidP="0012308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9EE2D" w14:textId="1721E74F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3159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C4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F13D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ED8D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3FDE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16F2D" w14:textId="2F742B67" w:rsidR="00B416EE" w:rsidRPr="00A87509" w:rsidRDefault="0072346B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A87509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силовых и контрольных кабелей L=15м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2D16A" w14:textId="39C3FFC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88E98" w14:textId="2F379D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35B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21EA6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4B76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D1C26" w14:textId="3C20FC4A" w:rsidR="00B416EE" w:rsidRPr="00A87509" w:rsidRDefault="0072346B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DB1F3" w14:textId="0392D04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09072" w14:textId="324DFC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21EB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611E2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13F7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C887B" w14:textId="3D26676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оннектор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C9EC4" w14:textId="74D6F57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39501" w14:textId="7594B2B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80BF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2D8C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33D16" w14:textId="77777777" w:rsidR="00B416EE" w:rsidRPr="00923340" w:rsidRDefault="00B416EE" w:rsidP="0012308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B344E" w14:textId="5485D751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280D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545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445F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19B66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0C4D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B9EDB" w14:textId="7FC2B1F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A06FB" w14:textId="649935D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AB9B5" w14:textId="64B3D3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3052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F0414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6EBD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1A1FD" w14:textId="3CC991D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06AC9" w14:textId="61C681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D6EDE" w14:textId="1769234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330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B928B5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FE9C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80962" w14:textId="0E2ACE2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CEBE2" w14:textId="377A864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243E6" w14:textId="727E097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39FB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5D476C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DFDC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E6044" w14:textId="2844083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вертикальн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внутренн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>, переходник CSSS 90 осн. 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FCC6C" w14:textId="683DF2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21C29" w14:textId="2B8CCB1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F0AF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A146DA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EFA9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00044" w14:textId="0FB79E6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71E40" w14:textId="5357890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04628" w14:textId="60314F7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03C4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8D496B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0FF8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824D4" w14:textId="16CF021F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9AEBC" w14:textId="5EC2C5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13458" w14:textId="710E535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1E9D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5EA167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3686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8E56C" w14:textId="5C20921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64E4D" w14:textId="4DA1409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6D9BC" w14:textId="3E3711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BBB3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7CEE1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9B79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3DA3D" w14:textId="3958656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онсол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универсальн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осн. 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84893" w14:textId="61B8B3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51741" w14:textId="05CE0AD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9E90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41B0B2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5550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CCAC9" w14:textId="1C93981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C4C8C" w14:textId="4C83687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1744C" w14:textId="684AC50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74E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28A10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8BB0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CCA8C" w14:textId="69B7A7B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A87509">
              <w:rPr>
                <w:rFonts w:cs="Times New Roman"/>
                <w:szCs w:val="22"/>
              </w:rPr>
              <w:t>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подвес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одиночн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41х21, L800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33B1F" w14:textId="1775F2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FDB13" w14:textId="22E487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40DF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FFA3F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34CD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780FC" w14:textId="3105E25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A87509">
              <w:rPr>
                <w:rFonts w:cs="Times New Roman"/>
                <w:szCs w:val="22"/>
              </w:rPr>
              <w:t>П-образн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профил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PSM, L300,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C3C42" w14:textId="343A3D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07B6E" w14:textId="3949DD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C016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09BA7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75C7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27362" w14:textId="5335684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134A4" w14:textId="61C96EF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D60B4" w14:textId="07B2DA0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3AD3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65612C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654A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A4438" w14:textId="44971D6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в</w:t>
            </w:r>
            <w:r w:rsidR="00B416EE" w:rsidRPr="00A87509">
              <w:rPr>
                <w:rFonts w:cs="Times New Roman"/>
                <w:szCs w:val="22"/>
              </w:rPr>
              <w:t>инт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для крепления к С-образному профилю М10х30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7B8A4" w14:textId="73628E9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32A12" w14:textId="270507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1BAB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2A78E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5386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16D7B" w14:textId="7B8AC04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1EC03" w14:textId="06EE5EF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81CB7" w14:textId="01BE008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241F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D8B65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6282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F622B" w14:textId="6E41740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72346B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М10 кузовн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DIN 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5EB28" w14:textId="7125EF0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B27B6" w14:textId="574F2EF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F443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0DE13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2199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D43AD" w14:textId="1CF51A62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9FAB1" w14:textId="13CA9C3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35701" w14:textId="5ED7D0E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DA1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7438C9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56E8B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EA1A4" w14:textId="39480308" w:rsidR="00067F61" w:rsidRPr="00A87509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BCD92" w14:textId="18772A55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A2E56" w14:textId="2E9FB9A0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059FB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4067948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B0458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2514D" w14:textId="62F308E8" w:rsidR="00067F61" w:rsidRPr="00A87509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923340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923340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5CCB1" w14:textId="40A0F230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A7459" w14:textId="7977E4B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E5032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67F61" w:rsidRPr="00923340" w14:paraId="504552E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800F7" w14:textId="77777777" w:rsidR="00067F61" w:rsidRPr="00923340" w:rsidRDefault="00067F61" w:rsidP="00067F61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9E5E3" w14:textId="241D92D4" w:rsidR="00067F61" w:rsidRPr="00A87509" w:rsidRDefault="00067F61" w:rsidP="00067F61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923340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923340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50D5C" w14:textId="078E330D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E385E" w14:textId="754922DB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565F5" w14:textId="77777777" w:rsidR="00067F61" w:rsidRPr="00923340" w:rsidRDefault="00067F61" w:rsidP="00067F6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14E0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63E9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C172D" w14:textId="5196E97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юбел</w:t>
            </w:r>
            <w:r w:rsidR="00413D70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пластиков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1D78A" w14:textId="11CB210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699D4" w14:textId="38BF9C0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84BE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A58A29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E515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2804C" w14:textId="70394E3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х</w:t>
            </w:r>
            <w:r w:rsidR="00B416EE" w:rsidRPr="00A87509">
              <w:rPr>
                <w:rFonts w:cs="Times New Roman"/>
                <w:szCs w:val="22"/>
              </w:rPr>
              <w:t>омут</w:t>
            </w:r>
            <w:r w:rsidR="00413D70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кабельн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нейлонов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3,6х250, бел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09E59" w14:textId="29D0B99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7CC20" w14:textId="476DA16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E8A9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EA6CA1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3FA5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6E5F8" w14:textId="1B6129A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б</w:t>
            </w:r>
            <w:r w:rsidR="00B416EE" w:rsidRPr="00A87509">
              <w:rPr>
                <w:rFonts w:cs="Times New Roman"/>
                <w:szCs w:val="22"/>
              </w:rPr>
              <w:t>ирк</w:t>
            </w:r>
            <w:r w:rsidR="00413D70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кабельн</w:t>
            </w:r>
            <w:r w:rsidR="00413D70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маркировочн</w:t>
            </w:r>
            <w:r w:rsidR="00413D70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12E30" w14:textId="53D6302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5D222" w14:textId="5B014C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B555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4658D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B403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C1624" w14:textId="50CA7F07" w:rsidR="00B416EE" w:rsidRPr="00EF34DF" w:rsidRDefault="00B416EE" w:rsidP="00EF34D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EF34DF">
              <w:rPr>
                <w:rFonts w:cs="Times New Roman"/>
                <w:b/>
                <w:bCs/>
                <w:szCs w:val="22"/>
                <w:u w:val="single"/>
              </w:rPr>
              <w:t>Вентустановка П5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A1C7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3440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63E0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92AF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2E028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354D3" w14:textId="3154B5A4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9F87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D066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C7BB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57BACD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2B9B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27AAF" w14:textId="7745D89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б</w:t>
            </w:r>
            <w:r w:rsidR="00B416EE" w:rsidRPr="00A87509">
              <w:rPr>
                <w:rFonts w:cs="Times New Roman"/>
                <w:szCs w:val="22"/>
              </w:rPr>
              <w:t>лок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18498FD3" w14:textId="7777777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591F5C0E" w14:textId="7777777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0DABD097" w14:textId="231B6D1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DF75E" w14:textId="5BF0683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781B3" w14:textId="30DA596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7A4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54EB7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1C4E1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AC355" w14:textId="05D9B7D5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454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3895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9516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AC90A0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45FF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3227D" w14:textId="6AEE538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4,0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EC404" w14:textId="43A474F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2A68B" w14:textId="172842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C099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F4FD6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588C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C11A0" w14:textId="2A906D3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месительн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узл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SMEX 80-6.3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D2C33" w14:textId="7E9B9EE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56AC9" w14:textId="332D43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E54B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B3C063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6C1B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1641E" w14:textId="76BA2F8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ривод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PDF 05/230.D (для засл. прит. канала)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A8AF3" w14:textId="6A7684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13AA9" w14:textId="5FBFCE8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4299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0F91FD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F6EE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E38A2" w14:textId="3127C62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ермостат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6 м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F78FE" w14:textId="5C62F17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16F75" w14:textId="5AD6A6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DA46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719BAC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1329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F5CF1" w14:textId="5A11AD1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температуры наружного воздуха ARN-3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D7479" w14:textId="77BA38B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A2784" w14:textId="3E1DF3D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AB9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4789E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A832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6894C" w14:textId="0DE34F6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температуры воды погружно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WTP-3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DF470" w14:textId="1E2107A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73FA2" w14:textId="74305FF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1069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1B1DC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B70E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84084" w14:textId="71C5DBC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температуры канальн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ARK-3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FCA91" w14:textId="7EDFA5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AE282" w14:textId="64ECA1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07A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6B475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1247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FDC25" w14:textId="2C9EF26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перепада давления 500 Pa DVL-500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D29DF" w14:textId="64F30AB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C0CDA" w14:textId="5AEEC8A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5F3E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9CC9A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CEBEC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37647" w14:textId="0DF1AA6C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D6E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1066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FFD1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FD0B1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487B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7B2E0" w14:textId="5A7541D1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</w:t>
            </w:r>
            <w:r w:rsidR="00B416EE" w:rsidRPr="00A87509">
              <w:rPr>
                <w:rFonts w:cs="Times New Roman"/>
                <w:szCs w:val="22"/>
              </w:rPr>
              <w:lastRenderedPageBreak/>
              <w:t>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620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97DE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FCA3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4DB31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0FD6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75AD2" w14:textId="12DB63E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41FC8" w14:textId="15937A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3E7F0" w14:textId="55C2878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5C97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8F5E8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67E1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0DCDF" w14:textId="042ACB7F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65C02" w14:textId="22D54F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4A273" w14:textId="6C551A8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8FAE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EA5435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7CCA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354D9" w14:textId="364F0EC0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AE09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635C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9EC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33466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BE20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AEB53" w14:textId="3D2185C3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2C5C3" w14:textId="17E8B37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9B84A" w14:textId="553AD6F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F98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95440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93761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E33E5" w14:textId="4606D3C3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99FB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24E2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C4F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60AB6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F760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EC433" w14:textId="23F92A9D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9CF70" w14:textId="4D56AF8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7DFA4" w14:textId="1198C56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B7C4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CAFF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F93E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AB3C8" w14:textId="28FB5503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FBA7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1A4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AD5D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D7F86C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1C2C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B50A5" w14:textId="50625D0E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КПСВЭВнг(А)-LS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1B4DD" w14:textId="2CD9E7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463EA" w14:textId="3E9F303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9FBD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CDC46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9416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EE8A8" w14:textId="59F3F51C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КПСВЭВнг(А)-LS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03F83" w14:textId="7C0A82E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14D32" w14:textId="3A4CC39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B516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B0C80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0314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EA797" w14:textId="5BF65091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013F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9ADF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4878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70128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1506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5D3E2" w14:textId="4BD8FF5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л</w:t>
            </w:r>
            <w:r w:rsidR="00B416EE" w:rsidRPr="00A87509">
              <w:rPr>
                <w:rFonts w:cs="Times New Roman"/>
                <w:szCs w:val="22"/>
              </w:rPr>
              <w:t>отк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E70DA" w14:textId="2DF8527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C1677" w14:textId="2A7FAA0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6A0B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94F759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45B6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35F13" w14:textId="7F9B645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341E1" w14:textId="7EAB3E8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34DC0" w14:textId="0A8B061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A7F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9A1A7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C38B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88418" w14:textId="08C2BD2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06EB9" w14:textId="127608D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49F86" w14:textId="553EAB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8BC3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E3523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E767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32F08" w14:textId="0B9C539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CDV 90 вертикальн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осн.200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03F84" w14:textId="6049F7F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17D4D" w14:textId="10BA30A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0BE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49838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2E49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932C8" w14:textId="5765ECD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DCAAB" w14:textId="51E8FE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4DBD0" w14:textId="72686B2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1954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AB56DE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9C6C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B88AC" w14:textId="23E8895E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71A4E" w14:textId="2AE3BD3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90ACA" w14:textId="7DDEBF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FA2C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4F532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A5EC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29BE2" w14:textId="10BC0A7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311A7" w14:textId="6558CCC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ABA" w14:textId="1AB5E2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9138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4555F1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D331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E3CD8" w14:textId="1B43FF9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тандартн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1008F" w14:textId="4EB22B3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F62D6" w14:textId="2431B60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F935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4C5711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6453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A70E7" w14:textId="70EC8FB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рофил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П-образн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PSL, L300, толщ.1,5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A158D" w14:textId="2220EF7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98E94" w14:textId="648FF95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F7AC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765345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5E36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176E8" w14:textId="025470E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пильк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резьбов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М8х1000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B5443" w14:textId="025DF05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C47BC" w14:textId="68D978F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8D66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69A2F8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989B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44EA6" w14:textId="6FB8CA4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абивно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A201A" w14:textId="7A0198C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E7192" w14:textId="2A4E27D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7A5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9418A9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CD77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32D33" w14:textId="38823B9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9DB1E" w14:textId="135B23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7BC5A" w14:textId="2A610E1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1BA3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8D09D4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E682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F7DB5" w14:textId="07541AB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с узкими полями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67029" w14:textId="6865C6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97B7D" w14:textId="237CB69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0C6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2CE970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AB17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646AB" w14:textId="5D6DF97F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1E94E" w14:textId="027507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057B7" w14:textId="5EA731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1BD0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73CBAE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632D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9739D" w14:textId="618C9AA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25, сер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544A5" w14:textId="4F1866B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75C75" w14:textId="762A94B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2F1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8710F4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AEE6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85529" w14:textId="704B611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7CFDA" w14:textId="5A97F67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D9C64" w14:textId="12D6FFE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552A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0D3DC6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7CDA4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90655" w14:textId="3A0039D9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4F173" w14:textId="5D2353F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FAB4E" w14:textId="2F594D4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BCA11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321508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54D20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C849D" w14:textId="7036B1E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оробк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ответвительн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IP55, 100х100х50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85985" w14:textId="0FF5694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F1F08" w14:textId="54D4277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635F9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D715FA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1290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03328" w14:textId="1AAE9090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соединительн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2 контакта, сечение провода 0.08-2.5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76D28" w14:textId="69FA472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37977" w14:textId="4187D3D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78D3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916F1C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4FBD0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D3334" w14:textId="2E0D37EC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 w:rsidR="0072346B"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22728" w14:textId="12D5EB6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51E7F" w14:textId="33B5305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FB671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E3C99D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41AB2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10850" w14:textId="71873CDE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8C33F" w14:textId="490BD2C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72E17" w14:textId="65A28C2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FF8E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53B677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5099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DA014" w14:textId="02FC9A05" w:rsidR="00B416EE" w:rsidRPr="00123082" w:rsidRDefault="00B416EE" w:rsidP="00123082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123082">
              <w:rPr>
                <w:rFonts w:cs="Times New Roman"/>
                <w:b/>
                <w:bCs/>
                <w:szCs w:val="22"/>
                <w:u w:val="single"/>
              </w:rPr>
              <w:t>Вентустановка П6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2D7E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1EB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ED48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D3629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D201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53FE3" w14:textId="7279ACFE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0DB6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CF2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FBAF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2FFE0E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C869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FD512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460DD190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1B2D4BED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09647640" w14:textId="33C68988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9207B" w14:textId="27E705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00778" w14:textId="64BC00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B58F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088005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64502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25098" w14:textId="5C8143FF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A9C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5623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53D2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60951F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BACB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D0FB2" w14:textId="0015005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2,2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FC9C6" w14:textId="1B72D03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C8DEB" w14:textId="1EAA2F3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D33C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A4B11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2E49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888FE" w14:textId="7E487C9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месительн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уз</w:t>
            </w:r>
            <w:r w:rsidR="0072346B">
              <w:rPr>
                <w:rFonts w:cs="Times New Roman"/>
                <w:szCs w:val="22"/>
              </w:rPr>
              <w:t>ла</w:t>
            </w:r>
            <w:r w:rsidR="00B416EE" w:rsidRPr="00A87509">
              <w:rPr>
                <w:rFonts w:cs="Times New Roman"/>
                <w:szCs w:val="22"/>
              </w:rPr>
              <w:t xml:space="preserve"> SMEX 80-6.3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C2FB8" w14:textId="01E105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F8F92" w14:textId="309066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392D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2B3A87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CE2C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5B515" w14:textId="4E6BE19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ривод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PDF 05/230.D (для засл. прит. канала)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09B9A" w14:textId="2EC42C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E5865" w14:textId="36E26E1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1FD0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73C98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1BD1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0BCCD" w14:textId="541A61C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ермостат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6 м (для 1-го водяного нагревателя)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F84F" w14:textId="27A53B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DE7DB" w14:textId="08E28F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4B1C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618C7E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B0B9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97561" w14:textId="546008F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температуры наружного воздуха ARN-3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8E114" w14:textId="76A867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FAA1D" w14:textId="359E8F4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DD8F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BABDF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1EAC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9518D" w14:textId="6629065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температуры воды погружно</w:t>
            </w:r>
            <w:r w:rsidR="0072346B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WTP-3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A65F6" w14:textId="1EEB3D1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6831C" w14:textId="4193218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07CA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E29D5B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80C9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86223" w14:textId="7B9AC13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температуры канальн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ARK-3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9ABA9" w14:textId="4479014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B4F28" w14:textId="7133734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8866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AA1526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9347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E5C73" w14:textId="37CED48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перепада давления 500 Pa DVL-500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D697D" w14:textId="5DD9A3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4C5B6" w14:textId="015263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1C72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8A7A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2B6F1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11073" w14:textId="5E9CF2C2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0B78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DDF9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819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AC020F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B9FD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0C311" w14:textId="3652C6D5" w:rsidR="00B416EE" w:rsidRPr="00A87509" w:rsidRDefault="0072346B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="00B416EE"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83E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5F16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B18B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529D8E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D0AA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DB367" w14:textId="6173DDF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86C5C" w14:textId="50BD1DA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1B527" w14:textId="0228177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F67B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09CFD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EC30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C912C" w14:textId="51C90DEE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A3694" w14:textId="571A111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C8D54" w14:textId="1E0DA04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6A6E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D3D63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96F5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0B292" w14:textId="619BEB40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72346B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F68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076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AF70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3D827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4DF3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4CA86" w14:textId="56C1E105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A6CB1" w14:textId="0BCAB23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89F5C" w14:textId="7A249D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67D3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3ADDC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F4AD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7349C" w14:textId="0C0EFE73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A0C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0B78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D6E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21C7A6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EF2C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4FD3C" w14:textId="7990611C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3B626" w14:textId="69CCAB0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F90FF" w14:textId="6BC9078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A3B2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D1DBE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D0892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EA162" w14:textId="06FCEDDB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1E5F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146B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2EE0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CAE54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4F52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DC42A" w14:textId="6ECA2DC1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КПСВЭВнг(А)-LS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B67C9" w14:textId="1A3288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96369" w14:textId="1FA8BB6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7815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C67A56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4D37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02D34" w14:textId="3F42605A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КПСВЭВнг(А)-LS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3029A" w14:textId="272A374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79833" w14:textId="1997AF5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6B69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749D2C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0175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C44BD" w14:textId="262770B0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5E2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47D3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3D4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953D23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2DE7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DD426" w14:textId="7FA2A8D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089E0" w14:textId="6B2E12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62892" w14:textId="6179D2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F4C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627F0B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E0F0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3CFC5" w14:textId="202DA9F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689F0" w14:textId="1983DAD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6A012" w14:textId="726FFC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78AE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60399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3C5C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80F89" w14:textId="616A68E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8A7E1" w14:textId="4D2ACE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D238D" w14:textId="7E43B1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9B6A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B97D6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5128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403C7" w14:textId="52BB6DF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CDV 90 вертикальн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осн.200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1E17A" w14:textId="05EDE1C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3ECA6" w14:textId="11FC478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A624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247739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1694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052C1" w14:textId="4998161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3BC62" w14:textId="16508F3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EE89F" w14:textId="2B91DE0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F009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638B3F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8685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6D4D9" w14:textId="1D61469F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0787A" w14:textId="1600B31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AAC87" w14:textId="33E2C0A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9601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27ADDD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7F45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4F676" w14:textId="499321F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осн.200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FCC55" w14:textId="1D04F3C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EACF2" w14:textId="6209B6F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DB87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9927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7964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DCB2F" w14:textId="0F6F425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тандартн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8A14A" w14:textId="29BE1EF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07E35" w14:textId="7DB6CAC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6878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B561C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0187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8581E" w14:textId="464A69A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рофил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П-образн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PSL, L300, толщ.1,5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92F2C" w14:textId="688D7D4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37CA4" w14:textId="170C9A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193F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3B28CF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32D4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DA5F5" w14:textId="63E5ADF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пильк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резьбов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М8х1000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490AD" w14:textId="5982F0A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F3389" w14:textId="0F574E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8DD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5388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AAAF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E72CB" w14:textId="3967566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абивно</w:t>
            </w:r>
            <w:r w:rsidR="0072346B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6A94A" w14:textId="235BF29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96A08" w14:textId="19767F1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568D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0596A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9BFD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0E768" w14:textId="4ED8B88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A4E08" w14:textId="71F5A4C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06D29" w14:textId="77C0A02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899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A1FC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CFA0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06C08" w14:textId="2BE48F4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72346B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с узкими полями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D3D10" w14:textId="33CC8A8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C443C" w14:textId="48EB23D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29F3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950728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7672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DC35A" w14:textId="4ED685FE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C084C" w14:textId="7FCB2E9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712B8" w14:textId="30C86E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5DEC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AD0283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9A0D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D34AB" w14:textId="668C293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72346B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25, сер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A8405" w14:textId="14344A9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7B657" w14:textId="351E3B5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B11A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85FBAC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72EA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6927D" w14:textId="31370FF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EB7FA" w14:textId="63D7C3E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4C13F" w14:textId="6782AD4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6560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6F3AC2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D2F1E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56298" w14:textId="56E41DB7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4531C" w14:textId="1B3EB0D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5369B" w14:textId="4F133AD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CC58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6A8B8B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F1FDA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59BE7" w14:textId="37775BE9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оробк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ответвительн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IP55, 100х100х50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ABF1E" w14:textId="2FC4306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29F57" w14:textId="1482B0E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7A458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1AD9B0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37FC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9ED1B" w14:textId="2362C31E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соединительн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2 контакта, сечение провода 0.08-2.5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9E94B" w14:textId="74C91F3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7BCD6" w14:textId="62BFCC5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4285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5B3BD5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C7E74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C0834" w14:textId="34F8E0D4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 w:rsidR="0072346B"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36120" w14:textId="730ED82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1BEDF" w14:textId="1B884DD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45E54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3D9A0A8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D980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E8F74" w14:textId="01813D22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20420" w14:textId="571F88D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4EED4" w14:textId="6FD0DE5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B257E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764C9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68C12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875B7" w14:textId="54645827" w:rsidR="00B416EE" w:rsidRPr="00123082" w:rsidRDefault="00B416EE" w:rsidP="00123082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123082">
              <w:rPr>
                <w:rFonts w:cs="Times New Roman"/>
                <w:b/>
                <w:bCs/>
                <w:szCs w:val="22"/>
                <w:u w:val="single"/>
              </w:rPr>
              <w:t>Вентустановка П7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8CBE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2BE9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5D1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828AB4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C16D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5388F" w14:textId="6B3F1755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7827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5EC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369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7A637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0C8D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848E9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11D1D6E8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3A2E47F7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3B9670C5" w14:textId="1C8BA5BA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10F09" w14:textId="3AEDB73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A7B1A" w14:textId="4C99D7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15C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3D9E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342B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42A18" w14:textId="5B062503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FC7F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7222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505D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D74CEE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3231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59E30" w14:textId="0C42A9D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егулятор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скорости STY-1,5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2952B" w14:textId="44DBD80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164AB" w14:textId="40FC4BC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FC9F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F587A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5E95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52F47" w14:textId="7C5DC4C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ривод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PDS 02/230.DT (для засл. прит. канала)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3A8FD" w14:textId="29F30D9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69E7F" w14:textId="6C5C677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B248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73C5D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FC1A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5B0CF" w14:textId="539C47D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температуры канальн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ARK-3S (дтк на приток.)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CE06C" w14:textId="2FF925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A664E" w14:textId="042EFBB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3745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F541C4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FAD9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266C6" w14:textId="1456289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перепада давления 20-200 Pa DVL-200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D7E44" w14:textId="197A45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1C35C" w14:textId="02C2C92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04CE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D3CDC1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8BD4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24282" w14:textId="62D45411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366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A5B6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1184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8AB29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65E9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77EE7" w14:textId="37ECA309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72346B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C38A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695F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323A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7C4F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4212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82C8F" w14:textId="67154D9D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2328E" w14:textId="05AB15D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A4BCC" w14:textId="0F718F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AC5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DB49E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0D60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FEE57" w14:textId="5DAF1089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3х4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735A2" w14:textId="129E13A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139E8" w14:textId="556396C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739A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02A34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77FF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53205" w14:textId="306BA425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CDD5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4C9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D145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66BFDD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129A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792EF" w14:textId="07F5BC62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C9532" w14:textId="689D75C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465BE" w14:textId="7BBD1F8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02E4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E9C30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7733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B74E8" w14:textId="63EB314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0D6C4" w14:textId="216F40A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BDD57" w14:textId="441032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73F0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36DD94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E85F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6CE3D" w14:textId="54F0C171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2F51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25C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3D48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95FB4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06FF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54607" w14:textId="66D5EEB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КПСВЭВнг(А)-LS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C63D2" w14:textId="3C7F0D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E2AA2" w14:textId="7125CE0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65D4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35C044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88F0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38EC0" w14:textId="3C1D057D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8572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479A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1C4A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8DBFC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593E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74E85" w14:textId="7DD45E0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72346B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25, сер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C231B" w14:textId="525E800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B6DAB" w14:textId="0E621BC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B0F1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107D76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94B1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31AC2" w14:textId="73EA0D9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72346B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6570B" w14:textId="64CF901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647A5" w14:textId="09D74EB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748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248656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8B80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7AA93" w14:textId="4420803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ороб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кабельн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крышкой 200х80х2000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78353" w14:textId="23F3C19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5CA49" w14:textId="5955672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E492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39438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6BFD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B6E28" w14:textId="43C406E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плоск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DCB73" w14:textId="3C6466E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2C93A" w14:textId="72CD0DF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E96B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258FCA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68D9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1A0B6" w14:textId="39F6796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аглушк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торцев</w:t>
            </w:r>
            <w:r w:rsidR="0072346B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F1FF5" w14:textId="3F9E0A0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A02E6" w14:textId="2CF3C96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E060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B3ADC2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9857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35AC3" w14:textId="6BA66BF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амк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для ввода в стену/коробку/потолок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DCDF9" w14:textId="1F82F90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388D9" w14:textId="7E9804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5B9F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C3C70E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93CF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4ADD7" w14:textId="00974BE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азделител</w:t>
            </w:r>
            <w:r w:rsidR="00413D70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(перегородка) 80х2000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DF057" w14:textId="290165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A0E47" w14:textId="35A050F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2770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BF5CA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9B6B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4548B" w14:textId="1C3185E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юбел</w:t>
            </w:r>
            <w:r w:rsidR="00413D70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пластиков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C10D8" w14:textId="62500A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EF8B9" w14:textId="33B07FE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8AB4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64120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3285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05EF7" w14:textId="02D0D1D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оробк</w:t>
            </w:r>
            <w:r w:rsidR="00413D70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ответвительн</w:t>
            </w:r>
            <w:r w:rsidR="00413D70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IP55, 100х100х50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7E1C7" w14:textId="1526ECB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D6409" w14:textId="115362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397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C5DC95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A89F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B0B5D" w14:textId="6C56EC1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лемм</w:t>
            </w:r>
            <w:r w:rsidR="00413D70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соединительн</w:t>
            </w:r>
            <w:r w:rsidR="00413D70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2 контакта, сечение провода 0.08-2.5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FD1C4" w14:textId="46F9692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F2418" w14:textId="69450A5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8890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ED619C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DD35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14656" w14:textId="3D5F4AF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х</w:t>
            </w:r>
            <w:r w:rsidR="00B416EE" w:rsidRPr="00A87509">
              <w:rPr>
                <w:rFonts w:cs="Times New Roman"/>
                <w:szCs w:val="22"/>
              </w:rPr>
              <w:t>омут</w:t>
            </w:r>
            <w:r w:rsidR="00413D70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кабельн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нейлонов</w:t>
            </w:r>
            <w:r w:rsidR="00413D70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3,6х250, бел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41ECB" w14:textId="18AB66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E2B82" w14:textId="029792F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80B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1B609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0F77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1ACA6" w14:textId="23CF714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413D70">
              <w:rPr>
                <w:rFonts w:cs="Times New Roman"/>
                <w:szCs w:val="22"/>
              </w:rPr>
              <w:t>б</w:t>
            </w:r>
            <w:r w:rsidR="00B416EE" w:rsidRPr="00A87509">
              <w:rPr>
                <w:rFonts w:cs="Times New Roman"/>
                <w:szCs w:val="22"/>
              </w:rPr>
              <w:t>ирк</w:t>
            </w:r>
            <w:r w:rsidR="00413D70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кабельн</w:t>
            </w:r>
            <w:r w:rsidR="00413D70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маркировочн</w:t>
            </w:r>
            <w:r w:rsidR="00413D70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94D26" w14:textId="0BED1E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17368" w14:textId="22B398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55D5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7B236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1CAC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D8CD5" w14:textId="4B0AF546" w:rsidR="00B416EE" w:rsidRPr="00FA2636" w:rsidRDefault="00B416EE" w:rsidP="00FA2636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FA2636">
              <w:rPr>
                <w:rFonts w:cs="Times New Roman"/>
                <w:b/>
                <w:bCs/>
                <w:szCs w:val="22"/>
                <w:u w:val="single"/>
              </w:rPr>
              <w:t>Вентилятор В2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0C55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F34A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4D92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EF09DB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72A7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5D73F" w14:textId="1FDFDBBD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F83E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4CE4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A2F9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D85DC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B4B9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0C9FC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71A1B258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6343C617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1F90972F" w14:textId="3A133E64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4B50D" w14:textId="5EFFA31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2786F" w14:textId="101FBD5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3037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9752C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1470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E81B9" w14:textId="4B508CA4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3A08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21A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FC14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A52DC1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DD01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4CE1B" w14:textId="3E59079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егулятор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скорости STY-1,5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3D426" w14:textId="2CAFCC5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E96D5" w14:textId="6F3FB4C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D723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313BCD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DE19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550E6" w14:textId="3786EB0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72346B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перепада давления 20-200 Pa DVL-200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D73FB" w14:textId="7A06D1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7114B" w14:textId="729146E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F2B0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374566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6974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78613" w14:textId="61246797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F283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7CC3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1E67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64AD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A2C22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C0797" w14:textId="1190B3B6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72346B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C13A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9F7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05F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A3BA6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B21E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19ADB" w14:textId="0332546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E6C8B" w14:textId="4A5B33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6F80D" w14:textId="27CD55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6BF4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FF73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D6CD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4B0AC" w14:textId="1F271DCD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72346B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A7E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2316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D37B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66D78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0877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9DA24" w14:textId="436722FF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25EF0" w14:textId="0B548D4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0D815" w14:textId="45BD78F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E6EA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3812C5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73AB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5AA2B" w14:textId="1D8EB244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E2C5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7845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C87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C2544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CDD5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33F13" w14:textId="53C03FE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72346B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77CCB" w14:textId="10D7A70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B36C2" w14:textId="3C30847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0A77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848CE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FE8B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0C1FB" w14:textId="4E4E60D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72346B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72346B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5E73" w14:textId="2C560AB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A3853" w14:textId="7BE6E22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F73C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47230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61BE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96C86" w14:textId="43ABFEF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502B6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6502B6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510F8" w14:textId="637DF44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8CE17" w14:textId="72118EB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713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310630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CF12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D5691" w14:textId="25CFE803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EBEE2" w14:textId="269D59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DC582" w14:textId="7D74D00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EEB2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56370A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DD75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C134F" w14:textId="3B1B7C7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502B6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6502B6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D6F3B" w14:textId="055D5AB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0F762" w14:textId="696EAF2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F59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86B39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B992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F905C" w14:textId="3EB995EC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20ACA" w14:textId="5641F7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4BA68" w14:textId="3BD0547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FE5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34F1F70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BD63F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702BB" w14:textId="2EB5C6B7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0A397" w14:textId="424593F4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0A1AA" w14:textId="0249C3FF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6A702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1350DA6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D193A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D7FB1" w14:textId="0AA0BB03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876EE" w14:textId="62F0C4A2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742D4" w14:textId="49B46121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BABF7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C564C5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9EE85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0584F" w14:textId="71B84FD5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88912" w14:textId="27FF1D8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F3E20" w14:textId="011BDAFF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F178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37788B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CF3A0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B423A" w14:textId="704BC3E0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883A4" w14:textId="24AD292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ED283" w14:textId="22107FB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EE4AD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4BAEA2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AE7AC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6609E" w14:textId="3BD7EE07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54A8A" w14:textId="6E000D1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9725E" w14:textId="13042F9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538A4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AAA38F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1CFE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26D0B" w14:textId="5F5812E0" w:rsidR="00B416EE" w:rsidRPr="00FA2636" w:rsidRDefault="00B416EE" w:rsidP="00FA2636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FA2636">
              <w:rPr>
                <w:rFonts w:cs="Times New Roman"/>
                <w:b/>
                <w:bCs/>
                <w:szCs w:val="22"/>
                <w:u w:val="single"/>
              </w:rPr>
              <w:t>Вентиляторы В3 и В14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E36C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967A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B7F2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3E7244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95BFE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AE123" w14:textId="65683ECA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ШУ-В3В14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BC89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B30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580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97EF9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CB77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BC1C6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4345A2C5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6182313D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0CE751B6" w14:textId="5AA7CA8C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661CD" w14:textId="22A2CDD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2AF2B" w14:textId="5ABF48A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6D93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C3A02B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10A1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CD4A5" w14:textId="58861259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691E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96F6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41D6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63569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5089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7EE83" w14:textId="3603CF1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егулятор</w:t>
            </w:r>
            <w:r w:rsidR="00661333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скорости STY-1,5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5E704" w14:textId="77524A0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C4C9C" w14:textId="2AEF3D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3D37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DF6D41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2274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8C812" w14:textId="2E2A779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661333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перепада давления 20-200 Pa DVL-200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0441D" w14:textId="371CBE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1E3C1" w14:textId="64D392B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B271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B4206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4B0B2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B5D67" w14:textId="204BD8C6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B0F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C43C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1603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1E4A6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74DB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D12BD" w14:textId="081DF5CF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661333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661333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4AB6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0C85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197E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6C5844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8667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F3D52" w14:textId="626F9B56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029B6" w14:textId="23B002D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D0A6E" w14:textId="3269F12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5D33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5FD07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56E8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DED49" w14:textId="68569CED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661333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4E4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C8F8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A41E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6FB36A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7D3B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11DFF" w14:textId="0E6BB7CD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87A4E" w14:textId="2556745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8E4CC" w14:textId="00B8EB8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E0D2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8F7C7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8695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D4C01" w14:textId="5AA5FCD3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974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1245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CC6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2C8D26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624D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00820" w14:textId="5BDD564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47A0F" w14:textId="5130FC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B6166" w14:textId="5F444B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458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BDB8F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2F93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F524D" w14:textId="30EFC82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661333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52AF6" w14:textId="5A176C0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E1B26" w14:textId="4F976BD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45D5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5EB43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04EE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0505B" w14:textId="0ACFAF9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661333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79BBC" w14:textId="7F11964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E4B9E" w14:textId="60C0482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7E1C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26F49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DF2A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1DBEF" w14:textId="71AD22CF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F4AAC" w14:textId="4B9D49A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08312" w14:textId="6C1F4FB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13A8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99035B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AFC1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6AEDD" w14:textId="56634E9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661333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F3552" w14:textId="0841838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D46E2" w14:textId="545FDBD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519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045160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346C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E33CD" w14:textId="211F3FDA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62991" w14:textId="7C817C0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5A7AD" w14:textId="0E7F15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E3F0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598454D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DB811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B601B" w14:textId="5AF54B1B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2D649" w14:textId="3C62A8DC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36644" w14:textId="2FF4DC3C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71DF0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4CF6B4A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A1D49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25AC6" w14:textId="6B715823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15571" w14:textId="5FB1BB3E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79F1A" w14:textId="4069245F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F7420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80FA83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4A48C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95479" w14:textId="594C8200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A4F9F" w14:textId="1CA52B1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D39F0" w14:textId="07734F1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4885A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7E2C13D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8A1ED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8F3BD" w14:textId="72781E77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B700D" w14:textId="6DAD627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68D1E" w14:textId="2FA6816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0B568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37D5EA4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7865D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A68A3" w14:textId="2403C190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D20AA" w14:textId="21BE820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ADF84" w14:textId="248E9F2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DA8EA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CCFB7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4F924" w14:textId="77777777" w:rsidR="00B416EE" w:rsidRPr="00923340" w:rsidRDefault="00B416EE" w:rsidP="00DE538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6AAC6" w14:textId="2CD880BE" w:rsidR="00B416EE" w:rsidRPr="00DE538F" w:rsidRDefault="00B416EE" w:rsidP="00DE538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DE538F">
              <w:rPr>
                <w:rFonts w:cs="Times New Roman"/>
                <w:b/>
                <w:bCs/>
                <w:szCs w:val="22"/>
                <w:u w:val="single"/>
              </w:rPr>
              <w:t>Вентилятор В7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25F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2D8B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11E8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517CE0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9E754" w14:textId="77777777" w:rsidR="00B416EE" w:rsidRPr="00923340" w:rsidRDefault="00B416EE" w:rsidP="00DE538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C6AF1" w14:textId="1D477008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F68E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85F7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2B07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AED720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5307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979D9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45847BFC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069539A8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7F926EAB" w14:textId="25D1A3F8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CA3F6" w14:textId="0E7BA05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AE85E" w14:textId="37C3CE6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1030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A27ED6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5FBA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55931" w14:textId="58CBBCC5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B86D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1B2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7954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7643E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9FB4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995EE" w14:textId="7FF7483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егулятор</w:t>
            </w:r>
            <w:r w:rsidR="00661333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скорости STY-1,5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99BB5" w14:textId="6DD2FFB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75D33" w14:textId="52A9F53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F3D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9060E0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1C98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C4610" w14:textId="3D08CAF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атчик</w:t>
            </w:r>
            <w:r w:rsidR="00661333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перепада давления 500 Pa DVL-500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89260" w14:textId="5D30124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4606B" w14:textId="1839C71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39FC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EE919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05B0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18BC3" w14:textId="6C53A0E6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B9ED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A7B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5111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B22CA3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D71DC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E2193" w14:textId="60F48D25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661333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661333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AEC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A691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F105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DFDD8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66C6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8B1A9" w14:textId="3E42BB51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473DE" w14:textId="7B98B2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DCC76" w14:textId="2C13013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9A94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AC0661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993A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2C5D7" w14:textId="076C53A3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661333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C7DD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50F9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670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BC448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13D7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02026" w14:textId="469D6168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E3FCC" w14:textId="702233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267D2" w14:textId="6B125F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5E70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ED48E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936D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90F74" w14:textId="3311BE73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27D9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95A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1A90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73C78A4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F31D1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6DA6C" w14:textId="222DFC0A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61D41" w14:textId="3ADCF7B0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D0D0B" w14:textId="4A16E1E5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A5550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2EC1B12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E7118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569FB" w14:textId="5B8D1D54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F87DF" w14:textId="6AE4E88D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C26A5" w14:textId="6ABA6BAC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336FF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660ACD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F74A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ABFE0" w14:textId="6C2990D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ороб</w:t>
            </w:r>
            <w:r w:rsidR="00661333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кабельн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крышкой 200х80х2000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FB75D" w14:textId="0CC1887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A2D19" w14:textId="779D150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0E86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16220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6960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56B52" w14:textId="51D0E75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плоск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30326" w14:textId="603D42B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CCB41" w14:textId="2934C90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E5F9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33AE74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A86B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EDD50" w14:textId="546D17A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аглушк</w:t>
            </w:r>
            <w:r w:rsidR="00661333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торцев</w:t>
            </w:r>
            <w:r w:rsidR="00661333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D472A" w14:textId="6911295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FEEE6" w14:textId="526C155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CC2D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F6A48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BA14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6EFFF" w14:textId="29B5AF5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амк</w:t>
            </w:r>
            <w:r w:rsidR="00661333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для ввода в стену/коробку/потолок 200х80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1BCE3" w14:textId="177ACA6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83398" w14:textId="5CB37C3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033F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3775F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A57B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3CB97" w14:textId="47E0476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азделител</w:t>
            </w:r>
            <w:r w:rsidR="00661333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(перегородка) 80х2000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654F8" w14:textId="6CB0A5D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68442" w14:textId="4FD7FA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CD3D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EF4D9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72615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CA53B" w14:textId="1C05F752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BABB8" w14:textId="2BAC64A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76445" w14:textId="0F9D39B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E8E46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FC6A6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87D4F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C17AB" w14:textId="58F103D1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4B809" w14:textId="1DBC41C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524F6" w14:textId="5A3350E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7B63A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A79F5A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E3446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82098" w14:textId="54EA15F5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745C8" w14:textId="7DB33B7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CC5FA" w14:textId="5FFDB2C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3C3C2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D017D1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DDEA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4972D" w14:textId="1D289294" w:rsidR="00B416EE" w:rsidRPr="00DE538F" w:rsidRDefault="00B416EE" w:rsidP="00DE538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DE538F">
              <w:rPr>
                <w:rFonts w:cs="Times New Roman"/>
                <w:b/>
                <w:bCs/>
                <w:szCs w:val="22"/>
                <w:u w:val="single"/>
              </w:rPr>
              <w:t>Вентиляторы В4/В4р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8446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61AC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F51C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DA21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C466C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6707A" w14:textId="0E4D25D5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ШУ-В4/В4р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5F0F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9AB6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1D52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2DF029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10DE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724B2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0F17A1C6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18A5EBFE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149FCF75" w14:textId="305B388E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6823C" w14:textId="22C1498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F239F" w14:textId="6C2D83F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64CD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172C8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8996E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D1ED" w14:textId="3E151BDA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C37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9ED2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AF64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10298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8B4A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70AF5" w14:textId="4EEE51E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661333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0,75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C644C" w14:textId="292CC47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084DD" w14:textId="35790CE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5D0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12C1C4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F750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9200D" w14:textId="64463DB0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F676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E4AE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C8F8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C3CE7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5BA7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FAD1E" w14:textId="009A7A13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661333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661333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126B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764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1555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7FAC9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6E77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ABE43" w14:textId="2A0E0B7B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1D7C0" w14:textId="7FF1AC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E9832" w14:textId="757FF47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19FE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8938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ACA6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36952" w14:textId="133DECBD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661333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661333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C467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7BDE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D71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9928BD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E08B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06343" w14:textId="760CA1FB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CF003" w14:textId="48D357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0616E" w14:textId="6ED169B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6979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CA759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6915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222C0" w14:textId="36E255CF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</w:t>
            </w:r>
            <w:r w:rsidR="00B416EE" w:rsidRPr="00A87509">
              <w:rPr>
                <w:rFonts w:cs="Times New Roman"/>
                <w:szCs w:val="22"/>
              </w:rPr>
              <w:lastRenderedPageBreak/>
              <w:t>распространяющ</w:t>
            </w:r>
            <w:r w:rsidR="00661333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BF46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C907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E74F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F8FFD3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14B1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B3A61" w14:textId="11F295A1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B607A" w14:textId="72D2BB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0D581" w14:textId="197C55D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B7DA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A5CBFC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46F82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68DEA" w14:textId="7336D264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F32F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3B36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5752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CAE723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F14F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3A0B2" w14:textId="56A4BEE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88E26" w14:textId="51F4BD0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23E91" w14:textId="3505167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716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3F459F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09C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6EAE2" w14:textId="75651D1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661333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DBBAA" w14:textId="1F3C2B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5413F" w14:textId="624E43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4FB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6330A9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950D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E947B" w14:textId="16E9224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661333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306C0" w14:textId="6F87761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6EC4F" w14:textId="3ACAA20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4768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E3C379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4DA5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87F4B" w14:textId="6D6E1B9D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80B42" w14:textId="0AB5E33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4A07E" w14:textId="7ED9BF0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DF7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9F916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D49A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05D12" w14:textId="4F00B4C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661333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F529B" w14:textId="0282E69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0E0B1" w14:textId="72D4B70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E51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1D688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4856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E4CA3" w14:textId="51881B11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EC4A2" w14:textId="657E334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A5644" w14:textId="358304E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C394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B403CB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58D1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25790" w14:textId="14B1ED8D" w:rsidR="00B416EE" w:rsidRPr="00A87509" w:rsidRDefault="006502B6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60F98" w14:textId="7E5F52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123CB" w14:textId="29E26C2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6F9F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B368D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D49A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F4596" w14:textId="73D3BC4F" w:rsidR="00B416EE" w:rsidRPr="00A87509" w:rsidRDefault="006502B6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 w:rsidR="00B416EE" w:rsidRPr="00A87509">
              <w:rPr>
                <w:rFonts w:cs="Times New Roman"/>
                <w:szCs w:val="22"/>
              </w:rPr>
              <w:t xml:space="preserve">ПНД,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D7511" w14:textId="6E5B584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0E464" w14:textId="415756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6BAA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9941A1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20D7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AC5DB" w14:textId="79D7F433" w:rsidR="00B416EE" w:rsidRPr="00A87509" w:rsidRDefault="006502B6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50459" w14:textId="4EA974E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4C777" w14:textId="55F67C8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4F7D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3E1046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A4BF6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0E8F1" w14:textId="209DD9C5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557D0" w14:textId="6C13891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6C6EA" w14:textId="447E95C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9DEB2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DA2B5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24120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95BB7" w14:textId="49FF8DAB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05551" w14:textId="474531D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5FC77" w14:textId="4495B53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31469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B949FB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9BED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B6E91" w14:textId="41F45DBE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D5B15" w14:textId="3E55A39F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C2D7D" w14:textId="7672DDC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9EDCD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EE766A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380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C9ED1" w14:textId="3FCE9B2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661333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580D5" w14:textId="2FB3256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C3B19" w14:textId="06AE17D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438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FD962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439C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8DB25" w14:textId="0B76788B" w:rsidR="00B416EE" w:rsidRPr="00F75E3F" w:rsidRDefault="00B416EE" w:rsidP="00F75E3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F75E3F">
              <w:rPr>
                <w:rFonts w:cs="Times New Roman"/>
                <w:b/>
                <w:bCs/>
                <w:szCs w:val="22"/>
                <w:u w:val="single"/>
              </w:rPr>
              <w:t>Вентиляторы В5/В5р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C045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E643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7E5F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D5144C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FEDF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89922" w14:textId="11C789D7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ШУ-В5/В5р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791F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821D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76F9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AE2CB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751F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04E5C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505AEE9F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4B812360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14F06DDD" w14:textId="3436FD02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377CC" w14:textId="5FD4600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7B603" w14:textId="7174C1B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E4FF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FC53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3BA9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A2F9C" w14:textId="082E3833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15E1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2AFA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A899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8EA99F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9A51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E85EB" w14:textId="4F8CF9C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61333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661333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661333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0,75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4752A" w14:textId="2739374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FC292" w14:textId="590B04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82D9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4A7D47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7CB8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8446C" w14:textId="258DA2B5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5D48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70B1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17F9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8DE54B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6B38E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30C68" w14:textId="0570C496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</w:t>
            </w:r>
            <w:r w:rsidR="00B416EE" w:rsidRPr="00A87509">
              <w:rPr>
                <w:rFonts w:cs="Times New Roman"/>
                <w:szCs w:val="22"/>
              </w:rPr>
              <w:lastRenderedPageBreak/>
              <w:t>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F9F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C1BD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53E2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D8C6F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7191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B7A40" w14:textId="1FA2FE5B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DC7BC" w14:textId="16BC3EF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5303" w14:textId="4EC789D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5A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028B0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EB2A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87C58" w14:textId="617B023D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727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D199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C49D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CC7F2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5C22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7012E" w14:textId="5135B7AE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50A77" w14:textId="57FF618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F5F61" w14:textId="7B4D7E3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AF8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8790A7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F294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F0965" w14:textId="478E75BD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82C8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1F44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5974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101D31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D3A1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ACA8B" w14:textId="5E0BCC01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8FAD5" w14:textId="66F0D03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B8A09" w14:textId="3F7090B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B27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9D270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BD75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147BA" w14:textId="49EEB359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96E9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5077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BC12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2D175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B58F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11DF4" w14:textId="726091E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6D6C9" w14:textId="5C6D9C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5A98E4" w14:textId="7424F4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81B5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2315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0BFF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00C9D" w14:textId="7BF658B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0C63E" w14:textId="48C214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1FEE3" w14:textId="588FB1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BED1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D2498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6DB9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40156" w14:textId="59AC28A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3F7EA" w14:textId="1B990B3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AA445" w14:textId="5950DC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CEA3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E0DDF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61C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5BE74" w14:textId="657630A8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83ED7" w14:textId="0E1BB35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F5FAC" w14:textId="57BB05C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631B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590A4F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C5CC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1377C" w14:textId="5287E0D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A5236" w14:textId="3CD8F3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0A401" w14:textId="6A0D601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091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C76715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40E1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D917A" w14:textId="6FAE7479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2B83B" w14:textId="1E2BB4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29125" w14:textId="0DCAF9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6E68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3FC8318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C0CAE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F4C58" w14:textId="400B4B08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0C3B5" w14:textId="3ED61216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0B446" w14:textId="3580B5FA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099C8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04D7278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7AAD5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1AF14" w14:textId="581038EE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67C4B" w14:textId="25D20573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AFD8B" w14:textId="0527C72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DB575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30AB1DC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55914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73D8A" w14:textId="798D16C5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0B8D7" w14:textId="620FC363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FE48C" w14:textId="11C78ADA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FC3E5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31FD999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47DC3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999A8" w14:textId="20AA89AA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86027" w14:textId="2F26978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D92C2" w14:textId="768FD0B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3F293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ACD56F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1237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AC289" w14:textId="667EBB89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5B2B2" w14:textId="0646B89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547F5" w14:textId="6223ACF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64E0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CDB8E6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B9C78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E75AB" w14:textId="35F5C557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5054C" w14:textId="0DAEE668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92F32" w14:textId="09C9EE7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44AE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99B05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6967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6BA94" w14:textId="49B68C4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0A2D2" w14:textId="22CEE88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33139" w14:textId="76BC83C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436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87ACD0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4698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10A88" w14:textId="4A17566F" w:rsidR="00B416EE" w:rsidRPr="00F75E3F" w:rsidRDefault="00B416EE" w:rsidP="00F75E3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F75E3F">
              <w:rPr>
                <w:rFonts w:cs="Times New Roman"/>
                <w:b/>
                <w:bCs/>
                <w:szCs w:val="22"/>
                <w:u w:val="single"/>
              </w:rPr>
              <w:t>Вентиляторы В6/В6р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DB6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F6E6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BEC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D7A253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C26DC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B95E0" w14:textId="61F190F4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ШУ-В6/В6р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15E9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65A6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757A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B6218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405C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7CA93E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1F757CED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79465BEC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577FB715" w14:textId="1B41660C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F7526" w14:textId="39191EB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E0872" w14:textId="13BD661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6EE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938D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181B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8FBB9" w14:textId="2CB0901B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DF0A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607A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0EC3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91B06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A7CC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0FC0F" w14:textId="21121CC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0,75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2C6A2" w14:textId="640379D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B0000" w14:textId="7466315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C075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6B9415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F65C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FFAD4" w14:textId="6C0C404E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65CB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F160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C933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810B9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15DE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C3465" w14:textId="7308C3C3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2D9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41EF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531B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D1F01E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ACE4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77D30" w14:textId="799872BF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A71A8" w14:textId="0F803A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6FDFF" w14:textId="454CC8F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AC97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DF613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353E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67DB6" w14:textId="5A8D7301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1A32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E03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89BD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AE69E4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871F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93B45" w14:textId="5C53D06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3896D" w14:textId="2DC7C1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BFFC0" w14:textId="6347831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F4AD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1BE625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CCB2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A5CB3" w14:textId="19C9EB60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32E7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9A91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819B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3D21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D9C9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C411D" w14:textId="383F8DD5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AD8AA" w14:textId="497E081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6D783" w14:textId="03092D4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689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EA334D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2B92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4CDE0" w14:textId="262FB0E4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AEE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171A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2D5D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63B97B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DB80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915A5" w14:textId="4398071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02A84" w14:textId="121BBFB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BE00C" w14:textId="4D9764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EFAE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B0C38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9376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E8C3B" w14:textId="67CE4C7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6A746" w14:textId="43EB94E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BFB61" w14:textId="3FBD1B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76E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6DAD9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DECA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BBB93" w14:textId="0A020E1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7BD23" w14:textId="54E2F05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FAD2C" w14:textId="212AE1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3596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21C20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CE5B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4E669" w14:textId="387480E3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81095" w14:textId="050D04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0CDB7" w14:textId="5F806EB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0B80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E906F8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E73D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FF36C" w14:textId="192AC0F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A6607" w14:textId="5D2574C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8F4AE" w14:textId="00FD8C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FA4C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CEDF28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C644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FBCA8" w14:textId="20D30254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29BB" w14:textId="19F74F5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EEDAF" w14:textId="3FAAE6B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12B1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4826467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2FABA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993F4" w14:textId="1CA1B1AF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DBE13" w14:textId="1A62BFDC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1AEDA" w14:textId="596718F6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DB3C4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2718D8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BC211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0C8DD" w14:textId="526520C2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69316" w14:textId="63357E7D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593CD" w14:textId="16427B8C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3ED07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6FDBCA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F2919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86A23" w14:textId="4FC54CA7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CBA8C" w14:textId="0F8A6030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D7430" w14:textId="4A98B900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F1B6C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3862394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6F18B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D3890" w14:textId="6F63C607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FC8B2" w14:textId="5FFE0B3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35371" w14:textId="300225FC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4FCC6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61817F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5E85A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F929E" w14:textId="5B6E1BB4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8B401" w14:textId="5D7813E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E66D3" w14:textId="62A1741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B8C0A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D42316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CC3A1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9D12D" w14:textId="2CAF73B3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A9571" w14:textId="66EE8B8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4180B" w14:textId="686B0A8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B51E8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ECE2E5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033D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1615A" w14:textId="6C98E8E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06D8B" w14:textId="6D8023D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76203" w14:textId="67EB51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7D1F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F157D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D1E2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A4EA7" w14:textId="70C3343B" w:rsidR="00B416EE" w:rsidRPr="00DE538F" w:rsidRDefault="00B416EE" w:rsidP="00DE538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DE538F">
              <w:rPr>
                <w:rFonts w:cs="Times New Roman"/>
                <w:b/>
                <w:bCs/>
                <w:szCs w:val="22"/>
                <w:u w:val="single"/>
              </w:rPr>
              <w:t>Вентиляторы В8/В8р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8350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66D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30D4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97FAB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92A6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D1B0C" w14:textId="6178E2B7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ШУ-В8/В8р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35C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F61E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AB8F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46CA9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7E1E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EBD8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724D9BCE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265F129E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1AD20F4C" w14:textId="2859F6B7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188D1" w14:textId="49AB6B5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A61DC" w14:textId="5041E4D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92E0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C103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8D3B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E950D" w14:textId="31C20235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90CC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D290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CDF5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DC717F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176D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812C1" w14:textId="5D42351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30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4665B" w14:textId="0AF4C5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78EA6" w14:textId="6B523E3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824C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76C1A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C10A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747AF" w14:textId="4FF1131E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5D1D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F6FE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4F27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D7581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67081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6C99B" w14:textId="6AC749E5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 w:rsidR="00B416EE" w:rsidRPr="00A87509">
              <w:rPr>
                <w:rFonts w:cs="Times New Roman"/>
                <w:szCs w:val="22"/>
              </w:rPr>
              <w:t>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1457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2DC1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253D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E839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FA70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6C6A1" w14:textId="5CF2032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ECC4D" w14:textId="4D28E4E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0A08D" w14:textId="34E2123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C47B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6359EB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07BB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77CF0" w14:textId="47D99C95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0F2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242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38F1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0E6300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B789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F399C" w14:textId="79CDB5D6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20B4E" w14:textId="5FE1867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8B670" w14:textId="69F096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B86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4F4A3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E5C9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3117B" w14:textId="36C0B7AC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262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948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3B0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C523F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1613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C3322" w14:textId="620139D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26E41" w14:textId="4DBDAAA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C715C" w14:textId="00491AB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57D4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52EC52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8995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FB9B4" w14:textId="3E4D7A6D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42E7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68F3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1665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7BA567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C3FD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A57B4" w14:textId="2EAA46D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A87509">
              <w:rPr>
                <w:rFonts w:cs="Times New Roman"/>
                <w:szCs w:val="22"/>
              </w:rPr>
              <w:t>С-образн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профил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41х21, L500,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34F22" w14:textId="0F91D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FB4C6" w14:textId="6903979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6FFA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CF948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E9EB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CC65B" w14:textId="0EE6EFE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акрывающ</w:t>
            </w:r>
            <w:r w:rsidR="00971C17">
              <w:rPr>
                <w:rFonts w:cs="Times New Roman"/>
                <w:szCs w:val="22"/>
              </w:rPr>
              <w:t xml:space="preserve">ей </w:t>
            </w:r>
            <w:r w:rsidR="00B416EE" w:rsidRPr="00A87509">
              <w:rPr>
                <w:rFonts w:cs="Times New Roman"/>
                <w:szCs w:val="22"/>
              </w:rPr>
              <w:t>струбцин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230AE" w14:textId="49DA8BB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24FB6" w14:textId="602FE3E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8E46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B1B30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04F7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5C8F2" w14:textId="7739B93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502B6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6502B6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6502B6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6502B6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32, сер</w:t>
            </w:r>
            <w:r w:rsidR="006502B6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ACCA6" w14:textId="28479D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9C2E3" w14:textId="5E7D2C0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65C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197C07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6D98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48475" w14:textId="20F4C0E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502B6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6502B6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A69FA" w14:textId="030F7D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05DC2" w14:textId="04594F0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9AF5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1C56D9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60EA3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C36C3" w14:textId="0FB3FDE6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DD5D8" w14:textId="713A870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194CF" w14:textId="6D5C130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6C522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183145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FCBDA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C54BF" w14:textId="750384B2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BE21B" w14:textId="00537E5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DDA8E" w14:textId="1E2388E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674F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3CFDB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05967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29DE2" w14:textId="2A2460F6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FBC4B" w14:textId="54470A7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7773E" w14:textId="446845B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651E1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05FBC1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3763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BB7BC" w14:textId="43C0224A" w:rsidR="00B416EE" w:rsidRPr="003A2D0F" w:rsidRDefault="00B416EE" w:rsidP="003A2D0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3A2D0F">
              <w:rPr>
                <w:rFonts w:cs="Times New Roman"/>
                <w:b/>
                <w:bCs/>
                <w:szCs w:val="22"/>
                <w:u w:val="single"/>
              </w:rPr>
              <w:t>Вентиляторы В9/В9р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47C4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015C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0E57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A21E49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EE1C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900CA" w14:textId="614AF35B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ШУ-В9/В9р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009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3452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05D8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98F171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95B5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84065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6CFB56C1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013C11D1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01C226C0" w14:textId="78844162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536D2" w14:textId="6F47BE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4E110" w14:textId="2E69A41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AFFA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021CD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E8F41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A9E3C" w14:textId="0F1851B3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533A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C19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B456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9A85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293B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8A606" w14:textId="0F118AA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30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5FAEA" w14:textId="25CA0D8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7A878" w14:textId="5376E7B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6C5A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73A97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AE34C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EBF9C" w14:textId="4D38B8BB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9BE2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1C3F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727E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FCD2EF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0592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9F44F" w14:textId="5DBFC1D9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E2FD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D83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E20C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ED3E1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D784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CEDB9" w14:textId="6473124D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8C48C" w14:textId="13A3226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90FE4" w14:textId="746ABC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380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776F3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B696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688C0" w14:textId="61CF1B7A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917C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1E1A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B35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A149F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2A29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3A6DC" w14:textId="709EBEEC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52E60" w14:textId="3DBF1B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0D44B" w14:textId="6793651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  <w:r w:rsidRPr="00923340">
              <w:rPr>
                <w:rFonts w:cs="Times New Roman"/>
                <w:szCs w:val="22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D1C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4C5A12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EB15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7635A" w14:textId="4F837609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B455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1008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E7C5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5600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EFD8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0707E" w14:textId="156DCAC8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86CD0" w14:textId="1C995A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335A3" w14:textId="4227321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D926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0915B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B055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84D1F" w14:textId="4383326F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35D6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3FD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3CA3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D0F978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CD6C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9B9D0" w14:textId="0CD6D47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A87509">
              <w:rPr>
                <w:rFonts w:cs="Times New Roman"/>
                <w:szCs w:val="22"/>
              </w:rPr>
              <w:t>С-образн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профил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41х21, L500, толщ.2,5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A28A5" w14:textId="74BA9A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611BE" w14:textId="35D6D49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36A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A211DA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85DC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29DF7" w14:textId="5E47D09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акрывающ</w:t>
            </w:r>
            <w:r w:rsidR="00971C17">
              <w:rPr>
                <w:rFonts w:cs="Times New Roman"/>
                <w:szCs w:val="22"/>
              </w:rPr>
              <w:t>ей</w:t>
            </w:r>
            <w:r w:rsidR="00B416EE" w:rsidRPr="00A87509">
              <w:rPr>
                <w:rFonts w:cs="Times New Roman"/>
                <w:szCs w:val="22"/>
              </w:rPr>
              <w:t xml:space="preserve"> струбцин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3048B" w14:textId="0DA5570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20CFA" w14:textId="1B0882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8D3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AA28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CC60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61E7D" w14:textId="022282B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502B6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6502B6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6502B6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6502B6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32, сер</w:t>
            </w:r>
            <w:r w:rsidR="006502B6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C655F" w14:textId="30893C1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9BDAE" w14:textId="1BD284F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ECA0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62E3B8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DBF3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D88E9" w14:textId="766014A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6502B6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6502B6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A03A6" w14:textId="7643A5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AC933" w14:textId="1C42AAF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  <w:r w:rsidRPr="00923340">
              <w:rPr>
                <w:rFonts w:cs="Times New Roman"/>
                <w:szCs w:val="22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597D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E552CF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BB10D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427E0" w14:textId="0234E5BC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A826E" w14:textId="44A6262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AAFCB" w14:textId="35120D7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6E612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653D1E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38B72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97E4A" w14:textId="2C1E1FF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EA9AF" w14:textId="109A842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07F61" w14:textId="12CC15A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3A02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21E323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C2C6F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1425E" w14:textId="73CC960F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BD1C9" w14:textId="3A66459C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BF5DB" w14:textId="00894B2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3AF05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C5F799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A82D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B4A07" w14:textId="45C91BA8" w:rsidR="00B416EE" w:rsidRPr="003A2D0F" w:rsidRDefault="00B416EE" w:rsidP="003A2D0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3A2D0F">
              <w:rPr>
                <w:rFonts w:cs="Times New Roman"/>
                <w:b/>
                <w:bCs/>
                <w:szCs w:val="22"/>
                <w:u w:val="single"/>
              </w:rPr>
              <w:t>Вентиляторы В10/В10р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BE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E7B1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626E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D7CD3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7331C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07F88" w14:textId="13E84F1C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ШУ-В10/В10р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94D6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AA5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1FDF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B9D83A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7856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C9D7D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5722AECF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68991257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270456F1" w14:textId="536176F6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835B1" w14:textId="2E1452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0A57C" w14:textId="5CBD7C4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96C5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D08350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792D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8923A" w14:textId="0EE82E02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E924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EE4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E02A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6F38F7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8BE5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AB870" w14:textId="47AF4C2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B416EE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30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2A0AB" w14:textId="6C5587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A7CE4" w14:textId="2841B0F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5F63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209BD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5A95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E0C5B" w14:textId="4307239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CB6C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DDC1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0733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1AC57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76161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4F973D" w14:textId="50488B4C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9C03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F31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A041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CF8D6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B30D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DBEFA" w14:textId="5F6FBB65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43940" w14:textId="7B2FB1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525D5" w14:textId="6FA8231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9027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664EC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F46C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A80E7" w14:textId="728A5421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0047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9493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B7F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11E0F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92F6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B6AB0" w14:textId="3FEF3BBE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8C299" w14:textId="20568AB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E2733" w14:textId="331436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28B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9B216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541E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E442F" w14:textId="2FA7BCFE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AB64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FE80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663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1F908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76DB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82C64" w14:textId="18F786CC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BDEC2" w14:textId="2989B8D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D7791" w14:textId="2383FF6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0CD4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20B66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208C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7C91C" w14:textId="3F02B735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AF29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9664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52F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96A336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BA28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5C0C5" w14:textId="46C3093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150х50х3000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12F38" w14:textId="19EA8F6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D2F2A" w14:textId="568B38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44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8A2C21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B57C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3D39F" w14:textId="7A69AA8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A6289" w14:textId="35F442A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311A3" w14:textId="76AE724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87B6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16C09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5896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5961B" w14:textId="47A93EE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C412F" w14:textId="1D6438E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4D6478" w14:textId="28E71D6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412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58AD96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EBB2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EB1DF" w14:textId="38AD635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 45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45° 150х50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A5E4C" w14:textId="4560CAF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082D7" w14:textId="2D56726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86E4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9E3E63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B83F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1D161" w14:textId="769501F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CS 45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внутр. 45° 150/50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A3062" w14:textId="687037C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EF7A4" w14:textId="3419B7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F38D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E65AF3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1ADD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733C7" w14:textId="24EAB3A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CDV 90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осн.150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A19E2" w14:textId="59AFBE4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FBC9C" w14:textId="462382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37E6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3C4EE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AF2A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B874C" w14:textId="20085D8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 90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90° 150/50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242E8" w14:textId="5B55715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D7F04" w14:textId="77E9B6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EBA4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3FF44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E875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BD97F" w14:textId="3C0BA95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CS 90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внутр. 90° 150/50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3A764" w14:textId="5C0EFAE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98165" w14:textId="45BD2CF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5BFE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8930E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0541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7217E" w14:textId="02357CA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150х50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CB385" w14:textId="0571E10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FB980" w14:textId="7CD2D4A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C489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5C756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C65D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ABF78" w14:textId="2608B76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о</w:t>
            </w:r>
            <w:r w:rsidR="00B416EE" w:rsidRPr="00A87509">
              <w:rPr>
                <w:rFonts w:cs="Times New Roman"/>
                <w:szCs w:val="22"/>
              </w:rPr>
              <w:t>тветвител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DL 150х50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02F71" w14:textId="3F3623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8DB84" w14:textId="1AF05A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A2C2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C7AA40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214A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E4153" w14:textId="07D4DAE9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CE904" w14:textId="11DB21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40C75" w14:textId="1EB1B08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E9B5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6BF930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C5D8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DC688" w14:textId="28FE47F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4738" w14:textId="21CD27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6F3D3" w14:textId="5664827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4E69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0A1E0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3C20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87B50" w14:textId="2E66AD1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тандартн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971C17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F78F0" w14:textId="68ED49D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F76F6" w14:textId="7236DC0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3AB2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DE5A7F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2BBB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83158" w14:textId="4B8AA30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рофил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П-образн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PSL, L300, толщ.1,5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A0351" w14:textId="3DA3DC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E081F" w14:textId="52491A1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A9B5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C80A6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E249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DA43F" w14:textId="159F29C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пильк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резьбов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М8х2000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2C900" w14:textId="597A194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5BCBF" w14:textId="3C28927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F6CA9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465FEC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68C7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6FE6E" w14:textId="59FD515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к профнастилу V-образно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M8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B95F4" w14:textId="7B8862C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4A33C" w14:textId="3A42744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6F65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68AB1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DA6D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7A67C" w14:textId="02613B7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б</w:t>
            </w:r>
            <w:r w:rsidR="00B416EE" w:rsidRPr="00A87509">
              <w:rPr>
                <w:rFonts w:cs="Times New Roman"/>
                <w:szCs w:val="22"/>
              </w:rPr>
              <w:t>олт</w:t>
            </w:r>
            <w:r w:rsidR="00971C17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 шестигранной головкой М10х120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AA510" w14:textId="2274087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B0B43" w14:textId="587464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BF45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A0F7BA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88EA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4AC46" w14:textId="351EB20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М10 кузовн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DIN9021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1E7F2" w14:textId="0430911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C2C0C" w14:textId="5639C9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2890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CE59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B326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A6FD7" w14:textId="4B40CB4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168B1" w14:textId="0205B03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A3183" w14:textId="2F46239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A0E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2FFEB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A952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9A2A1" w14:textId="2B1BCE7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трубцин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0FF0A" w14:textId="30D144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4E28D" w14:textId="6750473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3EC6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663B6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747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72A8E" w14:textId="4057D11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86E11" w14:textId="0DC826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34BFB" w14:textId="526F497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6B2C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C2AF90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CFEA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22767" w14:textId="3C0D6D5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с узкими полями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E9958" w14:textId="12628EF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DB9C8" w14:textId="6A132B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D0E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D2AF45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C52E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5151A" w14:textId="3BD579D7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74E4E" w14:textId="7C72766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3C13B" w14:textId="4E3455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8C56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6EEDC8F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E536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B1CEB" w14:textId="2437602D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1093F" w14:textId="48D08A0F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C9BFA" w14:textId="034D470E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89F22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43E14F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102F0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A8B2D" w14:textId="5CEDE823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A1CF5" w14:textId="46ABA340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5B427" w14:textId="41A2ACD0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D0B24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2517C04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B2312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D5298" w14:textId="669AD0E9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637CF" w14:textId="18CC7AE3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7C894" w14:textId="7793095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6C16F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56A619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F0DDF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3C73A" w14:textId="2EA2AA7E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EE425" w14:textId="5EDA354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344D3" w14:textId="7439F91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3FCE9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3750BD5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4513F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DAC1C" w14:textId="376A38EA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0A04A" w14:textId="6F16F36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202DD" w14:textId="5E857C6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492CE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715CA5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6E343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94719" w14:textId="344ECC89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9680A" w14:textId="42036E1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93F4A" w14:textId="18A331F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DFD28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11ED17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4D3D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0911E" w14:textId="4733B8D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BD87C" w14:textId="47BF85E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CC371" w14:textId="1980ADD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2C14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041112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3BFB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F25B3" w14:textId="6B3CC69C" w:rsidR="00B416EE" w:rsidRPr="003A2D0F" w:rsidRDefault="00B416EE" w:rsidP="003A2D0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3A2D0F">
              <w:rPr>
                <w:rFonts w:cs="Times New Roman"/>
                <w:b/>
                <w:bCs/>
                <w:szCs w:val="22"/>
                <w:u w:val="single"/>
              </w:rPr>
              <w:t>Вентиляторы В11/В11р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629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DAAC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CAAC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5538F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7441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CACAD" w14:textId="04767DED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ШУ-В11/В11р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9662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FCE7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F7F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0EA3D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C290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94C17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27F8F7EE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154C3CAE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052DE5BB" w14:textId="28C0A32C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2ECA8" w14:textId="789A9A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DCBF0" w14:textId="5E28E87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5870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6A2F85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17211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DCB1E" w14:textId="451EA01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6349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C2D8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BF92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349E28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BF1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9203A" w14:textId="4D9B6F3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971C17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971C17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30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659A9" w14:textId="626A3EB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AADB0" w14:textId="20F5FD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63E8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0BD4C0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F626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00348" w14:textId="19197578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ABB8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8B96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D875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12E3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EC2B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1BF74" w14:textId="6C2B00D9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A831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484F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DCF9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932918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1EEC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2BD4E" w14:textId="640619EC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55830" w14:textId="180548F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51736" w14:textId="1DCD6C2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82A1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3C4E9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28CC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08397" w14:textId="4E9D898C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5200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9B2C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C9C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63213F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93E4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6AF91" w14:textId="1A3509F5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A00A0" w14:textId="6CBAB2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6E7BE" w14:textId="5164FAD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565D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4A4FD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639BC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1B18B" w14:textId="1002CCAD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</w:t>
            </w:r>
            <w:r w:rsidR="00B416EE" w:rsidRPr="00A87509">
              <w:rPr>
                <w:rFonts w:cs="Times New Roman"/>
                <w:szCs w:val="22"/>
              </w:rPr>
              <w:lastRenderedPageBreak/>
              <w:t>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50FF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1607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FE11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5EB42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977F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C83DE" w14:textId="6F32981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BB183" w14:textId="29F74D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5F4EF" w14:textId="0F5910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268E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50955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1F14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26D62" w14:textId="6E7DAD0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B502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E8BE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A35D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5409430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0AE26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5BCB2" w14:textId="795AE5F7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4F127" w14:textId="66E5F3DE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41BA4" w14:textId="1EC9675D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53E71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7967591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6309A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35B9D" w14:textId="2606148A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E5D72" w14:textId="2F8F1ADA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395DD" w14:textId="2005DC4A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902A5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5FF5F34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9096B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B14D5" w14:textId="32A39043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AE362" w14:textId="1BE0B41D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1DC53" w14:textId="166A7CFA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E3F0F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5E9573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35DF1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7D405" w14:textId="66E262D0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DAC31" w14:textId="0E493E6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3AE9D" w14:textId="2AEB455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E9C91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E90694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40EFC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F93D8" w14:textId="0DC56381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78515" w14:textId="1ECEF6B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958A2" w14:textId="04DC80F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A2F2C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D1AD41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EAC11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C0F58" w14:textId="4373116C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596E2" w14:textId="1A4D129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A35F1" w14:textId="19CF434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4303A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B23F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793D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EA5B8" w14:textId="4257C19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87A29" w14:textId="3F5426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3232D" w14:textId="1A5009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95C9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D3C4D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A194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843CE" w14:textId="18322CBE" w:rsidR="00B416EE" w:rsidRPr="003A2D0F" w:rsidRDefault="00B416EE" w:rsidP="003A2D0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3A2D0F">
              <w:rPr>
                <w:rFonts w:cs="Times New Roman"/>
                <w:b/>
                <w:bCs/>
                <w:szCs w:val="22"/>
                <w:u w:val="single"/>
              </w:rPr>
              <w:t>Вентиляторы В12/В12р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E2AA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030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C5D4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3317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4FA1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B4C5B" w14:textId="46127377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ШУ-В12/В12р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CE64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9D8A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9606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B4DC0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BC8D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2857C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26E7CEB9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25F25F88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3B34EA46" w14:textId="5E47B374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C572B" w14:textId="0B82FC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9015D" w14:textId="3B193B2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6004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88B0F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FC3B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329A7" w14:textId="34F91D6A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1C91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CD7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B74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BB966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8106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90A2B" w14:textId="3091183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971C17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971C17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30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7DE8C" w14:textId="51FE40A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19347" w14:textId="2203DE9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BCC5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1C08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7D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45DC0" w14:textId="798E94A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D31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8D9F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EE32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50D78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83F8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98145" w14:textId="655B85B9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1178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F556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C2A5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517FC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7EDB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7F361" w14:textId="169FDB0C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09EE9" w14:textId="097F84C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D4635" w14:textId="7C16718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B38D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6BEB0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CFAD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0E3C1" w14:textId="51EB81E7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E131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E569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D539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609681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68C7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82E44" w14:textId="31EA26E6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3A98A" w14:textId="040F409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BEDE0" w14:textId="582C7E0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15C9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629444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185E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9B2C8" w14:textId="004A2034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C53F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DCB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F48D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482959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0B56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C028B" w14:textId="40B100BE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A44F9" w14:textId="3DEC72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B9F6" w14:textId="32FF86B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EBA0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29EFD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59D3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CFC07" w14:textId="4FE38C8F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D89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F438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DFC0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1C85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DF9F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AF1C4" w14:textId="24BDA2F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150х50х3000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9A3CD" w14:textId="0FDEF83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DC0C5" w14:textId="77E412A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9227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36AD0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95C4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6E40A" w14:textId="6B13FB9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74D50" w14:textId="03AC09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DF5AA" w14:textId="79E8D6E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6617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C1522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BF62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03700" w14:textId="68FC587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AD13E" w14:textId="7488D6F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A13FB" w14:textId="40ABE8E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D89E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047032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3A8A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9C1FE" w14:textId="61ADA5E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 45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45° 150х50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41760" w14:textId="1E127C5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17925" w14:textId="46383B8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14DE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99D4D2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92F2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23F42" w14:textId="5B6B758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CS 45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внутр. 45° 150/50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1B640" w14:textId="7651109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95E9C" w14:textId="1EF693E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F6AB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893807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86C8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9345D" w14:textId="7023D1A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CDV 90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осн.150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AB725" w14:textId="7494C1F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0B460" w14:textId="09E2BBD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4879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EED670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EEE4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6F300" w14:textId="3EDECDE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 90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90° 150/50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53A78" w14:textId="5A4BD75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0BD9F" w14:textId="2A90974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7672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49782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7890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0C12F" w14:textId="010DC7C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CS 90 вертикальн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внутр. 90° 150/50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01AA4" w14:textId="0807FF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AD500" w14:textId="35D4EA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A4F8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B2984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FCBB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7744A" w14:textId="00C5DEB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150х50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523EF" w14:textId="4445DC9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054C6" w14:textId="472D74A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11EA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E04A2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6DBC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A6DA2" w14:textId="20E59BA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о</w:t>
            </w:r>
            <w:r w:rsidR="00B416EE" w:rsidRPr="00A87509">
              <w:rPr>
                <w:rFonts w:cs="Times New Roman"/>
                <w:szCs w:val="22"/>
              </w:rPr>
              <w:t>тветвител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DL 150х50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CC1DC" w14:textId="35E15A6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5DEE1" w14:textId="2154ECB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41BE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D959D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35D2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A7C62" w14:textId="6D66939A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2B129" w14:textId="520917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371E0" w14:textId="41DCEA8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45B2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2FFEA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EF4F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93300" w14:textId="666C0A2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65D77" w14:textId="531D67B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C8F99" w14:textId="2A201C2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DB39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1D3FC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F4A1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B0F0D" w14:textId="508865F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тандартн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971C17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D61BB" w14:textId="2CE449F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B0E16" w14:textId="4CF5C3F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842F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1E551E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449B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C6D5D" w14:textId="37C33BD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рофил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П-образн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PSL, L300, толщ.1,5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C3CA3" w14:textId="0B6AFE7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F075E" w14:textId="22B210F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A65E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F7364A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463D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764CE" w14:textId="02A7B9C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пильк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резьбов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М8х2000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31F09" w14:textId="2441FB3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A5AD7" w14:textId="124E85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B90E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DA971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F836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0B8C5" w14:textId="3CF370A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к профнастилу V-образно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M8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D39CE" w14:textId="696D253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F5E52" w14:textId="1B3A41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2120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D8D438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73BC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E6785" w14:textId="3522A42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б</w:t>
            </w:r>
            <w:r w:rsidR="00B416EE" w:rsidRPr="00A87509">
              <w:rPr>
                <w:rFonts w:cs="Times New Roman"/>
                <w:szCs w:val="22"/>
              </w:rPr>
              <w:t>олт</w:t>
            </w:r>
            <w:r w:rsidR="00971C17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 шестигранной головкой М10х120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5FB56" w14:textId="24F053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7D78E" w14:textId="32B3A03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5251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1FE57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9888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6FE07" w14:textId="29E5A06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М10 кузовн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DIN9021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C36B9" w14:textId="30173B8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C2B6E" w14:textId="065344B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AD4B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4E8C36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0431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AD34D" w14:textId="06AB12F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8F3D0" w14:textId="438013C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E26F1" w14:textId="238441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89DC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FA53E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ED72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0DF36" w14:textId="17072DD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трубцин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017F9" w14:textId="23D144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480F2" w14:textId="2E2DB4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3CDC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4053E7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9E49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38B3D" w14:textId="6855037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16BEB" w14:textId="2A64B3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5D828" w14:textId="7437C7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262C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AD533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AF75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05DF7" w14:textId="4A5476C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с узкими полями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18287" w14:textId="1ADE4EC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95EEB" w14:textId="5D80AE1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B411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5B896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A4DE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BE2F3" w14:textId="41742438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E4F0F" w14:textId="2CA2752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BB090" w14:textId="6F743A3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1746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71D16DD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13425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A5BB7" w14:textId="303AAE47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D4118" w14:textId="58EB52C2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6DF61" w14:textId="56D2CE9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465C7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638F4A4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833F4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E0183" w14:textId="703D311C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CF1C2" w14:textId="704C6932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359ED" w14:textId="3E6C840C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D804A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398126A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3FE07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5427C" w14:textId="57AEB243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47720" w14:textId="641294F4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AC590" w14:textId="37E93141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A1555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0F621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58508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D653E" w14:textId="4B2FD34E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1AD34" w14:textId="08135193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E67C6" w14:textId="682D286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00680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4A401C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0B9B1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07EBD" w14:textId="5E1AA282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ADE6C" w14:textId="2773D38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38CD4" w14:textId="2185DEC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E98AE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2F00FD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1CDC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06665" w14:textId="491E702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50A61" w14:textId="27BFFC6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C1556" w14:textId="0B4347F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B65E0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F96BD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D029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9CE5F" w14:textId="41D0C5A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EF917" w14:textId="2F2CF0A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6B461" w14:textId="6A18FE4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2E2F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11479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7A4A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4F430" w14:textId="5CF4A1EE" w:rsidR="00B416EE" w:rsidRPr="009262FF" w:rsidRDefault="00B416EE" w:rsidP="009262F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262FF">
              <w:rPr>
                <w:rFonts w:cs="Times New Roman"/>
                <w:b/>
                <w:bCs/>
                <w:szCs w:val="22"/>
                <w:u w:val="single"/>
              </w:rPr>
              <w:t>Вентиляторы В13/В13р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8948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6D6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4EB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ACEA19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074C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C5759" w14:textId="24199923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ШУ-В13/В13р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FCA7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849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4D5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C81748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E0E0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B4B82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2CBC7EA3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565306D5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65ABF47C" w14:textId="4A3A0E7E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F2321" w14:textId="5BE09C5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36C1F" w14:textId="52D9F98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7D7D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B34D52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5618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BF8AD" w14:textId="74E12D0D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FBCE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E71E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C86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C6303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C10F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467D7" w14:textId="5D3076F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971C17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971C17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30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08A35" w14:textId="0F45FC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2EAB1" w14:textId="0B02A8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287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C1419D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96A9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AF739" w14:textId="6A3043B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B33C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E2CB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53C3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98045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8910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1D99F" w14:textId="0F627B71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6753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A96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6BF5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11C82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4CB7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E3906" w14:textId="4E3809E8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E55C6" w14:textId="7FFA33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D686B" w14:textId="3C86DF6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BA26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7404E7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90D6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E3F6A6" w14:textId="41B47427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</w:t>
            </w:r>
            <w:r w:rsidR="00B416EE" w:rsidRPr="00A87509">
              <w:rPr>
                <w:rFonts w:cs="Times New Roman"/>
                <w:szCs w:val="22"/>
              </w:rPr>
              <w:lastRenderedPageBreak/>
              <w:t>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9E3B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0EFA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6477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5C9D00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29DB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92B47" w14:textId="4A3F362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4х10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E2CAB" w14:textId="1D3581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468ED" w14:textId="28C5750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A068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65842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3031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9AFAA" w14:textId="62B1D39C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4FCB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F474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D557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58E9E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4446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1F8F0" w14:textId="5913161E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80C3E" w14:textId="3A28506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A8681" w14:textId="37A19A1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6F6D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C750F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1796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A2725" w14:textId="3C79D5D2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BD6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A5E0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6DF7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25395BD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C18A7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A9548" w14:textId="03E7720D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DEA76" w14:textId="4DA07AC8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87BB8" w14:textId="2093271F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F2D4B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608FB3C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4C80D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B54CB" w14:textId="19354E7B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  <w:r w:rsidRPr="00A87509">
              <w:rPr>
                <w:rFonts w:cs="Times New Roman"/>
                <w:szCs w:val="22"/>
              </w:rPr>
              <w:t>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0C0D1" w14:textId="48508948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2004D" w14:textId="54AF71C3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22C70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502B6" w:rsidRPr="00923340" w14:paraId="6443F9F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7ADA4" w14:textId="77777777" w:rsidR="006502B6" w:rsidRPr="00923340" w:rsidRDefault="006502B6" w:rsidP="006502B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D4DE9" w14:textId="6B15579E" w:rsidR="006502B6" w:rsidRPr="00A87509" w:rsidRDefault="006502B6" w:rsidP="006502B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2BB9D" w14:textId="69AC212D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432F3" w14:textId="0B81A54D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387F8" w14:textId="77777777" w:rsidR="006502B6" w:rsidRPr="00923340" w:rsidRDefault="006502B6" w:rsidP="006502B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54FE9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14ED1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9685D" w14:textId="6CC7189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599B7" w14:textId="07AF284F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6EAD5" w14:textId="65AA0E0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BAFB0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7E9CF7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500BC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9FD71" w14:textId="1051CAC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CCD63" w14:textId="47EA012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03A0B" w14:textId="773A4B3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F5AC4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26C269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2B606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DE823" w14:textId="142851BC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F4607" w14:textId="1264835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E670B" w14:textId="350EFB38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3C512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C16F94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9283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7A2DC" w14:textId="51EAAF4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FC190" w14:textId="1AC854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1A3E2" w14:textId="1265800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8BE3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13CD8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42C61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78B5D" w14:textId="1CBFCEF8" w:rsidR="00B416EE" w:rsidRPr="003A2D0F" w:rsidRDefault="00B416EE" w:rsidP="003A2D0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3A2D0F">
              <w:rPr>
                <w:rFonts w:cs="Times New Roman"/>
                <w:b/>
                <w:bCs/>
                <w:szCs w:val="22"/>
                <w:u w:val="single"/>
              </w:rPr>
              <w:t>Вентилятор МО1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A27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02CB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FB29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9F248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9F9E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52E9F" w14:textId="7748373C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ШУ-МО1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A4E7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141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ACDA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24C864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1CB9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0DCAA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51DE3209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543259A9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097B1BD9" w14:textId="2AA692CB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800B7" w14:textId="5AEDB78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03EC1" w14:textId="6CA6A33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4368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2E6E6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69AA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74E55" w14:textId="104F5698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4FB0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F3E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9BAC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5AC398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17A9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7C073" w14:textId="0CCAFD7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971C17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971C17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2,2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EE952" w14:textId="4FD0416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9F50F" w14:textId="036A17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B2D7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97947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1935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D3D87" w14:textId="61E70BD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омплект</w:t>
            </w:r>
            <w:r w:rsidR="00971C17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взрывозащ. реле диф. давления 1950G-1-B-24, (99...398 Pa), питание 24В (пост.ток), 1 Ex d IIB+H2 T6/T5 Gb с монтажным комплектом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E393D" w14:textId="18056F5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6A0CB" w14:textId="238CC16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3581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E715CF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AB41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BE47F" w14:textId="1E07A1E2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9A59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185D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76A2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A11C76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AFDD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88A7A" w14:textId="0D3A0C3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549B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9610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AF1F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588873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EE51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829C0" w14:textId="41B7CA08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6AEFF" w14:textId="69E48F1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45D67" w14:textId="00525D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0206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C9183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8100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B6130" w14:textId="56269A8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971C1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C52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ECC2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A24F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E1D871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6587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BE4B4" w14:textId="7DD44F4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1BEAE" w14:textId="72CCFF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D0BA1" w14:textId="3D63896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3E10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CED77A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495E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7959C" w14:textId="2B334D1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971C1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361A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637B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4E8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46051A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4015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4FB9E" w14:textId="4E29F2A6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5A408" w14:textId="2E9AE7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29341" w14:textId="07A24F2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8285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6CA13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599D4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B35CD" w14:textId="2272561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BE6D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4B3F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97C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B44831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0BEE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8F4F8" w14:textId="76AB5CF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971C1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AAAED" w14:textId="78C38DC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C4854" w14:textId="0122890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F664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6A395C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E90A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F93AF" w14:textId="27E7079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18295" w14:textId="24F05A1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B5815" w14:textId="33BDF2B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F022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3D102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2C42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B4F2E" w14:textId="7AE5D91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971C1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950E2" w14:textId="19141B5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0B848" w14:textId="3369F9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A754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A7590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660E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0258E" w14:textId="718DC6D3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D95CC" w14:textId="0396066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88B73" w14:textId="2D8127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A9A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91BF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63E8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ACDB6" w14:textId="37E1145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2B02F" w14:textId="4EDBF02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DD895" w14:textId="6698D14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AC05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2ED6A3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A0B2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AABEA" w14:textId="606DB954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1F431" w14:textId="0FA0C54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1E0E2" w14:textId="25BC97F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CF2D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03B16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F5AE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E3E7C" w14:textId="6C3A22C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25, сер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FDF3B" w14:textId="4F1DFB6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3BF82" w14:textId="4C41714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6DFC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5ADC8A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1C52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68340" w14:textId="116888C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971C1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ПНД,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25, чёрн</w:t>
            </w:r>
            <w:r w:rsidR="00971C1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60CBD" w14:textId="05A2D39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36402" w14:textId="529BD6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087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B8FDEE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E4FD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A4CB6" w14:textId="3482E33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DDF3F" w14:textId="3F7F7D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A5AC4" w14:textId="18F2216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8D3B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813683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FB337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B3932" w14:textId="69ADB82E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E0284" w14:textId="1BF8688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34324" w14:textId="23CDC88C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396F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B149A3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E026B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FA434" w14:textId="66121F1A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B36DB" w14:textId="289378BB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452D7" w14:textId="3C8B578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ACF6E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C590D2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1C946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356A6" w14:textId="2A0E237F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FFE6F" w14:textId="48AAB03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0EA3F" w14:textId="5736E85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771E4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8921C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5DE0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44D19" w14:textId="63AE02A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A87509">
              <w:rPr>
                <w:rFonts w:cs="Times New Roman"/>
                <w:szCs w:val="22"/>
              </w:rPr>
              <w:t>Проходка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E90A7" w14:textId="707C8B4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FFE9B" w14:textId="74F800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7530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D4305E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3C55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68860" w14:textId="5F46FFA8" w:rsidR="00B416EE" w:rsidRPr="009262FF" w:rsidRDefault="00B416EE" w:rsidP="009262F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262FF">
              <w:rPr>
                <w:rFonts w:cs="Times New Roman"/>
                <w:b/>
                <w:bCs/>
                <w:szCs w:val="22"/>
                <w:u w:val="single"/>
              </w:rPr>
              <w:t>Вентилятор МО2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AA8B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62B4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7E7C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7103CD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3FC3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FDC9E" w14:textId="44FAF180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ШУ-МО2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F5EE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9BFE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2F86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F8F920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FA71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AE95D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4D777225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7A62DBB7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3249AD64" w14:textId="3D93F95C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DAA39" w14:textId="693EDD9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81ED5" w14:textId="2BC8B81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387D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B47DB7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05D1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11B4B" w14:textId="6EBB5A64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0EC8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EE08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904B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488F3B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1AE8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1A609" w14:textId="4C8588E3" w:rsidR="00B416EE" w:rsidRPr="00A87509" w:rsidRDefault="00971C17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ч</w:t>
            </w:r>
            <w:r w:rsidRPr="00A87509">
              <w:rPr>
                <w:rFonts w:cs="Times New Roman"/>
                <w:szCs w:val="22"/>
              </w:rPr>
              <w:t>астотн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преобразовател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2,2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B647D" w14:textId="4E4BEF7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AD240" w14:textId="522EE4F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095A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71DCD4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C12F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1844C" w14:textId="17A16F2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омплект</w:t>
            </w:r>
            <w:r w:rsidR="00971C17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взрывозащ. реле диф. давления 1950G-1-B-24, (99...398 Pa), питание 24В (пост.ток), 1 Ex d IIB+H2 T6/T5 Gb с монтажным комплектом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D3259" w14:textId="6C13138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158E6" w14:textId="32DFF6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C3D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5D853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FC7F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68BAB" w14:textId="49CC7628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9098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F0A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10DD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CDD798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B8BC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E7D08" w14:textId="1E14509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026E0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026E0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F5BA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C9F1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F11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484FE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3B0A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C2380" w14:textId="3C2DDE41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AA783" w14:textId="550761A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92766" w14:textId="173B1C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979F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30C66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A777D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6E2D5" w14:textId="669E007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026E0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026E0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8D8E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6C3E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5692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440CE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997E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4A8BF" w14:textId="27AFE7C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A7396" w14:textId="51BAFE0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13747" w14:textId="0DB1781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28D5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F5A441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ABF6E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EC4CB" w14:textId="3220210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026E0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04D7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82D5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0200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F5A8C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AC2B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DD029" w14:textId="0FD650A9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78645" w14:textId="6C58E0B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6C295" w14:textId="28B2E9C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3ACD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50CDF4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71B6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22D0E" w14:textId="69DF7ECA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7639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4EBE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AD86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788C4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F805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B4327" w14:textId="0AF0B05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BF5D3" w14:textId="72BF9B2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28481" w14:textId="3BB0574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2357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B9071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6E11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5D57F" w14:textId="513A971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C2E13" w14:textId="771006B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04694" w14:textId="3CDDA95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04DA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2A7D32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810A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40FF8" w14:textId="2E8D31A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55836" w14:textId="1EB63D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5F585" w14:textId="5073A13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8CA5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AE277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9C6F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2DD8E" w14:textId="4E70970F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A52AC" w14:textId="7EFBAF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27244" w14:textId="188FD97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6761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300FD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FC81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B9E2D" w14:textId="3C8062D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026E0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0084D" w14:textId="61958A1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B57A6" w14:textId="40E027A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E67C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DC27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CA2D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FD5C5" w14:textId="2721F8EA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89ADD" w14:textId="725DA5C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A083F" w14:textId="0DACBB8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B2B6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71C17" w:rsidRPr="00923340" w14:paraId="27A9CC5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CA336" w14:textId="77777777" w:rsidR="00971C17" w:rsidRPr="00923340" w:rsidRDefault="00971C17" w:rsidP="00971C17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E42E7" w14:textId="38D22AF0" w:rsidR="00971C17" w:rsidRPr="00A87509" w:rsidRDefault="00971C17" w:rsidP="00971C17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99486" w14:textId="36A2D86D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3B538" w14:textId="205591C9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BE556" w14:textId="77777777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71C17" w:rsidRPr="00923340" w14:paraId="32BA5DA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B38BC" w14:textId="77777777" w:rsidR="00971C17" w:rsidRPr="00923340" w:rsidRDefault="00971C17" w:rsidP="00971C17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C469C" w14:textId="54EC1B33" w:rsidR="00971C17" w:rsidRPr="00A87509" w:rsidRDefault="00971C17" w:rsidP="00971C17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D9EFF" w14:textId="0DC68ABD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97726" w14:textId="14C5296A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CD6D4" w14:textId="77777777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71C17" w:rsidRPr="00923340" w14:paraId="161B433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DCE86" w14:textId="77777777" w:rsidR="00971C17" w:rsidRPr="00923340" w:rsidRDefault="00971C17" w:rsidP="00971C17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8D1EE" w14:textId="2000D045" w:rsidR="00971C17" w:rsidRPr="00A87509" w:rsidRDefault="00971C17" w:rsidP="00971C17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A7CD8" w14:textId="6AD27630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414CD" w14:textId="270CEF7F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EEE5D" w14:textId="77777777" w:rsidR="00971C17" w:rsidRPr="00923340" w:rsidRDefault="00971C17" w:rsidP="00971C17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7C90D52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F31D8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7DE58" w14:textId="58E7C59C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9BC9E" w14:textId="364CAFE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5F3C2" w14:textId="3704354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524C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05237F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BEA62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B976F" w14:textId="3CA0DA27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D2B09" w14:textId="377D169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8A41B" w14:textId="54D8C6B2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C5D3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EDC2B4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E6A34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D4CA6" w14:textId="7D3FC346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2243E" w14:textId="1B4B6FB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5313F" w14:textId="380952D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F05BE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428E1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030E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1A865" w14:textId="138E498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622CD" w14:textId="58BACA2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1F2E8" w14:textId="10EA3D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07F5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D7370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C819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3C031" w14:textId="40BF67F9" w:rsidR="00B416EE" w:rsidRPr="009262FF" w:rsidRDefault="00B416EE" w:rsidP="009262F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262FF">
              <w:rPr>
                <w:rFonts w:cs="Times New Roman"/>
                <w:b/>
                <w:bCs/>
                <w:szCs w:val="22"/>
                <w:u w:val="single"/>
              </w:rPr>
              <w:t>Вентиляторы АВ1/АВ1р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0DED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172B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A88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32514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CCE9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D316B" w14:textId="04655A81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ШУ-АВ1/АВ1р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DBE2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571D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CB5A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9A5217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038A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AF21E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70B75398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пластиковый модульный настенного монтажа, IP65;</w:t>
            </w:r>
          </w:p>
          <w:p w14:paraId="440EE13C" w14:textId="77777777" w:rsidR="00F75E3F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600AE8E3" w14:textId="09E38DBF" w:rsidR="00B416EE" w:rsidRPr="00A87509" w:rsidRDefault="00F75E3F" w:rsidP="00F75E3F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53478" w14:textId="05387B6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A9792" w14:textId="62E2D26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5637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F2AA3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524D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45B2D" w14:textId="51C06913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A90D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414A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8FE2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A0341F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E94E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37EBE" w14:textId="4C4A6CB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971C17">
              <w:rPr>
                <w:rFonts w:cs="Times New Roman"/>
                <w:szCs w:val="22"/>
              </w:rPr>
              <w:t>ч</w:t>
            </w:r>
            <w:r w:rsidR="00971C17" w:rsidRPr="00A87509">
              <w:rPr>
                <w:rFonts w:cs="Times New Roman"/>
                <w:szCs w:val="22"/>
              </w:rPr>
              <w:t>астотн</w:t>
            </w:r>
            <w:r w:rsidR="00971C17">
              <w:rPr>
                <w:rFonts w:cs="Times New Roman"/>
                <w:szCs w:val="22"/>
              </w:rPr>
              <w:t>ого</w:t>
            </w:r>
            <w:r w:rsidR="00971C17" w:rsidRPr="00A87509">
              <w:rPr>
                <w:rFonts w:cs="Times New Roman"/>
                <w:szCs w:val="22"/>
              </w:rPr>
              <w:t xml:space="preserve"> преобразовател</w:t>
            </w:r>
            <w:r w:rsidR="00971C1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2,2 кВт, 380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21F88" w14:textId="32AF2EF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07C72" w14:textId="05A94FE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30BA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D36F2A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C0D6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ACA70" w14:textId="4008CECF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4EFF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7E42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86FD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B5FA44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DB45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B974A" w14:textId="5AF54BC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026E0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026E0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7C22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F5A6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D241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F25B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1F3E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7C77A" w14:textId="4BB6631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C813D" w14:textId="4B6B6E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6ECE8" w14:textId="737AB13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B61C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B2FD6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96C3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8F675" w14:textId="0ACCE64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026E0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026E0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3D21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002F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F920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183C69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2048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59B45" w14:textId="3767795C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ВВГЭнг(A)-LS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27E30" w14:textId="44EE465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F9BED" w14:textId="040DD8C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DBE8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44A98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8EB0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D2BC3" w14:textId="7618173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026E07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47E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5EA3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7012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7DD96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9DE0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6D7CD" w14:textId="770B0748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1D4F3" w14:textId="2241AA8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34352" w14:textId="4C37AFE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A80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E79409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3DC1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EDCA1" w14:textId="0CB053A0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305E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51FB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F8CC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08DCDD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D48C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D6456" w14:textId="7BA4F1D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F2EFA" w14:textId="0F64B10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A10D9" w14:textId="24E807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5417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B8E4D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661F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85A13" w14:textId="1E44712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490F4" w14:textId="746814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99279" w14:textId="57EA335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4D76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CBC672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8A50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F8BEE" w14:textId="2748B22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7FE82" w14:textId="4EBFF4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B7AEB" w14:textId="352533D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7845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EC22D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FE8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80665" w14:textId="39F632A1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A19C0" w14:textId="6F43B5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A920D" w14:textId="13A321E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1B22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8A1649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FF33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369F1" w14:textId="6B37EA2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026E0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402EA" w14:textId="7457F12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0A5FA" w14:textId="6CCC6B3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C089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9C72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6152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77953" w14:textId="25A365C3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64968" w14:textId="793B1B5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AF5F8" w14:textId="6B94AF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B071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26E07" w:rsidRPr="00923340" w14:paraId="092C52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F8EDF" w14:textId="77777777" w:rsidR="00026E07" w:rsidRPr="00923340" w:rsidRDefault="00026E07" w:rsidP="00026E07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8CF2A" w14:textId="4B18E397" w:rsidR="00026E07" w:rsidRPr="00A87509" w:rsidRDefault="00026E07" w:rsidP="00026E07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0430A" w14:textId="421016DA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8CD19" w14:textId="7E497F22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0F24D" w14:textId="77777777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26E07" w:rsidRPr="00923340" w14:paraId="25BC634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F5B2A" w14:textId="77777777" w:rsidR="00026E07" w:rsidRPr="00923340" w:rsidRDefault="00026E07" w:rsidP="00026E07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92449" w14:textId="6F563F2D" w:rsidR="00026E07" w:rsidRPr="00A87509" w:rsidRDefault="00026E07" w:rsidP="00026E07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ПНД,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чёрн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1F00B" w14:textId="649F48AA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2A293" w14:textId="4DB391C6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3AD4E" w14:textId="77777777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26E07" w:rsidRPr="00923340" w14:paraId="2B13CEC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1BFE5" w14:textId="77777777" w:rsidR="00026E07" w:rsidRPr="00923340" w:rsidRDefault="00026E07" w:rsidP="00026E07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B6B6B" w14:textId="771B7735" w:rsidR="00026E07" w:rsidRPr="00A87509" w:rsidRDefault="00026E07" w:rsidP="00026E07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49654" w14:textId="7CEC47F8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7DFAB" w14:textId="0F91FCA4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C8414" w14:textId="77777777" w:rsidR="00026E07" w:rsidRPr="00923340" w:rsidRDefault="00026E07" w:rsidP="00026E07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986376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431EE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C49F4" w14:textId="42AAF5BC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E1552" w14:textId="6E95E9AE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4B20C" w14:textId="0832AAB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F463B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3743DE2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ED964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68A59" w14:textId="6BDB85A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65AF0" w14:textId="1ACB83D9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B8486" w14:textId="0C8DE81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7F2A1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6B946CB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2709A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6A1D5" w14:textId="109E82A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B32B5" w14:textId="3B0E509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52ACA" w14:textId="2F358EB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7437A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AB80DF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7A38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98CC6" w14:textId="4C291BF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роходк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трубы малого сечения Dу 50 через кровлю (Узел У.7.2-2021.12)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A3EDA" w14:textId="34B0B34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A1081" w14:textId="79D9CE5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8008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3C03C3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35EC7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7BDFA" w14:textId="70D228CC" w:rsidR="00B416EE" w:rsidRPr="009262FF" w:rsidRDefault="00B416EE" w:rsidP="009262F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262FF">
              <w:rPr>
                <w:rFonts w:cs="Times New Roman"/>
                <w:b/>
                <w:bCs/>
                <w:szCs w:val="22"/>
                <w:u w:val="single"/>
              </w:rPr>
              <w:t>Общий лоток в пом. 3.20 на отм. +7,200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FF6D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C5EF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49FB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93815E8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28D4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22DF7" w14:textId="3316D0F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перфорированн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200х50х3000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A226A" w14:textId="33CD672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C671380" w14:textId="0A7A5B00" w:rsidR="00B416EE" w:rsidRPr="00995E8C" w:rsidRDefault="00995E8C" w:rsidP="00B416EE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3EAE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E6EF98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BBC1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ABA1B" w14:textId="2A789D3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200х3000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28728" w14:textId="0053054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427F25B" w14:textId="41F06E82" w:rsidR="00B416EE" w:rsidRPr="00995E8C" w:rsidRDefault="00995E8C" w:rsidP="00B416EE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96B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7B8F476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6918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8DE52" w14:textId="784C033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5F589" w14:textId="5D9627D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AE96B73" w14:textId="6ABCBD61" w:rsidR="00B416EE" w:rsidRPr="00995E8C" w:rsidRDefault="00995E8C" w:rsidP="00B416EE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BFD1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9D10A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45AF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1D78B" w14:textId="79D025F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026E07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200х50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6E356" w14:textId="755E68D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C2D09" w14:textId="41E92E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8A77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E9544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8902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E3826" w14:textId="36629DD0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CF4CE" w14:textId="299CD94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844FF" w14:textId="014922D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BD36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5C09C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9BE4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5E9C2" w14:textId="2E409A26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Профиль П-образн</w:t>
            </w:r>
            <w:r w:rsidR="00026E07"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PSL, L300, толщ.1,5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59F41" w14:textId="6DCB1B2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B4A1F" w14:textId="23DC86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7420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7B3D8F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5DFB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3CBE4" w14:textId="58DD4AE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пильк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резьбов</w:t>
            </w:r>
            <w:r w:rsidR="00026E0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М8х1000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1B8F5" w14:textId="5E1617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13B49" w14:textId="109B8D7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C46C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A5323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918D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99923" w14:textId="0F1A3F1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026E07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к профнастилу V-образно</w:t>
            </w:r>
            <w:r w:rsidR="00026E07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M8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4A8AF" w14:textId="3A8F6D2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81AAA" w14:textId="2B5AE68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3C47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524D3C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76AD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A5A2D" w14:textId="51E0767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б</w:t>
            </w:r>
            <w:r w:rsidR="00B416EE" w:rsidRPr="00A87509">
              <w:rPr>
                <w:rFonts w:cs="Times New Roman"/>
                <w:szCs w:val="22"/>
              </w:rPr>
              <w:t>олт</w:t>
            </w:r>
            <w:r w:rsidR="00026E07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 шестигранной головкой М10х120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2404C" w14:textId="594AAAD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9762F" w14:textId="20883C1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7A2F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3EB25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8439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5984C" w14:textId="5438E91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026E0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М10 кузовн</w:t>
            </w:r>
            <w:r w:rsidR="00026E0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DIN9021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08E66" w14:textId="257522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3C363" w14:textId="19C22F8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B68C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4DD137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0C73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6AF24" w14:textId="5065554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026E0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9DA15" w14:textId="49A5645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047F1" w14:textId="69066C5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4F37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87FE8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0B4B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2967E" w14:textId="3EA2936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г</w:t>
            </w:r>
            <w:r w:rsidR="00B416EE" w:rsidRPr="00A87509">
              <w:rPr>
                <w:rFonts w:cs="Times New Roman"/>
                <w:szCs w:val="22"/>
              </w:rPr>
              <w:t>айк</w:t>
            </w:r>
            <w:r w:rsidR="00026E07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шестигранн</w:t>
            </w:r>
            <w:r w:rsidR="00026E07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445D3" w14:textId="367620B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798C8" w14:textId="6CD0E1C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CDE1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29CE23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0383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836EB" w14:textId="391E255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026E07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айб</w:t>
            </w:r>
            <w:r w:rsidR="00026E07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с узкими полями М8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FB907" w14:textId="24730B2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A0B5A" w14:textId="6C7EB77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22BF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F7913B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B3C1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C6112" w14:textId="0E52DCF7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4C3E8" w14:textId="54525A0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C895A" w14:textId="7655998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E150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32F1B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C6FE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DCF2D" w14:textId="3070DE4A" w:rsidR="00B416EE" w:rsidRPr="00026E07" w:rsidRDefault="00B416EE" w:rsidP="00026E07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026E07">
              <w:rPr>
                <w:rFonts w:cs="Times New Roman"/>
                <w:b/>
                <w:bCs/>
                <w:szCs w:val="22"/>
                <w:u w:val="single"/>
              </w:rPr>
              <w:t>Воздушные клапаны приточной вентиляции ПЕ4.1-ПЕ4.5 … ПЕ7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1DE8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260D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91D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B985DE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01B79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ADE6D" w14:textId="5F57FD5A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ШУ-ПЕ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3E3E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AC26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0A6B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942E5F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BA9D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FDAFA" w14:textId="238BD3D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орпус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600х500х200мм навесно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066F0" w14:textId="4CEFFD6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9CEEA" w14:textId="2DDA24B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3DD0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A1ED6F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CDBB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4EF5D" w14:textId="367EFFB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в</w:t>
            </w:r>
            <w:r w:rsidR="00B416EE" w:rsidRPr="00A87509">
              <w:rPr>
                <w:rFonts w:cs="Times New Roman"/>
                <w:szCs w:val="22"/>
              </w:rPr>
              <w:t>ыключател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FA95C" w14:textId="24BFBD2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121E3" w14:textId="6AC842E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DD7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04105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9E48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098B5" w14:textId="0199C7C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в</w:t>
            </w:r>
            <w:r w:rsidR="00B416EE" w:rsidRPr="00A87509">
              <w:rPr>
                <w:rFonts w:cs="Times New Roman"/>
                <w:szCs w:val="22"/>
              </w:rPr>
              <w:t>ыключател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автоматическ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1А,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F4226" w14:textId="1FBA970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9A94F" w14:textId="54414AA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11F2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99C9A4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2534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0EBB6" w14:textId="67BC1E4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в</w:t>
            </w:r>
            <w:r w:rsidR="00F75E3F" w:rsidRPr="00A87509">
              <w:rPr>
                <w:rFonts w:cs="Times New Roman"/>
                <w:szCs w:val="22"/>
              </w:rPr>
              <w:t>ыключател</w:t>
            </w:r>
            <w:r w:rsidR="00F75E3F">
              <w:rPr>
                <w:rFonts w:cs="Times New Roman"/>
                <w:szCs w:val="22"/>
              </w:rPr>
              <w:t>я</w:t>
            </w:r>
            <w:r w:rsidR="00F75E3F" w:rsidRPr="00A87509">
              <w:rPr>
                <w:rFonts w:cs="Times New Roman"/>
                <w:szCs w:val="22"/>
              </w:rPr>
              <w:t xml:space="preserve"> автоматическ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3E6337">
              <w:rPr>
                <w:rFonts w:cs="Times New Roman"/>
                <w:szCs w:val="22"/>
              </w:rPr>
              <w:t xml:space="preserve"> 2А,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F6BB3" w14:textId="67D9B1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38FEA" w14:textId="257584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4CE5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677D5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C91C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02939" w14:textId="2579A39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в</w:t>
            </w:r>
            <w:r w:rsidR="00F75E3F" w:rsidRPr="00A87509">
              <w:rPr>
                <w:rFonts w:cs="Times New Roman"/>
                <w:szCs w:val="22"/>
              </w:rPr>
              <w:t>ыключател</w:t>
            </w:r>
            <w:r w:rsidR="00F75E3F">
              <w:rPr>
                <w:rFonts w:cs="Times New Roman"/>
                <w:szCs w:val="22"/>
              </w:rPr>
              <w:t>я</w:t>
            </w:r>
            <w:r w:rsidR="00F75E3F" w:rsidRPr="00A87509">
              <w:rPr>
                <w:rFonts w:cs="Times New Roman"/>
                <w:szCs w:val="22"/>
              </w:rPr>
              <w:t xml:space="preserve"> автоматическ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3E6337">
              <w:rPr>
                <w:rFonts w:cs="Times New Roman"/>
                <w:szCs w:val="22"/>
              </w:rPr>
              <w:t xml:space="preserve"> 6А,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A4B93" w14:textId="286985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2050A" w14:textId="7345D9B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84B2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1CFFCB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2093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5F1D" w14:textId="74FC866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р</w:t>
            </w:r>
            <w:r w:rsidR="00B416EE" w:rsidRPr="003E6337">
              <w:rPr>
                <w:rFonts w:cs="Times New Roman"/>
                <w:szCs w:val="22"/>
              </w:rPr>
              <w:t>еле промежуточно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3E6337">
              <w:rPr>
                <w:rFonts w:cs="Times New Roman"/>
                <w:szCs w:val="22"/>
              </w:rPr>
              <w:t xml:space="preserve"> 4(НЗ+НО), 5А, 220В, со светодиодом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8ABDD" w14:textId="59BDC15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5E5F8" w14:textId="5FAEA5E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44D2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BA5085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6A76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212EF" w14:textId="3680590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р</w:t>
            </w:r>
            <w:r w:rsidR="00B416EE" w:rsidRPr="003E6337">
              <w:rPr>
                <w:rFonts w:cs="Times New Roman"/>
                <w:szCs w:val="22"/>
              </w:rPr>
              <w:t>озетк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3E6337">
              <w:rPr>
                <w:rFonts w:cs="Times New Roman"/>
                <w:szCs w:val="22"/>
              </w:rPr>
              <w:t xml:space="preserve"> трёхъярусн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3E6337">
              <w:rPr>
                <w:rFonts w:cs="Times New Roman"/>
                <w:szCs w:val="22"/>
              </w:rPr>
              <w:t xml:space="preserve"> ORS-M для реле ORM 4C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D2AD9" w14:textId="4A20835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1A05F" w14:textId="5C5A647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238A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7F18C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1DE5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B2BA3" w14:textId="38A2C69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п</w:t>
            </w:r>
            <w:r w:rsidR="00B416EE" w:rsidRPr="003E6337">
              <w:rPr>
                <w:rFonts w:cs="Times New Roman"/>
                <w:szCs w:val="22"/>
              </w:rPr>
              <w:t>рограммируемо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3E6337">
              <w:rPr>
                <w:rFonts w:cs="Times New Roman"/>
                <w:szCs w:val="22"/>
              </w:rPr>
              <w:t xml:space="preserve"> реле ПР102 для локальных систем автоматизации, 24DI/16DO, 2хRS-485, 220В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5CE01" w14:textId="12CCD8E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CC246" w14:textId="57A9440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5BCF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953836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658A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473C3" w14:textId="7D0083F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р</w:t>
            </w:r>
            <w:r w:rsidR="00B416EE" w:rsidRPr="003E6337">
              <w:rPr>
                <w:rFonts w:cs="Times New Roman"/>
                <w:szCs w:val="22"/>
              </w:rPr>
              <w:t>езистор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3E6337">
              <w:rPr>
                <w:rFonts w:cs="Times New Roman"/>
                <w:szCs w:val="22"/>
              </w:rPr>
              <w:t xml:space="preserve"> 120 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9B8F0" w14:textId="13A35F9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89266" w14:textId="7D95F8C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52A4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B5005A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E47C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41859" w14:textId="23522B7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B416EE" w:rsidRPr="003E6337">
              <w:rPr>
                <w:rFonts w:cs="Times New Roman"/>
                <w:szCs w:val="22"/>
              </w:rPr>
              <w:t>DIN-рейк</w:t>
            </w:r>
            <w:r w:rsidR="00F75E3F">
              <w:rPr>
                <w:rFonts w:cs="Times New Roman"/>
                <w:szCs w:val="22"/>
              </w:rPr>
              <w:t>и</w:t>
            </w:r>
            <w:r w:rsidR="00B416EE" w:rsidRPr="003E6337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6E89F" w14:textId="7D7669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6F0E1" w14:textId="42BFE05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3CEC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2121F6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E5EE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C4D9E" w14:textId="044B824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о</w:t>
            </w:r>
            <w:r w:rsidR="00B416EE" w:rsidRPr="003E6337">
              <w:rPr>
                <w:rFonts w:cs="Times New Roman"/>
                <w:szCs w:val="22"/>
              </w:rPr>
              <w:t>граничител</w:t>
            </w:r>
            <w:r w:rsidR="00F75E3F">
              <w:rPr>
                <w:rFonts w:cs="Times New Roman"/>
                <w:szCs w:val="22"/>
              </w:rPr>
              <w:t>я</w:t>
            </w:r>
            <w:r w:rsidR="00B416EE" w:rsidRPr="003E6337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A5D9F" w14:textId="560E5E1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67195" w14:textId="003D900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0434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2A223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BE0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6E869" w14:textId="70AE036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3E6337">
              <w:rPr>
                <w:rFonts w:cs="Times New Roman"/>
                <w:szCs w:val="22"/>
              </w:rPr>
              <w:t>абель-канал</w:t>
            </w:r>
            <w:r w:rsidR="00F75E3F">
              <w:rPr>
                <w:rFonts w:cs="Times New Roman"/>
                <w:szCs w:val="22"/>
              </w:rPr>
              <w:t>а</w:t>
            </w:r>
            <w:r w:rsidR="00B416EE" w:rsidRPr="003E6337">
              <w:rPr>
                <w:rFonts w:cs="Times New Roman"/>
                <w:szCs w:val="22"/>
              </w:rPr>
              <w:t xml:space="preserve"> перфорированн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3E6337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EE420" w14:textId="54CBEC7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2939C" w14:textId="2E3B250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1,2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5CE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932FA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4C61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01ACC" w14:textId="53356CE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3E6337">
              <w:rPr>
                <w:rFonts w:cs="Times New Roman"/>
                <w:szCs w:val="22"/>
              </w:rPr>
              <w:t>лемм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3E6337">
              <w:rPr>
                <w:rFonts w:cs="Times New Roman"/>
                <w:szCs w:val="22"/>
              </w:rPr>
              <w:t xml:space="preserve"> винтов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3E6337">
              <w:rPr>
                <w:rFonts w:cs="Times New Roman"/>
                <w:szCs w:val="22"/>
              </w:rPr>
              <w:t xml:space="preserve"> КВИ-2,5мм2 сер</w:t>
            </w:r>
            <w:r w:rsidR="00F75E3F"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0F805" w14:textId="2E07CA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7D7F2" w14:textId="7BF10F6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429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51507A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DA61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A4DB9" w14:textId="2C858A7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3E6337">
              <w:rPr>
                <w:rFonts w:cs="Times New Roman"/>
                <w:szCs w:val="22"/>
              </w:rPr>
              <w:t>лемм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3E6337">
              <w:rPr>
                <w:rFonts w:cs="Times New Roman"/>
                <w:szCs w:val="22"/>
              </w:rPr>
              <w:t xml:space="preserve"> винтов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3E6337">
              <w:rPr>
                <w:rFonts w:cs="Times New Roman"/>
                <w:szCs w:val="22"/>
              </w:rPr>
              <w:t xml:space="preserve"> КВИ-2,5мм2 </w:t>
            </w:r>
            <w:r w:rsidR="00B416EE" w:rsidRPr="00A87509">
              <w:rPr>
                <w:rFonts w:cs="Times New Roman"/>
                <w:szCs w:val="22"/>
              </w:rPr>
              <w:t>син</w:t>
            </w:r>
            <w:r w:rsidR="00F75E3F"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48BF8" w14:textId="69E8E05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A9A29" w14:textId="25F4836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8F46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F9AD3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CC6C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1A3C5" w14:textId="5EC5CD1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к</w:t>
            </w:r>
            <w:r w:rsidR="00B416EE" w:rsidRPr="003E6337">
              <w:rPr>
                <w:rFonts w:cs="Times New Roman"/>
                <w:szCs w:val="22"/>
              </w:rPr>
              <w:t>лемм</w:t>
            </w:r>
            <w:r w:rsidR="00F75E3F">
              <w:rPr>
                <w:rFonts w:cs="Times New Roman"/>
                <w:szCs w:val="22"/>
              </w:rPr>
              <w:t>ы</w:t>
            </w:r>
            <w:r w:rsidR="00B416EE" w:rsidRPr="003E6337">
              <w:rPr>
                <w:rFonts w:cs="Times New Roman"/>
                <w:szCs w:val="22"/>
              </w:rPr>
              <w:t xml:space="preserve"> винтов</w:t>
            </w:r>
            <w:r w:rsidR="00F75E3F">
              <w:rPr>
                <w:rFonts w:cs="Times New Roman"/>
                <w:szCs w:val="22"/>
              </w:rPr>
              <w:t>ой</w:t>
            </w:r>
            <w:r w:rsidR="00B416EE" w:rsidRPr="003E6337">
              <w:rPr>
                <w:rFonts w:cs="Times New Roman"/>
                <w:szCs w:val="22"/>
              </w:rPr>
              <w:t xml:space="preserve"> КВИ-2,5мм2 </w:t>
            </w:r>
            <w:r w:rsidR="00B416EE" w:rsidRPr="00A87509">
              <w:rPr>
                <w:rFonts w:cs="Times New Roman"/>
                <w:szCs w:val="22"/>
              </w:rPr>
              <w:t>зелён</w:t>
            </w:r>
            <w:r w:rsidR="00F75E3F"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4853F" w14:textId="306155D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8A312" w14:textId="2127E4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4B39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7A965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FD53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477A7" w14:textId="763BA85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ины на DIN-рейку в корпусе (кросс-модуль) ШНК 2х15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F0A1F" w14:textId="12765EA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439E6" w14:textId="6219866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E297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1DDAEC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2C84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92049" w14:textId="636DE78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F75E3F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ина PE "земля" в корпусном изоляторе на DIN-рейку ШНИ-6х9-16-К-З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84C9C" w14:textId="0845180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FF070" w14:textId="5DB851E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7C49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9F1FD7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780C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41DD" w14:textId="73959359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F808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241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5831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6BB0D7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D0FA5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DE9A2" w14:textId="5F513CC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F75E3F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</w:t>
            </w:r>
            <w:r w:rsidR="00B416EE" w:rsidRPr="00A87509">
              <w:rPr>
                <w:rFonts w:cs="Times New Roman"/>
                <w:szCs w:val="22"/>
              </w:rPr>
              <w:lastRenderedPageBreak/>
              <w:t>распространяющ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8CAA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2A07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1BEA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27D94E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004F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C4BD5" w14:textId="46C548C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5EFC4" w14:textId="032B316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BED52" w14:textId="2B1353D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C48B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E8DC7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8494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05CB2" w14:textId="32E809F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F75E3F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0F71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368A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26C7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02E7F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B6A2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30359" w14:textId="7D8AE94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4503D" w14:textId="1F84895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70502" w14:textId="3A95D9D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1035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7F73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07B16C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928FE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69301" w14:textId="4D255084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27B9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BE46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57AF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A0CC02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48CD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BC03E" w14:textId="3116156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неперфорированн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150х50х3000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ABD7A" w14:textId="21D239D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3B894" w14:textId="19028E5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CD5A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EE527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5440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024B4" w14:textId="336927E6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неперфорированн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CC48A" w14:textId="121B0B7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CBE59" w14:textId="329319F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135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F550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70BD6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4EF8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6D9FA" w14:textId="4CAE804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лотка</w:t>
            </w:r>
            <w:r w:rsidR="00B416EE" w:rsidRPr="00A87509">
              <w:rPr>
                <w:rFonts w:cs="Times New Roman"/>
                <w:szCs w:val="22"/>
              </w:rPr>
              <w:t xml:space="preserve"> металлическ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неперфорированн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>, оцинкованная сталь по методу Сендзимира, 50х50х3000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518EC" w14:textId="5056D9E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EC0E" w14:textId="2EF1C12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1922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5384EA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E0D1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9BFD8" w14:textId="46FFE1F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17EAF" w14:textId="0B8C51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5E8C6" w14:textId="210F70E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FCEA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FF41A8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784C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E9407" w14:textId="37ADDFB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18512" w14:textId="686AA1A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AC3AE" w14:textId="5DC7B6A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135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1B04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F2D475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A0DF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6E985" w14:textId="63ACE21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рышк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 заземлением на лоток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9418C" w14:textId="51B695E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47479" w14:textId="64A1C76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50CE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353B3C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7F19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B73A3" w14:textId="7B05231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ерегородк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008E2" w14:textId="2D6CEB9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1A9AE" w14:textId="4696691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141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7617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12A0B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B8A4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575DA" w14:textId="3CA0B2E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аглушк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цельн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ТС 100х50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709C8" w14:textId="1349F5B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F127A" w14:textId="176431F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49D7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2698A7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B120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EF340" w14:textId="65FDF6D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з</w:t>
            </w:r>
            <w:r w:rsidR="00B416EE" w:rsidRPr="00A87509">
              <w:rPr>
                <w:rFonts w:cs="Times New Roman"/>
                <w:szCs w:val="22"/>
              </w:rPr>
              <w:t>аглушк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цельн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ТС 50х50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6C93F" w14:textId="79DDAB5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35E6A" w14:textId="4802336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9CAE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D6770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93FA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CB155" w14:textId="1EE1BFA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CS 90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внутр. 90° 150/50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BC96B" w14:textId="177B666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AE8E9" w14:textId="7414C27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600B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80CF6A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54C9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7D4D5" w14:textId="2398BA7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CD 90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внеш. 90° 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CCE04" w14:textId="5B75B79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832BD" w14:textId="4E10B34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F5AD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61610C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48B6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4BC1E" w14:textId="12C8E97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CS 90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внутр. 90° 50/50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1B29A" w14:textId="71BBB1E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D8069" w14:textId="48A5648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3F4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A0E90E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755A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D8A49" w14:textId="629DF02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150х50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EE937" w14:textId="0C0D848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59C87" w14:textId="7DA101F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2ADB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7DF6CE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DCA1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ED9BB" w14:textId="4D8668A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100х50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39AB2" w14:textId="24D4FD9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28E9C" w14:textId="1A10EE0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5B86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204BAB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8AFF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406CE" w14:textId="09F1689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CPO 90 горизонтальн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90° 50х50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5BF69" w14:textId="1689806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D104A" w14:textId="340ED54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6A4F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3708E7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6EC4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341A6" w14:textId="5894A9B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внутренн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>, переходник CSSS 90 осн. 150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A5FB0" w14:textId="38195FB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5A960" w14:textId="407A7FB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F717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B0104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ECAB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390F0" w14:textId="67A418C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внутренн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>, переходник CSSS 90 осн. 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C4BD0" w14:textId="3681A5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53186" w14:textId="26BDF22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995A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ED70C4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13D7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1287F" w14:textId="3903A17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CDSD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B779D" w14:textId="5FFEC7B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89608" w14:textId="4C4158C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07C2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AA4748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3A9C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53B8B" w14:textId="7005323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угла</w:t>
            </w:r>
            <w:r w:rsidR="00B416EE" w:rsidRPr="00A87509">
              <w:rPr>
                <w:rFonts w:cs="Times New Roman"/>
                <w:szCs w:val="22"/>
              </w:rPr>
              <w:t xml:space="preserve">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внешн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CDSS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A0DE6" w14:textId="01F7B03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4188E" w14:textId="162F493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EDDE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7A814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335B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08D51" w14:textId="23FB20B5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о</w:t>
            </w:r>
            <w:r w:rsidR="00B416EE" w:rsidRPr="00A87509">
              <w:rPr>
                <w:rFonts w:cs="Times New Roman"/>
                <w:szCs w:val="22"/>
              </w:rPr>
              <w:t>тветвител</w:t>
            </w:r>
            <w:r w:rsidR="00DD296C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TDS T-образн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ун. осн.150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A1C1E" w14:textId="2F181DF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56D83" w14:textId="4B4287E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7006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1C8CD6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F0B5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3158C" w14:textId="51EBD24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о</w:t>
            </w:r>
            <w:r w:rsidR="00B416EE" w:rsidRPr="00A87509">
              <w:rPr>
                <w:rFonts w:cs="Times New Roman"/>
                <w:szCs w:val="22"/>
              </w:rPr>
              <w:t>тветвител</w:t>
            </w:r>
            <w:r w:rsidR="00DD296C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TDS T-образн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вертикальн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ун.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E68E3" w14:textId="5264E72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A9BD1" w14:textId="0404F0D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8621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69FC7B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6063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8DDF7" w14:textId="2504EBB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ереходник</w:t>
            </w:r>
            <w:r w:rsidR="00DD296C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RRD правосторонн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150/100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84E35" w14:textId="4C98B6A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D1C4C" w14:textId="19A5291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36FA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224C87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29EF9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97C5E" w14:textId="5D3AC26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ереходник</w:t>
            </w:r>
            <w:r w:rsidR="00DD296C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RRS левосторонн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150/100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4E7AE" w14:textId="70266F8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8EDA1" w14:textId="0D91B13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1173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56FEBD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979B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02D69" w14:textId="6F3C972E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ереходник</w:t>
            </w:r>
            <w:r w:rsidR="00DD296C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RRD правосторонн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100/50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B089D" w14:textId="29493C5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61EFD" w14:textId="799BAA0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FB35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4336E4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44C2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ADE2C" w14:textId="342A72A4" w:rsidR="00B416EE" w:rsidRPr="00A87509" w:rsidRDefault="00355B2A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9FB94" w14:textId="63D65D4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51C15" w14:textId="31C64AE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317C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7C141C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E461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2BD3D" w14:textId="298E4E5D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DD296C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29671" w14:textId="1F35853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23940" w14:textId="6345943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B42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B9198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15D5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7D370" w14:textId="2726269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реплени</w:t>
            </w:r>
            <w:r w:rsidR="00DD296C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745EE" w14:textId="7F548D2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297EC" w14:textId="69B8C6D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B181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A8721B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3A82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6C817" w14:textId="0E66278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онсол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универсальн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осн. 150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71817" w14:textId="70B1420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3D5E4" w14:textId="5B3F068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153C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2531E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016C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5B75E" w14:textId="143E567F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онсол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универсальн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осн. 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84F09" w14:textId="1BE9FF7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D0DD2" w14:textId="7AF99E2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80D4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A5205A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CA452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88594" w14:textId="6A95F15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с</w:t>
            </w:r>
            <w:r w:rsidR="00B416EE" w:rsidRPr="00A87509">
              <w:rPr>
                <w:rFonts w:cs="Times New Roman"/>
                <w:szCs w:val="22"/>
              </w:rPr>
              <w:t>тандартн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анкер</w:t>
            </w:r>
            <w:r w:rsidR="00DD296C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9438D" w14:textId="5535A4B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14851" w14:textId="05FD239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0524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0FEEFA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FE80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63F1F" w14:textId="622C0132" w:rsidR="00B416EE" w:rsidRPr="00A87509" w:rsidRDefault="00CC6C89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06088" w14:textId="5B4B8EF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3F3D6" w14:textId="7CB90A5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E159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9778E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26330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3FD5F" w14:textId="2F2635D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м</w:t>
            </w:r>
            <w:r w:rsidR="00B416EE" w:rsidRPr="00A87509">
              <w:rPr>
                <w:rFonts w:cs="Times New Roman"/>
                <w:szCs w:val="22"/>
              </w:rPr>
              <w:t>еталлорукав</w:t>
            </w:r>
            <w:r w:rsidR="00DD296C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DN 26мм в герметичной ПВХ изоляции, Dвн 26,5 мм, Dнар 31,5 мм, 25 м, цвет чёрный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BE7E6" w14:textId="61CDF58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C39D9" w14:textId="355050A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404C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6C732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9A1D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21D0D" w14:textId="1F2CE498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DD296C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оцинкованн</w:t>
            </w:r>
            <w:r w:rsidR="00DD296C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односторонн</w:t>
            </w:r>
            <w:r w:rsidR="00DD296C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>, д.32мм с крепежным отверстием 8,5х6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17029" w14:textId="6533A52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8B939" w14:textId="0953E51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645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6A1D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3AFC0A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3190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416CE" w14:textId="3CFC89F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м</w:t>
            </w:r>
            <w:r w:rsidR="00B416EE" w:rsidRPr="00A87509">
              <w:rPr>
                <w:rFonts w:cs="Times New Roman"/>
                <w:szCs w:val="22"/>
              </w:rPr>
              <w:t>уфт</w:t>
            </w:r>
            <w:r w:rsidR="00DD296C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металлорукав-коробка DN 26,М25х1,5 наружная резьба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BC0F0" w14:textId="7288A35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5AACE" w14:textId="7EEED70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65EC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15DD29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6F66F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8D260" w14:textId="3527584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в</w:t>
            </w:r>
            <w:r w:rsidR="00B416EE" w:rsidRPr="00A87509">
              <w:rPr>
                <w:rFonts w:cs="Times New Roman"/>
                <w:szCs w:val="22"/>
              </w:rPr>
              <w:t>тулк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соединительн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М25х1,5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B5C62" w14:textId="2BBB4D8E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3D538" w14:textId="4B9B14B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7B95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DA7C38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7902C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28C53" w14:textId="77E4ED3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в</w:t>
            </w:r>
            <w:r w:rsidR="00B416EE" w:rsidRPr="00A87509">
              <w:rPr>
                <w:rFonts w:cs="Times New Roman"/>
                <w:szCs w:val="22"/>
              </w:rPr>
              <w:t>зрывозащищенн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Ex e муфт</w:t>
            </w:r>
            <w:r w:rsidR="00DD296C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металлорукав-коробка. 26 мм. M25х1,5. Никелированная латунь. IP66/67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E29AA" w14:textId="1777231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12C9C" w14:textId="508A55C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92BF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FA5D42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A1F7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5F511" w14:textId="61B4FEA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DD296C">
              <w:rPr>
                <w:rFonts w:cs="Times New Roman"/>
                <w:szCs w:val="22"/>
              </w:rPr>
              <w:t>в</w:t>
            </w:r>
            <w:r w:rsidR="00B416EE" w:rsidRPr="00A87509">
              <w:rPr>
                <w:rFonts w:cs="Times New Roman"/>
                <w:szCs w:val="22"/>
              </w:rPr>
              <w:t>зрывозащищенн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защитн</w:t>
            </w:r>
            <w:r w:rsidR="00DD296C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втулк</w:t>
            </w:r>
            <w:r w:rsidR="00DD296C">
              <w:rPr>
                <w:rFonts w:cs="Times New Roman"/>
                <w:szCs w:val="22"/>
              </w:rPr>
              <w:t>и</w:t>
            </w:r>
            <w:r w:rsidR="00B416EE" w:rsidRPr="00A87509">
              <w:rPr>
                <w:rFonts w:cs="Times New Roman"/>
                <w:szCs w:val="22"/>
              </w:rPr>
              <w:t xml:space="preserve"> Ex e, M25x1,5. Никелированная латунь. IP66/67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7690B" w14:textId="6609185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572A3" w14:textId="05F6CCA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B8E1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04D8D03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57A62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4EA46" w14:textId="6BFF5D6D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C7632" w14:textId="68159B0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F0BD2" w14:textId="1FE9212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53ED8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162993C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E1BD0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DFFA2" w14:textId="0241D6C3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4DA77" w14:textId="4DA9A53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E07A8" w14:textId="00332258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89E9D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7DDDAC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9F03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1A52D" w14:textId="1F0A10E4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AB3D2" w14:textId="44B93FC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15E85" w14:textId="11D02C15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40F59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66C3A3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EF41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714B0" w14:textId="110252E2" w:rsidR="00B416EE" w:rsidRPr="009262FF" w:rsidRDefault="00B416EE" w:rsidP="009262F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262FF">
              <w:rPr>
                <w:rFonts w:cs="Times New Roman"/>
                <w:b/>
                <w:bCs/>
                <w:szCs w:val="22"/>
                <w:u w:val="single"/>
              </w:rPr>
              <w:t>Воздушные завесы У1-У5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160D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D7EE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98F5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C383DF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9126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39392" w14:textId="64ACDAA1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Блоки коммутации и управления БКУ-У1 – БКУ-У5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10A9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F8EA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F9F8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08765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9A24A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3B212" w14:textId="69483EC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б</w:t>
            </w:r>
            <w:r w:rsidR="00B416EE" w:rsidRPr="00A87509">
              <w:rPr>
                <w:rFonts w:cs="Times New Roman"/>
                <w:szCs w:val="22"/>
              </w:rPr>
              <w:t>лок</w:t>
            </w:r>
            <w:r w:rsidR="00AB489D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коммутации и управления завес с IP54 БКУ-WA6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3376E" w14:textId="7A37D66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2371A" w14:textId="4B281C48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8A68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50169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A703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1587" w14:textId="222C2F2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CA43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40F4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B971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F2E514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95D1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4CC37" w14:textId="0E2F9E1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онцево</w:t>
            </w:r>
            <w:r w:rsidR="00AB489D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выключател</w:t>
            </w:r>
            <w:r w:rsidR="00AB489D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ВП-15К21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B2ECC" w14:textId="5CD1D64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F399F" w14:textId="7916B07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2901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4504AF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AFBDE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D5641" w14:textId="4759F1A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2D6F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D123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10EC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4A10E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C9476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84943" w14:textId="7450E3BA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силово</w:t>
            </w:r>
            <w:r w:rsidR="00AB489D">
              <w:rPr>
                <w:rFonts w:cs="Times New Roman"/>
                <w:szCs w:val="22"/>
              </w:rPr>
              <w:t>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AB489D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F536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E610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CB9D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F156EA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D103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373FB" w14:textId="4443BD10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3х1,5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53CE7" w14:textId="767BDDE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E1FCA" w14:textId="08FCD4B1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309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6793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72152B2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5965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5DAFA" w14:textId="492367BC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установочн</w:t>
            </w:r>
            <w:r w:rsidR="00AB489D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AB489D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AB489D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цвет чёрный,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E925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0240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35BC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E54F8A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640DB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2E94D" w14:textId="3CD3900F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ПуГВнг(A)-LS 1х1 ч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CFD5A" w14:textId="667841D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01906" w14:textId="2E8205FC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CBEE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DEA0ED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B95A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80F44" w14:textId="21F7864B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установочн</w:t>
            </w:r>
            <w:r w:rsidR="00AB489D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AB489D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 w:rsidR="00AB489D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цвет жёлто-зелёный,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E6C03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26D6D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CF39A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632BFE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4BDCE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25921" w14:textId="33F7A2D5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ПуГВнг(A)-LS 1х2,5 ж/з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24A43" w14:textId="4D2C4F3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7CF2C" w14:textId="37E7D370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394D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2CD77B7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74230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2F671" w14:textId="59991EB4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симметричн</w:t>
            </w:r>
            <w:r w:rsidR="00AB489D">
              <w:rPr>
                <w:rFonts w:cs="Times New Roman"/>
                <w:szCs w:val="22"/>
              </w:rPr>
              <w:t>ого</w:t>
            </w:r>
            <w:r w:rsidR="00B416EE"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</w:t>
            </w:r>
            <w:r w:rsidR="00B416EE" w:rsidRPr="00A87509">
              <w:rPr>
                <w:rFonts w:cs="Times New Roman"/>
                <w:szCs w:val="22"/>
              </w:rPr>
              <w:lastRenderedPageBreak/>
              <w:t>распространяющ</w:t>
            </w:r>
            <w:r w:rsidR="00AB489D">
              <w:rPr>
                <w:rFonts w:cs="Times New Roman"/>
                <w:szCs w:val="22"/>
              </w:rPr>
              <w:t>его</w:t>
            </w:r>
            <w:r w:rsidR="00B416EE"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5201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C364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AC5E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CC5D7D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06CE7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E9CC1" w14:textId="2CF77B33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072DB" w14:textId="53A73D1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2EDC2" w14:textId="51DF672F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82025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ED76CA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47CEA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8DD39" w14:textId="397075E6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BA0B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21BA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B707E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28453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CF4B4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4897A" w14:textId="12C44957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руб</w:t>
            </w:r>
            <w:r w:rsidR="00AB489D">
              <w:rPr>
                <w:rFonts w:cs="Times New Roman"/>
                <w:szCs w:val="22"/>
              </w:rPr>
              <w:t>ы</w:t>
            </w:r>
            <w:r w:rsidR="00B416EE" w:rsidRPr="00A87509">
              <w:rPr>
                <w:rFonts w:cs="Times New Roman"/>
                <w:szCs w:val="22"/>
              </w:rPr>
              <w:t xml:space="preserve"> гибк</w:t>
            </w:r>
            <w:r w:rsidR="00AB489D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гофрированн</w:t>
            </w:r>
            <w:r w:rsidR="00AB489D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 xml:space="preserve"> ПВХ,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25, сер</w:t>
            </w:r>
            <w:r w:rsidR="00AB489D">
              <w:rPr>
                <w:rFonts w:cs="Times New Roman"/>
                <w:szCs w:val="22"/>
              </w:rPr>
              <w:t>ой</w:t>
            </w:r>
            <w:r w:rsidR="00B416EE"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AD4A6" w14:textId="02864906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CE183" w14:textId="74AC2193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4262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BF58AC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E5B23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B25C2" w14:textId="4F2C2331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д</w:t>
            </w:r>
            <w:r w:rsidR="00B416EE" w:rsidRPr="00A87509">
              <w:rPr>
                <w:rFonts w:cs="Times New Roman"/>
                <w:szCs w:val="22"/>
              </w:rPr>
              <w:t>ержател</w:t>
            </w:r>
            <w:r w:rsidR="00AB489D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="00B416EE" w:rsidRPr="00A87509">
              <w:rPr>
                <w:rFonts w:ascii="Cambria Math" w:hAnsi="Cambria Math" w:cs="Cambria Math"/>
                <w:szCs w:val="22"/>
              </w:rPr>
              <w:t>∅</w:t>
            </w:r>
            <w:r w:rsidR="00B416EE"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4475D" w14:textId="0A90FFA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283FD" w14:textId="77ACDF84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E6C82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45B1D74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49556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1D0F9" w14:textId="7ECE4FE8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A93EF" w14:textId="3E07C516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A097F" w14:textId="4B20B9D4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B2687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502FA39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DD4DE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C01F8" w14:textId="6142E000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45F35" w14:textId="4185D5E1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56578" w14:textId="466AE6BD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2980B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13D70" w:rsidRPr="00923340" w14:paraId="2261EC3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CEAB9" w14:textId="77777777" w:rsidR="00413D70" w:rsidRPr="00923340" w:rsidRDefault="00413D70" w:rsidP="00413D70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59499" w14:textId="0EE046F6" w:rsidR="00413D70" w:rsidRPr="00A87509" w:rsidRDefault="00413D70" w:rsidP="00413D70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</w:t>
            </w:r>
            <w:r w:rsidR="00661333">
              <w:rPr>
                <w:rFonts w:cs="Times New Roman"/>
                <w:szCs w:val="22"/>
              </w:rPr>
              <w:t>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28E32" w14:textId="0E22BDE0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5DB1F" w14:textId="65DAEC5A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40E9F" w14:textId="77777777" w:rsidR="00413D70" w:rsidRPr="00923340" w:rsidRDefault="00413D70" w:rsidP="00413D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0356AC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2EBB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9C2FE" w14:textId="1C4DB8DF" w:rsidR="00B416EE" w:rsidRPr="009262FF" w:rsidRDefault="00B416EE" w:rsidP="009262FF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262FF">
              <w:rPr>
                <w:rFonts w:cs="Times New Roman"/>
                <w:b/>
                <w:bCs/>
                <w:szCs w:val="22"/>
                <w:u w:val="single"/>
              </w:rPr>
              <w:t>Узел ввода теплоносителя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A594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EB0F6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7968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577625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7BE6F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1555C" w14:textId="100403D7" w:rsidR="00B416EE" w:rsidRPr="00EF34DF" w:rsidRDefault="00B416EE" w:rsidP="00A8750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узла учёта тепловой энергии ШУУТЭ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4644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7673C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03D2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084D6DF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4F776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0FA12" w14:textId="5F3F99F3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ш</w:t>
            </w:r>
            <w:r w:rsidR="00B416EE" w:rsidRPr="00A87509">
              <w:rPr>
                <w:rFonts w:cs="Times New Roman"/>
                <w:szCs w:val="22"/>
              </w:rPr>
              <w:t>каф</w:t>
            </w:r>
            <w:r w:rsidR="00AB489D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учёта в составе:</w:t>
            </w:r>
          </w:p>
          <w:p w14:paraId="78064DBE" w14:textId="7777777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24E15D9F" w14:textId="77777777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тепловычислитель;</w:t>
            </w:r>
          </w:p>
          <w:p w14:paraId="193611A8" w14:textId="74D1704E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01ED1" w14:textId="1AAA187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B0805" w14:textId="0A78F93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FAEA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1221FF3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BD758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132BF" w14:textId="3D481321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492D0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13611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3F16F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E35E5A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A0D15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494BB" w14:textId="6BB6E28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р</w:t>
            </w:r>
            <w:r w:rsidR="00B416EE" w:rsidRPr="00A87509">
              <w:rPr>
                <w:rFonts w:cs="Times New Roman"/>
                <w:szCs w:val="22"/>
              </w:rPr>
              <w:t>асходомер</w:t>
            </w:r>
            <w:r w:rsidR="00AB489D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РС 80-90-А-Ф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A82F4" w14:textId="5DFDECC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EAD3F" w14:textId="7172604B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92539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5A7193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16358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CD007" w14:textId="17163F90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п</w:t>
            </w:r>
            <w:r w:rsidR="00B416EE" w:rsidRPr="00A87509">
              <w:rPr>
                <w:rFonts w:cs="Times New Roman"/>
                <w:szCs w:val="22"/>
              </w:rPr>
              <w:t>реобразовател</w:t>
            </w:r>
            <w:r w:rsidR="00AB489D">
              <w:rPr>
                <w:rFonts w:cs="Times New Roman"/>
                <w:szCs w:val="22"/>
              </w:rPr>
              <w:t>я</w:t>
            </w:r>
            <w:r w:rsidR="00B416EE" w:rsidRPr="00A87509">
              <w:rPr>
                <w:rFonts w:cs="Times New Roman"/>
                <w:szCs w:val="22"/>
              </w:rPr>
              <w:t xml:space="preserve"> давления 0-16 бар, 4-20 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58B10" w14:textId="4BE505B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4BB95" w14:textId="2C185F99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D03A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6B06C6A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BD4E1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280E6" w14:textId="11EC6559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="00AB489D">
              <w:rPr>
                <w:rFonts w:cs="Times New Roman"/>
                <w:szCs w:val="22"/>
              </w:rPr>
              <w:t>т</w:t>
            </w:r>
            <w:r w:rsidR="00B416EE" w:rsidRPr="00A87509">
              <w:rPr>
                <w:rFonts w:cs="Times New Roman"/>
                <w:szCs w:val="22"/>
              </w:rPr>
              <w:t>ермометр</w:t>
            </w:r>
            <w:r w:rsidR="00AB489D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сопротивления Pt100, 0…180°С, L=80мм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7C422" w14:textId="3E183392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1842" w14:textId="417F2A5A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B4F8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486FFB2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FDF5B" w14:textId="77777777" w:rsidR="00B416EE" w:rsidRPr="00923340" w:rsidRDefault="00B416EE" w:rsidP="00EF34D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89016" w14:textId="0B03B8BB" w:rsidR="00B416EE" w:rsidRPr="00A87509" w:rsidRDefault="00B416EE" w:rsidP="00A87509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504B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11ED7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916E4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416EE" w:rsidRPr="00923340" w14:paraId="34DB1F8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95DDD" w14:textId="77777777" w:rsidR="00B416EE" w:rsidRPr="00923340" w:rsidRDefault="00B416EE" w:rsidP="00F4278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2C9F6" w14:textId="5C174B32" w:rsidR="00B416EE" w:rsidRPr="00A87509" w:rsidRDefault="00EF34DF" w:rsidP="00A87509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Прокладка </w:t>
            </w:r>
            <w:r w:rsidR="00AB489D">
              <w:rPr>
                <w:rFonts w:cs="Times New Roman"/>
                <w:szCs w:val="22"/>
              </w:rPr>
              <w:t>к</w:t>
            </w:r>
            <w:r w:rsidR="00B416EE" w:rsidRPr="00A87509">
              <w:rPr>
                <w:rFonts w:cs="Times New Roman"/>
                <w:szCs w:val="22"/>
              </w:rPr>
              <w:t>омплект</w:t>
            </w:r>
            <w:r w:rsidR="00AB489D">
              <w:rPr>
                <w:rFonts w:cs="Times New Roman"/>
                <w:szCs w:val="22"/>
              </w:rPr>
              <w:t>а</w:t>
            </w:r>
            <w:r w:rsidR="00B416EE" w:rsidRPr="00A87509">
              <w:rPr>
                <w:rFonts w:cs="Times New Roman"/>
                <w:szCs w:val="22"/>
              </w:rPr>
              <w:t xml:space="preserve"> контрольных и сигнальных кабелей L=5м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AEB09" w14:textId="46888F05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79E18" w14:textId="7FE381DD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8F928" w14:textId="77777777" w:rsidR="00B416EE" w:rsidRPr="00923340" w:rsidRDefault="00B416EE" w:rsidP="00B416E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77F14A2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B4CE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AD1C54E" w14:textId="4CABBDC1" w:rsidR="00FC7A2A" w:rsidRPr="00FC7A2A" w:rsidRDefault="00FC7A2A" w:rsidP="00FC7A2A">
            <w:pPr>
              <w:pStyle w:val="113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Прокладка кабеля симметричного с медными жилами парной скрутки для промышленного интерфейса RS-485, с изоляцией из полиэтилена, оболочкой из поливинилхлоридного пластиката пониженной пожароопасности, не распространяющего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C8B328E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31F36BE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F8409F6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</w:tr>
      <w:tr w:rsidR="00FC7A2A" w:rsidRPr="00923340" w14:paraId="01B2D471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6C125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225CAEDD" w14:textId="739B655C" w:rsidR="00FC7A2A" w:rsidRPr="00FC7A2A" w:rsidRDefault="00FC7A2A" w:rsidP="00FC7A2A">
            <w:pPr>
              <w:pStyle w:val="113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КИПЭВнг(А)-LS 1х2х0,6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AD2907" w14:textId="2B8C68DE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60BDC18" w14:textId="449FDC99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strike/>
                <w:szCs w:val="22"/>
                <w:lang w:val="en-US"/>
              </w:rPr>
              <w:t>19</w:t>
            </w:r>
            <w:r w:rsidRPr="00FC7A2A">
              <w:rPr>
                <w:rFonts w:cs="Times New Roman"/>
                <w:strike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0074370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</w:tr>
      <w:tr w:rsidR="00FC7A2A" w:rsidRPr="00923340" w14:paraId="5B622E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C42D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CED5F" w14:textId="60A71A37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B495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9D47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9B499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F5201B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5C9F6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19253" w14:textId="6F48C60B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73738" w14:textId="0F12DD6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E3A9B" w14:textId="61C56AA6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B2F4B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F7FCB6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955A8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7F73B" w14:textId="43B69090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46D2C" w14:textId="6D994A2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D098D" w14:textId="2CBEB0E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3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4348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7778EC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2519F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21B46" w14:textId="0C5FF83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D3674" w14:textId="2A96708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EDACF" w14:textId="6868C61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CE26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E64D95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69576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0C6DA" w14:textId="3414C7DE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99B32" w14:textId="168507C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3ACB4" w14:textId="0888FEF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193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465120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B2C5E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20996" w14:textId="6232AC8D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68780" w14:textId="0AAA2C1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90255" w14:textId="3D6B1AF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B3FA2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DE50AE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F1E3C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7E221" w14:textId="76DF2F14" w:rsidR="00FC7A2A" w:rsidRPr="009262FF" w:rsidRDefault="00FC7A2A" w:rsidP="00FC7A2A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262FF">
              <w:rPr>
                <w:rFonts w:cs="Times New Roman"/>
                <w:b/>
                <w:bCs/>
                <w:szCs w:val="22"/>
                <w:u w:val="single"/>
              </w:rPr>
              <w:t>Теплоснабжение цехов и АБК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AC90E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FF959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DAE4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E19D7B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2B144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73A9E" w14:textId="10747C91" w:rsidR="00FC7A2A" w:rsidRPr="00EF34DF" w:rsidRDefault="00FC7A2A" w:rsidP="00FC7A2A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управления ШУ-БТП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0B31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33E3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69B2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31E440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109FE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39017" w14:textId="5D3B69EF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A87509">
              <w:rPr>
                <w:rFonts w:cs="Times New Roman"/>
                <w:szCs w:val="22"/>
              </w:rPr>
              <w:t>каф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управления в составе:</w:t>
            </w:r>
          </w:p>
          <w:p w14:paraId="0E5B7EE7" w14:textId="77777777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щит металлический настенного монтажа, IP55;</w:t>
            </w:r>
          </w:p>
          <w:p w14:paraId="67200E66" w14:textId="77777777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контроллер;</w:t>
            </w:r>
          </w:p>
          <w:p w14:paraId="4C193555" w14:textId="53D55EE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- защитная и пускорегулирующая аппаратура.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FD278" w14:textId="50F66C0B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A4892" w14:textId="189BB49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CFF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7E1CD9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134EB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81235" w14:textId="3C98C4CA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F583D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905F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6742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B53A92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C67DF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99F4A" w14:textId="777A203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A87509">
              <w:rPr>
                <w:rFonts w:cs="Times New Roman"/>
                <w:szCs w:val="22"/>
              </w:rPr>
              <w:t>лектропривод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регулирующего клапана ARV-1000, 220В, 3-поз.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0CC73" w14:textId="286AFEF6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02733" w14:textId="2BC3E68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CBE0B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F833F4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E1C08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644A9" w14:textId="7B010F66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э</w:t>
            </w:r>
            <w:r w:rsidRPr="00A87509">
              <w:rPr>
                <w:rFonts w:cs="Times New Roman"/>
                <w:szCs w:val="22"/>
              </w:rPr>
              <w:t>лектропривод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регулирующего клапана AMV-1800R, 220В, 3-поз.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4D47F" w14:textId="156EB31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8E275" w14:textId="52DA279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45F91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F09DF7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0112D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FBB26" w14:textId="744FB7B3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р</w:t>
            </w:r>
            <w:r w:rsidRPr="00A87509">
              <w:rPr>
                <w:rFonts w:cs="Times New Roman"/>
                <w:szCs w:val="22"/>
              </w:rPr>
              <w:t>еле давления -0,2...7,5 бар, G1/2, -10…120 °C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B6571" w14:textId="162EA83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F6237" w14:textId="16F7712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79A5E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E35515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7D2C5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DD769" w14:textId="424778F6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р</w:t>
            </w:r>
            <w:r w:rsidRPr="00A87509">
              <w:rPr>
                <w:rFonts w:cs="Times New Roman"/>
                <w:szCs w:val="22"/>
              </w:rPr>
              <w:t>еле перепада давления 0,3…0,5 бар, 2 штуцера G1/2, -40…120 °C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DBD1E" w14:textId="2DBD1A6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D3044" w14:textId="4AAB639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1910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3B6068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E6931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6512B" w14:textId="7629FA25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температуры наружного воздуха Pt1000, -50...110 °C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4CCB1" w14:textId="2C19A20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D75B2" w14:textId="6E6ABE0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90DD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1D6C1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50B43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DCB5A" w14:textId="5C39B776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температуры погружно</w:t>
            </w:r>
            <w:r>
              <w:rPr>
                <w:rFonts w:cs="Times New Roman"/>
                <w:szCs w:val="22"/>
              </w:rPr>
              <w:t>го</w:t>
            </w:r>
            <w:r w:rsidRPr="00A87509">
              <w:rPr>
                <w:rFonts w:cs="Times New Roman"/>
                <w:szCs w:val="22"/>
              </w:rPr>
              <w:t xml:space="preserve"> Pt1000, -50…200°С, L=100мм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F1683" w14:textId="10086B8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F58C2" w14:textId="2E111BC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CFB0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D5DF60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8AC8B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01A87" w14:textId="48B5295D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67234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8017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D247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5F03E4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370BE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90C9A" w14:textId="703BBE1B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силово</w:t>
            </w:r>
            <w:r>
              <w:rPr>
                <w:rFonts w:cs="Times New Roman"/>
                <w:szCs w:val="22"/>
              </w:rPr>
              <w:t>го</w:t>
            </w:r>
            <w:r w:rsidRPr="00A87509">
              <w:rPr>
                <w:rFonts w:cs="Times New Roman"/>
                <w:szCs w:val="22"/>
              </w:rPr>
              <w:t xml:space="preserve"> с медными жилами,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55939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C9B0C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5162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EF94C8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1BBC2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CE1C3" w14:textId="6CFAF4F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ВВГнг(A)-LS 4х2,5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DB8FB" w14:textId="6163EBB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E1F11" w14:textId="5157F6A5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ABD9E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D48CD7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671EB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CFCA4" w14:textId="7BA6BD4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5093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FD441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EA7D1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4E54A7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2732D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932D5" w14:textId="3B659BD4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2х2х0,75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FD2AC" w14:textId="369E063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1DA4A" w14:textId="67621405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01F8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F62803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31977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4D6F4" w14:textId="00DEF7FD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3х2х1,5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7179E" w14:textId="38A6F70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20574" w14:textId="7860BBD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75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8131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011697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EE52D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AD16E" w14:textId="3C2CB231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</w:t>
            </w:r>
            <w:r w:rsidRPr="00A87509">
              <w:rPr>
                <w:rFonts w:cs="Times New Roman"/>
                <w:szCs w:val="22"/>
              </w:rPr>
              <w:lastRenderedPageBreak/>
              <w:t>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139E3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6738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B1FD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40888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8967E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24E4A" w14:textId="066959F0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КПСВЭВнг(А)-LS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26A03" w14:textId="3213D6B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9DC1D" w14:textId="3E21049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E3B6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3CE07F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2AC73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E95BC" w14:textId="52152C2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344F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947E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8BED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DDEF5B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30DFF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CCBCD" w14:textId="308AC9BD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лотка</w:t>
            </w:r>
            <w:r w:rsidRPr="00A87509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33AFC" w14:textId="13BB0EF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AA247" w14:textId="0A3922D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0314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C367F0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8F8D3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E5B5F" w14:textId="7EA25D3B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рышк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3FF24" w14:textId="4CF9A20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FC152" w14:textId="1FC9311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85E4D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110836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F669E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08D4C" w14:textId="2342552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</w:t>
            </w:r>
            <w:r w:rsidRPr="00A87509">
              <w:rPr>
                <w:rFonts w:cs="Times New Roman"/>
                <w:szCs w:val="22"/>
              </w:rPr>
              <w:t>ерегородк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9648A" w14:textId="046E388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2EA5C" w14:textId="137C14E0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5984C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EF927A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BF089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7A04C" w14:textId="5914981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з</w:t>
            </w:r>
            <w:r w:rsidRPr="00A87509">
              <w:rPr>
                <w:rFonts w:cs="Times New Roman"/>
                <w:szCs w:val="22"/>
              </w:rPr>
              <w:t>аглушк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цельн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ТС 100х50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D4613" w14:textId="1A3989D4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5FECC" w14:textId="2C694330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CC549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12168F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CC5F8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3B7D9" w14:textId="499A1F98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угла</w:t>
            </w:r>
            <w:r w:rsidRPr="00A87509">
              <w:rPr>
                <w:rFonts w:cs="Times New Roman"/>
                <w:szCs w:val="22"/>
              </w:rPr>
              <w:t xml:space="preserve"> CDV 90 вертикальн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внеш.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0EA4E" w14:textId="5D43529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99073" w14:textId="7AC54A7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744A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EDCABD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4752A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FB109" w14:textId="657FC6E1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угла</w:t>
            </w:r>
            <w:r w:rsidRPr="00A87509">
              <w:rPr>
                <w:rFonts w:cs="Times New Roman"/>
                <w:szCs w:val="22"/>
              </w:rPr>
              <w:t xml:space="preserve"> CPO 90 горизонтальн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90° 100х50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78BDF" w14:textId="7DC7AE7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DCF8B" w14:textId="707D249B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FBFC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876A32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228FD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B56D6" w14:textId="715B76EC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угла</w:t>
            </w:r>
            <w:r w:rsidRPr="00A87509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внешн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 xml:space="preserve"> CDSD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F435B" w14:textId="0BF2479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7DE64" w14:textId="68B2553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B5E2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059BFD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770EA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39CDF" w14:textId="53ED5356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угла</w:t>
            </w:r>
            <w:r w:rsidRPr="00A87509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внешн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 xml:space="preserve"> CDSS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5E502" w14:textId="1C7CBAA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F814E" w14:textId="7811B364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03F5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E9EA6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85EEF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EF5D5" w14:textId="12F3B9F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угла</w:t>
            </w:r>
            <w:r w:rsidRPr="00A87509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внутренн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>, переходник CSSD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99B5C" w14:textId="5A1C06E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9EDFD" w14:textId="0041A44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BED62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655CB9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342C1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4DFF3" w14:textId="45AA02BA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угла</w:t>
            </w:r>
            <w:r w:rsidRPr="00A87509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внутренн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>, переходник CSSS 90 осн. 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02E3D" w14:textId="714757BB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AC682" w14:textId="58FDA66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E35E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4791DC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A1E35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5C986" w14:textId="1BF5D4D1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м</w:t>
            </w:r>
            <w:r w:rsidRPr="00923340">
              <w:rPr>
                <w:rFonts w:cs="Times New Roman"/>
                <w:szCs w:val="22"/>
              </w:rPr>
              <w:t>етиз</w:t>
            </w:r>
            <w:r>
              <w:rPr>
                <w:rFonts w:cs="Times New Roman"/>
                <w:szCs w:val="22"/>
              </w:rPr>
              <w:t>ов</w:t>
            </w:r>
            <w:r w:rsidRPr="00923340">
              <w:rPr>
                <w:rFonts w:cs="Times New Roman"/>
                <w:szCs w:val="22"/>
              </w:rPr>
              <w:t xml:space="preserve">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0CD4D" w14:textId="15E4D2C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108F2" w14:textId="0677A3B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0FD0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B6BA5F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49AB8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02E6D" w14:textId="276474F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реплени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20488" w14:textId="36D17C60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4C414" w14:textId="1D9D4C3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2F19C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AA14E9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02A2D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EDAC9" w14:textId="68A0D92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онсол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универсальн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осн. 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C3413" w14:textId="3682801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69BD6" w14:textId="4778306B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53FE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9B1369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30FC7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11D56" w14:textId="6BA34727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A87509">
              <w:rPr>
                <w:rFonts w:cs="Times New Roman"/>
                <w:szCs w:val="22"/>
              </w:rPr>
              <w:t>тандартн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анкер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F3020" w14:textId="68E658B4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62B32" w14:textId="67E5D77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3E26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E0694F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019A6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4E16E" w14:textId="1C75BAB3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923340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923340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 мест реза лотков</w:t>
            </w:r>
            <w:r w:rsidRPr="00923340">
              <w:rPr>
                <w:rFonts w:cs="Times New Roman"/>
                <w:szCs w:val="22"/>
              </w:rPr>
              <w:t>, 400мл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8F08F" w14:textId="7786F306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16F3F" w14:textId="0F26196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5A0CD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7FB204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38B7A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ACAF9" w14:textId="4992B10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96B7B" w14:textId="43A85CC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D09ED" w14:textId="2CFD180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2A47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39E8A8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FB151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25D72" w14:textId="007609BA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7C344" w14:textId="048F086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AF446" w14:textId="7E412A2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A02E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F859C2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74C4A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69D6E" w14:textId="0B2F6988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26A30" w14:textId="24FC28B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09C7D" w14:textId="78B2ADA6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0345C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FAB502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43C61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D2F4E" w14:textId="0059543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C838E" w14:textId="79BCA9D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F8541" w14:textId="55CCBD14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7B79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257A9E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09132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EEF59" w14:textId="77B5354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10E69" w14:textId="2A7E7A9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2AD43" w14:textId="5132A46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D920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A7E054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3569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D92C9" w14:textId="3F9E6B36" w:rsidR="00FC7A2A" w:rsidRPr="0091512C" w:rsidRDefault="00FC7A2A" w:rsidP="00FC7A2A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91512C">
              <w:rPr>
                <w:rFonts w:cs="Times New Roman"/>
                <w:b/>
                <w:bCs/>
                <w:szCs w:val="22"/>
                <w:u w:val="single"/>
              </w:rPr>
              <w:t>Узел учёта воды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4D7C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6ADF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C6079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41EAD0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820B2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B18B7" w14:textId="07E19FCC" w:rsidR="00FC7A2A" w:rsidRPr="00EF34DF" w:rsidRDefault="00FC7A2A" w:rsidP="00FC7A2A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узла учёта воды ШУУВ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00C5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5E96C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8DE8D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DB01BE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92729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002EC" w14:textId="5C9B84D3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орпус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400х300х200мм навесно</w:t>
            </w:r>
            <w:r>
              <w:rPr>
                <w:rFonts w:cs="Times New Roman"/>
                <w:szCs w:val="22"/>
              </w:rPr>
              <w:t>го</w:t>
            </w:r>
            <w:r w:rsidRPr="00A87509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CE5F5" w14:textId="1EDA460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EDA1F" w14:textId="36BC89D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2A35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F52E2F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EEAF9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946E5" w14:textId="1F868F77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в</w:t>
            </w:r>
            <w:r w:rsidRPr="00A87509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1BA60" w14:textId="7A0142D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7C007" w14:textId="1D6E195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EAD81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B706E2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F5ED9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6A3B1" w14:textId="491955E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в</w:t>
            </w:r>
            <w:r w:rsidRPr="003E6337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3E6337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3E6337">
              <w:rPr>
                <w:rFonts w:cs="Times New Roman"/>
                <w:szCs w:val="22"/>
              </w:rPr>
              <w:t xml:space="preserve"> 6А,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296B1" w14:textId="23CF9D9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BD286" w14:textId="6EDD620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850CC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B03C13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A39BC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5DBBB" w14:textId="53892A54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A87509">
              <w:rPr>
                <w:rFonts w:cs="Times New Roman"/>
                <w:szCs w:val="22"/>
              </w:rPr>
              <w:t>четчик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импульсов-регистратор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10-канальн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>, RS-485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B6748" w14:textId="3E076F6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60088" w14:textId="3E49A4C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F574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131A1A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DC761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6AE01" w14:textId="3238E920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питания 220VAC/24VDC, 4Вт, 0,75А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E2712" w14:textId="2A4412E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D94AF" w14:textId="10961E3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DF1C9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E287BE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2F720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F7226" w14:textId="5A65108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Pr="003E6337">
              <w:rPr>
                <w:rFonts w:cs="Times New Roman"/>
                <w:szCs w:val="22"/>
              </w:rPr>
              <w:t>DIN-рейк</w:t>
            </w:r>
            <w:r>
              <w:rPr>
                <w:rFonts w:cs="Times New Roman"/>
                <w:szCs w:val="22"/>
              </w:rPr>
              <w:t>и</w:t>
            </w:r>
            <w:r w:rsidRPr="003E6337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AE862" w14:textId="6A12900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1C382" w14:textId="652B56A5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605C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8F0302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9E094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976F8" w14:textId="15721C7C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о</w:t>
            </w:r>
            <w:r w:rsidRPr="003E6337">
              <w:rPr>
                <w:rFonts w:cs="Times New Roman"/>
                <w:szCs w:val="22"/>
              </w:rPr>
              <w:t>граничител</w:t>
            </w:r>
            <w:r>
              <w:rPr>
                <w:rFonts w:cs="Times New Roman"/>
                <w:szCs w:val="22"/>
              </w:rPr>
              <w:t>я</w:t>
            </w:r>
            <w:r w:rsidRPr="003E6337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5BC77" w14:textId="4AA7E17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C202A" w14:textId="25807C4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AAA33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59D2AE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DB5F1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9DA41" w14:textId="5FC42162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абель-канал</w:t>
            </w:r>
            <w:r>
              <w:rPr>
                <w:rFonts w:cs="Times New Roman"/>
                <w:szCs w:val="22"/>
              </w:rPr>
              <w:t>а</w:t>
            </w:r>
            <w:r w:rsidRPr="003E6337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3E6337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6EB8C" w14:textId="4D2D5E0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71E20" w14:textId="607E0EE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B50F3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07E204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4CBF3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0F554" w14:textId="0110993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3E6337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3E6337">
              <w:rPr>
                <w:rFonts w:cs="Times New Roman"/>
                <w:szCs w:val="22"/>
              </w:rPr>
              <w:t xml:space="preserve"> КВИ-2,5мм2 сер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07F5E" w14:textId="5F0DDF1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3098D" w14:textId="3234AA9C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215E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CB4FF7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1B420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7ED24" w14:textId="2F59C320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3E6337">
              <w:rPr>
                <w:rFonts w:cs="Times New Roman"/>
                <w:szCs w:val="22"/>
              </w:rPr>
              <w:t xml:space="preserve"> винтовая КВИ-2,5мм2 </w:t>
            </w:r>
            <w:r w:rsidRPr="00A87509">
              <w:rPr>
                <w:rFonts w:cs="Times New Roman"/>
                <w:szCs w:val="22"/>
              </w:rPr>
              <w:t>син</w:t>
            </w:r>
            <w:r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15CCB" w14:textId="2981E50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17BA2" w14:textId="773D47B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0F64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3B84BE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AB16C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5375B" w14:textId="68B91E0A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3E6337">
              <w:rPr>
                <w:rFonts w:cs="Times New Roman"/>
                <w:szCs w:val="22"/>
              </w:rPr>
              <w:t xml:space="preserve"> винтовая КВИ-2,5мм2 </w:t>
            </w:r>
            <w:r w:rsidRPr="00A87509">
              <w:rPr>
                <w:rFonts w:cs="Times New Roman"/>
                <w:szCs w:val="22"/>
              </w:rPr>
              <w:t>зелён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95D99" w14:textId="04F60EF5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8919F" w14:textId="6EA872B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74ED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28B339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42AE8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EEB6E" w14:textId="29F6730C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A87509">
              <w:rPr>
                <w:rFonts w:cs="Times New Roman"/>
                <w:szCs w:val="22"/>
              </w:rPr>
              <w:t>ины на DIN-рейку в корпусе (кросс-модуль) ШНК 2х7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AE368" w14:textId="4F44D82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2DDC7" w14:textId="1F2520B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302B1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2ADE79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0D85E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97540" w14:textId="5334DD56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A87509">
              <w:rPr>
                <w:rFonts w:cs="Times New Roman"/>
                <w:szCs w:val="22"/>
              </w:rPr>
              <w:t>ина PE "земля" в корпусном изоляторе на DIN-рейку ШНИ-6х9-8-К-З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3EFB0" w14:textId="6E64F06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F322B" w14:textId="3168B80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45F6E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917B56A" w14:textId="77777777" w:rsidTr="00287106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1697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E2813D6" w14:textId="0527C727" w:rsidR="00FC7A2A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B25FF3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28DBA29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22B59F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4270C83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ED61312" w14:textId="77777777" w:rsidTr="00287106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76358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CB1DE1" w14:textId="43AA16B3" w:rsidR="00FC7A2A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Подключение к системе учёта с</w:t>
            </w:r>
            <w:r w:rsidRPr="00B25FF3">
              <w:rPr>
                <w:rFonts w:cs="Times New Roman"/>
                <w:szCs w:val="22"/>
              </w:rPr>
              <w:t>чётчик</w:t>
            </w:r>
            <w:r>
              <w:rPr>
                <w:rFonts w:cs="Times New Roman"/>
                <w:szCs w:val="22"/>
              </w:rPr>
              <w:t>а</w:t>
            </w:r>
            <w:r w:rsidRPr="00B25FF3">
              <w:rPr>
                <w:rFonts w:cs="Times New Roman"/>
                <w:szCs w:val="22"/>
              </w:rPr>
              <w:t xml:space="preserve"> воды крыльчат</w:t>
            </w:r>
            <w:r>
              <w:rPr>
                <w:rFonts w:cs="Times New Roman"/>
                <w:szCs w:val="22"/>
              </w:rPr>
              <w:t>ого</w:t>
            </w:r>
            <w:r w:rsidRPr="00B25FF3">
              <w:rPr>
                <w:rFonts w:cs="Times New Roman"/>
                <w:szCs w:val="22"/>
              </w:rPr>
              <w:t>, одноструйн</w:t>
            </w:r>
            <w:r>
              <w:rPr>
                <w:rFonts w:cs="Times New Roman"/>
                <w:szCs w:val="22"/>
              </w:rPr>
              <w:t>ого</w:t>
            </w:r>
            <w:r w:rsidRPr="00B25FF3">
              <w:rPr>
                <w:rFonts w:cs="Times New Roman"/>
                <w:szCs w:val="22"/>
              </w:rPr>
              <w:t>, сухого типа, диаметр подключения 1 1/2”, с импульсным выходом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24624C6" w14:textId="35A45880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7FD5FD9" w14:textId="5E7C0F1D" w:rsidR="00FC7A2A" w:rsidRPr="00B25FF3" w:rsidRDefault="00FC7A2A" w:rsidP="00FC7A2A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E52F03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8271EF7" w14:textId="77777777" w:rsidTr="00287106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67002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D23C7BB" w14:textId="74E30176" w:rsidR="00FC7A2A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Подключение к системе учёта с</w:t>
            </w:r>
            <w:r w:rsidRPr="00B25FF3">
              <w:rPr>
                <w:rFonts w:cs="Times New Roman"/>
                <w:szCs w:val="22"/>
              </w:rPr>
              <w:t>чётчик</w:t>
            </w:r>
            <w:r>
              <w:rPr>
                <w:rFonts w:cs="Times New Roman"/>
                <w:szCs w:val="22"/>
              </w:rPr>
              <w:t>а</w:t>
            </w:r>
            <w:r w:rsidRPr="00B25FF3">
              <w:rPr>
                <w:rFonts w:cs="Times New Roman"/>
                <w:szCs w:val="22"/>
              </w:rPr>
              <w:t xml:space="preserve"> воды крыльчат</w:t>
            </w:r>
            <w:r>
              <w:rPr>
                <w:rFonts w:cs="Times New Roman"/>
                <w:szCs w:val="22"/>
              </w:rPr>
              <w:t>ого</w:t>
            </w:r>
            <w:r w:rsidRPr="00B25FF3">
              <w:rPr>
                <w:rFonts w:cs="Times New Roman"/>
                <w:szCs w:val="22"/>
              </w:rPr>
              <w:t>, одноструйн</w:t>
            </w:r>
            <w:r>
              <w:rPr>
                <w:rFonts w:cs="Times New Roman"/>
                <w:szCs w:val="22"/>
              </w:rPr>
              <w:t>ого</w:t>
            </w:r>
            <w:r w:rsidRPr="00B25FF3">
              <w:rPr>
                <w:rFonts w:cs="Times New Roman"/>
                <w:szCs w:val="22"/>
              </w:rPr>
              <w:t>, сухого типа, диаметр подключения 3/4”, с импульсным выходом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B223F4" w14:textId="74346E11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D1A2B5E" w14:textId="1A6F7FFC" w:rsidR="00FC7A2A" w:rsidRPr="00B25FF3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FEAC5B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54DF50A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377D2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5287573" w14:textId="0304CFCA" w:rsidR="00FC7A2A" w:rsidRPr="00FC7A2A" w:rsidRDefault="00FC7A2A" w:rsidP="00FC7A2A">
            <w:pPr>
              <w:pStyle w:val="113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b/>
                <w:bCs/>
                <w:strike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C2EA588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4910355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A39C52B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</w:tr>
      <w:tr w:rsidR="00FC7A2A" w:rsidRPr="00923340" w14:paraId="5AAC4C7B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3BFC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A10E686" w14:textId="6AA4299C" w:rsidR="00FC7A2A" w:rsidRPr="00FC7A2A" w:rsidRDefault="00FC7A2A" w:rsidP="00FC7A2A">
            <w:pPr>
              <w:pStyle w:val="113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Прокладка кабеля симметричного с медными жилами парной скрутки для промышленного интерфейса RS-485, с изоляцией из полиэтилена, оболочкой из поливинилхлоридного пластиката пониженной пожароопасности, не распространяющего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5686E96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267240B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29DE92A3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</w:tr>
      <w:tr w:rsidR="00FC7A2A" w:rsidRPr="00923340" w14:paraId="0FD7E557" w14:textId="77777777" w:rsidTr="00FC7A2A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E4231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FFE4F88" w14:textId="36DD2C7A" w:rsidR="00FC7A2A" w:rsidRPr="00FC7A2A" w:rsidRDefault="00FC7A2A" w:rsidP="00FC7A2A">
            <w:pPr>
              <w:pStyle w:val="113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КИПЭВнг(А)-LS 1х2х0,6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A3DE64D" w14:textId="5E0016E4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3B90645" w14:textId="447B091C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  <w:lang w:val="en-US"/>
              </w:rPr>
            </w:pPr>
            <w:r w:rsidRPr="00FC7A2A">
              <w:rPr>
                <w:rFonts w:cs="Times New Roman"/>
                <w:strike/>
                <w:szCs w:val="22"/>
                <w:lang w:val="en-US"/>
              </w:rPr>
              <w:t>1</w:t>
            </w:r>
            <w:r w:rsidRPr="00FC7A2A">
              <w:rPr>
                <w:rFonts w:cs="Times New Roman"/>
                <w:strike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C3246ED" w14:textId="77777777" w:rsidR="00FC7A2A" w:rsidRPr="00FC7A2A" w:rsidRDefault="00FC7A2A" w:rsidP="00FC7A2A">
            <w:pPr>
              <w:pStyle w:val="114"/>
              <w:rPr>
                <w:rFonts w:cs="Times New Roman"/>
                <w:strike/>
                <w:szCs w:val="22"/>
              </w:rPr>
            </w:pPr>
          </w:p>
        </w:tc>
      </w:tr>
      <w:tr w:rsidR="00FC7A2A" w:rsidRPr="00923340" w14:paraId="676EC784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90BE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A3472" w14:textId="1FE91269" w:rsidR="00FC7A2A" w:rsidRPr="00F42786" w:rsidRDefault="00FC7A2A" w:rsidP="00FC7A2A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F42786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AD49B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AF3F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DD9F2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BBA0E1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EE59C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B5687" w14:textId="59ACFB03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37679" w14:textId="69B7525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4DC7E" w14:textId="38DEFF7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BB421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FCAF7B7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A8E66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5C7BB" w14:textId="4B05AFCA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C2142" w14:textId="5DFC527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4B007" w14:textId="33F4D3A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45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1C83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6DC1FDE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6606C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DE99A" w14:textId="1E1D954A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76EAA" w14:textId="5268BCDB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D7906" w14:textId="1721FBD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8D264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316A74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3CC22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B007A" w14:textId="238E27BB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E3723" w14:textId="0DC66E1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62C5A" w14:textId="107A818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07574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44F31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D3F4D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2150F" w14:textId="42D616E5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EC11C" w14:textId="46C73C8E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30ECA" w14:textId="646AF5B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  <w:r w:rsidRPr="00923340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B170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782CD7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FBC64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B4011" w14:textId="0010213A" w:rsidR="00FC7A2A" w:rsidRPr="00F42786" w:rsidRDefault="00FC7A2A" w:rsidP="00FC7A2A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F42786">
              <w:rPr>
                <w:rFonts w:cs="Times New Roman"/>
                <w:b/>
                <w:bCs/>
                <w:szCs w:val="22"/>
                <w:u w:val="single"/>
              </w:rPr>
              <w:t>Узел учёта газа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589D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5E9C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5531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F8B774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1F2B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98D74" w14:textId="446CC5A0" w:rsidR="00FC7A2A" w:rsidRPr="00F42786" w:rsidRDefault="00FC7A2A" w:rsidP="00FC7A2A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F42786">
              <w:rPr>
                <w:rFonts w:cs="Times New Roman"/>
                <w:b/>
                <w:bCs/>
                <w:szCs w:val="22"/>
              </w:rPr>
              <w:t>Шкаф узла учёта газа ШУУГ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48AB6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A2D5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AA93D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41D9BA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12E59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BEB0B" w14:textId="59682498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A87509">
              <w:rPr>
                <w:rFonts w:cs="Times New Roman"/>
                <w:szCs w:val="22"/>
              </w:rPr>
              <w:t>орпус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400х300х200мм навесно</w:t>
            </w:r>
            <w:r>
              <w:rPr>
                <w:rFonts w:cs="Times New Roman"/>
                <w:szCs w:val="22"/>
              </w:rPr>
              <w:t>го</w:t>
            </w:r>
            <w:r w:rsidRPr="00A87509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4CF40" w14:textId="766251E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A450" w14:textId="34ED5A52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F77A4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865FA51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F2E42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E5E16" w14:textId="24EAD187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в</w:t>
            </w:r>
            <w:r w:rsidRPr="00A87509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C501B" w14:textId="10AECD3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9D4AF" w14:textId="1D0461A6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0EBE2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C6829D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24FB7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90C35" w14:textId="0E10DBE1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в</w:t>
            </w:r>
            <w:r w:rsidRPr="003E6337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3E6337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3E6337">
              <w:rPr>
                <w:rFonts w:cs="Times New Roman"/>
                <w:szCs w:val="22"/>
              </w:rPr>
              <w:t xml:space="preserve"> 6А,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5EFF2" w14:textId="4C22D18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2F494" w14:textId="6ECD190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D873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908BEF9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1875D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2CFAE" w14:textId="14C81D93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с</w:t>
            </w:r>
            <w:r w:rsidRPr="00A87509">
              <w:rPr>
                <w:rFonts w:cs="Times New Roman"/>
                <w:szCs w:val="22"/>
              </w:rPr>
              <w:t>четчик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импульсов-регистратор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10-канальн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>, RS-485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61855" w14:textId="4D4644D0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051B7" w14:textId="1BCAB19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BB55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2DF99B2C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1F78A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2248D" w14:textId="183C69DF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питания 220VAC/24VDC, 4Вт, 0,75А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110A3" w14:textId="4A0C838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807C5" w14:textId="5D1F251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EE024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8E873F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4F588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C1C53" w14:textId="0DEDE633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 w:rsidRPr="003E6337">
              <w:rPr>
                <w:rFonts w:cs="Times New Roman"/>
                <w:szCs w:val="22"/>
              </w:rPr>
              <w:t>DIN-рейк</w:t>
            </w:r>
            <w:r>
              <w:rPr>
                <w:rFonts w:cs="Times New Roman"/>
                <w:szCs w:val="22"/>
              </w:rPr>
              <w:t>и</w:t>
            </w:r>
            <w:r w:rsidRPr="003E6337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785A7" w14:textId="0EDFBD8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F27EA" w14:textId="38769E6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B2A7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3E05750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E744D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07E60" w14:textId="2638E00E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о</w:t>
            </w:r>
            <w:r w:rsidRPr="003E6337">
              <w:rPr>
                <w:rFonts w:cs="Times New Roman"/>
                <w:szCs w:val="22"/>
              </w:rPr>
              <w:t>граничител</w:t>
            </w:r>
            <w:r>
              <w:rPr>
                <w:rFonts w:cs="Times New Roman"/>
                <w:szCs w:val="22"/>
              </w:rPr>
              <w:t>я</w:t>
            </w:r>
            <w:r w:rsidRPr="003E6337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CD887" w14:textId="39A80F1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BA0F7" w14:textId="7F57C33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B001E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A989B3D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FF25F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21421" w14:textId="5DE5E388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абель-канал</w:t>
            </w:r>
            <w:r>
              <w:rPr>
                <w:rFonts w:cs="Times New Roman"/>
                <w:szCs w:val="22"/>
              </w:rPr>
              <w:t>а</w:t>
            </w:r>
            <w:r w:rsidRPr="003E6337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3E6337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B2C39" w14:textId="64E9EBD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C78D2" w14:textId="7D09EB3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402B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56D16D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8F5AA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54B15" w14:textId="39D4D59D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3E6337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3E6337">
              <w:rPr>
                <w:rFonts w:cs="Times New Roman"/>
                <w:szCs w:val="22"/>
              </w:rPr>
              <w:t xml:space="preserve"> КВИ-2,5мм2 сер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E33AE" w14:textId="0091F28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165E3" w14:textId="7A11F29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EA0D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697517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46E19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06ACF" w14:textId="46AA67B5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3E6337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3E6337">
              <w:rPr>
                <w:rFonts w:cs="Times New Roman"/>
                <w:szCs w:val="22"/>
              </w:rPr>
              <w:t xml:space="preserve"> КВИ-2,5мм2 </w:t>
            </w:r>
            <w:r w:rsidRPr="00A87509">
              <w:rPr>
                <w:rFonts w:cs="Times New Roman"/>
                <w:szCs w:val="22"/>
              </w:rPr>
              <w:t>син</w:t>
            </w:r>
            <w:r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E43BD" w14:textId="1D948AF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9A0DE" w14:textId="66A4BBCA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D648D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C0D8435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BA125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20738" w14:textId="313EC773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к</w:t>
            </w:r>
            <w:r w:rsidRPr="003E6337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3E6337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3E6337">
              <w:rPr>
                <w:rFonts w:cs="Times New Roman"/>
                <w:szCs w:val="22"/>
              </w:rPr>
              <w:t xml:space="preserve"> КВИ-2,5мм2 </w:t>
            </w:r>
            <w:r w:rsidRPr="00A87509">
              <w:rPr>
                <w:rFonts w:cs="Times New Roman"/>
                <w:szCs w:val="22"/>
              </w:rPr>
              <w:t>зелён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BD611" w14:textId="58C510D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04B80" w14:textId="1B240DDB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D5B1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715282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4A165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0660C" w14:textId="516A8B8C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A87509">
              <w:rPr>
                <w:rFonts w:cs="Times New Roman"/>
                <w:szCs w:val="22"/>
              </w:rPr>
              <w:t>ины на DIN-рейку в корпусе (кросс-модуль) ШНК 2х7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7C9B3" w14:textId="513446CD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1D515" w14:textId="5D8D01CF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8668A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631BD082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DEB56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9E216" w14:textId="5B9A547A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ш</w:t>
            </w:r>
            <w:r w:rsidRPr="00A87509">
              <w:rPr>
                <w:rFonts w:cs="Times New Roman"/>
                <w:szCs w:val="22"/>
              </w:rPr>
              <w:t>ин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PE "земля" в корпусном изоляторе на DIN-рейку ШНИ-6х9-8-К-З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34767" w14:textId="058B4C2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6FE74" w14:textId="4BF52180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C7F4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5B6DB322" w14:textId="77777777" w:rsidTr="00287106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FAF38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C71E20A" w14:textId="1D4B4D41" w:rsidR="00FC7A2A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B25FF3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7F98CA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958F3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A56702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3071549B" w14:textId="77777777" w:rsidTr="00287106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DFF6A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BC33BC" w14:textId="480BA36D" w:rsidR="00FC7A2A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Подключение к системе учёта с</w:t>
            </w:r>
            <w:r w:rsidRPr="00B25FF3">
              <w:rPr>
                <w:rFonts w:cs="Times New Roman"/>
                <w:szCs w:val="22"/>
              </w:rPr>
              <w:t>чётчик</w:t>
            </w:r>
            <w:r>
              <w:rPr>
                <w:rFonts w:cs="Times New Roman"/>
                <w:szCs w:val="22"/>
              </w:rPr>
              <w:t>а</w:t>
            </w:r>
            <w:r w:rsidRPr="00B25FF3">
              <w:rPr>
                <w:rFonts w:cs="Times New Roman"/>
                <w:szCs w:val="22"/>
              </w:rPr>
              <w:t xml:space="preserve"> газа турбинн</w:t>
            </w:r>
            <w:r>
              <w:rPr>
                <w:rFonts w:cs="Times New Roman"/>
                <w:szCs w:val="22"/>
              </w:rPr>
              <w:t>ого</w:t>
            </w:r>
            <w:r w:rsidRPr="00B25FF3">
              <w:rPr>
                <w:rFonts w:cs="Times New Roman"/>
                <w:szCs w:val="22"/>
              </w:rPr>
              <w:t xml:space="preserve"> фланцев</w:t>
            </w:r>
            <w:r>
              <w:rPr>
                <w:rFonts w:cs="Times New Roman"/>
                <w:szCs w:val="22"/>
              </w:rPr>
              <w:t>ого</w:t>
            </w:r>
            <w:r w:rsidRPr="00B25FF3">
              <w:rPr>
                <w:rFonts w:cs="Times New Roman"/>
                <w:szCs w:val="22"/>
              </w:rPr>
              <w:t xml:space="preserve"> DN150, с импульсным выходом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519B646" w14:textId="76459E68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6726264" w14:textId="67DAE4C1" w:rsidR="00FC7A2A" w:rsidRPr="00B25FF3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D354A53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13F5C2C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6FA8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7131E" w14:textId="563DEA57" w:rsidR="00FC7A2A" w:rsidRPr="00F42786" w:rsidRDefault="00FC7A2A" w:rsidP="00FC7A2A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F42786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5579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D1E3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CAA80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45E1C11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B664F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0C38F" w14:textId="6F12A6B7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A87509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</w:t>
            </w:r>
            <w:r w:rsidRPr="00A87509">
              <w:rPr>
                <w:rFonts w:cs="Times New Roman"/>
                <w:szCs w:val="22"/>
              </w:rPr>
              <w:lastRenderedPageBreak/>
              <w:t>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A87509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B1D25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9BFE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3C1E1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C7A2A" w:rsidRPr="00923340" w14:paraId="0A02172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872F7" w14:textId="77777777" w:rsidR="00FC7A2A" w:rsidRPr="00923340" w:rsidRDefault="00FC7A2A" w:rsidP="00FC7A2A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F18BC" w14:textId="0D3F66D9" w:rsidR="00FC7A2A" w:rsidRPr="00A87509" w:rsidRDefault="00FC7A2A" w:rsidP="00FC7A2A">
            <w:pPr>
              <w:pStyle w:val="113"/>
              <w:rPr>
                <w:rFonts w:cs="Times New Roman"/>
                <w:szCs w:val="22"/>
              </w:rPr>
            </w:pPr>
            <w:r w:rsidRPr="00A87509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4EE8B" w14:textId="16130139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002EA" w14:textId="72229363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CC297" w14:textId="77777777" w:rsidR="00FC7A2A" w:rsidRPr="00923340" w:rsidRDefault="00FC7A2A" w:rsidP="00FC7A2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A38B4E7" w14:textId="77777777" w:rsidTr="00287106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5DB4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192999" w14:textId="6E0649B6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Прокладка кабеля симметричного с медными жилами парной скрутки для промышленного интерфейса RS-485, с изоляцией из полиэтилена, оболочкой из поливинилхлоридного пластиката пониженной пожароопасности, не распространяющего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5DBC6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F10C15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0D6C46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DC3A69F" w14:textId="77777777" w:rsidTr="00287106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0B87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131900F" w14:textId="0246B46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КИПЭВнг(А)-LS 1х2х0,6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5707FB0" w14:textId="6D83421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FC7A2A">
              <w:rPr>
                <w:rFonts w:cs="Times New Roman"/>
                <w:strike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7DF86E2" w14:textId="76EF88F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FC7A2A">
              <w:rPr>
                <w:rFonts w:cs="Times New Roman"/>
                <w:strike/>
                <w:szCs w:val="22"/>
                <w:lang w:val="en-US"/>
              </w:rPr>
              <w:t>1</w:t>
            </w:r>
            <w:r>
              <w:rPr>
                <w:rFonts w:cs="Times New Roman"/>
                <w:strike/>
                <w:szCs w:val="22"/>
              </w:rPr>
              <w:t>7</w:t>
            </w:r>
            <w:r w:rsidRPr="00FC7A2A">
              <w:rPr>
                <w:rFonts w:cs="Times New Roman"/>
                <w:strike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546875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5F4CAE6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9380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7310B" w14:textId="6B189246" w:rsidR="00287106" w:rsidRPr="00F42786" w:rsidRDefault="00287106" w:rsidP="00287106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F42786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15E4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B414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43F7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7D409CA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3D8D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27FAF" w14:textId="506DE5EB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т</w:t>
            </w:r>
            <w:r w:rsidRPr="00A87509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A87509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ПВХ,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90C4E" w14:textId="5ED9262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9DADC" w14:textId="4B9A3E7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E118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874CB78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781C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AD02A" w14:textId="4300310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с защёлкой для трубы, </w:t>
            </w:r>
            <w:r w:rsidRPr="00A87509">
              <w:rPr>
                <w:rFonts w:ascii="Cambria Math" w:hAnsi="Cambria Math" w:cs="Cambria Math"/>
                <w:szCs w:val="22"/>
              </w:rPr>
              <w:t>∅</w:t>
            </w:r>
            <w:r w:rsidRPr="00A87509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0B480" w14:textId="775B95A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952CA" w14:textId="0F88FE8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9E36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FD43E23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DD53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A97F2" w14:textId="23AC954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д</w:t>
            </w:r>
            <w:r w:rsidRPr="00A87509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A87509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3F263" w14:textId="1598AF2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5C7624">
              <w:rPr>
                <w:rFonts w:cs="Times New Roman"/>
                <w:b/>
                <w:bCs/>
                <w:szCs w:val="22"/>
              </w:rPr>
              <w:t>упак</w:t>
            </w:r>
            <w:r w:rsidRPr="00923340">
              <w:rPr>
                <w:rFonts w:cs="Times New Roman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680C8" w14:textId="1D840A3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730B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E11DB7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4B73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59E10" w14:textId="70C17C2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923340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х</w:t>
            </w:r>
            <w:r w:rsidRPr="00A87509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A87509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D8090" w14:textId="6D87B4E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9E95B" w14:textId="0A34814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A281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337C40F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8A74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6BD70" w14:textId="05503C1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</w:t>
            </w:r>
            <w:r w:rsidRPr="00A87509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б</w:t>
            </w:r>
            <w:r w:rsidRPr="00A87509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A87509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A87509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E5FC1" w14:textId="1B50357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C68CB" w14:textId="6F200AA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92334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335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0AA233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106F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004DF5C" w14:textId="6DDAA0E4" w:rsidR="00287106" w:rsidRDefault="00287106" w:rsidP="00287106">
            <w:pPr>
              <w:pStyle w:val="113"/>
              <w:jc w:val="center"/>
              <w:rPr>
                <w:rFonts w:cs="Times New Roman"/>
                <w:szCs w:val="22"/>
              </w:rPr>
            </w:pPr>
            <w:r w:rsidRPr="005C7624">
              <w:rPr>
                <w:rFonts w:cs="Times New Roman"/>
                <w:b/>
                <w:bCs/>
                <w:szCs w:val="22"/>
                <w:u w:val="single"/>
              </w:rPr>
              <w:t>Узел учёта электроэнергии 2БКТП-3150/6/0,4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5F9BE0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8FB610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C5ADD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56FC10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4B07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C1CE3E" w14:textId="775B3DD7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5C7624">
              <w:rPr>
                <w:rFonts w:cs="Times New Roman"/>
                <w:b/>
                <w:bCs/>
                <w:szCs w:val="22"/>
              </w:rPr>
              <w:t>Шкаф узла учёта электроэнергии ШУУЭ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120FA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3EEEEB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04941D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C22A32E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C0C6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F854288" w14:textId="6F940E25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5C7624">
              <w:rPr>
                <w:rFonts w:cs="Times New Roman"/>
                <w:szCs w:val="22"/>
              </w:rPr>
              <w:t>орпус</w:t>
            </w:r>
            <w:r>
              <w:rPr>
                <w:rFonts w:cs="Times New Roman"/>
                <w:szCs w:val="22"/>
              </w:rPr>
              <w:t>а</w:t>
            </w:r>
            <w:r w:rsidRPr="005C7624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400х300х200мм навесно</w:t>
            </w:r>
            <w:r>
              <w:rPr>
                <w:rFonts w:cs="Times New Roman"/>
                <w:szCs w:val="22"/>
              </w:rPr>
              <w:t>го</w:t>
            </w:r>
            <w:r w:rsidRPr="005C7624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6563731" w14:textId="13434A5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4904031" w14:textId="178765D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CFB9F7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53320D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ADF9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C0B9CA" w14:textId="66898E3D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5C7624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5C7624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6A43F9D" w14:textId="405A9D1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2963F2" w14:textId="6F49F0E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EC02C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E8352B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F0FA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883AB4" w14:textId="6BDEE8E9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5C7624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5C7624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6А,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340FEB5" w14:textId="02AB641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F782E23" w14:textId="042BE3E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8EBA0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C3EB37F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83A5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9B25CE4" w14:textId="3B379B0F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5C7624">
              <w:rPr>
                <w:rFonts w:cs="Times New Roman"/>
                <w:szCs w:val="22"/>
              </w:rPr>
              <w:t>GSM модем</w:t>
            </w:r>
            <w:r>
              <w:rPr>
                <w:rFonts w:cs="Times New Roman"/>
                <w:szCs w:val="22"/>
              </w:rPr>
              <w:t>а</w:t>
            </w:r>
            <w:r w:rsidRPr="005C7624">
              <w:rPr>
                <w:rFonts w:cs="Times New Roman"/>
                <w:szCs w:val="22"/>
              </w:rPr>
              <w:t xml:space="preserve"> «Пульсар» на DIN-рейку, GPRS+CSD, 4 канала ТС, 2 SIM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AA26F66" w14:textId="22D3FAE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49843FF" w14:textId="394E424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7539F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B554C1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8CA0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EB65E8" w14:textId="40F93305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а</w:t>
            </w:r>
            <w:r w:rsidRPr="005C7624">
              <w:rPr>
                <w:rFonts w:cs="Times New Roman"/>
                <w:szCs w:val="22"/>
              </w:rPr>
              <w:t>нтенн</w:t>
            </w:r>
            <w:r>
              <w:rPr>
                <w:rFonts w:cs="Times New Roman"/>
                <w:szCs w:val="22"/>
              </w:rPr>
              <w:t>ы</w:t>
            </w:r>
            <w:r w:rsidRPr="005C7624">
              <w:rPr>
                <w:rFonts w:cs="Times New Roman"/>
                <w:szCs w:val="22"/>
              </w:rPr>
              <w:t xml:space="preserve"> «АНТЕЙ-906» SMA, 13,5dBi, крепление магнит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1B13651" w14:textId="0A51C03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7DB4BE" w14:textId="7D47463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8BA56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876405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4E8F1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79568B" w14:textId="7E70D379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и</w:t>
            </w:r>
            <w:r w:rsidRPr="005C7624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5C7624">
              <w:rPr>
                <w:rFonts w:cs="Times New Roman"/>
                <w:szCs w:val="22"/>
              </w:rPr>
              <w:t xml:space="preserve"> питания 220VAC/24VDC, 4Вт, 0,75А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FF9E90A" w14:textId="325E403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6DF69B" w14:textId="64D3594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29A673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22B0FA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FD6A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2B68BC" w14:textId="07F101FB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5C7624">
              <w:rPr>
                <w:rFonts w:cs="Times New Roman"/>
                <w:szCs w:val="22"/>
              </w:rPr>
              <w:t>DIN-рейк</w:t>
            </w:r>
            <w:r>
              <w:rPr>
                <w:rFonts w:cs="Times New Roman"/>
                <w:szCs w:val="22"/>
              </w:rPr>
              <w:t>и</w:t>
            </w:r>
            <w:r w:rsidRPr="005C7624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5DF5D9" w14:textId="1B14A89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AD61EC" w14:textId="0294CB1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D92574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ACF680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3E01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4B9BB23" w14:textId="4DF7FE4A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о</w:t>
            </w:r>
            <w:r w:rsidRPr="005C7624">
              <w:rPr>
                <w:rFonts w:cs="Times New Roman"/>
                <w:szCs w:val="22"/>
              </w:rPr>
              <w:t>граничител</w:t>
            </w:r>
            <w:r>
              <w:rPr>
                <w:rFonts w:cs="Times New Roman"/>
                <w:szCs w:val="22"/>
              </w:rPr>
              <w:t>я</w:t>
            </w:r>
            <w:r w:rsidRPr="005C7624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44CF846" w14:textId="213F7B6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DD3EA5" w14:textId="1B6E270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B8EFA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CAA640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5FC5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3EEA8D" w14:textId="32F361F3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5C7624">
              <w:rPr>
                <w:rFonts w:cs="Times New Roman"/>
                <w:szCs w:val="22"/>
              </w:rPr>
              <w:t>абель-канал</w:t>
            </w:r>
            <w:r>
              <w:rPr>
                <w:rFonts w:cs="Times New Roman"/>
                <w:szCs w:val="22"/>
              </w:rPr>
              <w:t>а</w:t>
            </w:r>
            <w:r w:rsidRPr="005C7624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DB9059B" w14:textId="6BDB93F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E18D1BE" w14:textId="61C7C6C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93335F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B4A336E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C40D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DFC826" w14:textId="536E97B3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5C7624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5C7624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 xml:space="preserve"> КВИ-2,5мм2 сер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0E506A" w14:textId="48211FD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52FE0F4" w14:textId="39CFAF1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8D5C09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7A6FE8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3BCE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91ED3C" w14:textId="4EB49877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5C7624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5C7624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 xml:space="preserve"> КВИ-2,5мм2 син</w:t>
            </w:r>
            <w:r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470D6A" w14:textId="6F7C9E0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1DA3D4E" w14:textId="1AC6835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6E89B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7597B8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FB6BF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928338" w14:textId="4EBD0DD4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5C7624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5C7624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 xml:space="preserve"> КВИ-2,5мм2 зелён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1C0E046" w14:textId="4CA9D84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F68AA9B" w14:textId="2ADA172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D65D99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6318AF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4C5A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98083AC" w14:textId="45045935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5C7624">
              <w:rPr>
                <w:rFonts w:cs="Times New Roman"/>
                <w:szCs w:val="22"/>
              </w:rPr>
              <w:t>ины на DIN-рейку в корпусе (кросс-модуль) ШНК 2х7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4820B1" w14:textId="0BB7B97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41B23E1" w14:textId="2253EDB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3C591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706D2A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DCD0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9F3319" w14:textId="2C2E7EE6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5C7624">
              <w:rPr>
                <w:rFonts w:cs="Times New Roman"/>
                <w:szCs w:val="22"/>
              </w:rPr>
              <w:t>ин</w:t>
            </w:r>
            <w:r>
              <w:rPr>
                <w:rFonts w:cs="Times New Roman"/>
                <w:szCs w:val="22"/>
              </w:rPr>
              <w:t>ы</w:t>
            </w:r>
            <w:r w:rsidRPr="005C7624">
              <w:rPr>
                <w:rFonts w:cs="Times New Roman"/>
                <w:szCs w:val="22"/>
              </w:rPr>
              <w:t xml:space="preserve"> PE "земля" в корпусном изоляторе на DIN-рейку ШНИ-6х9-8-К-З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17830B5" w14:textId="08D26DC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95CF9"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F15583" w14:textId="0BC93F6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76A608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3B75BA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CD4F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1308AF" w14:textId="14C33FD8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5C7624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40EC3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B25D6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FB73D4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B4E11F9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42E1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A85410" w14:textId="6826B0BA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5C7624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5C7624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5C7624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AADB66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53AE63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F9F3F5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DE2F54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452B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FB6782C" w14:textId="222D13D3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5C7624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2CF84A" w14:textId="42925EC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3E1397" w14:textId="044A1A7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82402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E5F413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85C9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B35D93D" w14:textId="365E50F5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5C7624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DBC9B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D608B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18ED9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D0581F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513B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E28417" w14:textId="5EF309B5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т</w:t>
            </w:r>
            <w:r w:rsidRPr="005C7624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5C7624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 xml:space="preserve"> ПВХ, </w:t>
            </w:r>
            <w:r w:rsidRPr="005C7624">
              <w:rPr>
                <w:rFonts w:ascii="Cambria Math" w:hAnsi="Cambria Math" w:cs="Cambria Math"/>
                <w:szCs w:val="22"/>
              </w:rPr>
              <w:t>∅</w:t>
            </w:r>
            <w:r w:rsidRPr="005C7624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DF21EB3" w14:textId="29E6D10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C90A9A5" w14:textId="16ECD18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C8F90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064347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6C79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733481E" w14:textId="6F9A19ED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5C7624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5C7624">
              <w:rPr>
                <w:rFonts w:cs="Times New Roman"/>
                <w:szCs w:val="22"/>
              </w:rPr>
              <w:t xml:space="preserve"> с защёлкой для трубы, </w:t>
            </w:r>
            <w:r w:rsidRPr="005C7624">
              <w:rPr>
                <w:rFonts w:ascii="Cambria Math" w:hAnsi="Cambria Math" w:cs="Cambria Math"/>
                <w:szCs w:val="22"/>
              </w:rPr>
              <w:t>∅</w:t>
            </w:r>
            <w:r w:rsidRPr="005C7624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626815" w14:textId="1630054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3FEEE1" w14:textId="4B478D0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BC145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C1C647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D157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56E43F6" w14:textId="5D307A28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5C7624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5C7624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2320F42" w14:textId="12FAE2C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580171D" w14:textId="3DDB72F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C51472"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E039FF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67A2E6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77A6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30AD31" w14:textId="0EB81FEB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х</w:t>
            </w:r>
            <w:r w:rsidRPr="005C7624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5C7624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712BD5" w14:textId="26D74DA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FAB6E1C" w14:textId="2CCB795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C51472">
              <w:rPr>
                <w:rFonts w:ascii="ISOCPEUR" w:hAnsi="ISOCPEUR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ABF8F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4C288F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34B7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82B520" w14:textId="75962B80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Pr="005C7624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5C7624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5C7624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76B5C80" w14:textId="14FA6E0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CC8661B" w14:textId="665C96B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ascii="ISOCPEUR" w:hAnsi="ISOCPEUR" w:cs="Times New Roman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F01D7D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F84C1D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E1E5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65F96C0" w14:textId="230C4732" w:rsidR="00287106" w:rsidRPr="00F42786" w:rsidRDefault="00287106" w:rsidP="00287106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F42786">
              <w:rPr>
                <w:rFonts w:cs="Times New Roman"/>
                <w:b/>
                <w:bCs/>
                <w:szCs w:val="22"/>
                <w:u w:val="single"/>
              </w:rPr>
              <w:t>Система контроля загазованности метаном и угарным газом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2709B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0AD3DC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128A66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74B772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88FD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93429D" w14:textId="5527BB6F" w:rsidR="00287106" w:rsidRPr="00EF34DF" w:rsidRDefault="00287106" w:rsidP="00287106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EF34DF">
              <w:rPr>
                <w:rFonts w:cs="Times New Roman"/>
                <w:b/>
                <w:bCs/>
                <w:szCs w:val="22"/>
              </w:rPr>
              <w:t>Шкаф системы контроля загазованности ШСКЗ-1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6F3F4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DC44A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E420F2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816218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AB24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DC6108F" w14:textId="049667C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орпус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6</w:t>
            </w:r>
            <w:r w:rsidRPr="00DE4FF8">
              <w:rPr>
                <w:rFonts w:cs="Times New Roman"/>
                <w:szCs w:val="22"/>
              </w:rPr>
              <w:t>00х</w:t>
            </w:r>
            <w:r>
              <w:rPr>
                <w:rFonts w:cs="Times New Roman"/>
                <w:szCs w:val="22"/>
              </w:rPr>
              <w:t>5</w:t>
            </w:r>
            <w:r w:rsidRPr="00DE4FF8">
              <w:rPr>
                <w:rFonts w:cs="Times New Roman"/>
                <w:szCs w:val="22"/>
              </w:rPr>
              <w:t>00х200мм навесно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275EB6F" w14:textId="637F593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0D5BE9F" w14:textId="278DAD0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FE7D3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61871C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034F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CC6A18" w14:textId="5D5EB5C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0ED6B2" w14:textId="0132D10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4F6727" w14:textId="158A1FA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6354EA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C6D27C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0237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5AE68A6" w14:textId="600A1250" w:rsidR="00287106" w:rsidRPr="00DE4FF8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1</w:t>
            </w:r>
            <w:r w:rsidRPr="00DE4FF8">
              <w:rPr>
                <w:rFonts w:cs="Times New Roman"/>
                <w:szCs w:val="22"/>
              </w:rPr>
              <w:t>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EF173E8" w14:textId="138ADF38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FF86FB0" w14:textId="51A21AE5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E175B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E0B7F0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2CAC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BB9C6CE" w14:textId="14ABD11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6А,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10C7B24" w14:textId="6EED649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6DCF7A9" w14:textId="2439FF0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15D14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44AE33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59D71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A45C6CD" w14:textId="3838F0D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10А,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E87CA4" w14:textId="5FF9173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027512" w14:textId="71FB8B5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52170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B32589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C06E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AA2B0A7" w14:textId="5375AC7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Pr="00DE4FF8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питания, сигнализации и связи БПС-21М3-24-КСД-Р, 24В, RS-485, Ethernet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5FC87D" w14:textId="5A1E637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9B4ABC" w14:textId="5ADA059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F8EFAA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02BEF1E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282B1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FC96B1" w14:textId="26FEC050" w:rsidR="00287106" w:rsidRPr="00DE4FF8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5C7624">
              <w:rPr>
                <w:rFonts w:cs="Times New Roman"/>
                <w:szCs w:val="22"/>
              </w:rPr>
              <w:t>омпактно</w:t>
            </w:r>
            <w:r>
              <w:rPr>
                <w:rFonts w:cs="Times New Roman"/>
                <w:szCs w:val="22"/>
              </w:rPr>
              <w:t>го</w:t>
            </w:r>
            <w:r w:rsidRPr="005C7624">
              <w:rPr>
                <w:rFonts w:cs="Times New Roman"/>
                <w:szCs w:val="22"/>
              </w:rPr>
              <w:t xml:space="preserve"> программируемо</w:t>
            </w:r>
            <w:r>
              <w:rPr>
                <w:rFonts w:cs="Times New Roman"/>
                <w:szCs w:val="22"/>
              </w:rPr>
              <w:t>го</w:t>
            </w:r>
            <w:r w:rsidRPr="005C7624">
              <w:rPr>
                <w:rFonts w:cs="Times New Roman"/>
                <w:szCs w:val="22"/>
              </w:rPr>
              <w:t xml:space="preserve"> реле ПР100 для локальных систем автоматизации, 8DI,4AI/4DO, RS-485, 24В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72DEEB3" w14:textId="7BE86AEA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2B202C" w14:textId="1E5A8593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7DF4F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6570C5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D921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D5A524C" w14:textId="41F22DB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и</w:t>
            </w:r>
            <w:r w:rsidRPr="00DE4FF8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 MDR-</w:t>
            </w:r>
            <w:r>
              <w:rPr>
                <w:rFonts w:cs="Times New Roman"/>
                <w:szCs w:val="22"/>
              </w:rPr>
              <w:t>4</w:t>
            </w:r>
            <w:r w:rsidRPr="00DE4FF8">
              <w:rPr>
                <w:rFonts w:cs="Times New Roman"/>
                <w:szCs w:val="22"/>
              </w:rPr>
              <w:t>0-24, 220VAC/24VDC, 24Вт, 1</w:t>
            </w:r>
            <w:r>
              <w:rPr>
                <w:rFonts w:cs="Times New Roman"/>
                <w:szCs w:val="22"/>
              </w:rPr>
              <w:t>,7</w:t>
            </w:r>
            <w:r w:rsidRPr="00DE4FF8">
              <w:rPr>
                <w:rFonts w:cs="Times New Roman"/>
                <w:szCs w:val="22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141490" w14:textId="7914A73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65A1D2" w14:textId="2860393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3FDB00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BC6E6E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0E22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F710B19" w14:textId="6F75A5E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и</w:t>
            </w:r>
            <w:r w:rsidRPr="00DE4FF8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 SDR-240-24, 220VAC/24VDC, 240Вт, 10А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C38D81" w14:textId="0E7F77B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F187C62" w14:textId="4B1FF8E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68927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AF5B3A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4C3F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2EE6B2" w14:textId="7068E58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р</w:t>
            </w:r>
            <w:r w:rsidRPr="00DE4FF8">
              <w:rPr>
                <w:rFonts w:cs="Times New Roman"/>
                <w:szCs w:val="22"/>
              </w:rPr>
              <w:t>еле промежуточно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4(НЗ+НО), 5А, 220В, со светодиодом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552032" w14:textId="249B83F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4C0D670" w14:textId="452EB05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EF49F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16E6FA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980C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CE4935" w14:textId="5638A0B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р</w:t>
            </w:r>
            <w:r w:rsidRPr="00DE4FF8">
              <w:rPr>
                <w:rFonts w:cs="Times New Roman"/>
                <w:szCs w:val="22"/>
              </w:rPr>
              <w:t>озетк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трёхъярусн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ORS-M для реле ORM 4C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DB33D8" w14:textId="2B9750F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60CB26" w14:textId="0C1464E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5E36E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C19E7F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3734F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EB985C" w14:textId="6754EA6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DE4FF8">
              <w:rPr>
                <w:rFonts w:cs="Times New Roman"/>
                <w:szCs w:val="22"/>
              </w:rPr>
              <w:t>DIN-рейк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40C228" w14:textId="01C0D92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D657656" w14:textId="5E57D9E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799A1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7066CE9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570C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24985F" w14:textId="78E3FB8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о</w:t>
            </w:r>
            <w:r w:rsidRPr="00DE4FF8">
              <w:rPr>
                <w:rFonts w:cs="Times New Roman"/>
                <w:szCs w:val="22"/>
              </w:rPr>
              <w:t>граничител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F66E0C" w14:textId="6B4E5A5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E88DCF" w14:textId="37ED998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953B0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49AB1F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CF9B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755B25C" w14:textId="2BD8FA6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абель-канал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DA84012" w14:textId="3127675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AEEBC5" w14:textId="4FB4879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97E0D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54F9C9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A1A3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BD50E7" w14:textId="032C3AE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сер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D59758" w14:textId="5BC37A6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1BD440" w14:textId="432C55A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5AA677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868F14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62ED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BAF7826" w14:textId="0D011B06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син</w:t>
            </w:r>
            <w:r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A10A52" w14:textId="1664DE8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15AE54" w14:textId="36BA1E6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CD8B6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2ACB6B9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D70D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1DE8A1F" w14:textId="40472A47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зелён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165B2F0" w14:textId="1D2C960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58E556A" w14:textId="5284711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6F8E2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2BDA51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AA12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358673" w14:textId="1CCB3A5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ины на DIN-рейку в корпусе (кросс-модуль) ШНК 2х7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A73BA9F" w14:textId="3DF47F4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CB6597" w14:textId="67C4093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05273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04172E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3743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3D59E9" w14:textId="3F5824C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PE "земля" в корпусном изоляторе на DIN-рейку ШНИ-6х9-8-К-З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4AF1EE2" w14:textId="66A303F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407DE0" w14:textId="16DCB57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E29AF9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56A3F8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1828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B592586" w14:textId="05BEF80C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014D2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AFA02A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45661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B59B63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F67C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89DF49E" w14:textId="29ADF11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>-сигнализатор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метана термохимическ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одноканальн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0-50 % НКПР, стационарн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цифровая индикация, 4-20мА, RS-485, 3 реле, IP66, 1ExdIICT6, -40…+50°С, питание 10-32В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BE46BD" w14:textId="2C2949D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4AC855F" w14:textId="4702101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98556A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11ECBF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FE6E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63AB324" w14:textId="3D07703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>-сигнализатор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оксида углерода термохимическ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одноканальн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0-50 % НКПР, стационарн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цифровая индикация, 4-20мА, RS-485, 3 реле, IP66, 1ExdIICT6, -40…+50°С, питание 10-32В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4F749E3" w14:textId="352F7C6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DDA7331" w14:textId="79C32FA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81DD9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05837C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2871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B861D9B" w14:textId="6B73A917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абельный ввод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из стали для подключения бронированного кабеля D=7-17мм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2A9FE1" w14:textId="5009515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54477B8" w14:textId="1082981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76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B1A6C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628CA0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32DB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CE0E11" w14:textId="342A51CA" w:rsidR="00287106" w:rsidRPr="00DE4FF8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р</w:t>
            </w:r>
            <w:r w:rsidRPr="005C7624">
              <w:rPr>
                <w:rFonts w:cs="Times New Roman"/>
                <w:szCs w:val="22"/>
              </w:rPr>
              <w:t>еле давления газа/воздуха 10-50 кПа, 1(НЗ+НО), 6А, 220В, G 1/4, IP54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FE5F51" w14:textId="644B5305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9B88A9" w14:textId="0A6D310D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D673E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BD25A8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171B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C553754" w14:textId="2153EAE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3858E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8B8338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D9E453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45B4B2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69C3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D03E145" w14:textId="49DB7AE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DE4FF8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монтажн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универсальн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в проволочной броне, экранированн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E5CE2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21E5C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793E6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692956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F2CA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740C475" w14:textId="2A3E226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ГЕРДА-КВКнг(А)-LS 2х2х1,0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ABD8269" w14:textId="7D10FB7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340E20B" w14:textId="4C93342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2C890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7701D39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D350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D8C7BB" w14:textId="3A8AA982" w:rsidR="00287106" w:rsidRPr="00DE4FF8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5C7624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5C7624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Pr="005C7624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</w:t>
            </w:r>
            <w:r w:rsidRPr="005C7624">
              <w:rPr>
                <w:rFonts w:cs="Times New Roman"/>
                <w:szCs w:val="22"/>
              </w:rPr>
              <w:lastRenderedPageBreak/>
              <w:t>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5C7624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731783" w14:textId="7777777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5A00D6" w14:textId="7777777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5DF028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6CA057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E186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49B1BA1" w14:textId="426FE2A0" w:rsidR="00287106" w:rsidRPr="00DE4FF8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5C7624">
              <w:rPr>
                <w:rFonts w:cs="Times New Roman"/>
                <w:szCs w:val="22"/>
              </w:rPr>
              <w:t>КПСВВнг(А)-LS 1х2х0,75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D7FE520" w14:textId="39643E72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85DD36" w14:textId="36CD0218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157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084194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745050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4641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22080F3" w14:textId="2EB0ED62" w:rsidR="00287106" w:rsidRPr="005C7624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DE4FF8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FFC5EB" w14:textId="548FA0CB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588177" w14:textId="79501029" w:rsidR="00287106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</w:t>
            </w:r>
            <w:r w:rsidRPr="0086308D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6B9BC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CD812B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FAE0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24D288" w14:textId="32CA6B01" w:rsidR="00287106" w:rsidRPr="005C7624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оннектор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AD92E2" w14:textId="1A77CB59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1E8BC05" w14:textId="00C0E1D7" w:rsidR="00287106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81F67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B5A873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9AC6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1BD659B" w14:textId="77777777" w:rsidR="00287106" w:rsidRPr="00DE4FF8" w:rsidRDefault="00287106" w:rsidP="00287106">
            <w:pPr>
              <w:pStyle w:val="113"/>
              <w:jc w:val="center"/>
              <w:rPr>
                <w:rFonts w:cs="Times New Roman"/>
                <w:b/>
                <w:bCs/>
                <w:szCs w:val="22"/>
                <w:u w:val="single"/>
              </w:rPr>
            </w:pPr>
            <w:r w:rsidRPr="00DE4FF8">
              <w:rPr>
                <w:rFonts w:cs="Times New Roman"/>
                <w:b/>
                <w:bCs/>
                <w:szCs w:val="22"/>
                <w:u w:val="single"/>
              </w:rPr>
              <w:t>Система контроля загазованности</w:t>
            </w:r>
          </w:p>
          <w:p w14:paraId="66D73F5C" w14:textId="09EFCC92" w:rsidR="00287106" w:rsidRPr="00A87509" w:rsidRDefault="00287106" w:rsidP="00287106">
            <w:pPr>
              <w:pStyle w:val="113"/>
              <w:jc w:val="center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  <w:u w:val="single"/>
              </w:rPr>
              <w:t>парами лакокрасочных материалов и растворителей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A68DC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298FD1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231CB8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A01953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1014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9B97AC" w14:textId="4F87A7D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</w:rPr>
              <w:t>Шкаф системы контроля загазованности ШСКЗ-2.1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16A46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BAD2A0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D3233F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F016E8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6B8E0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7AF24F1" w14:textId="6563EEC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орпус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6</w:t>
            </w:r>
            <w:r w:rsidRPr="00DE4FF8">
              <w:rPr>
                <w:rFonts w:cs="Times New Roman"/>
                <w:szCs w:val="22"/>
              </w:rPr>
              <w:t>00х</w:t>
            </w:r>
            <w:r>
              <w:rPr>
                <w:rFonts w:cs="Times New Roman"/>
                <w:szCs w:val="22"/>
              </w:rPr>
              <w:t>5</w:t>
            </w:r>
            <w:r w:rsidRPr="00DE4FF8">
              <w:rPr>
                <w:rFonts w:cs="Times New Roman"/>
                <w:szCs w:val="22"/>
              </w:rPr>
              <w:t>00х200мм навесно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5291AE7" w14:textId="3CDBA5F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F9D23B" w14:textId="517BA3F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02F1C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558DDE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9FCC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563EA17" w14:textId="4BC33FF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5182EE0" w14:textId="0F4E186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CB1BE4" w14:textId="420A901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9F9F5D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457C2D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A534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497B8A" w14:textId="5DF0516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10А,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150375" w14:textId="66A4BFB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432890B" w14:textId="595B8C6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1C02BA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7CE43F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B9BC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F43F78" w14:textId="0BFB313C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Pr="00DE4FF8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питания, сигнализации и связи БПС-21М3-24-КСД-Р, 24В, RS-485, Ethernet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933A315" w14:textId="2825F26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D0410DA" w14:textId="52D05E7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0076C3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AFD5B4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9369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A100F9" w14:textId="7B4DA50C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и</w:t>
            </w:r>
            <w:r w:rsidRPr="00DE4FF8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 SDR-240-24, 220VAC/24VDC, 240Вт, 10А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2AF256D" w14:textId="251B0C0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43BAB26" w14:textId="19A975A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21C7D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4D2481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28AA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AE11CA" w14:textId="744302E1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DE4FF8">
              <w:rPr>
                <w:rFonts w:cs="Times New Roman"/>
                <w:szCs w:val="22"/>
              </w:rPr>
              <w:t>DIN-рейк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2ED6C84" w14:textId="1512A2D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68E0A3" w14:textId="06FCF30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77EC18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27EA56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5104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EE0673" w14:textId="4CE19C0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о</w:t>
            </w:r>
            <w:r w:rsidRPr="00DE4FF8">
              <w:rPr>
                <w:rFonts w:cs="Times New Roman"/>
                <w:szCs w:val="22"/>
              </w:rPr>
              <w:t>граничител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7A4C62" w14:textId="3104623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ED126F0" w14:textId="10385F1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CFAF2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501ECB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C82D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2552A55" w14:textId="6A33756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абель-канал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845D4D3" w14:textId="5DA525B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A02633D" w14:textId="23A58D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8A60B0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9E44FCE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B571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E9B7CC" w14:textId="393A72E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сер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3CD2CC" w14:textId="2130E4D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76F8CBE" w14:textId="22F0693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D77041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3B6857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651D4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70DEA23" w14:textId="66AEACA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син</w:t>
            </w:r>
            <w:r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DC1C6E" w14:textId="7A2A43B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3B6806" w14:textId="42745B6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01293A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6FF4DFE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A26D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215B20" w14:textId="3F32752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зелён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2B1C40D" w14:textId="04E2965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BAF013" w14:textId="03AE7C5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99026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65A237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FD1C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6009F16" w14:textId="351FEF6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ины на DIN-рейку в корпусе (кросс-модуль) ШНК 2х7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0E3BAE6" w14:textId="57E515A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85F454" w14:textId="0A7CB82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FB0E2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8A2203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F627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41986B" w14:textId="7F40934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PE "земля" в корпусном изоляторе на DIN-рейку ШНИ-6х9-8-К-З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7812041" w14:textId="6DB0AB9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BF4037" w14:textId="2DB4C03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0F7FA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CF72AD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B787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091877" w14:textId="5E37ED9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</w:rPr>
              <w:t>Шкаф системы контроля загазованности ШСКЗ-2.2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FC5FA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EE5C0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4CD0E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8B898F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2B2B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0FE52F9" w14:textId="411B4B5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орпус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6</w:t>
            </w:r>
            <w:r w:rsidRPr="00DE4FF8">
              <w:rPr>
                <w:rFonts w:cs="Times New Roman"/>
                <w:szCs w:val="22"/>
              </w:rPr>
              <w:t>00х</w:t>
            </w:r>
            <w:r>
              <w:rPr>
                <w:rFonts w:cs="Times New Roman"/>
                <w:szCs w:val="22"/>
              </w:rPr>
              <w:t>5</w:t>
            </w:r>
            <w:r w:rsidRPr="00DE4FF8">
              <w:rPr>
                <w:rFonts w:cs="Times New Roman"/>
                <w:szCs w:val="22"/>
              </w:rPr>
              <w:t>00х200мм навесно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7C1DB0C" w14:textId="0A3FB71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FD24DE" w14:textId="4960639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7C1ED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B7054B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11AA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CF8CAEA" w14:textId="5A72935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F8D6713" w14:textId="11D8ACF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B80551" w14:textId="406F1EF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B0BDD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AE9921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7B15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D1BCFF8" w14:textId="23150D0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10А,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0623C0" w14:textId="70F7880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96619A" w14:textId="632AB57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2B3DA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669755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6C64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C41CC5D" w14:textId="7F5DDAB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Pr="00DE4FF8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питания, сигнализации и связи БПС-21М3-24-КСД-Р, 24В, RS-485, Ethernet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49F090" w14:textId="7881256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9EA9EB" w14:textId="0D847B3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FE95B8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076C1F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21C5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76C3CD" w14:textId="11C52E2B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и</w:t>
            </w:r>
            <w:r w:rsidRPr="00DE4FF8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 SDR-240-24, 220VAC/24VDC, 240Вт, 10А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54242CC" w14:textId="6E87C82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A097635" w14:textId="6A1607B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08B0E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132B46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B0D5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3BDE28" w14:textId="2CF0A71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DE4FF8">
              <w:rPr>
                <w:rFonts w:cs="Times New Roman"/>
                <w:szCs w:val="22"/>
              </w:rPr>
              <w:t>DIN-рейк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C681AA" w14:textId="6A339E7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694E7E" w14:textId="5953665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7F51BA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5CCF63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EB77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1236D7" w14:textId="592DC4E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о</w:t>
            </w:r>
            <w:r w:rsidRPr="00DE4FF8">
              <w:rPr>
                <w:rFonts w:cs="Times New Roman"/>
                <w:szCs w:val="22"/>
              </w:rPr>
              <w:t>граничител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CE9677" w14:textId="6F8AF8E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6F548E" w14:textId="417B2D6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0BB93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127326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DFB7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74BE26" w14:textId="338EF77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абель-канал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AFA14E" w14:textId="2D88A11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CC1497" w14:textId="6D994B7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F3EA40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7876D9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46FB4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5FE3CA2" w14:textId="4A32065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сер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568F096" w14:textId="2CF213F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5E28D3F" w14:textId="5DF3BF1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F51932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0E387D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4816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364A801" w14:textId="4DE5BAB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син</w:t>
            </w:r>
            <w:r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78DFD90" w14:textId="6AF5EA0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D4556ED" w14:textId="7721171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824A53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4AD8A4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E76C0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7EA06E" w14:textId="6561B6D1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зелён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CDD7F63" w14:textId="4B7FBED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86CFA98" w14:textId="7ECA520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7D655F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6C7288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F791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0F4A439" w14:textId="0A8D0BC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ины на DIN-рейку в корпусе (кросс-модуль) ШНК 2х7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4CDBC6" w14:textId="32BA527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981631" w14:textId="30F9F9B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C9838C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EE558E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B5F2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F2EEC6F" w14:textId="6C6D2368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PE "земля" в корпусном изоляторе на DIN-рейку ШНИ-6х9-8-К-З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3122D0" w14:textId="00ECD51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6114549" w14:textId="18B6B7E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F9C012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FEBF1F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FD1E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73A7A2" w14:textId="128DE616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</w:rPr>
              <w:t>Приборы и средства автоматизации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EF2FEA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1FBF1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BF34D5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D971A3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EF411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7D5E78C" w14:textId="12A067E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>-сигнализатор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ксилола термохимическ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одноканальн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0-50 % НКПР, стационарн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цифровая индикация, 4-20мА, RS-485, 3 реле, IP66, 1ExdIICT6, -40…+50°С, питание 10-32В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420C89E" w14:textId="34B9104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8BD184F" w14:textId="3AB1409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95A706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D0B43A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5F1B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A7FB95" w14:textId="30963FC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>-сигнализатор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сольвента термохимическ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одноканальн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0-50 % НКПР, стационарн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цифровая индикация, 4-20мА, RS-485, 3 реле, IP66, 1ExdIICT6, -40…+50°С, питание 10-32В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16B831C" w14:textId="3D0831D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49185F1" w14:textId="7E6DF29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DCC2DF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B6B87C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F33F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1EA2DFB" w14:textId="4AD1103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>-сигнализатор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толуола термохимическ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одноканальн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0-50 % НКПР, стационарн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цифровая индикация, 4-20мА, RS-485, 3 реле, IP66, 1ExdIICT6, -40…+50°С, питание 10-32В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FF2AB15" w14:textId="5B00FFC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9A279B" w14:textId="506206B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EE637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13D6B5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3CCA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F1019AE" w14:textId="57DAD648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атчик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>-сигнализатор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уайт-спитира термохимическ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одноканальн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0-50 % НКПР, стационарн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цифровая индикация, 4-20мА, RS-485, 3 реле, IP66, 1ExdIICT6, -40…+50°С, питание 10-32В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7B62CC3" w14:textId="5BA8202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2DFF4C2" w14:textId="5BE730B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BD67A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84639F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B0ED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6853715" w14:textId="00BF856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абельн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ввод из стали для подключения бронированного кабеля D=7-17мм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F9EE677" w14:textId="4F43E80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DFC21CB" w14:textId="7B29BD7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250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A95C4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8891EA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A32E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EF01DC" w14:textId="4B72615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27352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92E158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7FC63A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DEC268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9734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B77AA95" w14:textId="701CEFB1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DE4FF8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монтажн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универсальн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с медными жилами парной скрутки для систем сигнализации и управления, с изоляцией и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в проволочной броне, экранированн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8D7D67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4C7AB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00D6BC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7C62F2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DF6B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C3E6169" w14:textId="4583435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ГЕРДА-КВКнг(А)-LS 2х2х1,0 мм²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02BC2F3" w14:textId="0B57804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9E2BAE5" w14:textId="121ED7B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1400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28BC2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5B2918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911C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68B746F" w14:textId="2D47CBA3" w:rsidR="00287106" w:rsidRPr="00DE4FF8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DE4FF8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EFE6CD7" w14:textId="365BF06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1A23584" w14:textId="5AD9A6A0" w:rsidR="00287106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</w:t>
            </w:r>
            <w:r w:rsidRPr="0086308D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6EBF8B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01D9A7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5AF4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A2ECD9" w14:textId="41821977" w:rsidR="00287106" w:rsidRPr="00DE4FF8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оннектор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650C6F" w14:textId="3717BF4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9AE2BA" w14:textId="2511CEE0" w:rsidR="00287106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DF8E2B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8E10BF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AE97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AB6A53" w14:textId="57BAC4A8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b/>
                <w:bCs/>
                <w:szCs w:val="22"/>
              </w:rPr>
              <w:t>Монтажные изделия и материалы (общие для двух систем контроля загазованности)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51AC1C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89B28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92FC2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F90BF8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5A0E1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49CBE1" w14:textId="47820C7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л</w:t>
            </w:r>
            <w:r w:rsidRPr="00DE4FF8">
              <w:rPr>
                <w:rFonts w:cs="Times New Roman"/>
                <w:szCs w:val="22"/>
              </w:rPr>
              <w:t>отк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неперфорированн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11F3F32" w14:textId="585C16C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6C82D70" w14:textId="5FE3757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841E7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9D3694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055D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0BAE590" w14:textId="7B8624D8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рышк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D059CE6" w14:textId="341F0D0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6130B8" w14:textId="2643D6D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A96E4C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F873C7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AB17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F718EA" w14:textId="522CB47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п</w:t>
            </w:r>
            <w:r w:rsidRPr="00DE4FF8">
              <w:rPr>
                <w:rFonts w:cs="Times New Roman"/>
                <w:szCs w:val="22"/>
              </w:rPr>
              <w:t>ерегородк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83BE6C" w14:textId="1395649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E2D00E9" w14:textId="654021E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390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F88D60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965097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728A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4F4177" w14:textId="3C5E286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з</w:t>
            </w:r>
            <w:r w:rsidRPr="00DE4FF8">
              <w:rPr>
                <w:rFonts w:cs="Times New Roman"/>
                <w:szCs w:val="22"/>
              </w:rPr>
              <w:t>аглушк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цельн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ТС 100х50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8F7847" w14:textId="6861BE8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50613FD" w14:textId="08D868C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5397C5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4754FE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534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06DA3D6" w14:textId="10DCA717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CDV 90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внеш.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33340A" w14:textId="7137E17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C6041AA" w14:textId="07D2AB1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3C4156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D839A8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5709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0E4480" w14:textId="3CAD4DD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CPO 90 горизонтальн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90° 100х50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66B9F0" w14:textId="37FB599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BF82B6B" w14:textId="40A9D35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A66BD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8ABE57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CFAB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BA7906" w14:textId="2226663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внешн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 xml:space="preserve"> CDSD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C1A67C" w14:textId="4E1CD13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A1CAB93" w14:textId="429348C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EF200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0A97C3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DC51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ACDECAD" w14:textId="0F1D688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внешн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 xml:space="preserve"> CDSS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FD77F9" w14:textId="275BE8A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F05E1A" w14:textId="0BF98A9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56F2B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771ECF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E425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B14A61A" w14:textId="607BC5F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внутренн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>, переходник CSSD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3515C1" w14:textId="7F468B9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904C93" w14:textId="5066C7D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FD69DD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31DBB5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B96F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3FC6605" w14:textId="3B1EFA57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внутренн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>, переходник CSSS 90 осн. 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4E275E8" w14:textId="120CAFB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ED1FF92" w14:textId="0BBDAC9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46906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C0C847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809B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896B8E" w14:textId="2DED451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Метизы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DEFE84D" w14:textId="0692DDA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7AF90EA" w14:textId="4B4EC78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5572AA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427E83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19DDF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523E1D" w14:textId="6EF89926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реплени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D25D106" w14:textId="2849812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D0C200" w14:textId="26EC795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AF464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89C23F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33D7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95A2219" w14:textId="3B80659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онсол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универсальн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осн. 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1DAFC70" w14:textId="58F856C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1328FB" w14:textId="4A25C50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325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F180C4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D71824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C6D3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2975A9B" w14:textId="4DD17E6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с</w:t>
            </w:r>
            <w:r w:rsidRPr="00DE4FF8">
              <w:rPr>
                <w:rFonts w:cs="Times New Roman"/>
                <w:szCs w:val="22"/>
              </w:rPr>
              <w:t>тандартн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анкер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7BD4E8" w14:textId="26050C0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0A3B800" w14:textId="2AABBBB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674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3D6AB2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9CB827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163C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65D6982" w14:textId="51CA3B4A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р</w:t>
            </w:r>
            <w:r w:rsidRPr="00A5003C">
              <w:rPr>
                <w:rFonts w:cs="Times New Roman"/>
                <w:szCs w:val="22"/>
              </w:rPr>
              <w:t>ам</w:t>
            </w:r>
            <w:r>
              <w:rPr>
                <w:rFonts w:cs="Times New Roman"/>
                <w:szCs w:val="22"/>
              </w:rPr>
              <w:t>ы</w:t>
            </w:r>
            <w:r w:rsidRPr="00A5003C">
              <w:rPr>
                <w:rFonts w:cs="Times New Roman"/>
                <w:szCs w:val="22"/>
              </w:rPr>
              <w:t xml:space="preserve"> монтажн</w:t>
            </w:r>
            <w:r>
              <w:rPr>
                <w:rFonts w:cs="Times New Roman"/>
                <w:szCs w:val="22"/>
              </w:rPr>
              <w:t>ой</w:t>
            </w:r>
            <w:r w:rsidRPr="00A5003C">
              <w:rPr>
                <w:rFonts w:cs="Times New Roman"/>
                <w:szCs w:val="22"/>
              </w:rPr>
              <w:t>, горячеоцинкованн</w:t>
            </w:r>
            <w:r>
              <w:rPr>
                <w:rFonts w:cs="Times New Roman"/>
                <w:szCs w:val="22"/>
              </w:rPr>
              <w:t>ой</w:t>
            </w:r>
            <w:r w:rsidRPr="00A5003C">
              <w:rPr>
                <w:rFonts w:cs="Times New Roman"/>
                <w:szCs w:val="22"/>
              </w:rPr>
              <w:t>, высота 2000 мм, ширина 800мм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A5A479" w14:textId="5E9EE7A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A3A6BA" w14:textId="1129DC5E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3FEF4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58918A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8B28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C5875B" w14:textId="037E824E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A5003C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Pr="00A5003C">
              <w:rPr>
                <w:rFonts w:cs="Times New Roman"/>
                <w:szCs w:val="22"/>
              </w:rPr>
              <w:t xml:space="preserve"> монтажных профилей на раму для крепления 1 оболочки болтами М8х80 4 шт., горячеоцинкованн</w:t>
            </w:r>
            <w:r>
              <w:rPr>
                <w:rFonts w:cs="Times New Roman"/>
                <w:szCs w:val="22"/>
              </w:rPr>
              <w:t>ого</w:t>
            </w:r>
            <w:r w:rsidRPr="00A5003C">
              <w:rPr>
                <w:rFonts w:cs="Times New Roman"/>
                <w:szCs w:val="22"/>
              </w:rPr>
              <w:t>, длина 900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E6B59A" w14:textId="0DF7CECE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D1C56A" w14:textId="76C5615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F8F3FA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227B00F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44AC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34F13C" w14:textId="28C9EB37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A5003C">
              <w:rPr>
                <w:rFonts w:cs="Times New Roman"/>
                <w:szCs w:val="22"/>
              </w:rPr>
              <w:t>ниверсальн</w:t>
            </w:r>
            <w:r>
              <w:rPr>
                <w:rFonts w:cs="Times New Roman"/>
                <w:szCs w:val="22"/>
              </w:rPr>
              <w:t>ого</w:t>
            </w:r>
            <w:r w:rsidRPr="00A5003C">
              <w:rPr>
                <w:rFonts w:cs="Times New Roman"/>
                <w:szCs w:val="22"/>
              </w:rPr>
              <w:t xml:space="preserve"> узл</w:t>
            </w:r>
            <w:r>
              <w:rPr>
                <w:rFonts w:cs="Times New Roman"/>
                <w:szCs w:val="22"/>
              </w:rPr>
              <w:t>а</w:t>
            </w:r>
            <w:r w:rsidRPr="00A5003C">
              <w:rPr>
                <w:rFonts w:cs="Times New Roman"/>
                <w:szCs w:val="22"/>
              </w:rPr>
              <w:t xml:space="preserve"> защитного заземления, в составе: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174EE7" w14:textId="7777777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C3AF864" w14:textId="77777777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D57F39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4A35E8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9F3A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2472EF" w14:textId="29B1E52C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 - с</w:t>
            </w:r>
            <w:r w:rsidRPr="00A5003C">
              <w:rPr>
                <w:rFonts w:cs="Times New Roman"/>
                <w:szCs w:val="22"/>
              </w:rPr>
              <w:t>коба-держатель полосы с болтом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59EF93" w14:textId="0D3442C4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A48AF73" w14:textId="28F20BEE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17F887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A933F4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F23E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4C16F92" w14:textId="68A7A583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 - п</w:t>
            </w:r>
            <w:r w:rsidRPr="00A5003C">
              <w:rPr>
                <w:rFonts w:cs="Times New Roman"/>
                <w:szCs w:val="22"/>
              </w:rPr>
              <w:t>олоса 25х4 мм, горячеоцинкованная сталь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BE20A48" w14:textId="68C0822D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9B1489F" w14:textId="3C4ED496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3BB4C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9D0670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EC8A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957ECB" w14:textId="28A08D99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 - г</w:t>
            </w:r>
            <w:r w:rsidRPr="00A5003C">
              <w:rPr>
                <w:rFonts w:cs="Times New Roman"/>
                <w:szCs w:val="22"/>
              </w:rPr>
              <w:t>айка с насечкой, препятствующей откручиванию М8, горячеоцинкованная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E2E2BF5" w14:textId="373E48F9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59135F" w14:textId="6B82410F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048F44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F3FE18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CDDC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A495D2" w14:textId="3B346616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 - б</w:t>
            </w:r>
            <w:r w:rsidRPr="00A5003C">
              <w:rPr>
                <w:rFonts w:cs="Times New Roman"/>
                <w:szCs w:val="22"/>
              </w:rPr>
              <w:t>олт с шестигранной головкой М8х16, горячеоцинкованный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0148F88" w14:textId="7F06DD06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FD2F9CC" w14:textId="455A23B1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BC5D31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5C4F26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B355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FACB16" w14:textId="19E68682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с</w:t>
            </w:r>
            <w:r w:rsidRPr="00A5003C">
              <w:rPr>
                <w:rFonts w:cs="Times New Roman"/>
                <w:szCs w:val="22"/>
              </w:rPr>
              <w:t>тандартн</w:t>
            </w:r>
            <w:r>
              <w:rPr>
                <w:rFonts w:cs="Times New Roman"/>
                <w:szCs w:val="22"/>
              </w:rPr>
              <w:t>ого</w:t>
            </w:r>
            <w:r w:rsidRPr="00A5003C">
              <w:rPr>
                <w:rFonts w:cs="Times New Roman"/>
                <w:szCs w:val="22"/>
              </w:rPr>
              <w:t xml:space="preserve"> анкер</w:t>
            </w:r>
            <w:r>
              <w:rPr>
                <w:rFonts w:cs="Times New Roman"/>
                <w:szCs w:val="22"/>
              </w:rPr>
              <w:t>а</w:t>
            </w:r>
            <w:r w:rsidRPr="00A5003C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84DDB78" w14:textId="2E182886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DE94138" w14:textId="6FD773BE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32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77C4C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EE6018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4AA7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5C8EE5" w14:textId="0F25AE98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A5003C">
              <w:rPr>
                <w:rFonts w:cs="Times New Roman"/>
                <w:szCs w:val="22"/>
              </w:rPr>
              <w:t>С-образн</w:t>
            </w:r>
            <w:r>
              <w:rPr>
                <w:rFonts w:cs="Times New Roman"/>
                <w:szCs w:val="22"/>
              </w:rPr>
              <w:t>ого</w:t>
            </w:r>
            <w:r w:rsidRPr="00A5003C">
              <w:rPr>
                <w:rFonts w:cs="Times New Roman"/>
                <w:szCs w:val="22"/>
              </w:rPr>
              <w:t xml:space="preserve"> профил</w:t>
            </w:r>
            <w:r>
              <w:rPr>
                <w:rFonts w:cs="Times New Roman"/>
                <w:szCs w:val="22"/>
              </w:rPr>
              <w:t>я</w:t>
            </w:r>
            <w:r w:rsidRPr="00A5003C">
              <w:rPr>
                <w:rFonts w:cs="Times New Roman"/>
                <w:szCs w:val="22"/>
              </w:rPr>
              <w:t xml:space="preserve"> 41х41, L1200, толщ.2,5 мм, горячеоцинкованн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E29DD0" w14:textId="378042C6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CD1E5C" w14:textId="4E8E7E6B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129B8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0598E3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596A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021D46" w14:textId="5311BF39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A5003C">
              <w:rPr>
                <w:rFonts w:cs="Times New Roman"/>
                <w:szCs w:val="22"/>
              </w:rPr>
              <w:t>С-образн</w:t>
            </w:r>
            <w:r>
              <w:rPr>
                <w:rFonts w:cs="Times New Roman"/>
                <w:szCs w:val="22"/>
              </w:rPr>
              <w:t>ого</w:t>
            </w:r>
            <w:r w:rsidRPr="00A5003C">
              <w:rPr>
                <w:rFonts w:cs="Times New Roman"/>
                <w:szCs w:val="22"/>
              </w:rPr>
              <w:t xml:space="preserve"> профил</w:t>
            </w:r>
            <w:r>
              <w:rPr>
                <w:rFonts w:cs="Times New Roman"/>
                <w:szCs w:val="22"/>
              </w:rPr>
              <w:t>я</w:t>
            </w:r>
            <w:r w:rsidRPr="00A5003C">
              <w:rPr>
                <w:rFonts w:cs="Times New Roman"/>
                <w:szCs w:val="22"/>
              </w:rPr>
              <w:t xml:space="preserve"> 41х41, L400, толщ.2,5 мм, горячеоцинкованн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D29E9A2" w14:textId="4B94BC91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F4D892" w14:textId="2412DD85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25487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B979F8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29CF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D3D8626" w14:textId="44C32197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A5003C">
              <w:rPr>
                <w:rFonts w:cs="Times New Roman"/>
                <w:szCs w:val="22"/>
              </w:rPr>
              <w:t>пильк</w:t>
            </w:r>
            <w:r>
              <w:rPr>
                <w:rFonts w:cs="Times New Roman"/>
                <w:szCs w:val="22"/>
              </w:rPr>
              <w:t>и</w:t>
            </w:r>
            <w:r w:rsidRPr="00A5003C">
              <w:rPr>
                <w:rFonts w:cs="Times New Roman"/>
                <w:szCs w:val="22"/>
              </w:rPr>
              <w:t xml:space="preserve"> М10х1000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C5063C0" w14:textId="02C8FECD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0FB801" w14:textId="73E3BCE3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D12F6E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24EE82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048DF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8887C1" w14:textId="3D337456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о</w:t>
            </w:r>
            <w:r w:rsidRPr="00A5003C">
              <w:rPr>
                <w:rFonts w:cs="Times New Roman"/>
                <w:szCs w:val="22"/>
              </w:rPr>
              <w:t>порн</w:t>
            </w:r>
            <w:r>
              <w:rPr>
                <w:rFonts w:cs="Times New Roman"/>
                <w:szCs w:val="22"/>
              </w:rPr>
              <w:t>ой</w:t>
            </w:r>
            <w:r w:rsidRPr="00A5003C">
              <w:rPr>
                <w:rFonts w:cs="Times New Roman"/>
                <w:szCs w:val="22"/>
              </w:rPr>
              <w:t xml:space="preserve"> пластин</w:t>
            </w:r>
            <w:r>
              <w:rPr>
                <w:rFonts w:cs="Times New Roman"/>
                <w:szCs w:val="22"/>
              </w:rPr>
              <w:t>я</w:t>
            </w:r>
            <w:r w:rsidRPr="00A5003C">
              <w:rPr>
                <w:rFonts w:cs="Times New Roman"/>
                <w:szCs w:val="22"/>
              </w:rPr>
              <w:t xml:space="preserve"> для C-образных профилей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FCCAA70" w14:textId="02D23613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B374C9" w14:textId="557126C8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49424A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75CAF7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CA63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F240FD" w14:textId="1D8167CD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г</w:t>
            </w:r>
            <w:r w:rsidRPr="00A5003C">
              <w:rPr>
                <w:rFonts w:cs="Times New Roman"/>
                <w:szCs w:val="22"/>
              </w:rPr>
              <w:t>айк</w:t>
            </w:r>
            <w:r>
              <w:rPr>
                <w:rFonts w:cs="Times New Roman"/>
                <w:szCs w:val="22"/>
              </w:rPr>
              <w:t>и</w:t>
            </w:r>
            <w:r w:rsidRPr="00A5003C">
              <w:rPr>
                <w:rFonts w:cs="Times New Roman"/>
                <w:szCs w:val="22"/>
              </w:rPr>
              <w:t xml:space="preserve"> с насечкой, препятствующей откручиванию М10, горячеоцинкованн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FB3E0AF" w14:textId="70E9A31E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BF6AF2" w14:textId="4E23AC49" w:rsidR="00287106" w:rsidRPr="00DE4FF8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A5003C">
              <w:rPr>
                <w:rFonts w:cs="Times New Roman"/>
                <w:szCs w:val="22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76A9C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D7AFEE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0196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FBCAC0" w14:textId="3281D6B8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DE4FF8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</w:t>
            </w:r>
            <w:r w:rsidRPr="00DE4FF8">
              <w:rPr>
                <w:rFonts w:cs="Times New Roman"/>
                <w:szCs w:val="22"/>
              </w:rPr>
              <w:t>, 400мл</w:t>
            </w:r>
            <w:r>
              <w:rPr>
                <w:rFonts w:cs="Times New Roman"/>
                <w:szCs w:val="22"/>
              </w:rPr>
              <w:t xml:space="preserve"> мест реза лотка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9E2062" w14:textId="194C49E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4D3A60" w14:textId="1EBBB2C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AC5487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116B98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120A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9DBC7F" w14:textId="27183B5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т</w:t>
            </w:r>
            <w:r w:rsidRPr="00DE4FF8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ПВХ, </w:t>
            </w:r>
            <w:r w:rsidRPr="00DE4FF8">
              <w:rPr>
                <w:rFonts w:ascii="Cambria Math" w:hAnsi="Cambria Math" w:cs="Cambria Math"/>
                <w:szCs w:val="22"/>
              </w:rPr>
              <w:t>∅</w:t>
            </w:r>
            <w:r w:rsidRPr="00DE4FF8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551F38" w14:textId="21C74FC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69B5AF8" w14:textId="764CF91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1600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0FDBBB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A7F7989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8B21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735AC62" w14:textId="7A7FFA38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с защёлкой для трубы, </w:t>
            </w:r>
            <w:r w:rsidRPr="00DE4FF8">
              <w:rPr>
                <w:rFonts w:ascii="Cambria Math" w:hAnsi="Cambria Math" w:cs="Cambria Math"/>
                <w:szCs w:val="22"/>
              </w:rPr>
              <w:t>∅</w:t>
            </w:r>
            <w:r w:rsidRPr="00DE4FF8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23037F" w14:textId="01FD834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749D516" w14:textId="75A15DF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4800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6807E7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CBB507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6575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322F0D" w14:textId="57D0D21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43DC44" w14:textId="4A9E57D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265EEAE" w14:textId="379BFFB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48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B8231B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C0C905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BBF0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2AC2D83" w14:textId="43A9C7C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х</w:t>
            </w:r>
            <w:r w:rsidRPr="00DE4FF8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5AB661" w14:textId="76ADBC9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13A57F" w14:textId="0228ADA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5C0AF2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397C0A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90D6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54E98F" w14:textId="0B8627F7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Pr="00DE4FF8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91006B" w14:textId="6D9B579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C9F12C" w14:textId="7B7CB10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A35F8D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1060DD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7507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65BD3E" w14:textId="337633FB" w:rsidR="00287106" w:rsidRPr="00A87509" w:rsidRDefault="00287106" w:rsidP="00287106">
            <w:pPr>
              <w:pStyle w:val="113"/>
              <w:jc w:val="center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b/>
                <w:bCs/>
                <w:szCs w:val="22"/>
                <w:u w:val="single"/>
              </w:rPr>
              <w:t>Диспетчеризация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619C45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58F49F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15D12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E90439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D424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F46379" w14:textId="26B11F53" w:rsidR="00287106" w:rsidRPr="0086308D" w:rsidRDefault="00287106" w:rsidP="00287106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86308D">
              <w:rPr>
                <w:rFonts w:cs="Times New Roman"/>
                <w:b/>
                <w:bCs/>
                <w:szCs w:val="22"/>
              </w:rPr>
              <w:t>Шкаф автоматизированной системы управления и диспетчеризации</w:t>
            </w:r>
            <w:r>
              <w:rPr>
                <w:rFonts w:cs="Times New Roman"/>
                <w:b/>
                <w:bCs/>
                <w:szCs w:val="22"/>
              </w:rPr>
              <w:t xml:space="preserve"> </w:t>
            </w:r>
            <w:r w:rsidRPr="0086308D">
              <w:rPr>
                <w:rFonts w:cs="Times New Roman"/>
                <w:b/>
                <w:bCs/>
                <w:szCs w:val="22"/>
              </w:rPr>
              <w:t>ШАСУД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99165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BF9D08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9C2BB1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A9D807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DB05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E3450A" w14:textId="218423B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орпус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600х500х200мм навесно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с монтажной платой, IP66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0DC4A1B" w14:textId="1F61A14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13AD7F" w14:textId="7F75AA7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3F3CA1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017BC6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55AF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8EE555" w14:textId="6AFA250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нагрузки 20А, 1П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00CB89" w14:textId="601A5AF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A8D48EC" w14:textId="6E21BD8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334CD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CD682B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3B5A0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87B9EC8" w14:textId="1954911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в</w:t>
            </w:r>
            <w:r w:rsidRPr="00DE4FF8">
              <w:rPr>
                <w:rFonts w:cs="Times New Roman"/>
                <w:szCs w:val="22"/>
              </w:rPr>
              <w:t>ыключател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автоматическ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6А, 1П, х-ка 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872876" w14:textId="1F70DC8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280D7C" w14:textId="47C903E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9A26F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8A864F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07E6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DE989A" w14:textId="452432C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п</w:t>
            </w:r>
            <w:r w:rsidRPr="00DE4FF8">
              <w:rPr>
                <w:rFonts w:cs="Times New Roman"/>
                <w:szCs w:val="22"/>
              </w:rPr>
              <w:t>рограммируем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логическ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контроллер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ПЛК210, 12DI/12DO/4AI, 4хEthernet, 2хRS-485, 2хRS-232, 24В, 16Вт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911B98" w14:textId="05A6AA9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DC7347" w14:textId="65EBA3F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B3F5B8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EBB7A3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6AE7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49FC1B4" w14:textId="34BAB87C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с</w:t>
            </w:r>
            <w:r w:rsidRPr="00DE4FF8">
              <w:rPr>
                <w:rFonts w:cs="Times New Roman"/>
                <w:szCs w:val="22"/>
              </w:rPr>
              <w:t>енсорн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веб-панел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оператора 10”, 1хEthernet, Wi-Fi, 3G, 2хUSB, 24В, 20Вт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FD6F242" w14:textId="7A442E9B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418759D" w14:textId="24BCEE0A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64E53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B127D4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CE2E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5A99DF8" w14:textId="6A9AAEB3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п</w:t>
            </w:r>
            <w:r w:rsidRPr="004C4A8F">
              <w:rPr>
                <w:rFonts w:cs="Times New Roman"/>
                <w:szCs w:val="22"/>
              </w:rPr>
              <w:t>реобразовател</w:t>
            </w:r>
            <w:r>
              <w:rPr>
                <w:rFonts w:cs="Times New Roman"/>
                <w:szCs w:val="22"/>
              </w:rPr>
              <w:t>я</w:t>
            </w:r>
            <w:r w:rsidRPr="004C4A8F">
              <w:rPr>
                <w:rFonts w:cs="Times New Roman"/>
                <w:szCs w:val="22"/>
              </w:rPr>
              <w:t xml:space="preserve"> протокола RS-485 в Ethernet, 24В, 6Вт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1E1C12" w14:textId="737597F0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27A45E" w14:textId="0152D1A5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0D9B57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80B7F2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59C9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C600CF" w14:textId="4D561DB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Pr="00DE4FF8">
              <w:rPr>
                <w:rFonts w:cs="Times New Roman"/>
                <w:szCs w:val="22"/>
              </w:rPr>
              <w:t>лок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 220VAC/24VDC, 2,5А, 60Вт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19F3DF" w14:textId="1BFD582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FAD705A" w14:textId="612A9BF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BBC0B5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DFAE04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8EBA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64FBFE" w14:textId="4DF6E12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стройств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сбора и передачи данных (УСПД) «Пульсар», 7хRS-485, Ethernet; GSM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424446D" w14:textId="222602D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E61B487" w14:textId="2748EA7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557A25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654EF3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AE08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6481B1" w14:textId="0B5A1465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а</w:t>
            </w:r>
            <w:r w:rsidRPr="00A5003C">
              <w:rPr>
                <w:rFonts w:cs="Times New Roman"/>
                <w:szCs w:val="22"/>
              </w:rPr>
              <w:t>нтенн</w:t>
            </w:r>
            <w:r>
              <w:rPr>
                <w:rFonts w:cs="Times New Roman"/>
                <w:szCs w:val="22"/>
              </w:rPr>
              <w:t>ы</w:t>
            </w:r>
            <w:r w:rsidRPr="00A5003C">
              <w:rPr>
                <w:rFonts w:cs="Times New Roman"/>
                <w:szCs w:val="22"/>
              </w:rPr>
              <w:t xml:space="preserve"> «АНТЕЙ-906» SMA, 13,5dBi, крепление магнит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AD05DA8" w14:textId="65D3B8DE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6A5E7B4" w14:textId="066813DD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5B6868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393B0B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A0DD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726825" w14:textId="7FAB738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и</w:t>
            </w:r>
            <w:r w:rsidRPr="00DE4FF8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питания 220VAC/15VDC, 60Вт, 3А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D122856" w14:textId="3357E60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A23D5C" w14:textId="4E2115C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18F59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FC97C8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E981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4CCA9A" w14:textId="4F94B9B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DE4FF8">
              <w:rPr>
                <w:rFonts w:cs="Times New Roman"/>
                <w:szCs w:val="22"/>
              </w:rPr>
              <w:t>DIN-рейк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35мм 30см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405242E" w14:textId="664D4EB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449AEF5" w14:textId="3ED1404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C9DA5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BC5C52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AB00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800528A" w14:textId="4F98979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о</w:t>
            </w:r>
            <w:r w:rsidRPr="00DE4FF8">
              <w:rPr>
                <w:rFonts w:cs="Times New Roman"/>
                <w:szCs w:val="22"/>
              </w:rPr>
              <w:t>граничител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на DIN-рейку (пластик)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F6B48FB" w14:textId="7C9CE64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DB9EA6" w14:textId="2A3AE18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621B8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734FA9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875B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43857C1" w14:textId="53793B9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абель-канал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40х40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08B472D" w14:textId="2FEAA04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A366ECE" w14:textId="5713B26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1,2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545861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9DEC84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F3AF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A05FF14" w14:textId="4968B89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сер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3178AF1" w14:textId="29AF5DB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3A0FE0" w14:textId="47AA7EC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37FD36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922F84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610CE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AF6D7A" w14:textId="58A8630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син</w:t>
            </w:r>
            <w:r>
              <w:rPr>
                <w:rFonts w:cs="Times New Roman"/>
                <w:szCs w:val="22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07B577" w14:textId="72CEA7E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C98666" w14:textId="7D0D372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35CDC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9EC47B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C4244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EA70FA1" w14:textId="0F092896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лемм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винтов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КВИ-2,5мм2 зелён</w:t>
            </w:r>
            <w:r>
              <w:rPr>
                <w:rFonts w:cs="Times New Roman"/>
                <w:szCs w:val="22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0F8707" w14:textId="7F0A411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BBF4FA" w14:textId="476EF7E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B2081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F3B867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84C11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DAE311" w14:textId="18D7568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ины на DIN-рейку в корпусе (кросс-модуль) ШНК 2х7 L+PEN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B45FA8A" w14:textId="072A155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6A94140" w14:textId="7481871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38E1C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68BC75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2228D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14525D" w14:textId="3ABA5DB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ш</w:t>
            </w:r>
            <w:r w:rsidRPr="00DE4FF8">
              <w:rPr>
                <w:rFonts w:cs="Times New Roman"/>
                <w:szCs w:val="22"/>
              </w:rPr>
              <w:t>ин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PE "земля" в корпусном изоляторе на DIN-рейку ШНИ-6х9-8-К-З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A89D23" w14:textId="2827769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A1425F" w14:textId="0CFC2EA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7C1DB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CE2E9A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3535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4319570" w14:textId="4BFE25C6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</w:t>
            </w:r>
            <w:r w:rsidRPr="005F6956">
              <w:rPr>
                <w:rFonts w:cs="Times New Roman"/>
                <w:szCs w:val="22"/>
              </w:rPr>
              <w:t>шнура коммутационного RJ-45 неэкранированного, U/UTP, категория 5e, LSZH, 1 м, бел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3EB957" w14:textId="4744794B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A58F54F" w14:textId="5949EF7B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1C77BB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70F871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B761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9DA174" w14:textId="34944E3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b/>
                <w:bCs/>
                <w:szCs w:val="22"/>
              </w:rPr>
              <w:t>Кабельно-проводниковая продукция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E479DD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7FB5A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A695C8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A384AE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EC50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99ED3F" w14:textId="5D6F6E4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DE4FF8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симметричн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с медными жилами парной скрутки для промышленного интерфейса RS-485, с изоляцией из полиэтилена, оболочкой из поливинилхлоридного пластиката пониженной пожароопасности, не распространяющ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 xml:space="preserve"> горение при групповой прокладке, с пониженным дымо- и газовыделением, экранированн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сечением: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A2F50D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43D48D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1FEF9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2B8888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D625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CD2A430" w14:textId="715F6D5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КИПвЭВнг(А)-LS 1х2х0,78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7F16D3A" w14:textId="4195B8C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F80EDB" w14:textId="331874B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  <w:r>
              <w:rPr>
                <w:rFonts w:cs="Times New Roman"/>
                <w:szCs w:val="22"/>
              </w:rPr>
              <w:t>3</w:t>
            </w:r>
            <w:r w:rsidRPr="0086308D">
              <w:rPr>
                <w:rFonts w:cs="Times New Roman"/>
                <w:szCs w:val="22"/>
              </w:rPr>
              <w:t>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5EB7A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D784A3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3A4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5FE997" w14:textId="34A3167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Прокладка к</w:t>
            </w:r>
            <w:r w:rsidRPr="00DE4FF8">
              <w:rPr>
                <w:rFonts w:cs="Times New Roman"/>
                <w:szCs w:val="22"/>
              </w:rPr>
              <w:t>абел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витая пара категории 5e, U/UTP, 4 пары, 24 AWG, LSZH, внутренней прокладки, фиолетов</w:t>
            </w:r>
            <w:r>
              <w:rPr>
                <w:rFonts w:cs="Times New Roman"/>
                <w:szCs w:val="22"/>
              </w:rPr>
              <w:t>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1912A1C" w14:textId="374AC07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094F82" w14:textId="6EC20F6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</w:t>
            </w:r>
            <w:r w:rsidRPr="0086308D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3C182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894137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31D8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A50BB2E" w14:textId="7B73175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оннектор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RJ-45 под витую пару быстрой установки, категория 5e, универсальн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(для одножильного и многожильного кабеля), 8P8C-FC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29A635" w14:textId="66FA1FF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DA1892" w14:textId="24A96B3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ED604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92E840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C47A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158FB5" w14:textId="2B875CB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b/>
                <w:bCs/>
                <w:szCs w:val="22"/>
              </w:rPr>
              <w:t>Монтажные изделия и материалы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B36FBE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69BA8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E24E9E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72DCC0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B1DEF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085887" w14:textId="36DF0D77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л</w:t>
            </w:r>
            <w:r w:rsidRPr="00DE4FF8">
              <w:rPr>
                <w:rFonts w:cs="Times New Roman"/>
                <w:szCs w:val="22"/>
              </w:rPr>
              <w:t>отк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металлическ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неперфорированн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>, оцинкованная сталь по методу Сендзимира, 100х50х3000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73912CE" w14:textId="128251E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93218E" w14:textId="7014BEC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E7B31A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EA9E8B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9375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DCD7FD8" w14:textId="5A9F8EC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рышк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с заземлением на лоток 100х3000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FAE3685" w14:textId="342AF86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96E56DE" w14:textId="66C726F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907789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AB5252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250C2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F101DC" w14:textId="3203340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п</w:t>
            </w:r>
            <w:r w:rsidRPr="00DE4FF8">
              <w:rPr>
                <w:rFonts w:cs="Times New Roman"/>
                <w:szCs w:val="22"/>
              </w:rPr>
              <w:t>ерегородк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50х3000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7E13787" w14:textId="64F2A2F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1C1162" w14:textId="7819C6D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D3A03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137B5B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5F11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720796" w14:textId="0B026B1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з</w:t>
            </w:r>
            <w:r w:rsidRPr="00DE4FF8">
              <w:rPr>
                <w:rFonts w:cs="Times New Roman"/>
                <w:szCs w:val="22"/>
              </w:rPr>
              <w:t>аглушк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цельн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ТС 100х50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99DB70" w14:textId="40DF6E8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7841847" w14:textId="56A052A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1A4254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EE2BA59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316E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D28B8F" w14:textId="2892EAA3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CDV 90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внеш.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40DF84" w14:textId="5F9015E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CB9A74" w14:textId="35A4359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5F1234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F0E12E5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3CFA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2124C60" w14:textId="21E95E0B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CPO 90 горизонтальн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90° 100х50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08F1BD" w14:textId="77A8244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92ECAF5" w14:textId="088412B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32CF70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19F6C3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7DA5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4804540" w14:textId="5803FDB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внешний CDSD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ED7594" w14:textId="4DCE60A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BC473A1" w14:textId="015FAC2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A94983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C11776E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645D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B2A2EC" w14:textId="69139C2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внешний CDSS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211E2A" w14:textId="4E5C562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08EF06C" w14:textId="47628F15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AA3DC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ADF471E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F72E8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287EDC0" w14:textId="2FA2B9E4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внутренн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>, переходник CSSD 90 осн.100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3B88C76" w14:textId="2B17E74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F136B3" w14:textId="4F116A8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5CC54D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AF1AA8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83EA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147CCE8" w14:textId="2841B05B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у</w:t>
            </w:r>
            <w:r w:rsidRPr="00DE4FF8">
              <w:rPr>
                <w:rFonts w:cs="Times New Roman"/>
                <w:szCs w:val="22"/>
              </w:rPr>
              <w:t>гл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вертикальн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внутренн</w:t>
            </w:r>
            <w:r>
              <w:rPr>
                <w:rFonts w:cs="Times New Roman"/>
                <w:szCs w:val="22"/>
              </w:rPr>
              <w:t>его</w:t>
            </w:r>
            <w:r w:rsidRPr="00DE4FF8">
              <w:rPr>
                <w:rFonts w:cs="Times New Roman"/>
                <w:szCs w:val="22"/>
              </w:rPr>
              <w:t>, переходник CSSS 90 осн. 100 H50 в комплекте с крепежными элементами и соединительными пластинами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A8CA405" w14:textId="6A30E36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7D0F15" w14:textId="709009B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8B88C7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4CD7DE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84CE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1AC215" w14:textId="1C958BFE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Метизы для лотков (винты, гайки, шайбы)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94981D" w14:textId="60D230A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9C6D5F" w14:textId="7AA29D2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11CB15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05AE2E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2D79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F56DD5" w14:textId="2EA5F048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реплени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ТМ к стене (скоба) для вертикального монтажа осн.100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E836437" w14:textId="4B751EB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1A851AC" w14:textId="672747A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151F61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7C0CF36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01B70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E97383" w14:textId="4F7455D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к</w:t>
            </w:r>
            <w:r w:rsidRPr="00DE4FF8">
              <w:rPr>
                <w:rFonts w:cs="Times New Roman"/>
                <w:szCs w:val="22"/>
              </w:rPr>
              <w:t>онсол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универсальн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осн. 100 мм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01464A" w14:textId="68F4222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F25102" w14:textId="336FA1F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1AA88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6AE512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A27F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E3C8819" w14:textId="24935931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с</w:t>
            </w:r>
            <w:r w:rsidRPr="00DE4FF8">
              <w:rPr>
                <w:rFonts w:cs="Times New Roman"/>
                <w:szCs w:val="22"/>
              </w:rPr>
              <w:t>тандартн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анкер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со шпилькой М10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33DFEAD" w14:textId="4A5FFE5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5FF348" w14:textId="4E9E916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180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805197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13840F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B3E9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54D44BB" w14:textId="5DDD0B8B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Обработка ц</w:t>
            </w:r>
            <w:r w:rsidRPr="00DE4FF8">
              <w:rPr>
                <w:rFonts w:cs="Times New Roman"/>
                <w:szCs w:val="22"/>
              </w:rPr>
              <w:t>инков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краск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>-спре</w:t>
            </w:r>
            <w:r>
              <w:rPr>
                <w:rFonts w:cs="Times New Roman"/>
                <w:szCs w:val="22"/>
              </w:rPr>
              <w:t>ем</w:t>
            </w:r>
            <w:r w:rsidRPr="00DE4FF8">
              <w:rPr>
                <w:rFonts w:cs="Times New Roman"/>
                <w:szCs w:val="22"/>
              </w:rPr>
              <w:t>, 400мл</w:t>
            </w:r>
            <w:r>
              <w:rPr>
                <w:rFonts w:cs="Times New Roman"/>
                <w:szCs w:val="22"/>
              </w:rPr>
              <w:t xml:space="preserve"> мест реза лотка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5288E8" w14:textId="2CAF8E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5B175B" w14:textId="65F924D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9BC74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DC0E85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00AB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6489614" w14:textId="49E9CE5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т</w:t>
            </w:r>
            <w:r w:rsidRPr="00DE4FF8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гибк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гофрированн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ПВХ, </w:t>
            </w:r>
            <w:r w:rsidRPr="00DE4FF8">
              <w:rPr>
                <w:rFonts w:ascii="Cambria Math" w:hAnsi="Cambria Math" w:cs="Cambria Math"/>
                <w:szCs w:val="22"/>
              </w:rPr>
              <w:t>∅</w:t>
            </w:r>
            <w:r w:rsidRPr="00DE4FF8">
              <w:rPr>
                <w:rFonts w:cs="Times New Roman"/>
                <w:szCs w:val="22"/>
              </w:rPr>
              <w:t>25, сер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>, с протяжкой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9B2578F" w14:textId="22078CD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9D5B7B4" w14:textId="3000F47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20</w:t>
            </w:r>
            <w:r w:rsidRPr="0086308D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6F55B6B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0A7AAFB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E54F4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12DFE70" w14:textId="74568C01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ержател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с защёлкой для трубы, </w:t>
            </w:r>
            <w:r w:rsidRPr="00DE4FF8">
              <w:rPr>
                <w:rFonts w:ascii="Cambria Math" w:hAnsi="Cambria Math" w:cs="Cambria Math"/>
                <w:szCs w:val="22"/>
              </w:rPr>
              <w:t>∅</w:t>
            </w:r>
            <w:r w:rsidRPr="00DE4FF8">
              <w:rPr>
                <w:rFonts w:cs="Times New Roman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C86FACF" w14:textId="4DA8EDC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50B529" w14:textId="110E88A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60</w:t>
            </w:r>
            <w:r w:rsidRPr="0086308D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42B731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599EA9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3BBF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D3E2328" w14:textId="099BFBEB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д</w:t>
            </w:r>
            <w:r w:rsidRPr="00DE4FF8">
              <w:rPr>
                <w:rFonts w:cs="Times New Roman"/>
                <w:szCs w:val="22"/>
              </w:rPr>
              <w:t>юбел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пластиков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с саморезом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D7931D" w14:textId="3C51BCE6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033BAB7" w14:textId="1CB78A8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B8EEFF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A63853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9A4B5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EC0855A" w14:textId="1D05292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х</w:t>
            </w:r>
            <w:r w:rsidRPr="00DE4FF8">
              <w:rPr>
                <w:rFonts w:cs="Times New Roman"/>
                <w:szCs w:val="22"/>
              </w:rPr>
              <w:t>омут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нейлонов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3,6х250, бел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(1 упак. = 100 шт.)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AC8A01E" w14:textId="7A5EF0F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упак.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DB3713F" w14:textId="29FE3582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80C494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234678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9EB0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B9CB1A" w14:textId="29E23FDC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Монтаж б</w:t>
            </w:r>
            <w:r w:rsidRPr="00DE4FF8">
              <w:rPr>
                <w:rFonts w:cs="Times New Roman"/>
                <w:szCs w:val="22"/>
              </w:rPr>
              <w:t>ирк</w:t>
            </w:r>
            <w:r>
              <w:rPr>
                <w:rFonts w:cs="Times New Roman"/>
                <w:szCs w:val="22"/>
              </w:rPr>
              <w:t>и</w:t>
            </w:r>
            <w:r w:rsidRPr="00DE4FF8">
              <w:rPr>
                <w:rFonts w:cs="Times New Roman"/>
                <w:szCs w:val="22"/>
              </w:rPr>
              <w:t xml:space="preserve"> кабельн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маркировочн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У-136 (треугольник)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EB16556" w14:textId="05EC4A1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895342" w14:textId="2FC6370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</w:t>
            </w:r>
            <w:r w:rsidRPr="0086308D">
              <w:rPr>
                <w:rFonts w:cs="Times New Roman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D4BDB9A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DBE5C02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3A16C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20472BE" w14:textId="3A34E68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b/>
                <w:bCs/>
                <w:szCs w:val="22"/>
              </w:rPr>
              <w:t>Автоматизированное рабочее место (АРМ) диспетчера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FB2B9F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94210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BC2DDA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DE4FF8" w14:paraId="7A4A9E0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C9ABC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A7C3F15" w14:textId="184D02EE" w:rsidR="00287106" w:rsidRPr="00DE4FF8" w:rsidRDefault="00287106" w:rsidP="00287106">
            <w:pPr>
              <w:pStyle w:val="113"/>
              <w:spacing w:line="204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Установка и подключение п</w:t>
            </w:r>
            <w:r w:rsidRPr="00DE4FF8">
              <w:rPr>
                <w:rFonts w:cs="Times New Roman"/>
                <w:szCs w:val="22"/>
              </w:rPr>
              <w:t>ерсональн</w:t>
            </w:r>
            <w:r>
              <w:rPr>
                <w:rFonts w:cs="Times New Roman"/>
                <w:szCs w:val="22"/>
              </w:rPr>
              <w:t>ого</w:t>
            </w:r>
            <w:r w:rsidRPr="00DE4FF8">
              <w:rPr>
                <w:rFonts w:cs="Times New Roman"/>
                <w:szCs w:val="22"/>
              </w:rPr>
              <w:t xml:space="preserve"> компьютер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с характеристиками не ниже:</w:t>
            </w:r>
          </w:p>
          <w:p w14:paraId="2B8CB609" w14:textId="77777777" w:rsidR="00287106" w:rsidRPr="005C7624" w:rsidRDefault="00287106" w:rsidP="00287106">
            <w:pPr>
              <w:pStyle w:val="113"/>
              <w:spacing w:line="204" w:lineRule="auto"/>
              <w:rPr>
                <w:rFonts w:cs="Times New Roman"/>
                <w:szCs w:val="22"/>
                <w:lang w:val="en-US"/>
              </w:rPr>
            </w:pPr>
            <w:r w:rsidRPr="005C7624">
              <w:rPr>
                <w:rFonts w:cs="Times New Roman"/>
                <w:szCs w:val="22"/>
                <w:lang w:val="en-US"/>
              </w:rPr>
              <w:t xml:space="preserve">- </w:t>
            </w:r>
            <w:r w:rsidRPr="00DE4FF8">
              <w:rPr>
                <w:rFonts w:cs="Times New Roman"/>
                <w:szCs w:val="22"/>
              </w:rPr>
              <w:t>процессор</w:t>
            </w:r>
            <w:r w:rsidRPr="005C7624">
              <w:rPr>
                <w:rFonts w:cs="Times New Roman"/>
                <w:szCs w:val="22"/>
                <w:lang w:val="en-US"/>
              </w:rPr>
              <w:t xml:space="preserve"> Intel Core I5 10600K;</w:t>
            </w:r>
          </w:p>
          <w:p w14:paraId="503053F5" w14:textId="77777777" w:rsidR="00287106" w:rsidRPr="005C7624" w:rsidRDefault="00287106" w:rsidP="00287106">
            <w:pPr>
              <w:pStyle w:val="113"/>
              <w:spacing w:line="204" w:lineRule="auto"/>
              <w:rPr>
                <w:rFonts w:cs="Times New Roman"/>
                <w:szCs w:val="22"/>
                <w:lang w:val="en-US"/>
              </w:rPr>
            </w:pPr>
            <w:r w:rsidRPr="005C7624">
              <w:rPr>
                <w:rFonts w:cs="Times New Roman"/>
                <w:szCs w:val="22"/>
                <w:lang w:val="en-US"/>
              </w:rPr>
              <w:t>- Intel HD Graphics;</w:t>
            </w:r>
          </w:p>
          <w:p w14:paraId="6911ABED" w14:textId="77777777" w:rsidR="00287106" w:rsidRPr="005C7624" w:rsidRDefault="00287106" w:rsidP="00287106">
            <w:pPr>
              <w:pStyle w:val="113"/>
              <w:spacing w:line="204" w:lineRule="auto"/>
              <w:rPr>
                <w:rFonts w:cs="Times New Roman"/>
                <w:szCs w:val="22"/>
                <w:lang w:val="en-US"/>
              </w:rPr>
            </w:pPr>
            <w:r w:rsidRPr="005C7624">
              <w:rPr>
                <w:rFonts w:cs="Times New Roman"/>
                <w:szCs w:val="22"/>
                <w:lang w:val="en-US"/>
              </w:rPr>
              <w:t xml:space="preserve">- 16 </w:t>
            </w:r>
            <w:r w:rsidRPr="00DE4FF8">
              <w:rPr>
                <w:rFonts w:cs="Times New Roman"/>
                <w:szCs w:val="22"/>
              </w:rPr>
              <w:t>ГБ</w:t>
            </w:r>
            <w:r w:rsidRPr="005C7624">
              <w:rPr>
                <w:rFonts w:cs="Times New Roman"/>
                <w:szCs w:val="22"/>
                <w:lang w:val="en-US"/>
              </w:rPr>
              <w:t xml:space="preserve"> DDR4;</w:t>
            </w:r>
          </w:p>
          <w:p w14:paraId="65FD9FB4" w14:textId="77777777" w:rsidR="00287106" w:rsidRPr="005C7624" w:rsidRDefault="00287106" w:rsidP="00287106">
            <w:pPr>
              <w:pStyle w:val="113"/>
              <w:spacing w:line="204" w:lineRule="auto"/>
              <w:rPr>
                <w:rFonts w:cs="Times New Roman"/>
                <w:szCs w:val="22"/>
                <w:lang w:val="en-US"/>
              </w:rPr>
            </w:pPr>
            <w:r w:rsidRPr="005C7624">
              <w:rPr>
                <w:rFonts w:cs="Times New Roman"/>
                <w:szCs w:val="22"/>
                <w:lang w:val="en-US"/>
              </w:rPr>
              <w:t xml:space="preserve">- 256 </w:t>
            </w:r>
            <w:r w:rsidRPr="00DE4FF8">
              <w:rPr>
                <w:rFonts w:cs="Times New Roman"/>
                <w:szCs w:val="22"/>
              </w:rPr>
              <w:t>ГБ</w:t>
            </w:r>
            <w:r w:rsidRPr="005C7624">
              <w:rPr>
                <w:rFonts w:cs="Times New Roman"/>
                <w:szCs w:val="22"/>
                <w:lang w:val="en-US"/>
              </w:rPr>
              <w:t xml:space="preserve"> SSD;</w:t>
            </w:r>
          </w:p>
          <w:p w14:paraId="1C28E841" w14:textId="4DE498DA" w:rsidR="00287106" w:rsidRPr="005C7624" w:rsidRDefault="00287106" w:rsidP="00287106">
            <w:pPr>
              <w:pStyle w:val="113"/>
              <w:spacing w:line="204" w:lineRule="auto"/>
              <w:rPr>
                <w:rFonts w:cs="Times New Roman"/>
                <w:szCs w:val="22"/>
                <w:lang w:val="en-US"/>
              </w:rPr>
            </w:pPr>
            <w:r w:rsidRPr="005C7624">
              <w:rPr>
                <w:rFonts w:cs="Times New Roman"/>
                <w:szCs w:val="22"/>
                <w:lang w:val="en-US"/>
              </w:rPr>
              <w:t>- Windows 10 Pro 64 bit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862C3CD" w14:textId="4CF1586B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FFE8689" w14:textId="61D9D623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27C014C" w14:textId="77777777" w:rsidR="00287106" w:rsidRPr="00DE4FF8" w:rsidRDefault="00287106" w:rsidP="00287106">
            <w:pPr>
              <w:pStyle w:val="114"/>
              <w:rPr>
                <w:rFonts w:cs="Times New Roman"/>
                <w:szCs w:val="22"/>
                <w:lang w:val="en-US"/>
              </w:rPr>
            </w:pPr>
          </w:p>
        </w:tc>
      </w:tr>
      <w:tr w:rsidR="00287106" w:rsidRPr="00923340" w14:paraId="3D7E43A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DF93E" w14:textId="77777777" w:rsidR="00287106" w:rsidRPr="0086308D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6F9312" w14:textId="685B398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Установка и подключение м</w:t>
            </w:r>
            <w:r w:rsidRPr="00DE4FF8">
              <w:rPr>
                <w:rFonts w:cs="Times New Roman"/>
                <w:szCs w:val="22"/>
              </w:rPr>
              <w:t>онитор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27”, 2560х1440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169E152" w14:textId="7CF8F1A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5F5E113" w14:textId="755C687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4C8916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C5B4477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547F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D6855A" w14:textId="75C55E8F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Установка и подключение к</w:t>
            </w:r>
            <w:r w:rsidRPr="00DE4FF8">
              <w:rPr>
                <w:rFonts w:cs="Times New Roman"/>
                <w:szCs w:val="22"/>
              </w:rPr>
              <w:t>омплект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клавиатура + мышь, беспроводная, цвет чёрный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C6B77F" w14:textId="751F94C8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97A48E5" w14:textId="579BC5D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4B572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0C848C8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E6637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48435C7" w14:textId="31602B52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Установка и подключение и</w:t>
            </w:r>
            <w:r w:rsidRPr="00DE4FF8">
              <w:rPr>
                <w:rFonts w:cs="Times New Roman"/>
                <w:szCs w:val="22"/>
              </w:rPr>
              <w:t>сточник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бесперебойного питания, 220В, 1200 ВА, 720 Вт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F0FFF6B" w14:textId="0E02062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3C6638A" w14:textId="7EB2C45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CE5A3C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5AF7841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EB7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500E5CE" w14:textId="054223C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b/>
                <w:bCs/>
                <w:szCs w:val="22"/>
              </w:rPr>
              <w:t>Программное обеспечение АРМ системы диспетчеризации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E7CD990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B35F54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A5CD04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B4D9EA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539A4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8A1353A" w14:textId="38106BA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Установка п</w:t>
            </w:r>
            <w:r w:rsidRPr="00DE4FF8">
              <w:rPr>
                <w:rFonts w:cs="Times New Roman"/>
                <w:szCs w:val="22"/>
              </w:rPr>
              <w:t>рограммно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обеспечени</w:t>
            </w:r>
            <w:r>
              <w:rPr>
                <w:rFonts w:cs="Times New Roman"/>
                <w:szCs w:val="22"/>
              </w:rPr>
              <w:t>я</w:t>
            </w:r>
            <w:r w:rsidRPr="00DE4FF8">
              <w:rPr>
                <w:rFonts w:cs="Times New Roman"/>
                <w:szCs w:val="22"/>
              </w:rPr>
              <w:t xml:space="preserve"> Windows (лицензия)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B83B415" w14:textId="2B23CE1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6A06472" w14:textId="17A746D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3A2296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56463E44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CFF94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275BB76" w14:textId="25DA0D35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Установка н</w:t>
            </w:r>
            <w:r w:rsidRPr="00DE4FF8">
              <w:rPr>
                <w:rFonts w:cs="Times New Roman"/>
                <w:szCs w:val="22"/>
              </w:rPr>
              <w:t>еисключительно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прав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использования программы для ЭВМ MasterSCADA 4D. Клиентcкое рабочее место с управлением на неограниченное количество точек ввода-вывода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9A590E2" w14:textId="075670B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FB400F9" w14:textId="1A2DF911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796263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D009FCA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F8873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7B28423" w14:textId="0C83B979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Установка н</w:t>
            </w:r>
            <w:r w:rsidRPr="00DE4FF8">
              <w:rPr>
                <w:rFonts w:cs="Times New Roman"/>
                <w:szCs w:val="22"/>
              </w:rPr>
              <w:t>еисключительно</w:t>
            </w:r>
            <w:r>
              <w:rPr>
                <w:rFonts w:cs="Times New Roman"/>
                <w:szCs w:val="22"/>
              </w:rPr>
              <w:t>го</w:t>
            </w:r>
            <w:r w:rsidRPr="00DE4FF8">
              <w:rPr>
                <w:rFonts w:cs="Times New Roman"/>
                <w:szCs w:val="22"/>
              </w:rPr>
              <w:t xml:space="preserve"> прав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использования программы для ЭВМ MasterSCADA 4D. Клиент-серверная исполнительная система на 10000 внешних точек ввода-вывода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683FCD1" w14:textId="70B8AE9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086D06B" w14:textId="780E66D0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EF6615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13C9473B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F054A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7AB9EE" w14:textId="0EFB6121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Установка </w:t>
            </w:r>
            <w:r w:rsidRPr="00DE4FF8">
              <w:rPr>
                <w:rFonts w:cs="Times New Roman"/>
                <w:szCs w:val="22"/>
              </w:rPr>
              <w:t>OPC-сервер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Modbus RTU/ASCII/TCP на одно рабочее место без ограничения на количество тегов, защита - программная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C3BB553" w14:textId="5B8B2DE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9A83780" w14:textId="056DBA63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565F733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40EAEA80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E64E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318374" w14:textId="28B3348D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Установка </w:t>
            </w:r>
            <w:r w:rsidRPr="00DE4FF8">
              <w:rPr>
                <w:rFonts w:cs="Times New Roman"/>
                <w:szCs w:val="22"/>
              </w:rPr>
              <w:t>OPC-сервер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для опроса счетчиков Меркурий 230, 233, 234, 236; защита - программная, на 2 устройства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08CBFF4" w14:textId="5D9420E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2AC99B5" w14:textId="16BF6649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9172B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C5C23DF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3170B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607B765" w14:textId="70AFF55A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Установка </w:t>
            </w:r>
            <w:r w:rsidRPr="00DE4FF8">
              <w:rPr>
                <w:rFonts w:cs="Times New Roman"/>
                <w:szCs w:val="22"/>
              </w:rPr>
              <w:t>OPC-сервер</w:t>
            </w:r>
            <w:r>
              <w:rPr>
                <w:rFonts w:cs="Times New Roman"/>
                <w:szCs w:val="22"/>
              </w:rPr>
              <w:t>а</w:t>
            </w:r>
            <w:r w:rsidRPr="00DE4FF8">
              <w:rPr>
                <w:rFonts w:cs="Times New Roman"/>
                <w:szCs w:val="22"/>
              </w:rPr>
              <w:t xml:space="preserve"> для опроса счетчиков-регистраторов Пульсар, на 10 устройств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1137295" w14:textId="47C3B79D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1FB69D" w14:textId="3A67EB9C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5AD81D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0154E4C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CC244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359D92" w14:textId="007418CD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Установка </w:t>
            </w:r>
            <w:r w:rsidRPr="00A5003C">
              <w:rPr>
                <w:rFonts w:cs="Times New Roman"/>
                <w:szCs w:val="22"/>
              </w:rPr>
              <w:t>программно</w:t>
            </w:r>
            <w:r>
              <w:rPr>
                <w:rFonts w:cs="Times New Roman"/>
                <w:szCs w:val="22"/>
              </w:rPr>
              <w:t>го</w:t>
            </w:r>
            <w:r w:rsidRPr="00A5003C">
              <w:rPr>
                <w:rFonts w:cs="Times New Roman"/>
                <w:szCs w:val="22"/>
              </w:rPr>
              <w:t xml:space="preserve"> обеспечени</w:t>
            </w:r>
            <w:r>
              <w:rPr>
                <w:rFonts w:cs="Times New Roman"/>
                <w:szCs w:val="22"/>
              </w:rPr>
              <w:t>я</w:t>
            </w:r>
            <w:r w:rsidRPr="00A5003C">
              <w:rPr>
                <w:rFonts w:cs="Times New Roman"/>
                <w:szCs w:val="22"/>
              </w:rPr>
              <w:t xml:space="preserve"> ИАСКУЭ «Пульсар»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EEAAEF8" w14:textId="263EB6F8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C47647F" w14:textId="4EFE21EF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9E70E1E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7FB2E259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9165F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43C3E2A" w14:textId="0EC1994B" w:rsidR="00287106" w:rsidRPr="00A87509" w:rsidRDefault="00287106" w:rsidP="00287106">
            <w:pPr>
              <w:pStyle w:val="113"/>
              <w:jc w:val="center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b/>
                <w:bCs/>
                <w:szCs w:val="22"/>
                <w:u w:val="single"/>
              </w:rPr>
              <w:t>Кабельные проходки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6298A47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2AAA86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0B2C65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6A413FD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BBF2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6117C7C" w14:textId="7B17FFA8" w:rsidR="00287106" w:rsidRPr="00123DB3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Поставка т</w:t>
            </w:r>
            <w:r w:rsidRPr="00DE4FF8">
              <w:rPr>
                <w:rFonts w:cs="Times New Roman"/>
                <w:szCs w:val="22"/>
              </w:rPr>
              <w:t>руб</w:t>
            </w:r>
            <w:r>
              <w:rPr>
                <w:rFonts w:cs="Times New Roman"/>
                <w:szCs w:val="22"/>
              </w:rPr>
              <w:t>ы</w:t>
            </w:r>
            <w:r w:rsidRPr="00DE4FF8">
              <w:rPr>
                <w:rFonts w:cs="Times New Roman"/>
                <w:szCs w:val="22"/>
              </w:rPr>
              <w:t xml:space="preserve"> стальн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водогазопроводн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Ø40 мм</w:t>
            </w:r>
            <w:r>
              <w:rPr>
                <w:rFonts w:cs="Times New Roman"/>
                <w:szCs w:val="22"/>
              </w:rPr>
              <w:t xml:space="preserve"> и её нарезка </w:t>
            </w:r>
            <w:r>
              <w:rPr>
                <w:color w:val="000000"/>
              </w:rPr>
              <w:t>на отрезки длиной 0,15-0,2 м для стальных гильз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7E16CCC" w14:textId="3FC696E4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E17C072" w14:textId="40976CCA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03EDCA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633FF733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FAD99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BD39482" w14:textId="2162416C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Герметизация огнезащитной</w:t>
            </w:r>
            <w:r w:rsidRPr="00DE4FF8">
              <w:rPr>
                <w:rFonts w:cs="Times New Roman"/>
                <w:szCs w:val="22"/>
              </w:rPr>
              <w:t xml:space="preserve"> двухкомпонентн</w:t>
            </w:r>
            <w:r>
              <w:rPr>
                <w:rFonts w:cs="Times New Roman"/>
                <w:szCs w:val="22"/>
              </w:rPr>
              <w:t>ой</w:t>
            </w:r>
            <w:r w:rsidRPr="00DE4FF8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пеной кабельных проходок</w:t>
            </w:r>
            <w:r w:rsidRPr="00DE4FF8">
              <w:rPr>
                <w:rFonts w:cs="Times New Roman"/>
                <w:szCs w:val="22"/>
              </w:rPr>
              <w:t>, картридж 330 мл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EF51578" w14:textId="0C35518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B45790E" w14:textId="74869C0F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41ED79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3F73FC9F" w14:textId="77777777" w:rsidTr="00DD0A5E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5E3E6" w14:textId="77777777" w:rsidR="00287106" w:rsidRPr="00923340" w:rsidRDefault="00287106" w:rsidP="00287106">
            <w:pPr>
              <w:pStyle w:val="114"/>
              <w:numPr>
                <w:ilvl w:val="0"/>
                <w:numId w:val="12"/>
              </w:numPr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0E4A806" w14:textId="4420F3D3" w:rsidR="00287106" w:rsidRDefault="00287106" w:rsidP="00287106">
            <w:pPr>
              <w:pStyle w:val="113"/>
              <w:rPr>
                <w:rFonts w:cs="Times New Roman"/>
                <w:szCs w:val="22"/>
              </w:rPr>
            </w:pPr>
            <w:r w:rsidRPr="00DE4FF8">
              <w:rPr>
                <w:rFonts w:cs="Times New Roman"/>
                <w:szCs w:val="22"/>
              </w:rPr>
              <w:t>Пистолет для двухкомпонентной пены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F0ED43B" w14:textId="3F36CA22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F0C469" w14:textId="33F54415" w:rsidR="00287106" w:rsidRPr="0086308D" w:rsidRDefault="00287106" w:rsidP="00287106">
            <w:pPr>
              <w:pStyle w:val="114"/>
              <w:rPr>
                <w:rFonts w:cs="Times New Roman"/>
                <w:szCs w:val="22"/>
              </w:rPr>
            </w:pPr>
            <w:r w:rsidRPr="0086308D">
              <w:rPr>
                <w:rFonts w:cs="Times New Roman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DABB60D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87106" w:rsidRPr="00923340" w14:paraId="209C569B" w14:textId="77777777" w:rsidTr="00D34553">
        <w:trPr>
          <w:trHeight w:val="454"/>
        </w:trPr>
        <w:tc>
          <w:tcPr>
            <w:tcW w:w="7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D752A2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A0764" w14:textId="391A3280" w:rsidR="00287106" w:rsidRPr="00A87509" w:rsidRDefault="00287106" w:rsidP="00287106">
            <w:pPr>
              <w:pStyle w:val="1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4A4870" w14:textId="1689A20B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C9EAF8" w14:textId="14CCF96E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4816B8" w14:textId="77777777" w:rsidR="00287106" w:rsidRPr="00923340" w:rsidRDefault="00287106" w:rsidP="00287106">
            <w:pPr>
              <w:pStyle w:val="114"/>
              <w:rPr>
                <w:rFonts w:cs="Times New Roman"/>
                <w:szCs w:val="22"/>
              </w:rPr>
            </w:pPr>
          </w:p>
        </w:tc>
      </w:tr>
    </w:tbl>
    <w:p w14:paraId="4C336EEC" w14:textId="77777777" w:rsidR="0012500C" w:rsidRPr="00923340" w:rsidRDefault="0012500C" w:rsidP="00FA3426">
      <w:pPr>
        <w:rPr>
          <w:rFonts w:cs="Times New Roman"/>
          <w:sz w:val="22"/>
        </w:rPr>
      </w:pPr>
    </w:p>
    <w:sectPr w:rsidR="0012500C" w:rsidRPr="00923340" w:rsidSect="003930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35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76FC9" w14:textId="77777777" w:rsidR="00B2209A" w:rsidRDefault="00B2209A" w:rsidP="00FA3426">
      <w:r>
        <w:separator/>
      </w:r>
    </w:p>
    <w:p w14:paraId="24383D66" w14:textId="77777777" w:rsidR="00B2209A" w:rsidRDefault="00B2209A" w:rsidP="00FA3426"/>
  </w:endnote>
  <w:endnote w:type="continuationSeparator" w:id="0">
    <w:p w14:paraId="1817B3B7" w14:textId="77777777" w:rsidR="00B2209A" w:rsidRDefault="00B2209A" w:rsidP="00FA3426">
      <w:r>
        <w:continuationSeparator/>
      </w:r>
    </w:p>
    <w:p w14:paraId="60561FC3" w14:textId="77777777" w:rsidR="00B2209A" w:rsidRDefault="00B2209A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67BC9930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C60B75">
            <w:rPr>
              <w:bCs/>
              <w:sz w:val="32"/>
              <w:szCs w:val="32"/>
            </w:rPr>
            <w:t>АСУД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3ABDBEE1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287106">
                                  <w:rPr>
                                    <w:rFonts w:ascii="ISOCPEUR" w:hAnsi="ISOCPEUR"/>
                                    <w:noProof/>
                                  </w:rPr>
                                  <w:t>64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7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3ABDBEE1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287106">
                            <w:rPr>
                              <w:rFonts w:ascii="ISOCPEUR" w:hAnsi="ISOCPEUR"/>
                              <w:noProof/>
                            </w:rPr>
                            <w:t>64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F695B" w14:textId="77777777" w:rsidR="00B2209A" w:rsidRDefault="00B2209A" w:rsidP="00FA3426">
      <w:r>
        <w:separator/>
      </w:r>
    </w:p>
    <w:p w14:paraId="7039B082" w14:textId="77777777" w:rsidR="00B2209A" w:rsidRDefault="00B2209A" w:rsidP="00FA3426"/>
  </w:footnote>
  <w:footnote w:type="continuationSeparator" w:id="0">
    <w:p w14:paraId="47D82137" w14:textId="77777777" w:rsidR="00B2209A" w:rsidRDefault="00B2209A" w:rsidP="00FA3426">
      <w:r>
        <w:continuationSeparator/>
      </w:r>
    </w:p>
    <w:p w14:paraId="497F0C94" w14:textId="77777777" w:rsidR="00B2209A" w:rsidRDefault="00B2209A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4F97E53D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C60B75" w:rsidRPr="00C60B75">
            <w:rPr>
              <w:bCs/>
              <w:sz w:val="32"/>
              <w:szCs w:val="32"/>
            </w:rPr>
            <w:t>АСУД</w:t>
          </w:r>
          <w:r w:rsidR="00D451D7" w:rsidRPr="00C60B75">
            <w:rPr>
              <w:bCs/>
              <w:sz w:val="32"/>
              <w:szCs w:val="32"/>
            </w:rPr>
            <w:t>.В</w:t>
          </w:r>
          <w:r w:rsidR="00DA7501" w:rsidRPr="00C60B75">
            <w:rPr>
              <w:bCs/>
              <w:sz w:val="32"/>
              <w:szCs w:val="32"/>
            </w:rPr>
            <w:t>О</w:t>
          </w:r>
          <w:r w:rsidR="00D451D7" w:rsidRPr="00C60B75">
            <w:rPr>
              <w:bCs/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740AB3CE" w:rsidR="00D451D7" w:rsidRPr="00DA7501" w:rsidRDefault="00C60B75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Какичев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5B6A1A7" w:rsidR="00D451D7" w:rsidRPr="00DA7501" w:rsidRDefault="00C60B75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D451D7"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53AC4F6" w:rsidR="00D451D7" w:rsidRPr="00C60B75" w:rsidRDefault="00C60B75" w:rsidP="00C60B75">
          <w:pPr>
            <w:spacing w:line="256" w:lineRule="auto"/>
            <w:jc w:val="center"/>
            <w:rPr>
              <w:rFonts w:cs="Times New Roman"/>
              <w:szCs w:val="24"/>
            </w:rPr>
          </w:pPr>
          <w:r w:rsidRPr="00C60B75">
            <w:rPr>
              <w:rFonts w:cs="Times New Roman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0D68CD3A" w:rsidR="004F3CB7" w:rsidRPr="00DA7501" w:rsidRDefault="00C60B75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Тимофеев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6B400E4A" w:rsidR="004F3CB7" w:rsidRPr="00DA7501" w:rsidRDefault="00C60B75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981EF1" w:rsidRPr="00DA7501">
            <w:t>.</w:t>
          </w:r>
          <w:r w:rsidR="00510324">
            <w:t>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C60B75" w:rsidRDefault="004F3CB7" w:rsidP="00C60B75">
          <w:pPr>
            <w:spacing w:line="256" w:lineRule="auto"/>
            <w:jc w:val="center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3D454B4D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287106">
            <w:rPr>
              <w:noProof/>
              <w:sz w:val="22"/>
            </w:rPr>
            <w:t>64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C60B75">
          <w:pPr>
            <w:spacing w:line="256" w:lineRule="auto"/>
            <w:jc w:val="center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7E4032C7" w:rsidR="00430B94" w:rsidRPr="00DA7501" w:rsidRDefault="00C60B75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36931F22" w:rsidR="00430B94" w:rsidRPr="00DA7501" w:rsidRDefault="00C60B75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66242C8C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287106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287106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287106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672BFD11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287106">
            <w:rPr>
              <w:rFonts w:ascii="ISOCPEUR" w:hAnsi="ISOCPEUR"/>
              <w:noProof/>
            </w:rPr>
            <w:t>64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636560A6"/>
    <w:multiLevelType w:val="hybridMultilevel"/>
    <w:tmpl w:val="270E9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782574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035CC"/>
    <w:rsid w:val="00026E07"/>
    <w:rsid w:val="00033309"/>
    <w:rsid w:val="00033C29"/>
    <w:rsid w:val="000656B9"/>
    <w:rsid w:val="000659B1"/>
    <w:rsid w:val="00067F61"/>
    <w:rsid w:val="000820F7"/>
    <w:rsid w:val="00087464"/>
    <w:rsid w:val="000902A2"/>
    <w:rsid w:val="000B0007"/>
    <w:rsid w:val="000E7EB8"/>
    <w:rsid w:val="00110D14"/>
    <w:rsid w:val="00123082"/>
    <w:rsid w:val="00123DB3"/>
    <w:rsid w:val="0012500C"/>
    <w:rsid w:val="00127B3B"/>
    <w:rsid w:val="00154E35"/>
    <w:rsid w:val="0015736F"/>
    <w:rsid w:val="001870E4"/>
    <w:rsid w:val="00191483"/>
    <w:rsid w:val="00197C82"/>
    <w:rsid w:val="001A2D7A"/>
    <w:rsid w:val="001B1AEA"/>
    <w:rsid w:val="001F33C8"/>
    <w:rsid w:val="00201E1B"/>
    <w:rsid w:val="0020790A"/>
    <w:rsid w:val="00211C1E"/>
    <w:rsid w:val="0022532F"/>
    <w:rsid w:val="00232D4D"/>
    <w:rsid w:val="00236422"/>
    <w:rsid w:val="00241449"/>
    <w:rsid w:val="0024749C"/>
    <w:rsid w:val="00252C7C"/>
    <w:rsid w:val="002809E5"/>
    <w:rsid w:val="00287106"/>
    <w:rsid w:val="002A5596"/>
    <w:rsid w:val="002C65C1"/>
    <w:rsid w:val="002F4929"/>
    <w:rsid w:val="002F561D"/>
    <w:rsid w:val="00355B2A"/>
    <w:rsid w:val="00361862"/>
    <w:rsid w:val="003930E4"/>
    <w:rsid w:val="003A2D0F"/>
    <w:rsid w:val="003A3518"/>
    <w:rsid w:val="003D5202"/>
    <w:rsid w:val="003F5C6A"/>
    <w:rsid w:val="00401F6E"/>
    <w:rsid w:val="00405D97"/>
    <w:rsid w:val="00413D70"/>
    <w:rsid w:val="00426F35"/>
    <w:rsid w:val="00430B94"/>
    <w:rsid w:val="00435982"/>
    <w:rsid w:val="00443A04"/>
    <w:rsid w:val="00443AFA"/>
    <w:rsid w:val="0044485C"/>
    <w:rsid w:val="00465708"/>
    <w:rsid w:val="004657F2"/>
    <w:rsid w:val="004676E9"/>
    <w:rsid w:val="004B0532"/>
    <w:rsid w:val="004B7A51"/>
    <w:rsid w:val="004C4A8F"/>
    <w:rsid w:val="004D77FD"/>
    <w:rsid w:val="004F3CB7"/>
    <w:rsid w:val="005100B0"/>
    <w:rsid w:val="00510324"/>
    <w:rsid w:val="00517774"/>
    <w:rsid w:val="005458C2"/>
    <w:rsid w:val="00554BC1"/>
    <w:rsid w:val="00556BB0"/>
    <w:rsid w:val="00556F2C"/>
    <w:rsid w:val="00562C5E"/>
    <w:rsid w:val="0057775C"/>
    <w:rsid w:val="00590D8B"/>
    <w:rsid w:val="00593916"/>
    <w:rsid w:val="005B4428"/>
    <w:rsid w:val="005C096F"/>
    <w:rsid w:val="005C7624"/>
    <w:rsid w:val="005D4471"/>
    <w:rsid w:val="005F6956"/>
    <w:rsid w:val="0060551C"/>
    <w:rsid w:val="00622CAE"/>
    <w:rsid w:val="006502B6"/>
    <w:rsid w:val="006536E8"/>
    <w:rsid w:val="00660A3C"/>
    <w:rsid w:val="00661333"/>
    <w:rsid w:val="006A58C3"/>
    <w:rsid w:val="006C1CC7"/>
    <w:rsid w:val="006C51E9"/>
    <w:rsid w:val="006D0833"/>
    <w:rsid w:val="006F12E6"/>
    <w:rsid w:val="0070655E"/>
    <w:rsid w:val="00711257"/>
    <w:rsid w:val="0072346B"/>
    <w:rsid w:val="00725B56"/>
    <w:rsid w:val="00735283"/>
    <w:rsid w:val="007832E9"/>
    <w:rsid w:val="007B2B09"/>
    <w:rsid w:val="00822B5C"/>
    <w:rsid w:val="00822BC0"/>
    <w:rsid w:val="008308F5"/>
    <w:rsid w:val="00851C21"/>
    <w:rsid w:val="0086308D"/>
    <w:rsid w:val="00884252"/>
    <w:rsid w:val="008C7524"/>
    <w:rsid w:val="008E73D6"/>
    <w:rsid w:val="008F7395"/>
    <w:rsid w:val="0091512C"/>
    <w:rsid w:val="00923340"/>
    <w:rsid w:val="009262FF"/>
    <w:rsid w:val="00971C17"/>
    <w:rsid w:val="00981EF1"/>
    <w:rsid w:val="00995E8C"/>
    <w:rsid w:val="00997897"/>
    <w:rsid w:val="009D38B5"/>
    <w:rsid w:val="00A027A0"/>
    <w:rsid w:val="00A06426"/>
    <w:rsid w:val="00A20615"/>
    <w:rsid w:val="00A27DEE"/>
    <w:rsid w:val="00A45C3F"/>
    <w:rsid w:val="00A5003C"/>
    <w:rsid w:val="00A65CF5"/>
    <w:rsid w:val="00A65DBC"/>
    <w:rsid w:val="00A77A63"/>
    <w:rsid w:val="00A8353A"/>
    <w:rsid w:val="00A87509"/>
    <w:rsid w:val="00AA3992"/>
    <w:rsid w:val="00AB489D"/>
    <w:rsid w:val="00AD0B5B"/>
    <w:rsid w:val="00AD7253"/>
    <w:rsid w:val="00B2209A"/>
    <w:rsid w:val="00B238E4"/>
    <w:rsid w:val="00B25FF3"/>
    <w:rsid w:val="00B416EE"/>
    <w:rsid w:val="00B730BD"/>
    <w:rsid w:val="00B94145"/>
    <w:rsid w:val="00BB0B0F"/>
    <w:rsid w:val="00BB43C9"/>
    <w:rsid w:val="00BC5E57"/>
    <w:rsid w:val="00BC77DA"/>
    <w:rsid w:val="00BE20A3"/>
    <w:rsid w:val="00BF2111"/>
    <w:rsid w:val="00BF40D6"/>
    <w:rsid w:val="00BF7C8D"/>
    <w:rsid w:val="00C119B8"/>
    <w:rsid w:val="00C43CE2"/>
    <w:rsid w:val="00C46CAA"/>
    <w:rsid w:val="00C60B75"/>
    <w:rsid w:val="00C7175C"/>
    <w:rsid w:val="00C833E8"/>
    <w:rsid w:val="00C85F7B"/>
    <w:rsid w:val="00CC6C89"/>
    <w:rsid w:val="00CE46E9"/>
    <w:rsid w:val="00CF0C3B"/>
    <w:rsid w:val="00CF6B96"/>
    <w:rsid w:val="00D2656B"/>
    <w:rsid w:val="00D34553"/>
    <w:rsid w:val="00D43DB8"/>
    <w:rsid w:val="00D451D7"/>
    <w:rsid w:val="00D52197"/>
    <w:rsid w:val="00D524ED"/>
    <w:rsid w:val="00D56712"/>
    <w:rsid w:val="00D72ADF"/>
    <w:rsid w:val="00D758A6"/>
    <w:rsid w:val="00D97070"/>
    <w:rsid w:val="00DA5E47"/>
    <w:rsid w:val="00DA7501"/>
    <w:rsid w:val="00DD0A5E"/>
    <w:rsid w:val="00DD17F2"/>
    <w:rsid w:val="00DD296C"/>
    <w:rsid w:val="00DE4FF8"/>
    <w:rsid w:val="00DE538F"/>
    <w:rsid w:val="00E47FFA"/>
    <w:rsid w:val="00E578F9"/>
    <w:rsid w:val="00E739E7"/>
    <w:rsid w:val="00EB5D69"/>
    <w:rsid w:val="00ED32E5"/>
    <w:rsid w:val="00EF1BCC"/>
    <w:rsid w:val="00EF34DF"/>
    <w:rsid w:val="00F03EC5"/>
    <w:rsid w:val="00F05E2C"/>
    <w:rsid w:val="00F42786"/>
    <w:rsid w:val="00F4681E"/>
    <w:rsid w:val="00F4693E"/>
    <w:rsid w:val="00F52670"/>
    <w:rsid w:val="00F57B2B"/>
    <w:rsid w:val="00F624FB"/>
    <w:rsid w:val="00F63893"/>
    <w:rsid w:val="00F65384"/>
    <w:rsid w:val="00F71405"/>
    <w:rsid w:val="00F753D5"/>
    <w:rsid w:val="00F75E3F"/>
    <w:rsid w:val="00F7704B"/>
    <w:rsid w:val="00F771E6"/>
    <w:rsid w:val="00F96B4F"/>
    <w:rsid w:val="00FA2636"/>
    <w:rsid w:val="00FA3426"/>
    <w:rsid w:val="00FB1634"/>
    <w:rsid w:val="00FC7A2A"/>
    <w:rsid w:val="00F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f3">
    <w:name w:val="Табл. Обычный слева"/>
    <w:uiPriority w:val="2"/>
    <w:qFormat/>
    <w:rsid w:val="00DD17F2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af4">
    <w:name w:val="Табл. Заголовок"/>
    <w:basedOn w:val="af3"/>
    <w:uiPriority w:val="2"/>
    <w:qFormat/>
    <w:rsid w:val="00DD17F2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747</TotalTime>
  <Pages>64</Pages>
  <Words>15873</Words>
  <Characters>90481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Kakichev Igor</cp:lastModifiedBy>
  <cp:revision>50</cp:revision>
  <cp:lastPrinted>2024-09-06T05:39:00Z</cp:lastPrinted>
  <dcterms:created xsi:type="dcterms:W3CDTF">2024-06-26T15:39:00Z</dcterms:created>
  <dcterms:modified xsi:type="dcterms:W3CDTF">2024-09-13T11:24:00Z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