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C51C7" w14:textId="77777777" w:rsidR="00F85A35" w:rsidRDefault="00F85A35"/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D5096F" w14:paraId="0CA5684D" w14:textId="77777777" w:rsidTr="00B61B9B">
        <w:trPr>
          <w:trHeight w:hRule="exact" w:val="1037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auto"/>
            <w:vAlign w:val="center"/>
          </w:tcPr>
          <w:p w14:paraId="51EC194D" w14:textId="77777777" w:rsidR="007454E1" w:rsidRPr="00D5096F" w:rsidRDefault="007454E1" w:rsidP="00B61B9B">
            <w:pPr>
              <w:pStyle w:val="af4"/>
              <w:rPr>
                <w:rFonts w:ascii="ISOCPEUR" w:hAnsi="ISOCPEUR" w:cs="Times New Roman"/>
                <w:sz w:val="22"/>
              </w:rPr>
            </w:pPr>
            <w:r w:rsidRPr="00D5096F">
              <w:rPr>
                <w:rFonts w:ascii="ISOCPEUR" w:hAnsi="ISOCPEUR" w:cs="Times New Roman"/>
                <w:sz w:val="22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99381CD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  <w:sz w:val="22"/>
              </w:rPr>
            </w:pPr>
            <w:r w:rsidRPr="00D5096F">
              <w:rPr>
                <w:rFonts w:ascii="ISOCPEUR" w:hAnsi="ISOCPEUR" w:cs="Times New Roman"/>
                <w:sz w:val="22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AE785B7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  <w:sz w:val="22"/>
              </w:rPr>
            </w:pPr>
            <w:r w:rsidRPr="00D5096F">
              <w:rPr>
                <w:rFonts w:ascii="ISOCPEUR" w:hAnsi="ISOCPEUR" w:cs="Times New Roman"/>
                <w:sz w:val="22"/>
              </w:rPr>
              <w:t>Тип, марка,</w:t>
            </w:r>
          </w:p>
          <w:p w14:paraId="7F019B10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  <w:sz w:val="22"/>
              </w:rPr>
            </w:pPr>
            <w:r w:rsidRPr="00D5096F">
              <w:rPr>
                <w:rFonts w:ascii="ISOCPEUR" w:hAnsi="ISOCPEUR" w:cs="Times New Roman"/>
                <w:sz w:val="22"/>
              </w:rPr>
              <w:t>обозначение документа,</w:t>
            </w:r>
          </w:p>
          <w:p w14:paraId="7BA6AFFE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  <w:sz w:val="22"/>
              </w:rPr>
            </w:pPr>
            <w:r w:rsidRPr="00D5096F">
              <w:rPr>
                <w:rFonts w:ascii="ISOCPEUR" w:hAnsi="ISOCPEUR" w:cs="Times New Roman"/>
                <w:sz w:val="22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4BA94CA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  <w:sz w:val="22"/>
              </w:rPr>
            </w:pPr>
            <w:r w:rsidRPr="00D5096F">
              <w:rPr>
                <w:rFonts w:ascii="ISOCPEUR" w:hAnsi="ISOCPEUR" w:cs="Times New Roman"/>
                <w:sz w:val="22"/>
              </w:rPr>
              <w:t>Код</w:t>
            </w:r>
          </w:p>
          <w:p w14:paraId="44EAEA6A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  <w:sz w:val="22"/>
              </w:rPr>
            </w:pPr>
            <w:r w:rsidRPr="00D5096F">
              <w:rPr>
                <w:rFonts w:ascii="ISOCPEUR" w:hAnsi="ISOCPEUR" w:cs="Times New Roman"/>
                <w:sz w:val="22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32FC6F8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  <w:sz w:val="22"/>
              </w:rPr>
            </w:pPr>
            <w:r w:rsidRPr="00D5096F">
              <w:rPr>
                <w:rFonts w:ascii="ISOCPEUR" w:hAnsi="ISOCPEUR" w:cs="Times New Roman"/>
                <w:sz w:val="22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AF0BF21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  <w:sz w:val="22"/>
              </w:rPr>
            </w:pPr>
            <w:r w:rsidRPr="00D5096F">
              <w:rPr>
                <w:rFonts w:ascii="ISOCPEUR" w:hAnsi="ISOCPEUR" w:cs="Times New Roman"/>
                <w:sz w:val="22"/>
              </w:rPr>
              <w:t>Ед.</w:t>
            </w:r>
          </w:p>
          <w:p w14:paraId="60E1472E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  <w:sz w:val="22"/>
              </w:rPr>
            </w:pPr>
            <w:r w:rsidRPr="00D5096F">
              <w:rPr>
                <w:rFonts w:ascii="ISOCPEUR" w:hAnsi="ISOCPEUR" w:cs="Times New Roman"/>
                <w:sz w:val="22"/>
              </w:rPr>
              <w:t>изме-</w:t>
            </w:r>
          </w:p>
          <w:p w14:paraId="3D7499A9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  <w:sz w:val="22"/>
              </w:rPr>
            </w:pPr>
            <w:r w:rsidRPr="00D5096F">
              <w:rPr>
                <w:rFonts w:ascii="ISOCPEUR" w:hAnsi="ISOCPEUR" w:cs="Times New Roman"/>
                <w:sz w:val="22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D37BC17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  <w:sz w:val="22"/>
              </w:rPr>
            </w:pPr>
            <w:r w:rsidRPr="00D5096F">
              <w:rPr>
                <w:rFonts w:ascii="ISOCPEUR" w:hAnsi="ISOCPEUR" w:cs="Times New Roman"/>
                <w:sz w:val="22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E379413" w14:textId="77777777" w:rsidR="007454E1" w:rsidRPr="00D5096F" w:rsidRDefault="00FD0C0E" w:rsidP="001A64D3">
            <w:pPr>
              <w:pStyle w:val="af4"/>
              <w:rPr>
                <w:rFonts w:ascii="ISOCPEUR" w:hAnsi="ISOCPEUR" w:cs="Times New Roman"/>
                <w:sz w:val="22"/>
              </w:rPr>
            </w:pPr>
            <w:r w:rsidRPr="00D5096F">
              <w:rPr>
                <w:rFonts w:ascii="ISOCPEUR" w:hAnsi="ISOCPEUR" w:cs="Times New Roman"/>
                <w:sz w:val="22"/>
              </w:rPr>
              <w:t>М</w:t>
            </w:r>
            <w:r w:rsidR="007454E1" w:rsidRPr="00D5096F">
              <w:rPr>
                <w:rFonts w:ascii="ISOCPEUR" w:hAnsi="ISOCPEUR" w:cs="Times New Roman"/>
                <w:sz w:val="22"/>
              </w:rPr>
              <w:t>асса,</w:t>
            </w:r>
          </w:p>
          <w:p w14:paraId="55386EF3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  <w:sz w:val="22"/>
              </w:rPr>
            </w:pPr>
            <w:r w:rsidRPr="00D5096F">
              <w:rPr>
                <w:rFonts w:ascii="ISOCPEUR" w:hAnsi="ISOCPEUR" w:cs="Times New Roman"/>
                <w:sz w:val="22"/>
              </w:rPr>
              <w:t>1 ед.,</w:t>
            </w:r>
          </w:p>
          <w:p w14:paraId="71053624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  <w:sz w:val="22"/>
              </w:rPr>
            </w:pPr>
            <w:r w:rsidRPr="00D5096F">
              <w:rPr>
                <w:rFonts w:ascii="ISOCPEUR" w:hAnsi="ISOCPEUR" w:cs="Times New Roman"/>
                <w:sz w:val="22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FFB096C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  <w:sz w:val="22"/>
              </w:rPr>
            </w:pPr>
            <w:r w:rsidRPr="00D5096F">
              <w:rPr>
                <w:rFonts w:ascii="ISOCPEUR" w:hAnsi="ISOCPEUR" w:cs="Times New Roman"/>
                <w:sz w:val="22"/>
              </w:rPr>
              <w:t>Примечание</w:t>
            </w:r>
          </w:p>
        </w:tc>
      </w:tr>
      <w:tr w:rsidR="007454E1" w:rsidRPr="00D5096F" w14:paraId="102A4026" w14:textId="77777777" w:rsidTr="00B61B9B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auto"/>
            <w:vAlign w:val="center"/>
          </w:tcPr>
          <w:p w14:paraId="409F1363" w14:textId="77777777" w:rsidR="007454E1" w:rsidRPr="00D5096F" w:rsidRDefault="007454E1" w:rsidP="00B61B9B">
            <w:pPr>
              <w:pStyle w:val="af4"/>
              <w:rPr>
                <w:rFonts w:ascii="ISOCPEUR" w:hAnsi="ISOCPEUR" w:cs="Times New Roman"/>
                <w:lang w:eastAsia="ru-RU"/>
              </w:rPr>
            </w:pPr>
            <w:r w:rsidRPr="00D5096F">
              <w:rPr>
                <w:rFonts w:ascii="ISOCPEUR" w:hAnsi="ISOCPEUR" w:cs="Times New Roman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1B78665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  <w:lang w:eastAsia="ru-RU"/>
              </w:rPr>
            </w:pPr>
            <w:r w:rsidRPr="00D5096F">
              <w:rPr>
                <w:rFonts w:ascii="ISOCPEUR" w:hAnsi="ISOCPEUR" w:cs="Times New Roman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8ABAAD4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</w:rPr>
            </w:pPr>
            <w:r w:rsidRPr="00D5096F">
              <w:rPr>
                <w:rFonts w:ascii="ISOCPEUR" w:hAnsi="ISOCPEUR" w:cs="Times New Roman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CC57490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</w:rPr>
            </w:pPr>
            <w:r w:rsidRPr="00D5096F">
              <w:rPr>
                <w:rFonts w:ascii="ISOCPEUR" w:hAnsi="ISOCPEUR" w:cs="Times New Roman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E158137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</w:rPr>
            </w:pPr>
            <w:r w:rsidRPr="00D5096F">
              <w:rPr>
                <w:rFonts w:ascii="ISOCPEUR" w:hAnsi="ISOCPEUR" w:cs="Times New Roman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A0B1110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</w:rPr>
            </w:pPr>
            <w:r w:rsidRPr="00D5096F">
              <w:rPr>
                <w:rFonts w:ascii="ISOCPEUR" w:hAnsi="ISOCPEUR" w:cs="Times New Roman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59A9D35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</w:rPr>
            </w:pPr>
            <w:r w:rsidRPr="00D5096F">
              <w:rPr>
                <w:rFonts w:ascii="ISOCPEUR" w:hAnsi="ISOCPEUR" w:cs="Times New Roman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78DC09C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</w:rPr>
            </w:pPr>
            <w:r w:rsidRPr="00D5096F">
              <w:rPr>
                <w:rFonts w:ascii="ISOCPEUR" w:hAnsi="ISOCPEUR" w:cs="Times New Roman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4231004" w14:textId="77777777" w:rsidR="007454E1" w:rsidRPr="00D5096F" w:rsidRDefault="007454E1" w:rsidP="001A64D3">
            <w:pPr>
              <w:pStyle w:val="af4"/>
              <w:rPr>
                <w:rFonts w:ascii="ISOCPEUR" w:hAnsi="ISOCPEUR" w:cs="Times New Roman"/>
              </w:rPr>
            </w:pPr>
            <w:r w:rsidRPr="00D5096F">
              <w:rPr>
                <w:rFonts w:ascii="ISOCPEUR" w:hAnsi="ISOCPEUR" w:cs="Times New Roman"/>
              </w:rPr>
              <w:t>9</w:t>
            </w:r>
          </w:p>
        </w:tc>
      </w:tr>
      <w:tr w:rsidR="00F32969" w:rsidRPr="00D5096F" w14:paraId="3EF8CB5F" w14:textId="77777777" w:rsidTr="00B61B9B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AF664A6" w14:textId="77777777" w:rsidR="00F32969" w:rsidRPr="00D5096F" w:rsidRDefault="00F32969" w:rsidP="00C64DB5">
            <w:pPr>
              <w:pStyle w:val="af5"/>
              <w:rPr>
                <w:rFonts w:ascii="ISOCPEUR" w:hAnsi="ISOCPEUR" w:cs="Times New Roman"/>
              </w:rPr>
            </w:pPr>
            <w:bookmarkStart w:id="0" w:name="_Hlk94355903"/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800C1E" w14:textId="63C0F389" w:rsidR="00F32969" w:rsidRPr="00C94F4A" w:rsidRDefault="00F4731B" w:rsidP="00060E8F">
            <w:pPr>
              <w:pStyle w:val="af3"/>
              <w:jc w:val="center"/>
              <w:rPr>
                <w:rFonts w:ascii="ISOCPEUR" w:hAnsi="ISOCPEUR" w:cs="Times New Roman"/>
                <w:b/>
                <w:u w:val="single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Вентустановка ПВ1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5DD69A" w14:textId="77777777" w:rsidR="00F32969" w:rsidRPr="00D5096F" w:rsidRDefault="00F32969" w:rsidP="001A64D3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FECDE0" w14:textId="77777777" w:rsidR="00F32969" w:rsidRPr="00D5096F" w:rsidRDefault="00F32969" w:rsidP="001A64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2CF4FF" w14:textId="77777777" w:rsidR="00F32969" w:rsidRPr="00D5096F" w:rsidRDefault="00F32969" w:rsidP="001A64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BFC6AE" w14:textId="77777777" w:rsidR="00F32969" w:rsidRPr="00D5096F" w:rsidRDefault="00F32969" w:rsidP="001A64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35FEB7" w14:textId="77777777" w:rsidR="00F32969" w:rsidRPr="00D5096F" w:rsidRDefault="00F32969" w:rsidP="001A64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995D5" w14:textId="77777777" w:rsidR="00F32969" w:rsidRPr="00D5096F" w:rsidRDefault="00F32969" w:rsidP="001A64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76070A" w14:textId="77777777" w:rsidR="00F32969" w:rsidRPr="00D5096F" w:rsidRDefault="00F32969" w:rsidP="001A64D3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94F4A" w:rsidRPr="00D5096F" w14:paraId="594F9FDB" w14:textId="77777777" w:rsidTr="00B61B9B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20EB97" w14:textId="77777777" w:rsidR="00C94F4A" w:rsidRPr="00D5096F" w:rsidRDefault="00C94F4A" w:rsidP="00C64DB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ABB20" w14:textId="340FB4BA" w:rsidR="00C94F4A" w:rsidRPr="00C94F4A" w:rsidRDefault="00C94F4A" w:rsidP="001A64D3">
            <w:pPr>
              <w:pStyle w:val="af3"/>
              <w:rPr>
                <w:rFonts w:ascii="ISOCPEUR" w:hAnsi="ISOCPEUR" w:cs="Times New Roman"/>
                <w:b/>
                <w:lang w:val="en-US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ШУ-ПВ1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9881A" w14:textId="77777777" w:rsidR="00C94F4A" w:rsidRPr="00D5096F" w:rsidRDefault="00C94F4A" w:rsidP="001A64D3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17203E" w14:textId="77777777" w:rsidR="00C94F4A" w:rsidRPr="00D5096F" w:rsidRDefault="00C94F4A" w:rsidP="001A64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3CB959" w14:textId="77777777" w:rsidR="00C94F4A" w:rsidRPr="00D5096F" w:rsidRDefault="00C94F4A" w:rsidP="001A64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9F6878" w14:textId="77777777" w:rsidR="00C94F4A" w:rsidRPr="00D5096F" w:rsidRDefault="00C94F4A" w:rsidP="001A64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7794F8" w14:textId="77777777" w:rsidR="00C94F4A" w:rsidRPr="00D5096F" w:rsidRDefault="00C94F4A" w:rsidP="001A64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9AAB9C" w14:textId="77777777" w:rsidR="00C94F4A" w:rsidRPr="00D5096F" w:rsidRDefault="00C94F4A" w:rsidP="001A64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65E61" w14:textId="77777777" w:rsidR="00C94F4A" w:rsidRPr="00D5096F" w:rsidRDefault="00C94F4A" w:rsidP="001A64D3">
            <w:pPr>
              <w:pStyle w:val="af5"/>
              <w:rPr>
                <w:rFonts w:ascii="ISOCPEUR" w:hAnsi="ISOCPEUR" w:cs="Times New Roman"/>
              </w:rPr>
            </w:pPr>
          </w:p>
        </w:tc>
      </w:tr>
      <w:bookmarkEnd w:id="0"/>
      <w:tr w:rsidR="00C64DB5" w:rsidRPr="00D5096F" w14:paraId="2EC54CBB" w14:textId="77777777" w:rsidTr="009F018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92869CE" w14:textId="77777777" w:rsidR="00C64DB5" w:rsidRPr="00D5096F" w:rsidRDefault="00C64DB5" w:rsidP="00C64DB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C72343" w14:textId="233A79C1" w:rsidR="00C64DB5" w:rsidRDefault="00C94F4A" w:rsidP="005F5808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</w:t>
            </w:r>
            <w:r w:rsidR="00C64DB5">
              <w:rPr>
                <w:rFonts w:ascii="ISOCPEUR" w:hAnsi="ISOCPEUR" w:cs="Times New Roman"/>
              </w:rPr>
              <w:t xml:space="preserve"> управления</w:t>
            </w:r>
            <w:r w:rsidR="00AD505D">
              <w:rPr>
                <w:rFonts w:ascii="ISOCPEUR" w:hAnsi="ISOCPEUR" w:cs="Times New Roman"/>
              </w:rPr>
              <w:t xml:space="preserve"> </w:t>
            </w:r>
            <w:r w:rsidR="00C64DB5">
              <w:rPr>
                <w:rFonts w:ascii="ISOCPEUR" w:hAnsi="ISOCPEUR" w:cs="Times New Roman"/>
              </w:rPr>
              <w:t>в составе:</w:t>
            </w:r>
          </w:p>
          <w:p w14:paraId="01A0B628" w14:textId="2025204A" w:rsidR="00C64DB5" w:rsidRDefault="00C64DB5" w:rsidP="005F5808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- </w:t>
            </w:r>
            <w:r w:rsidR="00C94F4A">
              <w:rPr>
                <w:rFonts w:ascii="ISOCPEUR" w:hAnsi="ISOCPEUR" w:cs="Times New Roman"/>
              </w:rPr>
              <w:t>щит</w:t>
            </w:r>
            <w:r w:rsidR="00C94F4A" w:rsidRPr="009F018C">
              <w:rPr>
                <w:rFonts w:ascii="ISOCPEUR" w:hAnsi="ISOCPEUR" w:cs="Times New Roman"/>
              </w:rPr>
              <w:t xml:space="preserve"> </w:t>
            </w:r>
            <w:r w:rsidR="00C94F4A"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 w:rsidR="00C94F4A">
              <w:rPr>
                <w:rFonts w:ascii="ISOCPEUR" w:hAnsi="ISOCPEUR" w:cs="Times New Roman"/>
                <w:lang w:val="en-US"/>
              </w:rPr>
              <w:t>IP</w:t>
            </w:r>
            <w:r w:rsidR="00C94F4A"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0D78D6D4" w14:textId="77777777" w:rsidR="00C64DB5" w:rsidRDefault="00C64DB5" w:rsidP="005F5808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4E6FFCC5" w14:textId="2C9B02D5" w:rsidR="00C64DB5" w:rsidRPr="00D5096F" w:rsidRDefault="00C64DB5" w:rsidP="005F5808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- </w:t>
            </w:r>
            <w:r w:rsidR="009F018C">
              <w:rPr>
                <w:rFonts w:ascii="ISOCPEUR" w:hAnsi="ISOCPEUR" w:cs="Times New Roman"/>
              </w:rPr>
              <w:t>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40F1DA" w14:textId="22E97907" w:rsidR="00C64DB5" w:rsidRPr="009F018C" w:rsidRDefault="00C64DB5" w:rsidP="00C64DB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AFB56" w14:textId="3072360F" w:rsidR="00C64DB5" w:rsidRPr="009F018C" w:rsidRDefault="009F018C" w:rsidP="00C64DB5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9F018C">
              <w:rPr>
                <w:rFonts w:ascii="ISOCPEUR" w:hAnsi="ISOCPEUR" w:cs="Times New Roman"/>
                <w:lang w:val="en-US"/>
              </w:rPr>
              <w:t>ACW UV-3R1R</w:t>
            </w:r>
            <w:r>
              <w:rPr>
                <w:rFonts w:ascii="ISOCPEUR" w:hAnsi="ISOCPEUR" w:cs="Times New Roman"/>
                <w:lang w:val="en-US"/>
              </w:rPr>
              <w:t>-</w:t>
            </w:r>
            <w:r w:rsidRPr="009F018C">
              <w:rPr>
                <w:rFonts w:ascii="ISOCPEUR" w:hAnsi="ISOCPEUR" w:cs="Times New Roman"/>
                <w:lang w:val="en-US"/>
              </w:rPr>
              <w:t>JW-S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8BC20" w14:textId="674D6B0F" w:rsidR="00C64DB5" w:rsidRPr="00AF52A7" w:rsidRDefault="00C64DB5" w:rsidP="00C64DB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B60612" w14:textId="2011136A" w:rsidR="00C64DB5" w:rsidRPr="00D5096F" w:rsidRDefault="00C64DB5" w:rsidP="00C64DB5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3B07E" w14:textId="4A2291BD" w:rsidR="00C64DB5" w:rsidRPr="00D5096F" w:rsidRDefault="00C64DB5" w:rsidP="00C64DB5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667DFB" w14:textId="77777777" w:rsidR="00C64DB5" w:rsidRPr="00D5096F" w:rsidRDefault="00C64DB5" w:rsidP="00C64DB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3DDD66" w14:textId="77777777" w:rsidR="00C64DB5" w:rsidRPr="00F74C84" w:rsidRDefault="00C64DB5" w:rsidP="005F580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7F634E71" w14:textId="77777777" w:rsidR="00C64DB5" w:rsidRPr="00F74C84" w:rsidRDefault="00C64DB5" w:rsidP="005F580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64FBE677" w14:textId="1FC554B1" w:rsidR="00C64DB5" w:rsidRPr="00D5096F" w:rsidRDefault="00C64DB5" w:rsidP="005F580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C94F4A" w:rsidRPr="00D5096F" w14:paraId="6F7F1005" w14:textId="77777777" w:rsidTr="00B61B9B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1F10C87" w14:textId="77777777" w:rsidR="00C94F4A" w:rsidRPr="00D5096F" w:rsidRDefault="00C94F4A" w:rsidP="00C64DB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7A8303" w14:textId="7ED63C4C" w:rsidR="00C94F4A" w:rsidRDefault="00C94F4A" w:rsidP="00C64DB5">
            <w:pPr>
              <w:pStyle w:val="af3"/>
              <w:rPr>
                <w:rFonts w:ascii="ISOCPEUR" w:hAnsi="ISOCPEUR" w:cs="Times New Roman"/>
                <w:b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1007A" w14:textId="77777777" w:rsidR="00C94F4A" w:rsidRPr="00D5096F" w:rsidRDefault="00C94F4A" w:rsidP="00C64DB5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C21DB" w14:textId="77777777" w:rsidR="00C94F4A" w:rsidRPr="00D5096F" w:rsidRDefault="00C94F4A" w:rsidP="00C64DB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2BD116" w14:textId="77777777" w:rsidR="00C94F4A" w:rsidRPr="00D5096F" w:rsidRDefault="00C94F4A" w:rsidP="00C64DB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0FCA6" w14:textId="77777777" w:rsidR="00C94F4A" w:rsidRPr="00D5096F" w:rsidRDefault="00C94F4A" w:rsidP="00C64DB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E96D54" w14:textId="77777777" w:rsidR="00C94F4A" w:rsidRPr="00D5096F" w:rsidRDefault="00C94F4A" w:rsidP="00C64DB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1427A0" w14:textId="77777777" w:rsidR="00C94F4A" w:rsidRPr="00D5096F" w:rsidRDefault="00C94F4A" w:rsidP="00C64DB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410590" w14:textId="77777777" w:rsidR="00C94F4A" w:rsidRPr="00D5096F" w:rsidRDefault="00C94F4A" w:rsidP="00C64DB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B0044" w:rsidRPr="00D5096F" w14:paraId="417A6287" w14:textId="77777777" w:rsidTr="001021D2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8967E2F" w14:textId="77777777" w:rsidR="008B0044" w:rsidRPr="00D5096F" w:rsidRDefault="008B0044" w:rsidP="009F018C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3C058" w14:textId="6D0817A9" w:rsidR="008B0044" w:rsidRPr="009F018C" w:rsidRDefault="008B0044" w:rsidP="009F018C">
            <w:pPr>
              <w:pStyle w:val="af3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</w:rPr>
              <w:t>Частотный преобразователь 2,2 кВт, 380 В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A6BFC5" w14:textId="09426635" w:rsidR="008B0044" w:rsidRPr="009F018C" w:rsidRDefault="008B0044" w:rsidP="009F018C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7AD34" w14:textId="77777777" w:rsidR="008B0044" w:rsidRPr="00D5096F" w:rsidRDefault="008B0044" w:rsidP="009F018C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C660D" w14:textId="38424561" w:rsidR="008B0044" w:rsidRPr="00D5096F" w:rsidRDefault="008B0044" w:rsidP="009F018C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C3E978" w14:textId="76292CD5" w:rsidR="008B0044" w:rsidRPr="00D5096F" w:rsidRDefault="008B0044" w:rsidP="009F018C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E09E3F" w14:textId="172146CA" w:rsidR="008B0044" w:rsidRPr="00D5096F" w:rsidRDefault="008B0044" w:rsidP="009F018C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23C840" w14:textId="77777777" w:rsidR="008B0044" w:rsidRPr="00D5096F" w:rsidRDefault="008B0044" w:rsidP="009F018C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2DD3C33" w14:textId="77777777" w:rsidR="008B0044" w:rsidRPr="00F74C84" w:rsidRDefault="008B0044" w:rsidP="008B0044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7C5B2499" w14:textId="77777777" w:rsidR="008B0044" w:rsidRPr="00F74C84" w:rsidRDefault="008B0044" w:rsidP="008B0044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1AC638B6" w14:textId="4F980B01" w:rsidR="008B0044" w:rsidRPr="00D5096F" w:rsidRDefault="008B0044" w:rsidP="008B0044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8B0044" w:rsidRPr="00D5096F" w14:paraId="513CE079" w14:textId="77777777" w:rsidTr="001021D2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22A8AB" w14:textId="77777777" w:rsidR="008B0044" w:rsidRPr="00D5096F" w:rsidRDefault="008B0044" w:rsidP="009F018C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D5082" w14:textId="24C52E86" w:rsidR="008B0044" w:rsidRPr="009F018C" w:rsidRDefault="008B0044" w:rsidP="009F018C">
            <w:pPr>
              <w:pStyle w:val="af3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</w:rPr>
              <w:t>Частотный преобразователь 1,5 кВт, 220 В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F66164" w14:textId="65344FD4" w:rsidR="008B0044" w:rsidRPr="009F018C" w:rsidRDefault="008B0044" w:rsidP="009F018C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3352F" w14:textId="77777777" w:rsidR="008B0044" w:rsidRPr="00D5096F" w:rsidRDefault="008B0044" w:rsidP="009F018C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1C2FA7" w14:textId="0C3955FF" w:rsidR="008B0044" w:rsidRPr="00D5096F" w:rsidRDefault="008B0044" w:rsidP="009F018C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5D02DF" w14:textId="1CACDDCE" w:rsidR="008B0044" w:rsidRPr="00D5096F" w:rsidRDefault="008B0044" w:rsidP="009F018C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43D963" w14:textId="625331BE" w:rsidR="008B0044" w:rsidRPr="00D5096F" w:rsidRDefault="008B0044" w:rsidP="009F018C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78388" w14:textId="77777777" w:rsidR="008B0044" w:rsidRPr="00D5096F" w:rsidRDefault="008B0044" w:rsidP="009F018C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17DC6B6" w14:textId="77777777" w:rsidR="008B0044" w:rsidRPr="00D5096F" w:rsidRDefault="008B0044" w:rsidP="009F018C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B0044" w:rsidRPr="00D5096F" w14:paraId="627AEC84" w14:textId="77777777" w:rsidTr="001021D2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0067A29" w14:textId="77777777" w:rsidR="008B0044" w:rsidRPr="00D5096F" w:rsidRDefault="008B0044" w:rsidP="00121C0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893682" w14:textId="12AA576C" w:rsidR="008B0044" w:rsidRPr="009F018C" w:rsidRDefault="008B0044" w:rsidP="00121C08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Смесительный узел SMEX 40-4.0 (для 1-го водяного нагревателя)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FCFB3C" w14:textId="23DC5AF3" w:rsidR="008B0044" w:rsidRPr="00D5096F" w:rsidRDefault="008B0044" w:rsidP="00121C08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EF6C1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8D084D" w14:textId="2F1DB64E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846909" w14:textId="21E78C61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BE5542" w14:textId="4B012800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D9C0C1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6C4AF04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B0044" w:rsidRPr="00D5096F" w14:paraId="349A767D" w14:textId="77777777" w:rsidTr="001021D2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0D06969" w14:textId="77777777" w:rsidR="008B0044" w:rsidRPr="00D5096F" w:rsidRDefault="008B0044" w:rsidP="00121C0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8925F" w14:textId="080B929F" w:rsidR="008B0044" w:rsidRPr="009F018C" w:rsidRDefault="008B0044" w:rsidP="00121C08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Привод PDF 05/230.D (для засл. </w:t>
            </w:r>
            <w:proofErr w:type="spellStart"/>
            <w:r w:rsidRPr="00121C08">
              <w:rPr>
                <w:rFonts w:ascii="ISOCPEUR" w:hAnsi="ISOCPEUR" w:cs="Times New Roman"/>
              </w:rPr>
              <w:t>прит</w:t>
            </w:r>
            <w:proofErr w:type="spellEnd"/>
            <w:r w:rsidRPr="00121C08">
              <w:rPr>
                <w:rFonts w:ascii="ISOCPEUR" w:hAnsi="ISOCPEUR" w:cs="Times New Roman"/>
              </w:rPr>
              <w:t>. канала)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C42D51" w14:textId="46F7006B" w:rsidR="008B0044" w:rsidRPr="00D5096F" w:rsidRDefault="008B0044" w:rsidP="00121C08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B37FF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FF49F" w14:textId="08348565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08606F" w14:textId="61EE3840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687903" w14:textId="0AF0D0CF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F73724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10B2BC1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B0044" w:rsidRPr="00D5096F" w14:paraId="023BE6A2" w14:textId="77777777" w:rsidTr="001021D2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C0580D" w14:textId="77777777" w:rsidR="008B0044" w:rsidRPr="00D5096F" w:rsidRDefault="008B0044" w:rsidP="00121C0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FEBEDF" w14:textId="1CBF0557" w:rsidR="008B0044" w:rsidRPr="009F018C" w:rsidRDefault="008B0044" w:rsidP="00121C08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Привод PDS 05/230.DT (для засл</w:t>
            </w:r>
            <w:proofErr w:type="gramStart"/>
            <w:r w:rsidRPr="00121C08">
              <w:rPr>
                <w:rFonts w:ascii="ISOCPEUR" w:hAnsi="ISOCPEUR" w:cs="Times New Roman"/>
              </w:rPr>
              <w:t>.</w:t>
            </w:r>
            <w:proofErr w:type="gramEnd"/>
            <w:r w:rsidRPr="00121C08">
              <w:rPr>
                <w:rFonts w:ascii="ISOCPEUR" w:hAnsi="ISOCPEUR" w:cs="Times New Roman"/>
              </w:rPr>
              <w:t xml:space="preserve"> выт. канала)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ED23D1" w14:textId="500D3E34" w:rsidR="008B0044" w:rsidRPr="00D5096F" w:rsidRDefault="008B0044" w:rsidP="00121C08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83C240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BFDA02" w14:textId="0AD605AD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1B4084" w14:textId="4FA465EF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86CDDD" w14:textId="70E7627B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945CD2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4B9AD59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B0044" w:rsidRPr="00D5096F" w14:paraId="5ED32C6D" w14:textId="77777777" w:rsidTr="001021D2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0B8A46" w14:textId="77777777" w:rsidR="008B0044" w:rsidRPr="00D5096F" w:rsidRDefault="008B0044" w:rsidP="00121C0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48CD5" w14:textId="789817AF" w:rsidR="008B0044" w:rsidRPr="009F018C" w:rsidRDefault="008B0044" w:rsidP="00121C08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Термостат 6 м (для 1-го водяного нагревателя)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5B72FC" w14:textId="66E6C5B0" w:rsidR="008B0044" w:rsidRPr="00D5096F" w:rsidRDefault="008B0044" w:rsidP="00121C08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5722D0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DF4361" w14:textId="4A7A24C8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8B475" w14:textId="4AE1DCFB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9FCCA3" w14:textId="55E7583B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7A64C6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A78FEC9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B0044" w:rsidRPr="00D5096F" w14:paraId="22545FFA" w14:textId="77777777" w:rsidTr="001021D2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77C702E" w14:textId="77777777" w:rsidR="008B0044" w:rsidRPr="00D5096F" w:rsidRDefault="008B0044" w:rsidP="00121C0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E85B11" w14:textId="07CF7992" w:rsidR="008B0044" w:rsidRPr="009F018C" w:rsidRDefault="008B0044" w:rsidP="00121C08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температуры наружного воздуха ARN-3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FA8A85" w14:textId="7311687A" w:rsidR="008B0044" w:rsidRPr="00D5096F" w:rsidRDefault="008B0044" w:rsidP="00121C08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0E728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D0D760" w14:textId="147B2A55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E362A8" w14:textId="5413BD85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4C8645" w14:textId="145A6B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C7EA98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E7FA7C8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B0044" w:rsidRPr="00D5096F" w14:paraId="7BB6F2C6" w14:textId="77777777" w:rsidTr="001021D2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4755D0E" w14:textId="77777777" w:rsidR="008B0044" w:rsidRPr="00D5096F" w:rsidRDefault="008B0044" w:rsidP="00121C0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FB002" w14:textId="1F764E68" w:rsidR="008B0044" w:rsidRPr="009F018C" w:rsidRDefault="008B0044" w:rsidP="00121C08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температуры воды погружной WTP-3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903955" w14:textId="61BB17CA" w:rsidR="008B0044" w:rsidRPr="00D5096F" w:rsidRDefault="008B0044" w:rsidP="00121C08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F44E6A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711EDC" w14:textId="0E527D98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B9BC67" w14:textId="0DA8E20D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7DBD7E" w14:textId="22F4B82F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DB7134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D9296FA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B0044" w:rsidRPr="00D5096F" w14:paraId="1DCF7541" w14:textId="77777777" w:rsidTr="001021D2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48C8859" w14:textId="77777777" w:rsidR="008B0044" w:rsidRPr="00D5096F" w:rsidRDefault="008B0044" w:rsidP="00121C0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577FE6" w14:textId="0ACC3F03" w:rsidR="008B0044" w:rsidRPr="009F018C" w:rsidRDefault="008B0044" w:rsidP="00121C08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температуры канальный ARK-3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24B8F" w14:textId="6A52B3AA" w:rsidR="008B0044" w:rsidRPr="00D5096F" w:rsidRDefault="008B0044" w:rsidP="00121C08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A97ED9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7412C3" w14:textId="4783D99E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00AB10" w14:textId="28404EE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F780D" w14:textId="461FB8DA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9D72A7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14421BF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B0044" w:rsidRPr="00D5096F" w14:paraId="4635AEBA" w14:textId="77777777" w:rsidTr="00B61B9B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D2026D" w14:textId="77777777" w:rsidR="008B0044" w:rsidRPr="00D5096F" w:rsidRDefault="008B0044" w:rsidP="00121C0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B3D1D6" w14:textId="19F480F3" w:rsidR="008B0044" w:rsidRPr="009F018C" w:rsidRDefault="008B0044" w:rsidP="00121C08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перепада давления 500 </w:t>
            </w:r>
            <w:proofErr w:type="spellStart"/>
            <w:r w:rsidRPr="00121C08">
              <w:rPr>
                <w:rFonts w:ascii="ISOCPEUR" w:hAnsi="ISOCPEUR" w:cs="Times New Roman"/>
              </w:rPr>
              <w:t>Pa</w:t>
            </w:r>
            <w:proofErr w:type="spellEnd"/>
            <w:r w:rsidRPr="00121C08">
              <w:rPr>
                <w:rFonts w:ascii="ISOCPEUR" w:hAnsi="ISOCPEUR" w:cs="Times New Roman"/>
              </w:rPr>
              <w:t xml:space="preserve"> DVL-500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85C818" w14:textId="3FB962C5" w:rsidR="008B0044" w:rsidRPr="00D5096F" w:rsidRDefault="008B0044" w:rsidP="00121C08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5A3A40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799B11" w14:textId="7EB5ECB2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3EB1B9" w14:textId="244667D2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4B1D1" w14:textId="1D30DFED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966DD4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001BC1" w14:textId="77777777" w:rsidR="008B0044" w:rsidRPr="00D5096F" w:rsidRDefault="008B0044" w:rsidP="00121C0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21C08" w:rsidRPr="00D5096F" w14:paraId="6C664C6E" w14:textId="77777777" w:rsidTr="00B61B9B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2DE96B6" w14:textId="77777777" w:rsidR="00121C08" w:rsidRPr="00D5096F" w:rsidRDefault="00121C08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48B6C1" w14:textId="4C3F4ECA" w:rsidR="00121C08" w:rsidRPr="00D5096F" w:rsidRDefault="00121C08" w:rsidP="00121C0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</w:t>
            </w:r>
            <w:r w:rsidR="006D5041">
              <w:rPr>
                <w:rFonts w:ascii="ISOCPEUR" w:hAnsi="ISOCPEUR" w:cs="Times New Roman"/>
                <w:b/>
              </w:rPr>
              <w:t>ьно-проводниковая продукция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80704" w14:textId="77777777" w:rsidR="00121C08" w:rsidRPr="00D5096F" w:rsidRDefault="00121C08" w:rsidP="00121C08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521CCA" w14:textId="77777777" w:rsidR="00121C08" w:rsidRPr="00D5096F" w:rsidRDefault="00121C08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274048" w14:textId="77777777" w:rsidR="00121C08" w:rsidRPr="00D5096F" w:rsidRDefault="00121C08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D9EE43" w14:textId="77777777" w:rsidR="00121C08" w:rsidRPr="00D5096F" w:rsidRDefault="00121C08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964D98" w14:textId="77777777" w:rsidR="00121C08" w:rsidRPr="00D5096F" w:rsidRDefault="00121C08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2B7E1D" w14:textId="77777777" w:rsidR="00121C08" w:rsidRPr="00D5096F" w:rsidRDefault="00121C08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91D35C" w14:textId="77777777" w:rsidR="00121C08" w:rsidRPr="00D5096F" w:rsidRDefault="00121C08" w:rsidP="00121C0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21C08" w:rsidRPr="00D5096F" w14:paraId="2596362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45183A8" w14:textId="77777777" w:rsidR="00121C08" w:rsidRPr="00D5096F" w:rsidRDefault="00121C08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347137" w14:textId="6105C6B7" w:rsidR="00121C08" w:rsidRPr="00DC14B9" w:rsidRDefault="001605E4" w:rsidP="00121C08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 w:rsidR="00DC14B9"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812C3" w14:textId="09D514C1" w:rsidR="00121C08" w:rsidRPr="0002211B" w:rsidRDefault="00121C08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249D21" w14:textId="030D2827" w:rsidR="00121C08" w:rsidRPr="0002211B" w:rsidRDefault="00121C08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CD01C" w14:textId="6655EF95" w:rsidR="00121C08" w:rsidRPr="0002211B" w:rsidRDefault="00121C08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882D6" w14:textId="73A6F019" w:rsidR="00121C08" w:rsidRPr="0002211B" w:rsidRDefault="00121C08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01C37" w14:textId="7CEB8DAC" w:rsidR="00121C08" w:rsidRPr="008341FF" w:rsidRDefault="00121C08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C746F7" w14:textId="77777777" w:rsidR="00121C08" w:rsidRPr="00D5096F" w:rsidRDefault="00121C08" w:rsidP="00121C0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A5B88" w14:textId="77777777" w:rsidR="00121C08" w:rsidRPr="00D5096F" w:rsidRDefault="00121C08" w:rsidP="00121C0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DC14B9" w:rsidRPr="00D5096F" w14:paraId="6904A798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E2A42D" w14:textId="77777777" w:rsidR="00DC14B9" w:rsidRPr="00D5096F" w:rsidRDefault="00DC14B9" w:rsidP="00DC14B9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C125E5" w14:textId="585824BF" w:rsidR="00DC14B9" w:rsidRPr="001605E4" w:rsidRDefault="00DC14B9" w:rsidP="00DC14B9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</w:t>
            </w:r>
            <w:r w:rsidRPr="00A23492">
              <w:rPr>
                <w:rFonts w:ascii="ISOCPEUR" w:hAnsi="ISOCPEUR" w:cs="Times New Roman"/>
              </w:rPr>
              <w:t>3х</w:t>
            </w:r>
            <w:r>
              <w:rPr>
                <w:rFonts w:ascii="ISOCPEUR" w:hAnsi="ISOCPEUR" w:cs="Times New Roman"/>
              </w:rPr>
              <w:t>1</w:t>
            </w:r>
            <w:r w:rsidRPr="00A23492">
              <w:rPr>
                <w:rFonts w:ascii="ISOCPEUR" w:hAnsi="ISOCPEUR" w:cs="Times New Roman"/>
              </w:rPr>
              <w:t>,5 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789FA" w14:textId="77777777" w:rsidR="00DC14B9" w:rsidRPr="00F309E7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4EFC0" w14:textId="77777777" w:rsidR="00DC14B9" w:rsidRPr="0002211B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E4781" w14:textId="77CE50EB" w:rsidR="00DC14B9" w:rsidRDefault="00DC14B9" w:rsidP="00DC14B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A06E3" w14:textId="41033F1B" w:rsidR="00DC14B9" w:rsidRDefault="00DC14B9" w:rsidP="00DC14B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7294D" w14:textId="3498D2D7" w:rsidR="00DC14B9" w:rsidRDefault="00DC14B9" w:rsidP="00DC14B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84BF6" w14:textId="77777777" w:rsidR="00DC14B9" w:rsidRPr="00D5096F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6DFCD" w14:textId="77777777" w:rsidR="00DC14B9" w:rsidRPr="00D5096F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DC14B9" w:rsidRPr="00D5096F" w14:paraId="589EEFF6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AD34C94" w14:textId="77777777" w:rsidR="00DC14B9" w:rsidRPr="00D5096F" w:rsidRDefault="00DC14B9" w:rsidP="00DC14B9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D7BBE" w14:textId="50014013" w:rsidR="00DC14B9" w:rsidRPr="00A23492" w:rsidRDefault="00DC14B9" w:rsidP="00DC14B9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</w:t>
            </w:r>
            <w:r w:rsidRPr="00A23492">
              <w:rPr>
                <w:rFonts w:ascii="ISOCPEUR" w:hAnsi="ISOCPEUR" w:cs="Times New Roman"/>
              </w:rPr>
              <w:t>3х2,5 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107C8" w14:textId="2DE71E79" w:rsidR="00DC14B9" w:rsidRPr="00F309E7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462BD" w14:textId="77777777" w:rsidR="00DC14B9" w:rsidRPr="0002211B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0CD9C1" w14:textId="1305C10F" w:rsidR="00DC14B9" w:rsidRDefault="00DC14B9" w:rsidP="00DC14B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0AACF0" w14:textId="5ECC1CF6" w:rsidR="00DC14B9" w:rsidRDefault="00DC14B9" w:rsidP="00DC14B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993547" w14:textId="00339C3E" w:rsidR="00DC14B9" w:rsidRDefault="00DC14B9" w:rsidP="00DC14B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9DA037" w14:textId="77777777" w:rsidR="00DC14B9" w:rsidRPr="00D5096F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81309" w14:textId="77777777" w:rsidR="00DC14B9" w:rsidRPr="00D5096F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DC14B9" w:rsidRPr="00D5096F" w14:paraId="38982B2F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08E79F4" w14:textId="77777777" w:rsidR="00DC14B9" w:rsidRPr="00D5096F" w:rsidRDefault="00DC14B9" w:rsidP="00DC14B9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E927CE" w14:textId="23ACD52A" w:rsidR="00DC14B9" w:rsidRPr="00A23492" w:rsidRDefault="00DC14B9" w:rsidP="00DC14B9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A90372" w14:textId="1688D8BC" w:rsidR="00DC14B9" w:rsidRPr="00F309E7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60A4E" w14:textId="77777777" w:rsidR="00DC14B9" w:rsidRPr="0002211B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5F64D" w14:textId="2CC8A572" w:rsidR="00DC14B9" w:rsidRDefault="00DC14B9" w:rsidP="00DC14B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6C902" w14:textId="287FCDAC" w:rsidR="00DC14B9" w:rsidRDefault="00DC14B9" w:rsidP="00DC14B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8A24D2" w14:textId="709DF5ED" w:rsidR="00DC14B9" w:rsidRPr="008341FF" w:rsidRDefault="00DC14B9" w:rsidP="00DC14B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B376FD" w14:textId="77777777" w:rsidR="00DC14B9" w:rsidRPr="00D5096F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89490" w14:textId="77777777" w:rsidR="00DC14B9" w:rsidRPr="00D5096F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DC14B9" w:rsidRPr="00D5096F" w14:paraId="2961C87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7747EF9" w14:textId="77777777" w:rsidR="00DC14B9" w:rsidRPr="00D5096F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7DA45" w14:textId="76C7FA2B" w:rsidR="00DC14B9" w:rsidRPr="00A23492" w:rsidRDefault="00975A0D" w:rsidP="00DC14B9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D4B4D" w14:textId="77777777" w:rsidR="00DC14B9" w:rsidRPr="00F309E7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EB8B2" w14:textId="77777777" w:rsidR="00DC14B9" w:rsidRPr="0002211B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00318D" w14:textId="77777777" w:rsidR="00DC14B9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799A21" w14:textId="77777777" w:rsidR="00DC14B9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ACEC3" w14:textId="77777777" w:rsidR="00DC14B9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7AE289" w14:textId="77777777" w:rsidR="00DC14B9" w:rsidRPr="00D5096F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51777D" w14:textId="77777777" w:rsidR="00DC14B9" w:rsidRPr="00D5096F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DC14B9" w:rsidRPr="00D5096F" w14:paraId="60AD2083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36EFBAA" w14:textId="77777777" w:rsidR="00DC14B9" w:rsidRPr="00D5096F" w:rsidRDefault="00DC14B9" w:rsidP="00DC14B9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B9A690" w14:textId="1B5148AA" w:rsidR="00DC14B9" w:rsidRPr="00A23492" w:rsidRDefault="00975A0D" w:rsidP="00DC14B9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F309E7">
              <w:rPr>
                <w:rFonts w:ascii="ISOCPEUR" w:hAnsi="ISOCPEUR" w:cs="Times New Roman"/>
              </w:rPr>
              <w:t>ВВГ</w:t>
            </w:r>
            <w:r>
              <w:rPr>
                <w:rFonts w:ascii="ISOCPEUR" w:hAnsi="ISOCPEUR" w:cs="Times New Roman"/>
              </w:rPr>
              <w:t>Э</w:t>
            </w:r>
            <w:r w:rsidRPr="00F309E7">
              <w:rPr>
                <w:rFonts w:ascii="ISOCPEUR" w:hAnsi="ISOCPEUR" w:cs="Times New Roman"/>
              </w:rPr>
              <w:t>нг</w:t>
            </w:r>
            <w:proofErr w:type="spellEnd"/>
            <w:r w:rsidRPr="00F309E7">
              <w:rPr>
                <w:rFonts w:ascii="ISOCPEUR" w:hAnsi="ISOCPEUR" w:cs="Times New Roman"/>
              </w:rPr>
              <w:t>(A)-LS</w:t>
            </w:r>
            <w:r>
              <w:rPr>
                <w:rFonts w:ascii="ISOCPEUR" w:hAnsi="ISOCPEUR" w:cs="Times New Roman"/>
              </w:rPr>
              <w:t xml:space="preserve"> </w:t>
            </w:r>
            <w:r w:rsidR="00DC14B9">
              <w:rPr>
                <w:rFonts w:ascii="ISOCPEUR" w:hAnsi="ISOCPEUR" w:cs="Times New Roman"/>
              </w:rPr>
              <w:t>4</w:t>
            </w:r>
            <w:r w:rsidR="00DC14B9"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37BB2D" w14:textId="456C1E47" w:rsidR="00DC14B9" w:rsidRPr="00F309E7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149786" w14:textId="77777777" w:rsidR="00DC14B9" w:rsidRPr="0002211B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5B1FE" w14:textId="78C3E740" w:rsidR="00DC14B9" w:rsidRDefault="00DC14B9" w:rsidP="00DC14B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A2D98" w14:textId="0E8B7C63" w:rsidR="00DC14B9" w:rsidRDefault="00DC14B9" w:rsidP="00DC14B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415A2" w14:textId="2D3C5A12" w:rsidR="00DC14B9" w:rsidRDefault="00DC14B9" w:rsidP="00DC14B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BEB389" w14:textId="77777777" w:rsidR="00DC14B9" w:rsidRPr="00D5096F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A2D6A" w14:textId="77777777" w:rsidR="00DC14B9" w:rsidRPr="00D5096F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932D7" w:rsidRPr="00D5096F" w14:paraId="368661AD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4A84369" w14:textId="77777777" w:rsidR="00C932D7" w:rsidRPr="00D5096F" w:rsidRDefault="00C932D7" w:rsidP="00C932D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2EDE26" w14:textId="24391FEC" w:rsidR="00C932D7" w:rsidRPr="00F309E7" w:rsidRDefault="00C932D7" w:rsidP="00DC14B9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 w:rsidR="007D674C"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</w:t>
            </w:r>
            <w:r w:rsidR="007D674C">
              <w:rPr>
                <w:rFonts w:ascii="ISOCPEUR" w:hAnsi="ISOCPEUR" w:cs="Times New Roman"/>
              </w:rPr>
              <w:t xml:space="preserve">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D2AD3" w14:textId="77777777" w:rsidR="00C932D7" w:rsidRPr="00C94F4A" w:rsidRDefault="00C932D7" w:rsidP="00DC14B9">
            <w:pPr>
              <w:pStyle w:val="af5"/>
              <w:rPr>
                <w:rFonts w:ascii="ISOCPEUR" w:hAnsi="ISOCPEUR" w:cs="Times New Roman"/>
                <w:highlight w:val="red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30C461" w14:textId="77777777" w:rsidR="00C932D7" w:rsidRPr="00D5096F" w:rsidRDefault="00C932D7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EAB460" w14:textId="77777777" w:rsidR="00C932D7" w:rsidRDefault="00C932D7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69985" w14:textId="77777777" w:rsidR="00C932D7" w:rsidRDefault="00C932D7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C6A92" w14:textId="77777777" w:rsidR="00C932D7" w:rsidRDefault="00C932D7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1220E" w14:textId="77777777" w:rsidR="00C932D7" w:rsidRPr="00D5096F" w:rsidRDefault="00C932D7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6443B6" w14:textId="77777777" w:rsidR="00C932D7" w:rsidRPr="00F74C84" w:rsidRDefault="00C932D7" w:rsidP="00DC14B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DC14B9" w:rsidRPr="00D5096F" w14:paraId="57B33D8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9DB7CC" w14:textId="77777777" w:rsidR="00DC14B9" w:rsidRPr="00D5096F" w:rsidRDefault="00DC14B9" w:rsidP="00DC14B9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0E3E0" w14:textId="6DD3FA45" w:rsidR="00DC14B9" w:rsidRPr="00D5096F" w:rsidRDefault="00C438EB" w:rsidP="00DC14B9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="00DC14B9"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2EF41" w14:textId="14293971" w:rsidR="00DC14B9" w:rsidRPr="00C94F4A" w:rsidRDefault="00DC14B9" w:rsidP="00DC14B9">
            <w:pPr>
              <w:pStyle w:val="af5"/>
              <w:rPr>
                <w:rFonts w:ascii="ISOCPEUR" w:hAnsi="ISOCPEUR" w:cs="Times New Roman"/>
                <w:highlight w:val="red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15327" w14:textId="52AB0003" w:rsidR="00DC14B9" w:rsidRPr="00D5096F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CFBE08" w14:textId="77EAF6FD" w:rsidR="00DC14B9" w:rsidRPr="00D5096F" w:rsidRDefault="00DC14B9" w:rsidP="00DC14B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BA21F5" w14:textId="0C124D96" w:rsidR="00DC14B9" w:rsidRPr="00D5096F" w:rsidRDefault="00DC14B9" w:rsidP="00DC14B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580CF" w14:textId="330314B5" w:rsidR="00DC14B9" w:rsidRPr="005D6CAB" w:rsidRDefault="005D6CAB" w:rsidP="00DC14B9">
            <w:pPr>
              <w:pStyle w:val="af5"/>
              <w:rPr>
                <w:rFonts w:ascii="ISOCPEUR" w:hAnsi="ISOCPEUR" w:cs="Times New Roman"/>
              </w:rPr>
            </w:pPr>
            <w:r w:rsidRPr="005D6CAB">
              <w:rPr>
                <w:rFonts w:ascii="ISOCPEUR" w:hAnsi="ISOCPEUR" w:cs="Times New Roman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1B3FA5" w14:textId="77777777" w:rsidR="00DC14B9" w:rsidRPr="00D5096F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656A7F" w14:textId="4F1D3A72" w:rsidR="00DC14B9" w:rsidRPr="00F74C84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DC14B9" w:rsidRPr="00D5096F" w14:paraId="042D091A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10417F" w14:textId="77777777" w:rsidR="00DC14B9" w:rsidRPr="00D5096F" w:rsidRDefault="00DC14B9" w:rsidP="00DC14B9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AD76F5" w14:textId="13C81966" w:rsidR="00DC14B9" w:rsidRPr="0002211B" w:rsidRDefault="00C438EB" w:rsidP="00DC14B9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</w:t>
            </w:r>
            <w:r>
              <w:rPr>
                <w:rFonts w:ascii="ISOCPEUR" w:hAnsi="ISOCPEUR" w:cs="Times New Roman"/>
              </w:rPr>
              <w:t>2</w:t>
            </w:r>
            <w:r w:rsidRPr="00C438EB">
              <w:rPr>
                <w:rFonts w:ascii="ISOCPEUR" w:hAnsi="ISOCPEUR" w:cs="Times New Roman"/>
              </w:rPr>
              <w:t xml:space="preserve">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97C54" w14:textId="0C8D5116" w:rsidR="00DC14B9" w:rsidRPr="00C94F4A" w:rsidRDefault="00DC14B9" w:rsidP="00DC14B9">
            <w:pPr>
              <w:pStyle w:val="af5"/>
              <w:rPr>
                <w:rFonts w:ascii="ISOCPEUR" w:hAnsi="ISOCPEUR" w:cs="Times New Roman"/>
                <w:highlight w:val="red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E38EDC" w14:textId="5D81A075" w:rsidR="00DC14B9" w:rsidRPr="0002211B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C80F0" w14:textId="04424350" w:rsidR="00DC14B9" w:rsidRDefault="00DC14B9" w:rsidP="00DC14B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1B4A0F" w14:textId="7D1D1805" w:rsidR="00DC14B9" w:rsidRPr="0002211B" w:rsidRDefault="00DC14B9" w:rsidP="00DC14B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F4F73E" w14:textId="2FE9235F" w:rsidR="00DC14B9" w:rsidRPr="005D6CAB" w:rsidRDefault="005D6CAB" w:rsidP="00DC14B9">
            <w:pPr>
              <w:pStyle w:val="af5"/>
              <w:rPr>
                <w:rFonts w:ascii="ISOCPEUR" w:hAnsi="ISOCPEUR" w:cs="Times New Roman"/>
              </w:rPr>
            </w:pPr>
            <w:r w:rsidRPr="005D6CAB">
              <w:rPr>
                <w:rFonts w:ascii="ISOCPEUR" w:hAnsi="ISOCPEUR" w:cs="Times New Roman"/>
              </w:rPr>
              <w:t>1</w:t>
            </w:r>
            <w:r w:rsidR="00DC14B9" w:rsidRPr="005D6CAB"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BDDE8A" w14:textId="77777777" w:rsidR="00DC14B9" w:rsidRPr="00D5096F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0F25E0" w14:textId="77777777" w:rsidR="00DC14B9" w:rsidRPr="00F74C84" w:rsidRDefault="00DC14B9" w:rsidP="00DC14B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932D7" w:rsidRPr="00D5096F" w14:paraId="21FEF4A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1EFD3D5" w14:textId="77777777" w:rsidR="00C932D7" w:rsidRPr="00D5096F" w:rsidRDefault="00C932D7" w:rsidP="00C932D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9E61E0" w14:textId="0425F18B" w:rsidR="00C932D7" w:rsidRPr="00F309E7" w:rsidRDefault="00C438EB" w:rsidP="00DC14B9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 w:rsidR="008A36AA">
              <w:rPr>
                <w:rFonts w:ascii="ISOCPEUR" w:hAnsi="ISOCPEUR" w:cs="Times New Roman"/>
              </w:rPr>
              <w:t>, экранированный</w:t>
            </w:r>
            <w:r w:rsidR="008A36AA" w:rsidRPr="00A23492">
              <w:rPr>
                <w:rFonts w:ascii="ISOCPEUR" w:hAnsi="ISOCPEUR" w:cs="Times New Roman"/>
              </w:rPr>
              <w:t>,</w:t>
            </w:r>
            <w:r w:rsidR="008A36AA"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DC3DC" w14:textId="77777777" w:rsidR="00C932D7" w:rsidRPr="00C94F4A" w:rsidRDefault="00C932D7" w:rsidP="00DC14B9">
            <w:pPr>
              <w:pStyle w:val="af5"/>
              <w:rPr>
                <w:rFonts w:ascii="ISOCPEUR" w:hAnsi="ISOCPEUR" w:cs="Times New Roman"/>
                <w:highlight w:val="red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EFC7EE" w14:textId="77777777" w:rsidR="00C932D7" w:rsidRPr="0002211B" w:rsidRDefault="00C932D7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5DCCB" w14:textId="77777777" w:rsidR="00C932D7" w:rsidRDefault="00C932D7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3F75E" w14:textId="77777777" w:rsidR="00C932D7" w:rsidRDefault="00C932D7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B59DA8" w14:textId="77777777" w:rsidR="00C932D7" w:rsidRDefault="00C932D7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6DE01B" w14:textId="77777777" w:rsidR="00C932D7" w:rsidRPr="00D5096F" w:rsidRDefault="00C932D7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3B3221" w14:textId="77777777" w:rsidR="00C932D7" w:rsidRPr="00F74C84" w:rsidRDefault="00C932D7" w:rsidP="00DC14B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A36AA" w:rsidRPr="00D5096F" w14:paraId="396A371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1CAE6E" w14:textId="77777777" w:rsidR="008A36AA" w:rsidRPr="00D5096F" w:rsidRDefault="008A36AA" w:rsidP="008A36AA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C9DC9" w14:textId="043D8181" w:rsidR="008A36AA" w:rsidRPr="0002211B" w:rsidRDefault="008A36AA" w:rsidP="008A36AA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</w:t>
            </w:r>
            <w:r>
              <w:rPr>
                <w:rFonts w:ascii="ISOCPEUR" w:hAnsi="ISOCPEUR" w:cs="Times New Roman"/>
              </w:rPr>
              <w:t>Э</w:t>
            </w:r>
            <w:r w:rsidRPr="00C438EB">
              <w:rPr>
                <w:rFonts w:ascii="ISOCPEUR" w:hAnsi="ISOCPEUR" w:cs="Times New Roman"/>
              </w:rPr>
              <w:t>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DEA1B" w14:textId="4C59D7C7" w:rsidR="008A36AA" w:rsidRPr="00C94F4A" w:rsidRDefault="008A36AA" w:rsidP="008A36AA">
            <w:pPr>
              <w:pStyle w:val="af5"/>
              <w:rPr>
                <w:rFonts w:ascii="ISOCPEUR" w:hAnsi="ISOCPEUR" w:cs="Times New Roman"/>
                <w:highlight w:val="red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AEF97" w14:textId="16C533BB" w:rsidR="008A36AA" w:rsidRPr="0002211B" w:rsidRDefault="008A36AA" w:rsidP="008A36A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B64F59" w14:textId="2815E553" w:rsidR="008A36AA" w:rsidRDefault="008A36AA" w:rsidP="008A36A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EB47E" w14:textId="6B0B67A8" w:rsidR="008A36AA" w:rsidRPr="0002211B" w:rsidRDefault="008A36AA" w:rsidP="008A36A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2F113A" w14:textId="49EED512" w:rsidR="008A36AA" w:rsidRPr="005D6CAB" w:rsidRDefault="005D6CAB" w:rsidP="008A36AA">
            <w:pPr>
              <w:pStyle w:val="af5"/>
              <w:rPr>
                <w:rFonts w:ascii="ISOCPEUR" w:hAnsi="ISOCPEUR" w:cs="Times New Roman"/>
              </w:rPr>
            </w:pPr>
            <w:r w:rsidRPr="005D6CAB">
              <w:rPr>
                <w:rFonts w:ascii="ISOCPEUR" w:hAnsi="ISOCPEUR" w:cs="Times New Roman"/>
              </w:rPr>
              <w:t>43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4CB8A" w14:textId="77777777" w:rsidR="008A36AA" w:rsidRPr="00D5096F" w:rsidRDefault="008A36AA" w:rsidP="008A36A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F15583" w14:textId="77777777" w:rsidR="008A36AA" w:rsidRPr="00F74C84" w:rsidRDefault="008A36AA" w:rsidP="008A36A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A36AA" w:rsidRPr="00D5096F" w14:paraId="4BE572AA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BFDA47" w14:textId="77777777" w:rsidR="008A36AA" w:rsidRPr="00D5096F" w:rsidRDefault="008A36AA" w:rsidP="008A36AA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5B807" w14:textId="71AE2811" w:rsidR="008A36AA" w:rsidRPr="0002211B" w:rsidRDefault="008A36AA" w:rsidP="008A36AA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</w:t>
            </w:r>
            <w:r>
              <w:rPr>
                <w:rFonts w:ascii="ISOCPEUR" w:hAnsi="ISOCPEUR" w:cs="Times New Roman"/>
              </w:rPr>
              <w:t>Э</w:t>
            </w:r>
            <w:r w:rsidRPr="00C438EB">
              <w:rPr>
                <w:rFonts w:ascii="ISOCPEUR" w:hAnsi="ISOCPEUR" w:cs="Times New Roman"/>
              </w:rPr>
              <w:t>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</w:t>
            </w:r>
            <w:r>
              <w:rPr>
                <w:rFonts w:ascii="ISOCPEUR" w:hAnsi="ISOCPEUR" w:cs="Times New Roman"/>
              </w:rPr>
              <w:t>2</w:t>
            </w:r>
            <w:r w:rsidRPr="00C438EB">
              <w:rPr>
                <w:rFonts w:ascii="ISOCPEUR" w:hAnsi="ISOCPEUR" w:cs="Times New Roman"/>
              </w:rPr>
              <w:t xml:space="preserve">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19D0A" w14:textId="2DB7CC3B" w:rsidR="008A36AA" w:rsidRPr="00C94F4A" w:rsidRDefault="008A36AA" w:rsidP="008A36AA">
            <w:pPr>
              <w:pStyle w:val="af5"/>
              <w:rPr>
                <w:rFonts w:ascii="ISOCPEUR" w:hAnsi="ISOCPEUR" w:cs="Times New Roman"/>
                <w:highlight w:val="red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C260D2" w14:textId="6291C2F1" w:rsidR="008A36AA" w:rsidRPr="0002211B" w:rsidRDefault="008A36AA" w:rsidP="008A36A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095079" w14:textId="23D6DD04" w:rsidR="008A36AA" w:rsidRDefault="008A36AA" w:rsidP="008A36A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11949" w14:textId="04E9AC09" w:rsidR="008A36AA" w:rsidRPr="0002211B" w:rsidRDefault="008A36AA" w:rsidP="008A36A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3CB81" w14:textId="69FC5E2E" w:rsidR="008A36AA" w:rsidRPr="005D6CAB" w:rsidRDefault="008A36AA" w:rsidP="008A36AA">
            <w:pPr>
              <w:pStyle w:val="af5"/>
              <w:rPr>
                <w:rFonts w:ascii="ISOCPEUR" w:hAnsi="ISOCPEUR" w:cs="Times New Roman"/>
              </w:rPr>
            </w:pPr>
            <w:r w:rsidRPr="005D6CAB">
              <w:rPr>
                <w:rFonts w:ascii="ISOCPEUR" w:hAnsi="ISOCPEUR" w:cs="Times New Roman"/>
              </w:rPr>
              <w:t>1</w:t>
            </w:r>
            <w:r w:rsidR="005D6CAB" w:rsidRPr="005D6CAB">
              <w:rPr>
                <w:rFonts w:ascii="ISOCPEUR" w:hAnsi="ISOCPEUR" w:cs="Times New Roman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72E05F" w14:textId="77777777" w:rsidR="008A36AA" w:rsidRPr="00D5096F" w:rsidRDefault="008A36AA" w:rsidP="008A36A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163B16" w14:textId="77777777" w:rsidR="008A36AA" w:rsidRPr="00F74C84" w:rsidRDefault="008A36AA" w:rsidP="008A36A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A167E" w:rsidRPr="00D5096F" w14:paraId="4686E39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6C36B9C" w14:textId="77777777" w:rsidR="001A167E" w:rsidRPr="00D5096F" w:rsidRDefault="001A167E" w:rsidP="001A167E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03FEFD" w14:textId="1CE0775A" w:rsidR="001A167E" w:rsidRDefault="001A167E" w:rsidP="00DC14B9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59F60B" w14:textId="77777777" w:rsidR="001A167E" w:rsidRPr="00D5096F" w:rsidRDefault="001A167E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40DE70" w14:textId="77777777" w:rsidR="001A167E" w:rsidRPr="009C15D4" w:rsidRDefault="001A167E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A22B60" w14:textId="77777777" w:rsidR="001A167E" w:rsidRDefault="001A167E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70707" w14:textId="77777777" w:rsidR="001A167E" w:rsidRDefault="001A167E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85427B" w14:textId="77777777" w:rsidR="001A167E" w:rsidRPr="005279E0" w:rsidRDefault="001A167E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41F3B" w14:textId="77777777" w:rsidR="001A167E" w:rsidRPr="00D5096F" w:rsidRDefault="001A167E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3EFD43" w14:textId="77777777" w:rsidR="001A167E" w:rsidRPr="00F74C84" w:rsidRDefault="001A167E" w:rsidP="00DC14B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6775F" w:rsidRPr="00D5096F" w14:paraId="02451C33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0C8C5DA" w14:textId="77777777" w:rsidR="0066775F" w:rsidRPr="00D5096F" w:rsidRDefault="0066775F" w:rsidP="00DC14B9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5B0805" w14:textId="11F7946D" w:rsidR="0066775F" w:rsidRPr="00C661CE" w:rsidRDefault="00C661CE" w:rsidP="00C661CE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Лоток металлический перфорированный, оцинкованн</w:t>
            </w:r>
            <w:r w:rsidR="005279E0">
              <w:rPr>
                <w:rFonts w:ascii="ISOCPEUR" w:hAnsi="ISOCPEUR" w:cs="Times New Roman"/>
              </w:rPr>
              <w:t xml:space="preserve">ая сталь по методу </w:t>
            </w:r>
            <w:proofErr w:type="spellStart"/>
            <w:r w:rsidR="005279E0">
              <w:rPr>
                <w:rFonts w:ascii="ISOCPEUR" w:hAnsi="ISOCPEUR" w:cs="Times New Roman"/>
              </w:rPr>
              <w:t>Сендзимира</w:t>
            </w:r>
            <w:proofErr w:type="spellEnd"/>
            <w:r w:rsidR="005279E0">
              <w:rPr>
                <w:rFonts w:ascii="ISOCPEUR" w:hAnsi="ISOCPEUR" w:cs="Times New Roman"/>
              </w:rPr>
              <w:t>, 200х50х3000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4FA120" w14:textId="77777777" w:rsidR="0066775F" w:rsidRPr="00D5096F" w:rsidRDefault="0066775F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E52577" w14:textId="4CFEEBC0" w:rsidR="0066775F" w:rsidRPr="009C15D4" w:rsidRDefault="005279E0" w:rsidP="00DC14B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35264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AFBBA" w14:textId="648DC7E6" w:rsidR="0066775F" w:rsidRDefault="005279E0" w:rsidP="00DC14B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802F0" w14:textId="6194BD82" w:rsidR="0066775F" w:rsidRDefault="005279E0" w:rsidP="00DC14B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5680A" w14:textId="509916D7" w:rsidR="0066775F" w:rsidRPr="005279E0" w:rsidRDefault="005279E0" w:rsidP="00DC14B9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C4F99B" w14:textId="77777777" w:rsidR="0066775F" w:rsidRPr="00D5096F" w:rsidRDefault="0066775F" w:rsidP="00DC14B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8B56F" w14:textId="77777777" w:rsidR="0066775F" w:rsidRPr="00F74C84" w:rsidRDefault="0066775F" w:rsidP="00DC14B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5279E0" w:rsidRPr="00D5096F" w14:paraId="7E93A3C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577ED6" w14:textId="77777777" w:rsidR="005279E0" w:rsidRPr="00D5096F" w:rsidRDefault="005279E0" w:rsidP="005279E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A994F6" w14:textId="1ED4A9F6" w:rsidR="005279E0" w:rsidRDefault="005279E0" w:rsidP="005279E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200х3000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C47B35" w14:textId="77777777" w:rsidR="005279E0" w:rsidRPr="00D5096F" w:rsidRDefault="005279E0" w:rsidP="005279E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771EE" w14:textId="3281AC2E" w:rsidR="005279E0" w:rsidRPr="009C15D4" w:rsidRDefault="005279E0" w:rsidP="005279E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35524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A6A7C" w14:textId="525D7849" w:rsidR="005279E0" w:rsidRDefault="005279E0" w:rsidP="005279E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40BA3" w14:textId="25463F9B" w:rsidR="005279E0" w:rsidRDefault="005279E0" w:rsidP="005279E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F37F8" w14:textId="1302EA1D" w:rsidR="005279E0" w:rsidRPr="005279E0" w:rsidRDefault="005279E0" w:rsidP="005279E0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2F113" w14:textId="77777777" w:rsidR="005279E0" w:rsidRPr="00D5096F" w:rsidRDefault="005279E0" w:rsidP="005279E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A7206C" w14:textId="77777777" w:rsidR="005279E0" w:rsidRPr="00F74C84" w:rsidRDefault="005279E0" w:rsidP="005279E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5279E0" w:rsidRPr="00D5096F" w14:paraId="3FB9329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C550F1E" w14:textId="77777777" w:rsidR="005279E0" w:rsidRPr="00D5096F" w:rsidRDefault="005279E0" w:rsidP="005279E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31D554" w14:textId="30435BE7" w:rsidR="005279E0" w:rsidRDefault="00215E4D" w:rsidP="005279E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1D2C8" w14:textId="2C3BCD0A" w:rsidR="005279E0" w:rsidRPr="00215E4D" w:rsidRDefault="005279E0" w:rsidP="005279E0">
            <w:pPr>
              <w:pStyle w:val="af5"/>
              <w:rPr>
                <w:rFonts w:ascii="ISOCPEUR" w:hAnsi="ISOCPEUR" w:cs="Times New Roman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FFF47" w14:textId="245CF67B" w:rsidR="005279E0" w:rsidRPr="00215E4D" w:rsidRDefault="00215E4D" w:rsidP="005279E0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40F840" w14:textId="197855F8" w:rsidR="005279E0" w:rsidRDefault="005279E0" w:rsidP="005279E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8069BB" w14:textId="7A2F14A2" w:rsidR="005279E0" w:rsidRDefault="005279E0" w:rsidP="005279E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50F27" w14:textId="7B378EDF" w:rsidR="005279E0" w:rsidRPr="005279E0" w:rsidRDefault="005279E0" w:rsidP="005279E0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030FA8" w14:textId="77777777" w:rsidR="005279E0" w:rsidRPr="00D5096F" w:rsidRDefault="005279E0" w:rsidP="005279E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7C5441" w14:textId="77777777" w:rsidR="005279E0" w:rsidRPr="00F74C84" w:rsidRDefault="005279E0" w:rsidP="005279E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406E" w:rsidRPr="00D5096F" w14:paraId="34FA96A3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4D13DCA" w14:textId="77777777" w:rsidR="00C6406E" w:rsidRPr="00D5096F" w:rsidRDefault="00C6406E" w:rsidP="00C6406E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C4A04" w14:textId="39E7CEB8" w:rsidR="00C6406E" w:rsidRDefault="00C6406E" w:rsidP="00C6406E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08146" w14:textId="77777777" w:rsidR="00C6406E" w:rsidRPr="00C6406E" w:rsidRDefault="00C6406E" w:rsidP="00C6406E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C4428" w14:textId="77777777" w:rsidR="00C6406E" w:rsidRPr="00C6406E" w:rsidRDefault="00C6406E" w:rsidP="00C6406E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F7165" w14:textId="0CF23174" w:rsidR="00C6406E" w:rsidRDefault="00C6406E" w:rsidP="00C6406E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DE18BE" w14:textId="425FE2FE" w:rsidR="00C6406E" w:rsidRDefault="00C6406E" w:rsidP="00C6406E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67FDD4" w14:textId="7393F86C" w:rsidR="00C6406E" w:rsidRPr="005279E0" w:rsidRDefault="00C6406E" w:rsidP="00C6406E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816876" w14:textId="77777777" w:rsidR="00C6406E" w:rsidRPr="00D5096F" w:rsidRDefault="00C6406E" w:rsidP="00C6406E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1446B" w14:textId="77777777" w:rsidR="00C6406E" w:rsidRPr="00F74C84" w:rsidRDefault="00C6406E" w:rsidP="00C6406E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406E" w:rsidRPr="00D5096F" w14:paraId="6723EF8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741AD12" w14:textId="77777777" w:rsidR="00C6406E" w:rsidRPr="00D5096F" w:rsidRDefault="00C6406E" w:rsidP="00C6406E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956EA" w14:textId="49713157" w:rsidR="00C6406E" w:rsidRDefault="00C6406E" w:rsidP="00C6406E">
            <w:pPr>
              <w:pStyle w:val="af3"/>
              <w:rPr>
                <w:rFonts w:ascii="ISOCPEUR" w:hAnsi="ISOCPEUR" w:cs="Times New Roman"/>
              </w:rPr>
            </w:pPr>
            <w:r w:rsidRPr="00FC4C2D">
              <w:rPr>
                <w:rFonts w:ascii="ISOCPEUR" w:hAnsi="ISOCPEUR" w:cs="Times New Roman"/>
              </w:rPr>
              <w:t>Крепление ТМ к стене (</w:t>
            </w:r>
            <w:r>
              <w:rPr>
                <w:rFonts w:ascii="ISOCPEUR" w:hAnsi="ISOCPEUR" w:cs="Times New Roman"/>
              </w:rPr>
              <w:t>скоба</w:t>
            </w:r>
            <w:r w:rsidRPr="00FC4C2D">
              <w:rPr>
                <w:rFonts w:ascii="ISOCPEUR" w:hAnsi="ISOCPEUR" w:cs="Times New Roman"/>
              </w:rPr>
              <w:t>) для вертикального монтажа осн.200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844DF" w14:textId="0CD2ED38" w:rsidR="00C6406E" w:rsidRPr="00D23D96" w:rsidRDefault="00C6406E" w:rsidP="00C6406E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6EE37" w14:textId="7172B9A0" w:rsidR="00C6406E" w:rsidRDefault="00C6406E" w:rsidP="00C6406E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BMM1020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D673B" w14:textId="7CD9AC3E" w:rsidR="00C6406E" w:rsidRDefault="00C6406E" w:rsidP="00C6406E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FE2591" w14:textId="31DA8995" w:rsidR="00C6406E" w:rsidRDefault="00C6406E" w:rsidP="00C6406E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F3EB23" w14:textId="7690A789" w:rsidR="00C6406E" w:rsidRPr="005279E0" w:rsidRDefault="00C6406E" w:rsidP="00C6406E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909826" w14:textId="77777777" w:rsidR="00C6406E" w:rsidRPr="00D5096F" w:rsidRDefault="00C6406E" w:rsidP="00C6406E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29BC28" w14:textId="77777777" w:rsidR="00C6406E" w:rsidRPr="00F74C84" w:rsidRDefault="00C6406E" w:rsidP="00C6406E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2E0C9924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50A3871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41847" w14:textId="356F5A11" w:rsidR="009A7200" w:rsidRPr="00FC4C2D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C40B5F" w14:textId="77777777" w:rsidR="009A7200" w:rsidRPr="00D23D96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52277" w14:textId="341F6394" w:rsidR="009A7200" w:rsidRPr="009A7200" w:rsidRDefault="009A7200" w:rsidP="009A7200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7F8BC" w14:textId="468C32A4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4E2568" w14:textId="0B7FA8F4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FDC9D8" w14:textId="5CCB0674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52CBF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028DF3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4C30CD1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F652DD9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9CD20B" w14:textId="2CBCBC15" w:rsidR="009A7200" w:rsidRPr="009C15D4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 xml:space="preserve">25, </w:t>
            </w:r>
            <w:r w:rsidR="00924DC6">
              <w:rPr>
                <w:rFonts w:ascii="ISOCPEUR" w:hAnsi="ISOCPEUR" w:cs="Times New Roman"/>
              </w:rPr>
              <w:t xml:space="preserve">серая, </w:t>
            </w:r>
            <w:r>
              <w:rPr>
                <w:rFonts w:ascii="ISOCPEUR" w:hAnsi="ISOCPEUR" w:cs="Times New Roman"/>
              </w:rPr>
              <w:t>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32E5B6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A3384D" w14:textId="177A6DD0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B3E33A" w14:textId="1EBBE3DE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0E835" w14:textId="4672A5DB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7925AC" w14:textId="6C1DDC7F" w:rsidR="009A7200" w:rsidRPr="005279E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160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73152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BD7C0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7283233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01B5AC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344FF" w14:textId="34ED20E9" w:rsidR="009A7200" w:rsidRPr="009C15D4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AEFB5" w14:textId="79C6CFA3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EAE360" w14:textId="79027EF5" w:rsidR="009A7200" w:rsidRPr="00DC5F01" w:rsidRDefault="009A7200" w:rsidP="009A7200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218DA7" w14:textId="09D98A34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406DA" w14:textId="26D64DDF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C7B91A" w14:textId="47E248F5" w:rsidR="009A7200" w:rsidRPr="005279E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480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150778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CC4515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17C6FEBE" w14:textId="77777777" w:rsidTr="005F20CF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B4EA2D8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9EB6B" w14:textId="21DA0378" w:rsidR="009A7200" w:rsidRPr="00A52A11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59557D" w14:textId="549CDB00" w:rsidR="009A7200" w:rsidRPr="00F32969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3192A6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3B60F" w14:textId="05A706DC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C296C" w14:textId="5289E744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CE1B7B" w14:textId="0F79F0AD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11246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270A67" w14:textId="26FF1496" w:rsidR="009A7200" w:rsidRPr="00F74C84" w:rsidRDefault="007E506D" w:rsidP="009A7200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9A7200" w:rsidRPr="00D5096F" w14:paraId="51682718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C33D4E7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7B79A9" w14:textId="0F1C3DB8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C83123">
              <w:rPr>
                <w:rFonts w:ascii="ISOCPEUR" w:hAnsi="ISOCPEUR" w:cs="Times New Roman"/>
              </w:rPr>
              <w:t>Коробка ответвительная, IP55,</w:t>
            </w:r>
            <w:r>
              <w:rPr>
                <w:rFonts w:ascii="ISOCPEUR" w:hAnsi="ISOCPEUR" w:cs="Times New Roman"/>
              </w:rPr>
              <w:t xml:space="preserve"> </w:t>
            </w:r>
            <w:r w:rsidRPr="00C83123">
              <w:rPr>
                <w:rFonts w:ascii="ISOCPEUR" w:hAnsi="ISOCPEUR" w:cs="Times New Roman"/>
              </w:rPr>
              <w:t>100х100х50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F716C5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15D42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370B6" w14:textId="5FB3D3EE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7D7C0" w14:textId="2CCF08E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CAE3A" w14:textId="1D95478F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F4B9DE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8B4879" w14:textId="02E6F0ED" w:rsidR="009A7200" w:rsidRPr="00F74C84" w:rsidRDefault="009A7200" w:rsidP="009A7200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Для </w:t>
            </w:r>
            <w:proofErr w:type="gramStart"/>
            <w:r w:rsidRPr="00F74C84">
              <w:rPr>
                <w:rFonts w:ascii="ISOCPEUR" w:hAnsi="ISOCPEUR" w:cs="Times New Roman"/>
                <w:sz w:val="20"/>
                <w:szCs w:val="20"/>
              </w:rPr>
              <w:t>эл.приводов</w:t>
            </w:r>
            <w:proofErr w:type="gramEnd"/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 клапанов</w:t>
            </w:r>
          </w:p>
        </w:tc>
      </w:tr>
      <w:tr w:rsidR="009A7200" w:rsidRPr="00D5096F" w14:paraId="12702526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FA2D4E1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DA503" w14:textId="50EAAB27" w:rsidR="009A7200" w:rsidRPr="00C83123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C64DB5">
              <w:rPr>
                <w:rFonts w:ascii="ISOCPEUR" w:hAnsi="ISOCPEUR" w:cs="Times New Roman"/>
              </w:rPr>
              <w:t>Клемма соединительная, 2 контакта, сечение провода 0.08-2.5 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4045DE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C5576C" w14:textId="031BCE96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3A1B9B">
              <w:rPr>
                <w:rFonts w:ascii="ISOCPEUR" w:hAnsi="ISOCPEUR" w:cs="Times New Roman"/>
              </w:rPr>
              <w:t>2</w:t>
            </w:r>
            <w:r>
              <w:rPr>
                <w:rFonts w:ascii="ISOCPEUR" w:hAnsi="ISOCPEUR" w:cs="Times New Roman"/>
              </w:rPr>
              <w:t>22</w:t>
            </w:r>
            <w:r w:rsidRPr="003A1B9B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</w:rPr>
              <w:t>412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7BB26" w14:textId="53451118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Wago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396D1" w14:textId="1BADB31E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0DACFC" w14:textId="7F9F3BB6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23050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F45511" w14:textId="046E5C9E" w:rsidR="009A7200" w:rsidRPr="00F74C84" w:rsidRDefault="009A7200" w:rsidP="009A7200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Для </w:t>
            </w:r>
            <w:proofErr w:type="gramStart"/>
            <w:r w:rsidRPr="00F74C84">
              <w:rPr>
                <w:rFonts w:ascii="ISOCPEUR" w:hAnsi="ISOCPEUR" w:cs="Times New Roman"/>
                <w:sz w:val="20"/>
                <w:szCs w:val="20"/>
              </w:rPr>
              <w:t>эл.приводов</w:t>
            </w:r>
            <w:proofErr w:type="gramEnd"/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 клапанов</w:t>
            </w:r>
          </w:p>
        </w:tc>
      </w:tr>
      <w:tr w:rsidR="009A7200" w:rsidRPr="00D5096F" w14:paraId="458FD0C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1BC58CC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75365" w14:textId="4739C938" w:rsidR="009A7200" w:rsidRPr="00715433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6EF89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003D5" w14:textId="0DF76AD2" w:rsidR="009A7200" w:rsidRPr="002D2387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FD60A" w14:textId="0CE79D04" w:rsidR="009A7200" w:rsidRDefault="009A7200" w:rsidP="009A7200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2FCB9" w14:textId="48610CDF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D61CCD" w14:textId="5ACAF32C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BA4EA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926093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557961A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7C6C587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485F7" w14:textId="5C664F3D" w:rsidR="009A7200" w:rsidRPr="00C83123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E417DE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46FE6" w14:textId="1245CEEF" w:rsidR="009A7200" w:rsidRPr="00E86938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592A4" w14:textId="272A8B0F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74704" w14:textId="7066EDC0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C2917" w14:textId="5893A37C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120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011985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3CC5B4" w14:textId="22FE71CE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0EFFE08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F4B71B4" w14:textId="77777777" w:rsidR="009A7200" w:rsidRPr="00D5096F" w:rsidRDefault="009A7200" w:rsidP="009A720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55F463" w14:textId="72BB4E47" w:rsidR="009A7200" w:rsidRPr="00C83123" w:rsidRDefault="009A7200" w:rsidP="009A7200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Вентустановка П</w:t>
            </w:r>
            <w:r>
              <w:rPr>
                <w:rFonts w:ascii="ISOCPEUR" w:hAnsi="ISOCPEUR" w:cs="Times New Roman"/>
                <w:b/>
                <w:u w:val="single"/>
              </w:rPr>
              <w:t>2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8D4651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F6EC9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9FB4C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8A6A34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190D54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13173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72CBC3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0A9F4C6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54F848" w14:textId="77777777" w:rsidR="009A7200" w:rsidRPr="00D5096F" w:rsidRDefault="009A7200" w:rsidP="009A720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C58AD8" w14:textId="56934C74" w:rsidR="009A7200" w:rsidRPr="00C83123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ШУ-П2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6C4C26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B212D0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889A91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80D2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0D174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302ED4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812CC5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7965F743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439052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B03CB5" w14:textId="112A2890" w:rsidR="009A7200" w:rsidRDefault="009A7200" w:rsidP="005F5808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5315B88E" w14:textId="77777777" w:rsidR="009A7200" w:rsidRDefault="009A7200" w:rsidP="005F5808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>
              <w:rPr>
                <w:rFonts w:ascii="ISOCPEUR" w:hAnsi="ISOCPEUR" w:cs="Times New Roman"/>
                <w:lang w:val="en-US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03560066" w14:textId="77777777" w:rsidR="009A7200" w:rsidRDefault="009A7200" w:rsidP="005F5808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67045F65" w14:textId="1559F03F" w:rsidR="009A7200" w:rsidRPr="00C83123" w:rsidRDefault="009A7200" w:rsidP="005F5808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CC9C14" w14:textId="4743B64D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8C84CF" w14:textId="0D425DA3" w:rsidR="009A7200" w:rsidRPr="009723DF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  <w:lang w:val="en-US"/>
              </w:rPr>
              <w:t>ACW UV-1R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FAF00" w14:textId="756E0900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95682" w14:textId="195C393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F8AC52" w14:textId="020BC255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F77943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2AF812" w14:textId="77777777" w:rsidR="009A7200" w:rsidRPr="00F74C84" w:rsidRDefault="009A7200" w:rsidP="005F580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437B7F11" w14:textId="77777777" w:rsidR="009A7200" w:rsidRPr="00F74C84" w:rsidRDefault="009A7200" w:rsidP="005F580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1BF3F761" w14:textId="73C68651" w:rsidR="009A7200" w:rsidRPr="00F74C84" w:rsidRDefault="009A7200" w:rsidP="005F580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9A7200" w:rsidRPr="00D5096F" w14:paraId="6C0C83D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7CBB9ED" w14:textId="77777777" w:rsidR="009A7200" w:rsidRPr="00D5096F" w:rsidRDefault="009A7200" w:rsidP="009A720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8AB37" w14:textId="221BB4C8" w:rsidR="009A7200" w:rsidRPr="00C83123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D28F6" w14:textId="289F0226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D91FE4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A91BFC" w14:textId="4C104E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36832" w14:textId="62149E78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0EAE1" w14:textId="1027CDF3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F93BB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F3262E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673F3549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2121DFC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50ABC" w14:textId="7FCFCF6D" w:rsidR="009A7200" w:rsidRPr="00C83123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</w:rPr>
              <w:t xml:space="preserve">Частотный преобразователь </w:t>
            </w:r>
            <w:r>
              <w:rPr>
                <w:rFonts w:ascii="ISOCPEUR" w:hAnsi="ISOCPEUR" w:cs="Times New Roman"/>
              </w:rPr>
              <w:t>0</w:t>
            </w:r>
            <w:r w:rsidRPr="009F018C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>7</w:t>
            </w:r>
            <w:r w:rsidRPr="009F018C">
              <w:rPr>
                <w:rFonts w:ascii="ISOCPEUR" w:hAnsi="ISOCPEUR" w:cs="Times New Roman"/>
              </w:rPr>
              <w:t>5 кВт, 220 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49C55C" w14:textId="4DEB729B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2525F3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2DB8B7" w14:textId="2CCC345D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140B5E" w14:textId="310190DA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4C22F" w14:textId="241ED676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A3EEB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33C4029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797644A6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496C9FE7" w14:textId="493499C0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9A7200" w:rsidRPr="00D5096F" w14:paraId="1DE428F6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EEC1F96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84B72D" w14:textId="541CE947" w:rsidR="009A7200" w:rsidRPr="00C83123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Смесительный узел SMEX 40-</w:t>
            </w:r>
            <w:r>
              <w:rPr>
                <w:rFonts w:ascii="ISOCPEUR" w:hAnsi="ISOCPEUR" w:cs="Times New Roman"/>
              </w:rPr>
              <w:t>1</w:t>
            </w:r>
            <w:r w:rsidRPr="00121C08">
              <w:rPr>
                <w:rFonts w:ascii="ISOCPEUR" w:hAnsi="ISOCPEUR" w:cs="Times New Roman"/>
              </w:rPr>
              <w:t>.0 (для 1-го водяного нагревателя)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41296" w14:textId="5F29C0A0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9EB24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EBE6F" w14:textId="624B60A0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C99EB" w14:textId="00C6D610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98DEF" w14:textId="670EC18F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6E131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309E6B3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05720FE0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47FC5FB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DAEF00" w14:textId="3C246910" w:rsidR="009A7200" w:rsidRPr="00F32969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Привод PDF 05/230.D (для засл. </w:t>
            </w:r>
            <w:proofErr w:type="spellStart"/>
            <w:r w:rsidRPr="00121C08">
              <w:rPr>
                <w:rFonts w:ascii="ISOCPEUR" w:hAnsi="ISOCPEUR" w:cs="Times New Roman"/>
              </w:rPr>
              <w:t>прит</w:t>
            </w:r>
            <w:proofErr w:type="spellEnd"/>
            <w:r w:rsidRPr="00121C08">
              <w:rPr>
                <w:rFonts w:ascii="ISOCPEUR" w:hAnsi="ISOCPEUR" w:cs="Times New Roman"/>
              </w:rPr>
              <w:t>. канала)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F8B0B" w14:textId="3AAB4E0C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6201B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A6FFF" w14:textId="20EC3175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7485B" w14:textId="20322860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AF7FCF" w14:textId="3F43C0AB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6FD3D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1EE1394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2CC286D6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19C47E7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7F5C15" w14:textId="5483DC75" w:rsidR="009A7200" w:rsidRPr="00F32969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Термостат </w:t>
            </w:r>
            <w:r>
              <w:rPr>
                <w:rFonts w:ascii="ISOCPEUR" w:hAnsi="ISOCPEUR" w:cs="Times New Roman"/>
              </w:rPr>
              <w:t>3</w:t>
            </w:r>
            <w:r w:rsidRPr="00121C08">
              <w:rPr>
                <w:rFonts w:ascii="ISOCPEUR" w:hAnsi="ISOCPEUR" w:cs="Times New Roman"/>
              </w:rPr>
              <w:t xml:space="preserve"> м (для 1-го водяного нагревателя)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C7271" w14:textId="577FDDEE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F003C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8FDEE" w14:textId="4EAA6A95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237F4" w14:textId="7AC7A819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1950BA" w14:textId="5888BC58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3AB52E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D4575BC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03AD8D2C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DBB9BE8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8D6CA" w14:textId="10AE6027" w:rsidR="009A7200" w:rsidRPr="00F32969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температуры наружного воздуха ARN-3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4F679" w14:textId="2E6A574A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E059CD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1B8C8" w14:textId="2675D451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7AAA0C" w14:textId="115EDCA1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DA5C97" w14:textId="7F42BE9D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EB240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DA8E6DD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35692475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8D1E95C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25D65" w14:textId="3E977ABB" w:rsidR="009A7200" w:rsidRPr="00F32969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температуры воды погружной WTP-3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F59F8A" w14:textId="5AEC8421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F665A6" w14:textId="7925218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6562B" w14:textId="09AB4FC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46053" w14:textId="0C2043B6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302C89" w14:textId="4CD25C5B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9828C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7821B96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2167862A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DA8639D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023FF8" w14:textId="3D2DF496" w:rsidR="009A7200" w:rsidRPr="00F32969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температуры канальный ARK-3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5D074D" w14:textId="167EE50E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EDF8A0" w14:textId="7C46E3A6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68024B" w14:textId="3854BE6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CCDF1" w14:textId="261957BA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E55018" w14:textId="35473A09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3E95BE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E035884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3CEEA650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BC7301B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8D6E60" w14:textId="088A3F58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перепада давления 500 </w:t>
            </w:r>
            <w:proofErr w:type="spellStart"/>
            <w:r w:rsidRPr="00121C08">
              <w:rPr>
                <w:rFonts w:ascii="ISOCPEUR" w:hAnsi="ISOCPEUR" w:cs="Times New Roman"/>
              </w:rPr>
              <w:t>Pa</w:t>
            </w:r>
            <w:proofErr w:type="spellEnd"/>
            <w:r w:rsidRPr="00121C08">
              <w:rPr>
                <w:rFonts w:ascii="ISOCPEUR" w:hAnsi="ISOCPEUR" w:cs="Times New Roman"/>
              </w:rPr>
              <w:t xml:space="preserve"> DVL-500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D02861" w14:textId="57071D44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A9B9FF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164A6" w14:textId="1020A248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EF532" w14:textId="4EFE5589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613E2E" w14:textId="17BB89B6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B46D6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952EB" w14:textId="5DC9D933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6D45947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3E0A79" w14:textId="77777777" w:rsidR="009A7200" w:rsidRPr="00D5096F" w:rsidRDefault="009A7200" w:rsidP="009A720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249914" w14:textId="1998F50E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1154EE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3FEEF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7F3D0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A135FF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163C2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CE771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C784FC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2E8B0C7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5D2F56" w14:textId="77777777" w:rsidR="009A7200" w:rsidRPr="00D5096F" w:rsidRDefault="009A7200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EDC033" w14:textId="0BC8BC17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322B8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7BD8A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F4906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21489E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B9C48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7498D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2D866E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7B8C15D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76B1225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3DD26" w14:textId="2EE479A0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</w:t>
            </w:r>
            <w:r w:rsidRPr="00A23492">
              <w:rPr>
                <w:rFonts w:ascii="ISOCPEUR" w:hAnsi="ISOCPEUR" w:cs="Times New Roman"/>
              </w:rPr>
              <w:t>3х</w:t>
            </w:r>
            <w:r>
              <w:rPr>
                <w:rFonts w:ascii="ISOCPEUR" w:hAnsi="ISOCPEUR" w:cs="Times New Roman"/>
              </w:rPr>
              <w:t>1</w:t>
            </w:r>
            <w:r w:rsidRPr="00A23492">
              <w:rPr>
                <w:rFonts w:ascii="ISOCPEUR" w:hAnsi="ISOCPEUR" w:cs="Times New Roman"/>
              </w:rPr>
              <w:t>,5 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7CE21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B7ADE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556EF" w14:textId="0E1ABC9B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65092F" w14:textId="32C232BE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E1B60" w14:textId="5AF80E0E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D20C5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EF8D0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08AD2A3F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2E7727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DE6DD" w14:textId="21196EF8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</w:t>
            </w:r>
            <w:r w:rsidRPr="00A23492">
              <w:rPr>
                <w:rFonts w:ascii="ISOCPEUR" w:hAnsi="ISOCPEUR" w:cs="Times New Roman"/>
              </w:rPr>
              <w:t>3х2,5 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E8200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BE3269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A0BC17" w14:textId="67C2F1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5C7EF1" w14:textId="3CB6461C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7ED36C" w14:textId="37AC7EE2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190FA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A3B03F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1F90B7A8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0BE30F9" w14:textId="77777777" w:rsidR="009A7200" w:rsidRPr="00D5096F" w:rsidRDefault="009A7200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6982D7" w14:textId="0133CE5B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 xml:space="preserve">не </w:t>
            </w:r>
            <w:r w:rsidRPr="001605E4">
              <w:rPr>
                <w:rFonts w:ascii="ISOCPEUR" w:hAnsi="ISOCPEUR" w:cs="Times New Roman"/>
              </w:rPr>
              <w:lastRenderedPageBreak/>
              <w:t>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D6FC3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4556D7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16F7E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EF224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C1FDB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3EC0B1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31F9E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3CDE2E3D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DE277E8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ECAE2" w14:textId="3B8036E0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F309E7">
              <w:rPr>
                <w:rFonts w:ascii="ISOCPEUR" w:hAnsi="ISOCPEUR" w:cs="Times New Roman"/>
              </w:rPr>
              <w:t>ВВГ</w:t>
            </w:r>
            <w:r>
              <w:rPr>
                <w:rFonts w:ascii="ISOCPEUR" w:hAnsi="ISOCPEUR" w:cs="Times New Roman"/>
              </w:rPr>
              <w:t>Э</w:t>
            </w:r>
            <w:r w:rsidRPr="00F309E7">
              <w:rPr>
                <w:rFonts w:ascii="ISOCPEUR" w:hAnsi="ISOCPEUR" w:cs="Times New Roman"/>
              </w:rPr>
              <w:t>нг</w:t>
            </w:r>
            <w:proofErr w:type="spellEnd"/>
            <w:r w:rsidRPr="00F309E7">
              <w:rPr>
                <w:rFonts w:ascii="ISOCPEUR" w:hAnsi="ISOCPEUR" w:cs="Times New Roman"/>
              </w:rPr>
              <w:t>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A2481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751FD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12AC1" w14:textId="40C60399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211C4" w14:textId="0784C9D2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07C5F" w14:textId="3224C95C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401F22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F70DED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716763E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2A0BEA4" w14:textId="77777777" w:rsidR="009A7200" w:rsidRPr="00D5096F" w:rsidRDefault="009A7200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BE634E" w14:textId="6E4D2BBC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F49D59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453C65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2AB918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BB5B8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7322D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CDC7D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36FDD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5355E2A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67151A4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55D29F" w14:textId="2193CBF3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7E19FE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80542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E829B" w14:textId="3E03FE79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52EAD" w14:textId="3A462F9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6C8FCC" w14:textId="5D42F54C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53CC7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899CEB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5481C0AA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DB4725" w14:textId="77777777" w:rsidR="009A7200" w:rsidRPr="00D5096F" w:rsidRDefault="009A7200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45543F" w14:textId="5C6ECFB5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DCDC1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B28ED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DCE56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18299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8BFAC1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F896A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E79667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398B1284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0C90C08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DF5352" w14:textId="222342B3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</w:t>
            </w:r>
            <w:r>
              <w:rPr>
                <w:rFonts w:ascii="ISOCPEUR" w:hAnsi="ISOCPEUR" w:cs="Times New Roman"/>
              </w:rPr>
              <w:t>Э</w:t>
            </w:r>
            <w:r w:rsidRPr="00C438EB">
              <w:rPr>
                <w:rFonts w:ascii="ISOCPEUR" w:hAnsi="ISOCPEUR" w:cs="Times New Roman"/>
              </w:rPr>
              <w:t>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8C1E0D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9811C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AE557" w14:textId="3DC28EBD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D101A" w14:textId="6BEACDF6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AF7296" w14:textId="31D46A74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5D6CAB">
              <w:rPr>
                <w:rFonts w:ascii="ISOCPEUR" w:hAnsi="ISOCPEUR" w:cs="Times New Roman"/>
              </w:rPr>
              <w:t>4</w:t>
            </w: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BC6B8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38611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364D0718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75231B7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9F234" w14:textId="68550CB8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</w:t>
            </w:r>
            <w:r>
              <w:rPr>
                <w:rFonts w:ascii="ISOCPEUR" w:hAnsi="ISOCPEUR" w:cs="Times New Roman"/>
              </w:rPr>
              <w:t>Э</w:t>
            </w:r>
            <w:r w:rsidRPr="00C438EB">
              <w:rPr>
                <w:rFonts w:ascii="ISOCPEUR" w:hAnsi="ISOCPEUR" w:cs="Times New Roman"/>
              </w:rPr>
              <w:t>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</w:t>
            </w:r>
            <w:r>
              <w:rPr>
                <w:rFonts w:ascii="ISOCPEUR" w:hAnsi="ISOCPEUR" w:cs="Times New Roman"/>
              </w:rPr>
              <w:t>2</w:t>
            </w:r>
            <w:r w:rsidRPr="00C438EB">
              <w:rPr>
                <w:rFonts w:ascii="ISOCPEUR" w:hAnsi="ISOCPEUR" w:cs="Times New Roman"/>
              </w:rPr>
              <w:t xml:space="preserve">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D7BA0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C6E95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B3294" w14:textId="21D5D6FF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039B2" w14:textId="23A5BA8C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24B03" w14:textId="3B910025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49AC3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22186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6987212F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415EF65" w14:textId="77777777" w:rsidR="009A7200" w:rsidRPr="00D5096F" w:rsidRDefault="009A7200" w:rsidP="009A720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DE111" w14:textId="164FB5C0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0007D2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38B113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DD8B5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9F5113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F61E06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EA70AB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13B92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1C6CE0D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B30E629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FA8D09" w14:textId="6646A2F9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 xml:space="preserve">25, </w:t>
            </w:r>
            <w:r w:rsidR="00924DC6">
              <w:rPr>
                <w:rFonts w:ascii="ISOCPEUR" w:hAnsi="ISOCPEUR" w:cs="Times New Roman"/>
              </w:rPr>
              <w:t xml:space="preserve">серая, </w:t>
            </w:r>
            <w:r>
              <w:rPr>
                <w:rFonts w:ascii="ISOCPEUR" w:hAnsi="ISOCPEUR" w:cs="Times New Roman"/>
              </w:rPr>
              <w:t>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015975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D1800C" w14:textId="45B4B971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2A1C15" w14:textId="413B1019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44386" w14:textId="11E56614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F22C0" w14:textId="11130CA9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1</w:t>
            </w:r>
            <w:r>
              <w:rPr>
                <w:rFonts w:ascii="ISOCPEUR" w:hAnsi="ISOCPEUR" w:cs="Times New Roman"/>
              </w:rPr>
              <w:t>1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50CFF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50662E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5137D948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7FB0C00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0818B2" w14:textId="470A7253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81D15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0A637" w14:textId="76D0C080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A561ED" w14:textId="4175F359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AA81AF" w14:textId="6505791E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3E0672" w14:textId="480129F2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33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9FE29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E82DF4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287C25D1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69791B8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BE35A1" w14:textId="29155B94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Короб кабельный с крышкой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20</w:t>
            </w:r>
            <w:r w:rsidRPr="00F32969">
              <w:rPr>
                <w:rFonts w:ascii="ISOCPEUR" w:hAnsi="ISOCPEUR" w:cs="Times New Roman"/>
              </w:rPr>
              <w:t>0х</w:t>
            </w:r>
            <w:r>
              <w:rPr>
                <w:rFonts w:ascii="ISOCPEUR" w:hAnsi="ISOCPEUR" w:cs="Times New Roman"/>
              </w:rPr>
              <w:t>8</w:t>
            </w:r>
            <w:r w:rsidRPr="00F32969">
              <w:rPr>
                <w:rFonts w:ascii="ISOCPEUR" w:hAnsi="ISOCPEUR" w:cs="Times New Roman"/>
              </w:rPr>
              <w:t>0</w:t>
            </w:r>
            <w:r>
              <w:rPr>
                <w:rFonts w:ascii="ISOCPEUR" w:hAnsi="ISOCPEUR" w:cs="Times New Roman"/>
              </w:rPr>
              <w:t>х2000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1C5003" w14:textId="336714BC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TA-GN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6337F" w14:textId="14932D3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01793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24FA6" w14:textId="6D3A644E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967C34" w14:textId="7426EF8E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7BC1E" w14:textId="14C11818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8B3F3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C3E3B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00C3AC67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DC3883C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4E4050" w14:textId="4EC60DC9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Угол плоский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20</w:t>
            </w:r>
            <w:r w:rsidRPr="00F32969">
              <w:rPr>
                <w:rFonts w:ascii="ISOCPEUR" w:hAnsi="ISOCPEUR" w:cs="Times New Roman"/>
              </w:rPr>
              <w:t>0х</w:t>
            </w:r>
            <w:r>
              <w:rPr>
                <w:rFonts w:ascii="ISOCPEUR" w:hAnsi="ISOCPEUR" w:cs="Times New Roman"/>
              </w:rPr>
              <w:t>8</w:t>
            </w:r>
            <w:r w:rsidRPr="00F32969">
              <w:rPr>
                <w:rFonts w:ascii="ISOCPEUR" w:hAnsi="ISOCPEUR" w:cs="Times New Roman"/>
              </w:rPr>
              <w:t>0</w:t>
            </w:r>
            <w:r>
              <w:rPr>
                <w:rFonts w:ascii="ISOCPEUR" w:hAnsi="ISOCPEUR" w:cs="Times New Roman"/>
              </w:rPr>
              <w:t xml:space="preserve">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600BA" w14:textId="1F0BB349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TA-GN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693DF" w14:textId="1EE9B424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01752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3A39D" w14:textId="06B07A89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8811A" w14:textId="3B5988C0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5D655E" w14:textId="74E00351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66CFC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FF555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01CBB561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DB99BE5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9E8E0B" w14:textId="50EC24E6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Заглушка торцевая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20</w:t>
            </w:r>
            <w:r w:rsidRPr="00F32969">
              <w:rPr>
                <w:rFonts w:ascii="ISOCPEUR" w:hAnsi="ISOCPEUR" w:cs="Times New Roman"/>
              </w:rPr>
              <w:t>0х</w:t>
            </w:r>
            <w:r>
              <w:rPr>
                <w:rFonts w:ascii="ISOCPEUR" w:hAnsi="ISOCPEUR" w:cs="Times New Roman"/>
              </w:rPr>
              <w:t>8</w:t>
            </w:r>
            <w:r w:rsidRPr="00F32969">
              <w:rPr>
                <w:rFonts w:ascii="ISOCPEUR" w:hAnsi="ISOCPEUR" w:cs="Times New Roman"/>
              </w:rPr>
              <w:t>0</w:t>
            </w:r>
            <w:r>
              <w:rPr>
                <w:rFonts w:ascii="ISOCPEUR" w:hAnsi="ISOCPEUR" w:cs="Times New Roman"/>
              </w:rPr>
              <w:t xml:space="preserve">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BDF96" w14:textId="0E5069BE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TA-GN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7D620C" w14:textId="3DF55DDD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00882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27370E" w14:textId="091EB7D6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7805FB" w14:textId="7A7F4A54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A2541" w14:textId="00538490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C41BDD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D9A78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31F3B647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EF9FE29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86661" w14:textId="1F112829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EC1B93">
              <w:rPr>
                <w:rFonts w:ascii="ISOCPEUR" w:hAnsi="ISOCPEUR" w:cs="Times New Roman"/>
              </w:rPr>
              <w:t>Рамка для ввода в стену/коробку/потолок</w:t>
            </w:r>
            <w:r>
              <w:rPr>
                <w:rFonts w:ascii="ISOCPEUR" w:hAnsi="ISOCPEUR" w:cs="Times New Roman"/>
              </w:rPr>
              <w:t xml:space="preserve"> 20</w:t>
            </w:r>
            <w:r w:rsidRPr="00F32969">
              <w:rPr>
                <w:rFonts w:ascii="ISOCPEUR" w:hAnsi="ISOCPEUR" w:cs="Times New Roman"/>
              </w:rPr>
              <w:t>0х</w:t>
            </w:r>
            <w:r>
              <w:rPr>
                <w:rFonts w:ascii="ISOCPEUR" w:hAnsi="ISOCPEUR" w:cs="Times New Roman"/>
              </w:rPr>
              <w:t>8</w:t>
            </w:r>
            <w:r w:rsidRPr="00F32969">
              <w:rPr>
                <w:rFonts w:ascii="ISOCPEUR" w:hAnsi="ISOCPEUR" w:cs="Times New Roman"/>
              </w:rPr>
              <w:t>0</w:t>
            </w:r>
            <w:r>
              <w:rPr>
                <w:rFonts w:ascii="ISOCPEUR" w:hAnsi="ISOCPEUR" w:cs="Times New Roman"/>
              </w:rPr>
              <w:t xml:space="preserve">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9C6EFC" w14:textId="703E67F0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TA-GN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A618E" w14:textId="25264F83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01779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5D84A3" w14:textId="49C508AA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64B51" w14:textId="26EA44D1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741DB2" w14:textId="045EBE5A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40323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194EE0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3373A96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DA47F88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BD7805" w14:textId="41B92D8E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Разделитель (перегородка)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8</w:t>
            </w:r>
            <w:r w:rsidRPr="00F32969">
              <w:rPr>
                <w:rFonts w:ascii="ISOCPEUR" w:hAnsi="ISOCPEUR" w:cs="Times New Roman"/>
              </w:rPr>
              <w:t>0</w:t>
            </w:r>
            <w:r>
              <w:rPr>
                <w:rFonts w:ascii="ISOCPEUR" w:hAnsi="ISOCPEUR" w:cs="Times New Roman"/>
              </w:rPr>
              <w:t>х2000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23C26" w14:textId="7815768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TA-GN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A399A" w14:textId="6A70FFFE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02416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407A7A" w14:textId="0C19A34B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75045" w14:textId="4E9A3CED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F3883" w14:textId="0E203148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7E470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37747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3DF390F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7376AC6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82644" w14:textId="040F6130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0CDC0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D230CB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A6A0C2" w14:textId="5D103398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1F11E" w14:textId="51984128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BE00C" w14:textId="26FB11B5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EDF28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940795" w14:textId="6B853F72" w:rsidR="009A7200" w:rsidRPr="00F74C84" w:rsidRDefault="007E506D" w:rsidP="009A7200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9A7200" w:rsidRPr="00D5096F" w14:paraId="7451E746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40CD8D3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6FDFB" w14:textId="1384E08F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C83123">
              <w:rPr>
                <w:rFonts w:ascii="ISOCPEUR" w:hAnsi="ISOCPEUR" w:cs="Times New Roman"/>
              </w:rPr>
              <w:t>Коробка ответвительная, IP55,</w:t>
            </w:r>
            <w:r>
              <w:rPr>
                <w:rFonts w:ascii="ISOCPEUR" w:hAnsi="ISOCPEUR" w:cs="Times New Roman"/>
              </w:rPr>
              <w:t xml:space="preserve"> </w:t>
            </w:r>
            <w:r w:rsidRPr="00C83123">
              <w:rPr>
                <w:rFonts w:ascii="ISOCPEUR" w:hAnsi="ISOCPEUR" w:cs="Times New Roman"/>
              </w:rPr>
              <w:t>100х100х50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AA4C2B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38DA1F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14C28F" w14:textId="6BA79C8C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8C5FC" w14:textId="182D9575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02CD0" w14:textId="3B989E6E" w:rsidR="009A7200" w:rsidRPr="00EA2057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4005B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1E5FE7" w14:textId="40505421" w:rsidR="009A7200" w:rsidRPr="00F74C84" w:rsidRDefault="009A7200" w:rsidP="009A7200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Для </w:t>
            </w:r>
            <w:proofErr w:type="gramStart"/>
            <w:r w:rsidRPr="00F74C84">
              <w:rPr>
                <w:rFonts w:ascii="ISOCPEUR" w:hAnsi="ISOCPEUR" w:cs="Times New Roman"/>
                <w:sz w:val="20"/>
                <w:szCs w:val="20"/>
              </w:rPr>
              <w:t>эл.приводов</w:t>
            </w:r>
            <w:proofErr w:type="gramEnd"/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 клапанов</w:t>
            </w:r>
          </w:p>
        </w:tc>
      </w:tr>
      <w:tr w:rsidR="009A7200" w:rsidRPr="00D5096F" w14:paraId="585EC05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52257C7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8E1DC6" w14:textId="64B85F43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C64DB5">
              <w:rPr>
                <w:rFonts w:ascii="ISOCPEUR" w:hAnsi="ISOCPEUR" w:cs="Times New Roman"/>
              </w:rPr>
              <w:t>Клемма соединительная, 2 контакта, сечение провода 0.08-2.5 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18FC6A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982CED" w14:textId="102B6F0D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3A1B9B">
              <w:rPr>
                <w:rFonts w:ascii="ISOCPEUR" w:hAnsi="ISOCPEUR" w:cs="Times New Roman"/>
              </w:rPr>
              <w:t>2</w:t>
            </w:r>
            <w:r>
              <w:rPr>
                <w:rFonts w:ascii="ISOCPEUR" w:hAnsi="ISOCPEUR" w:cs="Times New Roman"/>
              </w:rPr>
              <w:t>22</w:t>
            </w:r>
            <w:r w:rsidRPr="003A1B9B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</w:rPr>
              <w:t>412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003F56" w14:textId="6D4FF3CD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Wago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8AABC6" w14:textId="2F48F483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EC8333" w14:textId="49C51B3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2252E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90DAF" w14:textId="4F0522BD" w:rsidR="009A7200" w:rsidRPr="00F74C84" w:rsidRDefault="009A7200" w:rsidP="009A7200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Для </w:t>
            </w:r>
            <w:proofErr w:type="gramStart"/>
            <w:r w:rsidRPr="00F74C84">
              <w:rPr>
                <w:rFonts w:ascii="ISOCPEUR" w:hAnsi="ISOCPEUR" w:cs="Times New Roman"/>
                <w:sz w:val="20"/>
                <w:szCs w:val="20"/>
              </w:rPr>
              <w:t>эл.приводов</w:t>
            </w:r>
            <w:proofErr w:type="gramEnd"/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 клапанов</w:t>
            </w:r>
          </w:p>
        </w:tc>
      </w:tr>
      <w:tr w:rsidR="009A7200" w:rsidRPr="00D5096F" w14:paraId="5EB170F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3061362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2264D3" w14:textId="0ECDF59C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2E4C5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F259F" w14:textId="48E6EC5C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30640" w14:textId="5E0671D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395A6" w14:textId="384A3EF1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0D753" w14:textId="36C0CC9A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152B6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DED580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0D588897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8483329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F8DE6" w14:textId="00E02233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53A0DF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4F6F90" w14:textId="318CACE9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77DE86" w14:textId="7CD22AD4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09437" w14:textId="25C1F799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30482" w14:textId="6321C4A6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B0B2E3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B8921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727A8BC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87CB4EB" w14:textId="77777777" w:rsidR="009A7200" w:rsidRPr="00D5096F" w:rsidRDefault="009A7200" w:rsidP="009A720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5475C" w14:textId="2E092FDE" w:rsidR="009A7200" w:rsidRDefault="009A7200" w:rsidP="009A7200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Вентустановка П</w:t>
            </w:r>
            <w:r>
              <w:rPr>
                <w:rFonts w:ascii="ISOCPEUR" w:hAnsi="ISOCPEUR" w:cs="Times New Roman"/>
                <w:b/>
                <w:u w:val="single"/>
              </w:rPr>
              <w:t>3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FF3970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B4D31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DD1090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15441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A29D7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43E9FC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429F6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5B44ED56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251EB3F" w14:textId="77777777" w:rsidR="009A7200" w:rsidRPr="00D5096F" w:rsidRDefault="009A7200" w:rsidP="009A720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ABD81" w14:textId="65EB266F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ШУ-П3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4F41A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155533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725182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DA2BE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94DE8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3E92ED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97592D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77038DEC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E51DBD9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A8683B" w14:textId="0AE7B5E0" w:rsidR="009A7200" w:rsidRDefault="009A7200" w:rsidP="005F5808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5BB38F26" w14:textId="77777777" w:rsidR="009A7200" w:rsidRDefault="009A7200" w:rsidP="005F5808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>
              <w:rPr>
                <w:rFonts w:ascii="ISOCPEUR" w:hAnsi="ISOCPEUR" w:cs="Times New Roman"/>
                <w:lang w:val="en-US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12879E57" w14:textId="77777777" w:rsidR="009A7200" w:rsidRDefault="009A7200" w:rsidP="005F5808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256C0B58" w14:textId="77D23AE8" w:rsidR="009A7200" w:rsidRDefault="009A7200" w:rsidP="005F5808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BFE05" w14:textId="178A9B32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4CD17F" w14:textId="1EDB2298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  <w:lang w:val="en-US"/>
              </w:rPr>
              <w:t>ACW UV-1R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0DBA25" w14:textId="57CAF37D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B0273" w14:textId="1FEBED2F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89A390" w14:textId="38F6F7B2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47E1D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893669" w14:textId="77777777" w:rsidR="009A7200" w:rsidRPr="00F74C84" w:rsidRDefault="009A7200" w:rsidP="005F580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2BF956AD" w14:textId="77777777" w:rsidR="009A7200" w:rsidRPr="00F74C84" w:rsidRDefault="009A7200" w:rsidP="005F580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3376FE39" w14:textId="177F007E" w:rsidR="009A7200" w:rsidRPr="00F74C84" w:rsidRDefault="009A7200" w:rsidP="005F580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9A7200" w:rsidRPr="00D5096F" w14:paraId="008B31CA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E687FEF" w14:textId="77777777" w:rsidR="009A7200" w:rsidRPr="00D5096F" w:rsidRDefault="009A7200" w:rsidP="009A720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0CE8F" w14:textId="7E42ACD9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0142E1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F800B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FD25B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5B4EA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7A5643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C3FB3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49D80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19DF143A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701B047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D47FD8" w14:textId="3F160202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</w:rPr>
              <w:t xml:space="preserve">Частотный преобразователь </w:t>
            </w:r>
            <w:r>
              <w:rPr>
                <w:rFonts w:ascii="ISOCPEUR" w:hAnsi="ISOCPEUR" w:cs="Times New Roman"/>
              </w:rPr>
              <w:t>1</w:t>
            </w:r>
            <w:r w:rsidRPr="009F018C">
              <w:rPr>
                <w:rFonts w:ascii="ISOCPEUR" w:hAnsi="ISOCPEUR" w:cs="Times New Roman"/>
              </w:rPr>
              <w:t>,5 кВт, 220 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93DA2" w14:textId="6657417F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FE6A96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4BC45A" w14:textId="64BDB59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B86B97" w14:textId="5CEC5312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0450DB" w14:textId="713BC4FC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9EA298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60CE22B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374D320F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61D09488" w14:textId="27864A42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9A7200" w:rsidRPr="00D5096F" w14:paraId="645A654D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17C15A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149BA" w14:textId="74C4FC0F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Смесительный узел </w:t>
            </w:r>
            <w:r>
              <w:rPr>
                <w:rFonts w:ascii="ISOCPEUR" w:hAnsi="ISOCPEUR" w:cs="Times New Roman"/>
              </w:rPr>
              <w:t>(цирк. насос, трехходовой вентиль, привод</w:t>
            </w:r>
            <w:r w:rsidRPr="00121C08">
              <w:rPr>
                <w:rFonts w:ascii="ISOCPEUR" w:hAnsi="ISOCPEUR" w:cs="Times New Roman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56289A" w14:textId="7AB0F4AE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609974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EBB435" w14:textId="1C7F0405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D3084" w14:textId="4FC9E57E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EB1AF0" w14:textId="0F75FD06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51AA3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48BDAEB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5CDD1015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AED2571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C26485" w14:textId="3C789863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Привод PDF 05/230.D (для засл. </w:t>
            </w:r>
            <w:proofErr w:type="spellStart"/>
            <w:r w:rsidRPr="00121C08">
              <w:rPr>
                <w:rFonts w:ascii="ISOCPEUR" w:hAnsi="ISOCPEUR" w:cs="Times New Roman"/>
              </w:rPr>
              <w:t>прит</w:t>
            </w:r>
            <w:proofErr w:type="spellEnd"/>
            <w:r w:rsidRPr="00121C08">
              <w:rPr>
                <w:rFonts w:ascii="ISOCPEUR" w:hAnsi="ISOCPEUR" w:cs="Times New Roman"/>
              </w:rPr>
              <w:t>. канала)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747EB" w14:textId="4A09111F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EB0C1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BFA04D" w14:textId="78051F12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568AF" w14:textId="7785E3C1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3E030E" w14:textId="667F6ACE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7DEC4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BF9E544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5A180049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7BEE02E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B036D" w14:textId="41315F3D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Термостат </w:t>
            </w:r>
            <w:r>
              <w:rPr>
                <w:rFonts w:ascii="ISOCPEUR" w:hAnsi="ISOCPEUR" w:cs="Times New Roman"/>
              </w:rPr>
              <w:t>3</w:t>
            </w:r>
            <w:r w:rsidRPr="00121C08">
              <w:rPr>
                <w:rFonts w:ascii="ISOCPEUR" w:hAnsi="ISOCPEUR" w:cs="Times New Roman"/>
              </w:rPr>
              <w:t xml:space="preserve"> м (для 1-го водяного нагревателя)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F47B7" w14:textId="08A6CD81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5EE62A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B092F5" w14:textId="3C1A325A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026F3C" w14:textId="540A6BEE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22D69" w14:textId="2EDB5D02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44DC1A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DBCABCF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20BBE96F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5CFD36C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ECD71" w14:textId="308BDD82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температуры наружного воздуха ARN-3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C67E2" w14:textId="19ACFEBF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39F815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EF1333" w14:textId="05770313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04FA3" w14:textId="41BDB091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BBFE54" w14:textId="252B86A6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89563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B27CBA2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5F32403B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3F70A29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DA1A3" w14:textId="11D94BF9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температуры воды погружной WTP-3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E9C6B" w14:textId="7FC72729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03832C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C01B4" w14:textId="509A1C09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A449C" w14:textId="43326015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D6F5EE" w14:textId="7E9CE529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57C76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6A47BE8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44618CA5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5D7062E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4D805" w14:textId="6410466F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температуры канальный ARK-3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B01254" w14:textId="3C9781A9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C0A8A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ED2ACD" w14:textId="2868E819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8FA5B4" w14:textId="5B9CCB7D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4E32D" w14:textId="29377465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1C07B1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E60030A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79AE17CC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D5D7313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97A4" w14:textId="4F791571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перепада давления 500 </w:t>
            </w:r>
            <w:proofErr w:type="spellStart"/>
            <w:r w:rsidRPr="00121C08">
              <w:rPr>
                <w:rFonts w:ascii="ISOCPEUR" w:hAnsi="ISOCPEUR" w:cs="Times New Roman"/>
              </w:rPr>
              <w:t>Pa</w:t>
            </w:r>
            <w:proofErr w:type="spellEnd"/>
            <w:r w:rsidRPr="00121C08">
              <w:rPr>
                <w:rFonts w:ascii="ISOCPEUR" w:hAnsi="ISOCPEUR" w:cs="Times New Roman"/>
              </w:rPr>
              <w:t xml:space="preserve"> DVL-500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0A2C3E" w14:textId="4D5522AB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50332C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C7E126" w14:textId="55B647D6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53130" w14:textId="4CEEC052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CFC18" w14:textId="7E54F2FC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FEFBA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C5F3A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34C6DACF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6D3E43F" w14:textId="77777777" w:rsidR="009A7200" w:rsidRPr="00D5096F" w:rsidRDefault="009A7200" w:rsidP="009A720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81789" w14:textId="401764B3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DBA3A8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24969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6711C4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217720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E3E82F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4F1994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5400B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5601E9AA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BC517EE" w14:textId="77777777" w:rsidR="009A7200" w:rsidRPr="00D5096F" w:rsidRDefault="009A7200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3F268" w14:textId="7B0AEEF1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E75DAA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013372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1FA3CF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C1EBA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3C04E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5380A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83D151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6F9024AD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26E0569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26123" w14:textId="6D7D8F2E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</w:t>
            </w:r>
            <w:r w:rsidRPr="00A23492">
              <w:rPr>
                <w:rFonts w:ascii="ISOCPEUR" w:hAnsi="ISOCPEUR" w:cs="Times New Roman"/>
              </w:rPr>
              <w:t>3х</w:t>
            </w:r>
            <w:r>
              <w:rPr>
                <w:rFonts w:ascii="ISOCPEUR" w:hAnsi="ISOCPEUR" w:cs="Times New Roman"/>
              </w:rPr>
              <w:t>1</w:t>
            </w:r>
            <w:r w:rsidRPr="00A23492">
              <w:rPr>
                <w:rFonts w:ascii="ISOCPEUR" w:hAnsi="ISOCPEUR" w:cs="Times New Roman"/>
              </w:rPr>
              <w:t>,5 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56D4F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F3143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31AEB5" w14:textId="04EACCD4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827A7" w14:textId="3EC090E5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5F99A" w14:textId="317788B5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54AD0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33B414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3271A3E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7DBF0A5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B9DB8" w14:textId="5B784F0D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</w:t>
            </w:r>
            <w:r w:rsidRPr="00A23492">
              <w:rPr>
                <w:rFonts w:ascii="ISOCPEUR" w:hAnsi="ISOCPEUR" w:cs="Times New Roman"/>
              </w:rPr>
              <w:t>3х2,5 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CE6307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B9CC74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52780" w14:textId="317D8868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293D87" w14:textId="37E6B9BA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2A50B0" w14:textId="296FD409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665850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56CFE1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3CE48AF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CA9EBD3" w14:textId="77777777" w:rsidR="009A7200" w:rsidRPr="00D5096F" w:rsidRDefault="009A7200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C8D0C0" w14:textId="42263157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D1A17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E8AA6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9AECF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4375A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C7726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3C598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B03B6D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2B26312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6B3A1FC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A173D" w14:textId="4E3FA8CD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F309E7">
              <w:rPr>
                <w:rFonts w:ascii="ISOCPEUR" w:hAnsi="ISOCPEUR" w:cs="Times New Roman"/>
              </w:rPr>
              <w:t>ВВГ</w:t>
            </w:r>
            <w:r>
              <w:rPr>
                <w:rFonts w:ascii="ISOCPEUR" w:hAnsi="ISOCPEUR" w:cs="Times New Roman"/>
              </w:rPr>
              <w:t>Э</w:t>
            </w:r>
            <w:r w:rsidRPr="00F309E7">
              <w:rPr>
                <w:rFonts w:ascii="ISOCPEUR" w:hAnsi="ISOCPEUR" w:cs="Times New Roman"/>
              </w:rPr>
              <w:t>нг</w:t>
            </w:r>
            <w:proofErr w:type="spellEnd"/>
            <w:r w:rsidRPr="00F309E7">
              <w:rPr>
                <w:rFonts w:ascii="ISOCPEUR" w:hAnsi="ISOCPEUR" w:cs="Times New Roman"/>
              </w:rPr>
              <w:t>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3A5F12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DFC33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A0EF05" w14:textId="7B3BA446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FE5906" w14:textId="3A1A0F89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A1C96" w14:textId="0D0EE412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7856E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6685C2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2F861CE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39730C" w14:textId="77777777" w:rsidR="009A7200" w:rsidRPr="00D5096F" w:rsidRDefault="009A7200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F7C2E" w14:textId="757E4A00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BF569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128AFE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6B27E9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E6F660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86ADD2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C72F2D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699BAD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04F9A0C4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0EC632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D63991" w14:textId="08E9C7FB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B3B80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696CF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645FF5" w14:textId="0BA9A3E8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C23542" w14:textId="0601A5D8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21D76" w14:textId="187EA3D4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114B3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741940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1E62926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79943FC" w14:textId="77777777" w:rsidR="009A7200" w:rsidRPr="00D5096F" w:rsidRDefault="009A7200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21102" w14:textId="352EC435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E35A50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C67B5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370E1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3E57AF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69649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B053D3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8C8F4F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2355D507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696746C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FD1D44" w14:textId="5E29ED42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</w:t>
            </w:r>
            <w:r>
              <w:rPr>
                <w:rFonts w:ascii="ISOCPEUR" w:hAnsi="ISOCPEUR" w:cs="Times New Roman"/>
              </w:rPr>
              <w:t>Э</w:t>
            </w:r>
            <w:r w:rsidRPr="00C438EB">
              <w:rPr>
                <w:rFonts w:ascii="ISOCPEUR" w:hAnsi="ISOCPEUR" w:cs="Times New Roman"/>
              </w:rPr>
              <w:t>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87EDD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07B0DC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18DA30" w14:textId="097FEC2C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773D5B" w14:textId="0B941CBE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797E57" w14:textId="48B23C8D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07E84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323631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5BB2A1F1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EDA32EE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E08F95" w14:textId="6BB7FF78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</w:t>
            </w:r>
            <w:r>
              <w:rPr>
                <w:rFonts w:ascii="ISOCPEUR" w:hAnsi="ISOCPEUR" w:cs="Times New Roman"/>
              </w:rPr>
              <w:t>Э</w:t>
            </w:r>
            <w:r w:rsidRPr="00C438EB">
              <w:rPr>
                <w:rFonts w:ascii="ISOCPEUR" w:hAnsi="ISOCPEUR" w:cs="Times New Roman"/>
              </w:rPr>
              <w:t>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</w:t>
            </w:r>
            <w:r>
              <w:rPr>
                <w:rFonts w:ascii="ISOCPEUR" w:hAnsi="ISOCPEUR" w:cs="Times New Roman"/>
              </w:rPr>
              <w:t>2</w:t>
            </w:r>
            <w:r w:rsidRPr="00C438EB">
              <w:rPr>
                <w:rFonts w:ascii="ISOCPEUR" w:hAnsi="ISOCPEUR" w:cs="Times New Roman"/>
              </w:rPr>
              <w:t xml:space="preserve">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F106AB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9A929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FB57F8" w14:textId="0CD08A7E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AA946" w14:textId="375DCCD4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ECB6BA" w14:textId="6E4A49AA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2ABE4E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D3B424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32C0130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EFB84B9" w14:textId="77777777" w:rsidR="009A7200" w:rsidRPr="00D5096F" w:rsidRDefault="009A7200" w:rsidP="009A720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F95CF" w14:textId="06AACEA3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2EF8E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CEDC1" w14:textId="77777777" w:rsidR="009A7200" w:rsidRPr="009C15D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E9F6C8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D1F2F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247AF" w14:textId="7777777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D4D6EC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5E71D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31451228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5231152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5C5A24" w14:textId="222084D4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200х50х3000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FB11BD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E44079" w14:textId="549484D8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35264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A405E" w14:textId="60B9256A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42AE4" w14:textId="39DD3045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E5761" w14:textId="0791D575" w:rsidR="009A7200" w:rsidRPr="005279E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AE2F5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1185C0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78F226D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1D668AA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A1D52" w14:textId="6E18FE7C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200х3000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3AB48" w14:textId="77777777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8EB07D" w14:textId="4FE7DE3F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35524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158241" w14:textId="0D45F2D4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2BF17" w14:textId="4F815D9F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D9E07E" w14:textId="2A5280F5" w:rsidR="009A7200" w:rsidRPr="005279E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864DD0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41122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04044621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CC89F5A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64824" w14:textId="3A4304E9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5A5E14" w14:textId="503BBAE4" w:rsidR="009A7200" w:rsidRPr="00A52A11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D7E64D" w14:textId="477FBA95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B0B4A" w14:textId="0A25AEBD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CDE56" w14:textId="62AD3C82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A7BE2" w14:textId="19613554" w:rsidR="009A7200" w:rsidRPr="005279E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F637E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18C32C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120B9F53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19195E9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30E87C" w14:textId="0009ED32" w:rsidR="009A7200" w:rsidRPr="00FC4C2D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CDV 90 вертикальный внеш. осн.200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3928C" w14:textId="77777777" w:rsidR="009A7200" w:rsidRPr="00FC4C2D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9D2DD" w14:textId="54A89A03" w:rsidR="009A7200" w:rsidRPr="00D23D96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37574K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8B1F22" w14:textId="25869C9D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633B1" w14:textId="7D10C706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69ED10" w14:textId="1A8063B9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83789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374981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7287A02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9ED99B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0EE04E" w14:textId="13478E50" w:rsidR="009A7200" w:rsidRPr="00FC4C2D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CPO 90 горизонтальный 90° 200х50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FF7BD" w14:textId="77777777" w:rsidR="009A7200" w:rsidRPr="00FC4C2D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FDA9D" w14:textId="377F6A7A" w:rsidR="009A7200" w:rsidRPr="00D23D96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36004K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C2816B" w14:textId="3832F14D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EBAB2F" w14:textId="718E2355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12DE3A" w14:textId="010989F6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41ABB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E25299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24257F1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274AD07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1E9E90" w14:textId="0B860D3C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B5DCEC" w14:textId="77777777" w:rsidR="009A7200" w:rsidRPr="00FC4C2D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E915B6" w14:textId="77777777" w:rsidR="009A7200" w:rsidRPr="00C6406E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F2C800" w14:textId="30B67DC1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F7C84" w14:textId="64032F7A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88CFF6" w14:textId="69413768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EDB84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585E46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6886E8F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BD5BA58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A9DAF" w14:textId="5A0CAF6D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 w:rsidRPr="00FC4C2D">
              <w:rPr>
                <w:rFonts w:ascii="ISOCPEUR" w:hAnsi="ISOCPEUR" w:cs="Times New Roman"/>
              </w:rPr>
              <w:t>Крепление ТМ к стене (</w:t>
            </w:r>
            <w:r>
              <w:rPr>
                <w:rFonts w:ascii="ISOCPEUR" w:hAnsi="ISOCPEUR" w:cs="Times New Roman"/>
              </w:rPr>
              <w:t>скоба</w:t>
            </w:r>
            <w:r w:rsidRPr="00FC4C2D">
              <w:rPr>
                <w:rFonts w:ascii="ISOCPEUR" w:hAnsi="ISOCPEUR" w:cs="Times New Roman"/>
              </w:rPr>
              <w:t>) для вертикального монтажа осн.200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6002A3" w14:textId="77777777" w:rsidR="009A7200" w:rsidRPr="00FC4C2D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20CAA" w14:textId="33B2C0F0" w:rsidR="009A7200" w:rsidRDefault="009A7200" w:rsidP="009A7200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BMM1020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BCD3B6" w14:textId="6BA096F2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2D3EC" w14:textId="0ACBA100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58C04E" w14:textId="40EC43CF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63352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7BB978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550DE41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E0BBAFE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19956" w14:textId="23B4D7A2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</w:t>
            </w:r>
            <w:r w:rsidR="00476A75">
              <w:rPr>
                <w:rFonts w:ascii="ISOCPEUR" w:hAnsi="ISOCPEUR" w:cs="Times New Roman"/>
              </w:rPr>
              <w:t>о</w:t>
            </w:r>
            <w:r>
              <w:rPr>
                <w:rFonts w:ascii="ISOCPEUR" w:hAnsi="ISOCPEUR" w:cs="Times New Roman"/>
              </w:rPr>
              <w:t xml:space="preserve"> </w:t>
            </w:r>
            <w:r w:rsidR="00476A75">
              <w:rPr>
                <w:rFonts w:ascii="ISOCPEUR" w:hAnsi="ISOCPEUR" w:cs="Times New Roman"/>
              </w:rPr>
              <w:t>шпилькой</w:t>
            </w:r>
            <w:r>
              <w:rPr>
                <w:rFonts w:ascii="ISOCPEUR" w:hAnsi="ISOCPEUR" w:cs="Times New Roman"/>
              </w:rPr>
              <w:t xml:space="preserve"> М</w:t>
            </w:r>
            <w:r w:rsidR="00476A75">
              <w:rPr>
                <w:rFonts w:ascii="ISOCPEUR" w:hAnsi="ISOCPEUR" w:cs="Times New Roman"/>
              </w:rPr>
              <w:t>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3443D8" w14:textId="77777777" w:rsidR="009A7200" w:rsidRPr="00FC4C2D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B99DF" w14:textId="5EDC11E2" w:rsidR="009A7200" w:rsidRDefault="009A7200" w:rsidP="009A7200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 w:rsidR="00476A75"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EAE923" w14:textId="6A973601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FEB790" w14:textId="45FFA29F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D4CC9B" w14:textId="7B0E9AEE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A201E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6ECF27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72FB5C7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7D0858D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A03A62" w14:textId="22B81B55" w:rsidR="009A7200" w:rsidRPr="0098749F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Профиль</w:t>
            </w:r>
            <w:r w:rsidRPr="0098749F">
              <w:rPr>
                <w:rFonts w:ascii="ISOCPEUR" w:hAnsi="ISOCPEUR" w:cs="Times New Roman"/>
              </w:rPr>
              <w:t xml:space="preserve"> П-образный </w:t>
            </w:r>
            <w:r w:rsidRPr="0098749F">
              <w:rPr>
                <w:rFonts w:ascii="ISOCPEUR" w:hAnsi="ISOCPEUR" w:cs="Times New Roman"/>
                <w:lang w:val="en-US"/>
              </w:rPr>
              <w:t>PSL</w:t>
            </w:r>
            <w:r w:rsidRPr="0098749F">
              <w:rPr>
                <w:rFonts w:ascii="ISOCPEUR" w:hAnsi="ISOCPEUR" w:cs="Times New Roman"/>
              </w:rPr>
              <w:t xml:space="preserve">, </w:t>
            </w:r>
            <w:r w:rsidRPr="0098749F">
              <w:rPr>
                <w:rFonts w:ascii="ISOCPEUR" w:hAnsi="ISOCPEUR" w:cs="Times New Roman"/>
                <w:lang w:val="en-US"/>
              </w:rPr>
              <w:t>L</w:t>
            </w:r>
            <w:r w:rsidRPr="0098749F">
              <w:rPr>
                <w:rFonts w:ascii="ISOCPEUR" w:hAnsi="ISOCPEUR" w:cs="Times New Roman"/>
              </w:rPr>
              <w:t>300, толщ.1,5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C7201" w14:textId="77777777" w:rsidR="009A7200" w:rsidRPr="00FC4C2D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E773C" w14:textId="4DFAC1FB" w:rsidR="009A7200" w:rsidRPr="0098749F" w:rsidRDefault="009A7200" w:rsidP="009A7200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BPL29</w:t>
            </w:r>
            <w:r w:rsidR="00A94056">
              <w:rPr>
                <w:rFonts w:ascii="ISOCPEUR" w:hAnsi="ISOCPEUR" w:cs="Times New Roman"/>
                <w:lang w:val="en-US"/>
              </w:rPr>
              <w:t>0</w:t>
            </w:r>
            <w:r>
              <w:rPr>
                <w:rFonts w:ascii="ISOCPEUR" w:hAnsi="ISOCPEUR" w:cs="Times New Roman"/>
                <w:lang w:val="en-US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914823" w14:textId="155FEEA4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892CA0" w14:textId="592CDD78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1BBA9" w14:textId="29BF8BCC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090B73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91870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59089B5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177B5B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40D08" w14:textId="4E3B5BF5" w:rsidR="009A7200" w:rsidRPr="00FC4C2D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Шпилька резьбовая М8х1000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D49D82" w14:textId="77777777" w:rsidR="009A7200" w:rsidRPr="00FC4C2D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B6783" w14:textId="70355699" w:rsidR="009A7200" w:rsidRDefault="009A7200" w:rsidP="009A7200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CM200801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EB38E" w14:textId="1C52D0FD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B1372" w14:textId="27A7F7CF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5D37B" w14:textId="65D43CA6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EF213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974F5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A7200" w:rsidRPr="00D5096F" w14:paraId="0B75FCF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BBB0DE0" w14:textId="77777777" w:rsidR="009A7200" w:rsidRPr="00D5096F" w:rsidRDefault="009A7200" w:rsidP="009A720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01FCC" w14:textId="379D89DA" w:rsidR="009A7200" w:rsidRDefault="009A7200" w:rsidP="009A720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Забивной анкер М8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08B49" w14:textId="77777777" w:rsidR="009A7200" w:rsidRPr="00FC4C2D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0C2F83" w14:textId="478B37E5" w:rsidR="009A7200" w:rsidRPr="00C6406E" w:rsidRDefault="009A7200" w:rsidP="009A7200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400830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76CB5" w14:textId="63E505F7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625DD5" w14:textId="0DDBCBC8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B67471" w14:textId="44256DC1" w:rsidR="009A7200" w:rsidRDefault="009A7200" w:rsidP="009A720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9DF881" w14:textId="77777777" w:rsidR="009A7200" w:rsidRPr="00D5096F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4474" w14:textId="77777777" w:rsidR="009A7200" w:rsidRPr="00F74C84" w:rsidRDefault="009A7200" w:rsidP="009A720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7939AB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B5D57A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90E11" w14:textId="21522E0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Гайка шестигранная М8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D7F03" w14:textId="77777777" w:rsidR="006F2A92" w:rsidRPr="00FC4C2D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E71F4" w14:textId="74C6C497" w:rsidR="006F2A92" w:rsidRPr="009A4102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110800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66BA4" w14:textId="70CA72B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5C4FCB" w14:textId="219EB07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DD0B9" w14:textId="550D93C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D28F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496AD0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AB0A15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2D498D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F7480B" w14:textId="140534E8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Шайба с узкими полями М8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9397BA" w14:textId="77777777" w:rsidR="006F2A92" w:rsidRPr="00FC4C2D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308A38" w14:textId="2D4AB189" w:rsidR="006F2A92" w:rsidRPr="009A4102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24</w:t>
            </w:r>
            <w:r>
              <w:rPr>
                <w:rFonts w:ascii="ISOCPEUR" w:hAnsi="ISOCPEUR" w:cs="Times New Roman"/>
              </w:rPr>
              <w:t>0800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336367" w14:textId="110C9FB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795730" w14:textId="2C5778E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28E12" w14:textId="32C739A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E14D3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5CEB0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F422C2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C26D022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B8AE3" w14:textId="4152F3A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BD479" w14:textId="77777777" w:rsidR="006F2A92" w:rsidRPr="00FC4C2D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72EDAA" w14:textId="265A1CDE" w:rsidR="006F2A92" w:rsidRPr="009A4102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46615" w14:textId="6A124A4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CE681" w14:textId="5AB7CF7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43C985" w14:textId="589F145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96A0F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A9558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8A37C5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DA70F66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066856" w14:textId="077F9724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DD927E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9D127" w14:textId="0583F439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E995CB" w14:textId="323CE05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24514F" w14:textId="647619F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4FFEE4" w14:textId="0A82CBB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F25DB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0172F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5D3214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2E6DC72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A3C12D" w14:textId="305B8973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36CB4A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1BDF5" w14:textId="42B4D7D8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14561" w14:textId="2EC955D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F913A" w14:textId="7CEF8AF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322A1" w14:textId="3280F18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45C0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DBFF05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721259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8A3628F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8E743" w14:textId="55694AF9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9CAA9D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4A287F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0535A" w14:textId="436E17E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A548C" w14:textId="71981D3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DA692F" w14:textId="68CD8A6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2005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D3383B" w14:textId="1B4DBFB7" w:rsidR="006F2A92" w:rsidRPr="007E506D" w:rsidRDefault="006F2A92" w:rsidP="006F2A92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6F2A92" w:rsidRPr="00D5096F" w14:paraId="7707493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DAC234B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D2BD61" w14:textId="47015304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C83123">
              <w:rPr>
                <w:rFonts w:ascii="ISOCPEUR" w:hAnsi="ISOCPEUR" w:cs="Times New Roman"/>
              </w:rPr>
              <w:t>Коробка ответвительная, IP55,</w:t>
            </w:r>
            <w:r>
              <w:rPr>
                <w:rFonts w:ascii="ISOCPEUR" w:hAnsi="ISOCPEUR" w:cs="Times New Roman"/>
              </w:rPr>
              <w:t xml:space="preserve"> </w:t>
            </w:r>
            <w:r w:rsidRPr="00C83123">
              <w:rPr>
                <w:rFonts w:ascii="ISOCPEUR" w:hAnsi="ISOCPEUR" w:cs="Times New Roman"/>
              </w:rPr>
              <w:t>100х100х50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B7F080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925C88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F494F7" w14:textId="18DA89B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38D1E" w14:textId="12E2BD8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97305" w14:textId="1F8CA6E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E465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DEC19" w14:textId="71EC9A40" w:rsidR="006F2A92" w:rsidRPr="00F74C84" w:rsidRDefault="006F2A92" w:rsidP="006F2A92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Для </w:t>
            </w:r>
            <w:proofErr w:type="gramStart"/>
            <w:r w:rsidRPr="00F74C84">
              <w:rPr>
                <w:rFonts w:ascii="ISOCPEUR" w:hAnsi="ISOCPEUR" w:cs="Times New Roman"/>
                <w:sz w:val="20"/>
                <w:szCs w:val="20"/>
              </w:rPr>
              <w:t>эл.приводов</w:t>
            </w:r>
            <w:proofErr w:type="gramEnd"/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 клапанов</w:t>
            </w:r>
          </w:p>
        </w:tc>
      </w:tr>
      <w:tr w:rsidR="006F2A92" w:rsidRPr="00D5096F" w14:paraId="153D4C6D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D914794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73EF60" w14:textId="1CE68662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C64DB5">
              <w:rPr>
                <w:rFonts w:ascii="ISOCPEUR" w:hAnsi="ISOCPEUR" w:cs="Times New Roman"/>
              </w:rPr>
              <w:t>Клемма соединительная, 2 контакта, сечение провода 0.08-2.5 мм²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B32464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80D89" w14:textId="52BE1E44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3A1B9B">
              <w:rPr>
                <w:rFonts w:ascii="ISOCPEUR" w:hAnsi="ISOCPEUR" w:cs="Times New Roman"/>
              </w:rPr>
              <w:t>2</w:t>
            </w:r>
            <w:r>
              <w:rPr>
                <w:rFonts w:ascii="ISOCPEUR" w:hAnsi="ISOCPEUR" w:cs="Times New Roman"/>
              </w:rPr>
              <w:t>22</w:t>
            </w:r>
            <w:r w:rsidRPr="003A1B9B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</w:rPr>
              <w:t>412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7C0853" w14:textId="629BE72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Wago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5843E6" w14:textId="1200865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31B02F" w14:textId="392E54A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40EEF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1D39BF" w14:textId="41735CF8" w:rsidR="006F2A92" w:rsidRPr="00F74C84" w:rsidRDefault="006F2A92" w:rsidP="006F2A92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Для </w:t>
            </w:r>
            <w:proofErr w:type="gramStart"/>
            <w:r w:rsidRPr="00F74C84">
              <w:rPr>
                <w:rFonts w:ascii="ISOCPEUR" w:hAnsi="ISOCPEUR" w:cs="Times New Roman"/>
                <w:sz w:val="20"/>
                <w:szCs w:val="20"/>
              </w:rPr>
              <w:t>эл.приводов</w:t>
            </w:r>
            <w:proofErr w:type="gramEnd"/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 клапанов</w:t>
            </w:r>
          </w:p>
        </w:tc>
      </w:tr>
      <w:tr w:rsidR="006F2A92" w:rsidRPr="00D5096F" w14:paraId="68536E86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BA9BBB3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92B484" w14:textId="01C2740F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41AC6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3EA35" w14:textId="1BEB0E63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CC9A6" w14:textId="2393A28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30A958" w14:textId="71CE756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D45C0" w14:textId="187B976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993B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35B452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E1F05F8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3C4087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8655E9" w14:textId="586C75A1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AB5D2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DFB9A" w14:textId="53E97D33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EA1345" w14:textId="3F74F3F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20D1D" w14:textId="04BFBD1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EE0394" w14:textId="4AC6194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C09C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DFD5EE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2FED19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34D455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2A788" w14:textId="7CB45415" w:rsidR="006F2A92" w:rsidRDefault="006F2A92" w:rsidP="006F2A92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Вентустановк</w:t>
            </w:r>
            <w:r>
              <w:rPr>
                <w:rFonts w:ascii="ISOCPEUR" w:hAnsi="ISOCPEUR" w:cs="Times New Roman"/>
                <w:b/>
                <w:u w:val="single"/>
              </w:rPr>
              <w:t>а</w:t>
            </w:r>
            <w:r w:rsidRPr="00C94F4A">
              <w:rPr>
                <w:rFonts w:ascii="ISOCPEUR" w:hAnsi="ISOCPEUR" w:cs="Times New Roman"/>
                <w:b/>
                <w:u w:val="single"/>
              </w:rPr>
              <w:t xml:space="preserve"> П</w:t>
            </w:r>
            <w:r>
              <w:rPr>
                <w:rFonts w:ascii="ISOCPEUR" w:hAnsi="ISOCPEUR" w:cs="Times New Roman"/>
                <w:b/>
                <w:u w:val="single"/>
              </w:rPr>
              <w:t>4.1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1E066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A9AA6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B93DE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48304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830259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DFEA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1E285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276E666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2BFE4D9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BB24A9" w14:textId="4C976B54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ШУ-П4.1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A3A57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CF85E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1030C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E8F1F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154EBC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7A5E2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B18E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6975FFA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1D5C2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42562" w14:textId="6E6E4916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Шкаф управления в составе:</w:t>
            </w:r>
          </w:p>
          <w:p w14:paraId="419AF68B" w14:textId="6C0FD719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металлический настенного монтажа, </w:t>
            </w:r>
            <w:r>
              <w:rPr>
                <w:rFonts w:ascii="ISOCPEUR" w:hAnsi="ISOCPEUR" w:cs="Times New Roman"/>
                <w:lang w:val="en-US"/>
              </w:rPr>
              <w:t>IP</w:t>
            </w:r>
            <w:r>
              <w:rPr>
                <w:rFonts w:ascii="ISOCPEUR" w:hAnsi="ISOCPEUR" w:cs="Times New Roman"/>
              </w:rPr>
              <w:t>5</w:t>
            </w:r>
            <w:r w:rsidRPr="00C94F4A">
              <w:rPr>
                <w:rFonts w:ascii="ISOCPEUR" w:hAnsi="ISOCPEUR" w:cs="Times New Roman"/>
              </w:rPr>
              <w:t>5</w:t>
            </w:r>
            <w:r>
              <w:rPr>
                <w:rFonts w:ascii="ISOCPEUR" w:hAnsi="ISOCPEUR" w:cs="Times New Roman"/>
              </w:rPr>
              <w:t>;</w:t>
            </w:r>
          </w:p>
          <w:p w14:paraId="70F11972" w14:textId="460ABBF2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контроллер, панель оператора;</w:t>
            </w:r>
          </w:p>
          <w:p w14:paraId="542B9082" w14:textId="77777777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аппаратура;</w:t>
            </w:r>
          </w:p>
          <w:p w14:paraId="6822534F" w14:textId="158FBC0D" w:rsidR="006F2A92" w:rsidRPr="00CA5C08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- преобразователи частоты.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E2E3C1" w14:textId="3981DD00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825BA" w14:textId="5A82976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C1667" w14:textId="5CC826E8" w:rsidR="006F2A92" w:rsidRPr="00CA5C08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545258" w14:textId="1981FF5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E7ED82" w14:textId="4D53106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F71A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30A48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76EE3030" w14:textId="35C87881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11084DA5" w14:textId="2ABB9EF2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21920E2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849B3A9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E634A" w14:textId="7ACD66F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B3E255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E7F31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24A01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BDBB9C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3592A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10861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F4CE10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08E87BC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05DE449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BB9B6" w14:textId="6614F7A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Привод </w:t>
            </w:r>
            <w:r>
              <w:rPr>
                <w:rFonts w:ascii="ISOCPEUR" w:hAnsi="ISOCPEUR" w:cs="Times New Roman"/>
              </w:rPr>
              <w:t>воздушного клапана</w:t>
            </w:r>
            <w:r w:rsidRPr="00121C08">
              <w:rPr>
                <w:rFonts w:ascii="ISOCPEUR" w:hAnsi="ISOCPEUR" w:cs="Times New Roman"/>
              </w:rPr>
              <w:t xml:space="preserve"> (</w:t>
            </w:r>
            <w:r>
              <w:rPr>
                <w:rFonts w:ascii="ISOCPEUR" w:hAnsi="ISOCPEUR" w:cs="Times New Roman"/>
              </w:rPr>
              <w:t xml:space="preserve">220В, </w:t>
            </w:r>
            <w:proofErr w:type="spellStart"/>
            <w:r>
              <w:rPr>
                <w:rFonts w:ascii="ISOCPEUR" w:hAnsi="ISOCPEUR" w:cs="Times New Roman"/>
              </w:rPr>
              <w:t>возвр</w:t>
            </w:r>
            <w:proofErr w:type="spellEnd"/>
            <w:r>
              <w:rPr>
                <w:rFonts w:ascii="ISOCPEUR" w:hAnsi="ISOCPEUR" w:cs="Times New Roman"/>
              </w:rPr>
              <w:t>. пружина</w:t>
            </w:r>
            <w:r w:rsidRPr="00121C08">
              <w:rPr>
                <w:rFonts w:ascii="ISOCPEUR" w:hAnsi="ISOCPEUR" w:cs="Times New Roman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E031E5" w14:textId="073553C4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6C933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18D68" w14:textId="1EBC7D8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5AAD7F" w14:textId="33E0EE6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E8507" w14:textId="5508D2A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2379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F2F54D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55D788F0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711C2A45" w14:textId="48AD3355" w:rsidR="006F2A92" w:rsidRPr="00090B2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7581182C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FA1C13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3EA81" w14:textId="606B108E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Термостат </w:t>
            </w:r>
            <w:r>
              <w:rPr>
                <w:rFonts w:ascii="ISOCPEUR" w:hAnsi="ISOCPEUR" w:cs="Times New Roman"/>
              </w:rPr>
              <w:t>отсека горелки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183C65" w14:textId="0D54B25D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D1A6E4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FC3526" w14:textId="00A46DA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FAEBF" w14:textId="150B389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FBB37" w14:textId="6F6C809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E010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6EB21EB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C3C964F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9AE902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E2E78" w14:textId="1A5051ED" w:rsidR="006F2A92" w:rsidRPr="00121C08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Электронагреватель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отсека горелки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A991E1" w14:textId="1E0F034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E27E1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C8C9F" w14:textId="40FE5B5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B9E35" w14:textId="7903058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12734" w14:textId="57E28D9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9C87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5DC372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A393185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4894E16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8596CE" w14:textId="6361567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дымовых газов канальный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F73D91" w14:textId="7390FC11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1D09F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AD41A5" w14:textId="07D0056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C47A2" w14:textId="1A3AB08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4F2E2" w14:textId="379FC79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B6AA8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0B9FD5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6582109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F2DB4A0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73AE2" w14:textId="174C5890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приточного воздуха канальный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1AEB5C" w14:textId="7804B7CE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3FA9F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726335" w14:textId="3CECC31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5499A2" w14:textId="27DFD81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96AA3A" w14:textId="1EFEC60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D4CC2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346989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D7754D4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DF823B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0292E" w14:textId="3EDF6036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воздуха в помещении настенный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8BEF9" w14:textId="101E5CEF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833A90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A7391" w14:textId="634F3FF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03F92" w14:textId="46F5C52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378DE" w14:textId="1CF6D33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0924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4A9498B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0002499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5FE221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6F3E86" w14:textId="19A5DAD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перепада давления</w:t>
            </w:r>
            <w:r>
              <w:rPr>
                <w:rFonts w:ascii="ISOCPEUR" w:hAnsi="ISOCPEUR" w:cs="Times New Roman"/>
              </w:rPr>
              <w:t xml:space="preserve"> (</w:t>
            </w:r>
            <w:proofErr w:type="spellStart"/>
            <w:r>
              <w:rPr>
                <w:rFonts w:ascii="ISOCPEUR" w:hAnsi="ISOCPEUR" w:cs="Times New Roman"/>
              </w:rPr>
              <w:t>диф</w:t>
            </w:r>
            <w:proofErr w:type="spellEnd"/>
            <w:r>
              <w:rPr>
                <w:rFonts w:ascii="ISOCPEUR" w:hAnsi="ISOCPEUR" w:cs="Times New Roman"/>
              </w:rPr>
              <w:t>. манометр)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на фильтре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BE76EB" w14:textId="01A7ECBC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4DFDA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6C76CD" w14:textId="6157AD7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1670B0" w14:textId="2B0B9F2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EDDE16" w14:textId="72090AD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DDD2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FC97E54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8453CD4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5E9E8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F50427" w14:textId="192B2C2A" w:rsidR="006F2A92" w:rsidRPr="00121C08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перепада давления</w:t>
            </w:r>
            <w:r>
              <w:rPr>
                <w:rFonts w:ascii="ISOCPEUR" w:hAnsi="ISOCPEUR" w:cs="Times New Roman"/>
              </w:rPr>
              <w:t xml:space="preserve"> (</w:t>
            </w:r>
            <w:proofErr w:type="spellStart"/>
            <w:r>
              <w:rPr>
                <w:rFonts w:ascii="ISOCPEUR" w:hAnsi="ISOCPEUR" w:cs="Times New Roman"/>
              </w:rPr>
              <w:t>диф</w:t>
            </w:r>
            <w:proofErr w:type="spellEnd"/>
            <w:r>
              <w:rPr>
                <w:rFonts w:ascii="ISOCPEUR" w:hAnsi="ISOCPEUR" w:cs="Times New Roman"/>
              </w:rPr>
              <w:t>. манометр)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на вентиляторе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AD14D8" w14:textId="4C9D01D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5AA04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8258F" w14:textId="3E5CCDB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A5AB14" w14:textId="094D47F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A0E6B8" w14:textId="6DBEBC20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0137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6B85298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512587F" w14:textId="77777777" w:rsidTr="001021D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35783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0B078" w14:textId="1823CBA4" w:rsidR="006F2A92" w:rsidRPr="00121C08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Светозвуковой оповещатель «Маяк»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8E95B4" w14:textId="6265DF5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1F761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C07AC" w14:textId="79365A6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F3D9C" w14:textId="35382CE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7B4145" w14:textId="01ED024A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83C55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375DB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2E4342D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088D162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D5613C" w14:textId="6B5DD125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02352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7E99D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AA0A5E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5CAC4A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4A5B57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EE4E2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BF887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510866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7B25320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2BD5FA" w14:textId="4580743D" w:rsidR="006F2A92" w:rsidRPr="005962D3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Комплект силовых и контрольных кабелей </w:t>
            </w:r>
            <w:r w:rsidRPr="00C84059">
              <w:rPr>
                <w:rFonts w:ascii="ISOCPEUR" w:hAnsi="ISOCPEUR" w:cs="Times New Roman"/>
              </w:rPr>
              <w:t>L</w:t>
            </w:r>
            <w:r>
              <w:rPr>
                <w:rFonts w:ascii="ISOCPEUR" w:hAnsi="ISOCPEUR" w:cs="Times New Roman"/>
              </w:rPr>
              <w:t>=15м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CD279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37980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8DB9E" w14:textId="5935D84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E3E7A" w14:textId="2E2008E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3F8E61" w14:textId="33342B8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62B0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ECFA5A" w14:textId="77777777" w:rsidR="006F2A92" w:rsidRPr="00F74C84" w:rsidRDefault="006F2A92" w:rsidP="005F580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4D4D4262" w14:textId="77777777" w:rsidR="006F2A92" w:rsidRPr="00F74C84" w:rsidRDefault="006F2A92" w:rsidP="005F580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52EE8FD3" w14:textId="27F894D3" w:rsidR="006F2A92" w:rsidRPr="00F74C84" w:rsidRDefault="006F2A92" w:rsidP="005F580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53E3EFC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D16C422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F061F" w14:textId="5BC71A0A" w:rsidR="006F2A92" w:rsidRPr="00213517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Кабель</w:t>
            </w:r>
            <w:r w:rsidRPr="00213517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витая пара</w:t>
            </w:r>
            <w:r w:rsidRPr="00C84059">
              <w:rPr>
                <w:rFonts w:ascii="ISOCPEUR" w:hAnsi="ISOCPEUR" w:cs="Times New Roman"/>
              </w:rPr>
              <w:t xml:space="preserve"> категории 5e, U/UTP, 4 пары, 24 AWG, LSZH, внутренней прокладки, фиолетовый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AAED2" w14:textId="6C5226D4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1AD25" w14:textId="7171CB74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39-504-5e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C2BC6" w14:textId="7D2E28D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MOLEX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2821C5" w14:textId="6EE1168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47069" w14:textId="6853281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950E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22535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120DFEA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F81C2D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DD220" w14:textId="7FDDD55F" w:rsidR="006F2A92" w:rsidRPr="00C84059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213517">
              <w:rPr>
                <w:rFonts w:ascii="ISOCPEUR" w:hAnsi="ISOCPEUR" w:cs="Times New Roman"/>
              </w:rPr>
              <w:t>Коннектор RJ-45 под витую пару быстрой установки, категория 5e, универсальный (для одножильного и многожильного кабеля)</w:t>
            </w:r>
            <w:r>
              <w:rPr>
                <w:rFonts w:ascii="ISOCPEUR" w:hAnsi="ISOCPEUR" w:cs="Times New Roman"/>
              </w:rPr>
              <w:t xml:space="preserve">, </w:t>
            </w:r>
            <w:r w:rsidRPr="00213517">
              <w:rPr>
                <w:rFonts w:ascii="ISOCPEUR" w:hAnsi="ISOCPEUR" w:cs="Times New Roman"/>
              </w:rPr>
              <w:t>8P8C-FC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2DF0D" w14:textId="77777777" w:rsidR="006F2A92" w:rsidRPr="00C84059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43F63A" w14:textId="69486E0B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10794с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9D654" w14:textId="40983700" w:rsidR="006F2A92" w:rsidRPr="00C84059" w:rsidRDefault="006F2A92" w:rsidP="006F2A92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213517">
              <w:rPr>
                <w:rFonts w:ascii="ISOCPEUR" w:hAnsi="ISOCPEUR" w:cs="Times New Roman"/>
              </w:rPr>
              <w:t>Cabeus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B02463" w14:textId="1C261073" w:rsidR="006F2A92" w:rsidRPr="00C84059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0DBEF" w14:textId="7B51D97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21DD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0906A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280369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6008405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5778D" w14:textId="0BE90183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583DDC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49C809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BD411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535EFF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706023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24F02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E3FB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120775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BBBEFA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E6234D" w14:textId="7E3FB409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200х50х3000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E512F2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149CD0" w14:textId="02F54DFC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35264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0BBAB" w14:textId="0E8E18F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C5C5F" w14:textId="7C601BE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08CC5" w14:textId="50BDCBA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5168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8E961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F69FA56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58E80DF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2BD0F" w14:textId="576E7FA6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200х3000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4BBE52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1096A" w14:textId="0DEFEEB5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35524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62CEC5" w14:textId="02D2BD6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33C4C" w14:textId="69B9D59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D1C8E" w14:textId="1CD28B8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4D519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411908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41A8DF3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B57216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67C5A" w14:textId="0B192A0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D51AD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73308A" w14:textId="1A6A2A54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9FE0B" w14:textId="3FB4168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33B2A7" w14:textId="7AD1D47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99585" w14:textId="13EB565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9FBE4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D114E0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C7FFEA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C45C14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D129A" w14:textId="7EFA7DB1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 xml:space="preserve">Угол вертикальный внутренний, переходник CSSS 90 </w:t>
            </w:r>
            <w:proofErr w:type="spellStart"/>
            <w:r w:rsidRPr="00A22BF6">
              <w:rPr>
                <w:rFonts w:ascii="ISOCPEUR" w:hAnsi="ISOCPEUR" w:cs="Times New Roman"/>
              </w:rPr>
              <w:t>осн</w:t>
            </w:r>
            <w:proofErr w:type="spellEnd"/>
            <w:r w:rsidRPr="00A22BF6">
              <w:rPr>
                <w:rFonts w:ascii="ISOCPEUR" w:hAnsi="ISOCPEUR" w:cs="Times New Roman"/>
              </w:rPr>
              <w:t>. 200 H</w:t>
            </w:r>
            <w:r>
              <w:rPr>
                <w:rFonts w:ascii="ISOCPEUR" w:hAnsi="ISOCPEUR" w:cs="Times New Roman"/>
              </w:rPr>
              <w:t>5</w:t>
            </w:r>
            <w:r w:rsidRPr="00A22BF6">
              <w:rPr>
                <w:rFonts w:ascii="ISOCPEUR" w:hAnsi="ISOCPEUR" w:cs="Times New Roman"/>
              </w:rPr>
              <w:t>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F85A6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6F3C4" w14:textId="39A362A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37</w:t>
            </w:r>
            <w:r>
              <w:rPr>
                <w:rFonts w:ascii="ISOCPEUR" w:hAnsi="ISOCPEUR" w:cs="Times New Roman"/>
              </w:rPr>
              <w:t>594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C28477" w14:textId="44E85C7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60900A" w14:textId="21305EE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29C10" w14:textId="57B4BE2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9CFC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94E774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2527B7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59C270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4EDC6" w14:textId="3E4C68E4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CPO 90 горизонтальный 90° 200х</w:t>
            </w:r>
            <w:r>
              <w:rPr>
                <w:rFonts w:ascii="ISOCPEUR" w:hAnsi="ISOCPEUR" w:cs="Times New Roman"/>
              </w:rPr>
              <w:t>5</w:t>
            </w:r>
            <w:r w:rsidRPr="00D23D96">
              <w:rPr>
                <w:rFonts w:ascii="ISOCPEUR" w:hAnsi="ISOCPEUR" w:cs="Times New Roman"/>
              </w:rPr>
              <w:t>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2896B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E821A" w14:textId="2B3CF608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</w:t>
            </w:r>
            <w:r>
              <w:rPr>
                <w:rFonts w:ascii="ISOCPEUR" w:hAnsi="ISOCPEUR" w:cs="Times New Roman"/>
              </w:rPr>
              <w:t>0</w:t>
            </w:r>
            <w:r w:rsidRPr="00D23D96">
              <w:rPr>
                <w:rFonts w:ascii="ISOCPEUR" w:hAnsi="ISOCPEUR" w:cs="Times New Roman"/>
              </w:rPr>
              <w:t>4K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1C3B7" w14:textId="1D58035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CDF3A9" w14:textId="5484C2F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096C5E" w14:textId="33AE6A1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F210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F3AD7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A70269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15801F0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F2F61" w14:textId="30A7434B" w:rsidR="006F2A92" w:rsidRPr="00A22BF6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968E4" w14:textId="77777777" w:rsidR="006F2A92" w:rsidRPr="00A22BF6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9C5B3" w14:textId="77777777" w:rsidR="006F2A92" w:rsidRPr="00A22BF6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4239D1" w14:textId="1BCD59C8" w:rsidR="006F2A92" w:rsidRPr="00A22BF6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1064E" w14:textId="2FFA16B6" w:rsidR="006F2A92" w:rsidRPr="00A22BF6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BB016" w14:textId="284621C8" w:rsidR="006F2A92" w:rsidRPr="00A22BF6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EF5F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FB504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A1F4E7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B84EA95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2848C6" w14:textId="258AAB15" w:rsidR="006F2A92" w:rsidRPr="00A22BF6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Крепление ТМ к стене (скоба) для вертикального монтажа осн.200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7C83F5" w14:textId="77777777" w:rsidR="006F2A92" w:rsidRPr="00A22BF6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F3867" w14:textId="53D20BA9" w:rsidR="006F2A92" w:rsidRPr="00A22BF6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BMM1020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839E90" w14:textId="3C1633BA" w:rsidR="006F2A92" w:rsidRPr="00A22BF6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6B74D" w14:textId="3ACB3E89" w:rsidR="006F2A92" w:rsidRPr="00A22BF6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2FFA2" w14:textId="078636FF" w:rsidR="006F2A92" w:rsidRPr="00A22BF6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5AA98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E3A4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1FBEE14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56CC36B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91D56E" w14:textId="654A3086" w:rsidR="006F2A92" w:rsidRPr="00A22BF6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021D2">
              <w:rPr>
                <w:rFonts w:ascii="ISOCPEUR" w:hAnsi="ISOCPEUR" w:cs="Times New Roman"/>
              </w:rPr>
              <w:t xml:space="preserve">Консоль универсальная </w:t>
            </w:r>
            <w:proofErr w:type="spellStart"/>
            <w:r w:rsidRPr="001021D2">
              <w:rPr>
                <w:rFonts w:ascii="ISOCPEUR" w:hAnsi="ISOCPEUR" w:cs="Times New Roman"/>
              </w:rPr>
              <w:t>осн</w:t>
            </w:r>
            <w:proofErr w:type="spellEnd"/>
            <w:r w:rsidRPr="001021D2">
              <w:rPr>
                <w:rFonts w:ascii="ISOCPEUR" w:hAnsi="ISOCPEUR" w:cs="Times New Roman"/>
              </w:rPr>
              <w:t>. 200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5DD04" w14:textId="77777777" w:rsidR="006F2A92" w:rsidRPr="00A22BF6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CA631" w14:textId="59FA8C39" w:rsidR="006F2A92" w:rsidRPr="00A22BF6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</w:t>
            </w:r>
            <w:r>
              <w:rPr>
                <w:rFonts w:ascii="ISOCPEUR" w:hAnsi="ISOCPEUR" w:cs="Times New Roman"/>
                <w:lang w:val="en-US"/>
              </w:rPr>
              <w:t>BN5</w:t>
            </w:r>
            <w:r w:rsidRPr="00A22BF6">
              <w:rPr>
                <w:rFonts w:ascii="ISOCPEUR" w:hAnsi="ISOCPEUR" w:cs="Times New Roman"/>
                <w:lang w:val="en-US"/>
              </w:rPr>
              <w:t>020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B06113" w14:textId="6E66D6E3" w:rsidR="006F2A92" w:rsidRPr="00A22BF6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8BD03" w14:textId="7A4EA884" w:rsidR="006F2A92" w:rsidRPr="00A22BF6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C81540" w14:textId="36A3B914" w:rsidR="006F2A92" w:rsidRPr="00A22BF6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E40712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F0410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C23DF3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74478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E99E80" w14:textId="45A5D3CB" w:rsidR="006F2A92" w:rsidRPr="00DC1DA4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269C5" w14:textId="77777777" w:rsidR="006F2A92" w:rsidRPr="00DC1DA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0792B" w14:textId="47047851" w:rsidR="006F2A92" w:rsidRPr="00DC1DA4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452EDA" w14:textId="264A2AF3" w:rsidR="006F2A92" w:rsidRPr="00DC1DA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33EEE" w14:textId="065E7377" w:rsidR="006F2A92" w:rsidRPr="00DC1DA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21337" w14:textId="3247FB15" w:rsidR="006F2A92" w:rsidRPr="00DC1DA4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180E41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E7B55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F9184E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E12622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B7497" w14:textId="3FD9234A" w:rsidR="006F2A92" w:rsidRPr="00DC1DA4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Вертикальный подвес одиночный 41х21, L800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48E36" w14:textId="77777777" w:rsidR="006F2A92" w:rsidRPr="00DC1DA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080C9" w14:textId="631B1E3D" w:rsidR="006F2A92" w:rsidRPr="00DC1DA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BSP2108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990AF" w14:textId="5B191B32" w:rsidR="006F2A92" w:rsidRPr="00DC1DA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07879" w14:textId="6D3529B3" w:rsidR="006F2A92" w:rsidRPr="00DC1DA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A66D7" w14:textId="1A495BF3" w:rsidR="006F2A92" w:rsidRPr="00DC1DA4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08186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C05A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A18864D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CA546D9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9BC913" w14:textId="7C2797D1" w:rsidR="006F2A92" w:rsidRPr="00DC1DA4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П-образный профиль PSM, L300, толщ.2,5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DBA5E" w14:textId="77777777" w:rsidR="006F2A92" w:rsidRPr="00DC1DA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3612A" w14:textId="0F8783CD" w:rsidR="006F2A92" w:rsidRPr="00DC1DA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BPM2903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3913B" w14:textId="6F35AABA" w:rsidR="006F2A92" w:rsidRPr="00DC1DA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373969" w14:textId="78E395B5" w:rsidR="006F2A92" w:rsidRPr="00DC1DA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234BA" w14:textId="3075C236" w:rsidR="006F2A92" w:rsidRPr="00DC1DA4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DBDA1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09F35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EB24DF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2548F2B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54E59" w14:textId="5FBB19DC" w:rsidR="006F2A92" w:rsidRPr="00A22BF6" w:rsidRDefault="006F2A92" w:rsidP="006F2A92">
            <w:pPr>
              <w:pStyle w:val="af3"/>
              <w:rPr>
                <w:rFonts w:ascii="ISOCPEUR" w:hAnsi="ISOCPEUR" w:cs="Times New Roman"/>
                <w:highlight w:val="yellow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9B6B33" w14:textId="77777777" w:rsidR="006F2A92" w:rsidRPr="00A22BF6" w:rsidRDefault="006F2A92" w:rsidP="006F2A92">
            <w:pPr>
              <w:pStyle w:val="af5"/>
              <w:rPr>
                <w:rFonts w:ascii="ISOCPEUR" w:hAnsi="ISOCPEUR" w:cs="Times New Roman"/>
                <w:highlight w:val="yellow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C4636" w14:textId="3E8066DA" w:rsidR="006F2A92" w:rsidRPr="00A22BF6" w:rsidRDefault="006F2A92" w:rsidP="006F2A92">
            <w:pPr>
              <w:pStyle w:val="af5"/>
              <w:rPr>
                <w:rFonts w:ascii="ISOCPEUR" w:hAnsi="ISOCPEUR" w:cs="Times New Roman"/>
                <w:highlight w:val="yellow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CE78C9" w14:textId="32F26346" w:rsidR="006F2A92" w:rsidRPr="00A22BF6" w:rsidRDefault="006F2A92" w:rsidP="006F2A92">
            <w:pPr>
              <w:pStyle w:val="af5"/>
              <w:rPr>
                <w:rFonts w:ascii="ISOCPEUR" w:hAnsi="ISOCPEUR" w:cs="Times New Roman"/>
                <w:highlight w:val="yellow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C718A" w14:textId="3656279B" w:rsidR="006F2A92" w:rsidRPr="00A22BF6" w:rsidRDefault="006F2A92" w:rsidP="006F2A92">
            <w:pPr>
              <w:pStyle w:val="af5"/>
              <w:rPr>
                <w:rFonts w:ascii="ISOCPEUR" w:hAnsi="ISOCPEUR" w:cs="Times New Roman"/>
                <w:highlight w:val="yellow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9C8FA6" w14:textId="7E22F5A0" w:rsidR="006F2A92" w:rsidRPr="001776CB" w:rsidRDefault="006F2A92" w:rsidP="006F2A92">
            <w:pPr>
              <w:pStyle w:val="af5"/>
              <w:rPr>
                <w:rFonts w:ascii="ISOCPEUR" w:hAnsi="ISOCPEUR" w:cs="Times New Roman"/>
                <w:highlight w:val="yellow"/>
                <w:lang w:val="en-US"/>
              </w:rPr>
            </w:pPr>
            <w:r>
              <w:rPr>
                <w:rFonts w:ascii="ISOCPEUR" w:hAnsi="ISOCPEUR" w:cs="Times New Roman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3FCF4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00FB3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714DAA3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14C8A1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972A9" w14:textId="17E10980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Винт для крепления к С-образному профилю М10х30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097FB" w14:textId="77777777" w:rsidR="006F2A92" w:rsidRPr="00A22BF6" w:rsidRDefault="006F2A92" w:rsidP="006F2A92">
            <w:pPr>
              <w:pStyle w:val="af5"/>
              <w:rPr>
                <w:rFonts w:ascii="ISOCPEUR" w:hAnsi="ISOCPEUR" w:cs="Times New Roman"/>
                <w:highlight w:val="yellow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3692D" w14:textId="4B44CCEC" w:rsidR="006F2A92" w:rsidRPr="00DC1DA4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0</w:t>
            </w:r>
            <w:r>
              <w:rPr>
                <w:rFonts w:ascii="ISOCPEUR" w:hAnsi="ISOCPEUR" w:cs="Times New Roman"/>
              </w:rPr>
              <w:t>410</w:t>
            </w:r>
            <w:r>
              <w:rPr>
                <w:rFonts w:ascii="ISOCPEUR" w:hAnsi="ISOCPEUR" w:cs="Times New Roman"/>
                <w:lang w:val="en-US"/>
              </w:rPr>
              <w:t>3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86B9E3" w14:textId="3479FE5D" w:rsidR="006F2A92" w:rsidRPr="00DC1DA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9631CD" w14:textId="472017CB" w:rsidR="006F2A92" w:rsidRPr="00DC1DA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01545F" w14:textId="353D90B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EA49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E0EA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C0E249D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6145B02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4339F" w14:textId="38D55871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Гайка шестигранная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6D10B6" w14:textId="77777777" w:rsidR="006F2A92" w:rsidRPr="00A22BF6" w:rsidRDefault="006F2A92" w:rsidP="006F2A92">
            <w:pPr>
              <w:pStyle w:val="af5"/>
              <w:rPr>
                <w:rFonts w:ascii="ISOCPEUR" w:hAnsi="ISOCPEUR" w:cs="Times New Roman"/>
                <w:highlight w:val="yellow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6E790" w14:textId="3A395A8A" w:rsidR="006F2A92" w:rsidRPr="001776CB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111000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E6A29" w14:textId="06BD079E" w:rsidR="006F2A92" w:rsidRPr="00DC1DA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8B81A2" w14:textId="1CD9EA87" w:rsidR="006F2A92" w:rsidRPr="00DC1DA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F8FC6A" w14:textId="6F07045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8632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0161B4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242522F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9F5602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33C55" w14:textId="37633BDD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Шайба М10 кузовная DIN</w:t>
            </w:r>
            <w:r>
              <w:rPr>
                <w:rFonts w:ascii="ISOCPEUR" w:hAnsi="ISOCPEUR" w:cs="Times New Roman"/>
                <w:lang w:val="en-US"/>
              </w:rPr>
              <w:t xml:space="preserve"> </w:t>
            </w:r>
            <w:r w:rsidRPr="001776CB">
              <w:rPr>
                <w:rFonts w:ascii="ISOCPEUR" w:hAnsi="ISOCPEUR" w:cs="Times New Roman"/>
              </w:rPr>
              <w:t>9021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E45CC" w14:textId="77777777" w:rsidR="006F2A92" w:rsidRPr="00A22BF6" w:rsidRDefault="006F2A92" w:rsidP="006F2A92">
            <w:pPr>
              <w:pStyle w:val="af5"/>
              <w:rPr>
                <w:rFonts w:ascii="ISOCPEUR" w:hAnsi="ISOCPEUR" w:cs="Times New Roman"/>
                <w:highlight w:val="yellow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68706F" w14:textId="756F9C59" w:rsidR="006F2A92" w:rsidRPr="001776CB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121000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E3D8C" w14:textId="3562527D" w:rsidR="006F2A92" w:rsidRPr="00DC1DA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7BFAED" w14:textId="180346AD" w:rsidR="006F2A92" w:rsidRPr="00DC1DA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6327B" w14:textId="50BB165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B977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4E709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C13C7A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D01978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F248E" w14:textId="6079B1D9" w:rsidR="006F2A92" w:rsidRPr="006C6A48" w:rsidRDefault="006F2A92" w:rsidP="006F2A92">
            <w:pPr>
              <w:pStyle w:val="af3"/>
              <w:rPr>
                <w:rFonts w:ascii="ISOCPEUR" w:hAnsi="ISOCPEUR" w:cs="Times New Roman"/>
                <w:lang w:val="en-US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CA4802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94846" w14:textId="37A8C30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966D35" w14:textId="604F8EC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E88AE8" w14:textId="672660C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25BB7A" w14:textId="465CB53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5FEF4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62A2F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B4EE87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DA4D3B3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5A2A2B" w14:textId="58053EB9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10954A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C1BFD" w14:textId="4AEC7650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0A8629" w14:textId="6C83BAE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9B726" w14:textId="14A5C93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8407FE" w14:textId="26EE148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3774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740775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1C94B0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F214A7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37BE5" w14:textId="1DE36E0A" w:rsidR="006F2A92" w:rsidRPr="00F32969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</w:t>
            </w:r>
            <w:r>
              <w:rPr>
                <w:rFonts w:ascii="ISOCPEUR" w:hAnsi="ISOCPEUR" w:cs="Times New Roman"/>
              </w:rPr>
              <w:t>НД</w:t>
            </w:r>
            <w:r w:rsidRPr="00F309E7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25, чёрная,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4DBE7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51358" w14:textId="14E1DDD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71725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93FC6B" w14:textId="681920E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792D3" w14:textId="27101E6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88F74" w14:textId="668F521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04371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C196F7" w14:textId="428E46FA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Монтаж снаружи</w:t>
            </w:r>
          </w:p>
        </w:tc>
      </w:tr>
      <w:tr w:rsidR="006F2A92" w:rsidRPr="00D5096F" w14:paraId="5DC8034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24F7E4B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CD2AC" w14:textId="3D3A3E77" w:rsidR="006F2A92" w:rsidRPr="00F32969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AD8A4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F5E259" w14:textId="7E7B246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F930D8" w14:textId="5531A1E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3B75E" w14:textId="6C1DAE4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2E7661" w14:textId="3DCBD97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</w:t>
            </w:r>
            <w:r w:rsidR="00EB2477">
              <w:rPr>
                <w:rFonts w:ascii="ISOCPEUR" w:hAnsi="ISOCPEUR" w:cs="Times New Roman"/>
              </w:rPr>
              <w:t>5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802A0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D815C5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EBC73ED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298A87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3EF7E" w14:textId="3E02C1D6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77DD5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322AD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63FEF" w14:textId="0AD3115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4F7BAF" w14:textId="5E4D5EA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48A379" w14:textId="489AD1B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B4039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A9F41" w14:textId="317F17DA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6F2A92" w:rsidRPr="00D5096F" w14:paraId="22D5966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EB839D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8FD8C6" w14:textId="00D1AD0B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7C24CE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CDCDC" w14:textId="06E81FF8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1BE96" w14:textId="121F1D9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95217" w14:textId="4EBE636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F0EC6" w14:textId="78F79A0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86BAA4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2F108" w14:textId="6683E14C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7526ED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6F6ABE0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2CA9C2" w14:textId="4DDCE498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795B34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CD11A" w14:textId="2E3A8458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EABFC" w14:textId="15F3F7B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8BEB5" w14:textId="4B73EA5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90FA0" w14:textId="38F2264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19604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FD7B0" w14:textId="4EFBB713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734B79D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64CBAE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E67D5E" w14:textId="7143136C" w:rsidR="006F2A92" w:rsidRDefault="006F2A92" w:rsidP="006F2A92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Вентустановк</w:t>
            </w:r>
            <w:r>
              <w:rPr>
                <w:rFonts w:ascii="ISOCPEUR" w:hAnsi="ISOCPEUR" w:cs="Times New Roman"/>
                <w:b/>
                <w:u w:val="single"/>
              </w:rPr>
              <w:t>а</w:t>
            </w:r>
            <w:r w:rsidRPr="00C94F4A">
              <w:rPr>
                <w:rFonts w:ascii="ISOCPEUR" w:hAnsi="ISOCPEUR" w:cs="Times New Roman"/>
                <w:b/>
                <w:u w:val="single"/>
              </w:rPr>
              <w:t xml:space="preserve"> П</w:t>
            </w:r>
            <w:r>
              <w:rPr>
                <w:rFonts w:ascii="ISOCPEUR" w:hAnsi="ISOCPEUR" w:cs="Times New Roman"/>
                <w:b/>
                <w:u w:val="single"/>
              </w:rPr>
              <w:t>4.2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470F6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4E8A45" w14:textId="128F8CE9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B717A" w14:textId="732FF9D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DD2B30" w14:textId="67639AA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EB06D" w14:textId="722DF02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52ECD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5594A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029CCA8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C74DFEB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F2B11" w14:textId="052001A9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ШУ-П4.2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E3E5D9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571EC" w14:textId="2B0226FE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05E81" w14:textId="15DF1A5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63754" w14:textId="0CAE4D7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1581C1" w14:textId="11A89D7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FCD3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07372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9217B6E" w14:textId="77777777" w:rsidTr="005623D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9D3DB3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2B3B2F" w14:textId="1AEB8165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Шкаф управления в составе:</w:t>
            </w:r>
          </w:p>
          <w:p w14:paraId="1841807D" w14:textId="77777777" w:rsidR="006F2A92" w:rsidRPr="00364C08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металлический настенного монтажа, </w:t>
            </w:r>
            <w:r>
              <w:rPr>
                <w:rFonts w:ascii="ISOCPEUR" w:hAnsi="ISOCPEUR" w:cs="Times New Roman"/>
                <w:lang w:val="en-US"/>
              </w:rPr>
              <w:t>IP</w:t>
            </w:r>
            <w:r>
              <w:rPr>
                <w:rFonts w:ascii="ISOCPEUR" w:hAnsi="ISOCPEUR" w:cs="Times New Roman"/>
              </w:rPr>
              <w:t>5</w:t>
            </w:r>
            <w:r w:rsidRPr="00C94F4A">
              <w:rPr>
                <w:rFonts w:ascii="ISOCPEUR" w:hAnsi="ISOCPEUR" w:cs="Times New Roman"/>
              </w:rPr>
              <w:t>5</w:t>
            </w:r>
            <w:r>
              <w:rPr>
                <w:rFonts w:ascii="ISOCPEUR" w:hAnsi="ISOCPEUR" w:cs="Times New Roman"/>
              </w:rPr>
              <w:t>;</w:t>
            </w:r>
          </w:p>
          <w:p w14:paraId="4912860F" w14:textId="6E5A4622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контроллер, панель оператора;</w:t>
            </w:r>
          </w:p>
          <w:p w14:paraId="66ADC689" w14:textId="77777777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аппаратура;</w:t>
            </w:r>
          </w:p>
          <w:p w14:paraId="4154A876" w14:textId="33A674D9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преобразователи частоты.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F85B1" w14:textId="13DD8512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48B470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3EFE0F" w14:textId="3446CE0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56954" w14:textId="1B5A5E6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C69A39" w14:textId="74E52F7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76D54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5A1CEE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77149B5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31C9E34B" w14:textId="6C976FDA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1C46823F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E50DD7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50D117" w14:textId="08AB0119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722CFC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3479EA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5F2F3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65887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EFD73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DE66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D4ED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D0E58AE" w14:textId="77777777" w:rsidTr="00D14B2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4BAB5F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E39C19" w14:textId="2355DC26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Привод </w:t>
            </w:r>
            <w:r>
              <w:rPr>
                <w:rFonts w:ascii="ISOCPEUR" w:hAnsi="ISOCPEUR" w:cs="Times New Roman"/>
              </w:rPr>
              <w:t>воздушного клапана</w:t>
            </w:r>
            <w:r w:rsidRPr="00121C08">
              <w:rPr>
                <w:rFonts w:ascii="ISOCPEUR" w:hAnsi="ISOCPEUR" w:cs="Times New Roman"/>
              </w:rPr>
              <w:t xml:space="preserve"> (</w:t>
            </w:r>
            <w:r>
              <w:rPr>
                <w:rFonts w:ascii="ISOCPEUR" w:hAnsi="ISOCPEUR" w:cs="Times New Roman"/>
              </w:rPr>
              <w:t xml:space="preserve">220В, </w:t>
            </w:r>
            <w:proofErr w:type="spellStart"/>
            <w:r>
              <w:rPr>
                <w:rFonts w:ascii="ISOCPEUR" w:hAnsi="ISOCPEUR" w:cs="Times New Roman"/>
              </w:rPr>
              <w:t>возвр</w:t>
            </w:r>
            <w:proofErr w:type="spellEnd"/>
            <w:r>
              <w:rPr>
                <w:rFonts w:ascii="ISOCPEUR" w:hAnsi="ISOCPEUR" w:cs="Times New Roman"/>
              </w:rPr>
              <w:t>. пружина</w:t>
            </w:r>
            <w:r w:rsidRPr="00121C08">
              <w:rPr>
                <w:rFonts w:ascii="ISOCPEUR" w:hAnsi="ISOCPEUR" w:cs="Times New Roman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83CFB" w14:textId="2FEB5CE5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8311D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010DC3" w14:textId="735794C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79BEB7" w14:textId="01F3A37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965A41" w14:textId="7AD2A16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15F7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D8808A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66C1AE3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2588D2DE" w14:textId="2F462876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10BFCAA9" w14:textId="77777777" w:rsidTr="00D14B2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A6CD05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29917" w14:textId="318B099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Термостат </w:t>
            </w:r>
            <w:r>
              <w:rPr>
                <w:rFonts w:ascii="ISOCPEUR" w:hAnsi="ISOCPEUR" w:cs="Times New Roman"/>
              </w:rPr>
              <w:t>отсека горелки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7D369" w14:textId="3DFBADB6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B624A2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A82B3F" w14:textId="7B44005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900C45" w14:textId="7ACF33D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37A9F" w14:textId="7A05D97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F41182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45089B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007FC7B" w14:textId="77777777" w:rsidTr="00D14B2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72087E2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09E99B" w14:textId="4D75646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Электронагреватель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отсека горелки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3A691" w14:textId="2B99B516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29D88C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564D4" w14:textId="42C4D58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9D70E" w14:textId="144048E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C1D36" w14:textId="013A7E6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99747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415B68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702B226" w14:textId="77777777" w:rsidTr="00D14B2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D6DF7A9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C30DB2" w14:textId="3C0EC6EC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дымовых газов канальный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F156E2" w14:textId="1DF21F5C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9EE143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3493EB" w14:textId="6CA9C04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1B6A46" w14:textId="47420B9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8D958" w14:textId="4BC317F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6DD9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DB07EF0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A0E5012" w14:textId="77777777" w:rsidTr="00D14B2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D794A79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AE8BC" w14:textId="167C1BFB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приточного воздуха канальный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F59E7" w14:textId="324A2235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8B215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F4AE30" w14:textId="610F23A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CB4A1E" w14:textId="1CD83DD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74334" w14:textId="2EC988C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0A07B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DD6F1FD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003BE87" w14:textId="77777777" w:rsidTr="00D14B2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222C89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5FAAE" w14:textId="0491C138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воздуха в помещении настенный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EDD65" w14:textId="66AE434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05305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DACCC" w14:textId="4657F50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7B00F9" w14:textId="375EE4A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13BD5" w14:textId="4E76CAD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C1190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5E9A8F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EB5AB2F" w14:textId="77777777" w:rsidTr="00D14B2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B1471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1158B" w14:textId="3E504A5C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перепада давления</w:t>
            </w:r>
            <w:r>
              <w:rPr>
                <w:rFonts w:ascii="ISOCPEUR" w:hAnsi="ISOCPEUR" w:cs="Times New Roman"/>
              </w:rPr>
              <w:t xml:space="preserve"> (</w:t>
            </w:r>
            <w:proofErr w:type="spellStart"/>
            <w:r>
              <w:rPr>
                <w:rFonts w:ascii="ISOCPEUR" w:hAnsi="ISOCPEUR" w:cs="Times New Roman"/>
              </w:rPr>
              <w:t>диф</w:t>
            </w:r>
            <w:proofErr w:type="spellEnd"/>
            <w:r>
              <w:rPr>
                <w:rFonts w:ascii="ISOCPEUR" w:hAnsi="ISOCPEUR" w:cs="Times New Roman"/>
              </w:rPr>
              <w:t>. манометр)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на фильтре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A46DAE" w14:textId="2941845D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10938A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8DB1E" w14:textId="517FAE9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ADA66" w14:textId="2A58AEC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996659" w14:textId="27366B7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868B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DD6A64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634D04A" w14:textId="77777777" w:rsidTr="00D14B2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A752F86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ACEE7D" w14:textId="6DC5F6F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перепада давления</w:t>
            </w:r>
            <w:r>
              <w:rPr>
                <w:rFonts w:ascii="ISOCPEUR" w:hAnsi="ISOCPEUR" w:cs="Times New Roman"/>
              </w:rPr>
              <w:t xml:space="preserve"> (</w:t>
            </w:r>
            <w:proofErr w:type="spellStart"/>
            <w:r>
              <w:rPr>
                <w:rFonts w:ascii="ISOCPEUR" w:hAnsi="ISOCPEUR" w:cs="Times New Roman"/>
              </w:rPr>
              <w:t>диф</w:t>
            </w:r>
            <w:proofErr w:type="spellEnd"/>
            <w:r>
              <w:rPr>
                <w:rFonts w:ascii="ISOCPEUR" w:hAnsi="ISOCPEUR" w:cs="Times New Roman"/>
              </w:rPr>
              <w:t>. манометр)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на вентиляторе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45FDD7" w14:textId="5EA0652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27DF12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A597B2" w14:textId="4A557A1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95F8D" w14:textId="4C396D9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93A6E5" w14:textId="522D29C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69701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D8BC5ED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FB2A7EA" w14:textId="77777777" w:rsidTr="00D14B2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32793C2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5C2A07" w14:textId="29A83918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Светозвуковой оповещатель «Маяк»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5435C" w14:textId="35A30EFB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5DACB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976455" w14:textId="4B82950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F0C866" w14:textId="6B9C830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44E1C0" w14:textId="6E5AF6E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53D6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62145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5DDEE24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3E0AE34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87AD79" w14:textId="32BE326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16D7B8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5E82BE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CA5EC9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A2FB7F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96ECA3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0F73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8D63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4832CDA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05BAD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D82D4" w14:textId="69239B4E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Комплект силовых и контрольных кабелей </w:t>
            </w:r>
            <w:r>
              <w:rPr>
                <w:rFonts w:ascii="ISOCPEUR" w:hAnsi="ISOCPEUR" w:cs="Times New Roman"/>
                <w:lang w:val="en-US"/>
              </w:rPr>
              <w:t>L</w:t>
            </w:r>
            <w:r>
              <w:rPr>
                <w:rFonts w:ascii="ISOCPEUR" w:hAnsi="ISOCPEUR" w:cs="Times New Roman"/>
              </w:rPr>
              <w:t>=20м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F0C5C0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F1C36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4A05B5" w14:textId="479DC26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9AC2D" w14:textId="0A38684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DEEF65" w14:textId="31042FE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2E69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AD68F0" w14:textId="77777777" w:rsidR="006F2A92" w:rsidRPr="00F74C84" w:rsidRDefault="006F2A92" w:rsidP="005F5808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7F9F7A61" w14:textId="77777777" w:rsidR="006F2A92" w:rsidRPr="00F74C84" w:rsidRDefault="006F2A92" w:rsidP="005F5808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6FA5BE51" w14:textId="2426C81C" w:rsidR="006F2A92" w:rsidRPr="00F74C84" w:rsidRDefault="006F2A92" w:rsidP="005F5808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68EF5E0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5D64A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BE736" w14:textId="1E56C5BB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Кабель</w:t>
            </w:r>
            <w:r w:rsidRPr="00213517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витая пара</w:t>
            </w:r>
            <w:r w:rsidRPr="00C84059">
              <w:rPr>
                <w:rFonts w:ascii="ISOCPEUR" w:hAnsi="ISOCPEUR" w:cs="Times New Roman"/>
              </w:rPr>
              <w:t xml:space="preserve"> категории 5e, U/UTP, 4 пары, 24 AWG, LSZH, внутренней прокладки, фиолетовый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1DC76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43462D" w14:textId="01EC6191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39-504-5e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805BC" w14:textId="6467A7D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MOLEX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30F1E3" w14:textId="779F4E8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BC5D37" w14:textId="5E54570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50F95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99FA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389379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BEB6EF9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0D29CF" w14:textId="2163BABD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213517">
              <w:rPr>
                <w:rFonts w:ascii="ISOCPEUR" w:hAnsi="ISOCPEUR" w:cs="Times New Roman"/>
              </w:rPr>
              <w:t>Коннектор RJ-45 под витую пару быстрой установки, категория 5e, универсальный (для одножильного и многожильного кабеля)</w:t>
            </w:r>
            <w:r>
              <w:rPr>
                <w:rFonts w:ascii="ISOCPEUR" w:hAnsi="ISOCPEUR" w:cs="Times New Roman"/>
              </w:rPr>
              <w:t xml:space="preserve">, </w:t>
            </w:r>
            <w:r w:rsidRPr="00213517">
              <w:rPr>
                <w:rFonts w:ascii="ISOCPEUR" w:hAnsi="ISOCPEUR" w:cs="Times New Roman"/>
              </w:rPr>
              <w:t>8P8C-FC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09E4DA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D8CBC" w14:textId="09FFB2B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10794с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CE6C9" w14:textId="3178BA7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213517">
              <w:rPr>
                <w:rFonts w:ascii="ISOCPEUR" w:hAnsi="ISOCPEUR" w:cs="Times New Roman"/>
              </w:rPr>
              <w:t>Cabeus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9E625F" w14:textId="7F96AE8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09694" w14:textId="52B2C44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D6AD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92B2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9CE9CD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75C71BF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84A253" w14:textId="7ED7B129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542064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B9F28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C57AB3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11592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A55523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FE40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C936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6FF295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663010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2C249D" w14:textId="33B46DAD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200х50х3000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59386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93228" w14:textId="2BE06263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35264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5DE08" w14:textId="5A2B2FF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3A6E7" w14:textId="45DB822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46EF7E" w14:textId="0AD2C7E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E8D1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58714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4B3FD4A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5E1689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77147E" w14:textId="75A086AB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200х3000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A0E4C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E3625D" w14:textId="2A5B3393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35524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413AB6" w14:textId="07D6662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764969" w14:textId="471967D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EB0D33" w14:textId="5CFA0AE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61F0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C0ACDA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29B1F8F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08CE6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E35369" w14:textId="758EEF21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039EA3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E9B598" w14:textId="0778CCF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E87518" w14:textId="405CAD1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0CA46" w14:textId="3E6971D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BCADE2" w14:textId="4631C0F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7886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E88DF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D49A80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16A145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59243" w14:textId="5C87D14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 xml:space="preserve">Угол вертикальный внутренний, переходник CSSS 90 </w:t>
            </w:r>
            <w:proofErr w:type="spellStart"/>
            <w:r w:rsidRPr="00A22BF6">
              <w:rPr>
                <w:rFonts w:ascii="ISOCPEUR" w:hAnsi="ISOCPEUR" w:cs="Times New Roman"/>
              </w:rPr>
              <w:t>осн</w:t>
            </w:r>
            <w:proofErr w:type="spellEnd"/>
            <w:r w:rsidRPr="00A22BF6">
              <w:rPr>
                <w:rFonts w:ascii="ISOCPEUR" w:hAnsi="ISOCPEUR" w:cs="Times New Roman"/>
              </w:rPr>
              <w:t>. 200 H</w:t>
            </w:r>
            <w:r>
              <w:rPr>
                <w:rFonts w:ascii="ISOCPEUR" w:hAnsi="ISOCPEUR" w:cs="Times New Roman"/>
              </w:rPr>
              <w:t>5</w:t>
            </w:r>
            <w:r w:rsidRPr="00A22BF6">
              <w:rPr>
                <w:rFonts w:ascii="ISOCPEUR" w:hAnsi="ISOCPEUR" w:cs="Times New Roman"/>
              </w:rPr>
              <w:t>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38BEAE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7BE60" w14:textId="61748501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37</w:t>
            </w:r>
            <w:r>
              <w:rPr>
                <w:rFonts w:ascii="ISOCPEUR" w:hAnsi="ISOCPEUR" w:cs="Times New Roman"/>
              </w:rPr>
              <w:t>594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4F4650" w14:textId="4E1F6D0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4931F2" w14:textId="26A5799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0DE44F" w14:textId="3536282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C8AE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69C8C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C6CD56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BF236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BDF59E" w14:textId="79AEACD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CPO 90 горизонтальный 90° 200х</w:t>
            </w:r>
            <w:r>
              <w:rPr>
                <w:rFonts w:ascii="ISOCPEUR" w:hAnsi="ISOCPEUR" w:cs="Times New Roman"/>
              </w:rPr>
              <w:t>5</w:t>
            </w:r>
            <w:r w:rsidRPr="00D23D96">
              <w:rPr>
                <w:rFonts w:ascii="ISOCPEUR" w:hAnsi="ISOCPEUR" w:cs="Times New Roman"/>
              </w:rPr>
              <w:t>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48803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2BE37" w14:textId="3D29A40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</w:t>
            </w:r>
            <w:r>
              <w:rPr>
                <w:rFonts w:ascii="ISOCPEUR" w:hAnsi="ISOCPEUR" w:cs="Times New Roman"/>
              </w:rPr>
              <w:t>0</w:t>
            </w:r>
            <w:r w:rsidRPr="00D23D96">
              <w:rPr>
                <w:rFonts w:ascii="ISOCPEUR" w:hAnsi="ISOCPEUR" w:cs="Times New Roman"/>
              </w:rPr>
              <w:t>4K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85018" w14:textId="0187489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959C56" w14:textId="3DF86F5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9B4D22" w14:textId="18ED393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AEC8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814625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E974A7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642BF35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E2D59" w14:textId="588E68FE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0E61AE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C652D0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3C01E" w14:textId="6A5EAA7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E0E78" w14:textId="4CBEA16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0E0E0D" w14:textId="48429DC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3DD73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77738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D96E7C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0FD9CB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232D8A" w14:textId="3EAC697C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Крепление ТМ к стене (скоба) для вертикального монтажа осн.200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96FD73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5D110" w14:textId="775793BC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BMM1020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213B3" w14:textId="75CB7D6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AA9F68" w14:textId="1A966D5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22967" w14:textId="17ECD6B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EB3F58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E9CE2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7E2DBC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146213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745095" w14:textId="73F5912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021D2">
              <w:rPr>
                <w:rFonts w:ascii="ISOCPEUR" w:hAnsi="ISOCPEUR" w:cs="Times New Roman"/>
              </w:rPr>
              <w:t xml:space="preserve">Консоль универсальная </w:t>
            </w:r>
            <w:proofErr w:type="spellStart"/>
            <w:r w:rsidRPr="001021D2">
              <w:rPr>
                <w:rFonts w:ascii="ISOCPEUR" w:hAnsi="ISOCPEUR" w:cs="Times New Roman"/>
              </w:rPr>
              <w:t>осн</w:t>
            </w:r>
            <w:proofErr w:type="spellEnd"/>
            <w:r w:rsidRPr="001021D2">
              <w:rPr>
                <w:rFonts w:ascii="ISOCPEUR" w:hAnsi="ISOCPEUR" w:cs="Times New Roman"/>
              </w:rPr>
              <w:t>. 200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4440AA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1A01D" w14:textId="2ECE763C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</w:t>
            </w:r>
            <w:r>
              <w:rPr>
                <w:rFonts w:ascii="ISOCPEUR" w:hAnsi="ISOCPEUR" w:cs="Times New Roman"/>
                <w:lang w:val="en-US"/>
              </w:rPr>
              <w:t>BN5</w:t>
            </w:r>
            <w:r w:rsidRPr="00A22BF6">
              <w:rPr>
                <w:rFonts w:ascii="ISOCPEUR" w:hAnsi="ISOCPEUR" w:cs="Times New Roman"/>
                <w:lang w:val="en-US"/>
              </w:rPr>
              <w:t>020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1830A8" w14:textId="419AB96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F78BE" w14:textId="67C6B96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97F773" w14:textId="4A98D303" w:rsidR="006F2A92" w:rsidRPr="00707ACA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FCDC3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99B2D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829D498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51701C5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ABA22E" w14:textId="7A5AC9EB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9A0B8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177CCC" w14:textId="08013E3A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1B82AA" w14:textId="32BCE24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08474" w14:textId="13429CC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64808" w14:textId="6C9A7C95" w:rsidR="006F2A92" w:rsidRPr="00707ACA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56385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BC4EDB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1D2A5F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7CD851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69958" w14:textId="61B4BA0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Вертикальный подвес одиночный 41х21, L800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E59956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86650" w14:textId="6D51948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BSP2108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9DE62" w14:textId="6DBCE8A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52ED8" w14:textId="0335F2D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2D4C1" w14:textId="47B2B19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8EA78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7EF42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0FAEBC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9350F35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951303" w14:textId="2D530B1B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П-образный профиль PSM, L300, толщ.2,5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71AC1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9A2E97" w14:textId="65DDC5DA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BPM2903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A0D7B" w14:textId="07FC1B2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3EB1E" w14:textId="6DA9A02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BFCA06" w14:textId="1F719F8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B5FFC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224698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66057B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533A109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5A027" w14:textId="6500FFA3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CDBAE5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87A04C" w14:textId="725C0001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1D4F2D" w14:textId="4E7926D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733F16" w14:textId="18D4D9E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4806FF" w14:textId="38B8692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41384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180ABA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5716A9A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12C32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D592AD" w14:textId="15A6EF23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Винт для крепления к С-образному профилю М10х30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8B2B7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9CF557" w14:textId="4030CFC1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0</w:t>
            </w:r>
            <w:r>
              <w:rPr>
                <w:rFonts w:ascii="ISOCPEUR" w:hAnsi="ISOCPEUR" w:cs="Times New Roman"/>
              </w:rPr>
              <w:t>410</w:t>
            </w:r>
            <w:r>
              <w:rPr>
                <w:rFonts w:ascii="ISOCPEUR" w:hAnsi="ISOCPEUR" w:cs="Times New Roman"/>
                <w:lang w:val="en-US"/>
              </w:rPr>
              <w:t>3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7CE2CC" w14:textId="2B9F083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157DEE" w14:textId="0F0BDFE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8CFACA" w14:textId="559A8A2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7DDD5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A22BA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2D8C02F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B1373F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53C73" w14:textId="24B2A1BB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Гайка шестигранная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CE0B8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5BDA0" w14:textId="73F3592C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111000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88613D" w14:textId="59B0EFC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75140" w14:textId="73ECB7B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4FA43" w14:textId="5B51717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1B97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F54EB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8D7229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051836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B907C" w14:textId="5E7B2890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Шайба М10 кузовная DIN</w:t>
            </w:r>
            <w:r>
              <w:rPr>
                <w:rFonts w:ascii="ISOCPEUR" w:hAnsi="ISOCPEUR" w:cs="Times New Roman"/>
                <w:lang w:val="en-US"/>
              </w:rPr>
              <w:t xml:space="preserve"> </w:t>
            </w:r>
            <w:r w:rsidRPr="001776CB">
              <w:rPr>
                <w:rFonts w:ascii="ISOCPEUR" w:hAnsi="ISOCPEUR" w:cs="Times New Roman"/>
              </w:rPr>
              <w:t>9021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52E57A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A39AF" w14:textId="35D014F3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121000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3C989" w14:textId="0AC072B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177A3E" w14:textId="13FC9D8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95E75" w14:textId="5D3545B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69A8B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7A31D8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633722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05766C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FC627" w14:textId="5FBFBA31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18D6D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B5E78" w14:textId="5956E5A8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34138F" w14:textId="75B5418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F395B" w14:textId="45A0070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81AD3" w14:textId="273969F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9BE1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9D222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5516E3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EAEB3E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399E08" w14:textId="60A1D4FB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707A64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140DDF" w14:textId="3B749540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64D8B0" w14:textId="028E799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9A604" w14:textId="2EDB585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C2A545" w14:textId="2FD7F9B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4B1C4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88FCA8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41B9B31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FFEA5E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303C6F" w14:textId="0B92B2C0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</w:t>
            </w:r>
            <w:r>
              <w:rPr>
                <w:rFonts w:ascii="ISOCPEUR" w:hAnsi="ISOCPEUR" w:cs="Times New Roman"/>
              </w:rPr>
              <w:t>НД</w:t>
            </w:r>
            <w:r w:rsidRPr="00F309E7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25, чёрная,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8B1ECE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298C51" w14:textId="15E0331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71725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F8E435" w14:textId="55159E5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57847E" w14:textId="3967B83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2BB4E" w14:textId="5B13A6B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58579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25BEF6" w14:textId="1BEFC14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Монтаж снаружи</w:t>
            </w:r>
          </w:p>
        </w:tc>
      </w:tr>
      <w:tr w:rsidR="006F2A92" w:rsidRPr="00D5096F" w14:paraId="46055BC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21D66A4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77220" w14:textId="57D691DD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E21995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C2871" w14:textId="5DA6B9A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A8638D" w14:textId="602D2AD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FCC4D" w14:textId="3FD2290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4D62AB" w14:textId="339D59D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</w:t>
            </w:r>
            <w:r w:rsidR="00EB2477">
              <w:rPr>
                <w:rFonts w:ascii="ISOCPEUR" w:hAnsi="ISOCPEUR" w:cs="Times New Roman"/>
              </w:rPr>
              <w:t>5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CEF28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B8FB8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124924D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9F14F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45DF7" w14:textId="6DF780ED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58779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EB1661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676E1" w14:textId="4B19F01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B884F" w14:textId="3D1BB2A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8E7C2" w14:textId="6AA0F7B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1FEC0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AD6C68" w14:textId="3C4C4C40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6F2A92" w:rsidRPr="00D5096F" w14:paraId="554350FD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30D472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F58F7" w14:textId="5615F722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4E59A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9381C" w14:textId="23B6C2EC" w:rsidR="006F2A92" w:rsidRPr="00364C08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A6B0E" w14:textId="35609CF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9CC9B" w14:textId="5672A9A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2B2BF4" w14:textId="07E2C05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41FAB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3C3ED5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1551248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286CB10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28CD6C" w14:textId="20FA63B6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D934F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906D5" w14:textId="40D0123C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B7D7A5" w14:textId="09586ED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D8AC9B" w14:textId="20A0652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2A414" w14:textId="4454599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3D7114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27CFA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1DDA0F6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7AB0FE0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8CD54C" w14:textId="39C7A337" w:rsidR="006F2A92" w:rsidRPr="00364C08" w:rsidRDefault="006F2A92" w:rsidP="006F2A92">
            <w:pPr>
              <w:pStyle w:val="af3"/>
              <w:jc w:val="center"/>
              <w:rPr>
                <w:rFonts w:ascii="ISOCPEUR" w:hAnsi="ISOCPEUR" w:cs="Times New Roman"/>
                <w:lang w:val="en-US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Вентустановк</w:t>
            </w:r>
            <w:r>
              <w:rPr>
                <w:rFonts w:ascii="ISOCPEUR" w:hAnsi="ISOCPEUR" w:cs="Times New Roman"/>
                <w:b/>
                <w:u w:val="single"/>
              </w:rPr>
              <w:t>а</w:t>
            </w:r>
            <w:r w:rsidRPr="00C94F4A">
              <w:rPr>
                <w:rFonts w:ascii="ISOCPEUR" w:hAnsi="ISOCPEUR" w:cs="Times New Roman"/>
                <w:b/>
                <w:u w:val="single"/>
              </w:rPr>
              <w:t xml:space="preserve"> П</w:t>
            </w:r>
            <w:r>
              <w:rPr>
                <w:rFonts w:ascii="ISOCPEUR" w:hAnsi="ISOCPEUR" w:cs="Times New Roman"/>
                <w:b/>
                <w:u w:val="single"/>
              </w:rPr>
              <w:t>4.</w:t>
            </w:r>
            <w:r>
              <w:rPr>
                <w:rFonts w:ascii="ISOCPEUR" w:hAnsi="ISOCPEUR" w:cs="Times New Roman"/>
                <w:b/>
                <w:u w:val="single"/>
                <w:lang w:val="en-US"/>
              </w:rPr>
              <w:t>3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DFA50A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B6813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6442B2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5F7D6F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5BCBD6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7B9A4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89ADCE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EEC37F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74D137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AE847" w14:textId="7CF829CD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ШУ-П4.3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FD8F3C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CC76B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B1D73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5ACD9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50C7F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0D542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24B3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A3508D9" w14:textId="77777777" w:rsidTr="005F580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2B3D3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1CD074" w14:textId="3641BA06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Шкаф управления в составе:</w:t>
            </w:r>
          </w:p>
          <w:p w14:paraId="1B75FEA2" w14:textId="77777777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металлический настенного монтажа, </w:t>
            </w:r>
            <w:r>
              <w:rPr>
                <w:rFonts w:ascii="ISOCPEUR" w:hAnsi="ISOCPEUR" w:cs="Times New Roman"/>
                <w:lang w:val="en-US"/>
              </w:rPr>
              <w:t>IP</w:t>
            </w:r>
            <w:r>
              <w:rPr>
                <w:rFonts w:ascii="ISOCPEUR" w:hAnsi="ISOCPEUR" w:cs="Times New Roman"/>
              </w:rPr>
              <w:t>5</w:t>
            </w:r>
            <w:r w:rsidRPr="00C94F4A">
              <w:rPr>
                <w:rFonts w:ascii="ISOCPEUR" w:hAnsi="ISOCPEUR" w:cs="Times New Roman"/>
              </w:rPr>
              <w:t>5</w:t>
            </w:r>
            <w:r>
              <w:rPr>
                <w:rFonts w:ascii="ISOCPEUR" w:hAnsi="ISOCPEUR" w:cs="Times New Roman"/>
              </w:rPr>
              <w:t>;</w:t>
            </w:r>
          </w:p>
          <w:p w14:paraId="18B65682" w14:textId="77777777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контроллер, панель оператора;</w:t>
            </w:r>
          </w:p>
          <w:p w14:paraId="262181E9" w14:textId="77777777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аппаратура;</w:t>
            </w:r>
          </w:p>
          <w:p w14:paraId="60D956F4" w14:textId="6E818276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преобразователи частоты.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9A9E8" w14:textId="7976D942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27E5E5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AB805F" w14:textId="5F79A47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6891DC" w14:textId="58A88F2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05422" w14:textId="55889E0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983A1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3BB6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76DA1D9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75F9C630" w14:textId="28AEE1C9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0939ED9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A1179E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3D75F" w14:textId="58189616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3A4295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93D9E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5DE163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9C9111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62DFD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F23A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97378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5F5808" w:rsidRPr="00D5096F" w14:paraId="13039808" w14:textId="77777777" w:rsidTr="00FC526D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5B9E02" w14:textId="77777777" w:rsidR="005F5808" w:rsidRPr="00D5096F" w:rsidRDefault="005F5808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96D65" w14:textId="4242C16E" w:rsidR="005F5808" w:rsidRDefault="005F5808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Привод </w:t>
            </w:r>
            <w:r>
              <w:rPr>
                <w:rFonts w:ascii="ISOCPEUR" w:hAnsi="ISOCPEUR" w:cs="Times New Roman"/>
              </w:rPr>
              <w:t>воздушного клапана</w:t>
            </w:r>
            <w:r w:rsidRPr="00121C08">
              <w:rPr>
                <w:rFonts w:ascii="ISOCPEUR" w:hAnsi="ISOCPEUR" w:cs="Times New Roman"/>
              </w:rPr>
              <w:t xml:space="preserve"> (</w:t>
            </w:r>
            <w:r>
              <w:rPr>
                <w:rFonts w:ascii="ISOCPEUR" w:hAnsi="ISOCPEUR" w:cs="Times New Roman"/>
              </w:rPr>
              <w:t xml:space="preserve">220В, </w:t>
            </w:r>
            <w:proofErr w:type="spellStart"/>
            <w:r>
              <w:rPr>
                <w:rFonts w:ascii="ISOCPEUR" w:hAnsi="ISOCPEUR" w:cs="Times New Roman"/>
              </w:rPr>
              <w:t>возвр</w:t>
            </w:r>
            <w:proofErr w:type="spellEnd"/>
            <w:r>
              <w:rPr>
                <w:rFonts w:ascii="ISOCPEUR" w:hAnsi="ISOCPEUR" w:cs="Times New Roman"/>
              </w:rPr>
              <w:t>. пружина</w:t>
            </w:r>
            <w:r w:rsidRPr="00121C08">
              <w:rPr>
                <w:rFonts w:ascii="ISOCPEUR" w:hAnsi="ISOCPEUR" w:cs="Times New Roman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69E26" w14:textId="160360F8" w:rsidR="005F5808" w:rsidRPr="00A52A11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DE55B" w14:textId="77777777" w:rsidR="005F5808" w:rsidRPr="009C15D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4ADD3" w14:textId="1AABD2ED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D425B" w14:textId="4CC796DA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277A91" w14:textId="1FF31159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9600E5" w14:textId="77777777" w:rsidR="005F5808" w:rsidRPr="00D5096F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AED493D" w14:textId="77777777" w:rsidR="005F5808" w:rsidRPr="00F74C84" w:rsidRDefault="005F5808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0C1F950F" w14:textId="77777777" w:rsidR="005F5808" w:rsidRPr="00F74C84" w:rsidRDefault="005F5808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7CACFA19" w14:textId="35DC4424" w:rsidR="005F5808" w:rsidRPr="00F74C84" w:rsidRDefault="005F5808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5F5808" w:rsidRPr="00D5096F" w14:paraId="655803F5" w14:textId="77777777" w:rsidTr="00FC526D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BEC23A1" w14:textId="77777777" w:rsidR="005F5808" w:rsidRPr="00D5096F" w:rsidRDefault="005F5808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1F9E38" w14:textId="2B931786" w:rsidR="005F5808" w:rsidRDefault="005F5808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Термостат </w:t>
            </w:r>
            <w:r>
              <w:rPr>
                <w:rFonts w:ascii="ISOCPEUR" w:hAnsi="ISOCPEUR" w:cs="Times New Roman"/>
              </w:rPr>
              <w:t>отсека горелки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5B62A" w14:textId="44FA4B78" w:rsidR="005F5808" w:rsidRPr="00A52A11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A51C9" w14:textId="77777777" w:rsidR="005F5808" w:rsidRPr="009C15D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04E68" w14:textId="512E01A0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CC313" w14:textId="6D013874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47AD5" w14:textId="62DFB878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99096F" w14:textId="77777777" w:rsidR="005F5808" w:rsidRPr="00D5096F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70BA8D1" w14:textId="379C3340" w:rsidR="005F5808" w:rsidRPr="00F74C8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5F5808" w:rsidRPr="00D5096F" w14:paraId="186B6D3C" w14:textId="77777777" w:rsidTr="00FC526D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C9CCA62" w14:textId="77777777" w:rsidR="005F5808" w:rsidRPr="00D5096F" w:rsidRDefault="005F5808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CFF86" w14:textId="3BB4B706" w:rsidR="005F5808" w:rsidRDefault="005F5808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Электронагреватель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отсека горелки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B37D23" w14:textId="1EDE3C72" w:rsidR="005F5808" w:rsidRPr="00A52A11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4902B" w14:textId="77777777" w:rsidR="005F5808" w:rsidRPr="009C15D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B7D09" w14:textId="4EC19E08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E8C40C" w14:textId="74D870B8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5CAEA" w14:textId="2E693E8D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364294" w14:textId="77777777" w:rsidR="005F5808" w:rsidRPr="00D5096F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6A52438" w14:textId="0A3E60E8" w:rsidR="005F5808" w:rsidRPr="00F74C8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5F5808" w:rsidRPr="00D5096F" w14:paraId="7D2F45D4" w14:textId="77777777" w:rsidTr="00FC526D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C4A580F" w14:textId="77777777" w:rsidR="005F5808" w:rsidRPr="00D5096F" w:rsidRDefault="005F5808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21194D" w14:textId="16917CDE" w:rsidR="005F5808" w:rsidRDefault="005F5808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дымовых газов канальный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4A7DE" w14:textId="66701BB9" w:rsidR="005F5808" w:rsidRPr="00A52A11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8C417" w14:textId="77777777" w:rsidR="005F5808" w:rsidRPr="009C15D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79B66" w14:textId="75E4888E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140E3" w14:textId="5B57B58E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434472" w14:textId="4EDD0019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A5862F" w14:textId="77777777" w:rsidR="005F5808" w:rsidRPr="00D5096F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5197877" w14:textId="5052CA89" w:rsidR="005F5808" w:rsidRPr="00F74C8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5F5808" w:rsidRPr="00D5096F" w14:paraId="714C30DA" w14:textId="77777777" w:rsidTr="00FC526D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996E163" w14:textId="77777777" w:rsidR="005F5808" w:rsidRPr="00D5096F" w:rsidRDefault="005F5808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140BF" w14:textId="0F598E0F" w:rsidR="005F5808" w:rsidRDefault="005F5808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приточного воздуха канальный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2DB88D" w14:textId="79AB9A28" w:rsidR="005F5808" w:rsidRPr="00A52A11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DD8E8" w14:textId="77777777" w:rsidR="005F5808" w:rsidRPr="009C15D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71466" w14:textId="4745E006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657E8" w14:textId="5EB02ACF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C74ABA" w14:textId="27671EDE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8AAD8B" w14:textId="77777777" w:rsidR="005F5808" w:rsidRPr="00D5096F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A307D85" w14:textId="75A83EFE" w:rsidR="005F5808" w:rsidRPr="00F74C8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5F5808" w:rsidRPr="00D5096F" w14:paraId="53E25260" w14:textId="77777777" w:rsidTr="00FC526D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6060500" w14:textId="77777777" w:rsidR="005F5808" w:rsidRPr="00D5096F" w:rsidRDefault="005F5808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AB5B3" w14:textId="3A17F20E" w:rsidR="005F5808" w:rsidRDefault="005F5808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воздуха в помещении настенный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99907" w14:textId="43ADE0E5" w:rsidR="005F5808" w:rsidRPr="00A52A11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064E7" w14:textId="77777777" w:rsidR="005F5808" w:rsidRPr="009C15D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BD713" w14:textId="00999AEB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76BD69" w14:textId="1FD8E82A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4D1FE3" w14:textId="5F4F4EFA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CD30E3" w14:textId="77777777" w:rsidR="005F5808" w:rsidRPr="00D5096F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9D9641B" w14:textId="77777777" w:rsidR="005F5808" w:rsidRPr="00F74C8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5F5808" w:rsidRPr="00D5096F" w14:paraId="30895CAF" w14:textId="77777777" w:rsidTr="00FC526D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27AF4A" w14:textId="77777777" w:rsidR="005F5808" w:rsidRPr="00D5096F" w:rsidRDefault="005F5808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7C83F3" w14:textId="0095A940" w:rsidR="005F5808" w:rsidRDefault="005F5808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перепада давления</w:t>
            </w:r>
            <w:r>
              <w:rPr>
                <w:rFonts w:ascii="ISOCPEUR" w:hAnsi="ISOCPEUR" w:cs="Times New Roman"/>
              </w:rPr>
              <w:t xml:space="preserve"> (</w:t>
            </w:r>
            <w:proofErr w:type="spellStart"/>
            <w:r>
              <w:rPr>
                <w:rFonts w:ascii="ISOCPEUR" w:hAnsi="ISOCPEUR" w:cs="Times New Roman"/>
              </w:rPr>
              <w:t>диф</w:t>
            </w:r>
            <w:proofErr w:type="spellEnd"/>
            <w:r>
              <w:rPr>
                <w:rFonts w:ascii="ISOCPEUR" w:hAnsi="ISOCPEUR" w:cs="Times New Roman"/>
              </w:rPr>
              <w:t>. манометр)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на фильтре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ECFE2" w14:textId="088A9E92" w:rsidR="005F5808" w:rsidRPr="00A52A11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9B2F8" w14:textId="77777777" w:rsidR="005F5808" w:rsidRPr="009C15D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B3B1D6" w14:textId="48F201DC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BA0BC7" w14:textId="073E2A75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28B24" w14:textId="76EF77E8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0A040" w14:textId="77777777" w:rsidR="005F5808" w:rsidRPr="00D5096F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A906542" w14:textId="77777777" w:rsidR="005F5808" w:rsidRPr="00F74C8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5F5808" w:rsidRPr="00D5096F" w14:paraId="53E97E62" w14:textId="77777777" w:rsidTr="00FC526D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0B578E6" w14:textId="77777777" w:rsidR="005F5808" w:rsidRPr="00D5096F" w:rsidRDefault="005F5808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EBC26E" w14:textId="5BD80254" w:rsidR="005F5808" w:rsidRDefault="005F5808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перепада давления</w:t>
            </w:r>
            <w:r>
              <w:rPr>
                <w:rFonts w:ascii="ISOCPEUR" w:hAnsi="ISOCPEUR" w:cs="Times New Roman"/>
              </w:rPr>
              <w:t xml:space="preserve"> (</w:t>
            </w:r>
            <w:proofErr w:type="spellStart"/>
            <w:r>
              <w:rPr>
                <w:rFonts w:ascii="ISOCPEUR" w:hAnsi="ISOCPEUR" w:cs="Times New Roman"/>
              </w:rPr>
              <w:t>диф</w:t>
            </w:r>
            <w:proofErr w:type="spellEnd"/>
            <w:r>
              <w:rPr>
                <w:rFonts w:ascii="ISOCPEUR" w:hAnsi="ISOCPEUR" w:cs="Times New Roman"/>
              </w:rPr>
              <w:t>. манометр)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на вентиляторе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EDC9D" w14:textId="08DE44E2" w:rsidR="005F5808" w:rsidRPr="00A52A11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B2472F" w14:textId="77777777" w:rsidR="005F5808" w:rsidRPr="009C15D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188E1" w14:textId="520548F3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CD90F" w14:textId="2FCC6A9E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FEC91" w14:textId="50230F28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34187" w14:textId="77777777" w:rsidR="005F5808" w:rsidRPr="00D5096F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EC5C37E" w14:textId="77777777" w:rsidR="005F5808" w:rsidRPr="00F74C8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5F5808" w:rsidRPr="00D5096F" w14:paraId="6DAB9492" w14:textId="77777777" w:rsidTr="00FC526D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A245A0" w14:textId="77777777" w:rsidR="005F5808" w:rsidRPr="00D5096F" w:rsidRDefault="005F5808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55E4AA" w14:textId="6C09509D" w:rsidR="005F5808" w:rsidRDefault="005F5808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Светозвуковой оповещатель «Маяк»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3229EC" w14:textId="3C668422" w:rsidR="005F5808" w:rsidRPr="00A52A11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7F063E" w14:textId="77777777" w:rsidR="005F5808" w:rsidRPr="009C15D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1F6B9D" w14:textId="43E7D1CF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703FE0" w14:textId="2F68DAA7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4F460D" w14:textId="6498F416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F13C1" w14:textId="77777777" w:rsidR="005F5808" w:rsidRPr="00D5096F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E57AFA" w14:textId="77777777" w:rsidR="005F5808" w:rsidRPr="00F74C8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DCBDB9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A6F9761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0F4545" w14:textId="5AD8CB6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14A86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4C415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32575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90CC73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0348A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C670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3949AB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EF1E544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0B43215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22921" w14:textId="2668466D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Комплект силовых и контрольных кабелей </w:t>
            </w:r>
            <w:r>
              <w:rPr>
                <w:rFonts w:ascii="ISOCPEUR" w:hAnsi="ISOCPEUR" w:cs="Times New Roman"/>
                <w:lang w:val="en-US"/>
              </w:rPr>
              <w:t>L</w:t>
            </w:r>
            <w:r>
              <w:rPr>
                <w:rFonts w:ascii="ISOCPEUR" w:hAnsi="ISOCPEUR" w:cs="Times New Roman"/>
              </w:rPr>
              <w:t>=2</w:t>
            </w:r>
            <w:r w:rsidRPr="00707ACA">
              <w:rPr>
                <w:rFonts w:ascii="ISOCPEUR" w:hAnsi="ISOCPEUR" w:cs="Times New Roman"/>
              </w:rPr>
              <w:t>5</w:t>
            </w: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0C2E3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14785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196FB" w14:textId="01BEF5D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89D09C" w14:textId="15E9290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4B7B4" w14:textId="2CD7735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855B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0CF3C" w14:textId="77777777" w:rsidR="006F2A92" w:rsidRPr="00F74C84" w:rsidRDefault="006F2A92" w:rsidP="005F580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62CB0996" w14:textId="77777777" w:rsidR="006F2A92" w:rsidRPr="00F74C84" w:rsidRDefault="006F2A92" w:rsidP="005F580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5F5D722C" w14:textId="223BA2B3" w:rsidR="006F2A92" w:rsidRPr="00F74C84" w:rsidRDefault="006F2A92" w:rsidP="005F580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0491BE01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2C5248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816EF" w14:textId="482E436C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Кабель</w:t>
            </w:r>
            <w:r w:rsidRPr="00213517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витая пара</w:t>
            </w:r>
            <w:r w:rsidRPr="00C84059">
              <w:rPr>
                <w:rFonts w:ascii="ISOCPEUR" w:hAnsi="ISOCPEUR" w:cs="Times New Roman"/>
              </w:rPr>
              <w:t xml:space="preserve"> категории 5e, U/UTP, 4 пары, 24 AWG, LSZH, внутренней прокладки, фиолетовый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347CE9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89EF6" w14:textId="31DD6266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39-504-5e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6EC33" w14:textId="1514A69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MOLEX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06082" w14:textId="5446D56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317FE" w14:textId="2DCA455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C510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D46CA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872D8A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B849C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39F95" w14:textId="091177A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213517">
              <w:rPr>
                <w:rFonts w:ascii="ISOCPEUR" w:hAnsi="ISOCPEUR" w:cs="Times New Roman"/>
              </w:rPr>
              <w:t>Коннектор RJ-45 под витую пару быстрой установки, категория 5e, универсальный (для одножильного и многожильного кабеля)</w:t>
            </w:r>
            <w:r>
              <w:rPr>
                <w:rFonts w:ascii="ISOCPEUR" w:hAnsi="ISOCPEUR" w:cs="Times New Roman"/>
              </w:rPr>
              <w:t xml:space="preserve">, </w:t>
            </w:r>
            <w:r w:rsidRPr="00213517">
              <w:rPr>
                <w:rFonts w:ascii="ISOCPEUR" w:hAnsi="ISOCPEUR" w:cs="Times New Roman"/>
              </w:rPr>
              <w:t>8P8C-FC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DB866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7ED68" w14:textId="7E27F4B1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10794с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B8C23" w14:textId="5DE31EE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213517">
              <w:rPr>
                <w:rFonts w:ascii="ISOCPEUR" w:hAnsi="ISOCPEUR" w:cs="Times New Roman"/>
              </w:rPr>
              <w:t>Cabeus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C275B" w14:textId="6D24DC9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EA5A7" w14:textId="3A2F0C1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5B81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4C5BD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70D8C27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0F52F08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1A0AC5" w14:textId="64DD7362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1BD846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4AB75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72598E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28351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D46F07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426A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B969B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996EB0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DC697D2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B4374" w14:textId="1EA065F3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200х50х3000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7B633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57C25" w14:textId="0A73CB9C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35264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88B6E" w14:textId="1756D93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9DBB1" w14:textId="79D7FFF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E0240" w14:textId="78867B7A" w:rsidR="006F2A92" w:rsidRPr="00770903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1908C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725E42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1612DE3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DC28E30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D56E79" w14:textId="7B4C6BE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200х3000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C0A26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E26BF" w14:textId="3DD4DF6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35524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17083" w14:textId="2A8C365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626A3" w14:textId="600D3DA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4F4E9" w14:textId="43C2E916" w:rsidR="006F2A92" w:rsidRPr="00770903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4633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CFF7C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7D47FFF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2A37D4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9C1B" w14:textId="30220255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D7459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5718C" w14:textId="23C04B53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1BB0A" w14:textId="23167DD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1246F" w14:textId="30E5FD3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F79D6" w14:textId="16D83E8A" w:rsidR="006F2A92" w:rsidRPr="00770903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31D37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A7C6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EB85258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E3F4A0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7DA11" w14:textId="0693AA5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 xml:space="preserve">Угол вертикальный внутренний, переходник CSSS 90 </w:t>
            </w:r>
            <w:proofErr w:type="spellStart"/>
            <w:r w:rsidRPr="00A22BF6">
              <w:rPr>
                <w:rFonts w:ascii="ISOCPEUR" w:hAnsi="ISOCPEUR" w:cs="Times New Roman"/>
              </w:rPr>
              <w:t>осн</w:t>
            </w:r>
            <w:proofErr w:type="spellEnd"/>
            <w:r w:rsidRPr="00A22BF6">
              <w:rPr>
                <w:rFonts w:ascii="ISOCPEUR" w:hAnsi="ISOCPEUR" w:cs="Times New Roman"/>
              </w:rPr>
              <w:t>. 200 H</w:t>
            </w:r>
            <w:r>
              <w:rPr>
                <w:rFonts w:ascii="ISOCPEUR" w:hAnsi="ISOCPEUR" w:cs="Times New Roman"/>
              </w:rPr>
              <w:t>5</w:t>
            </w:r>
            <w:r w:rsidRPr="00A22BF6">
              <w:rPr>
                <w:rFonts w:ascii="ISOCPEUR" w:hAnsi="ISOCPEUR" w:cs="Times New Roman"/>
              </w:rPr>
              <w:t>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58AC1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8DA05" w14:textId="69FAFE16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37</w:t>
            </w:r>
            <w:r>
              <w:rPr>
                <w:rFonts w:ascii="ISOCPEUR" w:hAnsi="ISOCPEUR" w:cs="Times New Roman"/>
              </w:rPr>
              <w:t>594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0A55E" w14:textId="5CF2761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D4DFCA" w14:textId="5CA90E5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A1DA7" w14:textId="5C9741F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05E4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DD454D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C6ED12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3BDCB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F8EA3" w14:textId="31C9B8CE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CPO 90 горизонтальный 90° 200х</w:t>
            </w:r>
            <w:r>
              <w:rPr>
                <w:rFonts w:ascii="ISOCPEUR" w:hAnsi="ISOCPEUR" w:cs="Times New Roman"/>
              </w:rPr>
              <w:t>5</w:t>
            </w:r>
            <w:r w:rsidRPr="00D23D96">
              <w:rPr>
                <w:rFonts w:ascii="ISOCPEUR" w:hAnsi="ISOCPEUR" w:cs="Times New Roman"/>
              </w:rPr>
              <w:t>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FA622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5328E" w14:textId="22C39326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</w:t>
            </w:r>
            <w:r>
              <w:rPr>
                <w:rFonts w:ascii="ISOCPEUR" w:hAnsi="ISOCPEUR" w:cs="Times New Roman"/>
              </w:rPr>
              <w:t>0</w:t>
            </w:r>
            <w:r w:rsidRPr="00D23D96">
              <w:rPr>
                <w:rFonts w:ascii="ISOCPEUR" w:hAnsi="ISOCPEUR" w:cs="Times New Roman"/>
              </w:rPr>
              <w:t>4K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214102" w14:textId="43F0EA4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7D83F" w14:textId="0C57841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BFBFBB" w14:textId="14738DA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B306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ED374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D0A55C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25977C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55EF2" w14:textId="300ECA1D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28263B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4F87BE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17437D" w14:textId="426C911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84E67B" w14:textId="5A067E3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8AE5E3" w14:textId="4625B90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A1E9D8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94B5AB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9DED161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089D2BF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68AE1" w14:textId="3039588E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Крепление ТМ к стене (скоба) для вертикального монтажа осн.200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ABAFE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14A519" w14:textId="23070CD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BMM1020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0E8F9D" w14:textId="608451F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A86A95" w14:textId="4F4A7ED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D82DC" w14:textId="77F040A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21C9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F0CC6A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763B29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4134C0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8A7ED" w14:textId="56ED95B2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021D2">
              <w:rPr>
                <w:rFonts w:ascii="ISOCPEUR" w:hAnsi="ISOCPEUR" w:cs="Times New Roman"/>
              </w:rPr>
              <w:t xml:space="preserve">Консоль универсальная </w:t>
            </w:r>
            <w:proofErr w:type="spellStart"/>
            <w:r w:rsidRPr="001021D2">
              <w:rPr>
                <w:rFonts w:ascii="ISOCPEUR" w:hAnsi="ISOCPEUR" w:cs="Times New Roman"/>
              </w:rPr>
              <w:t>осн</w:t>
            </w:r>
            <w:proofErr w:type="spellEnd"/>
            <w:r w:rsidRPr="001021D2">
              <w:rPr>
                <w:rFonts w:ascii="ISOCPEUR" w:hAnsi="ISOCPEUR" w:cs="Times New Roman"/>
              </w:rPr>
              <w:t>. 200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2EDA7A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80810A" w14:textId="7394A2B4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</w:t>
            </w:r>
            <w:r>
              <w:rPr>
                <w:rFonts w:ascii="ISOCPEUR" w:hAnsi="ISOCPEUR" w:cs="Times New Roman"/>
                <w:lang w:val="en-US"/>
              </w:rPr>
              <w:t>BN5</w:t>
            </w:r>
            <w:r w:rsidRPr="00A22BF6">
              <w:rPr>
                <w:rFonts w:ascii="ISOCPEUR" w:hAnsi="ISOCPEUR" w:cs="Times New Roman"/>
                <w:lang w:val="en-US"/>
              </w:rPr>
              <w:t>020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34D41" w14:textId="2832D9D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176A51" w14:textId="41DAD54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665A5" w14:textId="6A00BD8E" w:rsidR="006F2A92" w:rsidRPr="00707ACA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86119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E36A8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D1E376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6C6D905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054F5" w14:textId="490CF22E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80110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5D9649" w14:textId="10B3A9D4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5B2F54" w14:textId="5786EFB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33AE4A" w14:textId="6EA67D0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B221A1" w14:textId="77556B7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  <w:r w:rsidRPr="00DC1DA4"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0E1A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E689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65C54BD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B4125A4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DE4B6" w14:textId="01242056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Вертикальный подвес одиночный 41х21, L800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4BF5AE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CECB4" w14:textId="61F9433B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BSP2108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17CBA" w14:textId="32950CE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A9C0C" w14:textId="1B1D7A8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16635" w14:textId="54F32B4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8ABDA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9B2EBA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83DE1DD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F2B8ED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44A3D" w14:textId="0FCFCAD0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П-образный профиль PSM, L300, толщ.2,5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0E877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3030F" w14:textId="31A451C0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BPM2903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92A85" w14:textId="07E0F17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110283" w14:textId="5B9C3D5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A3F66" w14:textId="13EA2E0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7EDD6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01B9B4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93D88C3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90ED352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CDCA2E" w14:textId="19F4092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D214F0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7A06F1" w14:textId="420FCB66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691787" w14:textId="72FAE4A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876EC" w14:textId="1E233B1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7369D" w14:textId="489E48B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7210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B6E2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68AFBE7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8B47C54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27409" w14:textId="7B580471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Винт для крепления к С-образному профилю М10х30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A6F17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47588" w14:textId="7AAF6832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0</w:t>
            </w:r>
            <w:r>
              <w:rPr>
                <w:rFonts w:ascii="ISOCPEUR" w:hAnsi="ISOCPEUR" w:cs="Times New Roman"/>
              </w:rPr>
              <w:t>410</w:t>
            </w:r>
            <w:r>
              <w:rPr>
                <w:rFonts w:ascii="ISOCPEUR" w:hAnsi="ISOCPEUR" w:cs="Times New Roman"/>
                <w:lang w:val="en-US"/>
              </w:rPr>
              <w:t>3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9DDABF" w14:textId="363D3DD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D9101" w14:textId="6679A4A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08F01" w14:textId="63ADEB0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4B09A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F3CC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727421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CEE9885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5E0AB9" w14:textId="221DBE3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Гайка шестигранная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CE1DF7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6086DE" w14:textId="6A16FB93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111000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2A920" w14:textId="0EBE2E1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BEE620" w14:textId="30F9F8B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F35FD" w14:textId="00C7B40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7318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D4FE2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997C4B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820167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0BD650" w14:textId="0852AD84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Шайба М10 кузовная DIN</w:t>
            </w:r>
            <w:r>
              <w:rPr>
                <w:rFonts w:ascii="ISOCPEUR" w:hAnsi="ISOCPEUR" w:cs="Times New Roman"/>
                <w:lang w:val="en-US"/>
              </w:rPr>
              <w:t xml:space="preserve"> </w:t>
            </w:r>
            <w:r w:rsidRPr="001776CB">
              <w:rPr>
                <w:rFonts w:ascii="ISOCPEUR" w:hAnsi="ISOCPEUR" w:cs="Times New Roman"/>
              </w:rPr>
              <w:t>9021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297C2E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D9E44" w14:textId="66D7582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121000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D8154" w14:textId="6E5E96A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573933" w14:textId="3DC6F7E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A3085" w14:textId="15208A5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433B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18FD5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2E76F04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E63186B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AC9C96" w14:textId="1C6730E0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FE68E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CBB09" w14:textId="3DCAC6FC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E04660" w14:textId="2740819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89F53" w14:textId="70B7979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0513D0" w14:textId="4E3EE4E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D5D22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ECEA5B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714F40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39AAAA5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914CA3" w14:textId="5DE1421F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5FB1C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EF183F" w14:textId="25B279E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1EFC4" w14:textId="4AFC4AB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D82BF5" w14:textId="4BCA611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1B5C93" w14:textId="2DFB5B5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B55E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C863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06A42C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9E24513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80BAE7" w14:textId="1EEBE3FC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</w:t>
            </w:r>
            <w:r>
              <w:rPr>
                <w:rFonts w:ascii="ISOCPEUR" w:hAnsi="ISOCPEUR" w:cs="Times New Roman"/>
              </w:rPr>
              <w:t>НД</w:t>
            </w:r>
            <w:r w:rsidRPr="00F309E7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25, чёрная,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EF0F5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BEB3F5" w14:textId="5A960A0B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71725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A8663" w14:textId="490C3D7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D24946" w14:textId="759F90B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1DCF2" w14:textId="057EBD8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95F39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AE2910" w14:textId="6A3AAFC0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Монтаж снаружи</w:t>
            </w:r>
          </w:p>
        </w:tc>
      </w:tr>
      <w:tr w:rsidR="006F2A92" w:rsidRPr="00D5096F" w14:paraId="2B459F47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790786D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8C6FD" w14:textId="6875374F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A6A623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05879" w14:textId="73D7B460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EBF92" w14:textId="352FCF8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5824ED" w14:textId="0639ED5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8D4655" w14:textId="1DD3E3E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</w:t>
            </w:r>
            <w:r w:rsidR="00EB2477">
              <w:rPr>
                <w:rFonts w:ascii="ISOCPEUR" w:hAnsi="ISOCPEUR" w:cs="Times New Roman"/>
              </w:rPr>
              <w:t>5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FE121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C75F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301CDA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FC430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45462" w14:textId="2DCF25E8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462291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A91553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40CB5" w14:textId="7EEDF2C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869D4" w14:textId="09885AD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50970D" w14:textId="4F10F48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BF8792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C0A834" w14:textId="5882528F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6F2A92" w:rsidRPr="00D5096F" w14:paraId="7C15DF2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3A3AFB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F59071" w14:textId="1AA61E8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3100D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B83C3" w14:textId="71EDEE11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7A9CCB" w14:textId="4FD2F7E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DDE020" w14:textId="6B7CA71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EC174B" w14:textId="2822FF3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6991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6D244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0EE385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E1FDFAB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49BFB" w14:textId="61A59D25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0C593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5866A2" w14:textId="298A8F2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65FA3D" w14:textId="43A3790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3DE880" w14:textId="7167E16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D5762" w14:textId="393F2C0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DE1F1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CBDE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591EB28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DF4FB6A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DCAC1" w14:textId="767703D0" w:rsidR="006F2A92" w:rsidRDefault="006F2A92" w:rsidP="006F2A92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Вентустановк</w:t>
            </w:r>
            <w:r>
              <w:rPr>
                <w:rFonts w:ascii="ISOCPEUR" w:hAnsi="ISOCPEUR" w:cs="Times New Roman"/>
                <w:b/>
                <w:u w:val="single"/>
              </w:rPr>
              <w:t>а</w:t>
            </w:r>
            <w:r w:rsidRPr="00C94F4A">
              <w:rPr>
                <w:rFonts w:ascii="ISOCPEUR" w:hAnsi="ISOCPEUR" w:cs="Times New Roman"/>
                <w:b/>
                <w:u w:val="single"/>
              </w:rPr>
              <w:t xml:space="preserve"> П</w:t>
            </w:r>
            <w:r>
              <w:rPr>
                <w:rFonts w:ascii="ISOCPEUR" w:hAnsi="ISOCPEUR" w:cs="Times New Roman"/>
                <w:b/>
                <w:u w:val="single"/>
              </w:rPr>
              <w:t>4.</w:t>
            </w:r>
            <w:r>
              <w:rPr>
                <w:rFonts w:ascii="ISOCPEUR" w:hAnsi="ISOCPEUR" w:cs="Times New Roman"/>
                <w:b/>
                <w:u w:val="single"/>
                <w:lang w:val="en-US"/>
              </w:rPr>
              <w:t>4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81F42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141C50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8F144A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A0B96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6B55E0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CA7128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63CBE5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11BE36D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9F724A4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456984" w14:textId="3A6CA242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ШУ-П4.4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EDC0CC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0A35C3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D6A02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8A559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BF9E8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F2A6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8B612D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FB3077E" w14:textId="77777777" w:rsidTr="005F580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F08B8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99AA27" w14:textId="69C19883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Шкаф управления в составе:</w:t>
            </w:r>
          </w:p>
          <w:p w14:paraId="3D218996" w14:textId="77777777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металлический настенного монтажа, </w:t>
            </w:r>
            <w:r>
              <w:rPr>
                <w:rFonts w:ascii="ISOCPEUR" w:hAnsi="ISOCPEUR" w:cs="Times New Roman"/>
                <w:lang w:val="en-US"/>
              </w:rPr>
              <w:t>IP</w:t>
            </w:r>
            <w:r>
              <w:rPr>
                <w:rFonts w:ascii="ISOCPEUR" w:hAnsi="ISOCPEUR" w:cs="Times New Roman"/>
              </w:rPr>
              <w:t>5</w:t>
            </w:r>
            <w:r w:rsidRPr="00C94F4A">
              <w:rPr>
                <w:rFonts w:ascii="ISOCPEUR" w:hAnsi="ISOCPEUR" w:cs="Times New Roman"/>
              </w:rPr>
              <w:t>5</w:t>
            </w:r>
            <w:r>
              <w:rPr>
                <w:rFonts w:ascii="ISOCPEUR" w:hAnsi="ISOCPEUR" w:cs="Times New Roman"/>
              </w:rPr>
              <w:t>;</w:t>
            </w:r>
          </w:p>
          <w:p w14:paraId="4AA81D27" w14:textId="77777777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контроллер, панель оператора;</w:t>
            </w:r>
          </w:p>
          <w:p w14:paraId="2E733CF5" w14:textId="77777777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аппаратура;</w:t>
            </w:r>
          </w:p>
          <w:p w14:paraId="4825F6CA" w14:textId="15F64A0A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преобразователи частоты.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796C0F" w14:textId="24831C9A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382FF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353ABE" w14:textId="54ED17E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1B5726" w14:textId="26BB28E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EB3B9F" w14:textId="751DD96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B357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2AEF7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2B3132A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101F66AF" w14:textId="1970C74D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4C90CBA5" w14:textId="77777777" w:rsidTr="008976FA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2331DED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0FECEE" w14:textId="169A82E8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14C83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126B6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70E54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D69E2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A3D3DF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040AE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21E66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5F5808" w:rsidRPr="00D5096F" w14:paraId="333EBB6E" w14:textId="77777777" w:rsidTr="003A3896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9E144B1" w14:textId="77777777" w:rsidR="005F5808" w:rsidRPr="00D5096F" w:rsidRDefault="005F5808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152CA5" w14:textId="409CBF05" w:rsidR="005F5808" w:rsidRDefault="005F5808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Привод </w:t>
            </w:r>
            <w:r>
              <w:rPr>
                <w:rFonts w:ascii="ISOCPEUR" w:hAnsi="ISOCPEUR" w:cs="Times New Roman"/>
              </w:rPr>
              <w:t>воздушного клапана</w:t>
            </w:r>
            <w:r w:rsidRPr="00121C08">
              <w:rPr>
                <w:rFonts w:ascii="ISOCPEUR" w:hAnsi="ISOCPEUR" w:cs="Times New Roman"/>
              </w:rPr>
              <w:t xml:space="preserve"> (</w:t>
            </w:r>
            <w:r>
              <w:rPr>
                <w:rFonts w:ascii="ISOCPEUR" w:hAnsi="ISOCPEUR" w:cs="Times New Roman"/>
              </w:rPr>
              <w:t xml:space="preserve">220В, </w:t>
            </w:r>
            <w:proofErr w:type="spellStart"/>
            <w:r>
              <w:rPr>
                <w:rFonts w:ascii="ISOCPEUR" w:hAnsi="ISOCPEUR" w:cs="Times New Roman"/>
              </w:rPr>
              <w:t>возвр</w:t>
            </w:r>
            <w:proofErr w:type="spellEnd"/>
            <w:r>
              <w:rPr>
                <w:rFonts w:ascii="ISOCPEUR" w:hAnsi="ISOCPEUR" w:cs="Times New Roman"/>
              </w:rPr>
              <w:t>. пружина</w:t>
            </w:r>
            <w:r w:rsidRPr="00121C08">
              <w:rPr>
                <w:rFonts w:ascii="ISOCPEUR" w:hAnsi="ISOCPEUR" w:cs="Times New Roman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E7077" w14:textId="5858FA42" w:rsidR="005F5808" w:rsidRPr="00A52A11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D3364" w14:textId="77777777" w:rsidR="005F5808" w:rsidRPr="009C15D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79499B" w14:textId="68858ED7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9948A" w14:textId="66C5B847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5064" w14:textId="4A3B6464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DCF980" w14:textId="77777777" w:rsidR="005F5808" w:rsidRPr="00D5096F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387400B" w14:textId="77777777" w:rsidR="005F5808" w:rsidRPr="00F74C84" w:rsidRDefault="005F5808" w:rsidP="006F2A9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56B0DF87" w14:textId="77777777" w:rsidR="005F5808" w:rsidRPr="00F74C84" w:rsidRDefault="005F5808" w:rsidP="006F2A9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565C6FED" w14:textId="5A7C2FB5" w:rsidR="005F5808" w:rsidRPr="00F74C84" w:rsidRDefault="005F5808" w:rsidP="006F2A9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5F5808" w:rsidRPr="00D5096F" w14:paraId="71E25A48" w14:textId="77777777" w:rsidTr="003A3896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8A926C2" w14:textId="77777777" w:rsidR="005F5808" w:rsidRPr="00D5096F" w:rsidRDefault="005F5808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09201" w14:textId="693F21A5" w:rsidR="005F5808" w:rsidRDefault="005F5808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Термостат </w:t>
            </w:r>
            <w:r>
              <w:rPr>
                <w:rFonts w:ascii="ISOCPEUR" w:hAnsi="ISOCPEUR" w:cs="Times New Roman"/>
              </w:rPr>
              <w:t>отсека горелки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2E0CAD" w14:textId="35FAB08D" w:rsidR="005F5808" w:rsidRPr="00A52A11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91A4B" w14:textId="77777777" w:rsidR="005F5808" w:rsidRPr="009C15D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629A19" w14:textId="6D53E37E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E654F" w14:textId="464B438C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15254" w14:textId="506B258E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0370E" w14:textId="77777777" w:rsidR="005F5808" w:rsidRPr="00D5096F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74D0C6C" w14:textId="77777777" w:rsidR="005F5808" w:rsidRPr="00F74C8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5F5808" w:rsidRPr="00D5096F" w14:paraId="34926336" w14:textId="77777777" w:rsidTr="003A3896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3AE6E33" w14:textId="77777777" w:rsidR="005F5808" w:rsidRPr="00D5096F" w:rsidRDefault="005F5808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65FB0" w14:textId="398C8E4E" w:rsidR="005F5808" w:rsidRDefault="005F5808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Электронагреватель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отсека горелки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1AF84" w14:textId="603C1861" w:rsidR="005F5808" w:rsidRPr="00A52A11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726DB" w14:textId="77777777" w:rsidR="005F5808" w:rsidRPr="009C15D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A7979" w14:textId="7C803D77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2EF99" w14:textId="5EC30493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2E95D9" w14:textId="7A936F77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79ACC" w14:textId="77777777" w:rsidR="005F5808" w:rsidRPr="00D5096F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13A4C6B" w14:textId="77777777" w:rsidR="005F5808" w:rsidRPr="00F74C8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5F5808" w:rsidRPr="00D5096F" w14:paraId="0DF5768E" w14:textId="77777777" w:rsidTr="00C3418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EF4ED40" w14:textId="77777777" w:rsidR="005F5808" w:rsidRPr="00D5096F" w:rsidRDefault="005F5808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EA567" w14:textId="05280FEF" w:rsidR="005F5808" w:rsidRDefault="005F5808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дымовых газов канальный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C26EE" w14:textId="6CF80648" w:rsidR="005F5808" w:rsidRPr="00A52A11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4E2903" w14:textId="77777777" w:rsidR="005F5808" w:rsidRPr="009C15D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84CE8" w14:textId="0215FCC9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B1A92" w14:textId="208F4B9E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375F62" w14:textId="3454A067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2EE52" w14:textId="77777777" w:rsidR="005F5808" w:rsidRPr="00D5096F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C8D90B6" w14:textId="41810D70" w:rsidR="005F5808" w:rsidRPr="00F74C8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5F5808" w:rsidRPr="00D5096F" w14:paraId="1EB6ED26" w14:textId="77777777" w:rsidTr="00C3418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D1D05F" w14:textId="77777777" w:rsidR="005F5808" w:rsidRPr="00D5096F" w:rsidRDefault="005F5808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339B7D" w14:textId="2D9A5C25" w:rsidR="005F5808" w:rsidRDefault="005F5808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приточного воздуха канальный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0CF1F" w14:textId="15CDD149" w:rsidR="005F5808" w:rsidRPr="00A52A11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6A165" w14:textId="77777777" w:rsidR="005F5808" w:rsidRPr="009C15D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A5DF5" w14:textId="13E288D5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9357AB" w14:textId="74A80667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7345B" w14:textId="6D0A9201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05D01" w14:textId="77777777" w:rsidR="005F5808" w:rsidRPr="00D5096F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CAFF3" w14:textId="41508D37" w:rsidR="005F5808" w:rsidRPr="00F74C8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5F5808" w:rsidRPr="00D5096F" w14:paraId="349B37F3" w14:textId="77777777" w:rsidTr="004A01F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AB4858C" w14:textId="77777777" w:rsidR="005F5808" w:rsidRPr="00D5096F" w:rsidRDefault="005F5808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743549" w14:textId="41ADFA34" w:rsidR="005F5808" w:rsidRDefault="005F5808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воздуха в помещении настенный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CFACD" w14:textId="4A6472E8" w:rsidR="005F5808" w:rsidRPr="00A52A11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9E56AD" w14:textId="77777777" w:rsidR="005F5808" w:rsidRPr="009C15D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6FFA46" w14:textId="0A991C34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E11796" w14:textId="2EDBBC47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2AC42" w14:textId="3ED2AAE9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A746DA" w14:textId="77777777" w:rsidR="005F5808" w:rsidRPr="00D5096F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0ABD3A8" w14:textId="77777777" w:rsidR="005F5808" w:rsidRPr="00F74C84" w:rsidRDefault="005F5808" w:rsidP="005F580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6AE3C0D3" w14:textId="77777777" w:rsidR="005F5808" w:rsidRPr="00F74C84" w:rsidRDefault="005F5808" w:rsidP="005F580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2E560219" w14:textId="3E6954F7" w:rsidR="005F5808" w:rsidRPr="00F74C84" w:rsidRDefault="005F5808" w:rsidP="005F5808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5F5808" w:rsidRPr="00D5096F" w14:paraId="785F6A53" w14:textId="77777777" w:rsidTr="004A01F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1BE27F7" w14:textId="77777777" w:rsidR="005F5808" w:rsidRPr="00D5096F" w:rsidRDefault="005F5808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FFB88" w14:textId="32F3928C" w:rsidR="005F5808" w:rsidRDefault="005F5808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перепада давления</w:t>
            </w:r>
            <w:r>
              <w:rPr>
                <w:rFonts w:ascii="ISOCPEUR" w:hAnsi="ISOCPEUR" w:cs="Times New Roman"/>
              </w:rPr>
              <w:t xml:space="preserve"> (</w:t>
            </w:r>
            <w:proofErr w:type="spellStart"/>
            <w:r>
              <w:rPr>
                <w:rFonts w:ascii="ISOCPEUR" w:hAnsi="ISOCPEUR" w:cs="Times New Roman"/>
              </w:rPr>
              <w:t>диф</w:t>
            </w:r>
            <w:proofErr w:type="spellEnd"/>
            <w:r>
              <w:rPr>
                <w:rFonts w:ascii="ISOCPEUR" w:hAnsi="ISOCPEUR" w:cs="Times New Roman"/>
              </w:rPr>
              <w:t>. манометр)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на фильтре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317136" w14:textId="4549DFE6" w:rsidR="005F5808" w:rsidRPr="00A52A11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D11888" w14:textId="77777777" w:rsidR="005F5808" w:rsidRPr="009C15D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A6F33F" w14:textId="3E1F48A1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E8990" w14:textId="51322CAB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00C57" w14:textId="0CE87058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633D5" w14:textId="77777777" w:rsidR="005F5808" w:rsidRPr="00D5096F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DDF3E21" w14:textId="77777777" w:rsidR="005F5808" w:rsidRPr="00F74C8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5F5808" w:rsidRPr="00D5096F" w14:paraId="1602F379" w14:textId="77777777" w:rsidTr="004A01F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F7EF98B" w14:textId="77777777" w:rsidR="005F5808" w:rsidRPr="00D5096F" w:rsidRDefault="005F5808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85264" w14:textId="4C2A99BD" w:rsidR="005F5808" w:rsidRDefault="005F5808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перепада давления</w:t>
            </w:r>
            <w:r>
              <w:rPr>
                <w:rFonts w:ascii="ISOCPEUR" w:hAnsi="ISOCPEUR" w:cs="Times New Roman"/>
              </w:rPr>
              <w:t xml:space="preserve"> (</w:t>
            </w:r>
            <w:proofErr w:type="spellStart"/>
            <w:r>
              <w:rPr>
                <w:rFonts w:ascii="ISOCPEUR" w:hAnsi="ISOCPEUR" w:cs="Times New Roman"/>
              </w:rPr>
              <w:t>диф</w:t>
            </w:r>
            <w:proofErr w:type="spellEnd"/>
            <w:r>
              <w:rPr>
                <w:rFonts w:ascii="ISOCPEUR" w:hAnsi="ISOCPEUR" w:cs="Times New Roman"/>
              </w:rPr>
              <w:t>. манометр)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на вентиляторе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D9AC6" w14:textId="1958C33A" w:rsidR="005F5808" w:rsidRPr="00A52A11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E76C9B" w14:textId="77777777" w:rsidR="005F5808" w:rsidRPr="009C15D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3E4582" w14:textId="7D463A32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FD65D8" w14:textId="0A337DDD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8CC3D" w14:textId="747037C3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FFFF8D" w14:textId="77777777" w:rsidR="005F5808" w:rsidRPr="00D5096F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8FB9152" w14:textId="77777777" w:rsidR="005F5808" w:rsidRPr="00F74C8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5F5808" w:rsidRPr="00D5096F" w14:paraId="414EBBF3" w14:textId="77777777" w:rsidTr="004A01F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A432607" w14:textId="77777777" w:rsidR="005F5808" w:rsidRPr="00D5096F" w:rsidRDefault="005F5808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168F71" w14:textId="101821B0" w:rsidR="005F5808" w:rsidRDefault="005F5808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Светозвуковой оповещатель «Маяк»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89C507" w14:textId="08D11B82" w:rsidR="005F5808" w:rsidRPr="00A52A11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589BB9" w14:textId="77777777" w:rsidR="005F5808" w:rsidRPr="009C15D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5ADD8C" w14:textId="5918F10A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23FCA" w14:textId="2CE3E9EC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61301" w14:textId="3E91BBAE" w:rsidR="005F5808" w:rsidRDefault="005F5808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3F968" w14:textId="77777777" w:rsidR="005F5808" w:rsidRPr="00D5096F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D40849" w14:textId="77777777" w:rsidR="005F5808" w:rsidRPr="00F74C84" w:rsidRDefault="005F5808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F41D35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48D348B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5751D" w14:textId="77D9DDD8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AB15B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429F0B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C1833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94701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45A91B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57668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C541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F0890FD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B547450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FEE925" w14:textId="7C20AD4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Комплект силовых и контрольных кабелей </w:t>
            </w:r>
            <w:r>
              <w:rPr>
                <w:rFonts w:ascii="ISOCPEUR" w:hAnsi="ISOCPEUR" w:cs="Times New Roman"/>
                <w:lang w:val="en-US"/>
              </w:rPr>
              <w:t>L</w:t>
            </w:r>
            <w:r>
              <w:rPr>
                <w:rFonts w:ascii="ISOCPEUR" w:hAnsi="ISOCPEUR" w:cs="Times New Roman"/>
              </w:rPr>
              <w:t>=2</w:t>
            </w:r>
            <w:r w:rsidRPr="00707ACA">
              <w:rPr>
                <w:rFonts w:ascii="ISOCPEUR" w:hAnsi="ISOCPEUR" w:cs="Times New Roman"/>
              </w:rPr>
              <w:t>5</w:t>
            </w: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43003E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D0F28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EB5A0F" w14:textId="0CA4D99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EAB3E9" w14:textId="2B3CF48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4CFE8" w14:textId="5C7E14D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A8BE1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F18917" w14:textId="77777777" w:rsidR="006F2A92" w:rsidRPr="00F74C84" w:rsidRDefault="006F2A92" w:rsidP="006F2A9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2C25182A" w14:textId="77777777" w:rsidR="006F2A92" w:rsidRPr="00F74C84" w:rsidRDefault="006F2A92" w:rsidP="006F2A9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1B9144C9" w14:textId="261CD0CF" w:rsidR="006F2A92" w:rsidRPr="00F74C84" w:rsidRDefault="006F2A92" w:rsidP="006F2A9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0D7ED3B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9869D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14AA8" w14:textId="5C80CFD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Кабель</w:t>
            </w:r>
            <w:r w:rsidRPr="00213517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витая пара</w:t>
            </w:r>
            <w:r w:rsidRPr="00C84059">
              <w:rPr>
                <w:rFonts w:ascii="ISOCPEUR" w:hAnsi="ISOCPEUR" w:cs="Times New Roman"/>
              </w:rPr>
              <w:t xml:space="preserve"> категории 5e, U/UTP, 4 пары, 24 AWG, LSZH, внутренней прокладки, фиолетовый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39B193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5E2422" w14:textId="54B2C093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39-504-5e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CDAA8" w14:textId="6892B43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MOLEX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D429D" w14:textId="5F17D87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143E0" w14:textId="129DFFD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459CC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9B4A52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BFA8CF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01010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9164E0" w14:textId="7F88151C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213517">
              <w:rPr>
                <w:rFonts w:ascii="ISOCPEUR" w:hAnsi="ISOCPEUR" w:cs="Times New Roman"/>
              </w:rPr>
              <w:t>Коннектор RJ-45 под витую пару быстрой установки, категория 5e, универсальный (для одножильного и многожильного кабеля)</w:t>
            </w:r>
            <w:r>
              <w:rPr>
                <w:rFonts w:ascii="ISOCPEUR" w:hAnsi="ISOCPEUR" w:cs="Times New Roman"/>
              </w:rPr>
              <w:t xml:space="preserve">, </w:t>
            </w:r>
            <w:r w:rsidRPr="00213517">
              <w:rPr>
                <w:rFonts w:ascii="ISOCPEUR" w:hAnsi="ISOCPEUR" w:cs="Times New Roman"/>
              </w:rPr>
              <w:t>8P8C-FC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7BE76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2B3F3" w14:textId="229EBCAC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10794с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E2727" w14:textId="3EB8E2B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213517">
              <w:rPr>
                <w:rFonts w:ascii="ISOCPEUR" w:hAnsi="ISOCPEUR" w:cs="Times New Roman"/>
              </w:rPr>
              <w:t>Cabeus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0CDA7" w14:textId="55DF0E6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7E21E9" w14:textId="69376F0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7C1D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04FA14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E596753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6AEF5B3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14D248" w14:textId="3A836EF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3F08C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BFDCEA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ABD5F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8FC07A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7CF6E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D70E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0FB6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657B08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6DDAAE0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13767" w14:textId="5F44C46F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200х50х3000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75711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3E930" w14:textId="6C30B3D5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35264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5B140" w14:textId="236FE69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3DC3C9" w14:textId="16EE249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CC032" w14:textId="49D6FB45" w:rsidR="006F2A92" w:rsidRPr="00770903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6379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0B97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2DDB7FF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1BB130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9543C" w14:textId="4844A9F5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200х3000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D13474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D5F186" w14:textId="0D390282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35524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9F820A" w14:textId="5F21FB4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C83BC" w14:textId="35B1F2F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66B5CA" w14:textId="1D1C3127" w:rsidR="006F2A92" w:rsidRPr="00770903" w:rsidRDefault="006F2A92" w:rsidP="006F2A92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58CED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03DA6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D2BD04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E875AD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F71EA2" w14:textId="1DED196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5EDA7B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F09246" w14:textId="2BF4592A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86F5B" w14:textId="580D647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4CD6C" w14:textId="14D3282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9A07E" w14:textId="011A060E" w:rsidR="006F2A92" w:rsidRPr="002459B7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DEF012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ACA46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46CD49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2B505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7709B" w14:textId="2B489B7E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 xml:space="preserve">Угол вертикальный внутренний, переходник CSSS 90 </w:t>
            </w:r>
            <w:proofErr w:type="spellStart"/>
            <w:r w:rsidRPr="00A22BF6">
              <w:rPr>
                <w:rFonts w:ascii="ISOCPEUR" w:hAnsi="ISOCPEUR" w:cs="Times New Roman"/>
              </w:rPr>
              <w:t>осн</w:t>
            </w:r>
            <w:proofErr w:type="spellEnd"/>
            <w:r w:rsidRPr="00A22BF6">
              <w:rPr>
                <w:rFonts w:ascii="ISOCPEUR" w:hAnsi="ISOCPEUR" w:cs="Times New Roman"/>
              </w:rPr>
              <w:t>. 200 H</w:t>
            </w:r>
            <w:r>
              <w:rPr>
                <w:rFonts w:ascii="ISOCPEUR" w:hAnsi="ISOCPEUR" w:cs="Times New Roman"/>
              </w:rPr>
              <w:t>5</w:t>
            </w:r>
            <w:r w:rsidRPr="00A22BF6">
              <w:rPr>
                <w:rFonts w:ascii="ISOCPEUR" w:hAnsi="ISOCPEUR" w:cs="Times New Roman"/>
              </w:rPr>
              <w:t>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7EAD0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B7F4C0" w14:textId="1B81EA79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37</w:t>
            </w:r>
            <w:r>
              <w:rPr>
                <w:rFonts w:ascii="ISOCPEUR" w:hAnsi="ISOCPEUR" w:cs="Times New Roman"/>
              </w:rPr>
              <w:t>594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350C4A" w14:textId="620CD23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568F7" w14:textId="20E8580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8D61F" w14:textId="0C86B1A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B4FF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B83F9B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DD2F967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E251A19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6F81E" w14:textId="265B3A94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CPO 90 горизонтальный 90° 200х</w:t>
            </w:r>
            <w:r>
              <w:rPr>
                <w:rFonts w:ascii="ISOCPEUR" w:hAnsi="ISOCPEUR" w:cs="Times New Roman"/>
              </w:rPr>
              <w:t>5</w:t>
            </w:r>
            <w:r w:rsidRPr="00D23D96">
              <w:rPr>
                <w:rFonts w:ascii="ISOCPEUR" w:hAnsi="ISOCPEUR" w:cs="Times New Roman"/>
              </w:rPr>
              <w:t>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951DD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6899E" w14:textId="14E2F57E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</w:t>
            </w:r>
            <w:r>
              <w:rPr>
                <w:rFonts w:ascii="ISOCPEUR" w:hAnsi="ISOCPEUR" w:cs="Times New Roman"/>
              </w:rPr>
              <w:t>0</w:t>
            </w:r>
            <w:r w:rsidRPr="00D23D96">
              <w:rPr>
                <w:rFonts w:ascii="ISOCPEUR" w:hAnsi="ISOCPEUR" w:cs="Times New Roman"/>
              </w:rPr>
              <w:t>4K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A2F78" w14:textId="61F09F5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BC37F" w14:textId="671CB74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779BC2" w14:textId="53AFD1E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9F12E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609CE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08A6EC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1B6CEE5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2BDEF0" w14:textId="1B141363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147C6C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F626E7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F6CDE" w14:textId="6C38849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071A4" w14:textId="4F43ADE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4771E" w14:textId="7274874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6AB23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476B2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0DF9896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9C848D2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9E5E2F" w14:textId="7B75DC38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Крепление ТМ к стене (скоба) для вертикального монтажа осн.200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FE5E5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38491" w14:textId="738E4A40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BMM1020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B18A9D" w14:textId="34C3677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F7E02" w14:textId="476547E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31C573" w14:textId="1385271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70CBD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496CCD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DF4903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CEDA175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580615" w14:textId="7638741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021D2">
              <w:rPr>
                <w:rFonts w:ascii="ISOCPEUR" w:hAnsi="ISOCPEUR" w:cs="Times New Roman"/>
              </w:rPr>
              <w:t xml:space="preserve">Консоль универсальная </w:t>
            </w:r>
            <w:proofErr w:type="spellStart"/>
            <w:r w:rsidRPr="001021D2">
              <w:rPr>
                <w:rFonts w:ascii="ISOCPEUR" w:hAnsi="ISOCPEUR" w:cs="Times New Roman"/>
              </w:rPr>
              <w:t>осн</w:t>
            </w:r>
            <w:proofErr w:type="spellEnd"/>
            <w:r w:rsidRPr="001021D2">
              <w:rPr>
                <w:rFonts w:ascii="ISOCPEUR" w:hAnsi="ISOCPEUR" w:cs="Times New Roman"/>
              </w:rPr>
              <w:t>. 200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E21C8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92BA71" w14:textId="6ECA8A0B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</w:t>
            </w:r>
            <w:r>
              <w:rPr>
                <w:rFonts w:ascii="ISOCPEUR" w:hAnsi="ISOCPEUR" w:cs="Times New Roman"/>
                <w:lang w:val="en-US"/>
              </w:rPr>
              <w:t>BN5</w:t>
            </w:r>
            <w:r w:rsidRPr="00A22BF6">
              <w:rPr>
                <w:rFonts w:ascii="ISOCPEUR" w:hAnsi="ISOCPEUR" w:cs="Times New Roman"/>
                <w:lang w:val="en-US"/>
              </w:rPr>
              <w:t>020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075127" w14:textId="6B1EB33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C0FF50" w14:textId="13CE427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0F781B" w14:textId="6AD9727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F67B1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B9E0DE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5666F8F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4E946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12E2F" w14:textId="33098D96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57BF8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1AA18" w14:textId="10897043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871BC1" w14:textId="03A479B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0AE6D" w14:textId="57DEC80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07A6A" w14:textId="18ACD79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  <w:r w:rsidRPr="00DC1DA4"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5272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8BB33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6BA0B9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5D2BE75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14B7F" w14:textId="39D778EC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Вертикальный подвес одиночный 41х21, L800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A1B6D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B3210" w14:textId="1A46D100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BSP2108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C6741" w14:textId="29CCA99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72017B" w14:textId="2B93EA3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F8F7F" w14:textId="648D155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0BD6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0DD53A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EDA3CC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A5C04C2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F834F" w14:textId="1377E6B9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П-образный профиль PSM, L300, толщ.2,5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D38DA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AE427" w14:textId="79DB0B50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BPM2903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DF87A7" w14:textId="634E008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4098E" w14:textId="4277670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CF5809" w14:textId="79B7660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14E1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CE0674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BB04588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55B41D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F9A5F4" w14:textId="0BD2247D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05B1A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93F001" w14:textId="17CE9253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6B1E12" w14:textId="6AD0357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6D6BDC" w14:textId="50A11D9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CFB029" w14:textId="4FF8ABE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5FB8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AFFE0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3E2D35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4682BBB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6256B0" w14:textId="11E6ACE9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Винт для крепления к С-образному профилю М10х30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A468CA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54F8D5" w14:textId="598415C6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0</w:t>
            </w:r>
            <w:r>
              <w:rPr>
                <w:rFonts w:ascii="ISOCPEUR" w:hAnsi="ISOCPEUR" w:cs="Times New Roman"/>
              </w:rPr>
              <w:t>410</w:t>
            </w:r>
            <w:r>
              <w:rPr>
                <w:rFonts w:ascii="ISOCPEUR" w:hAnsi="ISOCPEUR" w:cs="Times New Roman"/>
                <w:lang w:val="en-US"/>
              </w:rPr>
              <w:t>3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AC924" w14:textId="3B44306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6321AD" w14:textId="4202F48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0FBB25" w14:textId="066CCA7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B6E5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1572D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1AC139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FD3279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A1D9E5" w14:textId="169F4F9C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Гайка шестигранная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0CF2D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8D8E5" w14:textId="78BDBF21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111000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F5CA72" w14:textId="225A3C5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437A1" w14:textId="7AC8B57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B6E884" w14:textId="00E7298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2DF4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3D748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AA4C9C3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177882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B012C6" w14:textId="3F309448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Шайба М10 кузовная DIN</w:t>
            </w:r>
            <w:r>
              <w:rPr>
                <w:rFonts w:ascii="ISOCPEUR" w:hAnsi="ISOCPEUR" w:cs="Times New Roman"/>
                <w:lang w:val="en-US"/>
              </w:rPr>
              <w:t xml:space="preserve"> </w:t>
            </w:r>
            <w:r w:rsidRPr="001776CB">
              <w:rPr>
                <w:rFonts w:ascii="ISOCPEUR" w:hAnsi="ISOCPEUR" w:cs="Times New Roman"/>
              </w:rPr>
              <w:t>9021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CCFA09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A12FBF" w14:textId="45B55424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121000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B16B42" w14:textId="5869C10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C97A5" w14:textId="6C1FA64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27886" w14:textId="153ABF1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D66F9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3D59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FA4EB5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EDCE626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76355E" w14:textId="09C2CD20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A30D6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606BD7" w14:textId="1143F555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5F8BE" w14:textId="772773E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43823" w14:textId="3F963D5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A6983" w14:textId="01BBCC9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4E956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C6E0A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3C7D62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4E43FF2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75DF43" w14:textId="1CA53146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02D799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15BC49" w14:textId="0860118B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E4FCBC" w14:textId="688DB41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C08553" w14:textId="1F4207A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79081" w14:textId="432D82B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FF660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FADB9D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C2C48E3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70426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06341" w14:textId="43FB8A08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</w:t>
            </w:r>
            <w:r>
              <w:rPr>
                <w:rFonts w:ascii="ISOCPEUR" w:hAnsi="ISOCPEUR" w:cs="Times New Roman"/>
              </w:rPr>
              <w:t>НД</w:t>
            </w:r>
            <w:r w:rsidRPr="00F309E7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25, чёрная,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DC756D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1B503" w14:textId="23EB248F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71725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D9F97A" w14:textId="0EE638A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47871" w14:textId="311802B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D4697" w14:textId="012CC1C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9E9E4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2EC444" w14:textId="2D11E773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Монтаж снаружи</w:t>
            </w:r>
          </w:p>
        </w:tc>
      </w:tr>
      <w:tr w:rsidR="006F2A92" w:rsidRPr="00D5096F" w14:paraId="43C8E058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9F4DA53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85BEC" w14:textId="22E8F48E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B484B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31641A" w14:textId="5DFABF64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DA00D9" w14:textId="778D52A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F8901" w14:textId="03A9BC3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7D516" w14:textId="70E16E5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</w:t>
            </w:r>
            <w:r w:rsidR="00EB2477">
              <w:rPr>
                <w:rFonts w:ascii="ISOCPEUR" w:hAnsi="ISOCPEUR" w:cs="Times New Roman"/>
              </w:rPr>
              <w:t>5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6922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177A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E022B73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C53682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CFBEB7" w14:textId="0EE7698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D459CF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62041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05773" w14:textId="5EC894D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779797" w14:textId="500307C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F5A45" w14:textId="1F4E009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6B77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287AF8" w14:textId="0E79432D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6F2A92" w:rsidRPr="00D5096F" w14:paraId="5285EF88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449ACD3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7F086" w14:textId="5D12D02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2FE4C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F29D98" w14:textId="35C8CBA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94D751" w14:textId="73398AD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50514" w14:textId="018FB39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70DB7C" w14:textId="00E99A4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0EA68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4D60C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0E210DF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7431450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6F2E15" w14:textId="1CD030EC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47C08F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B2FB20" w14:textId="79F18344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58D7E9" w14:textId="4145BBB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5FE4F5" w14:textId="2B3FC61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DF4047" w14:textId="489EE29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B1C341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9C57D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19497F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BADFEF8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B66A2" w14:textId="7466CDC1" w:rsidR="006F2A92" w:rsidRDefault="006F2A92" w:rsidP="006F2A92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Вентустановк</w:t>
            </w:r>
            <w:r>
              <w:rPr>
                <w:rFonts w:ascii="ISOCPEUR" w:hAnsi="ISOCPEUR" w:cs="Times New Roman"/>
                <w:b/>
                <w:u w:val="single"/>
              </w:rPr>
              <w:t>а</w:t>
            </w:r>
            <w:r w:rsidRPr="00C94F4A">
              <w:rPr>
                <w:rFonts w:ascii="ISOCPEUR" w:hAnsi="ISOCPEUR" w:cs="Times New Roman"/>
                <w:b/>
                <w:u w:val="single"/>
              </w:rPr>
              <w:t xml:space="preserve"> П</w:t>
            </w:r>
            <w:r>
              <w:rPr>
                <w:rFonts w:ascii="ISOCPEUR" w:hAnsi="ISOCPEUR" w:cs="Times New Roman"/>
                <w:b/>
                <w:u w:val="single"/>
              </w:rPr>
              <w:t>4.5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3D161D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863865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2E36DC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B6A4A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2986F4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B11F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CE39B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272A471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C968C5C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39716" w14:textId="035A7CB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ШУ-П4.5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1815F6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F5896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C61A48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B00F1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9004A8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0F521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DD50A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9DEB9DD" w14:textId="77777777" w:rsidTr="008976FA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1B6BA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E83F42" w14:textId="797F55DE" w:rsidR="006F2A92" w:rsidRDefault="006F2A92" w:rsidP="007008CF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Шкаф управления в составе:</w:t>
            </w:r>
          </w:p>
          <w:p w14:paraId="4DCF7F9F" w14:textId="77777777" w:rsidR="006F2A92" w:rsidRDefault="006F2A92" w:rsidP="007008CF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металлический настенного монтажа, </w:t>
            </w:r>
            <w:r>
              <w:rPr>
                <w:rFonts w:ascii="ISOCPEUR" w:hAnsi="ISOCPEUR" w:cs="Times New Roman"/>
                <w:lang w:val="en-US"/>
              </w:rPr>
              <w:t>IP</w:t>
            </w:r>
            <w:r>
              <w:rPr>
                <w:rFonts w:ascii="ISOCPEUR" w:hAnsi="ISOCPEUR" w:cs="Times New Roman"/>
              </w:rPr>
              <w:t>5</w:t>
            </w:r>
            <w:r w:rsidRPr="00C94F4A">
              <w:rPr>
                <w:rFonts w:ascii="ISOCPEUR" w:hAnsi="ISOCPEUR" w:cs="Times New Roman"/>
              </w:rPr>
              <w:t>5</w:t>
            </w:r>
            <w:r>
              <w:rPr>
                <w:rFonts w:ascii="ISOCPEUR" w:hAnsi="ISOCPEUR" w:cs="Times New Roman"/>
              </w:rPr>
              <w:t>;</w:t>
            </w:r>
          </w:p>
          <w:p w14:paraId="2C5FDCE4" w14:textId="77777777" w:rsidR="006F2A92" w:rsidRDefault="006F2A92" w:rsidP="007008CF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контроллер, панель оператора;</w:t>
            </w:r>
          </w:p>
          <w:p w14:paraId="74A9E068" w14:textId="77777777" w:rsidR="006F2A92" w:rsidRDefault="006F2A92" w:rsidP="007008CF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аппаратура;</w:t>
            </w:r>
          </w:p>
          <w:p w14:paraId="0DFDAF07" w14:textId="3412DDDC" w:rsidR="006F2A92" w:rsidRDefault="006F2A92" w:rsidP="007008CF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преобразователи частоты.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04C59" w14:textId="52D5FFF0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EDE3FF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09C87" w14:textId="76C86AC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91E0A7" w14:textId="01B6722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643904" w14:textId="4F44F0E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EC19D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A4EA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2C08DFE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4DA7CFE1" w14:textId="6B83267E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2BCBAFBD" w14:textId="77777777" w:rsidTr="008976FA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8D25EF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F502B7" w14:textId="21688DBC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75E57F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209C3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6D4266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9249D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E618A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90E86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30F8F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8D28DD3" w14:textId="77777777" w:rsidTr="008976FA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021AC3F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D9BB69" w14:textId="431236BE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Привод </w:t>
            </w:r>
            <w:r>
              <w:rPr>
                <w:rFonts w:ascii="ISOCPEUR" w:hAnsi="ISOCPEUR" w:cs="Times New Roman"/>
              </w:rPr>
              <w:t>воздушного клапана</w:t>
            </w:r>
            <w:r w:rsidRPr="00121C08">
              <w:rPr>
                <w:rFonts w:ascii="ISOCPEUR" w:hAnsi="ISOCPEUR" w:cs="Times New Roman"/>
              </w:rPr>
              <w:t xml:space="preserve"> (</w:t>
            </w:r>
            <w:r>
              <w:rPr>
                <w:rFonts w:ascii="ISOCPEUR" w:hAnsi="ISOCPEUR" w:cs="Times New Roman"/>
              </w:rPr>
              <w:t xml:space="preserve">220В, </w:t>
            </w:r>
            <w:proofErr w:type="spellStart"/>
            <w:r>
              <w:rPr>
                <w:rFonts w:ascii="ISOCPEUR" w:hAnsi="ISOCPEUR" w:cs="Times New Roman"/>
              </w:rPr>
              <w:t>возвр</w:t>
            </w:r>
            <w:proofErr w:type="spellEnd"/>
            <w:r>
              <w:rPr>
                <w:rFonts w:ascii="ISOCPEUR" w:hAnsi="ISOCPEUR" w:cs="Times New Roman"/>
              </w:rPr>
              <w:t>. пружина</w:t>
            </w:r>
            <w:r w:rsidRPr="00121C08">
              <w:rPr>
                <w:rFonts w:ascii="ISOCPEUR" w:hAnsi="ISOCPEUR" w:cs="Times New Roman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F792C5" w14:textId="2CCB01DF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6716C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FA1E9E" w14:textId="0313A29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559D4" w14:textId="2351B89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041054" w14:textId="1122B5F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3392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AAEDE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677509A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5EE4C125" w14:textId="10007D54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72B999BF" w14:textId="77777777" w:rsidTr="008976FA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09781E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FB292" w14:textId="7DD4A653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Термостат </w:t>
            </w:r>
            <w:r>
              <w:rPr>
                <w:rFonts w:ascii="ISOCPEUR" w:hAnsi="ISOCPEUR" w:cs="Times New Roman"/>
              </w:rPr>
              <w:t>отсека горелки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2463C" w14:textId="61FDC1CD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D324E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FB142" w14:textId="5F00B4D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1FD911" w14:textId="3927182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71B79" w14:textId="2BD6DE9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5C79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062B5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AFCE82D" w14:textId="77777777" w:rsidTr="008976FA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4C18DD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62C673" w14:textId="6D26572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Электронагреватель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отсека горелки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426C2" w14:textId="72EAE050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2FB96B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E908A6" w14:textId="37AC593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FDACC9" w14:textId="69E7926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A64BF" w14:textId="73E9850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57E96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1CB32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6836068" w14:textId="77777777" w:rsidTr="008976FA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3C3DD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5DD3FE" w14:textId="60A1ACDE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дымовых газов канальный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AA7E4" w14:textId="3571B191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7AFE4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3A468" w14:textId="65B5D73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6F6CF" w14:textId="0C0F885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07328C" w14:textId="4AEE667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B0C6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7F308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AE5539F" w14:textId="77777777" w:rsidTr="008976FA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166234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C2385C" w14:textId="36DED766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приточного воздуха канальный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9089A" w14:textId="1DFA45EA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CBB3FE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C4EC04" w14:textId="2558DE0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F4000" w14:textId="5D4A78F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7253A" w14:textId="0D0FDEC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C0B2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137111" w14:textId="58BB8D8F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4E26D46" w14:textId="77777777" w:rsidTr="008976FA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AC5C85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27ED3" w14:textId="34E1FE23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воздуха в помещении настенный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855B8" w14:textId="5CDF64FF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2D515A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96DDE9" w14:textId="0132742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CC02FE" w14:textId="079E32F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BB1D3" w14:textId="5B15F5D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01C68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2A82A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366B9F5" w14:textId="77777777" w:rsidTr="008976FA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D86E9E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803BC" w14:textId="748407DC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перепада давления</w:t>
            </w:r>
            <w:r>
              <w:rPr>
                <w:rFonts w:ascii="ISOCPEUR" w:hAnsi="ISOCPEUR" w:cs="Times New Roman"/>
              </w:rPr>
              <w:t xml:space="preserve"> (</w:t>
            </w:r>
            <w:proofErr w:type="spellStart"/>
            <w:r>
              <w:rPr>
                <w:rFonts w:ascii="ISOCPEUR" w:hAnsi="ISOCPEUR" w:cs="Times New Roman"/>
              </w:rPr>
              <w:t>диф</w:t>
            </w:r>
            <w:proofErr w:type="spellEnd"/>
            <w:r>
              <w:rPr>
                <w:rFonts w:ascii="ISOCPEUR" w:hAnsi="ISOCPEUR" w:cs="Times New Roman"/>
              </w:rPr>
              <w:t>. манометр)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на фильтре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3FB59" w14:textId="082E7C9C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0E33B7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2B7AA" w14:textId="7A6F1F8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ACD9D6" w14:textId="141A248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DC1DC" w14:textId="49F789B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72C39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6CB02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D71D38C" w14:textId="77777777" w:rsidTr="008976FA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6F8C89D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51C5B" w14:textId="386BCA76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перепада давления</w:t>
            </w:r>
            <w:r>
              <w:rPr>
                <w:rFonts w:ascii="ISOCPEUR" w:hAnsi="ISOCPEUR" w:cs="Times New Roman"/>
              </w:rPr>
              <w:t xml:space="preserve"> (</w:t>
            </w:r>
            <w:proofErr w:type="spellStart"/>
            <w:r>
              <w:rPr>
                <w:rFonts w:ascii="ISOCPEUR" w:hAnsi="ISOCPEUR" w:cs="Times New Roman"/>
              </w:rPr>
              <w:t>диф</w:t>
            </w:r>
            <w:proofErr w:type="spellEnd"/>
            <w:r>
              <w:rPr>
                <w:rFonts w:ascii="ISOCPEUR" w:hAnsi="ISOCPEUR" w:cs="Times New Roman"/>
              </w:rPr>
              <w:t>. манометр)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на вентиляторе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8DA980" w14:textId="1A42F08E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C5031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8D4696" w14:textId="1513295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D9B9B6" w14:textId="1B25B97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B6776D" w14:textId="1148A8F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05144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0A47D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0C7D157" w14:textId="77777777" w:rsidTr="008976FA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2CD8BA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739827" w14:textId="2B865E40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Светозвуковой оповещатель «Маяк»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0EE34" w14:textId="5CDA8D46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DF1928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4EC53" w14:textId="476A8FF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7AE8FE" w14:textId="5E21F94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944FF" w14:textId="58641C7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8B39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3F8B1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DE6DF9F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B6C44F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95CC0A" w14:textId="13A5B424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15E18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439CFA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A0FFD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744FB4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26A5B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570738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CB7E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4DF53DA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1DA90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EA82AE" w14:textId="56FC7C8E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Комплект силовых и контрольных кабелей </w:t>
            </w:r>
            <w:r>
              <w:rPr>
                <w:rFonts w:ascii="ISOCPEUR" w:hAnsi="ISOCPEUR" w:cs="Times New Roman"/>
                <w:lang w:val="en-US"/>
              </w:rPr>
              <w:t>L</w:t>
            </w:r>
            <w:r>
              <w:rPr>
                <w:rFonts w:ascii="ISOCPEUR" w:hAnsi="ISOCPEUR" w:cs="Times New Roman"/>
              </w:rPr>
              <w:t>=15м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420D5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C5A21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A7A28" w14:textId="2F43254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D2606" w14:textId="3DF92E5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0897AF" w14:textId="1B749A6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AFF6C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320A0" w14:textId="77777777" w:rsidR="006F2A92" w:rsidRPr="00F74C84" w:rsidRDefault="006F2A92" w:rsidP="007008CF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07178C78" w14:textId="77777777" w:rsidR="006F2A92" w:rsidRPr="00F74C84" w:rsidRDefault="006F2A92" w:rsidP="007008CF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799C1BB1" w14:textId="2D74921D" w:rsidR="006F2A92" w:rsidRPr="00F74C84" w:rsidRDefault="006F2A92" w:rsidP="007008CF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43E04016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D0A5AE5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DEDF7" w14:textId="018E47CF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Кабель</w:t>
            </w:r>
            <w:r w:rsidRPr="00213517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витая пара</w:t>
            </w:r>
            <w:r w:rsidRPr="00C84059">
              <w:rPr>
                <w:rFonts w:ascii="ISOCPEUR" w:hAnsi="ISOCPEUR" w:cs="Times New Roman"/>
              </w:rPr>
              <w:t xml:space="preserve"> категории 5e, U/UTP, 4 пары, 24 AWG, LSZH, внутренней прокладки, фиолетовый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EF06C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4A5B52" w14:textId="4A658818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39-504-5e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9E0479" w14:textId="3422EDE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MOLEX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E6BD5" w14:textId="3B0D1BB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B74A4" w14:textId="00ED3E2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67C22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E52C4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EEA7481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CEA329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603C3" w14:textId="287655FB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213517">
              <w:rPr>
                <w:rFonts w:ascii="ISOCPEUR" w:hAnsi="ISOCPEUR" w:cs="Times New Roman"/>
              </w:rPr>
              <w:t>Коннектор RJ-45 под витую пару быстрой установки, категория 5e, универсальный (для одножильного и многожильного кабеля)</w:t>
            </w:r>
            <w:r>
              <w:rPr>
                <w:rFonts w:ascii="ISOCPEUR" w:hAnsi="ISOCPEUR" w:cs="Times New Roman"/>
              </w:rPr>
              <w:t xml:space="preserve">, </w:t>
            </w:r>
            <w:r w:rsidRPr="00213517">
              <w:rPr>
                <w:rFonts w:ascii="ISOCPEUR" w:hAnsi="ISOCPEUR" w:cs="Times New Roman"/>
              </w:rPr>
              <w:t>8P8C-FC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AF53A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FEA46A" w14:textId="5ECD42AB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10794с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F63107" w14:textId="0383803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213517">
              <w:rPr>
                <w:rFonts w:ascii="ISOCPEUR" w:hAnsi="ISOCPEUR" w:cs="Times New Roman"/>
              </w:rPr>
              <w:t>Cabeus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C3AE11" w14:textId="66DA70E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97175" w14:textId="652B481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82609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C00E1E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606DD1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6A0D5FF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3E5E98" w14:textId="6C16370D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FC796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587B37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7BCFE3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30851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2BE87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4163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A5E9CA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91E2F21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05CE57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B0654" w14:textId="2B4AE9BB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200х50х3000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E9C08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4BEBE" w14:textId="73F57615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35264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163EB7" w14:textId="2AC00AF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70B517" w14:textId="2470E7E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E01F8D" w14:textId="1A7DDB7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7492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E2A6B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410D93A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602B9D0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9F3C94" w14:textId="69594DCD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200х3000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E3AF57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CA7193" w14:textId="220AAF0E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35524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73ED7D" w14:textId="0EEA700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AD37C" w14:textId="52D94C8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403EA6" w14:textId="7559E4E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B030D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4F377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0D5D5C1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56A7AF6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FBF0A2" w14:textId="14AE8606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B3258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D73C5A" w14:textId="06585871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31A98" w14:textId="0645ACB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900127" w14:textId="3A007F4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88F708" w14:textId="40200F4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9BAC8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FF726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EF02BDF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676274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CAFCB" w14:textId="28F7D983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 xml:space="preserve">Угол вертикальный внутренний, переходник CSSS 90 </w:t>
            </w:r>
            <w:proofErr w:type="spellStart"/>
            <w:r w:rsidRPr="00A22BF6">
              <w:rPr>
                <w:rFonts w:ascii="ISOCPEUR" w:hAnsi="ISOCPEUR" w:cs="Times New Roman"/>
              </w:rPr>
              <w:t>осн</w:t>
            </w:r>
            <w:proofErr w:type="spellEnd"/>
            <w:r w:rsidRPr="00A22BF6">
              <w:rPr>
                <w:rFonts w:ascii="ISOCPEUR" w:hAnsi="ISOCPEUR" w:cs="Times New Roman"/>
              </w:rPr>
              <w:t>. 200 H</w:t>
            </w:r>
            <w:r>
              <w:rPr>
                <w:rFonts w:ascii="ISOCPEUR" w:hAnsi="ISOCPEUR" w:cs="Times New Roman"/>
              </w:rPr>
              <w:t>5</w:t>
            </w:r>
            <w:r w:rsidRPr="00A22BF6">
              <w:rPr>
                <w:rFonts w:ascii="ISOCPEUR" w:hAnsi="ISOCPEUR" w:cs="Times New Roman"/>
              </w:rPr>
              <w:t>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80EE04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37DF40" w14:textId="47603694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37</w:t>
            </w:r>
            <w:r>
              <w:rPr>
                <w:rFonts w:ascii="ISOCPEUR" w:hAnsi="ISOCPEUR" w:cs="Times New Roman"/>
              </w:rPr>
              <w:t>594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7C853F" w14:textId="511AAA4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10AA6A" w14:textId="070234F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666E4" w14:textId="7AB6A7C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6367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E4FDF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4789964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CFF1F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15B8E" w14:textId="4C4FFC33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CPO 90 горизонтальный 90° 200х</w:t>
            </w:r>
            <w:r>
              <w:rPr>
                <w:rFonts w:ascii="ISOCPEUR" w:hAnsi="ISOCPEUR" w:cs="Times New Roman"/>
              </w:rPr>
              <w:t>5</w:t>
            </w:r>
            <w:r w:rsidRPr="00D23D96">
              <w:rPr>
                <w:rFonts w:ascii="ISOCPEUR" w:hAnsi="ISOCPEUR" w:cs="Times New Roman"/>
              </w:rPr>
              <w:t>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A2287C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F7E4FA" w14:textId="338B0845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</w:t>
            </w:r>
            <w:r>
              <w:rPr>
                <w:rFonts w:ascii="ISOCPEUR" w:hAnsi="ISOCPEUR" w:cs="Times New Roman"/>
              </w:rPr>
              <w:t>0</w:t>
            </w:r>
            <w:r w:rsidRPr="00D23D96">
              <w:rPr>
                <w:rFonts w:ascii="ISOCPEUR" w:hAnsi="ISOCPEUR" w:cs="Times New Roman"/>
              </w:rPr>
              <w:t>4K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8330C" w14:textId="77C90D7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B203C" w14:textId="771581B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C08593" w14:textId="0F1F19D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121E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EA264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C804593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1A15A9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1DDEDF" w14:textId="372EE90E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C06CD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DAEA1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12D41" w14:textId="1DAF8E6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71FD7D" w14:textId="72F7213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68D62" w14:textId="0DC146D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3AD4E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055AF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745613A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FF9CB93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C8EE" w14:textId="4AC791A1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Крепление ТМ к стене (скоба) для вертикального монтажа осн.200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401620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D7DEE" w14:textId="652A9A10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BMM1020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4BEB1" w14:textId="2E654A1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448515" w14:textId="7ED7BB2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B26F56" w14:textId="3534AC5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627F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18BE32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E1E179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BAFB879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44E1F5" w14:textId="40C4CE0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021D2">
              <w:rPr>
                <w:rFonts w:ascii="ISOCPEUR" w:hAnsi="ISOCPEUR" w:cs="Times New Roman"/>
              </w:rPr>
              <w:t xml:space="preserve">Консоль универсальная </w:t>
            </w:r>
            <w:proofErr w:type="spellStart"/>
            <w:r w:rsidRPr="001021D2">
              <w:rPr>
                <w:rFonts w:ascii="ISOCPEUR" w:hAnsi="ISOCPEUR" w:cs="Times New Roman"/>
              </w:rPr>
              <w:t>осн</w:t>
            </w:r>
            <w:proofErr w:type="spellEnd"/>
            <w:r w:rsidRPr="001021D2">
              <w:rPr>
                <w:rFonts w:ascii="ISOCPEUR" w:hAnsi="ISOCPEUR" w:cs="Times New Roman"/>
              </w:rPr>
              <w:t>. 200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9D5258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6CA162" w14:textId="59212B33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</w:t>
            </w:r>
            <w:r>
              <w:rPr>
                <w:rFonts w:ascii="ISOCPEUR" w:hAnsi="ISOCPEUR" w:cs="Times New Roman"/>
                <w:lang w:val="en-US"/>
              </w:rPr>
              <w:t>BN5</w:t>
            </w:r>
            <w:r w:rsidRPr="00A22BF6">
              <w:rPr>
                <w:rFonts w:ascii="ISOCPEUR" w:hAnsi="ISOCPEUR" w:cs="Times New Roman"/>
                <w:lang w:val="en-US"/>
              </w:rPr>
              <w:t>020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77F4E9" w14:textId="68832E0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FB587C" w14:textId="0B88941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E7A54" w14:textId="11A6D56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7D29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C7B2AB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E2EEEE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37C1B6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3270F" w14:textId="4855CB73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6E6DF3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CD4BA" w14:textId="1E6ADE5C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F9A80E" w14:textId="04E1324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0FBAE" w14:textId="4E51E8B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B3E67A" w14:textId="37598D0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9DACD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FD6C4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4D861A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8EEB7B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EC9AF0" w14:textId="0184D3A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Вертикальный подвес одиночный 41х21, L800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00A714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68574" w14:textId="5FB8CD1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BSP2108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0A8F28" w14:textId="4FA1BFC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2A71B" w14:textId="0B463BD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718BC7" w14:textId="207249B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C2A6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C2CA5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1F711C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27813D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5C9EB" w14:textId="5B8314E6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П-образный профиль PSM, L300, толщ.2,5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FFE28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630CE" w14:textId="4EC59B76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BPM2903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3B2B60" w14:textId="0DE9EAE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BC1DE" w14:textId="61E4EB5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4919C4" w14:textId="26246F0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E764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BC6838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A44CD5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E7296B3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C37D4" w14:textId="5EC30E0B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6A1F2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3FAA44" w14:textId="7BFE9AE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73B504" w14:textId="718A7B9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42AC8" w14:textId="68B5509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19E358" w14:textId="0EE2666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3372A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C22652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0D99ED3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C873DC0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58EE35" w14:textId="1E7EA528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Винт для крепления к С-образному профилю М10х30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719AE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10B6B" w14:textId="7B92A40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0</w:t>
            </w:r>
            <w:r>
              <w:rPr>
                <w:rFonts w:ascii="ISOCPEUR" w:hAnsi="ISOCPEUR" w:cs="Times New Roman"/>
              </w:rPr>
              <w:t>410</w:t>
            </w:r>
            <w:r>
              <w:rPr>
                <w:rFonts w:ascii="ISOCPEUR" w:hAnsi="ISOCPEUR" w:cs="Times New Roman"/>
                <w:lang w:val="en-US"/>
              </w:rPr>
              <w:t>3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FCE3B" w14:textId="43AC939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97766A" w14:textId="4EA6CDE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A69734" w14:textId="70365D7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035F7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1125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B9283A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7AECAD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A93B54" w14:textId="70ACF87E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Гайка шестигранная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5E473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9EEF0" w14:textId="36C5FE9F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111000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C03AE4" w14:textId="64C5F58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9FFE2B" w14:textId="1969E94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E67A15" w14:textId="0F2643F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E655E4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79D2A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B7AAEDA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ED10EE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35BC71" w14:textId="4A0972E1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Шайба М10 кузовная DIN</w:t>
            </w:r>
            <w:r>
              <w:rPr>
                <w:rFonts w:ascii="ISOCPEUR" w:hAnsi="ISOCPEUR" w:cs="Times New Roman"/>
                <w:lang w:val="en-US"/>
              </w:rPr>
              <w:t xml:space="preserve"> </w:t>
            </w:r>
            <w:r w:rsidRPr="001776CB">
              <w:rPr>
                <w:rFonts w:ascii="ISOCPEUR" w:hAnsi="ISOCPEUR" w:cs="Times New Roman"/>
              </w:rPr>
              <w:t>9021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AEC94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2C613" w14:textId="67890504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121000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95BEB7" w14:textId="0E925E2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2370A" w14:textId="2032764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C65C31" w14:textId="4AF13F0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CB8A4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85CF9E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48C7FD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C929B7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63F064" w14:textId="240C3F05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9E80B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17E549" w14:textId="04DA7B3C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3DB97" w14:textId="4CB66D2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CC00ED" w14:textId="0D8698D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4C7279" w14:textId="7FA2F70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02E6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91D45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65F9D17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118B09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FC4FF" w14:textId="29EBAFD8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50D41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A4D4E" w14:textId="51C5C550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D4893F" w14:textId="2B2F71B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1FC8C" w14:textId="562A69A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62455B" w14:textId="3423DBE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0B53E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9EA654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ED40F2D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D1A342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4F89DF" w14:textId="5EB8C5AC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</w:t>
            </w:r>
            <w:r>
              <w:rPr>
                <w:rFonts w:ascii="ISOCPEUR" w:hAnsi="ISOCPEUR" w:cs="Times New Roman"/>
              </w:rPr>
              <w:t>НД</w:t>
            </w:r>
            <w:r w:rsidRPr="00F309E7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25, чёрная,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8F159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FCC27" w14:textId="718448A0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71725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47F8CB" w14:textId="7AE3069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204AB4" w14:textId="7281321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DEB5C2" w14:textId="616C593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F8934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6F4C6F" w14:textId="14A7E60E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Монтаж снаружи</w:t>
            </w:r>
          </w:p>
        </w:tc>
      </w:tr>
      <w:tr w:rsidR="006F2A92" w:rsidRPr="00D5096F" w14:paraId="1BD59C3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56E473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86E4F8" w14:textId="083174B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0AEC16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FFAB6" w14:textId="6C574AD9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1CF30" w14:textId="6BDF53C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651AF" w14:textId="719DD75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B879F8" w14:textId="31A0C70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</w:t>
            </w:r>
            <w:r w:rsidR="00EB2477">
              <w:rPr>
                <w:rFonts w:ascii="ISOCPEUR" w:hAnsi="ISOCPEUR" w:cs="Times New Roman"/>
              </w:rPr>
              <w:t>5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BFF4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EE0F80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0FC1838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CD77180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2A3530" w14:textId="5F677664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472551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F54B7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1C479" w14:textId="1F35C06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B478C" w14:textId="6C22323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E4ADC9" w14:textId="76ED2DD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EBCF6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7FDADD" w14:textId="0403697F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6F2A92" w:rsidRPr="00D5096F" w14:paraId="787DE9D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239DE35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E6421" w14:textId="11F2D40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42DC3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FC81B6" w14:textId="2BBCCE6F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08DDDC" w14:textId="0548538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342A59" w14:textId="42B8A49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4961B0" w14:textId="408F83E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35701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AAD7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2A3A2D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1812372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97866" w14:textId="5CC34A12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CAC70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FEDD2" w14:textId="4AFD6DA1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5386C7" w14:textId="7763923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6652F0" w14:textId="41ECB12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88A870" w14:textId="3054098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2B63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053A8B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967D3B1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A9E7DE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31157A" w14:textId="68AF0A84" w:rsidR="006F2A92" w:rsidRDefault="006F2A92" w:rsidP="006F2A92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Вентустановк</w:t>
            </w:r>
            <w:r>
              <w:rPr>
                <w:rFonts w:ascii="ISOCPEUR" w:hAnsi="ISOCPEUR" w:cs="Times New Roman"/>
                <w:b/>
                <w:u w:val="single"/>
              </w:rPr>
              <w:t>а</w:t>
            </w:r>
            <w:r w:rsidRPr="00C94F4A">
              <w:rPr>
                <w:rFonts w:ascii="ISOCPEUR" w:hAnsi="ISOCPEUR" w:cs="Times New Roman"/>
                <w:b/>
                <w:u w:val="single"/>
              </w:rPr>
              <w:t xml:space="preserve"> П</w:t>
            </w:r>
            <w:r>
              <w:rPr>
                <w:rFonts w:ascii="ISOCPEUR" w:hAnsi="ISOCPEUR" w:cs="Times New Roman"/>
                <w:b/>
                <w:u w:val="single"/>
              </w:rPr>
              <w:t>4.6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11BD64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9B7787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5337D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D4F3C9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995AC2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3B9E2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F9B5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49E633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30FAC7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117716" w14:textId="037F7C62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ШУ-П4.6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27C2F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32CDD9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FCF35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CE1C5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E2147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F820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FCFDB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1589343" w14:textId="77777777" w:rsidTr="003D0F6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B5234D6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C95C3E" w14:textId="5B7551C0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Шкаф управления в составе:</w:t>
            </w:r>
          </w:p>
          <w:p w14:paraId="75E459BD" w14:textId="77777777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металлический настенного монтажа, </w:t>
            </w:r>
            <w:r>
              <w:rPr>
                <w:rFonts w:ascii="ISOCPEUR" w:hAnsi="ISOCPEUR" w:cs="Times New Roman"/>
                <w:lang w:val="en-US"/>
              </w:rPr>
              <w:t>IP</w:t>
            </w:r>
            <w:r>
              <w:rPr>
                <w:rFonts w:ascii="ISOCPEUR" w:hAnsi="ISOCPEUR" w:cs="Times New Roman"/>
              </w:rPr>
              <w:t>5</w:t>
            </w:r>
            <w:r w:rsidRPr="00C94F4A">
              <w:rPr>
                <w:rFonts w:ascii="ISOCPEUR" w:hAnsi="ISOCPEUR" w:cs="Times New Roman"/>
              </w:rPr>
              <w:t>5</w:t>
            </w:r>
            <w:r>
              <w:rPr>
                <w:rFonts w:ascii="ISOCPEUR" w:hAnsi="ISOCPEUR" w:cs="Times New Roman"/>
              </w:rPr>
              <w:t>;</w:t>
            </w:r>
          </w:p>
          <w:p w14:paraId="54538FBC" w14:textId="77777777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контроллер, панель оператора;</w:t>
            </w:r>
          </w:p>
          <w:p w14:paraId="24BE04AD" w14:textId="77777777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аппаратура;</w:t>
            </w:r>
          </w:p>
          <w:p w14:paraId="1BC1E490" w14:textId="28C63179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преобразователи частоты.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6A34A9" w14:textId="5664B384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733B1F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FD453" w14:textId="7047B08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1599B" w14:textId="094B581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766E6" w14:textId="2A7F8E1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836C5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7A445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3F9BDA5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38E0C0FE" w14:textId="59138894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3B858CD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E1633A6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C85DFE" w14:textId="5D6B7B38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AA852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A843D5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F0764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0B45F8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880F3D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BD705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AFFD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93E0D2E" w14:textId="77777777" w:rsidTr="005314B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D799EC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CCFD61" w14:textId="7F62EAEE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Привод </w:t>
            </w:r>
            <w:r>
              <w:rPr>
                <w:rFonts w:ascii="ISOCPEUR" w:hAnsi="ISOCPEUR" w:cs="Times New Roman"/>
              </w:rPr>
              <w:t>воздушного клапана</w:t>
            </w:r>
            <w:r w:rsidRPr="00121C08">
              <w:rPr>
                <w:rFonts w:ascii="ISOCPEUR" w:hAnsi="ISOCPEUR" w:cs="Times New Roman"/>
              </w:rPr>
              <w:t xml:space="preserve"> (</w:t>
            </w:r>
            <w:r>
              <w:rPr>
                <w:rFonts w:ascii="ISOCPEUR" w:hAnsi="ISOCPEUR" w:cs="Times New Roman"/>
              </w:rPr>
              <w:t xml:space="preserve">220В, </w:t>
            </w:r>
            <w:proofErr w:type="spellStart"/>
            <w:r>
              <w:rPr>
                <w:rFonts w:ascii="ISOCPEUR" w:hAnsi="ISOCPEUR" w:cs="Times New Roman"/>
              </w:rPr>
              <w:t>возвр</w:t>
            </w:r>
            <w:proofErr w:type="spellEnd"/>
            <w:r>
              <w:rPr>
                <w:rFonts w:ascii="ISOCPEUR" w:hAnsi="ISOCPEUR" w:cs="Times New Roman"/>
              </w:rPr>
              <w:t>. пружина</w:t>
            </w:r>
            <w:r w:rsidRPr="00121C08">
              <w:rPr>
                <w:rFonts w:ascii="ISOCPEUR" w:hAnsi="ISOCPEUR" w:cs="Times New Roman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2137DA" w14:textId="10DBB9A1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684FDA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C5E19" w14:textId="586D110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42C152" w14:textId="6B342F6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F3144" w14:textId="4C0C9E0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1ECA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B16366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3E31BD1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12B15CB3" w14:textId="152F4976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5B3EDACE" w14:textId="77777777" w:rsidTr="005314B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8C627F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B723C" w14:textId="5221F940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Термостат </w:t>
            </w:r>
            <w:r>
              <w:rPr>
                <w:rFonts w:ascii="ISOCPEUR" w:hAnsi="ISOCPEUR" w:cs="Times New Roman"/>
              </w:rPr>
              <w:t>отсека горелки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A484E" w14:textId="7C63EDBA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4B061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AF3D20" w14:textId="20A404D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8BDD5" w14:textId="4F5A60C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27599C" w14:textId="593FA6B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5AF9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C4DAEF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B0F97CA" w14:textId="77777777" w:rsidTr="005314B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5CED4D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85BFF" w14:textId="79EC381C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Электронагреватель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отсека горелки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E01E1" w14:textId="763184C0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AF013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8F2DA" w14:textId="64BEC03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968E4" w14:textId="04E20C8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9C88B" w14:textId="6F07502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9F74E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154BE2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ED9A953" w14:textId="77777777" w:rsidTr="005314B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3EEE03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DA375" w14:textId="069A384B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дымовых газов канальный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4AC73" w14:textId="656E462C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895D0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A824D4" w14:textId="5286F74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9B1CF" w14:textId="1EC92AD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70F0B" w14:textId="267D885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18DF5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B3D6F0A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136C984" w14:textId="77777777" w:rsidTr="005314B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F41B50F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CBED78" w14:textId="38E38230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приточного воздуха канальный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1F973" w14:textId="0B064175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B7723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0642B3" w14:textId="0A09ED1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397D5A" w14:textId="39D8443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AEBF8" w14:textId="38BD13A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8B4FC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07F5D9B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1DDE409" w14:textId="77777777" w:rsidTr="005314B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DDDAE5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76DE5A" w14:textId="48A786D8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воздуха в помещении настенный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3D2837" w14:textId="5DECE781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CBA33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BFDF84" w14:textId="647A344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EE8C24" w14:textId="3F35522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32A5A" w14:textId="7B9D766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FCA06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5A263D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8AFA1EA" w14:textId="77777777" w:rsidTr="005314B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820370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CAB52E" w14:textId="62D39419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перепада давления</w:t>
            </w:r>
            <w:r>
              <w:rPr>
                <w:rFonts w:ascii="ISOCPEUR" w:hAnsi="ISOCPEUR" w:cs="Times New Roman"/>
              </w:rPr>
              <w:t xml:space="preserve"> (</w:t>
            </w:r>
            <w:proofErr w:type="spellStart"/>
            <w:r>
              <w:rPr>
                <w:rFonts w:ascii="ISOCPEUR" w:hAnsi="ISOCPEUR" w:cs="Times New Roman"/>
              </w:rPr>
              <w:t>диф</w:t>
            </w:r>
            <w:proofErr w:type="spellEnd"/>
            <w:r>
              <w:rPr>
                <w:rFonts w:ascii="ISOCPEUR" w:hAnsi="ISOCPEUR" w:cs="Times New Roman"/>
              </w:rPr>
              <w:t>. манометр)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на фильтре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58938" w14:textId="69E55EB8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BDE536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0F277A" w14:textId="1F6F984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A56FA" w14:textId="1732AB8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977EC6" w14:textId="0DEBF11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E7567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5EDA3B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707307A" w14:textId="77777777" w:rsidTr="005314B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4E376E9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558782" w14:textId="2F8C503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перепада давления</w:t>
            </w:r>
            <w:r>
              <w:rPr>
                <w:rFonts w:ascii="ISOCPEUR" w:hAnsi="ISOCPEUR" w:cs="Times New Roman"/>
              </w:rPr>
              <w:t xml:space="preserve"> (</w:t>
            </w:r>
            <w:proofErr w:type="spellStart"/>
            <w:r>
              <w:rPr>
                <w:rFonts w:ascii="ISOCPEUR" w:hAnsi="ISOCPEUR" w:cs="Times New Roman"/>
              </w:rPr>
              <w:t>диф</w:t>
            </w:r>
            <w:proofErr w:type="spellEnd"/>
            <w:r>
              <w:rPr>
                <w:rFonts w:ascii="ISOCPEUR" w:hAnsi="ISOCPEUR" w:cs="Times New Roman"/>
              </w:rPr>
              <w:t>. манометр)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на вентиляторе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C6F46" w14:textId="34EE913F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85C3BF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B33ED8" w14:textId="3F46DF0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EB0C0" w14:textId="1CE5D6E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4F65C7" w14:textId="3872DFF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006DB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A7CF672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642F6BC" w14:textId="77777777" w:rsidTr="005314B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9DBB9F2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95C0C" w14:textId="2A07FF52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Светозвуковой оповещатель «Маяк»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CCF7C0" w14:textId="0FDAC3C9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494DDB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C7A83" w14:textId="5695A51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34D706" w14:textId="45EAA67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9B614" w14:textId="55FFFD0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B004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8548B4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7D6296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2005FDD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6A8BC2" w14:textId="589B471E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806F96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45ACB9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00303E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777E4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F369B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6E8471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DBBC5E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AD7443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DFF4AA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DFDAA3" w14:textId="5804259C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Комплект силовых и контрольных кабелей </w:t>
            </w:r>
            <w:r>
              <w:rPr>
                <w:rFonts w:ascii="ISOCPEUR" w:hAnsi="ISOCPEUR" w:cs="Times New Roman"/>
                <w:lang w:val="en-US"/>
              </w:rPr>
              <w:t>L</w:t>
            </w:r>
            <w:r>
              <w:rPr>
                <w:rFonts w:ascii="ISOCPEUR" w:hAnsi="ISOCPEUR" w:cs="Times New Roman"/>
              </w:rPr>
              <w:t>=15м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D35D41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AD6FBE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47981" w14:textId="3223B81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62D86" w14:textId="1F5A7C8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D281F" w14:textId="6D686B5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9212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B8F39" w14:textId="77777777" w:rsidR="006F2A92" w:rsidRPr="00F74C84" w:rsidRDefault="006F2A92" w:rsidP="007008CF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3CE25FA4" w14:textId="77777777" w:rsidR="006F2A92" w:rsidRPr="00F74C84" w:rsidRDefault="006F2A92" w:rsidP="007008CF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241A951D" w14:textId="537BD990" w:rsidR="006F2A92" w:rsidRPr="00F74C84" w:rsidRDefault="006F2A92" w:rsidP="007008CF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0B5BD57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4F915B4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C29CEB" w14:textId="2771AA5B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Кабель</w:t>
            </w:r>
            <w:r w:rsidRPr="00213517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витая пара</w:t>
            </w:r>
            <w:r w:rsidRPr="00C84059">
              <w:rPr>
                <w:rFonts w:ascii="ISOCPEUR" w:hAnsi="ISOCPEUR" w:cs="Times New Roman"/>
              </w:rPr>
              <w:t xml:space="preserve"> категории 5e, U/UTP, 4 пары, 24 AWG, LSZH, внутренней прокладки, фиолетовый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AA708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6B891" w14:textId="4EA12B7E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39-504-5e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38AA4" w14:textId="180E50B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MOLEX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7A61A2" w14:textId="783B9BC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07C90" w14:textId="51C5667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B76BC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AE14A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A7FBC4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90FBE6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1C89E9" w14:textId="5D4D4DF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213517">
              <w:rPr>
                <w:rFonts w:ascii="ISOCPEUR" w:hAnsi="ISOCPEUR" w:cs="Times New Roman"/>
              </w:rPr>
              <w:t>Коннектор RJ-45 под витую пару быстрой установки, категория 5e, универсальный (для одножильного и многожильного кабеля)</w:t>
            </w:r>
            <w:r>
              <w:rPr>
                <w:rFonts w:ascii="ISOCPEUR" w:hAnsi="ISOCPEUR" w:cs="Times New Roman"/>
              </w:rPr>
              <w:t xml:space="preserve">, </w:t>
            </w:r>
            <w:r w:rsidRPr="00213517">
              <w:rPr>
                <w:rFonts w:ascii="ISOCPEUR" w:hAnsi="ISOCPEUR" w:cs="Times New Roman"/>
              </w:rPr>
              <w:t>8P8C-FC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E383F1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49754B" w14:textId="79B54709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10794с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56F54" w14:textId="3A730E9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213517">
              <w:rPr>
                <w:rFonts w:ascii="ISOCPEUR" w:hAnsi="ISOCPEUR" w:cs="Times New Roman"/>
              </w:rPr>
              <w:t>Cabeus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2C9C05" w14:textId="6B03AD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6A2FA1" w14:textId="07229CA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B1F5B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2CA9ED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FFF60BF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F61B5AC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35557" w14:textId="515651FD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6D9385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C10F8A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DF0C6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AA9BF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9EBCFE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5521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EB67F2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C4ABF8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2F2AD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B87CB" w14:textId="7794273B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200х50х3000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E56318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75C39" w14:textId="09B1F7DA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35264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9BBA4" w14:textId="0B7E0B9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E0609C" w14:textId="7D8F45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73F4D" w14:textId="7C68ED7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445E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AECC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95BFC2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AA15B3B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5B615" w14:textId="606B35E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200х3000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720B1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CDF0B4" w14:textId="0C002EB3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35524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81163" w14:textId="7E0C309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007AA" w14:textId="34B0E71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2D29C" w14:textId="019E869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A679F2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A1197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0CE89D1" w14:textId="77777777" w:rsidTr="00B61B9B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3CDF026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82A8FC" w14:textId="399F41C0" w:rsidR="006F2A92" w:rsidRDefault="006F2A92" w:rsidP="006F2A92">
            <w:pPr>
              <w:pStyle w:val="af3"/>
              <w:rPr>
                <w:rFonts w:ascii="ISOCPEUR" w:hAnsi="ISOCPEUR" w:cs="Times New Roman"/>
                <w:b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99BAD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A0B3A7" w14:textId="2DAA413D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8CB57" w14:textId="779581F8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3D6887" w14:textId="3DA80BDE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FC50E" w14:textId="72DC1864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7906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8B873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6432C30" w14:textId="77777777" w:rsidTr="003D0F6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89EC0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0333A" w14:textId="00A09EE1" w:rsidR="006F2A92" w:rsidRPr="00D5096F" w:rsidRDefault="006F2A92" w:rsidP="006F2A92">
            <w:pPr>
              <w:pStyle w:val="af3"/>
              <w:spacing w:line="192" w:lineRule="auto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 xml:space="preserve">Угол вертикальный внутренний, переходник CSSS 90 </w:t>
            </w:r>
            <w:proofErr w:type="spellStart"/>
            <w:r w:rsidRPr="00A22BF6">
              <w:rPr>
                <w:rFonts w:ascii="ISOCPEUR" w:hAnsi="ISOCPEUR" w:cs="Times New Roman"/>
              </w:rPr>
              <w:t>осн</w:t>
            </w:r>
            <w:proofErr w:type="spellEnd"/>
            <w:r w:rsidRPr="00A22BF6">
              <w:rPr>
                <w:rFonts w:ascii="ISOCPEUR" w:hAnsi="ISOCPEUR" w:cs="Times New Roman"/>
              </w:rPr>
              <w:t>. 200 H</w:t>
            </w:r>
            <w:r>
              <w:rPr>
                <w:rFonts w:ascii="ISOCPEUR" w:hAnsi="ISOCPEUR" w:cs="Times New Roman"/>
              </w:rPr>
              <w:t>5</w:t>
            </w:r>
            <w:r w:rsidRPr="00A22BF6">
              <w:rPr>
                <w:rFonts w:ascii="ISOCPEUR" w:hAnsi="ISOCPEUR" w:cs="Times New Roman"/>
              </w:rPr>
              <w:t>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E9EB8C" w14:textId="75C15263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E2B88" w14:textId="2CFBDC9B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37</w:t>
            </w:r>
            <w:r>
              <w:rPr>
                <w:rFonts w:ascii="ISOCPEUR" w:hAnsi="ISOCPEUR" w:cs="Times New Roman"/>
              </w:rPr>
              <w:t>594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D8D9CB" w14:textId="554AE8FF" w:rsidR="006F2A92" w:rsidRPr="00AF52A7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283557" w14:textId="35D956F1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2EFFF" w14:textId="6DE924AE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DD59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8DFEC" w14:textId="6CFF8A74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12072D1" w14:textId="77777777" w:rsidTr="00B61B9B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A0303E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9A64A" w14:textId="24310BD7" w:rsidR="006F2A92" w:rsidRPr="00D5096F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CPO 90 горизонтальный 90° 200х</w:t>
            </w:r>
            <w:r>
              <w:rPr>
                <w:rFonts w:ascii="ISOCPEUR" w:hAnsi="ISOCPEUR" w:cs="Times New Roman"/>
              </w:rPr>
              <w:t>5</w:t>
            </w:r>
            <w:r w:rsidRPr="00D23D96">
              <w:rPr>
                <w:rFonts w:ascii="ISOCPEUR" w:hAnsi="ISOCPEUR" w:cs="Times New Roman"/>
              </w:rPr>
              <w:t>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2D118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06BEDC" w14:textId="08A00EDA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</w:t>
            </w:r>
            <w:r>
              <w:rPr>
                <w:rFonts w:ascii="ISOCPEUR" w:hAnsi="ISOCPEUR" w:cs="Times New Roman"/>
              </w:rPr>
              <w:t>0</w:t>
            </w:r>
            <w:r w:rsidRPr="00D23D96">
              <w:rPr>
                <w:rFonts w:ascii="ISOCPEUR" w:hAnsi="ISOCPEUR" w:cs="Times New Roman"/>
              </w:rPr>
              <w:t>4K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D500AD" w14:textId="7F666934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879EF9" w14:textId="16DEEFF2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EAA427" w14:textId="01A7DABA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A8430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1F919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5693C0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1A18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FE9D92" w14:textId="1F7ED3CF" w:rsidR="006F2A92" w:rsidRPr="00845F31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FC899" w14:textId="2935511B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F7844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E584A5" w14:textId="5F90758E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1E93C4" w14:textId="43FAA742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17C0A3" w14:textId="01EF68E5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45FF6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6442F2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D38132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1305A43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03C35C" w14:textId="5897CB78" w:rsidR="006F2A92" w:rsidRPr="0002211B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Крепление ТМ к стене (скоба) для вертикального монтажа осн.200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A868D" w14:textId="58124962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898CE" w14:textId="52658FDD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BMM1020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CAD88D" w14:textId="1D4CF6E4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E25829" w14:textId="2CA847FF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D0CEA" w14:textId="4EDEB9D5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C535C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AC61F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E121553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4123724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A4D8C" w14:textId="518C030F" w:rsidR="006F2A92" w:rsidRPr="00A234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021D2">
              <w:rPr>
                <w:rFonts w:ascii="ISOCPEUR" w:hAnsi="ISOCPEUR" w:cs="Times New Roman"/>
              </w:rPr>
              <w:t xml:space="preserve">Консоль универсальная </w:t>
            </w:r>
            <w:proofErr w:type="spellStart"/>
            <w:r w:rsidRPr="001021D2">
              <w:rPr>
                <w:rFonts w:ascii="ISOCPEUR" w:hAnsi="ISOCPEUR" w:cs="Times New Roman"/>
              </w:rPr>
              <w:t>осн</w:t>
            </w:r>
            <w:proofErr w:type="spellEnd"/>
            <w:r w:rsidRPr="001021D2">
              <w:rPr>
                <w:rFonts w:ascii="ISOCPEUR" w:hAnsi="ISOCPEUR" w:cs="Times New Roman"/>
              </w:rPr>
              <w:t>. 200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DDC3C" w14:textId="45C480BC" w:rsidR="006F2A92" w:rsidRPr="00F309E7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6C4AF" w14:textId="035E38C2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</w:t>
            </w:r>
            <w:r>
              <w:rPr>
                <w:rFonts w:ascii="ISOCPEUR" w:hAnsi="ISOCPEUR" w:cs="Times New Roman"/>
                <w:lang w:val="en-US"/>
              </w:rPr>
              <w:t>BN5</w:t>
            </w:r>
            <w:r w:rsidRPr="00A22BF6">
              <w:rPr>
                <w:rFonts w:ascii="ISOCPEUR" w:hAnsi="ISOCPEUR" w:cs="Times New Roman"/>
                <w:lang w:val="en-US"/>
              </w:rPr>
              <w:t>020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45414" w14:textId="50B429F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DA4952" w14:textId="2AB9D69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3BC8A0" w14:textId="366B63F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C62F1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C6F98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9DC140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44B79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44A4BA" w14:textId="50E691CF" w:rsidR="006F2A92" w:rsidRPr="00D5096F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70513C" w14:textId="5B1B03B4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92039" w14:textId="387489F1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5F1BD" w14:textId="69DCB0EC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97D800" w14:textId="527C4DC9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620AF" w14:textId="05C1021F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60CB9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703CD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CD16981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AF8076F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21973" w14:textId="587B1A87" w:rsidR="006F2A92" w:rsidRPr="0002211B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Вертикальный подвес одиночный 41х21, L800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D70873" w14:textId="6DA9F615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BFC0A" w14:textId="05B5A0E3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BSP2108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10AC9" w14:textId="23E9D0E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F7A43A" w14:textId="5BFFD661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640B6D" w14:textId="00D0246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743F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64B3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880D57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8C96DDB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8824EE" w14:textId="4C10483F" w:rsidR="006F2A92" w:rsidRPr="0002211B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П-образный профиль PSM, L300, толщ.2,5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FD850C" w14:textId="4393A05D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5D4E2" w14:textId="27B07CC5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BPM2903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24AC6F" w14:textId="38AF556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F7D8FF" w14:textId="396B2C7A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4C6ABA" w14:textId="5F960DA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7555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1901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8AD9188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18AD2E2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903F7" w14:textId="1A977905" w:rsidR="006F2A92" w:rsidRPr="0002211B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9E8BB" w14:textId="04636DD3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22B25" w14:textId="400A801F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02C8" w14:textId="6DE1EDC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CD926A" w14:textId="0F6C57FF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76CB98" w14:textId="4A787D9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D4CF4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DF21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B1AA78F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0897369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D37BE" w14:textId="0B780825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Винт для крепления к С-образному профилю М10х30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F0617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90713" w14:textId="16DD1C94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0</w:t>
            </w:r>
            <w:r>
              <w:rPr>
                <w:rFonts w:ascii="ISOCPEUR" w:hAnsi="ISOCPEUR" w:cs="Times New Roman"/>
              </w:rPr>
              <w:t>410</w:t>
            </w:r>
            <w:r>
              <w:rPr>
                <w:rFonts w:ascii="ISOCPEUR" w:hAnsi="ISOCPEUR" w:cs="Times New Roman"/>
                <w:lang w:val="en-US"/>
              </w:rPr>
              <w:t>3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F137BE" w14:textId="3B9E28E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47E0A" w14:textId="3D93857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435F3" w14:textId="5F745A3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E68FE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B8F06" w14:textId="381E027A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92D805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5B4F056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74FC98" w14:textId="0DB588A3" w:rsidR="006F2A92" w:rsidRPr="009C15D4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Гайка шестигранная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B15A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4B9279" w14:textId="08477F7A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111000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3EF2C4" w14:textId="39F22FE1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F415A2" w14:textId="1B23AC4C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EA5D0" w14:textId="4295A61E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C251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076EA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5BB2BB6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1A285B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F0A927" w14:textId="0212A3D2" w:rsidR="006F2A92" w:rsidRPr="009C15D4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Шайба М10 кузовная DIN</w:t>
            </w:r>
            <w:r>
              <w:rPr>
                <w:rFonts w:ascii="ISOCPEUR" w:hAnsi="ISOCPEUR" w:cs="Times New Roman"/>
                <w:lang w:val="en-US"/>
              </w:rPr>
              <w:t xml:space="preserve"> </w:t>
            </w:r>
            <w:r w:rsidRPr="001776CB">
              <w:rPr>
                <w:rFonts w:ascii="ISOCPEUR" w:hAnsi="ISOCPEUR" w:cs="Times New Roman"/>
              </w:rPr>
              <w:t>9021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617A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7583B" w14:textId="20235761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121000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0D075" w14:textId="06DBDE8A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6A109D" w14:textId="3BF50463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0C3778" w14:textId="41B622E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B8C7B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D392F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3A1C011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888AE40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918B84" w14:textId="0365E910" w:rsidR="006F2A92" w:rsidRPr="00F32969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21E9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7D812C" w14:textId="77AAC8E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12C6F" w14:textId="6DEB1C3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261AF" w14:textId="6FA5537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A5BBA" w14:textId="347F3FE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DD0C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70275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C1A0414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F52445D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1564C0" w14:textId="10C3C575" w:rsidR="006F2A92" w:rsidRPr="00F32969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6DFBB" w14:textId="07FE45AB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81FBCC" w14:textId="417ADDF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A5AC7B" w14:textId="21A30D8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6CFB1" w14:textId="0749B22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A6716" w14:textId="3143728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8169C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C4706E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7D96B5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D1B3E1F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AF059" w14:textId="038D9D62" w:rsidR="006F2A92" w:rsidRPr="00F32969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</w:t>
            </w:r>
            <w:r>
              <w:rPr>
                <w:rFonts w:ascii="ISOCPEUR" w:hAnsi="ISOCPEUR" w:cs="Times New Roman"/>
              </w:rPr>
              <w:t>НД</w:t>
            </w:r>
            <w:r w:rsidRPr="00F309E7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25, чёрная,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34BF1" w14:textId="4E0550DB" w:rsidR="006F2A92" w:rsidRPr="00F32969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952C92" w14:textId="6ADB6123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71725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DBDCF0" w14:textId="7D2A5FD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7E5CA" w14:textId="5DAAC88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740F0" w14:textId="7BDC3A7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8306C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A73CEF" w14:textId="4ABBA306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Монтаж снаружи</w:t>
            </w:r>
          </w:p>
        </w:tc>
      </w:tr>
      <w:tr w:rsidR="006F2A92" w:rsidRPr="00D5096F" w14:paraId="1A8C5D6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3087D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D73843" w14:textId="1B69F539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964C4B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F98693" w14:textId="4AF14F9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ACB17D" w14:textId="2687436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21B417" w14:textId="2E3271D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06D296" w14:textId="514E2AF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</w:t>
            </w:r>
            <w:r w:rsidR="00EB2477">
              <w:rPr>
                <w:rFonts w:ascii="ISOCPEUR" w:hAnsi="ISOCPEUR" w:cs="Times New Roman"/>
              </w:rPr>
              <w:t>5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9A4A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BD69B0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045A121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E90C4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97017" w14:textId="70AD0AE0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9DE9D6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209B86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B22EB" w14:textId="3987340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776E5" w14:textId="12E3C5B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9341D" w14:textId="4725AB4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11F5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D2306" w14:textId="0B29289A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6F2A92" w:rsidRPr="00D5096F" w14:paraId="74BCCCF7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343E2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900738" w14:textId="450752F1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1F28B" w14:textId="293F5665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29A6F" w14:textId="4505CDD4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B694B" w14:textId="0AB6158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233B55" w14:textId="0664E23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A82AF6" w14:textId="6748243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84D53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F57601" w14:textId="55704BCF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03AB36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23F05B0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C9F619" w14:textId="55A2149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2E9A8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FAC44B" w14:textId="45FCD10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497186" w14:textId="0EECC4A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4FA52" w14:textId="2C4107D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53F10F" w14:textId="55D6C6C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539B0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7009F4" w14:textId="1877246D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8CCC687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7004CA1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88A5C3" w14:textId="2C641238" w:rsidR="006F2A92" w:rsidRDefault="006F2A92" w:rsidP="006F2A92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Вентустановк</w:t>
            </w:r>
            <w:r>
              <w:rPr>
                <w:rFonts w:ascii="ISOCPEUR" w:hAnsi="ISOCPEUR" w:cs="Times New Roman"/>
                <w:b/>
                <w:u w:val="single"/>
              </w:rPr>
              <w:t>а</w:t>
            </w:r>
            <w:r w:rsidRPr="00C94F4A">
              <w:rPr>
                <w:rFonts w:ascii="ISOCPEUR" w:hAnsi="ISOCPEUR" w:cs="Times New Roman"/>
                <w:b/>
                <w:u w:val="single"/>
              </w:rPr>
              <w:t xml:space="preserve"> П</w:t>
            </w:r>
            <w:r>
              <w:rPr>
                <w:rFonts w:ascii="ISOCPEUR" w:hAnsi="ISOCPEUR" w:cs="Times New Roman"/>
                <w:b/>
                <w:u w:val="single"/>
              </w:rPr>
              <w:t>4.7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C0B9F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6AE2D" w14:textId="12370DAE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4BEE6" w14:textId="78DEB0F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C737D" w14:textId="15F1D0A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77EDE" w14:textId="766EDBC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AD92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A549D" w14:textId="5D7541EC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746481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E90B6D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68296C" w14:textId="32410C05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ШУ-П4.7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9B907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BFC23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D4B1B4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22698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F9E1D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192F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D075DB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6C937E8" w14:textId="77777777" w:rsidTr="00541CE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49A6E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C9C869" w14:textId="63719307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Шкаф управления в составе:</w:t>
            </w:r>
          </w:p>
          <w:p w14:paraId="571A24F5" w14:textId="77777777" w:rsidR="006F2A92" w:rsidRPr="00364C08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металлический настенного монтажа, </w:t>
            </w:r>
            <w:r>
              <w:rPr>
                <w:rFonts w:ascii="ISOCPEUR" w:hAnsi="ISOCPEUR" w:cs="Times New Roman"/>
                <w:lang w:val="en-US"/>
              </w:rPr>
              <w:t>IP</w:t>
            </w:r>
            <w:r>
              <w:rPr>
                <w:rFonts w:ascii="ISOCPEUR" w:hAnsi="ISOCPEUR" w:cs="Times New Roman"/>
              </w:rPr>
              <w:t>5</w:t>
            </w:r>
            <w:r w:rsidRPr="00C94F4A">
              <w:rPr>
                <w:rFonts w:ascii="ISOCPEUR" w:hAnsi="ISOCPEUR" w:cs="Times New Roman"/>
              </w:rPr>
              <w:t>5</w:t>
            </w:r>
            <w:r>
              <w:rPr>
                <w:rFonts w:ascii="ISOCPEUR" w:hAnsi="ISOCPEUR" w:cs="Times New Roman"/>
              </w:rPr>
              <w:t>;</w:t>
            </w:r>
          </w:p>
          <w:p w14:paraId="2108A96A" w14:textId="77777777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контроллер, панель оператора;</w:t>
            </w:r>
          </w:p>
          <w:p w14:paraId="64581C40" w14:textId="77777777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аппаратура;</w:t>
            </w:r>
          </w:p>
          <w:p w14:paraId="3A93C281" w14:textId="2340ADCD" w:rsidR="006F2A92" w:rsidRDefault="006F2A92" w:rsidP="006F2A9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преобразователи частоты.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99B49D" w14:textId="0358503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2DE81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0EAAD1" w14:textId="6E091C8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BBF75C" w14:textId="6E99224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0D3953" w14:textId="03C46AD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CE1C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436F62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3314BBB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044E3162" w14:textId="3D71853D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424F471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72A36D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F44A31" w14:textId="47114C60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CEF91E" w14:textId="4A4CB0A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7BA08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89F58" w14:textId="355CF5C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35D606" w14:textId="4776D88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6082F8" w14:textId="5666F94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D0EF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837C9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28251A1" w14:textId="77777777" w:rsidTr="004D07C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666BA2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FF8B75" w14:textId="7DABE932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Привод </w:t>
            </w:r>
            <w:r>
              <w:rPr>
                <w:rFonts w:ascii="ISOCPEUR" w:hAnsi="ISOCPEUR" w:cs="Times New Roman"/>
              </w:rPr>
              <w:t>воздушного клапана</w:t>
            </w:r>
            <w:r w:rsidRPr="00121C08">
              <w:rPr>
                <w:rFonts w:ascii="ISOCPEUR" w:hAnsi="ISOCPEUR" w:cs="Times New Roman"/>
              </w:rPr>
              <w:t xml:space="preserve"> (</w:t>
            </w:r>
            <w:r>
              <w:rPr>
                <w:rFonts w:ascii="ISOCPEUR" w:hAnsi="ISOCPEUR" w:cs="Times New Roman"/>
              </w:rPr>
              <w:t xml:space="preserve">220В, </w:t>
            </w:r>
            <w:proofErr w:type="spellStart"/>
            <w:r>
              <w:rPr>
                <w:rFonts w:ascii="ISOCPEUR" w:hAnsi="ISOCPEUR" w:cs="Times New Roman"/>
              </w:rPr>
              <w:t>возвр</w:t>
            </w:r>
            <w:proofErr w:type="spellEnd"/>
            <w:r>
              <w:rPr>
                <w:rFonts w:ascii="ISOCPEUR" w:hAnsi="ISOCPEUR" w:cs="Times New Roman"/>
              </w:rPr>
              <w:t>. пружина</w:t>
            </w:r>
            <w:r w:rsidRPr="00121C08">
              <w:rPr>
                <w:rFonts w:ascii="ISOCPEUR" w:hAnsi="ISOCPEUR" w:cs="Times New Roman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95F0EE" w14:textId="471E19B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8A3BE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BE7C3A" w14:textId="68CCCFA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08C7E" w14:textId="14471B8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AAC4B" w14:textId="06F7C61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0900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A761A3E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4FD9B2D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4C21A9F7" w14:textId="6DAE8E50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754210F3" w14:textId="77777777" w:rsidTr="004D07C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8272B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77BF87" w14:textId="5C967358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Термостат </w:t>
            </w:r>
            <w:r>
              <w:rPr>
                <w:rFonts w:ascii="ISOCPEUR" w:hAnsi="ISOCPEUR" w:cs="Times New Roman"/>
              </w:rPr>
              <w:t>отсека горелки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B9135" w14:textId="12D3E08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E7F0F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5D565D" w14:textId="655A0BB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7078D" w14:textId="4A802F7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7976EE" w14:textId="32A8D23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43F9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2991185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8279310" w14:textId="77777777" w:rsidTr="004D07C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291416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5C689" w14:textId="1195BC30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Электронагреватель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отсека горелки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1E3443" w14:textId="38612AF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C7CB8C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B891" w14:textId="02BB3CE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2D4C26" w14:textId="641C093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F0D7E" w14:textId="229B402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583C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0DC229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6C18236" w14:textId="77777777" w:rsidTr="004D07C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BC470A4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20ECE" w14:textId="38F9049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дымовых газов канальный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9EDCC4" w14:textId="4431E85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87FC35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E34F27" w14:textId="49AA9F5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605319" w14:textId="31AF37E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0CE4F" w14:textId="2A0153D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7799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15FE42E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E26C6AF" w14:textId="77777777" w:rsidTr="004D07C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B6724BB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F8DF8A" w14:textId="0FFA49A8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приточного воздуха канальный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4A785" w14:textId="0FE870C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BB72DB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3217B9" w14:textId="633A2A7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4D7B7" w14:textId="497D458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47A92" w14:textId="65E1C58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F0CE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60DE56A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38066EA" w14:textId="77777777" w:rsidTr="004D07C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0A103BD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192D2D" w14:textId="2164AD2F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воздуха в помещении настенный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E6BDB6" w14:textId="2E549A5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8C8F4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1230AE" w14:textId="7EB1291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23664" w14:textId="6D82F18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4D5021" w14:textId="5378F10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7C581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A308C3B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74362A0" w14:textId="77777777" w:rsidTr="004D07C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FF8CA50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65ED1" w14:textId="61C2A44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перепада давления</w:t>
            </w:r>
            <w:r>
              <w:rPr>
                <w:rFonts w:ascii="ISOCPEUR" w:hAnsi="ISOCPEUR" w:cs="Times New Roman"/>
              </w:rPr>
              <w:t xml:space="preserve"> (</w:t>
            </w:r>
            <w:proofErr w:type="spellStart"/>
            <w:r>
              <w:rPr>
                <w:rFonts w:ascii="ISOCPEUR" w:hAnsi="ISOCPEUR" w:cs="Times New Roman"/>
              </w:rPr>
              <w:t>диф</w:t>
            </w:r>
            <w:proofErr w:type="spellEnd"/>
            <w:r>
              <w:rPr>
                <w:rFonts w:ascii="ISOCPEUR" w:hAnsi="ISOCPEUR" w:cs="Times New Roman"/>
              </w:rPr>
              <w:t>. манометр)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на фильтре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04639" w14:textId="03252DB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2F1CA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72C09A" w14:textId="4458350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B533" w14:textId="06F71C1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B5D0B" w14:textId="50FCB6C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D17A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4526040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8FEA512" w14:textId="77777777" w:rsidTr="004D07C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8AD5916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3F8A6B" w14:textId="09FDD5A1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перепада давления</w:t>
            </w:r>
            <w:r>
              <w:rPr>
                <w:rFonts w:ascii="ISOCPEUR" w:hAnsi="ISOCPEUR" w:cs="Times New Roman"/>
              </w:rPr>
              <w:t xml:space="preserve"> (</w:t>
            </w:r>
            <w:proofErr w:type="spellStart"/>
            <w:r>
              <w:rPr>
                <w:rFonts w:ascii="ISOCPEUR" w:hAnsi="ISOCPEUR" w:cs="Times New Roman"/>
              </w:rPr>
              <w:t>диф</w:t>
            </w:r>
            <w:proofErr w:type="spellEnd"/>
            <w:r>
              <w:rPr>
                <w:rFonts w:ascii="ISOCPEUR" w:hAnsi="ISOCPEUR" w:cs="Times New Roman"/>
              </w:rPr>
              <w:t>. манометр)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на вентиляторе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DF439" w14:textId="69F93E5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7F283E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379DFA" w14:textId="19D9093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4564A" w14:textId="3644322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F1FE3" w14:textId="714465C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571A7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39FEAC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262AB32" w14:textId="77777777" w:rsidTr="004D07C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C0F4FAB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052CC" w14:textId="68011679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Светозвуковой оповещатель «Маяк»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549BA" w14:textId="0CC80CF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A5AE1" w14:textId="3D428958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CD62AC" w14:textId="71A6B7A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F40C4" w14:textId="23E12E0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7488B5" w14:textId="10B0B09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AD31A4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5628A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7B35D0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4E61CD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AB7A3" w14:textId="65729094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3C19A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72589" w14:textId="3E06AFC1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7C485" w14:textId="0BAE6FE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B14A9" w14:textId="08504D3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451E9" w14:textId="40794B7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E75288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55DAA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390232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73F53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309C3" w14:textId="772158CD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Комплект силовых и контрольных кабелей </w:t>
            </w:r>
            <w:r>
              <w:rPr>
                <w:rFonts w:ascii="ISOCPEUR" w:hAnsi="ISOCPEUR" w:cs="Times New Roman"/>
                <w:lang w:val="en-US"/>
              </w:rPr>
              <w:t>L</w:t>
            </w:r>
            <w:r>
              <w:rPr>
                <w:rFonts w:ascii="ISOCPEUR" w:hAnsi="ISOCPEUR" w:cs="Times New Roman"/>
              </w:rPr>
              <w:t>=20м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EA3BF5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AEFBB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9BCEF2" w14:textId="5558A4E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EF6FA" w14:textId="44BB62F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359F3A" w14:textId="63D0CC9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2A35B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467AED" w14:textId="77777777" w:rsidR="006F2A92" w:rsidRPr="00F74C84" w:rsidRDefault="006F2A92" w:rsidP="007008CF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16E6B26A" w14:textId="77777777" w:rsidR="006F2A92" w:rsidRPr="00F74C84" w:rsidRDefault="006F2A92" w:rsidP="007008CF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0C5B3F18" w14:textId="2B573798" w:rsidR="006F2A92" w:rsidRPr="00F74C84" w:rsidRDefault="006F2A92" w:rsidP="007008CF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17E5521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33E1D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CD9FD" w14:textId="02C6876E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Кабель</w:t>
            </w:r>
            <w:r w:rsidRPr="00213517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витая пара</w:t>
            </w:r>
            <w:r w:rsidRPr="00C84059">
              <w:rPr>
                <w:rFonts w:ascii="ISOCPEUR" w:hAnsi="ISOCPEUR" w:cs="Times New Roman"/>
              </w:rPr>
              <w:t xml:space="preserve"> категории 5e, U/UTP, 4 пары, 24 AWG, LSZH, внутренней прокладки, фиолетовый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39EAB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AE534" w14:textId="15463FD6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39-504-5e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D7E8FD" w14:textId="430BA30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MOLEX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1F75F" w14:textId="307AFDF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4BB99A" w14:textId="4D34673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C045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E03F3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46BCCF1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2BE8D0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F48AF" w14:textId="61DAA323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213517">
              <w:rPr>
                <w:rFonts w:ascii="ISOCPEUR" w:hAnsi="ISOCPEUR" w:cs="Times New Roman"/>
              </w:rPr>
              <w:t>Коннектор RJ-45 под витую пару быстрой установки, категория 5e, универсальный (для одножильного и многожильного кабеля)</w:t>
            </w:r>
            <w:r>
              <w:rPr>
                <w:rFonts w:ascii="ISOCPEUR" w:hAnsi="ISOCPEUR" w:cs="Times New Roman"/>
              </w:rPr>
              <w:t xml:space="preserve">, </w:t>
            </w:r>
            <w:r w:rsidRPr="00213517">
              <w:rPr>
                <w:rFonts w:ascii="ISOCPEUR" w:hAnsi="ISOCPEUR" w:cs="Times New Roman"/>
              </w:rPr>
              <w:t>8P8C-FC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E4223C" w14:textId="777777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24EA2" w14:textId="1BB14E5C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10794с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F79D6" w14:textId="7C17CE5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213517">
              <w:rPr>
                <w:rFonts w:ascii="ISOCPEUR" w:hAnsi="ISOCPEUR" w:cs="Times New Roman"/>
              </w:rPr>
              <w:t>Cabeus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1F08B" w14:textId="38533B1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B5CA41" w14:textId="6C0FB63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1CFD9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38C1B4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4D392DF" w14:textId="77777777" w:rsidTr="00B61B9B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E3C740D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3CF342" w14:textId="4BFC86B4" w:rsidR="006F2A92" w:rsidRDefault="006F2A92" w:rsidP="006F2A92">
            <w:pPr>
              <w:pStyle w:val="af3"/>
              <w:rPr>
                <w:rFonts w:ascii="ISOCPEUR" w:hAnsi="ISOCPEUR" w:cs="Times New Roman"/>
                <w:b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4D1154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EA201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9B5B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CED8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B1D2F4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6976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1B568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E866446" w14:textId="77777777" w:rsidTr="00541CE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3B64B54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0C439" w14:textId="31C881FB" w:rsidR="006F2A92" w:rsidRPr="00D5096F" w:rsidRDefault="006F2A92" w:rsidP="006F2A92">
            <w:pPr>
              <w:pStyle w:val="af3"/>
              <w:spacing w:line="192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200х50х3000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249447" w14:textId="33E26811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592BE7" w14:textId="742F44CF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35264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F61B07" w14:textId="546FB61B" w:rsidR="006F2A92" w:rsidRPr="00AF52A7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77BAC8" w14:textId="5CA9FBDB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538F6" w14:textId="002FD66E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718F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4E51D" w14:textId="58DF62C2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48E0635" w14:textId="77777777" w:rsidTr="00B61B9B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4C1A9F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369F0" w14:textId="4641F395" w:rsidR="006F2A92" w:rsidRPr="00D5096F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200х3000 мм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3EEF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40860" w14:textId="6B2A68C1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35524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1201A5" w14:textId="5501A33B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D60EAD" w14:textId="3ADFF6A9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FDE6BA" w14:textId="3D067E45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894C48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40306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1CBFE36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79105D5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98968" w14:textId="3D2704D8" w:rsidR="006F2A92" w:rsidRPr="00845F31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392A21" w14:textId="5E392710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121B8A" w14:textId="1CF19BE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B75806" w14:textId="7BF6A0B1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89E52" w14:textId="3F7F93D9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E75DA" w14:textId="1C57B4E4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BD94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6C462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3D569AF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9E458B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C9BD5" w14:textId="6BC3461F" w:rsidR="006F2A92" w:rsidRPr="0002211B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 xml:space="preserve">Угол вертикальный внутренний, переходник CSSS 90 </w:t>
            </w:r>
            <w:proofErr w:type="spellStart"/>
            <w:r w:rsidRPr="00A22BF6">
              <w:rPr>
                <w:rFonts w:ascii="ISOCPEUR" w:hAnsi="ISOCPEUR" w:cs="Times New Roman"/>
              </w:rPr>
              <w:t>осн</w:t>
            </w:r>
            <w:proofErr w:type="spellEnd"/>
            <w:r w:rsidRPr="00A22BF6">
              <w:rPr>
                <w:rFonts w:ascii="ISOCPEUR" w:hAnsi="ISOCPEUR" w:cs="Times New Roman"/>
              </w:rPr>
              <w:t>. 200 H</w:t>
            </w:r>
            <w:r>
              <w:rPr>
                <w:rFonts w:ascii="ISOCPEUR" w:hAnsi="ISOCPEUR" w:cs="Times New Roman"/>
              </w:rPr>
              <w:t>5</w:t>
            </w:r>
            <w:r w:rsidRPr="00A22BF6">
              <w:rPr>
                <w:rFonts w:ascii="ISOCPEUR" w:hAnsi="ISOCPEUR" w:cs="Times New Roman"/>
              </w:rPr>
              <w:t>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30010" w14:textId="63733A0F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063CCF" w14:textId="3D66156A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37</w:t>
            </w:r>
            <w:r>
              <w:rPr>
                <w:rFonts w:ascii="ISOCPEUR" w:hAnsi="ISOCPEUR" w:cs="Times New Roman"/>
              </w:rPr>
              <w:t>594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578041" w14:textId="10504A9E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01A27" w14:textId="734B5155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580A29" w14:textId="2B7C2417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A7F0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37982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DF134D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4FF9079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5659BB" w14:textId="548143B9" w:rsidR="006F2A92" w:rsidRPr="00A234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CPO 90 горизонтальный 90° 200х</w:t>
            </w:r>
            <w:r>
              <w:rPr>
                <w:rFonts w:ascii="ISOCPEUR" w:hAnsi="ISOCPEUR" w:cs="Times New Roman"/>
              </w:rPr>
              <w:t>5</w:t>
            </w:r>
            <w:r w:rsidRPr="00D23D96">
              <w:rPr>
                <w:rFonts w:ascii="ISOCPEUR" w:hAnsi="ISOCPEUR" w:cs="Times New Roman"/>
              </w:rPr>
              <w:t>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D4AB9" w14:textId="65B5C6D5" w:rsidR="006F2A92" w:rsidRPr="00F309E7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E89BB5" w14:textId="7E0FE0FA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</w:t>
            </w:r>
            <w:r>
              <w:rPr>
                <w:rFonts w:ascii="ISOCPEUR" w:hAnsi="ISOCPEUR" w:cs="Times New Roman"/>
              </w:rPr>
              <w:t>0</w:t>
            </w:r>
            <w:r w:rsidRPr="00D23D96">
              <w:rPr>
                <w:rFonts w:ascii="ISOCPEUR" w:hAnsi="ISOCPEUR" w:cs="Times New Roman"/>
              </w:rPr>
              <w:t>4K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AA5C4D" w14:textId="4236CFA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A3BF07" w14:textId="4BCA1F9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E44D35" w14:textId="242B252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29FA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49D3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49A4E1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D444406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F29822" w14:textId="263DD4BD" w:rsidR="006F2A92" w:rsidRPr="00D5096F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3373A" w14:textId="55B4607F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2A950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A4B344" w14:textId="2D1722A4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7E239A" w14:textId="6B98A818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289401" w14:textId="5A759B9A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C2A1A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C0AC2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22384AD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EB34324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23940B" w14:textId="6CDF3896" w:rsidR="006F2A92" w:rsidRPr="0002211B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Крепление ТМ к стене (скоба) для вертикального монтажа осн.200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34D47" w14:textId="130E3A51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E86A1F" w14:textId="4A8AC3EF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BMM1020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3BEC1E" w14:textId="488B81F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E3854" w14:textId="2B05A7EA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3CB0D" w14:textId="130784E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1981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A3EF6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62C2F8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7A5C74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AADE1" w14:textId="2282D4BC" w:rsidR="006F2A92" w:rsidRPr="0002211B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021D2">
              <w:rPr>
                <w:rFonts w:ascii="ISOCPEUR" w:hAnsi="ISOCPEUR" w:cs="Times New Roman"/>
              </w:rPr>
              <w:t xml:space="preserve">Консоль универсальная </w:t>
            </w:r>
            <w:proofErr w:type="spellStart"/>
            <w:r w:rsidRPr="001021D2">
              <w:rPr>
                <w:rFonts w:ascii="ISOCPEUR" w:hAnsi="ISOCPEUR" w:cs="Times New Roman"/>
              </w:rPr>
              <w:t>осн</w:t>
            </w:r>
            <w:proofErr w:type="spellEnd"/>
            <w:r w:rsidRPr="001021D2">
              <w:rPr>
                <w:rFonts w:ascii="ISOCPEUR" w:hAnsi="ISOCPEUR" w:cs="Times New Roman"/>
              </w:rPr>
              <w:t>. 200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D8EB1" w14:textId="0D0479CB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8032E" w14:textId="1027EDF7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</w:t>
            </w:r>
            <w:r>
              <w:rPr>
                <w:rFonts w:ascii="ISOCPEUR" w:hAnsi="ISOCPEUR" w:cs="Times New Roman"/>
                <w:lang w:val="en-US"/>
              </w:rPr>
              <w:t>BN5</w:t>
            </w:r>
            <w:r w:rsidRPr="00A22BF6">
              <w:rPr>
                <w:rFonts w:ascii="ISOCPEUR" w:hAnsi="ISOCPEUR" w:cs="Times New Roman"/>
                <w:lang w:val="en-US"/>
              </w:rPr>
              <w:t>020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EBE52" w14:textId="66E0E30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E83BFD" w14:textId="5C71D277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52177A" w14:textId="15A3FA0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5B707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F7956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054C34A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28C323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2CED0" w14:textId="4EBC5787" w:rsidR="006F2A92" w:rsidRPr="0002211B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54C4C6" w14:textId="1D90ECCF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DB726" w14:textId="2A76C696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7F0C4" w14:textId="29AD3B9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1C5F61" w14:textId="75D3D430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83CD5A" w14:textId="5A80287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69C99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68821E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365C5BA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67E10B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505DE" w14:textId="019CBD1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Вертикальный подвес одиночный 41х21, L800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CEDC02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B01B4" w14:textId="750ED1C0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BSP2108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D5372" w14:textId="5491AE0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D71C52" w14:textId="73CD607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662D0" w14:textId="28FA71A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9840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7BD34B" w14:textId="43D05AD1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64AD12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ED4DA9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3354A" w14:textId="2AE5CA30" w:rsidR="006F2A92" w:rsidRPr="009C15D4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П-образный профиль PSM, L300, толщ.2,5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02E94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F79D4F" w14:textId="4C8A5CB8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BPM2903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ACCB8" w14:textId="7313CB0B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6C93C5" w14:textId="59615AC8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DE01C" w14:textId="06E4992E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3B491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6FFD0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1C8B5DF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F47B13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78811" w14:textId="0AD52A1E" w:rsidR="006F2A92" w:rsidRPr="009C15D4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DBC76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7E4C81" w14:textId="2EBD816A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9DBA4" w14:textId="371A820C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7BCFE8" w14:textId="0EFBC53A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E3F35C" w14:textId="6BCA04C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FC08D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BA93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AE1F72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BF5F9A3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6C2F3" w14:textId="40255347" w:rsidR="006F2A92" w:rsidRPr="00F32969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Винт для крепления к С-образному профилю М10х30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1AAD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A497CE" w14:textId="72F8ABAC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0</w:t>
            </w:r>
            <w:r>
              <w:rPr>
                <w:rFonts w:ascii="ISOCPEUR" w:hAnsi="ISOCPEUR" w:cs="Times New Roman"/>
              </w:rPr>
              <w:t>410</w:t>
            </w:r>
            <w:r>
              <w:rPr>
                <w:rFonts w:ascii="ISOCPEUR" w:hAnsi="ISOCPEUR" w:cs="Times New Roman"/>
                <w:lang w:val="en-US"/>
              </w:rPr>
              <w:t>3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60AA88" w14:textId="48DEE05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ADE14" w14:textId="29524BC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A6615C" w14:textId="553275D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F1E232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7F40B4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420FBC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D2A09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681834" w14:textId="0BDEF9A5" w:rsidR="006F2A92" w:rsidRPr="00F32969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Гайка шестигранная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537B7" w14:textId="50353ECC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7437F" w14:textId="041BE831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111000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52319" w14:textId="3DA74A9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F04641" w14:textId="55E52B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41318" w14:textId="53C15F4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1D2D4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5EC10D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F144364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0678B8F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61C25E" w14:textId="3C71FC77" w:rsidR="006F2A92" w:rsidRPr="00F32969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Шайба М10 кузовная DIN</w:t>
            </w:r>
            <w:r>
              <w:rPr>
                <w:rFonts w:ascii="ISOCPEUR" w:hAnsi="ISOCPEUR" w:cs="Times New Roman"/>
                <w:lang w:val="en-US"/>
              </w:rPr>
              <w:t xml:space="preserve"> </w:t>
            </w:r>
            <w:r w:rsidRPr="001776CB">
              <w:rPr>
                <w:rFonts w:ascii="ISOCPEUR" w:hAnsi="ISOCPEUR" w:cs="Times New Roman"/>
              </w:rPr>
              <w:t>9021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6A6CB0" w14:textId="71BC1E77" w:rsidR="006F2A92" w:rsidRPr="00F32969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D85BEE" w14:textId="7BEF45DB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121000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4B7196" w14:textId="2557E09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513CD7" w14:textId="374FC86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97EA89" w14:textId="0AC84FE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0D48D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B0F784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934B0E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EB436B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86063B" w14:textId="41ADBF4F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AA05A3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A70FF7" w14:textId="41911F9A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C30BA" w14:textId="777631F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8619AC" w14:textId="0C685EA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3CDFA" w14:textId="1B02DE1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1B84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17481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98B2928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5DE064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4B70C" w14:textId="580EFA83" w:rsidR="006F2A92" w:rsidRPr="00B71EC9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0F49F5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952CED" w14:textId="51AD4B7B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E9294E" w14:textId="00358A0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291CC" w14:textId="20FBCD1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FF2E2" w14:textId="76F7897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5B5A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E66A5B" w14:textId="21CE7D26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1C7A10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AB6C65D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4A7A9" w14:textId="1161F64C" w:rsidR="006F2A92" w:rsidRPr="00B71EC9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</w:t>
            </w:r>
            <w:r>
              <w:rPr>
                <w:rFonts w:ascii="ISOCPEUR" w:hAnsi="ISOCPEUR" w:cs="Times New Roman"/>
              </w:rPr>
              <w:t>НД</w:t>
            </w:r>
            <w:r w:rsidRPr="00F309E7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25, чёрная,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10259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3BEDD" w14:textId="76328784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71725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7DF668" w14:textId="0B85BED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2D09D" w14:textId="24F77A4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A1944" w14:textId="4519C6E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D7ED7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BEBF8E" w14:textId="08F0B46F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Монтаж снаружи</w:t>
            </w:r>
          </w:p>
        </w:tc>
      </w:tr>
      <w:tr w:rsidR="006F2A92" w:rsidRPr="00D5096F" w14:paraId="5EFF86B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7A29F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A7E190" w14:textId="1546CD5C" w:rsidR="006F2A92" w:rsidRPr="00B71EC9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51113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CF5D8" w14:textId="5840FD64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0478C" w14:textId="5045BD4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584E0" w14:textId="1E7BC98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275600" w14:textId="4414C61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</w:t>
            </w:r>
            <w:r w:rsidR="00EB2477">
              <w:rPr>
                <w:rFonts w:ascii="ISOCPEUR" w:hAnsi="ISOCPEUR" w:cs="Times New Roman"/>
              </w:rPr>
              <w:t>5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B028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3E0981" w14:textId="61174AD0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20FEB3A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BE0B13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B596E" w14:textId="26E0BA5F" w:rsidR="006F2A92" w:rsidRPr="00B71EC9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2B19E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4E060" w14:textId="1CF2C9DF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0A4E2" w14:textId="165AA59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E23C0F" w14:textId="2E8EFB2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26C9A4" w14:textId="3E45DF9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2694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D9453" w14:textId="199F3DDC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6F2A92" w:rsidRPr="00D5096F" w14:paraId="563FCF2A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7BFD6F5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62209" w14:textId="0D14D586" w:rsidR="006F2A92" w:rsidRPr="00B71EC9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4937B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A91D9" w14:textId="73503CC9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CA2C91" w14:textId="6838D35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C7E63" w14:textId="670FC4A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948EB" w14:textId="62F75E8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DF5EF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B5D1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1266398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8FB6FD9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EBFC3" w14:textId="46F16B08" w:rsidR="006F2A92" w:rsidRPr="00B71EC9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0F4CD9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03CC5E" w14:textId="36A3E886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C3FA15" w14:textId="491C359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DB97F" w14:textId="5A41DF8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1E3A6" w14:textId="2C29959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73F1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2BD20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D9EE99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8C75F0A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95CB8A" w14:textId="1B5DFD50" w:rsidR="006F2A92" w:rsidRPr="00B71EC9" w:rsidRDefault="006F2A92" w:rsidP="006F2A92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Вентустановк</w:t>
            </w:r>
            <w:r>
              <w:rPr>
                <w:rFonts w:ascii="ISOCPEUR" w:hAnsi="ISOCPEUR" w:cs="Times New Roman"/>
                <w:b/>
                <w:u w:val="single"/>
              </w:rPr>
              <w:t>а</w:t>
            </w:r>
            <w:r w:rsidRPr="00C94F4A">
              <w:rPr>
                <w:rFonts w:ascii="ISOCPEUR" w:hAnsi="ISOCPEUR" w:cs="Times New Roman"/>
                <w:b/>
                <w:u w:val="single"/>
              </w:rPr>
              <w:t xml:space="preserve"> П</w:t>
            </w:r>
            <w:r>
              <w:rPr>
                <w:rFonts w:ascii="ISOCPEUR" w:hAnsi="ISOCPEUR" w:cs="Times New Roman"/>
                <w:b/>
                <w:u w:val="single"/>
              </w:rPr>
              <w:t>4.8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E4852" w14:textId="79075052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194DCE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A8D68" w14:textId="2733606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9FCA1C" w14:textId="3BA0E9B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993C6" w14:textId="3D352A3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46F9A8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E47D12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221D68C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751037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FBE233" w14:textId="365C4A7D" w:rsidR="006F2A92" w:rsidRPr="00B71EC9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ШУ-П4.8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19EAA" w14:textId="7049D4AB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D094F6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F537F" w14:textId="586686A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62F677" w14:textId="58D7586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63070" w14:textId="5187912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CD003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F3645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78F4EEA" w14:textId="77777777" w:rsidTr="00864DE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7309EC4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AD0A41" w14:textId="49DDA13F" w:rsidR="006F2A92" w:rsidRDefault="006F2A92" w:rsidP="007008CF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Шкаф управления в составе:</w:t>
            </w:r>
          </w:p>
          <w:p w14:paraId="6D6F3FD2" w14:textId="77777777" w:rsidR="006F2A92" w:rsidRDefault="006F2A92" w:rsidP="007008CF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металлический настенного монтажа, </w:t>
            </w:r>
            <w:r>
              <w:rPr>
                <w:rFonts w:ascii="ISOCPEUR" w:hAnsi="ISOCPEUR" w:cs="Times New Roman"/>
                <w:lang w:val="en-US"/>
              </w:rPr>
              <w:t>IP</w:t>
            </w:r>
            <w:r>
              <w:rPr>
                <w:rFonts w:ascii="ISOCPEUR" w:hAnsi="ISOCPEUR" w:cs="Times New Roman"/>
              </w:rPr>
              <w:t>5</w:t>
            </w:r>
            <w:r w:rsidRPr="00C94F4A">
              <w:rPr>
                <w:rFonts w:ascii="ISOCPEUR" w:hAnsi="ISOCPEUR" w:cs="Times New Roman"/>
              </w:rPr>
              <w:t>5</w:t>
            </w:r>
            <w:r>
              <w:rPr>
                <w:rFonts w:ascii="ISOCPEUR" w:hAnsi="ISOCPEUR" w:cs="Times New Roman"/>
              </w:rPr>
              <w:t>;</w:t>
            </w:r>
          </w:p>
          <w:p w14:paraId="5FF03DD1" w14:textId="77777777" w:rsidR="006F2A92" w:rsidRDefault="006F2A92" w:rsidP="007008CF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контроллер, панель оператора;</w:t>
            </w:r>
          </w:p>
          <w:p w14:paraId="1E8075BC" w14:textId="77777777" w:rsidR="006F2A92" w:rsidRDefault="006F2A92" w:rsidP="007008CF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аппаратура;</w:t>
            </w:r>
          </w:p>
          <w:p w14:paraId="0F4779E2" w14:textId="41317BF9" w:rsidR="006F2A92" w:rsidRPr="00B71EC9" w:rsidRDefault="006F2A92" w:rsidP="007008CF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преобразователи частоты.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B7AD0" w14:textId="226DCEA9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361BD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98A3E" w14:textId="699DDCA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94CA9" w14:textId="6826891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EA498" w14:textId="29655D4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D33B6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B8D35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3D90D3A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0F05AB75" w14:textId="78146ABB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4279979E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57484DC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19C311" w14:textId="424F898F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5D202B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7E5EB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C401D" w14:textId="4BD04A4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466E9" w14:textId="24CF9D3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CD256" w14:textId="1AB4CAA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EDF0F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28873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680D932" w14:textId="77777777" w:rsidTr="00BA05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BA5B5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4F1BBC" w14:textId="005D1615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Привод </w:t>
            </w:r>
            <w:r>
              <w:rPr>
                <w:rFonts w:ascii="ISOCPEUR" w:hAnsi="ISOCPEUR" w:cs="Times New Roman"/>
              </w:rPr>
              <w:t>воздушного клапана</w:t>
            </w:r>
            <w:r w:rsidRPr="00121C08">
              <w:rPr>
                <w:rFonts w:ascii="ISOCPEUR" w:hAnsi="ISOCPEUR" w:cs="Times New Roman"/>
              </w:rPr>
              <w:t xml:space="preserve"> (</w:t>
            </w:r>
            <w:r>
              <w:rPr>
                <w:rFonts w:ascii="ISOCPEUR" w:hAnsi="ISOCPEUR" w:cs="Times New Roman"/>
              </w:rPr>
              <w:t xml:space="preserve">220В, </w:t>
            </w:r>
            <w:proofErr w:type="spellStart"/>
            <w:r>
              <w:rPr>
                <w:rFonts w:ascii="ISOCPEUR" w:hAnsi="ISOCPEUR" w:cs="Times New Roman"/>
              </w:rPr>
              <w:t>возвр</w:t>
            </w:r>
            <w:proofErr w:type="spellEnd"/>
            <w:r>
              <w:rPr>
                <w:rFonts w:ascii="ISOCPEUR" w:hAnsi="ISOCPEUR" w:cs="Times New Roman"/>
              </w:rPr>
              <w:t>. пружина</w:t>
            </w:r>
            <w:r w:rsidRPr="00121C08">
              <w:rPr>
                <w:rFonts w:ascii="ISOCPEUR" w:hAnsi="ISOCPEUR" w:cs="Times New Roman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7A9D4" w14:textId="0E24E306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6AFC24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57B304" w14:textId="382603E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B744C" w14:textId="2571330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96B45" w14:textId="02C0869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04D9A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EF814EA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7E47287A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521EE696" w14:textId="0AE8CE81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3CD28014" w14:textId="77777777" w:rsidTr="00BA05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248075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4D681E" w14:textId="2046D9D8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Термостат </w:t>
            </w:r>
            <w:r>
              <w:rPr>
                <w:rFonts w:ascii="ISOCPEUR" w:hAnsi="ISOCPEUR" w:cs="Times New Roman"/>
              </w:rPr>
              <w:t>отсека горелки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041DB" w14:textId="59200909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0B4B3E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527DD1" w14:textId="3D0788B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16ACE" w14:textId="6515BF2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5B3D4C" w14:textId="0E525A9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4B6BF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27AD1E2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59E88F3" w14:textId="77777777" w:rsidTr="00BA05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71413F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EC865" w14:textId="086A012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Электронагреватель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отсека горелки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6A8B95" w14:textId="65BB6579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799226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86610" w14:textId="6130BC2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A05EBB" w14:textId="25AF254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F33DA" w14:textId="4B35A0A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51F3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59B65D5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C62486C" w14:textId="77777777" w:rsidTr="00BA05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DF8B3AF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21F81" w14:textId="63603526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дымовых газов канальный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F9D76" w14:textId="7CE3EBE3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88C9C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172738" w14:textId="4EDD51A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8746C" w14:textId="1B9387E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72E58" w14:textId="05D1A74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9E16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137FFE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AFA04C4" w14:textId="77777777" w:rsidTr="00BA05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1810D7D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F1501" w14:textId="5709FF2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приточного воздуха канальный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05A1BA" w14:textId="358EE1F3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A4420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B43425" w14:textId="457EEC2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417C4E" w14:textId="3135D1C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4AA8C3" w14:textId="78BDC20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8EDF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F0D441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6614BA5" w14:textId="77777777" w:rsidTr="00BA05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28842D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798FE4" w14:textId="22C9F86A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температуры </w:t>
            </w:r>
            <w:r>
              <w:rPr>
                <w:rFonts w:ascii="ISOCPEUR" w:hAnsi="ISOCPEUR" w:cs="Times New Roman"/>
              </w:rPr>
              <w:t>воздуха в помещении настенный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210D9" w14:textId="394BBADF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D016A" w14:textId="1129EA2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C1C45" w14:textId="294CD7F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56EF6" w14:textId="040658E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EC2CA" w14:textId="028E646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E376A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D4CCD00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996F96F" w14:textId="77777777" w:rsidTr="00BA05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D9FE032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689D2E" w14:textId="2BAE70E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перепада давления</w:t>
            </w:r>
            <w:r>
              <w:rPr>
                <w:rFonts w:ascii="ISOCPEUR" w:hAnsi="ISOCPEUR" w:cs="Times New Roman"/>
              </w:rPr>
              <w:t xml:space="preserve"> (</w:t>
            </w:r>
            <w:proofErr w:type="spellStart"/>
            <w:r>
              <w:rPr>
                <w:rFonts w:ascii="ISOCPEUR" w:hAnsi="ISOCPEUR" w:cs="Times New Roman"/>
              </w:rPr>
              <w:t>диф</w:t>
            </w:r>
            <w:proofErr w:type="spellEnd"/>
            <w:r>
              <w:rPr>
                <w:rFonts w:ascii="ISOCPEUR" w:hAnsi="ISOCPEUR" w:cs="Times New Roman"/>
              </w:rPr>
              <w:t>. манометр)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на фильтре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62BE55" w14:textId="5E2E0B36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CADCE" w14:textId="6B1D514A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47308" w14:textId="2770F76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8DC06A" w14:textId="33D0DE2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1B796C" w14:textId="6EE7319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E190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1E3C204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9528031" w14:textId="77777777" w:rsidTr="00BA05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BE9F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7BB658" w14:textId="366578BE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перепада давления</w:t>
            </w:r>
            <w:r>
              <w:rPr>
                <w:rFonts w:ascii="ISOCPEUR" w:hAnsi="ISOCPEUR" w:cs="Times New Roman"/>
              </w:rPr>
              <w:t xml:space="preserve"> (</w:t>
            </w:r>
            <w:proofErr w:type="spellStart"/>
            <w:r>
              <w:rPr>
                <w:rFonts w:ascii="ISOCPEUR" w:hAnsi="ISOCPEUR" w:cs="Times New Roman"/>
              </w:rPr>
              <w:t>диф</w:t>
            </w:r>
            <w:proofErr w:type="spellEnd"/>
            <w:r>
              <w:rPr>
                <w:rFonts w:ascii="ISOCPEUR" w:hAnsi="ISOCPEUR" w:cs="Times New Roman"/>
              </w:rPr>
              <w:t>. манометр)</w:t>
            </w:r>
            <w:r w:rsidRPr="00121C08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на вентиляторе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0F3359" w14:textId="6DD5EE9B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1ADF4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EB5490" w14:textId="432FAB7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17F9F2" w14:textId="16D2CBE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C8677" w14:textId="2FE6240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F5CF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13F6D56" w14:textId="3D6C8E42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7BAD21E" w14:textId="77777777" w:rsidTr="00B61B9B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EC3532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9008A" w14:textId="2B020893" w:rsidR="006F2A92" w:rsidRDefault="006F2A92" w:rsidP="006F2A92">
            <w:pPr>
              <w:pStyle w:val="af3"/>
              <w:rPr>
                <w:rFonts w:ascii="ISOCPEUR" w:hAnsi="ISOCPEUR" w:cs="Times New Roman"/>
                <w:b/>
              </w:rPr>
            </w:pPr>
            <w:r>
              <w:rPr>
                <w:rFonts w:ascii="ISOCPEUR" w:hAnsi="ISOCPEUR" w:cs="Times New Roman"/>
              </w:rPr>
              <w:t>Светозвуковой оповещатель «Маяк»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76892C" w14:textId="080FC0EE" w:rsidR="006F2A92" w:rsidRPr="00D5096F" w:rsidRDefault="006F2A92" w:rsidP="006F2A92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</w:rPr>
              <w:t>КП № 15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792B0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75C2A1" w14:textId="5F690F8D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«НПО «Тепловей»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86EC8" w14:textId="5C866AB0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7ED5C2" w14:textId="2BB7D34E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DB4AE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5F23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0F94B6D" w14:textId="77777777" w:rsidTr="00864DE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51BBF70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8834B" w14:textId="46322A5B" w:rsidR="006F2A92" w:rsidRPr="00D5096F" w:rsidRDefault="006F2A92" w:rsidP="006F2A92">
            <w:pPr>
              <w:pStyle w:val="af3"/>
              <w:spacing w:line="192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01B799" w14:textId="191C1205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ED633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50256" w14:textId="15A9407F" w:rsidR="006F2A92" w:rsidRPr="00AF52A7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77BA6" w14:textId="44EB65B2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F8A6A" w14:textId="11B76D5E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DC8B1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C91362" w14:textId="07F30946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101FB18" w14:textId="77777777" w:rsidTr="00B61B9B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6CF709D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1FEC9B" w14:textId="0D8FC8CB" w:rsidR="006F2A92" w:rsidRPr="00D5096F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Комплект силовых и контрольных кабелей </w:t>
            </w:r>
            <w:r>
              <w:rPr>
                <w:rFonts w:ascii="ISOCPEUR" w:hAnsi="ISOCPEUR" w:cs="Times New Roman"/>
                <w:lang w:val="en-US"/>
              </w:rPr>
              <w:t>L</w:t>
            </w:r>
            <w:r>
              <w:rPr>
                <w:rFonts w:ascii="ISOCPEUR" w:hAnsi="ISOCPEUR" w:cs="Times New Roman"/>
              </w:rPr>
              <w:t>=15м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C4F1A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6F9A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4EDD5" w14:textId="6016BE2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506FB" w14:textId="6389D70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5995BC" w14:textId="3A0B00DC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D2433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CBF2E" w14:textId="77777777" w:rsidR="006F2A92" w:rsidRPr="00F74C84" w:rsidRDefault="006F2A92" w:rsidP="007008CF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76AF1795" w14:textId="77777777" w:rsidR="006F2A92" w:rsidRPr="00F74C84" w:rsidRDefault="006F2A92" w:rsidP="007008CF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r>
              <w:rPr>
                <w:rFonts w:ascii="ISOCPEUR" w:hAnsi="ISOCPEUR" w:cs="Times New Roman"/>
              </w:rPr>
              <w:t>Тепловей</w:t>
            </w:r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616A2B0A" w14:textId="3628A119" w:rsidR="006F2A92" w:rsidRPr="00D5096F" w:rsidRDefault="006F2A92" w:rsidP="007008CF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1E3019EF" w14:textId="77777777" w:rsidTr="00B61B9B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48E52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8C56CF" w14:textId="77AC4748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Кабель</w:t>
            </w:r>
            <w:r w:rsidRPr="00213517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витая пара</w:t>
            </w:r>
            <w:r w:rsidRPr="00C84059">
              <w:rPr>
                <w:rFonts w:ascii="ISOCPEUR" w:hAnsi="ISOCPEUR" w:cs="Times New Roman"/>
              </w:rPr>
              <w:t xml:space="preserve"> категории 5e, U/UTP, 4 пары, 24 AWG, LSZH, внутренней прокладки, фиолетовый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B1D9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9F967" w14:textId="27377E0F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39-504-5e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41A0F5" w14:textId="16EBC45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MOLEX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C8CE36" w14:textId="6DD71A1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9BED85" w14:textId="2C09AFA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F3E38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6D8910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149A88B" w14:textId="77777777" w:rsidTr="00B61B9B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DB132D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F867B5" w14:textId="6DE79F1F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213517">
              <w:rPr>
                <w:rFonts w:ascii="ISOCPEUR" w:hAnsi="ISOCPEUR" w:cs="Times New Roman"/>
              </w:rPr>
              <w:t>Коннектор RJ-45 под витую пару быстрой установки, категория 5e, универсальный (для одножильного и многожильного кабеля)</w:t>
            </w:r>
            <w:r>
              <w:rPr>
                <w:rFonts w:ascii="ISOCPEUR" w:hAnsi="ISOCPEUR" w:cs="Times New Roman"/>
              </w:rPr>
              <w:t xml:space="preserve">, </w:t>
            </w:r>
            <w:r w:rsidRPr="00213517">
              <w:rPr>
                <w:rFonts w:ascii="ISOCPEUR" w:hAnsi="ISOCPEUR" w:cs="Times New Roman"/>
              </w:rPr>
              <w:t>8P8C-FC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F392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2FB7E6" w14:textId="69D06338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10794с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AED7A2" w14:textId="7A7B380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213517">
              <w:rPr>
                <w:rFonts w:ascii="ISOCPEUR" w:hAnsi="ISOCPEUR" w:cs="Times New Roman"/>
              </w:rPr>
              <w:t>Cabeus</w:t>
            </w:r>
            <w:proofErr w:type="spellEnd"/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353F7" w14:textId="642158D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091D13" w14:textId="6E59B99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D1C92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2DEF7E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670A49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40AA71B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9730E" w14:textId="4FB8FA32" w:rsidR="006F2A92" w:rsidRPr="00845F31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7F9510" w14:textId="71CB98C2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64A6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E0FEBF" w14:textId="1A315661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99E177" w14:textId="1A647035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6B8AA4" w14:textId="48D47A4B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28B8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9F5444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D25842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BB94AB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747DF7" w14:textId="06634043" w:rsidR="006F2A92" w:rsidRPr="00D5096F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200х50х3000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112FCB" w14:textId="6FB8121B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34806" w14:textId="28A4F3A1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35264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F00C0" w14:textId="5B231E2F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5C6EE3" w14:textId="6D49E1D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16C998" w14:textId="4669DD1B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0788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5BADC0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501D9AD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F68F1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CFBDD" w14:textId="66543324" w:rsidR="006F2A92" w:rsidRPr="0002211B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200х3000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72D32" w14:textId="5F5401DC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4D9DD2" w14:textId="473AE038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35524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AC6625" w14:textId="38B88CA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75FA6" w14:textId="1AF8A103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D44B5" w14:textId="4F45A85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C1D90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B0A6F4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258074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3087F3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531C0" w14:textId="3E58BB12" w:rsidR="006F2A92" w:rsidRPr="0002211B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28B9C" w14:textId="1DD7365C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2CFFD" w14:textId="6D0D7FB9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B2018B" w14:textId="39E9C26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1E2CC" w14:textId="57D406B1" w:rsidR="006F2A92" w:rsidRPr="0002211B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699E1" w14:textId="7C11984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9A2A8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F2695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9754B3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1C373D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7FF016" w14:textId="4A0ADB4A" w:rsidR="006F2A92" w:rsidRPr="009C15D4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 xml:space="preserve">Угол вертикальный внутренний, переходник CSSS 90 </w:t>
            </w:r>
            <w:proofErr w:type="spellStart"/>
            <w:r w:rsidRPr="00A22BF6">
              <w:rPr>
                <w:rFonts w:ascii="ISOCPEUR" w:hAnsi="ISOCPEUR" w:cs="Times New Roman"/>
              </w:rPr>
              <w:t>осн</w:t>
            </w:r>
            <w:proofErr w:type="spellEnd"/>
            <w:r w:rsidRPr="00A22BF6">
              <w:rPr>
                <w:rFonts w:ascii="ISOCPEUR" w:hAnsi="ISOCPEUR" w:cs="Times New Roman"/>
              </w:rPr>
              <w:t>. 200 H</w:t>
            </w:r>
            <w:r>
              <w:rPr>
                <w:rFonts w:ascii="ISOCPEUR" w:hAnsi="ISOCPEUR" w:cs="Times New Roman"/>
              </w:rPr>
              <w:t>5</w:t>
            </w:r>
            <w:r w:rsidRPr="00A22BF6">
              <w:rPr>
                <w:rFonts w:ascii="ISOCPEUR" w:hAnsi="ISOCPEUR" w:cs="Times New Roman"/>
              </w:rPr>
              <w:t>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A361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68D4E3" w14:textId="1D8B9275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37</w:t>
            </w:r>
            <w:r>
              <w:rPr>
                <w:rFonts w:ascii="ISOCPEUR" w:hAnsi="ISOCPEUR" w:cs="Times New Roman"/>
              </w:rPr>
              <w:t>594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BD078" w14:textId="0E7E4D8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97ACA" w14:textId="1E71D2CC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86023" w14:textId="0FB094E9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D06D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D38B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8C1CB6D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D3B0E2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35AC82" w14:textId="044D55FC" w:rsidR="006F2A92" w:rsidRPr="009C15D4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CPO 90 горизонтальный 90° 200х</w:t>
            </w:r>
            <w:r>
              <w:rPr>
                <w:rFonts w:ascii="ISOCPEUR" w:hAnsi="ISOCPEUR" w:cs="Times New Roman"/>
              </w:rPr>
              <w:t>5</w:t>
            </w:r>
            <w:r w:rsidRPr="00D23D96">
              <w:rPr>
                <w:rFonts w:ascii="ISOCPEUR" w:hAnsi="ISOCPEUR" w:cs="Times New Roman"/>
              </w:rPr>
              <w:t>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7F25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889180" w14:textId="25E865E3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</w:t>
            </w:r>
            <w:r>
              <w:rPr>
                <w:rFonts w:ascii="ISOCPEUR" w:hAnsi="ISOCPEUR" w:cs="Times New Roman"/>
              </w:rPr>
              <w:t>0</w:t>
            </w:r>
            <w:r w:rsidRPr="00D23D96">
              <w:rPr>
                <w:rFonts w:ascii="ISOCPEUR" w:hAnsi="ISOCPEUR" w:cs="Times New Roman"/>
              </w:rPr>
              <w:t>4K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42C78C" w14:textId="5F9977E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EE1D00" w14:textId="1D9A9D5C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DB6C5A" w14:textId="4F93993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8B35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656AD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B24714B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86C7ED3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A2FCF" w14:textId="6C6A38DC" w:rsidR="006F2A92" w:rsidRPr="009C15D4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18D2C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B913D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F7C52" w14:textId="42143440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1213E" w14:textId="1C255D7C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551DFE" w14:textId="6080168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C644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4FCAC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3CECAC7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1B1B1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B412F" w14:textId="2CEDAAB0" w:rsidR="006F2A92" w:rsidRPr="009C15D4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Крепление ТМ к стене (скоба) для вертикального монтажа осн.200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307D44" w14:textId="309BCC31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4287B2" w14:textId="34B9F3C3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BMM1020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CAA60" w14:textId="5CC940CD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1289A" w14:textId="2FC7E4D2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7F5C03" w14:textId="22A218C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F99E2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36224D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28AFDA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A5C2F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5DB5E" w14:textId="3F9DE8AE" w:rsidR="006F2A92" w:rsidRPr="00F32969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021D2">
              <w:rPr>
                <w:rFonts w:ascii="ISOCPEUR" w:hAnsi="ISOCPEUR" w:cs="Times New Roman"/>
              </w:rPr>
              <w:t xml:space="preserve">Консоль универсальная </w:t>
            </w:r>
            <w:proofErr w:type="spellStart"/>
            <w:r w:rsidRPr="001021D2">
              <w:rPr>
                <w:rFonts w:ascii="ISOCPEUR" w:hAnsi="ISOCPEUR" w:cs="Times New Roman"/>
              </w:rPr>
              <w:t>осн</w:t>
            </w:r>
            <w:proofErr w:type="spellEnd"/>
            <w:r w:rsidRPr="001021D2">
              <w:rPr>
                <w:rFonts w:ascii="ISOCPEUR" w:hAnsi="ISOCPEUR" w:cs="Times New Roman"/>
              </w:rPr>
              <w:t>. 200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D8A3B" w14:textId="1EDE273D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CAE30" w14:textId="27F4393F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</w:t>
            </w:r>
            <w:r>
              <w:rPr>
                <w:rFonts w:ascii="ISOCPEUR" w:hAnsi="ISOCPEUR" w:cs="Times New Roman"/>
                <w:lang w:val="en-US"/>
              </w:rPr>
              <w:t>BN5</w:t>
            </w:r>
            <w:r w:rsidRPr="00A22BF6">
              <w:rPr>
                <w:rFonts w:ascii="ISOCPEUR" w:hAnsi="ISOCPEUR" w:cs="Times New Roman"/>
                <w:lang w:val="en-US"/>
              </w:rPr>
              <w:t>020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53161E" w14:textId="5F44FE2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45CF4" w14:textId="74D6F6F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EF799" w14:textId="75CCF83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D8531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B9620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0D0F7B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930BF3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45D85" w14:textId="535AF5F9" w:rsidR="006F2A92" w:rsidRPr="00F32969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4AE87" w14:textId="30C6C56C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84A96" w14:textId="639B40E0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2124A" w14:textId="5614AF0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48AC3" w14:textId="728BC80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2C0134" w14:textId="7786AE7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3701B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4A349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1C3047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723862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DEEF1F" w14:textId="04E08605" w:rsidR="006F2A92" w:rsidRPr="00B71EC9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Вертикальный подвес одиночный 41х21, L800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8477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A537C" w14:textId="34821F7F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BSP2108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D178D1" w14:textId="7EFF0F0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14A951" w14:textId="19F0226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05586" w14:textId="2C63F54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DF25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D796DA" w14:textId="6F18BC91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F059597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18EDF7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206FF0" w14:textId="11C558F2" w:rsidR="006F2A92" w:rsidRPr="00B71EC9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П-образный профиль PSM, L300, толщ.2,5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32681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98CDF3" w14:textId="5AF1FF93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BPM2903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21A7C4" w14:textId="10E6851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DBE6E" w14:textId="768BAEC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F4C97" w14:textId="67BCB45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A136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A70206" w14:textId="5308CE53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96A8EB3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BB5C4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EF55D" w14:textId="4D5FB30B" w:rsidR="006F2A92" w:rsidRPr="00F32969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A7E321" w14:textId="77777777" w:rsidR="006F2A92" w:rsidRPr="00F32969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C123A8" w14:textId="6B64785F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1C67C" w14:textId="086ACA6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A876D0" w14:textId="03E2941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2D565" w14:textId="2657768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21304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45CA31" w14:textId="7F050D7B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DA192B3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7F114C9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B73FDB" w14:textId="046A8916" w:rsidR="006F2A92" w:rsidRPr="00F32969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Винт для крепления к С-образному профилю М10х30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19906C" w14:textId="266DF008" w:rsidR="006F2A92" w:rsidRPr="00F32969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64D3D" w14:textId="0619D063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0</w:t>
            </w:r>
            <w:r>
              <w:rPr>
                <w:rFonts w:ascii="ISOCPEUR" w:hAnsi="ISOCPEUR" w:cs="Times New Roman"/>
              </w:rPr>
              <w:t>410</w:t>
            </w:r>
            <w:r>
              <w:rPr>
                <w:rFonts w:ascii="ISOCPEUR" w:hAnsi="ISOCPEUR" w:cs="Times New Roman"/>
                <w:lang w:val="en-US"/>
              </w:rPr>
              <w:t>3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DD402" w14:textId="275C0CB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B2911" w14:textId="11602BB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3350EF" w14:textId="3179A22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B4BFE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31460" w14:textId="7367180F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F88E4C6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443944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5C398" w14:textId="224FC057" w:rsidR="006F2A92" w:rsidRPr="003A1B9B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Гайка шестигранная М10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3D4230" w14:textId="77777777" w:rsidR="006F2A92" w:rsidRPr="00F32969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0E61C" w14:textId="68928638" w:rsidR="006F2A92" w:rsidRPr="003A1B9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111000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287C45" w14:textId="58341086" w:rsidR="006F2A92" w:rsidRPr="00DB620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40A1A" w14:textId="606ABA0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748803" w14:textId="796F4DB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92C078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E8C4A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A4D78B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1BD5D5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3A608" w14:textId="3E0682DC" w:rsidR="006F2A92" w:rsidRPr="003A1B9B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776CB">
              <w:rPr>
                <w:rFonts w:ascii="ISOCPEUR" w:hAnsi="ISOCPEUR" w:cs="Times New Roman"/>
              </w:rPr>
              <w:t>Шайба М10 кузовная DIN</w:t>
            </w:r>
            <w:r>
              <w:rPr>
                <w:rFonts w:ascii="ISOCPEUR" w:hAnsi="ISOCPEUR" w:cs="Times New Roman"/>
                <w:lang w:val="en-US"/>
              </w:rPr>
              <w:t xml:space="preserve"> </w:t>
            </w:r>
            <w:r w:rsidRPr="001776CB">
              <w:rPr>
                <w:rFonts w:ascii="ISOCPEUR" w:hAnsi="ISOCPEUR" w:cs="Times New Roman"/>
              </w:rPr>
              <w:t>9021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F5544E" w14:textId="77777777" w:rsidR="006F2A92" w:rsidRPr="00F32969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FEE2F" w14:textId="1AD7101C" w:rsidR="006F2A92" w:rsidRPr="003A1B9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121000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513D3E" w14:textId="4791C203" w:rsidR="006F2A92" w:rsidRPr="00DB620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747E5" w14:textId="3DCCBDA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7DE3E7" w14:textId="7293FA2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C1DA4"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CC1E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6879E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E5D07A6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91BCBE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B5B0E" w14:textId="31F1294D" w:rsidR="006F2A92" w:rsidRPr="003A1B9B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90E9A6" w14:textId="0D565FB9" w:rsidR="006F2A92" w:rsidRPr="00F32969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605CAC" w14:textId="0BCA352F" w:rsidR="006F2A92" w:rsidRPr="003A1B9B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00461" w14:textId="6767071E" w:rsidR="006F2A92" w:rsidRPr="00DB620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44EB88" w14:textId="7688E8D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CA8A2" w14:textId="7D59128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AE1BC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6D7638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3B10DAC9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0E5112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07550" w14:textId="5D2905FB" w:rsidR="006F2A92" w:rsidRPr="00F309E7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315DF9" w14:textId="6D00148D" w:rsidR="006F2A92" w:rsidRPr="00F309E7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EEBA7" w14:textId="09D763E6" w:rsidR="006F2A92" w:rsidRPr="003A1B9B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34979" w14:textId="27202FB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B67EB3" w14:textId="18D466E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76766" w14:textId="277CDF2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6B41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2859F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0442982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0A61A6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4EA80B" w14:textId="7C897ADC" w:rsidR="006F2A92" w:rsidRPr="00F309E7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</w:t>
            </w:r>
            <w:r>
              <w:rPr>
                <w:rFonts w:ascii="ISOCPEUR" w:hAnsi="ISOCPEUR" w:cs="Times New Roman"/>
              </w:rPr>
              <w:t>НД</w:t>
            </w:r>
            <w:r w:rsidRPr="00F309E7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25, чёрная,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919FAA" w14:textId="11DD803C" w:rsidR="006F2A92" w:rsidRPr="00F309E7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A7054A" w14:textId="413B43C1" w:rsidR="006F2A92" w:rsidRPr="003A1B9B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71725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2BB21" w14:textId="19A32A7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51B343" w14:textId="239FF70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6D5C0" w14:textId="4AD4E0C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2FA5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5BDD43" w14:textId="63BFD0DD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Монтаж снаружи</w:t>
            </w:r>
          </w:p>
        </w:tc>
      </w:tr>
      <w:tr w:rsidR="006F2A92" w:rsidRPr="00D5096F" w14:paraId="3AED7657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1FB6C2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720ABC" w14:textId="50BC8C52" w:rsidR="006F2A92" w:rsidRPr="003A1B9B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12A8F5" w14:textId="78CA79EB" w:rsidR="006F2A92" w:rsidRPr="00F32969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E8B6F7" w14:textId="6C5FFE0D" w:rsidR="006F2A92" w:rsidRPr="003A1B9B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FF43A" w14:textId="39A237E0" w:rsidR="006F2A92" w:rsidRPr="00DB620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092E64" w14:textId="1F466FA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455339" w14:textId="2642D73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</w:t>
            </w:r>
            <w:r w:rsidR="00EB2477">
              <w:rPr>
                <w:rFonts w:ascii="ISOCPEUR" w:hAnsi="ISOCPEUR" w:cs="Times New Roman"/>
              </w:rPr>
              <w:t>5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968194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5FCB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002D476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A13B164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94362" w14:textId="7A428747" w:rsidR="006F2A92" w:rsidRPr="003A1B9B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B02C3" w14:textId="77777777" w:rsidR="006F2A92" w:rsidRPr="00F32969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D5A57E" w14:textId="77777777" w:rsidR="006F2A92" w:rsidRPr="003A1B9B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A485" w14:textId="654CAC4C" w:rsidR="006F2A92" w:rsidRPr="00DB620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662AD" w14:textId="497AC30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C450F3" w14:textId="059931E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626CC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F38A06" w14:textId="611C012C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6F2A92" w:rsidRPr="00D5096F" w14:paraId="2BD24DB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79D62E6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7D597" w14:textId="0A65CCCE" w:rsidR="006F2A92" w:rsidRPr="003A1B9B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9E6D5" w14:textId="77777777" w:rsidR="006F2A92" w:rsidRPr="00F32969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9461B" w14:textId="7E6EA9D0" w:rsidR="006F2A92" w:rsidRPr="003A1B9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A353A6" w14:textId="76758C7E" w:rsidR="006F2A92" w:rsidRPr="00DB620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CD8FA" w14:textId="169BA86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CC835" w14:textId="6C9816CF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98DD8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3633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DD56920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DFB1375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264405" w14:textId="21B00786" w:rsidR="006F2A92" w:rsidRPr="003A1B9B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0C6FD3" w14:textId="77777777" w:rsidR="006F2A92" w:rsidRPr="00F32969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2ABCBC" w14:textId="791D7120" w:rsidR="006F2A92" w:rsidRPr="003A1B9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972BEC" w14:textId="7989C378" w:rsidR="006F2A92" w:rsidRPr="00DB6204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CDC59" w14:textId="351CD3B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DED1E" w14:textId="2DF22C4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1E66E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5D6415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F94E9D5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F2EAEE5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8387E" w14:textId="1B7C3706" w:rsidR="006F2A92" w:rsidRPr="003A1B9B" w:rsidRDefault="006F2A92" w:rsidP="006F2A92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Вентустановка П</w:t>
            </w:r>
            <w:r>
              <w:rPr>
                <w:rFonts w:ascii="ISOCPEUR" w:hAnsi="ISOCPEUR" w:cs="Times New Roman"/>
                <w:b/>
                <w:u w:val="single"/>
              </w:rPr>
              <w:t>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C278B" w14:textId="0E182D71" w:rsidR="006F2A92" w:rsidRPr="00F32969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5DD4F" w14:textId="77777777" w:rsidR="006F2A92" w:rsidRPr="003A1B9B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7E310" w14:textId="020B7F1D" w:rsidR="006F2A92" w:rsidRPr="00DB620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E9B9A" w14:textId="1D708E3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44507" w14:textId="0F7BDA4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38EE7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212BAA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26258DF" w14:textId="77777777" w:rsidTr="00B61B9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EDB5862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A96CC" w14:textId="67EAB772" w:rsidR="006F2A92" w:rsidRPr="003A1B9B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ШУ-П5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7D8DD" w14:textId="77777777" w:rsidR="006F2A92" w:rsidRPr="00F32969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77E6F" w14:textId="77777777" w:rsidR="006F2A92" w:rsidRPr="003A1B9B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A5498" w14:textId="3A1C36D5" w:rsidR="006F2A92" w:rsidRPr="00DB620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C371E" w14:textId="230962B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5B42F4" w14:textId="57FD148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4684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22DC2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871CC31" w14:textId="77777777" w:rsidTr="007008CF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6F7742B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34C24A" w14:textId="606D1EC7" w:rsidR="006F2A92" w:rsidRDefault="006F2A92" w:rsidP="007008CF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630E7968" w14:textId="77777777" w:rsidR="006F2A92" w:rsidRDefault="006F2A92" w:rsidP="007008CF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>
              <w:rPr>
                <w:rFonts w:ascii="ISOCPEUR" w:hAnsi="ISOCPEUR" w:cs="Times New Roman"/>
                <w:lang w:val="en-US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3D547388" w14:textId="77777777" w:rsidR="006F2A92" w:rsidRDefault="006F2A92" w:rsidP="007008CF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4E306A11" w14:textId="6BE0FFB2" w:rsidR="006F2A92" w:rsidRPr="00B71EC9" w:rsidRDefault="006F2A92" w:rsidP="007008CF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1DCDA" w14:textId="1FA8A3CE" w:rsidR="006F2A92" w:rsidRPr="00F32969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26664" w14:textId="5D0CE30A" w:rsidR="006F2A92" w:rsidRPr="003A1B9B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  <w:lang w:val="en-US"/>
              </w:rPr>
              <w:t>ACW UV-</w:t>
            </w:r>
            <w:r>
              <w:rPr>
                <w:rFonts w:ascii="ISOCPEUR" w:hAnsi="ISOCPEUR" w:cs="Times New Roman"/>
              </w:rPr>
              <w:t>3</w:t>
            </w:r>
            <w:r w:rsidRPr="009F018C">
              <w:rPr>
                <w:rFonts w:ascii="ISOCPEUR" w:hAnsi="ISOCPEUR" w:cs="Times New Roman"/>
                <w:lang w:val="en-US"/>
              </w:rPr>
              <w:t>R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FF0A4F" w14:textId="191DD7F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B3577" w14:textId="28F1E2B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EFBFC" w14:textId="62942A40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5BFA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25BEED" w14:textId="77777777" w:rsidR="006F2A92" w:rsidRPr="00F74C84" w:rsidRDefault="006F2A92" w:rsidP="007008CF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681A7697" w14:textId="77777777" w:rsidR="006F2A92" w:rsidRPr="00F74C84" w:rsidRDefault="006F2A92" w:rsidP="007008CF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3AE6199F" w14:textId="5A447FA8" w:rsidR="006F2A92" w:rsidRPr="00F74C84" w:rsidRDefault="006F2A92" w:rsidP="007008CF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F2A92" w:rsidRPr="00D5096F" w14:paraId="47F065E2" w14:textId="77777777" w:rsidTr="007008CF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FD762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6C483" w14:textId="10E23317" w:rsidR="006F2A92" w:rsidRPr="006266D9" w:rsidRDefault="006F2A92" w:rsidP="006F2A92">
            <w:pPr>
              <w:pStyle w:val="af3"/>
              <w:rPr>
                <w:rFonts w:ascii="ISOCPEUR" w:hAnsi="ISOCPEUR" w:cs="Times New Roman"/>
                <w:b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D9D73" w14:textId="77777777" w:rsidR="006F2A92" w:rsidRPr="006266D9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DFFA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63A7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E681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BE0F1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6C4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464EB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008CF" w:rsidRPr="00D5096F" w14:paraId="136AA5FB" w14:textId="77777777" w:rsidTr="00FB238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1791F" w14:textId="77777777" w:rsidR="007008CF" w:rsidRPr="00D5096F" w:rsidRDefault="007008CF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A2C50" w14:textId="28ACD828" w:rsidR="007008CF" w:rsidRPr="00DB32FB" w:rsidRDefault="007008CF" w:rsidP="006F2A92">
            <w:pPr>
              <w:pStyle w:val="af3"/>
              <w:spacing w:line="192" w:lineRule="auto"/>
              <w:rPr>
                <w:rFonts w:ascii="ISOCPEUR" w:hAnsi="ISOCPEUR" w:cs="Times New Roman"/>
                <w:highlight w:val="yellow"/>
              </w:rPr>
            </w:pPr>
            <w:r w:rsidRPr="009F018C">
              <w:rPr>
                <w:rFonts w:ascii="ISOCPEUR" w:hAnsi="ISOCPEUR" w:cs="Times New Roman"/>
              </w:rPr>
              <w:t xml:space="preserve">Частотный преобразователь </w:t>
            </w:r>
            <w:r>
              <w:rPr>
                <w:rFonts w:ascii="ISOCPEUR" w:hAnsi="ISOCPEUR" w:cs="Times New Roman"/>
              </w:rPr>
              <w:t>4</w:t>
            </w:r>
            <w:r w:rsidRPr="009F018C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>0</w:t>
            </w:r>
            <w:r w:rsidRPr="009F018C">
              <w:rPr>
                <w:rFonts w:ascii="ISOCPEUR" w:hAnsi="ISOCPEUR" w:cs="Times New Roman"/>
              </w:rPr>
              <w:t xml:space="preserve"> кВт, </w:t>
            </w:r>
            <w:r>
              <w:rPr>
                <w:rFonts w:ascii="ISOCPEUR" w:hAnsi="ISOCPEUR" w:cs="Times New Roman"/>
              </w:rPr>
              <w:t>38</w:t>
            </w:r>
            <w:r w:rsidRPr="009F018C">
              <w:rPr>
                <w:rFonts w:ascii="ISOCPEUR" w:hAnsi="ISOCPEUR" w:cs="Times New Roman"/>
              </w:rPr>
              <w:t>0 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E7E1" w14:textId="6F2EBBFE" w:rsidR="007008CF" w:rsidRPr="0002211B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69575" w14:textId="77777777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06081" w14:textId="67C5CDE5" w:rsidR="007008CF" w:rsidRPr="00235BB3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F4C7" w14:textId="2A78B125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54DD0" w14:textId="7330A1F1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6DE08" w14:textId="77777777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BC1A206" w14:textId="77777777" w:rsidR="007008CF" w:rsidRPr="00F74C84" w:rsidRDefault="007008CF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3E71833E" w14:textId="77777777" w:rsidR="007008CF" w:rsidRPr="00F74C84" w:rsidRDefault="007008CF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0EC0BEF6" w14:textId="23C4AACE" w:rsidR="007008CF" w:rsidRPr="00F74C84" w:rsidRDefault="007008CF" w:rsidP="006F2A92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7008CF" w:rsidRPr="00D5096F" w14:paraId="325E1998" w14:textId="77777777" w:rsidTr="00FB238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E5403" w14:textId="77777777" w:rsidR="007008CF" w:rsidRPr="00D5096F" w:rsidRDefault="007008CF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0263" w14:textId="2308B29D" w:rsidR="007008CF" w:rsidRPr="00D5096F" w:rsidRDefault="007008CF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Смесительный узел SMEX </w:t>
            </w:r>
            <w:r>
              <w:rPr>
                <w:rFonts w:ascii="ISOCPEUR" w:hAnsi="ISOCPEUR" w:cs="Times New Roman"/>
              </w:rPr>
              <w:t>8</w:t>
            </w:r>
            <w:r w:rsidRPr="00121C08">
              <w:rPr>
                <w:rFonts w:ascii="ISOCPEUR" w:hAnsi="ISOCPEUR" w:cs="Times New Roman"/>
              </w:rPr>
              <w:t>0-</w:t>
            </w:r>
            <w:r>
              <w:rPr>
                <w:rFonts w:ascii="ISOCPEUR" w:hAnsi="ISOCPEUR" w:cs="Times New Roman"/>
              </w:rPr>
              <w:t>6</w:t>
            </w:r>
            <w:r w:rsidRPr="00121C08">
              <w:rPr>
                <w:rFonts w:ascii="ISOCPEUR" w:hAnsi="ISOCPEUR" w:cs="Times New Roman"/>
              </w:rPr>
              <w:t>.</w:t>
            </w:r>
            <w:r>
              <w:rPr>
                <w:rFonts w:ascii="ISOCPEUR" w:hAnsi="ISOCPEUR" w:cs="Times New Roman"/>
              </w:rPr>
              <w:t>3</w:t>
            </w:r>
            <w:r w:rsidRPr="00121C08">
              <w:rPr>
                <w:rFonts w:ascii="ISOCPEUR" w:hAnsi="ISOCPEUR" w:cs="Times New Roman"/>
              </w:rPr>
              <w:t xml:space="preserve"> (для 1-го водяного нагревателя)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36DB" w14:textId="6002B18E" w:rsidR="007008CF" w:rsidRPr="006266D9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2D74" w14:textId="77777777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6FF8" w14:textId="2C2B4F9B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32BE" w14:textId="1499C414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A7EF7" w14:textId="6A03F3C7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57856" w14:textId="77777777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E865454" w14:textId="77777777" w:rsidR="007008CF" w:rsidRPr="00F74C84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008CF" w:rsidRPr="00D5096F" w14:paraId="6CEE513C" w14:textId="77777777" w:rsidTr="0003572F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B874" w14:textId="77777777" w:rsidR="007008CF" w:rsidRPr="00D5096F" w:rsidRDefault="007008CF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92AFB" w14:textId="34AC0232" w:rsidR="007008CF" w:rsidRPr="00845F31" w:rsidRDefault="007008CF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Привод PDF 05/230.D (для засл. </w:t>
            </w:r>
            <w:proofErr w:type="spellStart"/>
            <w:r w:rsidRPr="00121C08">
              <w:rPr>
                <w:rFonts w:ascii="ISOCPEUR" w:hAnsi="ISOCPEUR" w:cs="Times New Roman"/>
              </w:rPr>
              <w:t>прит</w:t>
            </w:r>
            <w:proofErr w:type="spellEnd"/>
            <w:r w:rsidRPr="00121C08">
              <w:rPr>
                <w:rFonts w:ascii="ISOCPEUR" w:hAnsi="ISOCPEUR" w:cs="Times New Roman"/>
              </w:rPr>
              <w:t>. канала)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CE27" w14:textId="759A989C" w:rsidR="007008CF" w:rsidRPr="0002211B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8875" w14:textId="77777777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C59F" w14:textId="48FDB098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4BCA" w14:textId="476C8405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54DA" w14:textId="291194A0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C328C" w14:textId="77777777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C5BE85E" w14:textId="77777777" w:rsidR="007008CF" w:rsidRPr="00F74C84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008CF" w:rsidRPr="00D5096F" w14:paraId="3E10BC61" w14:textId="77777777" w:rsidTr="0003572F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6B01" w14:textId="77777777" w:rsidR="007008CF" w:rsidRPr="00D5096F" w:rsidRDefault="007008CF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B0C0" w14:textId="34002065" w:rsidR="007008CF" w:rsidRPr="00D5096F" w:rsidRDefault="007008CF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Термостат </w:t>
            </w:r>
            <w:r>
              <w:rPr>
                <w:rFonts w:ascii="ISOCPEUR" w:hAnsi="ISOCPEUR" w:cs="Times New Roman"/>
              </w:rPr>
              <w:t>6</w:t>
            </w:r>
            <w:r w:rsidRPr="00121C08">
              <w:rPr>
                <w:rFonts w:ascii="ISOCPEUR" w:hAnsi="ISOCPEUR" w:cs="Times New Roman"/>
              </w:rPr>
              <w:t xml:space="preserve"> м (для 1-го водяного нагревателя)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6FBE" w14:textId="3EF0D31B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BC7E" w14:textId="77777777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F9FA" w14:textId="2E6162BD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9BB3F" w14:textId="6915CA2B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280B" w14:textId="03F9C7D7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04C4" w14:textId="77777777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05593B8" w14:textId="4D5D0A98" w:rsidR="007008CF" w:rsidRPr="00F74C84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008CF" w:rsidRPr="00D5096F" w14:paraId="71432182" w14:textId="77777777" w:rsidTr="0003572F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C749" w14:textId="77777777" w:rsidR="007008CF" w:rsidRPr="00D5096F" w:rsidRDefault="007008CF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F2C37" w14:textId="20742C05" w:rsidR="007008CF" w:rsidRPr="00F309E7" w:rsidRDefault="007008CF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температуры наружного воздуха ARN-3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F4A6" w14:textId="13520E71" w:rsidR="007008CF" w:rsidRPr="00F309E7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66C2" w14:textId="77777777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1464" w14:textId="02C21648" w:rsidR="007008CF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1A17" w14:textId="6ADD87EB" w:rsidR="007008CF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CD56D" w14:textId="4FB43251" w:rsidR="007008CF" w:rsidRDefault="007008CF" w:rsidP="006F2A92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6DBE" w14:textId="77777777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F3063C" w14:textId="77777777" w:rsidR="007008CF" w:rsidRPr="00F74C84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008CF" w:rsidRPr="00D5096F" w14:paraId="740019B3" w14:textId="77777777" w:rsidTr="004B5D9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7BA78" w14:textId="77777777" w:rsidR="007008CF" w:rsidRPr="00D5096F" w:rsidRDefault="007008CF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5047" w14:textId="4EFB2637" w:rsidR="007008CF" w:rsidRPr="0002211B" w:rsidRDefault="007008CF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температуры воды погружной WTP-3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9A6F5" w14:textId="0C6C07F4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E5D0" w14:textId="77777777" w:rsidR="007008CF" w:rsidRPr="0002211B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B2A1E" w14:textId="5CE5CACB" w:rsidR="007008CF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B744C" w14:textId="76A1BD16" w:rsidR="007008CF" w:rsidRPr="0002211B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78AD" w14:textId="35DFF20C" w:rsidR="007008CF" w:rsidRDefault="007008CF" w:rsidP="006F2A92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7625B" w14:textId="77777777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9FDFE8C" w14:textId="77777777" w:rsidR="007008CF" w:rsidRPr="00F74C84" w:rsidRDefault="007008CF" w:rsidP="007008CF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101B18C1" w14:textId="77777777" w:rsidR="007008CF" w:rsidRPr="00F74C84" w:rsidRDefault="007008CF" w:rsidP="007008CF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3CC53146" w14:textId="7A915A0F" w:rsidR="007008CF" w:rsidRPr="00F74C84" w:rsidRDefault="007008CF" w:rsidP="007008CF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7008CF" w:rsidRPr="00D5096F" w14:paraId="67A7232C" w14:textId="77777777" w:rsidTr="004B5D9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9A310" w14:textId="77777777" w:rsidR="007008CF" w:rsidRPr="00D5096F" w:rsidRDefault="007008CF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8471" w14:textId="6B559657" w:rsidR="007008CF" w:rsidRPr="009C15D4" w:rsidRDefault="007008CF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температуры канальный ARK-3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29E9E" w14:textId="052B792C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FCC0" w14:textId="77777777" w:rsidR="007008CF" w:rsidRPr="009C15D4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1410" w14:textId="2F1356F4" w:rsidR="007008CF" w:rsidRPr="009C15D4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A7A24" w14:textId="13FB953A" w:rsidR="007008CF" w:rsidRPr="009C15D4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C5FC5" w14:textId="35988998" w:rsidR="007008CF" w:rsidRPr="009C15D4" w:rsidRDefault="007008CF" w:rsidP="006F2A92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ADE2" w14:textId="77777777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FF57C1C" w14:textId="77777777" w:rsidR="007008CF" w:rsidRPr="00F74C84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008CF" w:rsidRPr="00D5096F" w14:paraId="33A1CB0F" w14:textId="77777777" w:rsidTr="004B5D9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D497F" w14:textId="77777777" w:rsidR="007008CF" w:rsidRPr="00D5096F" w:rsidRDefault="007008CF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93FF0" w14:textId="37E3568C" w:rsidR="007008CF" w:rsidRPr="009C15D4" w:rsidRDefault="007008CF" w:rsidP="006F2A92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перепада давления 500 </w:t>
            </w:r>
            <w:proofErr w:type="spellStart"/>
            <w:r w:rsidRPr="00121C08">
              <w:rPr>
                <w:rFonts w:ascii="ISOCPEUR" w:hAnsi="ISOCPEUR" w:cs="Times New Roman"/>
              </w:rPr>
              <w:t>Pa</w:t>
            </w:r>
            <w:proofErr w:type="spellEnd"/>
            <w:r w:rsidRPr="00121C08">
              <w:rPr>
                <w:rFonts w:ascii="ISOCPEUR" w:hAnsi="ISOCPEUR" w:cs="Times New Roman"/>
              </w:rPr>
              <w:t xml:space="preserve"> DVL-500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6B9DF" w14:textId="3C4F6553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7821" w14:textId="77777777" w:rsidR="007008CF" w:rsidRPr="009C15D4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E54D8" w14:textId="5EFA2248" w:rsidR="007008CF" w:rsidRPr="009C15D4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9A78E" w14:textId="3D0217EC" w:rsidR="007008CF" w:rsidRPr="009C15D4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B832" w14:textId="145C8491" w:rsidR="007008CF" w:rsidRDefault="007008CF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0262F" w14:textId="77777777" w:rsidR="007008CF" w:rsidRPr="00D5096F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5D8FB" w14:textId="77777777" w:rsidR="007008CF" w:rsidRPr="00F74C84" w:rsidRDefault="007008CF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0CE1169" w14:textId="77777777" w:rsidTr="006266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7C8ED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41B12" w14:textId="3C565B42" w:rsidR="006F2A92" w:rsidRPr="00F32969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F356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00B7A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5328B" w14:textId="439A26F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D5A2" w14:textId="38878F8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B192" w14:textId="5ED1FA98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9027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B11DB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273B0C1" w14:textId="77777777" w:rsidTr="006266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E9C66" w14:textId="77777777" w:rsidR="006F2A92" w:rsidRPr="00D5096F" w:rsidRDefault="006F2A92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2B1D2" w14:textId="57F7CFBD" w:rsidR="006F2A92" w:rsidRPr="00F32969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AB0A" w14:textId="2C21AF8E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A9219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9F67" w14:textId="263DCE5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6EF7C" w14:textId="6E53F72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434E" w14:textId="315A3FF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10A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01BB1B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1F7FDCE" w14:textId="77777777" w:rsidTr="006266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2AF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314D" w14:textId="58E95A8D" w:rsidR="006F2A92" w:rsidRPr="00F32969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</w:t>
            </w:r>
            <w:r w:rsidRPr="00A23492">
              <w:rPr>
                <w:rFonts w:ascii="ISOCPEUR" w:hAnsi="ISOCPEUR" w:cs="Times New Roman"/>
              </w:rPr>
              <w:t>3х</w:t>
            </w:r>
            <w:r>
              <w:rPr>
                <w:rFonts w:ascii="ISOCPEUR" w:hAnsi="ISOCPEUR" w:cs="Times New Roman"/>
              </w:rPr>
              <w:t>1</w:t>
            </w:r>
            <w:r w:rsidRPr="00A23492">
              <w:rPr>
                <w:rFonts w:ascii="ISOCPEUR" w:hAnsi="ISOCPEUR" w:cs="Times New Roman"/>
              </w:rPr>
              <w:t>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210F8" w14:textId="2585DBE5" w:rsidR="006F2A92" w:rsidRPr="00F32969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1C432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A4A8" w14:textId="0B43CBB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9897C" w14:textId="42EABB9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4CAF" w14:textId="5BD4BC6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6D27A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958ABA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C5DFB18" w14:textId="77777777" w:rsidTr="006266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27C15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2027" w14:textId="43328F27" w:rsidR="006F2A92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2892" w14:textId="77777777" w:rsidR="006F2A92" w:rsidRPr="00A52A11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4FEA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ACE8" w14:textId="4E2E1EA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2582" w14:textId="5A5BD18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D547" w14:textId="0F82EDF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3D19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2C950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3851D94" w14:textId="77777777" w:rsidTr="006266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D3EC" w14:textId="77777777" w:rsidR="006F2A92" w:rsidRPr="00D5096F" w:rsidRDefault="006F2A92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EFA8" w14:textId="2CF09545" w:rsidR="006F2A92" w:rsidRPr="00F32969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CE196" w14:textId="77777777" w:rsidR="006F2A92" w:rsidRPr="00F32969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7245D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ADAC8" w14:textId="51D8645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D9B5" w14:textId="57401E5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7F7A8" w14:textId="408C08F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4A81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01862C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3DFB381" w14:textId="77777777" w:rsidTr="006266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C7734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5E7D2" w14:textId="249B3ECD" w:rsidR="006F2A92" w:rsidRPr="00F32969" w:rsidRDefault="006F2A92" w:rsidP="006F2A92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F309E7">
              <w:rPr>
                <w:rFonts w:ascii="ISOCPEUR" w:hAnsi="ISOCPEUR" w:cs="Times New Roman"/>
              </w:rPr>
              <w:t>ВВГ</w:t>
            </w:r>
            <w:r>
              <w:rPr>
                <w:rFonts w:ascii="ISOCPEUR" w:hAnsi="ISOCPEUR" w:cs="Times New Roman"/>
              </w:rPr>
              <w:t>Э</w:t>
            </w:r>
            <w:r w:rsidRPr="00F309E7">
              <w:rPr>
                <w:rFonts w:ascii="ISOCPEUR" w:hAnsi="ISOCPEUR" w:cs="Times New Roman"/>
              </w:rPr>
              <w:t>нг</w:t>
            </w:r>
            <w:proofErr w:type="spellEnd"/>
            <w:r w:rsidRPr="00F309E7">
              <w:rPr>
                <w:rFonts w:ascii="ISOCPEUR" w:hAnsi="ISOCPEUR" w:cs="Times New Roman"/>
              </w:rPr>
              <w:t>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B4CA3" w14:textId="77777777" w:rsidR="006F2A92" w:rsidRPr="00F32969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7F20B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47E5" w14:textId="72C503EE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E2FF" w14:textId="0B34A9E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0436D" w14:textId="77973A8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790E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FB641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5A4AC941" w14:textId="77777777" w:rsidTr="007B356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6382D" w14:textId="77777777" w:rsidR="006F2A92" w:rsidRPr="00D5096F" w:rsidRDefault="006F2A92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E7CB" w14:textId="57E5BDC0" w:rsidR="006F2A92" w:rsidRPr="00F32969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4198" w14:textId="77777777" w:rsidR="006F2A92" w:rsidRPr="0009395B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3ECF" w14:textId="77777777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D55D5" w14:textId="4674B7D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27C8E" w14:textId="6848A87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14BEC" w14:textId="398CC404" w:rsidR="006F2A92" w:rsidRPr="00DB620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6BA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009F4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702FD6A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973F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58FF" w14:textId="23AD5794" w:rsidR="006F2A92" w:rsidRPr="00F32969" w:rsidRDefault="006F2A92" w:rsidP="006F2A92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0F4B" w14:textId="2D069A12" w:rsidR="006F2A92" w:rsidRPr="00F32969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9639" w14:textId="421B5131" w:rsidR="006F2A92" w:rsidRPr="009C15D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4EAB6" w14:textId="4C0580A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D3870" w14:textId="0A25C09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DEE0" w14:textId="74F0B89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52E6F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C34A38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7370072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0628F" w14:textId="77777777" w:rsidR="006F2A92" w:rsidRPr="00D5096F" w:rsidRDefault="006F2A92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FC2A" w14:textId="2D0994C7" w:rsidR="006F2A92" w:rsidRPr="007B3565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3A69B" w14:textId="77777777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B6FDC" w14:textId="77777777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F25F5" w14:textId="77777777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01C72" w14:textId="77777777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FFF61" w14:textId="77777777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50E6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861095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95001E9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8C07F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B2FD" w14:textId="639D5215" w:rsidR="006F2A92" w:rsidRPr="007B3565" w:rsidRDefault="006F2A92" w:rsidP="006F2A92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</w:t>
            </w:r>
            <w:r>
              <w:rPr>
                <w:rFonts w:ascii="ISOCPEUR" w:hAnsi="ISOCPEUR" w:cs="Times New Roman"/>
              </w:rPr>
              <w:t>Э</w:t>
            </w:r>
            <w:r w:rsidRPr="00C438EB">
              <w:rPr>
                <w:rFonts w:ascii="ISOCPEUR" w:hAnsi="ISOCPEUR" w:cs="Times New Roman"/>
              </w:rPr>
              <w:t>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84822" w14:textId="77777777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43157" w14:textId="77777777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D382" w14:textId="2562EDE3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01AA2" w14:textId="5F4CD369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B515" w14:textId="017DC928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1C6C3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130268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D2004CB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60EFA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63AA" w14:textId="2F492D7D" w:rsidR="006F2A92" w:rsidRPr="007B3565" w:rsidRDefault="006F2A92" w:rsidP="006F2A92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</w:t>
            </w:r>
            <w:r>
              <w:rPr>
                <w:rFonts w:ascii="ISOCPEUR" w:hAnsi="ISOCPEUR" w:cs="Times New Roman"/>
              </w:rPr>
              <w:t>Э</w:t>
            </w:r>
            <w:r w:rsidRPr="00C438EB">
              <w:rPr>
                <w:rFonts w:ascii="ISOCPEUR" w:hAnsi="ISOCPEUR" w:cs="Times New Roman"/>
              </w:rPr>
              <w:t>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</w:t>
            </w:r>
            <w:r>
              <w:rPr>
                <w:rFonts w:ascii="ISOCPEUR" w:hAnsi="ISOCPEUR" w:cs="Times New Roman"/>
              </w:rPr>
              <w:t>2</w:t>
            </w:r>
            <w:r w:rsidRPr="00C438EB">
              <w:rPr>
                <w:rFonts w:ascii="ISOCPEUR" w:hAnsi="ISOCPEUR" w:cs="Times New Roman"/>
              </w:rPr>
              <w:t xml:space="preserve">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383E" w14:textId="77777777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60F1" w14:textId="77777777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EBCCB" w14:textId="2562EF00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D76E9" w14:textId="5F779DA1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A734" w14:textId="462B566B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65892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0BB5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82527FE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DA41" w14:textId="77777777" w:rsidR="006F2A92" w:rsidRPr="00D5096F" w:rsidRDefault="006F2A92" w:rsidP="006F2A9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5C8DA" w14:textId="5AF904E0" w:rsidR="006F2A92" w:rsidRPr="007B3565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39DA" w14:textId="77777777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30DD4" w14:textId="77777777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6493F" w14:textId="49B6786C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B773" w14:textId="399FFCEA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8E25" w14:textId="2017518B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F357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71889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413A4D39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29418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5461" w14:textId="1E3CFAA4" w:rsidR="006F2A92" w:rsidRDefault="006F2A92" w:rsidP="006F2A92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200х50х3000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9EA39" w14:textId="47FDA8B7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7681" w14:textId="24682352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1EFB" w14:textId="4A1FCE0A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78782" w14:textId="413039E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657AD" w14:textId="7261FC1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E4C55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3337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B9473B3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0D1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B833" w14:textId="4038A6AE" w:rsidR="006F2A92" w:rsidRDefault="006F2A92" w:rsidP="006F2A92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>
              <w:rPr>
                <w:rFonts w:ascii="ISOCPEUR" w:hAnsi="ISOCPEUR" w:cs="Times New Roman"/>
              </w:rPr>
              <w:t>Крышка с заземлением на лоток 200х3000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74BE1" w14:textId="4877ABD1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6B7ED" w14:textId="585F3D26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AD9FC" w14:textId="58B9AFC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7F0D" w14:textId="66991804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DBC7" w14:textId="6A2483D1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5B2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E3C1F4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40F1013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8012B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9101" w14:textId="708D4DA4" w:rsidR="006F2A92" w:rsidRDefault="006F2A92" w:rsidP="006F2A92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D106" w14:textId="5085B656" w:rsidR="006F2A92" w:rsidRPr="008D239A" w:rsidRDefault="006F2A92" w:rsidP="006F2A92">
            <w:pPr>
              <w:pStyle w:val="af5"/>
              <w:rPr>
                <w:rFonts w:ascii="ISOCPEUR" w:hAnsi="ISOCPEUR" w:cs="ISOCPEUR"/>
                <w:color w:val="000000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377D1" w14:textId="77E87D6B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88650" w14:textId="2D2060FE" w:rsidR="006F2A92" w:rsidRDefault="006F2A92" w:rsidP="006F2A92">
            <w:pPr>
              <w:pStyle w:val="af5"/>
              <w:rPr>
                <w:rFonts w:ascii="ISOCPEUR" w:hAnsi="ISOCPEUR" w:cs="ISOCPEUR"/>
                <w:color w:val="000000"/>
                <w:szCs w:val="24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5686D" w14:textId="4E35B22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414BC" w14:textId="5315FB42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C42C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B3F0F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515167C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C2E97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1F4F" w14:textId="78E649A1" w:rsidR="006F2A92" w:rsidRPr="007B3565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CDV 90 вертикальный внеш. осн.200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20C56" w14:textId="52D4134F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3C26" w14:textId="35A3955B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37574K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4FDA" w14:textId="5FA5A53D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3411" w14:textId="70C1058D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E29CB" w14:textId="37FEDDBF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644BC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D7C107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699CEEE4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89D1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FE67" w14:textId="478DB50A" w:rsidR="006F2A92" w:rsidRPr="000C5FF7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CPO 90 горизонтальный 90° 200х50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A8957" w14:textId="7FA37BE9" w:rsidR="006F2A92" w:rsidRPr="000C5FF7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392DE" w14:textId="22671381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36004K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61455" w14:textId="676411A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6D7E0" w14:textId="0506330D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5B6E" w14:textId="56588177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6780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3597E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18D297EF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A7A1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B48A9" w14:textId="2D595D2B" w:rsidR="006F2A92" w:rsidRPr="000C5FF7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2F9E" w14:textId="77777777" w:rsidR="006F2A92" w:rsidRPr="000C5FF7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2B165" w14:textId="77777777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C1FE0" w14:textId="585804B9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F7FFC" w14:textId="43BA1FB3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DB572" w14:textId="565EDE7B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BA84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5E4D92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9FA1C0D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B60A6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9C51" w14:textId="108A0754" w:rsidR="006F2A92" w:rsidRPr="000C5FF7" w:rsidRDefault="006F2A92" w:rsidP="006F2A92">
            <w:pPr>
              <w:pStyle w:val="af3"/>
              <w:rPr>
                <w:rFonts w:ascii="ISOCPEUR" w:hAnsi="ISOCPEUR" w:cs="Times New Roman"/>
              </w:rPr>
            </w:pPr>
            <w:r w:rsidRPr="00FC4C2D">
              <w:rPr>
                <w:rFonts w:ascii="ISOCPEUR" w:hAnsi="ISOCPEUR" w:cs="Times New Roman"/>
              </w:rPr>
              <w:t>Крепление ТМ к стене (</w:t>
            </w:r>
            <w:r>
              <w:rPr>
                <w:rFonts w:ascii="ISOCPEUR" w:hAnsi="ISOCPEUR" w:cs="Times New Roman"/>
              </w:rPr>
              <w:t>скоба</w:t>
            </w:r>
            <w:r w:rsidRPr="00FC4C2D">
              <w:rPr>
                <w:rFonts w:ascii="ISOCPEUR" w:hAnsi="ISOCPEUR" w:cs="Times New Roman"/>
              </w:rPr>
              <w:t>) для вертикального монтажа осн.200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4AB5C" w14:textId="77777777" w:rsidR="006F2A92" w:rsidRPr="000C5FF7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E3C2" w14:textId="1A47D18C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BMM1020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3C59" w14:textId="503EABE5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2F59" w14:textId="0F554756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3D7A" w14:textId="559E6B3C" w:rsidR="006F2A92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04A7D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656BB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2F6CBDB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C974C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50904" w14:textId="3984B118" w:rsidR="006F2A92" w:rsidRPr="007B3565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7A017" w14:textId="77777777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70B2" w14:textId="328AA675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0415" w14:textId="0C20ADF3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63B93" w14:textId="5CBDF5C7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8403E" w14:textId="7E8ABD76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562F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2E7E2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79BAE3E7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742AF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2146" w14:textId="2B9366D5" w:rsidR="006F2A92" w:rsidRPr="007B3565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Профиль</w:t>
            </w:r>
            <w:r w:rsidRPr="0098749F">
              <w:rPr>
                <w:rFonts w:ascii="ISOCPEUR" w:hAnsi="ISOCPEUR" w:cs="Times New Roman"/>
              </w:rPr>
              <w:t xml:space="preserve"> П-образный </w:t>
            </w:r>
            <w:r w:rsidRPr="0098749F">
              <w:rPr>
                <w:rFonts w:ascii="ISOCPEUR" w:hAnsi="ISOCPEUR" w:cs="Times New Roman"/>
                <w:lang w:val="en-US"/>
              </w:rPr>
              <w:t>PSL</w:t>
            </w:r>
            <w:r w:rsidRPr="0098749F">
              <w:rPr>
                <w:rFonts w:ascii="ISOCPEUR" w:hAnsi="ISOCPEUR" w:cs="Times New Roman"/>
              </w:rPr>
              <w:t xml:space="preserve">, </w:t>
            </w:r>
            <w:r w:rsidRPr="0098749F">
              <w:rPr>
                <w:rFonts w:ascii="ISOCPEUR" w:hAnsi="ISOCPEUR" w:cs="Times New Roman"/>
                <w:lang w:val="en-US"/>
              </w:rPr>
              <w:t>L</w:t>
            </w:r>
            <w:r w:rsidRPr="0098749F">
              <w:rPr>
                <w:rFonts w:ascii="ISOCPEUR" w:hAnsi="ISOCPEUR" w:cs="Times New Roman"/>
              </w:rPr>
              <w:t>300, толщ.1,5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41EA" w14:textId="77777777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86C6C" w14:textId="32A407F5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BPL2903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50D6" w14:textId="40277978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0745" w14:textId="456BBBE6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9C0A0" w14:textId="15528F51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F9CCE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6F6D25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00092851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0F5B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7C20A" w14:textId="0E5F323E" w:rsidR="006F2A92" w:rsidRPr="007B3565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Шпилька резьбовая М8х1000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EB60" w14:textId="77777777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19187" w14:textId="7517206E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CM200801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89EBD" w14:textId="134406BD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EA96E" w14:textId="33C32DFE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A2AD" w14:textId="6576A216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85C9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78600A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F2A92" w:rsidRPr="00D5096F" w14:paraId="232D23A7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663E" w14:textId="77777777" w:rsidR="006F2A92" w:rsidRPr="00D5096F" w:rsidRDefault="006F2A92" w:rsidP="006F2A9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B48EB" w14:textId="5A256852" w:rsidR="006F2A92" w:rsidRPr="007B3565" w:rsidRDefault="006F2A92" w:rsidP="006F2A9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Забивной анкер М8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93252" w14:textId="77777777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2A30" w14:textId="681FE7A8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400830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4854" w14:textId="2B06F804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2B700" w14:textId="45657F14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357D5" w14:textId="794479A7" w:rsidR="006F2A92" w:rsidRPr="007B3565" w:rsidRDefault="006F2A92" w:rsidP="006F2A9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D889B" w14:textId="77777777" w:rsidR="006F2A92" w:rsidRPr="00D5096F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E7076" w14:textId="77777777" w:rsidR="006F2A92" w:rsidRPr="00F74C84" w:rsidRDefault="006F2A92" w:rsidP="006F2A9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010CBD0A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F5C3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2BCE" w14:textId="4ED933E7" w:rsidR="00157970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Гайка шестигранная М8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46250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873A" w14:textId="7DA8FFE1" w:rsidR="00157970" w:rsidRPr="009A4102" w:rsidRDefault="00157970" w:rsidP="00157970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110800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CB90C" w14:textId="576D4835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400AA" w14:textId="167801A2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449D" w14:textId="3E343EAD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7001E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2C6ADE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202995AF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DBCF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705D" w14:textId="70BF6181" w:rsidR="00157970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Шайба с узкими полями М8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6EC2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DF38C" w14:textId="790C8267" w:rsidR="00157970" w:rsidRPr="009A4102" w:rsidRDefault="00157970" w:rsidP="00157970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24</w:t>
            </w:r>
            <w:r>
              <w:rPr>
                <w:rFonts w:ascii="ISOCPEUR" w:hAnsi="ISOCPEUR" w:cs="Times New Roman"/>
              </w:rPr>
              <w:t>0800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5315B" w14:textId="6FF3A306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32E53" w14:textId="70C215E3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FDD2" w14:textId="25B9A9A5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A28B2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8127A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07400177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185EC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9323" w14:textId="7784DD94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88ED8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CA1F3" w14:textId="3F357B04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CAEE" w14:textId="01BD12DC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FCC7" w14:textId="4D89438F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442EC" w14:textId="25F1A34A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82F66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7F49D3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3438B4BC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4F597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8703" w14:textId="42120C4C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39CE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8B1F" w14:textId="496EA536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04B1" w14:textId="34C4EE25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AF1BC" w14:textId="01F0E001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A7AB" w14:textId="10CE42AF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1406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4E2045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6FBA83A7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BB0FF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21635" w14:textId="53E0EF85" w:rsidR="00157970" w:rsidRPr="00B66E01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AB47C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AF2F5" w14:textId="775197C8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68DD" w14:textId="1038C50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A12F" w14:textId="6CEB4A46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A32B5" w14:textId="198D4A21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3CA7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BD4AB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2DB9AECD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98E35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180DD" w14:textId="5C61A0A3" w:rsidR="00157970" w:rsidRPr="00B66E01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9708F" w14:textId="62ED0014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E25B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B70A" w14:textId="285C8673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9EFBF" w14:textId="009EBF93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F488E" w14:textId="65281D0D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F4514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69F3C5" w14:textId="4EEF73D5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157970" w:rsidRPr="00D5096F" w14:paraId="22F43455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A6F8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95049" w14:textId="533B9E33" w:rsidR="00157970" w:rsidRPr="00B66E01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C83123">
              <w:rPr>
                <w:rFonts w:ascii="ISOCPEUR" w:hAnsi="ISOCPEUR" w:cs="Times New Roman"/>
              </w:rPr>
              <w:t>Коробка ответвительная, IP55,</w:t>
            </w:r>
            <w:r>
              <w:rPr>
                <w:rFonts w:ascii="ISOCPEUR" w:hAnsi="ISOCPEUR" w:cs="Times New Roman"/>
              </w:rPr>
              <w:t xml:space="preserve"> </w:t>
            </w:r>
            <w:r w:rsidRPr="00C83123">
              <w:rPr>
                <w:rFonts w:ascii="ISOCPEUR" w:hAnsi="ISOCPEUR" w:cs="Times New Roman"/>
              </w:rPr>
              <w:t>100х100х50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D257" w14:textId="2255BA18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73AEE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CA8CF" w14:textId="3130F2FB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4D9B4" w14:textId="3DE6429A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9354" w14:textId="4595E95C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B52F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33CAB5" w14:textId="232638FA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Для </w:t>
            </w:r>
            <w:proofErr w:type="gramStart"/>
            <w:r w:rsidRPr="00F74C84">
              <w:rPr>
                <w:rFonts w:ascii="ISOCPEUR" w:hAnsi="ISOCPEUR" w:cs="Times New Roman"/>
                <w:sz w:val="20"/>
                <w:szCs w:val="20"/>
              </w:rPr>
              <w:t>эл.приводов</w:t>
            </w:r>
            <w:proofErr w:type="gramEnd"/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 клапанов</w:t>
            </w:r>
          </w:p>
        </w:tc>
      </w:tr>
      <w:tr w:rsidR="00157970" w:rsidRPr="00D5096F" w14:paraId="72F3F51C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86BA9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F083" w14:textId="0C649E66" w:rsidR="00157970" w:rsidRPr="00B66E01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C64DB5">
              <w:rPr>
                <w:rFonts w:ascii="ISOCPEUR" w:hAnsi="ISOCPEUR" w:cs="Times New Roman"/>
              </w:rPr>
              <w:t>Клемма соединительная, 2 контакта, сечение провода 0.08-2.5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9B52" w14:textId="49C56F4C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46870" w14:textId="0B1D5ECA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3A1B9B">
              <w:rPr>
                <w:rFonts w:ascii="ISOCPEUR" w:hAnsi="ISOCPEUR" w:cs="Times New Roman"/>
              </w:rPr>
              <w:t>2</w:t>
            </w:r>
            <w:r>
              <w:rPr>
                <w:rFonts w:ascii="ISOCPEUR" w:hAnsi="ISOCPEUR" w:cs="Times New Roman"/>
              </w:rPr>
              <w:t>22</w:t>
            </w:r>
            <w:r w:rsidRPr="003A1B9B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</w:rPr>
              <w:t>412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76DBF" w14:textId="00CA138C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Wago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A2927" w14:textId="635CA31F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A52C" w14:textId="73EABE1E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240F4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2C4C7" w14:textId="0F8C72BF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Для </w:t>
            </w:r>
            <w:proofErr w:type="gramStart"/>
            <w:r w:rsidRPr="00F74C84">
              <w:rPr>
                <w:rFonts w:ascii="ISOCPEUR" w:hAnsi="ISOCPEUR" w:cs="Times New Roman"/>
                <w:sz w:val="20"/>
                <w:szCs w:val="20"/>
              </w:rPr>
              <w:t>эл.приводов</w:t>
            </w:r>
            <w:proofErr w:type="gramEnd"/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 клапанов</w:t>
            </w:r>
          </w:p>
        </w:tc>
      </w:tr>
      <w:tr w:rsidR="00157970" w:rsidRPr="00D5096F" w14:paraId="737DA418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F25D1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731B" w14:textId="1A1AC7F4" w:rsidR="00157970" w:rsidRPr="00B66E01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A4C9" w14:textId="5BD87342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5B8D" w14:textId="1075A8D2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93AB1" w14:textId="0CDA373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658D" w14:textId="2A84F1ED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DB67A" w14:textId="4941ECBC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E4183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3F43D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7CDBE9F7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07FB4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1C12" w14:textId="0123C7C2" w:rsidR="00157970" w:rsidRPr="00B66E01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1BCDF" w14:textId="5ECD6666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7AB27" w14:textId="54B320B0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BF9F" w14:textId="76F9D72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D2966" w14:textId="69BFE8F4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A2AF6" w14:textId="0258C72A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EF157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D6582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5D2DBF81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B9C59" w14:textId="77777777" w:rsidR="00157970" w:rsidRPr="00D5096F" w:rsidRDefault="00157970" w:rsidP="0015797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9C04D" w14:textId="74F26331" w:rsidR="00157970" w:rsidRPr="00B66E01" w:rsidRDefault="00157970" w:rsidP="00157970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Вентустановка П</w:t>
            </w:r>
            <w:r>
              <w:rPr>
                <w:rFonts w:ascii="ISOCPEUR" w:hAnsi="ISOCPEUR" w:cs="Times New Roman"/>
                <w:b/>
                <w:u w:val="single"/>
              </w:rPr>
              <w:t>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305C4" w14:textId="4F3B250E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10818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05D07" w14:textId="5E892AC8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CD5B" w14:textId="02BB17B5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E09F" w14:textId="52B84850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4EEF5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FF384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2514D317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ACAD" w14:textId="77777777" w:rsidR="00157970" w:rsidRPr="00D5096F" w:rsidRDefault="00157970" w:rsidP="0015797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4982" w14:textId="66EBC8B0" w:rsidR="00157970" w:rsidRPr="00B66E01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ШУ-П6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1BFD7" w14:textId="3A973B42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7D1C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18B7D" w14:textId="798D3E2D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11F0A" w14:textId="7A571353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9A4E" w14:textId="255649B9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C4361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F1BE0E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5DF3C6F1" w14:textId="77777777" w:rsidTr="0017060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2CF15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2358F" w14:textId="1157D5CD" w:rsidR="00157970" w:rsidRDefault="00157970" w:rsidP="007008CF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4B5DAEED" w14:textId="77777777" w:rsidR="00157970" w:rsidRDefault="00157970" w:rsidP="007008CF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>
              <w:rPr>
                <w:rFonts w:ascii="ISOCPEUR" w:hAnsi="ISOCPEUR" w:cs="Times New Roman"/>
                <w:lang w:val="en-US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640C9D3A" w14:textId="77777777" w:rsidR="00157970" w:rsidRDefault="00157970" w:rsidP="007008CF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3FFF152C" w14:textId="52F89FD2" w:rsidR="00157970" w:rsidRPr="00B66E01" w:rsidRDefault="00157970" w:rsidP="007008CF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C09D5" w14:textId="06EBF64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209D9" w14:textId="65C6786E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  <w:lang w:val="en-US"/>
              </w:rPr>
              <w:t>ACW UV-</w:t>
            </w:r>
            <w:r>
              <w:rPr>
                <w:rFonts w:ascii="ISOCPEUR" w:hAnsi="ISOCPEUR" w:cs="Times New Roman"/>
              </w:rPr>
              <w:t>3</w:t>
            </w:r>
            <w:r w:rsidRPr="009F018C">
              <w:rPr>
                <w:rFonts w:ascii="ISOCPEUR" w:hAnsi="ISOCPEUR" w:cs="Times New Roman"/>
                <w:lang w:val="en-US"/>
              </w:rPr>
              <w:t>R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078AA" w14:textId="0A06F765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1D964" w14:textId="484D9297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D9DAE" w14:textId="62FD8DD5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6F993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37228F" w14:textId="77777777" w:rsidR="00157970" w:rsidRPr="00F74C84" w:rsidRDefault="00157970" w:rsidP="007008CF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42359D4B" w14:textId="77777777" w:rsidR="00157970" w:rsidRPr="00F74C84" w:rsidRDefault="00157970" w:rsidP="007008CF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29813C51" w14:textId="1DE01BD1" w:rsidR="00157970" w:rsidRPr="00F74C84" w:rsidRDefault="00157970" w:rsidP="007008CF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157970" w:rsidRPr="00D5096F" w14:paraId="40F3F662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3EB62" w14:textId="77777777" w:rsidR="00157970" w:rsidRPr="00D5096F" w:rsidRDefault="00157970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F4A8" w14:textId="3997E509" w:rsidR="00157970" w:rsidRPr="00B66E01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B93CB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1A684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F2A5" w14:textId="6D35852A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4B81" w14:textId="4313E498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76A1B" w14:textId="6ABBD629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6A46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FB874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7D84686E" w14:textId="77777777" w:rsidTr="00494F6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FE8F0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82923" w14:textId="648196C8" w:rsidR="00157970" w:rsidRPr="00B66E01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</w:rPr>
              <w:t xml:space="preserve">Частотный преобразователь </w:t>
            </w:r>
            <w:r>
              <w:rPr>
                <w:rFonts w:ascii="ISOCPEUR" w:hAnsi="ISOCPEUR" w:cs="Times New Roman"/>
              </w:rPr>
              <w:t>2</w:t>
            </w:r>
            <w:r w:rsidRPr="009F018C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>2</w:t>
            </w:r>
            <w:r w:rsidRPr="009F018C">
              <w:rPr>
                <w:rFonts w:ascii="ISOCPEUR" w:hAnsi="ISOCPEUR" w:cs="Times New Roman"/>
              </w:rPr>
              <w:t xml:space="preserve"> кВт, </w:t>
            </w:r>
            <w:r>
              <w:rPr>
                <w:rFonts w:ascii="ISOCPEUR" w:hAnsi="ISOCPEUR" w:cs="Times New Roman"/>
              </w:rPr>
              <w:t>38</w:t>
            </w:r>
            <w:r w:rsidRPr="009F018C">
              <w:rPr>
                <w:rFonts w:ascii="ISOCPEUR" w:hAnsi="ISOCPEUR" w:cs="Times New Roman"/>
              </w:rPr>
              <w:t>0 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EF768" w14:textId="16EAEEEA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64CDD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8C55" w14:textId="552766A0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6EBF" w14:textId="6398EBB4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755E" w14:textId="7C974196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38B22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1BC1898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380857DC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380D9E73" w14:textId="331F6831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157970" w:rsidRPr="00D5096F" w14:paraId="6E81C2A9" w14:textId="77777777" w:rsidTr="00494F6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74F2D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55E12" w14:textId="56ECEE66" w:rsidR="00157970" w:rsidRPr="00B66E01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Смесительный узел SMEX </w:t>
            </w:r>
            <w:r>
              <w:rPr>
                <w:rFonts w:ascii="ISOCPEUR" w:hAnsi="ISOCPEUR" w:cs="Times New Roman"/>
              </w:rPr>
              <w:t>8</w:t>
            </w:r>
            <w:r w:rsidRPr="00121C08">
              <w:rPr>
                <w:rFonts w:ascii="ISOCPEUR" w:hAnsi="ISOCPEUR" w:cs="Times New Roman"/>
              </w:rPr>
              <w:t>0-</w:t>
            </w:r>
            <w:r>
              <w:rPr>
                <w:rFonts w:ascii="ISOCPEUR" w:hAnsi="ISOCPEUR" w:cs="Times New Roman"/>
              </w:rPr>
              <w:t>6</w:t>
            </w:r>
            <w:r w:rsidRPr="00121C08">
              <w:rPr>
                <w:rFonts w:ascii="ISOCPEUR" w:hAnsi="ISOCPEUR" w:cs="Times New Roman"/>
              </w:rPr>
              <w:t>.</w:t>
            </w:r>
            <w:r>
              <w:rPr>
                <w:rFonts w:ascii="ISOCPEUR" w:hAnsi="ISOCPEUR" w:cs="Times New Roman"/>
              </w:rPr>
              <w:t>3</w:t>
            </w:r>
            <w:r w:rsidRPr="00121C08">
              <w:rPr>
                <w:rFonts w:ascii="ISOCPEUR" w:hAnsi="ISOCPEUR" w:cs="Times New Roman"/>
              </w:rPr>
              <w:t xml:space="preserve"> (для 1-го водяного нагревателя)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6A185" w14:textId="166025D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4202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426A3" w14:textId="624C970A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B01E0" w14:textId="2F4B3D64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3ACDE" w14:textId="747EE83C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86DB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FD160F8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72D0414D" w14:textId="77777777" w:rsidTr="00494F6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D2EC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94F38" w14:textId="43A04DDE" w:rsidR="00157970" w:rsidRPr="00B66E01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Привод PDF 05/230.D (для засл. </w:t>
            </w:r>
            <w:proofErr w:type="spellStart"/>
            <w:r w:rsidRPr="00121C08">
              <w:rPr>
                <w:rFonts w:ascii="ISOCPEUR" w:hAnsi="ISOCPEUR" w:cs="Times New Roman"/>
              </w:rPr>
              <w:t>прит</w:t>
            </w:r>
            <w:proofErr w:type="spellEnd"/>
            <w:r w:rsidRPr="00121C08">
              <w:rPr>
                <w:rFonts w:ascii="ISOCPEUR" w:hAnsi="ISOCPEUR" w:cs="Times New Roman"/>
              </w:rPr>
              <w:t>. канала)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0CFC" w14:textId="4EE4FDA0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F0D8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6B62" w14:textId="373AF165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B4B12" w14:textId="6B4B7F0A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BBB6C" w14:textId="4A558A2F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D574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856BE53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353966E6" w14:textId="77777777" w:rsidTr="00494F6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08D81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14C22" w14:textId="4EA3081D" w:rsidR="00157970" w:rsidRPr="00B66E01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Термостат </w:t>
            </w:r>
            <w:r>
              <w:rPr>
                <w:rFonts w:ascii="ISOCPEUR" w:hAnsi="ISOCPEUR" w:cs="Times New Roman"/>
              </w:rPr>
              <w:t>6</w:t>
            </w:r>
            <w:r w:rsidRPr="00121C08">
              <w:rPr>
                <w:rFonts w:ascii="ISOCPEUR" w:hAnsi="ISOCPEUR" w:cs="Times New Roman"/>
              </w:rPr>
              <w:t xml:space="preserve"> м (для 1-го водяного нагревателя)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65A8" w14:textId="33CB5D9B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A56F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1977F" w14:textId="0EEC5ADB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DCCDC" w14:textId="1C66316B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F912" w14:textId="17828FA5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82FFC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245A78C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61BC22D4" w14:textId="77777777" w:rsidTr="00494F6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D5281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30D9B" w14:textId="06CD6225" w:rsidR="00157970" w:rsidRPr="00B66E01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температуры наружного воздуха ARN-3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DF22" w14:textId="041325A0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5DD70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CF378" w14:textId="3C6CC35F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1E01" w14:textId="338FEA5B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CFD47" w14:textId="331E6C8B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82CF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5EFF5FA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4B5FE750" w14:textId="77777777" w:rsidTr="00494F6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102E6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8E9E7" w14:textId="3136CEEA" w:rsidR="00157970" w:rsidRPr="00B66E01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температуры воды погружной WTP-3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20D2D" w14:textId="5B2FD816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2B0C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051F0" w14:textId="6072A46A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3136" w14:textId="291A5512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DA55" w14:textId="723E4FDB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4B011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DF35711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35B51CC8" w14:textId="77777777" w:rsidTr="00494F6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B42C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2D752" w14:textId="5B8A66DD" w:rsidR="00157970" w:rsidRPr="00B66E01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>Датчик температуры канальный ARK-3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B4EBE" w14:textId="6CFD5318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87C80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D4486" w14:textId="7658B69A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6C45" w14:textId="44622A81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779E" w14:textId="05057ABF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DF9C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7AC3D36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563AC516" w14:textId="77777777" w:rsidTr="00494F6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5693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5424" w14:textId="3E42A9BC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перепада давления 500 </w:t>
            </w:r>
            <w:proofErr w:type="spellStart"/>
            <w:r w:rsidRPr="00121C08">
              <w:rPr>
                <w:rFonts w:ascii="ISOCPEUR" w:hAnsi="ISOCPEUR" w:cs="Times New Roman"/>
              </w:rPr>
              <w:t>Pa</w:t>
            </w:r>
            <w:proofErr w:type="spellEnd"/>
            <w:r w:rsidRPr="00121C08">
              <w:rPr>
                <w:rFonts w:ascii="ISOCPEUR" w:hAnsi="ISOCPEUR" w:cs="Times New Roman"/>
              </w:rPr>
              <w:t xml:space="preserve"> DVL-500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C3F7" w14:textId="6B0628B9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C13C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E0DA" w14:textId="3DA30A49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0508" w14:textId="32CE7919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C4DF" w14:textId="3608811C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64FE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AB5723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66661584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7C1FF" w14:textId="77777777" w:rsidR="00157970" w:rsidRPr="00D5096F" w:rsidRDefault="00157970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A27C7" w14:textId="7F4DDE84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FCD3" w14:textId="36FD0928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3F9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9F93" w14:textId="28C209C1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9542" w14:textId="305ADC4C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DCA10" w14:textId="322AD5DA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D8D6D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E73841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5335A0B2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451D" w14:textId="77777777" w:rsidR="00157970" w:rsidRPr="00D5096F" w:rsidRDefault="00157970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C5369" w14:textId="695E7BDD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8AFF2" w14:textId="35EC0324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B7B8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F01C2" w14:textId="6DBE3B0B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34952" w14:textId="41A18D80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7A18" w14:textId="6D0A5D13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8EA79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7F243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12E78146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430F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0510B" w14:textId="68C2CEAF" w:rsidR="00157970" w:rsidRPr="00C83123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</w:t>
            </w:r>
            <w:r w:rsidRPr="00A23492">
              <w:rPr>
                <w:rFonts w:ascii="ISOCPEUR" w:hAnsi="ISOCPEUR" w:cs="Times New Roman"/>
              </w:rPr>
              <w:t>3х</w:t>
            </w:r>
            <w:r>
              <w:rPr>
                <w:rFonts w:ascii="ISOCPEUR" w:hAnsi="ISOCPEUR" w:cs="Times New Roman"/>
              </w:rPr>
              <w:t>1</w:t>
            </w:r>
            <w:r w:rsidRPr="00A23492">
              <w:rPr>
                <w:rFonts w:ascii="ISOCPEUR" w:hAnsi="ISOCPEUR" w:cs="Times New Roman"/>
              </w:rPr>
              <w:t>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EE7C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6DC91" w14:textId="69269B73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8987D" w14:textId="14800404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EF03F" w14:textId="0E26CB46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34587" w14:textId="2DE8A73B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1F11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78C8B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5FD49295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7D64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D41CB" w14:textId="1838D2A8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C1C5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5ECF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120A" w14:textId="56F62C3B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DBFB" w14:textId="3D0BB76D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4F790" w14:textId="0588A69F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A1ECF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CE0B0" w14:textId="2355F766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1FC48ECB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4560" w14:textId="77777777" w:rsidR="00157970" w:rsidRPr="00D5096F" w:rsidRDefault="00157970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A7F9E" w14:textId="666CC2F4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A119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7079C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C91C" w14:textId="0EAB7488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FE0F" w14:textId="4F3DBDE9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5327A" w14:textId="53C1DCBA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78E4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B0A55B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555473BE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454A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BFBF4" w14:textId="757FF662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F309E7">
              <w:rPr>
                <w:rFonts w:ascii="ISOCPEUR" w:hAnsi="ISOCPEUR" w:cs="Times New Roman"/>
              </w:rPr>
              <w:t>ВВГ</w:t>
            </w:r>
            <w:r>
              <w:rPr>
                <w:rFonts w:ascii="ISOCPEUR" w:hAnsi="ISOCPEUR" w:cs="Times New Roman"/>
              </w:rPr>
              <w:t>Э</w:t>
            </w:r>
            <w:r w:rsidRPr="00F309E7">
              <w:rPr>
                <w:rFonts w:ascii="ISOCPEUR" w:hAnsi="ISOCPEUR" w:cs="Times New Roman"/>
              </w:rPr>
              <w:t>нг</w:t>
            </w:r>
            <w:proofErr w:type="spellEnd"/>
            <w:r w:rsidRPr="00F309E7">
              <w:rPr>
                <w:rFonts w:ascii="ISOCPEUR" w:hAnsi="ISOCPEUR" w:cs="Times New Roman"/>
              </w:rPr>
              <w:t>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D91D7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0A28D" w14:textId="524BF202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8AC99" w14:textId="491C1572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25E51" w14:textId="556F9C64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949A0" w14:textId="14281414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A7729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A3949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5D93BD23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93224" w14:textId="77777777" w:rsidR="00157970" w:rsidRPr="00D5096F" w:rsidRDefault="00157970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5B0E" w14:textId="75FACF32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08F8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E69C" w14:textId="245A9546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EAAF" w14:textId="38DD7EE9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9E05E" w14:textId="5273A06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130BE" w14:textId="1E8AEB5A" w:rsidR="00157970" w:rsidRPr="0033452C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D002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3E34C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5940E4DD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2BAE2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515C" w14:textId="31EB95B8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076B" w14:textId="47476499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7B46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0F962" w14:textId="35DB84B1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BECFB" w14:textId="417E53C4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F44DB" w14:textId="09158EE6" w:rsidR="00157970" w:rsidRPr="00CB5667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16026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225C6E" w14:textId="7F48647C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54DB8075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73E79" w14:textId="77777777" w:rsidR="00157970" w:rsidRPr="00D5096F" w:rsidRDefault="00157970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44D6B" w14:textId="599F1FAF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FB2F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3077A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9F26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47C1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6D83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F0F7B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1DA2C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433CED63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E45F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4B827" w14:textId="488F6F4A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</w:t>
            </w:r>
            <w:r>
              <w:rPr>
                <w:rFonts w:ascii="ISOCPEUR" w:hAnsi="ISOCPEUR" w:cs="Times New Roman"/>
              </w:rPr>
              <w:t>Э</w:t>
            </w:r>
            <w:r w:rsidRPr="00C438EB">
              <w:rPr>
                <w:rFonts w:ascii="ISOCPEUR" w:hAnsi="ISOCPEUR" w:cs="Times New Roman"/>
              </w:rPr>
              <w:t>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6703" w14:textId="7F068E1E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1DCCB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3795" w14:textId="41AD473E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0ED2" w14:textId="2F92FBCD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50E6" w14:textId="3D147A33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673C1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5371AD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33D26F22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CC41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7928F" w14:textId="13F5CFBF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</w:t>
            </w:r>
            <w:r>
              <w:rPr>
                <w:rFonts w:ascii="ISOCPEUR" w:hAnsi="ISOCPEUR" w:cs="Times New Roman"/>
              </w:rPr>
              <w:t>Э</w:t>
            </w:r>
            <w:r w:rsidRPr="00C438EB">
              <w:rPr>
                <w:rFonts w:ascii="ISOCPEUR" w:hAnsi="ISOCPEUR" w:cs="Times New Roman"/>
              </w:rPr>
              <w:t>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</w:t>
            </w:r>
            <w:r>
              <w:rPr>
                <w:rFonts w:ascii="ISOCPEUR" w:hAnsi="ISOCPEUR" w:cs="Times New Roman"/>
              </w:rPr>
              <w:t>2</w:t>
            </w:r>
            <w:r w:rsidRPr="00C438EB">
              <w:rPr>
                <w:rFonts w:ascii="ISOCPEUR" w:hAnsi="ISOCPEUR" w:cs="Times New Roman"/>
              </w:rPr>
              <w:t xml:space="preserve">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E5396" w14:textId="09F34ED0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80F4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4D3DA" w14:textId="582F9213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2969" w14:textId="3403CBE1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8B78" w14:textId="381231ED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4AC5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9128AE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5E00FE14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7AFD" w14:textId="77777777" w:rsidR="00157970" w:rsidRPr="00D5096F" w:rsidRDefault="00157970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5294E" w14:textId="7A6D91F7" w:rsidR="00157970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E76AB" w14:textId="70F06CC4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5629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4D25" w14:textId="5545C702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D4DCB" w14:textId="6F637328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E5E48" w14:textId="1EF31B1A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3BB9C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12624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7F3CAE26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F0675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676F" w14:textId="5885A445" w:rsidR="00157970" w:rsidRPr="00F309E7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200х50х3000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D840" w14:textId="6DF17AB5" w:rsidR="00157970" w:rsidRPr="00F309E7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001AA" w14:textId="19FBC881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CBE9C" w14:textId="6B47C3BE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3711" w14:textId="3B2D49C8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2838F" w14:textId="53745DF0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DCC82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9B5C9C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1DB584A9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3EA6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4A08" w14:textId="3244A9B0" w:rsidR="00157970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200х3000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0C0B" w14:textId="2C70506B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BD47E" w14:textId="0F2E9530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BF17" w14:textId="091E1A86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9C9C" w14:textId="62EC301D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302E8" w14:textId="19FEB389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37067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ABC51C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1318F9F7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17CB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09CC3" w14:textId="5B3A50EE" w:rsidR="00157970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D2C3" w14:textId="36AA0CA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484C" w14:textId="673FA335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6740F" w14:textId="0F6525E9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F4561" w14:textId="366C2693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58397" w14:textId="6E10A174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FA2B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5B13F1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252B5671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20EB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8AF57" w14:textId="0F0EC6FF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CDV 90 вертикальный внеш. осн.200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B5985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3701" w14:textId="44F4CED2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37574K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0C96" w14:textId="7EAF323D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AD8F" w14:textId="22275A34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32356" w14:textId="5ABC4319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72A9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E7DC3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187F6327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F429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68AD5" w14:textId="0366F77E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CPO 90 горизонтальный 90° 200х50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E139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2B5D" w14:textId="20315559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36004K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D5896" w14:textId="1FA3F021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6F7A" w14:textId="6F3FEFB0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D4DE5" w14:textId="02DB1AA4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23B55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0B105B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24173C6C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687F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6B8E3" w14:textId="2A99C80B" w:rsidR="00157970" w:rsidRPr="00F32969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FB3C1" w14:textId="3B35CAD8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FE467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A35D6" w14:textId="689C05E5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0143C" w14:textId="449B0000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4EBD6" w14:textId="095BE9BA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82065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AFB09D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4BFA8100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B9ED1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894FC" w14:textId="2622435D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FC4C2D">
              <w:rPr>
                <w:rFonts w:ascii="ISOCPEUR" w:hAnsi="ISOCPEUR" w:cs="Times New Roman"/>
              </w:rPr>
              <w:t>Крепление ТМ к стене (</w:t>
            </w:r>
            <w:r>
              <w:rPr>
                <w:rFonts w:ascii="ISOCPEUR" w:hAnsi="ISOCPEUR" w:cs="Times New Roman"/>
              </w:rPr>
              <w:t>скоба</w:t>
            </w:r>
            <w:r w:rsidRPr="00FC4C2D">
              <w:rPr>
                <w:rFonts w:ascii="ISOCPEUR" w:hAnsi="ISOCPEUR" w:cs="Times New Roman"/>
              </w:rPr>
              <w:t>) для вертикального монтажа осн.200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87850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C7D11" w14:textId="0B7F0282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BMM1020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AD26" w14:textId="228FDFCA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D5896" w14:textId="04890275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1470" w14:textId="172FED3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CB08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51AA2F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5853FD2B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3B21E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50FED" w14:textId="24AC1EFD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0C793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50907" w14:textId="7A2D98BD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14FB" w14:textId="424979C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9A6F2" w14:textId="17D1AF85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4984" w14:textId="62474E31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EF7E3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B89C61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03721DBB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442D9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4BB5" w14:textId="648F9593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Профиль</w:t>
            </w:r>
            <w:r w:rsidRPr="0098749F">
              <w:rPr>
                <w:rFonts w:ascii="ISOCPEUR" w:hAnsi="ISOCPEUR" w:cs="Times New Roman"/>
              </w:rPr>
              <w:t xml:space="preserve"> П-образный </w:t>
            </w:r>
            <w:r w:rsidRPr="0098749F">
              <w:rPr>
                <w:rFonts w:ascii="ISOCPEUR" w:hAnsi="ISOCPEUR" w:cs="Times New Roman"/>
                <w:lang w:val="en-US"/>
              </w:rPr>
              <w:t>PSL</w:t>
            </w:r>
            <w:r w:rsidRPr="0098749F">
              <w:rPr>
                <w:rFonts w:ascii="ISOCPEUR" w:hAnsi="ISOCPEUR" w:cs="Times New Roman"/>
              </w:rPr>
              <w:t xml:space="preserve">, </w:t>
            </w:r>
            <w:r w:rsidRPr="0098749F">
              <w:rPr>
                <w:rFonts w:ascii="ISOCPEUR" w:hAnsi="ISOCPEUR" w:cs="Times New Roman"/>
                <w:lang w:val="en-US"/>
              </w:rPr>
              <w:t>L</w:t>
            </w:r>
            <w:r w:rsidRPr="0098749F">
              <w:rPr>
                <w:rFonts w:ascii="ISOCPEUR" w:hAnsi="ISOCPEUR" w:cs="Times New Roman"/>
              </w:rPr>
              <w:t>300, толщ.1,5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4689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98EA" w14:textId="6568350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BPL2903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303C1" w14:textId="482F104D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C62C" w14:textId="50914798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75A1" w14:textId="7074621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B6DB0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2BEEB9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6562B246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3B18C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F4538" w14:textId="3BE3FE52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Шпилька резьбовая М8х1000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F2479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71976" w14:textId="34A07445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CM200801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A61A" w14:textId="0A9944CD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EBF2" w14:textId="34F115C2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54BF" w14:textId="1FDC908A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E5D8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D1381E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1C3D8C26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DC548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64B79" w14:textId="6BA1C889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Забивной анкер М8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4583" w14:textId="381BCCE6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98349" w14:textId="389717C5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400830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E7969" w14:textId="1777BEE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8E95" w14:textId="67E371B1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EB104" w14:textId="1B8D81F9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937B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BDC42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532F532D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DEE2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555B3" w14:textId="1504362A" w:rsidR="00157970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Гайка шестигранная М8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58673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BC1F" w14:textId="5D9EB3CF" w:rsidR="00157970" w:rsidRPr="009A4102" w:rsidRDefault="00157970" w:rsidP="00157970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110800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E302" w14:textId="2C650223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56CDC" w14:textId="3A0FCECF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2968" w14:textId="7CD6E517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73CA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41F3B5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19B98D9D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6B8D1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D111B" w14:textId="6EE505D5" w:rsidR="00157970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Шайба с узкими полями М8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5F0DA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5D64E" w14:textId="631D9E3C" w:rsidR="00157970" w:rsidRPr="009A4102" w:rsidRDefault="00157970" w:rsidP="00157970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24</w:t>
            </w:r>
            <w:r>
              <w:rPr>
                <w:rFonts w:ascii="ISOCPEUR" w:hAnsi="ISOCPEUR" w:cs="Times New Roman"/>
              </w:rPr>
              <w:t>0800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B3299" w14:textId="024C4655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DD45" w14:textId="4332D8E3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550B3" w14:textId="185F0FC3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9216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A20C2B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6E9E5264" w14:textId="77777777" w:rsidTr="00C933C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63BD1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16245" w14:textId="1EBFEBCD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C464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F196" w14:textId="43C5CFBE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E0FB6" w14:textId="16BF95AD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9BA6" w14:textId="4EDDC5AB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03AC" w14:textId="2CF51753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ECB8E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13D9FC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6434CDF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53554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BB7A6" w14:textId="518C9BB3" w:rsidR="00157970" w:rsidRPr="007B3565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36DE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BB23" w14:textId="1A3E05FC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1B68" w14:textId="587853DC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61FC" w14:textId="1B360B6C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5EE78" w14:textId="0360E250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A36FA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BF64E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6F8ADFE6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3FFAB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35FC" w14:textId="36D6D3C1" w:rsidR="00157970" w:rsidRPr="00C933C4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7EFEC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EF5F" w14:textId="6A8671E5" w:rsidR="00157970" w:rsidRPr="00C933C4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0A06" w14:textId="42CC55C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C3B0E" w14:textId="3403893D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26EBD" w14:textId="06B4A9C1" w:rsidR="00157970" w:rsidRPr="00C933C4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F1CA8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5B2443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2322488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C7849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F5A92" w14:textId="5BE0F441" w:rsidR="00157970" w:rsidRPr="00C933C4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2428C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AE7C" w14:textId="77777777" w:rsidR="00157970" w:rsidRPr="00C933C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894F" w14:textId="600742B8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199BB" w14:textId="11977645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370BA" w14:textId="7AA0FE58" w:rsidR="00157970" w:rsidRPr="00C933C4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6896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71143E" w14:textId="0D4A688A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157970" w:rsidRPr="00D5096F" w14:paraId="25B72570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FC58B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A4507" w14:textId="7A991F44" w:rsidR="00157970" w:rsidRPr="00C933C4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C83123">
              <w:rPr>
                <w:rFonts w:ascii="ISOCPEUR" w:hAnsi="ISOCPEUR" w:cs="Times New Roman"/>
              </w:rPr>
              <w:t>Коробка ответвительная, IP55,</w:t>
            </w:r>
            <w:r>
              <w:rPr>
                <w:rFonts w:ascii="ISOCPEUR" w:hAnsi="ISOCPEUR" w:cs="Times New Roman"/>
              </w:rPr>
              <w:t xml:space="preserve"> </w:t>
            </w:r>
            <w:r w:rsidRPr="00C83123">
              <w:rPr>
                <w:rFonts w:ascii="ISOCPEUR" w:hAnsi="ISOCPEUR" w:cs="Times New Roman"/>
              </w:rPr>
              <w:t>100х100х50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0E15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353D" w14:textId="77777777" w:rsidR="00157970" w:rsidRPr="00C933C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B3782" w14:textId="5F516930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419B" w14:textId="513D4F72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A6CF" w14:textId="381DAFAB" w:rsidR="00157970" w:rsidRPr="00C933C4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E2252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79CCC" w14:textId="65E8F222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Для </w:t>
            </w:r>
            <w:proofErr w:type="gramStart"/>
            <w:r w:rsidRPr="00F74C84">
              <w:rPr>
                <w:rFonts w:ascii="ISOCPEUR" w:hAnsi="ISOCPEUR" w:cs="Times New Roman"/>
                <w:sz w:val="20"/>
                <w:szCs w:val="20"/>
              </w:rPr>
              <w:t>эл.приводов</w:t>
            </w:r>
            <w:proofErr w:type="gramEnd"/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 клапанов</w:t>
            </w:r>
          </w:p>
        </w:tc>
      </w:tr>
      <w:tr w:rsidR="00157970" w:rsidRPr="00D5096F" w14:paraId="2B04D41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D82C5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E74FD" w14:textId="349DF957" w:rsidR="00157970" w:rsidRPr="00C933C4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C64DB5">
              <w:rPr>
                <w:rFonts w:ascii="ISOCPEUR" w:hAnsi="ISOCPEUR" w:cs="Times New Roman"/>
              </w:rPr>
              <w:t>Клемма соединительная, 2 контакта, сечение провода 0.08-2.5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AFB4F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C0AC" w14:textId="2B73432B" w:rsidR="00157970" w:rsidRPr="00C933C4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3A1B9B">
              <w:rPr>
                <w:rFonts w:ascii="ISOCPEUR" w:hAnsi="ISOCPEUR" w:cs="Times New Roman"/>
              </w:rPr>
              <w:t>2</w:t>
            </w:r>
            <w:r>
              <w:rPr>
                <w:rFonts w:ascii="ISOCPEUR" w:hAnsi="ISOCPEUR" w:cs="Times New Roman"/>
              </w:rPr>
              <w:t>22</w:t>
            </w:r>
            <w:r w:rsidRPr="003A1B9B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</w:rPr>
              <w:t>412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3816" w14:textId="7FE483D0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Wago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F8745" w14:textId="7CA1AF6E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55C3" w14:textId="61D40C50" w:rsidR="00157970" w:rsidRPr="00C933C4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B857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79250" w14:textId="1EE954EC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Для </w:t>
            </w:r>
            <w:proofErr w:type="gramStart"/>
            <w:r w:rsidRPr="00F74C84">
              <w:rPr>
                <w:rFonts w:ascii="ISOCPEUR" w:hAnsi="ISOCPEUR" w:cs="Times New Roman"/>
                <w:sz w:val="20"/>
                <w:szCs w:val="20"/>
              </w:rPr>
              <w:t>эл.приводов</w:t>
            </w:r>
            <w:proofErr w:type="gramEnd"/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 клапанов</w:t>
            </w:r>
          </w:p>
        </w:tc>
      </w:tr>
      <w:tr w:rsidR="00157970" w:rsidRPr="00D5096F" w14:paraId="6CD827D0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E9B1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10C1" w14:textId="786B9EDF" w:rsidR="00157970" w:rsidRPr="00C933C4" w:rsidRDefault="00157970" w:rsidP="0015797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193DC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206EF" w14:textId="53BAD99B" w:rsidR="00157970" w:rsidRPr="00C933C4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D883" w14:textId="423AEE3E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F0F31" w14:textId="69D29FAE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694C1" w14:textId="5044CA46" w:rsidR="00157970" w:rsidRPr="00C933C4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94AB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5534D1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3E2151D7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0912B" w14:textId="77777777" w:rsidR="00157970" w:rsidRPr="00D5096F" w:rsidRDefault="00157970" w:rsidP="0015797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E0A4C" w14:textId="7A10C721" w:rsidR="00157970" w:rsidRPr="00C933C4" w:rsidRDefault="00157970" w:rsidP="00157970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DB9C3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C3181" w14:textId="70B425CF" w:rsidR="00157970" w:rsidRPr="00C933C4" w:rsidRDefault="00157970" w:rsidP="00157970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E48A" w14:textId="4A1B7AE6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3438B" w14:textId="1B469768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1B4B" w14:textId="7E2B400D" w:rsidR="00157970" w:rsidRPr="00C933C4" w:rsidRDefault="00157970" w:rsidP="0015797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AC005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56D5D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57970" w:rsidRPr="00D5096F" w14:paraId="1826E57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2E10C" w14:textId="77777777" w:rsidR="00157970" w:rsidRPr="00D5096F" w:rsidRDefault="00157970" w:rsidP="001C20E1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67FF" w14:textId="77777777" w:rsidR="00157970" w:rsidRPr="00C933C4" w:rsidRDefault="00157970" w:rsidP="00157970">
            <w:pPr>
              <w:pStyle w:val="af3"/>
              <w:rPr>
                <w:rFonts w:ascii="ISOCPEUR" w:hAnsi="ISOCPEUR" w:cs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64EB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8FEB" w14:textId="77777777" w:rsidR="00157970" w:rsidRPr="00C933C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C10A6" w14:textId="77777777" w:rsidR="00157970" w:rsidRPr="007B3565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787D2" w14:textId="77777777" w:rsidR="00157970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2631F" w14:textId="77777777" w:rsidR="00157970" w:rsidRPr="00C933C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8251" w14:textId="77777777" w:rsidR="00157970" w:rsidRPr="00D5096F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B1200A" w14:textId="77777777" w:rsidR="00157970" w:rsidRPr="00F74C84" w:rsidRDefault="00157970" w:rsidP="0015797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C20E1" w:rsidRPr="00D5096F" w14:paraId="1BCF9D5A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DF6AA" w14:textId="77777777" w:rsidR="001C20E1" w:rsidRPr="00D5096F" w:rsidRDefault="001C20E1" w:rsidP="001C20E1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C8D39" w14:textId="4DA7385E" w:rsidR="001C20E1" w:rsidRPr="00C933C4" w:rsidRDefault="001C20E1" w:rsidP="001C20E1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Вентустановка П</w:t>
            </w:r>
            <w:r>
              <w:rPr>
                <w:rFonts w:ascii="ISOCPEUR" w:hAnsi="ISOCPEUR" w:cs="Times New Roman"/>
                <w:b/>
                <w:u w:val="single"/>
              </w:rPr>
              <w:t>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7B0B" w14:textId="77777777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2117" w14:textId="77777777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D211C" w14:textId="77777777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BFA06" w14:textId="77777777" w:rsidR="001C20E1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3A3A0" w14:textId="77777777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1D18" w14:textId="77777777" w:rsidR="001C20E1" w:rsidRPr="00D5096F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5E181C" w14:textId="77777777" w:rsidR="001C20E1" w:rsidRPr="00F74C8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C20E1" w:rsidRPr="00D5096F" w14:paraId="7F3501C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43B7F" w14:textId="77777777" w:rsidR="001C20E1" w:rsidRPr="00D5096F" w:rsidRDefault="001C20E1" w:rsidP="001C20E1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B3AA6" w14:textId="00691A5B" w:rsidR="001C20E1" w:rsidRPr="00C933C4" w:rsidRDefault="001C20E1" w:rsidP="001C20E1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ШУ-П7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BF08" w14:textId="77777777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6FBE" w14:textId="77777777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1C40F" w14:textId="77777777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B4CD6" w14:textId="77777777" w:rsidR="001C20E1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FA254" w14:textId="77777777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362A2" w14:textId="77777777" w:rsidR="001C20E1" w:rsidRPr="00D5096F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4BACE7" w14:textId="77777777" w:rsidR="001C20E1" w:rsidRPr="00F74C8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C20E1" w:rsidRPr="00D5096F" w14:paraId="00E93137" w14:textId="77777777" w:rsidTr="00AE199A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1B31E" w14:textId="77777777" w:rsidR="001C20E1" w:rsidRPr="00D5096F" w:rsidRDefault="001C20E1" w:rsidP="001C20E1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B8A07" w14:textId="10F0AA72" w:rsidR="001C20E1" w:rsidRDefault="001C20E1" w:rsidP="001C20E1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2D3B07DC" w14:textId="77777777" w:rsidR="001C20E1" w:rsidRDefault="001C20E1" w:rsidP="001C20E1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 w:rsidRPr="00770598">
              <w:rPr>
                <w:rFonts w:ascii="ISOCPEUR" w:hAnsi="ISOCPEUR" w:cs="Times New Roman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4CA94A2E" w14:textId="77777777" w:rsidR="001C20E1" w:rsidRDefault="001C20E1" w:rsidP="001C20E1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03914392" w14:textId="158F9696" w:rsidR="001C20E1" w:rsidRPr="00C933C4" w:rsidRDefault="001C20E1" w:rsidP="00770598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9D7F5" w14:textId="6DB2E25F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BA62" w14:textId="705626D7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  <w:r w:rsidRPr="001C20E1">
              <w:rPr>
                <w:rFonts w:ascii="ISOCPEUR" w:hAnsi="ISOCPEUR" w:cs="Times New Roman"/>
                <w:lang w:val="en-US"/>
              </w:rPr>
              <w:t>ACE A-3-10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0F620" w14:textId="30FADB63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F1020" w14:textId="22BF38BD" w:rsidR="001C20E1" w:rsidRDefault="001C20E1" w:rsidP="001C20E1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A880D" w14:textId="1CF060FC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207D5" w14:textId="77777777" w:rsidR="001C20E1" w:rsidRPr="00D5096F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C57179" w14:textId="77777777" w:rsidR="001C20E1" w:rsidRPr="00F74C84" w:rsidRDefault="001C20E1" w:rsidP="001C20E1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4D9F0533" w14:textId="77777777" w:rsidR="001C20E1" w:rsidRPr="00F74C84" w:rsidRDefault="001C20E1" w:rsidP="001C20E1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6C833731" w14:textId="689751FD" w:rsidR="001C20E1" w:rsidRPr="00F74C84" w:rsidRDefault="001C20E1" w:rsidP="001C20E1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1C20E1" w:rsidRPr="00D5096F" w14:paraId="20C7CB6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B95D" w14:textId="77777777" w:rsidR="001C20E1" w:rsidRPr="00D5096F" w:rsidRDefault="001C20E1" w:rsidP="007E532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E8F8" w14:textId="1031364C" w:rsidR="001C20E1" w:rsidRPr="00C933C4" w:rsidRDefault="001C20E1" w:rsidP="001C20E1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662AC" w14:textId="77777777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4A5D" w14:textId="77777777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7826" w14:textId="77777777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23A5" w14:textId="77777777" w:rsidR="001C20E1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429E" w14:textId="77777777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5A6C" w14:textId="77777777" w:rsidR="001C20E1" w:rsidRPr="00D5096F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0D5D3" w14:textId="77777777" w:rsidR="001C20E1" w:rsidRPr="00F74C8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C20E1" w:rsidRPr="00D5096F" w14:paraId="2A6A7839" w14:textId="77777777" w:rsidTr="00BB1B4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E193" w14:textId="77777777" w:rsidR="001C20E1" w:rsidRPr="00D5096F" w:rsidRDefault="001C20E1" w:rsidP="001C20E1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E8285" w14:textId="18B36921" w:rsidR="001C20E1" w:rsidRPr="00C933C4" w:rsidRDefault="001C20E1" w:rsidP="001C20E1">
            <w:pPr>
              <w:pStyle w:val="af3"/>
              <w:rPr>
                <w:rFonts w:ascii="ISOCPEUR" w:hAnsi="ISOCPEUR" w:cs="Times New Roman"/>
              </w:rPr>
            </w:pPr>
            <w:r w:rsidRPr="001C20E1">
              <w:rPr>
                <w:rFonts w:ascii="ISOCPEUR" w:hAnsi="ISOCPEUR" w:cs="Times New Roman"/>
              </w:rPr>
              <w:t>Регулятор скорости STY-1,5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1F20C" w14:textId="4E14A9E1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F8602" w14:textId="77777777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D7CA" w14:textId="37885E5B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72AC9" w14:textId="05989CC2" w:rsidR="001C20E1" w:rsidRDefault="001C20E1" w:rsidP="001C20E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4905" w14:textId="4AC26DD5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2327" w14:textId="77777777" w:rsidR="001C20E1" w:rsidRPr="00D5096F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FFC566D" w14:textId="77777777" w:rsidR="001C20E1" w:rsidRPr="00F74C84" w:rsidRDefault="001C20E1" w:rsidP="001C20E1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2E8C6978" w14:textId="77777777" w:rsidR="001C20E1" w:rsidRPr="00F74C84" w:rsidRDefault="001C20E1" w:rsidP="001C20E1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10305CF2" w14:textId="5BB6DA36" w:rsidR="001C20E1" w:rsidRPr="00F74C84" w:rsidRDefault="001C20E1" w:rsidP="001C20E1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1C20E1" w:rsidRPr="00D5096F" w14:paraId="3C742C86" w14:textId="77777777" w:rsidTr="00BB1B4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B3C9" w14:textId="77777777" w:rsidR="001C20E1" w:rsidRPr="00D5096F" w:rsidRDefault="001C20E1" w:rsidP="001C20E1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5FB49" w14:textId="435CFC64" w:rsidR="001C20E1" w:rsidRPr="00C933C4" w:rsidRDefault="001C20E1" w:rsidP="001C20E1">
            <w:pPr>
              <w:pStyle w:val="af3"/>
              <w:rPr>
                <w:rFonts w:ascii="ISOCPEUR" w:hAnsi="ISOCPEUR" w:cs="Times New Roman"/>
              </w:rPr>
            </w:pPr>
            <w:r w:rsidRPr="001C20E1">
              <w:rPr>
                <w:rFonts w:ascii="ISOCPEUR" w:hAnsi="ISOCPEUR" w:cs="Times New Roman"/>
              </w:rPr>
              <w:t xml:space="preserve">Привод PDS 02/230.DT (для засл. </w:t>
            </w:r>
            <w:proofErr w:type="spellStart"/>
            <w:r w:rsidRPr="001C20E1">
              <w:rPr>
                <w:rFonts w:ascii="ISOCPEUR" w:hAnsi="ISOCPEUR" w:cs="Times New Roman"/>
              </w:rPr>
              <w:t>прит</w:t>
            </w:r>
            <w:proofErr w:type="spellEnd"/>
            <w:r w:rsidRPr="001C20E1">
              <w:rPr>
                <w:rFonts w:ascii="ISOCPEUR" w:hAnsi="ISOCPEUR" w:cs="Times New Roman"/>
              </w:rPr>
              <w:t>. канала)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6147B" w14:textId="0E31EAAC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A148" w14:textId="77777777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3FE86" w14:textId="14FBCF0A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63CC" w14:textId="1B427A57" w:rsidR="001C20E1" w:rsidRDefault="001C20E1" w:rsidP="001C20E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97289" w14:textId="605C2EED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BB0D" w14:textId="77777777" w:rsidR="001C20E1" w:rsidRPr="00D5096F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143ADED" w14:textId="77777777" w:rsidR="001C20E1" w:rsidRPr="00F74C8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C20E1" w:rsidRPr="00D5096F" w14:paraId="511D364D" w14:textId="77777777" w:rsidTr="00BB1B4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AF89" w14:textId="77777777" w:rsidR="001C20E1" w:rsidRPr="00D5096F" w:rsidRDefault="001C20E1" w:rsidP="001C20E1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7EEC4" w14:textId="0831080E" w:rsidR="001C20E1" w:rsidRPr="00C933C4" w:rsidRDefault="001C20E1" w:rsidP="001C20E1">
            <w:pPr>
              <w:pStyle w:val="af3"/>
              <w:rPr>
                <w:rFonts w:ascii="ISOCPEUR" w:hAnsi="ISOCPEUR" w:cs="Times New Roman"/>
              </w:rPr>
            </w:pPr>
            <w:r w:rsidRPr="001C20E1">
              <w:rPr>
                <w:rFonts w:ascii="ISOCPEUR" w:hAnsi="ISOCPEUR" w:cs="Times New Roman"/>
              </w:rPr>
              <w:t>Датчик температуры канальный ARK-3S (</w:t>
            </w:r>
            <w:proofErr w:type="spellStart"/>
            <w:r w:rsidRPr="001C20E1">
              <w:rPr>
                <w:rFonts w:ascii="ISOCPEUR" w:hAnsi="ISOCPEUR" w:cs="Times New Roman"/>
              </w:rPr>
              <w:t>дтк</w:t>
            </w:r>
            <w:proofErr w:type="spellEnd"/>
            <w:r w:rsidRPr="001C20E1">
              <w:rPr>
                <w:rFonts w:ascii="ISOCPEUR" w:hAnsi="ISOCPEUR" w:cs="Times New Roman"/>
              </w:rPr>
              <w:t xml:space="preserve"> на приток.)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A06E" w14:textId="4364DA6B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A83E3" w14:textId="77777777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72D5" w14:textId="7587DAC9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2746" w14:textId="77E1360F" w:rsidR="001C20E1" w:rsidRDefault="001C20E1" w:rsidP="001C20E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96B9" w14:textId="15E3C860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21F6E" w14:textId="77777777" w:rsidR="001C20E1" w:rsidRPr="00D5096F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B0CB234" w14:textId="77777777" w:rsidR="001C20E1" w:rsidRPr="00F74C8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C20E1" w:rsidRPr="00D5096F" w14:paraId="7408BE88" w14:textId="77777777" w:rsidTr="00BB1B4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17C3" w14:textId="77777777" w:rsidR="001C20E1" w:rsidRPr="00D5096F" w:rsidRDefault="001C20E1" w:rsidP="001C20E1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9458" w14:textId="7FCA89CD" w:rsidR="001C20E1" w:rsidRPr="00C933C4" w:rsidRDefault="001C20E1" w:rsidP="001C20E1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перепада давления </w:t>
            </w:r>
            <w:r>
              <w:rPr>
                <w:rFonts w:ascii="ISOCPEUR" w:hAnsi="ISOCPEUR" w:cs="Times New Roman"/>
              </w:rPr>
              <w:t>20-2</w:t>
            </w:r>
            <w:r w:rsidRPr="00121C08">
              <w:rPr>
                <w:rFonts w:ascii="ISOCPEUR" w:hAnsi="ISOCPEUR" w:cs="Times New Roman"/>
              </w:rPr>
              <w:t xml:space="preserve">00 </w:t>
            </w:r>
            <w:proofErr w:type="spellStart"/>
            <w:r w:rsidRPr="00121C08">
              <w:rPr>
                <w:rFonts w:ascii="ISOCPEUR" w:hAnsi="ISOCPEUR" w:cs="Times New Roman"/>
              </w:rPr>
              <w:t>Pa</w:t>
            </w:r>
            <w:proofErr w:type="spellEnd"/>
            <w:r w:rsidRPr="00121C08">
              <w:rPr>
                <w:rFonts w:ascii="ISOCPEUR" w:hAnsi="ISOCPEUR" w:cs="Times New Roman"/>
              </w:rPr>
              <w:t xml:space="preserve"> DVL-</w:t>
            </w:r>
            <w:r>
              <w:rPr>
                <w:rFonts w:ascii="ISOCPEUR" w:hAnsi="ISOCPEUR" w:cs="Times New Roman"/>
              </w:rPr>
              <w:t>2</w:t>
            </w:r>
            <w:r w:rsidRPr="00121C08">
              <w:rPr>
                <w:rFonts w:ascii="ISOCPEUR" w:hAnsi="ISOCPEUR" w:cs="Times New Roman"/>
              </w:rPr>
              <w:t>00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4BB27" w14:textId="43369D15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C9012" w14:textId="77777777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FF8A0" w14:textId="130D782C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1F628" w14:textId="06C7D873" w:rsidR="001C20E1" w:rsidRDefault="001C20E1" w:rsidP="001C20E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D22D0" w14:textId="00CFC534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D6DF0" w14:textId="77777777" w:rsidR="001C20E1" w:rsidRPr="00D5096F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8F6B01" w14:textId="77777777" w:rsidR="001C20E1" w:rsidRPr="00F74C8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C20E1" w:rsidRPr="00D5096F" w14:paraId="0397B84A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257F4" w14:textId="77777777" w:rsidR="001C20E1" w:rsidRPr="00D5096F" w:rsidRDefault="001C20E1" w:rsidP="007E532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4D886" w14:textId="6C4F7498" w:rsidR="001C20E1" w:rsidRPr="00C933C4" w:rsidRDefault="001C20E1" w:rsidP="001C20E1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35EF3" w14:textId="77777777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E7B0C" w14:textId="77777777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37557" w14:textId="77777777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97FB9" w14:textId="77777777" w:rsidR="001C20E1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58C16" w14:textId="77777777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C0474" w14:textId="77777777" w:rsidR="001C20E1" w:rsidRPr="00D5096F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43B587" w14:textId="77777777" w:rsidR="001C20E1" w:rsidRPr="00F74C8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C20E1" w:rsidRPr="00D5096F" w14:paraId="1C048EF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A3DB" w14:textId="77777777" w:rsidR="001C20E1" w:rsidRPr="00D5096F" w:rsidRDefault="001C20E1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F283" w14:textId="3F38CF19" w:rsidR="001C20E1" w:rsidRPr="00C933C4" w:rsidRDefault="001C20E1" w:rsidP="001C20E1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33912" w14:textId="77777777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4B32" w14:textId="77777777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86F9" w14:textId="77777777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AEB6" w14:textId="77777777" w:rsidR="001C20E1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550E" w14:textId="77777777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EB3B" w14:textId="77777777" w:rsidR="001C20E1" w:rsidRPr="00D5096F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AF48D" w14:textId="77777777" w:rsidR="001C20E1" w:rsidRPr="00F74C8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C20E1" w:rsidRPr="00D5096F" w14:paraId="41F4DC6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03EC" w14:textId="77777777" w:rsidR="001C20E1" w:rsidRPr="00D5096F" w:rsidRDefault="001C20E1" w:rsidP="001C20E1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7A69" w14:textId="1954E409" w:rsidR="001C20E1" w:rsidRPr="00C933C4" w:rsidRDefault="001C20E1" w:rsidP="001C20E1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</w:t>
            </w:r>
            <w:r w:rsidRPr="00A23492">
              <w:rPr>
                <w:rFonts w:ascii="ISOCPEUR" w:hAnsi="ISOCPEUR" w:cs="Times New Roman"/>
              </w:rPr>
              <w:t>3х</w:t>
            </w:r>
            <w:r w:rsidR="007E532B" w:rsidRPr="007E532B">
              <w:rPr>
                <w:rFonts w:ascii="ISOCPEUR" w:hAnsi="ISOCPEUR" w:cs="Times New Roman"/>
              </w:rPr>
              <w:t>2</w:t>
            </w:r>
            <w:r w:rsidRPr="00A23492">
              <w:rPr>
                <w:rFonts w:ascii="ISOCPEUR" w:hAnsi="ISOCPEUR" w:cs="Times New Roman"/>
              </w:rPr>
              <w:t>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0C36A" w14:textId="77777777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BF55" w14:textId="77777777" w:rsidR="001C20E1" w:rsidRPr="00C933C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9E33D" w14:textId="6CF2A5DE" w:rsidR="001C20E1" w:rsidRPr="007B3565" w:rsidRDefault="001C20E1" w:rsidP="001C20E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8051" w14:textId="33D231F5" w:rsidR="001C20E1" w:rsidRDefault="001C20E1" w:rsidP="001C20E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5F24" w14:textId="269673A6" w:rsidR="001C20E1" w:rsidRPr="00C933C4" w:rsidRDefault="007E532B" w:rsidP="001C20E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0DF5E" w14:textId="77777777" w:rsidR="001C20E1" w:rsidRPr="00D5096F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35D339" w14:textId="77777777" w:rsidR="001C20E1" w:rsidRPr="00F74C84" w:rsidRDefault="001C20E1" w:rsidP="001C20E1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E532B" w:rsidRPr="00D5096F" w14:paraId="6CB519C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3C5A" w14:textId="77777777" w:rsidR="007E532B" w:rsidRPr="00D5096F" w:rsidRDefault="007E532B" w:rsidP="007E532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E2574" w14:textId="1151BEB6" w:rsidR="007E532B" w:rsidRPr="00F309E7" w:rsidRDefault="007E532B" w:rsidP="007E532B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</w:t>
            </w:r>
            <w:r w:rsidRPr="00A23492">
              <w:rPr>
                <w:rFonts w:ascii="ISOCPEUR" w:hAnsi="ISOCPEUR" w:cs="Times New Roman"/>
              </w:rPr>
              <w:t>3х</w:t>
            </w:r>
            <w:r>
              <w:rPr>
                <w:rFonts w:ascii="ISOCPEUR" w:hAnsi="ISOCPEUR" w:cs="Times New Roman"/>
              </w:rPr>
              <w:t>4</w:t>
            </w:r>
            <w:r w:rsidRPr="00A23492">
              <w:rPr>
                <w:rFonts w:ascii="ISOCPEUR" w:hAnsi="ISOCPEUR" w:cs="Times New Roman"/>
              </w:rPr>
              <w:t xml:space="preserve">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CE65" w14:textId="77777777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F141" w14:textId="77777777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0822" w14:textId="660073A8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B8B3" w14:textId="3A61E0C1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37548" w14:textId="18848637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2539" w14:textId="77777777" w:rsidR="007E532B" w:rsidRPr="00D5096F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8BBBEB" w14:textId="77777777" w:rsidR="007E532B" w:rsidRPr="00F74C8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E532B" w:rsidRPr="00D5096F" w14:paraId="58958C66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D98B" w14:textId="77777777" w:rsidR="007E532B" w:rsidRPr="00D5096F" w:rsidRDefault="007E532B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9638" w14:textId="202794D0" w:rsidR="007E532B" w:rsidRPr="00C933C4" w:rsidRDefault="007E532B" w:rsidP="007E532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8AB52" w14:textId="77777777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165D9" w14:textId="77777777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CEF74" w14:textId="77777777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B02C4" w14:textId="77777777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0852" w14:textId="77777777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19F1" w14:textId="77777777" w:rsidR="007E532B" w:rsidRPr="00D5096F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B1F876" w14:textId="77777777" w:rsidR="007E532B" w:rsidRPr="00F74C8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E532B" w:rsidRPr="00D5096F" w14:paraId="3387A46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E930" w14:textId="77777777" w:rsidR="007E532B" w:rsidRPr="00D5096F" w:rsidRDefault="007E532B" w:rsidP="007E532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2D43F" w14:textId="2984C103" w:rsidR="007E532B" w:rsidRPr="00C933C4" w:rsidRDefault="007E532B" w:rsidP="007E532B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52763" w14:textId="77777777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4EB24" w14:textId="77777777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9D51" w14:textId="64ED5493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1315" w14:textId="7FD265FD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BA42" w14:textId="77DE3030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F6790" w14:textId="77777777" w:rsidR="007E532B" w:rsidRPr="00D5096F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250D9B" w14:textId="77777777" w:rsidR="007E532B" w:rsidRPr="00F74C8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E532B" w:rsidRPr="00D5096F" w14:paraId="374840DC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7991E" w14:textId="77777777" w:rsidR="007E532B" w:rsidRPr="00D5096F" w:rsidRDefault="007E532B" w:rsidP="007E532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9E0EC" w14:textId="1FC5CF77" w:rsidR="007E532B" w:rsidRPr="00C438EB" w:rsidRDefault="007E532B" w:rsidP="007E532B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</w:t>
            </w:r>
            <w:r>
              <w:rPr>
                <w:rFonts w:ascii="ISOCPEUR" w:hAnsi="ISOCPEUR" w:cs="Times New Roman"/>
              </w:rPr>
              <w:t>2</w:t>
            </w:r>
            <w:r w:rsidRPr="00C438EB">
              <w:rPr>
                <w:rFonts w:ascii="ISOCPEUR" w:hAnsi="ISOCPEUR" w:cs="Times New Roman"/>
              </w:rPr>
              <w:t xml:space="preserve">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B372" w14:textId="77777777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F03F8" w14:textId="77777777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7F59F" w14:textId="02B4C96C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694E7" w14:textId="6C9FE8C2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27FB" w14:textId="0A9F0443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9754B" w14:textId="77777777" w:rsidR="007E532B" w:rsidRPr="00D5096F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E57F10" w14:textId="77777777" w:rsidR="007E532B" w:rsidRPr="00F74C8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E532B" w:rsidRPr="00D5096F" w14:paraId="6A83838C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B8473" w14:textId="77777777" w:rsidR="007E532B" w:rsidRPr="00D5096F" w:rsidRDefault="007E532B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F888" w14:textId="14C6F377" w:rsidR="007E532B" w:rsidRPr="00C933C4" w:rsidRDefault="007E532B" w:rsidP="007E532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F618F" w14:textId="77777777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E7101" w14:textId="77777777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2D32" w14:textId="77777777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BE58" w14:textId="77777777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EEE17" w14:textId="77777777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C413" w14:textId="77777777" w:rsidR="007E532B" w:rsidRPr="00D5096F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7EB21A" w14:textId="77777777" w:rsidR="007E532B" w:rsidRPr="00F74C8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E532B" w:rsidRPr="00D5096F" w14:paraId="617A0D27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A80FA" w14:textId="77777777" w:rsidR="007E532B" w:rsidRPr="00D5096F" w:rsidRDefault="007E532B" w:rsidP="007E532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DEF8" w14:textId="2F76C7D7" w:rsidR="007E532B" w:rsidRPr="00C933C4" w:rsidRDefault="007E532B" w:rsidP="007E532B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</w:t>
            </w:r>
            <w:r>
              <w:rPr>
                <w:rFonts w:ascii="ISOCPEUR" w:hAnsi="ISOCPEUR" w:cs="Times New Roman"/>
              </w:rPr>
              <w:t>Э</w:t>
            </w:r>
            <w:r w:rsidRPr="00C438EB">
              <w:rPr>
                <w:rFonts w:ascii="ISOCPEUR" w:hAnsi="ISOCPEUR" w:cs="Times New Roman"/>
              </w:rPr>
              <w:t>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BC5D" w14:textId="77777777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27C1" w14:textId="77777777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D0D94" w14:textId="7ADD5200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EA0E8" w14:textId="179FD478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E2AF" w14:textId="4BE016F2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83DD2" w14:textId="77777777" w:rsidR="007E532B" w:rsidRPr="00D5096F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1890DB" w14:textId="77777777" w:rsidR="007E532B" w:rsidRPr="00F74C8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E532B" w:rsidRPr="00D5096F" w14:paraId="7F46813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71E4" w14:textId="77777777" w:rsidR="007E532B" w:rsidRPr="00D5096F" w:rsidRDefault="007E532B" w:rsidP="007E532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43422" w14:textId="29D6DC7D" w:rsidR="007E532B" w:rsidRPr="00C933C4" w:rsidRDefault="007E532B" w:rsidP="007E532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0E360" w14:textId="77777777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D0CA" w14:textId="77777777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992FA" w14:textId="77777777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84022" w14:textId="77777777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44D9" w14:textId="77777777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B1345" w14:textId="77777777" w:rsidR="007E532B" w:rsidRPr="00D5096F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F2120" w14:textId="77777777" w:rsidR="007E532B" w:rsidRPr="00F74C8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E532B" w:rsidRPr="00D5096F" w14:paraId="7730FDA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3A53" w14:textId="77777777" w:rsidR="007E532B" w:rsidRPr="00D5096F" w:rsidRDefault="007E532B" w:rsidP="007E532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566EF" w14:textId="60532538" w:rsidR="007E532B" w:rsidRPr="00C933C4" w:rsidRDefault="007E532B" w:rsidP="007E532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A9E10" w14:textId="77777777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EB157" w14:textId="70C7D086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352B" w14:textId="3C979632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6EF0" w14:textId="1E69DD33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6CF7E" w14:textId="1BD707C1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FA9A" w14:textId="77777777" w:rsidR="007E532B" w:rsidRPr="00D5096F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14BA04" w14:textId="77777777" w:rsidR="007E532B" w:rsidRPr="00F74C8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E532B" w:rsidRPr="00D5096F" w14:paraId="0A0FC64F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FAD1C" w14:textId="77777777" w:rsidR="007E532B" w:rsidRPr="00D5096F" w:rsidRDefault="007E532B" w:rsidP="007E532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E2EA" w14:textId="64130629" w:rsidR="007E532B" w:rsidRPr="00C933C4" w:rsidRDefault="007E532B" w:rsidP="007E532B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DF963" w14:textId="77777777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4FE4A" w14:textId="48E04516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46FC" w14:textId="5EC72FF0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BECD1" w14:textId="1A86E6F4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8DB68" w14:textId="4B796FE4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5DCB6" w14:textId="77777777" w:rsidR="007E532B" w:rsidRPr="00D5096F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D135F5" w14:textId="77777777" w:rsidR="007E532B" w:rsidRPr="00F74C8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E532B" w:rsidRPr="00D5096F" w14:paraId="35131C6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7710F" w14:textId="77777777" w:rsidR="007E532B" w:rsidRPr="00D5096F" w:rsidRDefault="007E532B" w:rsidP="007E532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9144E" w14:textId="5109E31B" w:rsidR="007E532B" w:rsidRPr="00C933C4" w:rsidRDefault="007E532B" w:rsidP="007E532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Короб кабельный с крышкой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20</w:t>
            </w:r>
            <w:r w:rsidRPr="00F32969">
              <w:rPr>
                <w:rFonts w:ascii="ISOCPEUR" w:hAnsi="ISOCPEUR" w:cs="Times New Roman"/>
              </w:rPr>
              <w:t>0х</w:t>
            </w:r>
            <w:r>
              <w:rPr>
                <w:rFonts w:ascii="ISOCPEUR" w:hAnsi="ISOCPEUR" w:cs="Times New Roman"/>
              </w:rPr>
              <w:t>8</w:t>
            </w:r>
            <w:r w:rsidRPr="00F32969">
              <w:rPr>
                <w:rFonts w:ascii="ISOCPEUR" w:hAnsi="ISOCPEUR" w:cs="Times New Roman"/>
              </w:rPr>
              <w:t>0</w:t>
            </w:r>
            <w:r>
              <w:rPr>
                <w:rFonts w:ascii="ISOCPEUR" w:hAnsi="ISOCPEUR" w:cs="Times New Roman"/>
              </w:rPr>
              <w:t>х2000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D597" w14:textId="035A5FA6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TA-GN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F938" w14:textId="3D1418CE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01793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9A75" w14:textId="470864D6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D4E6D" w14:textId="281142F4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6FDB" w14:textId="394262FB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109C" w14:textId="77777777" w:rsidR="007E532B" w:rsidRPr="00D5096F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1FE14C" w14:textId="77777777" w:rsidR="007E532B" w:rsidRPr="00F74C8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E532B" w:rsidRPr="00D5096F" w14:paraId="72E44D4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504DE" w14:textId="77777777" w:rsidR="007E532B" w:rsidRPr="00D5096F" w:rsidRDefault="007E532B" w:rsidP="007E532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78A3" w14:textId="42DC16F1" w:rsidR="007E532B" w:rsidRPr="00C933C4" w:rsidRDefault="007E532B" w:rsidP="007E532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Угол плоский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20</w:t>
            </w:r>
            <w:r w:rsidRPr="00F32969">
              <w:rPr>
                <w:rFonts w:ascii="ISOCPEUR" w:hAnsi="ISOCPEUR" w:cs="Times New Roman"/>
              </w:rPr>
              <w:t>0х</w:t>
            </w:r>
            <w:r>
              <w:rPr>
                <w:rFonts w:ascii="ISOCPEUR" w:hAnsi="ISOCPEUR" w:cs="Times New Roman"/>
              </w:rPr>
              <w:t>8</w:t>
            </w:r>
            <w:r w:rsidRPr="00F32969">
              <w:rPr>
                <w:rFonts w:ascii="ISOCPEUR" w:hAnsi="ISOCPEUR" w:cs="Times New Roman"/>
              </w:rPr>
              <w:t>0</w:t>
            </w:r>
            <w:r>
              <w:rPr>
                <w:rFonts w:ascii="ISOCPEUR" w:hAnsi="ISOCPEUR" w:cs="Times New Roman"/>
              </w:rPr>
              <w:t xml:space="preserve">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8E3B3" w14:textId="1068FAA3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TA-GN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25BE" w14:textId="266405F3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01752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8AA15" w14:textId="664500BC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1F372" w14:textId="003A14C0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53429" w14:textId="4F3AC52B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EB0E7" w14:textId="77777777" w:rsidR="007E532B" w:rsidRPr="00D5096F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C58DF8" w14:textId="77777777" w:rsidR="007E532B" w:rsidRPr="00F74C8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E532B" w:rsidRPr="00D5096F" w14:paraId="0AB8F13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5124E" w14:textId="77777777" w:rsidR="007E532B" w:rsidRPr="00D5096F" w:rsidRDefault="007E532B" w:rsidP="007E532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C03B2" w14:textId="1CAADE0A" w:rsidR="007E532B" w:rsidRPr="00C933C4" w:rsidRDefault="007E532B" w:rsidP="007E532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Заглушка торцевая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20</w:t>
            </w:r>
            <w:r w:rsidRPr="00F32969">
              <w:rPr>
                <w:rFonts w:ascii="ISOCPEUR" w:hAnsi="ISOCPEUR" w:cs="Times New Roman"/>
              </w:rPr>
              <w:t>0х</w:t>
            </w:r>
            <w:r>
              <w:rPr>
                <w:rFonts w:ascii="ISOCPEUR" w:hAnsi="ISOCPEUR" w:cs="Times New Roman"/>
              </w:rPr>
              <w:t>8</w:t>
            </w:r>
            <w:r w:rsidRPr="00F32969">
              <w:rPr>
                <w:rFonts w:ascii="ISOCPEUR" w:hAnsi="ISOCPEUR" w:cs="Times New Roman"/>
              </w:rPr>
              <w:t>0</w:t>
            </w:r>
            <w:r>
              <w:rPr>
                <w:rFonts w:ascii="ISOCPEUR" w:hAnsi="ISOCPEUR" w:cs="Times New Roman"/>
              </w:rPr>
              <w:t xml:space="preserve">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67079" w14:textId="6214D835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TA-GN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9D42" w14:textId="54B75A65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00882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DBE0" w14:textId="1913B92C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CD42" w14:textId="24B396B7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02F3F" w14:textId="18A9BA22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16EA9" w14:textId="77777777" w:rsidR="007E532B" w:rsidRPr="00D5096F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6F1D03" w14:textId="77777777" w:rsidR="007E532B" w:rsidRPr="00F74C8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E532B" w:rsidRPr="00D5096F" w14:paraId="64E62E9C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A2E0E" w14:textId="77777777" w:rsidR="007E532B" w:rsidRPr="00D5096F" w:rsidRDefault="007E532B" w:rsidP="007E532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5CAF1" w14:textId="4256610D" w:rsidR="007E532B" w:rsidRPr="00C933C4" w:rsidRDefault="007E532B" w:rsidP="007E532B">
            <w:pPr>
              <w:pStyle w:val="af3"/>
              <w:rPr>
                <w:rFonts w:ascii="ISOCPEUR" w:hAnsi="ISOCPEUR" w:cs="Times New Roman"/>
              </w:rPr>
            </w:pPr>
            <w:r w:rsidRPr="00EC1B93">
              <w:rPr>
                <w:rFonts w:ascii="ISOCPEUR" w:hAnsi="ISOCPEUR" w:cs="Times New Roman"/>
              </w:rPr>
              <w:t>Рамка для ввода в стену/коробку/потолок</w:t>
            </w:r>
            <w:r>
              <w:rPr>
                <w:rFonts w:ascii="ISOCPEUR" w:hAnsi="ISOCPEUR" w:cs="Times New Roman"/>
              </w:rPr>
              <w:t xml:space="preserve"> 20</w:t>
            </w:r>
            <w:r w:rsidRPr="00F32969">
              <w:rPr>
                <w:rFonts w:ascii="ISOCPEUR" w:hAnsi="ISOCPEUR" w:cs="Times New Roman"/>
              </w:rPr>
              <w:t>0х</w:t>
            </w:r>
            <w:r>
              <w:rPr>
                <w:rFonts w:ascii="ISOCPEUR" w:hAnsi="ISOCPEUR" w:cs="Times New Roman"/>
              </w:rPr>
              <w:t>8</w:t>
            </w:r>
            <w:r w:rsidRPr="00F32969">
              <w:rPr>
                <w:rFonts w:ascii="ISOCPEUR" w:hAnsi="ISOCPEUR" w:cs="Times New Roman"/>
              </w:rPr>
              <w:t>0</w:t>
            </w:r>
            <w:r>
              <w:rPr>
                <w:rFonts w:ascii="ISOCPEUR" w:hAnsi="ISOCPEUR" w:cs="Times New Roman"/>
              </w:rPr>
              <w:t xml:space="preserve">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76322" w14:textId="06D5FA21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TA-GN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2D230" w14:textId="59E985A0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01779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6562D" w14:textId="6EB82975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4D4EA" w14:textId="2A1B61A5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E34F" w14:textId="777DBF65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206C" w14:textId="77777777" w:rsidR="007E532B" w:rsidRPr="00D5096F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99717" w14:textId="77777777" w:rsidR="007E532B" w:rsidRPr="00F74C8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E532B" w:rsidRPr="00D5096F" w14:paraId="62C93FF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0E08" w14:textId="77777777" w:rsidR="007E532B" w:rsidRPr="00D5096F" w:rsidRDefault="007E532B" w:rsidP="007E532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304E" w14:textId="2E247855" w:rsidR="007E532B" w:rsidRPr="00C933C4" w:rsidRDefault="007E532B" w:rsidP="007E532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Разделитель (перегородка)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8</w:t>
            </w:r>
            <w:r w:rsidRPr="00F32969">
              <w:rPr>
                <w:rFonts w:ascii="ISOCPEUR" w:hAnsi="ISOCPEUR" w:cs="Times New Roman"/>
              </w:rPr>
              <w:t>0</w:t>
            </w:r>
            <w:r>
              <w:rPr>
                <w:rFonts w:ascii="ISOCPEUR" w:hAnsi="ISOCPEUR" w:cs="Times New Roman"/>
              </w:rPr>
              <w:t>х2000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13A7" w14:textId="48292B6C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TA-GN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2B60C" w14:textId="6E73A034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02416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ED609" w14:textId="64D5E027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CB6B" w14:textId="7C051C58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B1E5" w14:textId="6B1D568D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A78DB" w14:textId="77777777" w:rsidR="007E532B" w:rsidRPr="00D5096F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B3B28" w14:textId="77777777" w:rsidR="007E532B" w:rsidRPr="00F74C8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E532B" w:rsidRPr="00D5096F" w14:paraId="6821C5FF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745FC" w14:textId="77777777" w:rsidR="007E532B" w:rsidRPr="00D5096F" w:rsidRDefault="007E532B" w:rsidP="007E532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C649" w14:textId="5F8E3F5B" w:rsidR="007E532B" w:rsidRPr="00C933C4" w:rsidRDefault="007E532B" w:rsidP="007E532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D463" w14:textId="77777777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82CD" w14:textId="0E3AC343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CC16" w14:textId="6F2161B1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34B1F" w14:textId="6EADC91F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CA03" w14:textId="76502156" w:rsidR="007E532B" w:rsidRPr="00C933C4" w:rsidRDefault="00401BCA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C8B4" w14:textId="77777777" w:rsidR="007E532B" w:rsidRPr="00D5096F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8785B9" w14:textId="367F0FC7" w:rsidR="007E532B" w:rsidRPr="00F74C84" w:rsidRDefault="007E532B" w:rsidP="007E532B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7E532B" w:rsidRPr="00D5096F" w14:paraId="51B2CC4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C5E3" w14:textId="77777777" w:rsidR="007E532B" w:rsidRPr="00D5096F" w:rsidRDefault="007E532B" w:rsidP="007E532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59824" w14:textId="438D07FB" w:rsidR="007E532B" w:rsidRPr="00C933C4" w:rsidRDefault="007E532B" w:rsidP="007E532B">
            <w:pPr>
              <w:pStyle w:val="af3"/>
              <w:rPr>
                <w:rFonts w:ascii="ISOCPEUR" w:hAnsi="ISOCPEUR" w:cs="Times New Roman"/>
              </w:rPr>
            </w:pPr>
            <w:r w:rsidRPr="00C83123">
              <w:rPr>
                <w:rFonts w:ascii="ISOCPEUR" w:hAnsi="ISOCPEUR" w:cs="Times New Roman"/>
              </w:rPr>
              <w:t>Коробка ответвительная, IP55,</w:t>
            </w:r>
            <w:r>
              <w:rPr>
                <w:rFonts w:ascii="ISOCPEUR" w:hAnsi="ISOCPEUR" w:cs="Times New Roman"/>
              </w:rPr>
              <w:t xml:space="preserve"> </w:t>
            </w:r>
            <w:r w:rsidRPr="00C83123">
              <w:rPr>
                <w:rFonts w:ascii="ISOCPEUR" w:hAnsi="ISOCPEUR" w:cs="Times New Roman"/>
              </w:rPr>
              <w:t>100х100х50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6E87" w14:textId="77777777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F588" w14:textId="05D2631C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E16A1" w14:textId="1477F4FD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70F7C" w14:textId="58FE485A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B83A" w14:textId="1D908BEF" w:rsidR="007E532B" w:rsidRPr="00C933C4" w:rsidRDefault="00401BCA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D5B0B" w14:textId="77777777" w:rsidR="007E532B" w:rsidRPr="00D5096F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4A83E4" w14:textId="332D7270" w:rsidR="007E532B" w:rsidRPr="00F74C84" w:rsidRDefault="007E532B" w:rsidP="007E532B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Для </w:t>
            </w:r>
            <w:proofErr w:type="gramStart"/>
            <w:r w:rsidRPr="00F74C84">
              <w:rPr>
                <w:rFonts w:ascii="ISOCPEUR" w:hAnsi="ISOCPEUR" w:cs="Times New Roman"/>
                <w:sz w:val="20"/>
                <w:szCs w:val="20"/>
              </w:rPr>
              <w:t>эл.приводов</w:t>
            </w:r>
            <w:proofErr w:type="gramEnd"/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 клапанов</w:t>
            </w:r>
          </w:p>
        </w:tc>
      </w:tr>
      <w:tr w:rsidR="007E532B" w:rsidRPr="00D5096F" w14:paraId="693C244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44CDC" w14:textId="77777777" w:rsidR="007E532B" w:rsidRPr="00D5096F" w:rsidRDefault="007E532B" w:rsidP="007E532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782D" w14:textId="718BFD63" w:rsidR="007E532B" w:rsidRPr="00C933C4" w:rsidRDefault="007E532B" w:rsidP="007E532B">
            <w:pPr>
              <w:pStyle w:val="af3"/>
              <w:rPr>
                <w:rFonts w:ascii="ISOCPEUR" w:hAnsi="ISOCPEUR" w:cs="Times New Roman"/>
              </w:rPr>
            </w:pPr>
            <w:r w:rsidRPr="00C64DB5">
              <w:rPr>
                <w:rFonts w:ascii="ISOCPEUR" w:hAnsi="ISOCPEUR" w:cs="Times New Roman"/>
              </w:rPr>
              <w:t>Клемма соединительная, 2 контакта, сечение провода 0.08-2.5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0318A" w14:textId="77777777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30C8" w14:textId="2284C2D7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 w:rsidRPr="003A1B9B">
              <w:rPr>
                <w:rFonts w:ascii="ISOCPEUR" w:hAnsi="ISOCPEUR" w:cs="Times New Roman"/>
              </w:rPr>
              <w:t>2</w:t>
            </w:r>
            <w:r>
              <w:rPr>
                <w:rFonts w:ascii="ISOCPEUR" w:hAnsi="ISOCPEUR" w:cs="Times New Roman"/>
              </w:rPr>
              <w:t>22</w:t>
            </w:r>
            <w:r w:rsidRPr="003A1B9B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</w:rPr>
              <w:t>412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4497" w14:textId="5A337FF4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Wago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1502F" w14:textId="04C0A948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E1AAE" w14:textId="71C559D8" w:rsidR="007E532B" w:rsidRPr="00C933C4" w:rsidRDefault="00401BCA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4594" w14:textId="77777777" w:rsidR="007E532B" w:rsidRPr="00D5096F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23F35D" w14:textId="7F47E6E1" w:rsidR="007E532B" w:rsidRPr="00F74C84" w:rsidRDefault="007E532B" w:rsidP="007E532B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Для </w:t>
            </w:r>
            <w:proofErr w:type="gramStart"/>
            <w:r w:rsidRPr="00F74C84">
              <w:rPr>
                <w:rFonts w:ascii="ISOCPEUR" w:hAnsi="ISOCPEUR" w:cs="Times New Roman"/>
                <w:sz w:val="20"/>
                <w:szCs w:val="20"/>
              </w:rPr>
              <w:t>эл.приводов</w:t>
            </w:r>
            <w:proofErr w:type="gramEnd"/>
            <w:r w:rsidRPr="00F74C84">
              <w:rPr>
                <w:rFonts w:ascii="ISOCPEUR" w:hAnsi="ISOCPEUR" w:cs="Times New Roman"/>
                <w:sz w:val="20"/>
                <w:szCs w:val="20"/>
              </w:rPr>
              <w:t xml:space="preserve"> клапанов</w:t>
            </w:r>
          </w:p>
        </w:tc>
      </w:tr>
      <w:tr w:rsidR="007E532B" w:rsidRPr="00D5096F" w14:paraId="6AE7644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B9EA" w14:textId="77777777" w:rsidR="007E532B" w:rsidRPr="00D5096F" w:rsidRDefault="007E532B" w:rsidP="007E532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419DB" w14:textId="0471523C" w:rsidR="007E532B" w:rsidRPr="00C933C4" w:rsidRDefault="007E532B" w:rsidP="007E532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A3D9" w14:textId="77777777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AABFF" w14:textId="0A6C6B17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529D" w14:textId="7C551A08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F5056" w14:textId="67D4AC73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9E475" w14:textId="64E8A83E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47F3" w14:textId="77777777" w:rsidR="007E532B" w:rsidRPr="00D5096F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6B2140" w14:textId="77777777" w:rsidR="007E532B" w:rsidRPr="00F74C8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E532B" w:rsidRPr="00D5096F" w14:paraId="3E19F17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AAF8" w14:textId="77777777" w:rsidR="007E532B" w:rsidRPr="00D5096F" w:rsidRDefault="007E532B" w:rsidP="007E532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C855" w14:textId="4C8B4503" w:rsidR="007E532B" w:rsidRPr="00C933C4" w:rsidRDefault="007E532B" w:rsidP="007E532B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2F5B" w14:textId="77777777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8A508" w14:textId="15E372E9" w:rsidR="007E532B" w:rsidRPr="00C933C4" w:rsidRDefault="007E532B" w:rsidP="007E532B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FD7C1" w14:textId="51BC20EC" w:rsidR="007E532B" w:rsidRPr="007B3565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4FBA1" w14:textId="3947D421" w:rsidR="007E532B" w:rsidRDefault="007E532B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1459" w14:textId="31C6EB53" w:rsidR="007E532B" w:rsidRPr="00C933C4" w:rsidRDefault="00401BCA" w:rsidP="007E532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  <w:r w:rsidR="007E532B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77167" w14:textId="77777777" w:rsidR="007E532B" w:rsidRPr="00D5096F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63272" w14:textId="77777777" w:rsidR="007E532B" w:rsidRPr="00F74C84" w:rsidRDefault="007E532B" w:rsidP="007E532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70598" w:rsidRPr="00D5096F" w14:paraId="7C26B2FF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15476" w14:textId="77777777" w:rsidR="00770598" w:rsidRPr="00D5096F" w:rsidRDefault="00770598" w:rsidP="00770598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1F627" w14:textId="29F9389E" w:rsidR="00770598" w:rsidRPr="00C933C4" w:rsidRDefault="00CD4A54" w:rsidP="00770598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</w:t>
            </w:r>
            <w:r>
              <w:rPr>
                <w:rFonts w:ascii="ISOCPEUR" w:hAnsi="ISOCPEUR" w:cs="Times New Roman"/>
                <w:b/>
                <w:u w:val="single"/>
              </w:rPr>
              <w:t>илятор</w:t>
            </w:r>
            <w:r w:rsidR="00770598" w:rsidRPr="00C94F4A">
              <w:rPr>
                <w:rFonts w:ascii="ISOCPEUR" w:hAnsi="ISOCPEUR" w:cs="Times New Roman"/>
                <w:b/>
                <w:u w:val="single"/>
              </w:rPr>
              <w:t xml:space="preserve"> </w:t>
            </w:r>
            <w:r w:rsidR="00770598">
              <w:rPr>
                <w:rFonts w:ascii="ISOCPEUR" w:hAnsi="ISOCPEUR" w:cs="Times New Roman"/>
                <w:b/>
                <w:u w:val="single"/>
              </w:rPr>
              <w:t>В2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D145B" w14:textId="77777777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2A6E5" w14:textId="617EAA90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9961A" w14:textId="1AF91A9D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04765" w14:textId="70983A15" w:rsidR="00770598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F9BB" w14:textId="1BCF08FB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C6782" w14:textId="77777777" w:rsidR="00770598" w:rsidRPr="00D5096F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BBA146" w14:textId="77777777" w:rsidR="00770598" w:rsidRPr="00F74C8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70598" w:rsidRPr="00D5096F" w14:paraId="190E3257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E628" w14:textId="77777777" w:rsidR="00770598" w:rsidRPr="00D5096F" w:rsidRDefault="00770598" w:rsidP="00770598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80BE" w14:textId="1867FF9E" w:rsidR="00770598" w:rsidRPr="00C933C4" w:rsidRDefault="00770598" w:rsidP="0077059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ШУ-В2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EEBD" w14:textId="77777777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989ED" w14:textId="4FFED275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0498" w14:textId="1DB1FB35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5F73D" w14:textId="32A5CCE3" w:rsidR="00770598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AA599" w14:textId="793CF592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F93AB" w14:textId="77777777" w:rsidR="00770598" w:rsidRPr="00D5096F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F0E857" w14:textId="77777777" w:rsidR="00770598" w:rsidRPr="00F74C8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70598" w:rsidRPr="00D5096F" w14:paraId="7608DE96" w14:textId="77777777" w:rsidTr="000A305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DFA30" w14:textId="77777777" w:rsidR="00770598" w:rsidRPr="00D5096F" w:rsidRDefault="00770598" w:rsidP="0077059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51DEF" w14:textId="382B681F" w:rsidR="00770598" w:rsidRDefault="00770598" w:rsidP="00770598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7F0A44D1" w14:textId="77777777" w:rsidR="00770598" w:rsidRDefault="00770598" w:rsidP="00770598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 w:rsidRPr="00770598">
              <w:rPr>
                <w:rFonts w:ascii="ISOCPEUR" w:hAnsi="ISOCPEUR" w:cs="Times New Roman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47FF14D0" w14:textId="77777777" w:rsidR="00770598" w:rsidRDefault="00770598" w:rsidP="00770598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3D63E153" w14:textId="1FCE5864" w:rsidR="00770598" w:rsidRPr="00C933C4" w:rsidRDefault="00770598" w:rsidP="00770598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F77B" w14:textId="0AEEB121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E0AB8" w14:textId="656837A0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ZE-10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F0EF" w14:textId="0610CB2B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F497" w14:textId="4D4EEE96" w:rsidR="00770598" w:rsidRDefault="00770598" w:rsidP="00770598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41C4C" w14:textId="6823D2A5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6879" w14:textId="77777777" w:rsidR="00770598" w:rsidRPr="00D5096F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550232" w14:textId="77777777" w:rsidR="00770598" w:rsidRPr="00F74C84" w:rsidRDefault="00770598" w:rsidP="0077059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75421479" w14:textId="77777777" w:rsidR="00770598" w:rsidRPr="00F74C84" w:rsidRDefault="00770598" w:rsidP="0077059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50DAD421" w14:textId="03185DC5" w:rsidR="00770598" w:rsidRPr="00F74C84" w:rsidRDefault="00770598" w:rsidP="0077059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770598" w:rsidRPr="00D5096F" w14:paraId="5F05F14C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1036" w14:textId="77777777" w:rsidR="00770598" w:rsidRPr="00D5096F" w:rsidRDefault="00770598" w:rsidP="00770598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BADE" w14:textId="58D21320" w:rsidR="00770598" w:rsidRPr="00C933C4" w:rsidRDefault="00770598" w:rsidP="0077059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F828E" w14:textId="77777777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06C5C" w14:textId="58C1BA6E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D90A" w14:textId="31F32AE7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49C0" w14:textId="62CB7277" w:rsidR="00770598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FAA1" w14:textId="61A3C50D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CEF4" w14:textId="77777777" w:rsidR="00770598" w:rsidRPr="00D5096F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6836AA" w14:textId="77777777" w:rsidR="00770598" w:rsidRPr="00F74C8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70598" w:rsidRPr="00D5096F" w14:paraId="4954A8FC" w14:textId="77777777" w:rsidTr="00D030B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CCC6" w14:textId="77777777" w:rsidR="00770598" w:rsidRPr="00D5096F" w:rsidRDefault="00770598" w:rsidP="0077059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8B70" w14:textId="0E349430" w:rsidR="00770598" w:rsidRPr="00C933C4" w:rsidRDefault="00770598" w:rsidP="00770598">
            <w:pPr>
              <w:pStyle w:val="af3"/>
              <w:rPr>
                <w:rFonts w:ascii="ISOCPEUR" w:hAnsi="ISOCPEUR" w:cs="Times New Roman"/>
              </w:rPr>
            </w:pPr>
            <w:r w:rsidRPr="001C20E1">
              <w:rPr>
                <w:rFonts w:ascii="ISOCPEUR" w:hAnsi="ISOCPEUR" w:cs="Times New Roman"/>
              </w:rPr>
              <w:t>Регулятор скорости STY-1,5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3AC8" w14:textId="6F462C6E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FD522" w14:textId="77777777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06853" w14:textId="4A5AC458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EEC02" w14:textId="172B333F" w:rsidR="00770598" w:rsidRDefault="00770598" w:rsidP="0077059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B084" w14:textId="6F59B21A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7CBD" w14:textId="77777777" w:rsidR="00770598" w:rsidRPr="00D5096F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F1294D1" w14:textId="77777777" w:rsidR="00770598" w:rsidRPr="00F74C84" w:rsidRDefault="00770598" w:rsidP="0077059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66E3FC0D" w14:textId="77777777" w:rsidR="00770598" w:rsidRPr="00F74C84" w:rsidRDefault="00770598" w:rsidP="0077059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03FE2EC3" w14:textId="53496EAA" w:rsidR="00770598" w:rsidRPr="00F74C84" w:rsidRDefault="00770598" w:rsidP="0077059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770598" w:rsidRPr="00D5096F" w14:paraId="1CFD512F" w14:textId="77777777" w:rsidTr="00D030B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05930" w14:textId="77777777" w:rsidR="00770598" w:rsidRPr="00D5096F" w:rsidRDefault="00770598" w:rsidP="0077059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527E" w14:textId="5FE2D4B4" w:rsidR="00770598" w:rsidRPr="00C933C4" w:rsidRDefault="00770598" w:rsidP="00770598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перепада давления </w:t>
            </w:r>
            <w:r>
              <w:rPr>
                <w:rFonts w:ascii="ISOCPEUR" w:hAnsi="ISOCPEUR" w:cs="Times New Roman"/>
              </w:rPr>
              <w:t>20-2</w:t>
            </w:r>
            <w:r w:rsidRPr="00121C08">
              <w:rPr>
                <w:rFonts w:ascii="ISOCPEUR" w:hAnsi="ISOCPEUR" w:cs="Times New Roman"/>
              </w:rPr>
              <w:t xml:space="preserve">00 </w:t>
            </w:r>
            <w:proofErr w:type="spellStart"/>
            <w:r w:rsidRPr="00121C08">
              <w:rPr>
                <w:rFonts w:ascii="ISOCPEUR" w:hAnsi="ISOCPEUR" w:cs="Times New Roman"/>
              </w:rPr>
              <w:t>Pa</w:t>
            </w:r>
            <w:proofErr w:type="spellEnd"/>
            <w:r w:rsidRPr="00121C08">
              <w:rPr>
                <w:rFonts w:ascii="ISOCPEUR" w:hAnsi="ISOCPEUR" w:cs="Times New Roman"/>
              </w:rPr>
              <w:t xml:space="preserve"> DVL-</w:t>
            </w:r>
            <w:r>
              <w:rPr>
                <w:rFonts w:ascii="ISOCPEUR" w:hAnsi="ISOCPEUR" w:cs="Times New Roman"/>
              </w:rPr>
              <w:t>2</w:t>
            </w:r>
            <w:r w:rsidRPr="00121C08">
              <w:rPr>
                <w:rFonts w:ascii="ISOCPEUR" w:hAnsi="ISOCPEUR" w:cs="Times New Roman"/>
              </w:rPr>
              <w:t>00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6D42" w14:textId="5405601B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73BE" w14:textId="5B9E0DC9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3EFC0" w14:textId="4E7B9898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8DA3" w14:textId="7699E977" w:rsidR="00770598" w:rsidRDefault="00770598" w:rsidP="0077059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8DD8" w14:textId="387296B2" w:rsidR="00770598" w:rsidRPr="00770598" w:rsidRDefault="00770598" w:rsidP="00770598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52F6" w14:textId="77777777" w:rsidR="00770598" w:rsidRPr="00D5096F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BC89C0" w14:textId="77777777" w:rsidR="00770598" w:rsidRPr="00F74C8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70598" w:rsidRPr="00D5096F" w14:paraId="080EF437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07601" w14:textId="77777777" w:rsidR="00770598" w:rsidRPr="00D5096F" w:rsidRDefault="00770598" w:rsidP="00770598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FAC1" w14:textId="1D4DA2C9" w:rsidR="00770598" w:rsidRPr="00C933C4" w:rsidRDefault="00770598" w:rsidP="0077059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F7149" w14:textId="77777777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000B" w14:textId="7528C6BD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9004" w14:textId="5C4F9C37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EA7A" w14:textId="61503008" w:rsidR="00770598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426F" w14:textId="2D95A7B9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A5666" w14:textId="77777777" w:rsidR="00770598" w:rsidRPr="00D5096F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131C3" w14:textId="77777777" w:rsidR="00770598" w:rsidRPr="00F74C8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70598" w:rsidRPr="00D5096F" w14:paraId="2764AD56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29300" w14:textId="77777777" w:rsidR="00770598" w:rsidRPr="00D5096F" w:rsidRDefault="00770598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0E69" w14:textId="466AAD2B" w:rsidR="00770598" w:rsidRPr="00C933C4" w:rsidRDefault="00770598" w:rsidP="00770598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BC0D1" w14:textId="77777777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DBBC" w14:textId="77777777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6B8E" w14:textId="77777777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CD929" w14:textId="77777777" w:rsidR="00770598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3EB0A" w14:textId="77777777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9CC1" w14:textId="77777777" w:rsidR="00770598" w:rsidRPr="00D5096F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63B7B" w14:textId="77777777" w:rsidR="00770598" w:rsidRPr="00F74C8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70598" w:rsidRPr="00D5096F" w14:paraId="0D6F90F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A72F0" w14:textId="77777777" w:rsidR="00770598" w:rsidRPr="00D5096F" w:rsidRDefault="00770598" w:rsidP="0077059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51F5" w14:textId="058234A6" w:rsidR="00770598" w:rsidRPr="00C933C4" w:rsidRDefault="00770598" w:rsidP="00770598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</w:t>
            </w:r>
            <w:r w:rsidRPr="00A23492">
              <w:rPr>
                <w:rFonts w:ascii="ISOCPEUR" w:hAnsi="ISOCPEUR" w:cs="Times New Roman"/>
              </w:rPr>
              <w:t>3х</w:t>
            </w:r>
            <w:r w:rsidRPr="007E532B">
              <w:rPr>
                <w:rFonts w:ascii="ISOCPEUR" w:hAnsi="ISOCPEUR" w:cs="Times New Roman"/>
              </w:rPr>
              <w:t>2</w:t>
            </w:r>
            <w:r w:rsidRPr="00A23492">
              <w:rPr>
                <w:rFonts w:ascii="ISOCPEUR" w:hAnsi="ISOCPEUR" w:cs="Times New Roman"/>
              </w:rPr>
              <w:t>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CE5A5" w14:textId="77777777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A2EB" w14:textId="77777777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0B8C9" w14:textId="6F2A789A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BF54" w14:textId="4B61A3E8" w:rsidR="00770598" w:rsidRDefault="00770598" w:rsidP="0077059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1B7DC" w14:textId="699A2D64" w:rsidR="00770598" w:rsidRPr="00C933C4" w:rsidRDefault="00AE5CA4" w:rsidP="0077059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2B31" w14:textId="77777777" w:rsidR="00770598" w:rsidRPr="00D5096F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0E075" w14:textId="77777777" w:rsidR="00770598" w:rsidRPr="00F74C8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70598" w:rsidRPr="00D5096F" w14:paraId="75DFCDC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A6082" w14:textId="77777777" w:rsidR="00770598" w:rsidRPr="00D5096F" w:rsidRDefault="00770598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3FA1" w14:textId="6FBBD3C3" w:rsidR="00770598" w:rsidRPr="00C933C4" w:rsidRDefault="00770598" w:rsidP="0077059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6EC9D" w14:textId="77777777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16E1" w14:textId="77777777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A9966" w14:textId="77777777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B817F" w14:textId="77777777" w:rsidR="00770598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3BBC2" w14:textId="77777777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B40E" w14:textId="77777777" w:rsidR="00770598" w:rsidRPr="00D5096F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6647DE" w14:textId="77777777" w:rsidR="00770598" w:rsidRPr="00F74C8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70598" w:rsidRPr="00D5096F" w14:paraId="0B49720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A1EF" w14:textId="77777777" w:rsidR="00770598" w:rsidRPr="00D5096F" w:rsidRDefault="00770598" w:rsidP="0077059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1D78" w14:textId="13B7C96B" w:rsidR="00770598" w:rsidRPr="00C933C4" w:rsidRDefault="00770598" w:rsidP="00770598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8805" w14:textId="77777777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BF260" w14:textId="77777777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F616" w14:textId="0CB6BECD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68015" w14:textId="59C28966" w:rsidR="00770598" w:rsidRDefault="00770598" w:rsidP="0077059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9A84" w14:textId="10C3F49E" w:rsidR="00770598" w:rsidRPr="00C933C4" w:rsidRDefault="00AE5CA4" w:rsidP="0077059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0A195" w14:textId="77777777" w:rsidR="00770598" w:rsidRPr="00D5096F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38CB2" w14:textId="77777777" w:rsidR="00770598" w:rsidRPr="00F74C8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770598" w:rsidRPr="00D5096F" w14:paraId="60557EA7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7BF6" w14:textId="77777777" w:rsidR="00770598" w:rsidRPr="00D5096F" w:rsidRDefault="00770598" w:rsidP="00770598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781E" w14:textId="29785512" w:rsidR="00770598" w:rsidRPr="00C933C4" w:rsidRDefault="00770598" w:rsidP="0077059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AD22B" w14:textId="77777777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D8918" w14:textId="77777777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56E1" w14:textId="77777777" w:rsidR="00770598" w:rsidRPr="007B3565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EC4A3" w14:textId="77777777" w:rsidR="00770598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8551" w14:textId="77777777" w:rsidR="00770598" w:rsidRPr="00C933C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680B" w14:textId="77777777" w:rsidR="00770598" w:rsidRPr="00D5096F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92BE3" w14:textId="77777777" w:rsidR="00770598" w:rsidRPr="00F74C84" w:rsidRDefault="00770598" w:rsidP="0077059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E5CA4" w:rsidRPr="00D5096F" w14:paraId="4C1DCFB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A8AE" w14:textId="77777777" w:rsidR="00AE5CA4" w:rsidRPr="00D5096F" w:rsidRDefault="00AE5CA4" w:rsidP="00AE5CA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BF726" w14:textId="0B2D7F0E" w:rsidR="00AE5CA4" w:rsidRPr="00C933C4" w:rsidRDefault="00AE5CA4" w:rsidP="00AE5CA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100х50х3000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41C6" w14:textId="77777777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2205" w14:textId="43A00BE9" w:rsidR="00AE5CA4" w:rsidRPr="00C933C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AF288" w14:textId="30C41152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27A4" w14:textId="6CD93773" w:rsidR="00AE5CA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8AF6C" w14:textId="64312D9D" w:rsidR="00AE5CA4" w:rsidRPr="00C933C4" w:rsidRDefault="00AE5CA4" w:rsidP="00AE5CA4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8AFD" w14:textId="77777777" w:rsidR="00AE5CA4" w:rsidRPr="00D5096F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96F410" w14:textId="77777777" w:rsidR="00AE5CA4" w:rsidRPr="00F74C84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E5CA4" w:rsidRPr="00D5096F" w14:paraId="44CAB3B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1BE" w14:textId="77777777" w:rsidR="00AE5CA4" w:rsidRPr="00D5096F" w:rsidRDefault="00AE5CA4" w:rsidP="00AE5CA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8F14" w14:textId="27E5BBF3" w:rsidR="00AE5CA4" w:rsidRPr="00C933C4" w:rsidRDefault="00AE5CA4" w:rsidP="00AE5CA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100х3000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CFED" w14:textId="77777777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92E2" w14:textId="3C88066D" w:rsidR="00AE5CA4" w:rsidRPr="00C933C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D580" w14:textId="134210F1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94A78" w14:textId="6890A5E5" w:rsidR="00AE5CA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AB58F" w14:textId="103932D0" w:rsidR="00AE5CA4" w:rsidRPr="00C933C4" w:rsidRDefault="00AE5CA4" w:rsidP="00AE5CA4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4123B" w14:textId="77777777" w:rsidR="00AE5CA4" w:rsidRPr="00D5096F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EC2EC3" w14:textId="77777777" w:rsidR="00AE5CA4" w:rsidRPr="00F74C84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E5CA4" w:rsidRPr="00D5096F" w14:paraId="39736AA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B118" w14:textId="77777777" w:rsidR="00AE5CA4" w:rsidRPr="00D5096F" w:rsidRDefault="00AE5CA4" w:rsidP="00AE5CA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C21C" w14:textId="7D5F0942" w:rsidR="00AE5CA4" w:rsidRPr="00C933C4" w:rsidRDefault="00AE5CA4" w:rsidP="00AE5CA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D5E3A" w14:textId="6DEAE631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976F" w14:textId="41F335EB" w:rsidR="00AE5CA4" w:rsidRPr="00C933C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5849" w14:textId="2A684579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D5FD" w14:textId="7D3E0945" w:rsidR="00AE5CA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B3336" w14:textId="4FF6A5DC" w:rsidR="00AE5CA4" w:rsidRPr="00C933C4" w:rsidRDefault="00AE5CA4" w:rsidP="00AE5CA4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7275" w14:textId="77777777" w:rsidR="00AE5CA4" w:rsidRPr="00D5096F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DBFC85" w14:textId="77777777" w:rsidR="00AE5CA4" w:rsidRPr="00F74C84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E5CA4" w:rsidRPr="00D5096F" w14:paraId="690B6549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EAD68" w14:textId="77777777" w:rsidR="00AE5CA4" w:rsidRPr="00D5096F" w:rsidRDefault="00AE5CA4" w:rsidP="00AE5CA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3F7A" w14:textId="4445C442" w:rsidR="00AE5CA4" w:rsidRPr="00C933C4" w:rsidRDefault="00AE5CA4" w:rsidP="00AE5CA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31D37" w14:textId="4076C0A9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7E0E" w14:textId="7C902209" w:rsidR="00AE5CA4" w:rsidRPr="00C933C4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4A5F7" w14:textId="438701ED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EE7D" w14:textId="2D61B4CB" w:rsidR="00AE5CA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11B2" w14:textId="1861A578" w:rsidR="00AE5CA4" w:rsidRPr="00C933C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C9CCE" w14:textId="77777777" w:rsidR="00AE5CA4" w:rsidRPr="00D5096F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F834B8" w14:textId="77777777" w:rsidR="00AE5CA4" w:rsidRPr="00F74C84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E5CA4" w:rsidRPr="00D5096F" w14:paraId="6453429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997AE" w14:textId="77777777" w:rsidR="00AE5CA4" w:rsidRPr="00D5096F" w:rsidRDefault="00AE5CA4" w:rsidP="00AE5CA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D936" w14:textId="35EA32F8" w:rsidR="00AE5CA4" w:rsidRPr="00C933C4" w:rsidRDefault="00AE5CA4" w:rsidP="00AE5CA4">
            <w:pPr>
              <w:pStyle w:val="af3"/>
              <w:rPr>
                <w:rFonts w:ascii="ISOCPEUR" w:hAnsi="ISOCPEUR" w:cs="Times New Roman"/>
              </w:rPr>
            </w:pPr>
            <w:r w:rsidRPr="00FC4C2D">
              <w:rPr>
                <w:rFonts w:ascii="ISOCPEUR" w:hAnsi="ISOCPEUR" w:cs="Times New Roman"/>
              </w:rPr>
              <w:t>Крепление ТМ к стене (</w:t>
            </w:r>
            <w:r>
              <w:rPr>
                <w:rFonts w:ascii="ISOCPEUR" w:hAnsi="ISOCPEUR" w:cs="Times New Roman"/>
              </w:rPr>
              <w:t>скоба</w:t>
            </w:r>
            <w:r w:rsidRPr="00FC4C2D">
              <w:rPr>
                <w:rFonts w:ascii="ISOCPEUR" w:hAnsi="ISOCPEUR" w:cs="Times New Roman"/>
              </w:rPr>
              <w:t>) для вертикального монтажа осн.</w:t>
            </w:r>
            <w:r w:rsidR="003806E4">
              <w:rPr>
                <w:rFonts w:ascii="ISOCPEUR" w:hAnsi="ISOCPEUR" w:cs="Times New Roman"/>
              </w:rPr>
              <w:t>1</w:t>
            </w:r>
            <w:r w:rsidRPr="00FC4C2D">
              <w:rPr>
                <w:rFonts w:ascii="ISOCPEUR" w:hAnsi="ISOCPEUR" w:cs="Times New Roman"/>
              </w:rPr>
              <w:t>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AEC7" w14:textId="79C43D26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EF10A" w14:textId="0F29E868" w:rsidR="00AE5CA4" w:rsidRPr="00C933C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BMM10</w:t>
            </w:r>
            <w:r w:rsidR="003806E4">
              <w:rPr>
                <w:rFonts w:ascii="ISOCPEUR" w:hAnsi="ISOCPEUR" w:cs="Times New Roman"/>
              </w:rPr>
              <w:t>1</w:t>
            </w:r>
            <w:r>
              <w:rPr>
                <w:rFonts w:ascii="ISOCPEUR" w:hAnsi="ISOCPEUR" w:cs="Times New Roman"/>
                <w:lang w:val="en-US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20A6F" w14:textId="35CF8087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438E" w14:textId="7482969A" w:rsidR="00AE5CA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628C" w14:textId="50D890CC" w:rsidR="00AE5CA4" w:rsidRPr="00C933C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C6508" w14:textId="77777777" w:rsidR="00AE5CA4" w:rsidRPr="00D5096F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3CCB63" w14:textId="77777777" w:rsidR="00AE5CA4" w:rsidRPr="00F74C84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E5CA4" w:rsidRPr="00D5096F" w14:paraId="690225B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B2CF" w14:textId="77777777" w:rsidR="00AE5CA4" w:rsidRPr="00D5096F" w:rsidRDefault="00AE5CA4" w:rsidP="00AE5CA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9720" w14:textId="1F37CFE2" w:rsidR="00AE5CA4" w:rsidRPr="00C933C4" w:rsidRDefault="00AE5CA4" w:rsidP="00AE5CA4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7DFD" w14:textId="62C49540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64B2B" w14:textId="3B2EC88D" w:rsidR="00AE5CA4" w:rsidRPr="00C933C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E9EEA" w14:textId="0CD08C96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5F3B" w14:textId="37AE1548" w:rsidR="00AE5CA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94DAD" w14:textId="2C734D3D" w:rsidR="00AE5CA4" w:rsidRPr="00C933C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A743" w14:textId="77777777" w:rsidR="00AE5CA4" w:rsidRPr="00D5096F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E7EC5" w14:textId="77777777" w:rsidR="00AE5CA4" w:rsidRPr="00F74C84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E5CA4" w:rsidRPr="00D5096F" w14:paraId="2FD56D4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D57F0" w14:textId="77777777" w:rsidR="00AE5CA4" w:rsidRPr="00D5096F" w:rsidRDefault="00AE5CA4" w:rsidP="00AE5CA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35B19" w14:textId="5E66EE15" w:rsidR="00AE5CA4" w:rsidRPr="00C933C4" w:rsidRDefault="00AE5CA4" w:rsidP="00AE5CA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A7771" w14:textId="77101D0F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0E14" w14:textId="2DC87C10" w:rsidR="00AE5CA4" w:rsidRPr="00C933C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01EA" w14:textId="7F4C42E2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8302B" w14:textId="2BAEC679" w:rsidR="00AE5CA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CCA5F" w14:textId="3E4FE135" w:rsidR="00AE5CA4" w:rsidRPr="00C933C4" w:rsidRDefault="003326C0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  <w:r w:rsidR="00AE5CA4"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C75CE" w14:textId="77777777" w:rsidR="00AE5CA4" w:rsidRPr="00D5096F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E02AC4" w14:textId="77777777" w:rsidR="00AE5CA4" w:rsidRPr="00F74C84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E5CA4" w:rsidRPr="00D5096F" w14:paraId="5DA11A16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D3E77" w14:textId="77777777" w:rsidR="00AE5CA4" w:rsidRPr="00D5096F" w:rsidRDefault="00AE5CA4" w:rsidP="00AE5CA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22BA1" w14:textId="1A8C6603" w:rsidR="00AE5CA4" w:rsidRPr="00C933C4" w:rsidRDefault="00AE5CA4" w:rsidP="00AE5CA4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09582" w14:textId="77777777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63C9" w14:textId="17323EC2" w:rsidR="00AE5CA4" w:rsidRPr="00C933C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4DB67" w14:textId="7D9E5EC2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1DFE7" w14:textId="3FA620DA" w:rsidR="00AE5CA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6074" w14:textId="2D008682" w:rsidR="00AE5CA4" w:rsidRPr="00C933C4" w:rsidRDefault="003326C0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</w:t>
            </w:r>
            <w:r w:rsidR="00AE5CA4"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438B" w14:textId="77777777" w:rsidR="00AE5CA4" w:rsidRPr="00D5096F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27F9A6" w14:textId="34E619C3" w:rsidR="00AE5CA4" w:rsidRPr="00F74C84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E5CA4" w:rsidRPr="00D5096F" w14:paraId="2D1B0D5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2B475" w14:textId="77777777" w:rsidR="00AE5CA4" w:rsidRPr="00D5096F" w:rsidRDefault="00AE5CA4" w:rsidP="00AE5CA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1A6A6" w14:textId="3B8CDA22" w:rsidR="00AE5CA4" w:rsidRPr="00C933C4" w:rsidRDefault="00AE5CA4" w:rsidP="00AE5CA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30659" w14:textId="77777777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74838" w14:textId="77777777" w:rsidR="00AE5CA4" w:rsidRPr="00C933C4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558C" w14:textId="25991069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0C775" w14:textId="7C175F9C" w:rsidR="00AE5CA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0A70C" w14:textId="14FDE24D" w:rsidR="00AE5CA4" w:rsidRPr="00C933C4" w:rsidRDefault="003326C0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56580" w14:textId="77777777" w:rsidR="00AE5CA4" w:rsidRPr="00D5096F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E3E027" w14:textId="70218319" w:rsidR="00AE5CA4" w:rsidRPr="00F74C84" w:rsidRDefault="00AE5CA4" w:rsidP="00AE5CA4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AE5CA4" w:rsidRPr="00D5096F" w14:paraId="31EA55E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4A66" w14:textId="77777777" w:rsidR="00AE5CA4" w:rsidRPr="00D5096F" w:rsidRDefault="00AE5CA4" w:rsidP="00AE5CA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15AD" w14:textId="5CFB3DB4" w:rsidR="00AE5CA4" w:rsidRPr="00C933C4" w:rsidRDefault="00AE5CA4" w:rsidP="00AE5CA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179F7" w14:textId="77777777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0FD0D" w14:textId="2D7B0765" w:rsidR="00AE5CA4" w:rsidRPr="00C933C4" w:rsidRDefault="00AE5CA4" w:rsidP="00AE5CA4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8D389" w14:textId="63D781D6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7F342" w14:textId="5D9CC7E8" w:rsidR="00AE5CA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DF35" w14:textId="2E9258CD" w:rsidR="00AE5CA4" w:rsidRPr="00C933C4" w:rsidRDefault="003326C0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E9885" w14:textId="77777777" w:rsidR="00AE5CA4" w:rsidRPr="00D5096F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DFCDD" w14:textId="77777777" w:rsidR="00AE5CA4" w:rsidRPr="00F74C84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E5CA4" w:rsidRPr="00D5096F" w14:paraId="5A48DCFC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E0118" w14:textId="77777777" w:rsidR="00AE5CA4" w:rsidRPr="00D5096F" w:rsidRDefault="00AE5CA4" w:rsidP="00AE5CA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CB376" w14:textId="45B551D9" w:rsidR="00AE5CA4" w:rsidRPr="00C933C4" w:rsidRDefault="00AE5CA4" w:rsidP="00AE5CA4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831D" w14:textId="77777777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FA27" w14:textId="5811BCAF" w:rsidR="00AE5CA4" w:rsidRPr="00C933C4" w:rsidRDefault="00AE5CA4" w:rsidP="00AE5CA4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88582" w14:textId="3B807106" w:rsidR="00AE5CA4" w:rsidRPr="007B3565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8FD1" w14:textId="497CB8CA" w:rsidR="00AE5CA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7F241" w14:textId="5F01304F" w:rsidR="00AE5CA4" w:rsidRPr="00C933C4" w:rsidRDefault="00AE5CA4" w:rsidP="00AE5CA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A3B2" w14:textId="77777777" w:rsidR="00AE5CA4" w:rsidRPr="00D5096F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F5B5B6" w14:textId="77777777" w:rsidR="00AE5CA4" w:rsidRPr="00F74C84" w:rsidRDefault="00AE5CA4" w:rsidP="00AE5CA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28EC70BE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8F88" w14:textId="77777777" w:rsidR="00AD6706" w:rsidRPr="00D5096F" w:rsidRDefault="00AD6706" w:rsidP="00AD6706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2208" w14:textId="2643C24F" w:rsidR="00AD6706" w:rsidRPr="00C933C4" w:rsidRDefault="00CD4A54" w:rsidP="00AD6706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</w:t>
            </w:r>
            <w:r>
              <w:rPr>
                <w:rFonts w:ascii="ISOCPEUR" w:hAnsi="ISOCPEUR" w:cs="Times New Roman"/>
                <w:b/>
                <w:u w:val="single"/>
              </w:rPr>
              <w:t>иляторы</w:t>
            </w:r>
            <w:r w:rsidR="00AD6706" w:rsidRPr="00C94F4A">
              <w:rPr>
                <w:rFonts w:ascii="ISOCPEUR" w:hAnsi="ISOCPEUR" w:cs="Times New Roman"/>
                <w:b/>
                <w:u w:val="single"/>
              </w:rPr>
              <w:t xml:space="preserve"> </w:t>
            </w:r>
            <w:r w:rsidR="00AD6706">
              <w:rPr>
                <w:rFonts w:ascii="ISOCPEUR" w:hAnsi="ISOCPEUR" w:cs="Times New Roman"/>
                <w:b/>
                <w:u w:val="single"/>
              </w:rPr>
              <w:t>В3 и В14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6DA4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F329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49C8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47FC" w14:textId="77777777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6F94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633A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0B4F43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3EDF047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DF3BB" w14:textId="77777777" w:rsidR="00AD6706" w:rsidRPr="00D5096F" w:rsidRDefault="00AD6706" w:rsidP="00AD6706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C0414" w14:textId="69F783AB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ШУ-В3В14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677B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A8F5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19F96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41C80" w14:textId="77777777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40A1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A2A25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F961F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2F70DB1B" w14:textId="77777777" w:rsidTr="00C6506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5372" w14:textId="77777777" w:rsidR="00AD6706" w:rsidRPr="00D5096F" w:rsidRDefault="00AD6706" w:rsidP="00AD670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3248" w14:textId="64FBEF07" w:rsidR="00AD6706" w:rsidRDefault="00AD6706" w:rsidP="00AD670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0C51EA66" w14:textId="77777777" w:rsidR="00AD6706" w:rsidRDefault="00AD6706" w:rsidP="00AD670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 w:rsidRPr="00770598">
              <w:rPr>
                <w:rFonts w:ascii="ISOCPEUR" w:hAnsi="ISOCPEUR" w:cs="Times New Roman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3D99F072" w14:textId="77777777" w:rsidR="00AD6706" w:rsidRDefault="00AD6706" w:rsidP="00AD670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63200192" w14:textId="55AA1164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930FA" w14:textId="05506119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D916" w14:textId="3608882D" w:rsidR="00AD6706" w:rsidRP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ZE-1</w:t>
            </w: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CFAE8" w14:textId="5757AA5B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26EEC" w14:textId="592F5680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62901" w14:textId="0816467E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FD9F7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B0904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2BB5D5F7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7F09A0F5" w14:textId="79DE33B4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AD6706" w:rsidRPr="00D5096F" w14:paraId="32F4BF7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5747" w14:textId="77777777" w:rsidR="00AD6706" w:rsidRPr="00D5096F" w:rsidRDefault="00AD6706" w:rsidP="00A1730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B08AC" w14:textId="5C726B76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88C11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635C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8B94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675C" w14:textId="77777777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F0FE8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2F2A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085013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07372F2F" w14:textId="77777777" w:rsidTr="00141D5D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4A62" w14:textId="77777777" w:rsidR="00AD6706" w:rsidRPr="00D5096F" w:rsidRDefault="00AD6706" w:rsidP="00AD670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F86DE" w14:textId="2C917D70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 w:rsidRPr="001C20E1">
              <w:rPr>
                <w:rFonts w:ascii="ISOCPEUR" w:hAnsi="ISOCPEUR" w:cs="Times New Roman"/>
              </w:rPr>
              <w:t>Регулятор скорости STY-1,5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B076" w14:textId="42DADCF8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F9974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EB0E9" w14:textId="025E8F49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5B634" w14:textId="00AB84F1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E7BE" w14:textId="7355753A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651CB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DFFC56F" w14:textId="77777777" w:rsidR="00AD6706" w:rsidRPr="00F74C84" w:rsidRDefault="00AD6706" w:rsidP="00AD6706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3846248B" w14:textId="77777777" w:rsidR="00AD6706" w:rsidRPr="00F74C84" w:rsidRDefault="00AD6706" w:rsidP="00AD6706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6F3CB6A1" w14:textId="75F4AD94" w:rsidR="00AD6706" w:rsidRPr="00F74C84" w:rsidRDefault="00AD6706" w:rsidP="00AD6706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AD6706" w:rsidRPr="00D5096F" w14:paraId="7DE58C39" w14:textId="77777777" w:rsidTr="00141D5D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D8BE" w14:textId="77777777" w:rsidR="00AD6706" w:rsidRPr="00D5096F" w:rsidRDefault="00AD6706" w:rsidP="00AD670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D37A" w14:textId="46B3F2BD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перепада давления </w:t>
            </w:r>
            <w:r>
              <w:rPr>
                <w:rFonts w:ascii="ISOCPEUR" w:hAnsi="ISOCPEUR" w:cs="Times New Roman"/>
              </w:rPr>
              <w:t>20-2</w:t>
            </w:r>
            <w:r w:rsidRPr="00121C08">
              <w:rPr>
                <w:rFonts w:ascii="ISOCPEUR" w:hAnsi="ISOCPEUR" w:cs="Times New Roman"/>
              </w:rPr>
              <w:t xml:space="preserve">00 </w:t>
            </w:r>
            <w:proofErr w:type="spellStart"/>
            <w:r w:rsidRPr="00121C08">
              <w:rPr>
                <w:rFonts w:ascii="ISOCPEUR" w:hAnsi="ISOCPEUR" w:cs="Times New Roman"/>
              </w:rPr>
              <w:t>Pa</w:t>
            </w:r>
            <w:proofErr w:type="spellEnd"/>
            <w:r w:rsidRPr="00121C08">
              <w:rPr>
                <w:rFonts w:ascii="ISOCPEUR" w:hAnsi="ISOCPEUR" w:cs="Times New Roman"/>
              </w:rPr>
              <w:t xml:space="preserve"> DVL-</w:t>
            </w:r>
            <w:r>
              <w:rPr>
                <w:rFonts w:ascii="ISOCPEUR" w:hAnsi="ISOCPEUR" w:cs="Times New Roman"/>
              </w:rPr>
              <w:t>2</w:t>
            </w:r>
            <w:r w:rsidRPr="00121C08">
              <w:rPr>
                <w:rFonts w:ascii="ISOCPEUR" w:hAnsi="ISOCPEUR" w:cs="Times New Roman"/>
              </w:rPr>
              <w:t>00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9E33B" w14:textId="1CAF10EA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F4E90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B52A" w14:textId="7F1A4EFB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3F7B4" w14:textId="2F54F197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2A083" w14:textId="44504F9F" w:rsidR="00AD6706" w:rsidRP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9F8D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E9B586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675A596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6FE7" w14:textId="77777777" w:rsidR="00AD6706" w:rsidRPr="00D5096F" w:rsidRDefault="00AD6706" w:rsidP="003B40CC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ED1CC" w14:textId="68385B2E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79FF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BDAEC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A3472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AF9C4" w14:textId="77777777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B3CF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B03B6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5A2C17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470454C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59A18" w14:textId="77777777" w:rsidR="00AD6706" w:rsidRPr="00D5096F" w:rsidRDefault="00AD6706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548FD" w14:textId="550EECB8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C337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DC64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9FC7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B58A8" w14:textId="77777777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E3D2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4D15F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30FA6F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6DC28AB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678D" w14:textId="77777777" w:rsidR="00AD6706" w:rsidRPr="00D5096F" w:rsidRDefault="00AD6706" w:rsidP="00AD670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543A" w14:textId="389C3619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</w:t>
            </w:r>
            <w:r w:rsidRPr="00A23492">
              <w:rPr>
                <w:rFonts w:ascii="ISOCPEUR" w:hAnsi="ISOCPEUR" w:cs="Times New Roman"/>
              </w:rPr>
              <w:t>3х</w:t>
            </w:r>
            <w:r w:rsidRPr="007E532B">
              <w:rPr>
                <w:rFonts w:ascii="ISOCPEUR" w:hAnsi="ISOCPEUR" w:cs="Times New Roman"/>
              </w:rPr>
              <w:t>2</w:t>
            </w:r>
            <w:r w:rsidRPr="00A23492">
              <w:rPr>
                <w:rFonts w:ascii="ISOCPEUR" w:hAnsi="ISOCPEUR" w:cs="Times New Roman"/>
              </w:rPr>
              <w:t>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D2444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0D75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229A7" w14:textId="5BD41C18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4D7F0" w14:textId="7346BBB4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FE29" w14:textId="31E69623" w:rsidR="00AD6706" w:rsidRPr="00C933C4" w:rsidRDefault="00F00775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F3AFE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C702C9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0B4F56C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FB8EA" w14:textId="77777777" w:rsidR="00AD6706" w:rsidRPr="00D5096F" w:rsidRDefault="00AD6706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5BDC1" w14:textId="240685B2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D594C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9DAF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94420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75BB7" w14:textId="77777777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63805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0F08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FD5915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2380752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6D41" w14:textId="77777777" w:rsidR="00AD6706" w:rsidRPr="00D5096F" w:rsidRDefault="00AD6706" w:rsidP="00AD670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949B5" w14:textId="2943CB37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583B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A11C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6DB3" w14:textId="28D7D6BF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848E7" w14:textId="7B562816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920B" w14:textId="2C7018FE" w:rsidR="00AD6706" w:rsidRPr="00C933C4" w:rsidRDefault="00F00775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C9ED2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58448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50D1C350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B3F73" w14:textId="77777777" w:rsidR="00AD6706" w:rsidRPr="00D5096F" w:rsidRDefault="00AD6706" w:rsidP="003B40CC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CFEE" w14:textId="26022D80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EBD4B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0CC4D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A6896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0853" w14:textId="77777777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3D14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1BCE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E8B46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42CBB8A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A776" w14:textId="77777777" w:rsidR="00AD6706" w:rsidRPr="00D5096F" w:rsidRDefault="00AD6706" w:rsidP="00AD670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13B6" w14:textId="3C9856C6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100х50х3000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00FA5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527BF" w14:textId="3B45CA83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2BF7F" w14:textId="7F76E298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67AB" w14:textId="0EDFEDB6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E09E" w14:textId="3FAF28C6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7CA8B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1F25D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672122E0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76A22" w14:textId="77777777" w:rsidR="00AD6706" w:rsidRPr="00D5096F" w:rsidRDefault="00AD6706" w:rsidP="00AD670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6C2D" w14:textId="3DBBFC9C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100х3000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5BB50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B20C" w14:textId="6FD6CDDA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E42DC" w14:textId="1EA4149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DD38" w14:textId="17B6AA04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8B61" w14:textId="55A5280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5E082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A28DA8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1DF6572C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C8BB" w14:textId="77777777" w:rsidR="00AD6706" w:rsidRPr="00D5096F" w:rsidRDefault="00AD6706" w:rsidP="00AD670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BA93" w14:textId="3BFD86CF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70FF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A712" w14:textId="08298D1E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F65D6" w14:textId="3D176A2D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85CD" w14:textId="4651159E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3F91D" w14:textId="2FB71D00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C019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9E74DF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03A17D0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AE364" w14:textId="77777777" w:rsidR="00AD6706" w:rsidRPr="00D5096F" w:rsidRDefault="00AD6706" w:rsidP="00AD670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233D8" w14:textId="1EE0513C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BA802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91398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70E7" w14:textId="1E99222C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54116" w14:textId="73C0AE60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EA382" w14:textId="41EE8226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AD1D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34E0D1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3039B1D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5695A" w14:textId="77777777" w:rsidR="00AD6706" w:rsidRPr="00D5096F" w:rsidRDefault="00AD6706" w:rsidP="00AD670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7814E" w14:textId="4AE28009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 w:rsidRPr="00FC4C2D">
              <w:rPr>
                <w:rFonts w:ascii="ISOCPEUR" w:hAnsi="ISOCPEUR" w:cs="Times New Roman"/>
              </w:rPr>
              <w:t>Крепление ТМ к стене (</w:t>
            </w:r>
            <w:r>
              <w:rPr>
                <w:rFonts w:ascii="ISOCPEUR" w:hAnsi="ISOCPEUR" w:cs="Times New Roman"/>
              </w:rPr>
              <w:t>скоба</w:t>
            </w:r>
            <w:r w:rsidRPr="00FC4C2D">
              <w:rPr>
                <w:rFonts w:ascii="ISOCPEUR" w:hAnsi="ISOCPEUR" w:cs="Times New Roman"/>
              </w:rPr>
              <w:t>) для вертикального монтажа осн.</w:t>
            </w:r>
            <w:r w:rsidR="003806E4">
              <w:rPr>
                <w:rFonts w:ascii="ISOCPEUR" w:hAnsi="ISOCPEUR" w:cs="Times New Roman"/>
              </w:rPr>
              <w:t>1</w:t>
            </w:r>
            <w:r w:rsidRPr="00FC4C2D">
              <w:rPr>
                <w:rFonts w:ascii="ISOCPEUR" w:hAnsi="ISOCPEUR" w:cs="Times New Roman"/>
              </w:rPr>
              <w:t>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5E7B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D8A06" w14:textId="38F133C2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BMM10</w:t>
            </w:r>
            <w:r w:rsidR="003806E4">
              <w:rPr>
                <w:rFonts w:ascii="ISOCPEUR" w:hAnsi="ISOCPEUR" w:cs="Times New Roman"/>
              </w:rPr>
              <w:t>1</w:t>
            </w:r>
            <w:r>
              <w:rPr>
                <w:rFonts w:ascii="ISOCPEUR" w:hAnsi="ISOCPEUR" w:cs="Times New Roman"/>
                <w:lang w:val="en-US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CD09" w14:textId="1FF864D6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ACFB3" w14:textId="17413552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E26A" w14:textId="3BA73A85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D4ED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54876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77BEC5A0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7FF7D" w14:textId="77777777" w:rsidR="00AD6706" w:rsidRPr="00D5096F" w:rsidRDefault="00AD6706" w:rsidP="00AD670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12059" w14:textId="197CCED8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CA2E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30402" w14:textId="6417F5BB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D642B" w14:textId="063AE8CB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9C3F" w14:textId="1D016FC4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C01A" w14:textId="5B2978A2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8D86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0E1815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1E6541C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8FD2" w14:textId="77777777" w:rsidR="00AD6706" w:rsidRPr="00D5096F" w:rsidRDefault="00AD6706" w:rsidP="00AD670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A5F81" w14:textId="6105D529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A736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AA2B" w14:textId="37CF7ED4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0EA8" w14:textId="2E416B4D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3779" w14:textId="1EBE2C1C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DAC7" w14:textId="0EAA0C5A" w:rsidR="00AD6706" w:rsidRPr="00C933C4" w:rsidRDefault="00F00775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</w:t>
            </w:r>
            <w:r w:rsidR="00AD6706"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AB226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013BF0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12238F09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83B3E" w14:textId="77777777" w:rsidR="00AD6706" w:rsidRPr="00D5096F" w:rsidRDefault="00AD6706" w:rsidP="00AD670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80DB" w14:textId="54633D51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D2866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3BEE6" w14:textId="7E341C39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F627C" w14:textId="302BAD2C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FC4C" w14:textId="169F2B35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8D3DD" w14:textId="2557E26E" w:rsidR="00AD6706" w:rsidRPr="00C933C4" w:rsidRDefault="00F00775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</w:t>
            </w:r>
            <w:r w:rsidR="00AD6706"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4A079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6D1DF8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0AC20A1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2FADF" w14:textId="77777777" w:rsidR="00AD6706" w:rsidRPr="00D5096F" w:rsidRDefault="00AD6706" w:rsidP="00AD670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F3C77" w14:textId="5D7E85AE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7A06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F505" w14:textId="77777777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CAD8A" w14:textId="59DB543A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502F" w14:textId="4E3B241D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1F19" w14:textId="4F566360" w:rsidR="00AD6706" w:rsidRPr="00C933C4" w:rsidRDefault="00F00775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DE05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E3ACA" w14:textId="70E355DF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AD6706" w:rsidRPr="00D5096F" w14:paraId="2527190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ACE3" w14:textId="77777777" w:rsidR="00AD6706" w:rsidRPr="00D5096F" w:rsidRDefault="00AD6706" w:rsidP="00AD670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75CB4" w14:textId="5C623788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2FDF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5469F" w14:textId="3EF94F6C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F59D" w14:textId="7D68B51A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55630" w14:textId="34F8A29A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83438" w14:textId="4182C709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83ECE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E4558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D6706" w:rsidRPr="00D5096F" w14:paraId="7283BEC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4BF9" w14:textId="77777777" w:rsidR="00AD6706" w:rsidRPr="00D5096F" w:rsidRDefault="00AD6706" w:rsidP="00AD670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7F07" w14:textId="511A7CFC" w:rsidR="00AD6706" w:rsidRPr="00C933C4" w:rsidRDefault="00AD6706" w:rsidP="00AD6706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F4C8" w14:textId="77777777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649D7" w14:textId="0039ABCA" w:rsidR="00AD6706" w:rsidRPr="00C933C4" w:rsidRDefault="00AD6706" w:rsidP="00AD6706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84E2" w14:textId="3F800880" w:rsidR="00AD6706" w:rsidRPr="007B3565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D2C0" w14:textId="2DD2DF1C" w:rsidR="00AD6706" w:rsidRDefault="00AD6706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30B4E" w14:textId="415CE624" w:rsidR="00AD6706" w:rsidRPr="00C933C4" w:rsidRDefault="00F00775" w:rsidP="00AD670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  <w:r w:rsidR="00AD6706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9D54" w14:textId="77777777" w:rsidR="00AD6706" w:rsidRPr="00D5096F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F1923A" w14:textId="77777777" w:rsidR="00AD6706" w:rsidRPr="00F74C84" w:rsidRDefault="00AD6706" w:rsidP="00AD670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E2DF7" w:rsidRPr="00D5096F" w14:paraId="2D806296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B582C" w14:textId="77777777" w:rsidR="002E2DF7" w:rsidRPr="00D5096F" w:rsidRDefault="002E2DF7" w:rsidP="002E2DF7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7583" w14:textId="17197725" w:rsidR="002E2DF7" w:rsidRPr="00C933C4" w:rsidRDefault="00CD4A54" w:rsidP="002E2DF7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</w:t>
            </w:r>
            <w:r>
              <w:rPr>
                <w:rFonts w:ascii="ISOCPEUR" w:hAnsi="ISOCPEUR" w:cs="Times New Roman"/>
                <w:b/>
                <w:u w:val="single"/>
              </w:rPr>
              <w:t>илятор</w:t>
            </w:r>
            <w:r w:rsidR="002E2DF7" w:rsidRPr="00C94F4A">
              <w:rPr>
                <w:rFonts w:ascii="ISOCPEUR" w:hAnsi="ISOCPEUR" w:cs="Times New Roman"/>
                <w:b/>
                <w:u w:val="single"/>
              </w:rPr>
              <w:t xml:space="preserve"> </w:t>
            </w:r>
            <w:r w:rsidR="002E2DF7">
              <w:rPr>
                <w:rFonts w:ascii="ISOCPEUR" w:hAnsi="ISOCPEUR" w:cs="Times New Roman"/>
                <w:b/>
                <w:u w:val="single"/>
              </w:rPr>
              <w:t>В7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30127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FF17C" w14:textId="7777777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0045B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D686" w14:textId="77777777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9A6C0" w14:textId="7777777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EE5F2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4858B7" w14:textId="77777777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E2DF7" w:rsidRPr="00D5096F" w14:paraId="2104C3E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E2F1" w14:textId="77777777" w:rsidR="002E2DF7" w:rsidRPr="00D5096F" w:rsidRDefault="002E2DF7" w:rsidP="002E2DF7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91835" w14:textId="23D5DD29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ШУ-В7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28F3B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AC71" w14:textId="7777777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D3501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74BEC" w14:textId="77777777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4711" w14:textId="7777777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B4911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EEE9D" w14:textId="77777777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E2DF7" w:rsidRPr="00D5096F" w14:paraId="76D71628" w14:textId="77777777" w:rsidTr="006E2AA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CE1C4" w14:textId="77777777" w:rsidR="002E2DF7" w:rsidRPr="00D5096F" w:rsidRDefault="002E2DF7" w:rsidP="002E2DF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42D5" w14:textId="51C17D56" w:rsidR="002E2DF7" w:rsidRDefault="002E2DF7" w:rsidP="002E2DF7">
            <w:pPr>
              <w:pStyle w:val="af3"/>
              <w:spacing w:line="180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021EA4D9" w14:textId="77777777" w:rsidR="002E2DF7" w:rsidRDefault="002E2DF7" w:rsidP="002E2DF7">
            <w:pPr>
              <w:pStyle w:val="af3"/>
              <w:spacing w:line="180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 w:rsidRPr="00770598">
              <w:rPr>
                <w:rFonts w:ascii="ISOCPEUR" w:hAnsi="ISOCPEUR" w:cs="Times New Roman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6CA6C689" w14:textId="77777777" w:rsidR="002E2DF7" w:rsidRDefault="002E2DF7" w:rsidP="002E2DF7">
            <w:pPr>
              <w:pStyle w:val="af3"/>
              <w:spacing w:line="180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0ACDFC6A" w14:textId="551B6E55" w:rsidR="002E2DF7" w:rsidRPr="00C933C4" w:rsidRDefault="002E2DF7" w:rsidP="002E2DF7">
            <w:pPr>
              <w:pStyle w:val="af3"/>
              <w:spacing w:line="180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92AAE" w14:textId="4B363848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0338" w14:textId="63A849D3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ZE-10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430C" w14:textId="4A25193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01D0B" w14:textId="0C452C99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7083D" w14:textId="54CCA659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3CC74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168A16" w14:textId="77777777" w:rsidR="002E2DF7" w:rsidRPr="00F74C84" w:rsidRDefault="002E2DF7" w:rsidP="002E2DF7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5DBC3B18" w14:textId="77777777" w:rsidR="002E2DF7" w:rsidRPr="00F74C84" w:rsidRDefault="002E2DF7" w:rsidP="002E2DF7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00772BC7" w14:textId="1933DE0A" w:rsidR="002E2DF7" w:rsidRPr="00F74C84" w:rsidRDefault="002E2DF7" w:rsidP="002E2DF7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2E2DF7" w:rsidRPr="00D5096F" w14:paraId="5EE2B51A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E476" w14:textId="77777777" w:rsidR="002E2DF7" w:rsidRPr="00D5096F" w:rsidRDefault="002E2DF7" w:rsidP="002E2DF7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3F7C" w14:textId="75D9E2B2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64FDD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2A6A0" w14:textId="7777777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440F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2B78E" w14:textId="77777777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C710" w14:textId="7777777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69AF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48333F" w14:textId="77777777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E2DF7" w:rsidRPr="00D5096F" w14:paraId="12900DC8" w14:textId="77777777" w:rsidTr="00BC172D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8FA5" w14:textId="77777777" w:rsidR="002E2DF7" w:rsidRPr="00D5096F" w:rsidRDefault="002E2DF7" w:rsidP="002E2DF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87AE" w14:textId="42DAC84A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r w:rsidRPr="001C20E1">
              <w:rPr>
                <w:rFonts w:ascii="ISOCPEUR" w:hAnsi="ISOCPEUR" w:cs="Times New Roman"/>
              </w:rPr>
              <w:t>Регулятор скорости STY-1,5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2F6C8" w14:textId="526F481A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FE97" w14:textId="7777777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0DFF2" w14:textId="3D4E32D8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BE868" w14:textId="7C015591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FBF0A" w14:textId="5A3C985B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B3A2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1ADBE7D" w14:textId="77777777" w:rsidR="002E2DF7" w:rsidRPr="00F74C84" w:rsidRDefault="002E2DF7" w:rsidP="002E2DF7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61719CAC" w14:textId="77777777" w:rsidR="002E2DF7" w:rsidRPr="00F74C84" w:rsidRDefault="002E2DF7" w:rsidP="002E2DF7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65E80EE3" w14:textId="5E945577" w:rsidR="002E2DF7" w:rsidRPr="00F74C84" w:rsidRDefault="002E2DF7" w:rsidP="002E2DF7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2E2DF7" w:rsidRPr="00D5096F" w14:paraId="65F917D4" w14:textId="77777777" w:rsidTr="00BC172D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7A0A" w14:textId="77777777" w:rsidR="002E2DF7" w:rsidRPr="00D5096F" w:rsidRDefault="002E2DF7" w:rsidP="002E2DF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F96F0" w14:textId="55C9D676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r w:rsidRPr="00121C08">
              <w:rPr>
                <w:rFonts w:ascii="ISOCPEUR" w:hAnsi="ISOCPEUR" w:cs="Times New Roman"/>
              </w:rPr>
              <w:t xml:space="preserve">Датчик перепада давления </w:t>
            </w:r>
            <w:r>
              <w:rPr>
                <w:rFonts w:ascii="ISOCPEUR" w:hAnsi="ISOCPEUR" w:cs="Times New Roman"/>
              </w:rPr>
              <w:t>5</w:t>
            </w:r>
            <w:r w:rsidRPr="00121C08">
              <w:rPr>
                <w:rFonts w:ascii="ISOCPEUR" w:hAnsi="ISOCPEUR" w:cs="Times New Roman"/>
              </w:rPr>
              <w:t xml:space="preserve">00 </w:t>
            </w:r>
            <w:proofErr w:type="spellStart"/>
            <w:r w:rsidRPr="00121C08">
              <w:rPr>
                <w:rFonts w:ascii="ISOCPEUR" w:hAnsi="ISOCPEUR" w:cs="Times New Roman"/>
              </w:rPr>
              <w:t>Pa</w:t>
            </w:r>
            <w:proofErr w:type="spellEnd"/>
            <w:r w:rsidRPr="00121C08">
              <w:rPr>
                <w:rFonts w:ascii="ISOCPEUR" w:hAnsi="ISOCPEUR" w:cs="Times New Roman"/>
              </w:rPr>
              <w:t xml:space="preserve"> DVL-</w:t>
            </w:r>
            <w:r>
              <w:rPr>
                <w:rFonts w:ascii="ISOCPEUR" w:hAnsi="ISOCPEUR" w:cs="Times New Roman"/>
              </w:rPr>
              <w:t>5</w:t>
            </w:r>
            <w:r w:rsidRPr="00121C08">
              <w:rPr>
                <w:rFonts w:ascii="ISOCPEUR" w:hAnsi="ISOCPEUR" w:cs="Times New Roman"/>
              </w:rPr>
              <w:t>00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E7611" w14:textId="097E459F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42DD7" w14:textId="7777777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F4568" w14:textId="697ACA08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7860" w14:textId="26A58659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FF20" w14:textId="371FDE52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C3907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4A98B" w14:textId="77777777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E2DF7" w:rsidRPr="00D5096F" w14:paraId="44A4CAB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1988" w14:textId="77777777" w:rsidR="002E2DF7" w:rsidRPr="00D5096F" w:rsidRDefault="002E2DF7" w:rsidP="002E2DF7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64D06" w14:textId="5CA0CF65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5B81F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5480B" w14:textId="7777777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98C1D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FE44" w14:textId="77777777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7465A" w14:textId="7777777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C7C1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3627E1" w14:textId="77777777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E2DF7" w:rsidRPr="00D5096F" w14:paraId="0DC6083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9709" w14:textId="77777777" w:rsidR="002E2DF7" w:rsidRPr="00D5096F" w:rsidRDefault="002E2DF7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F1F1E" w14:textId="20414D34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99C7C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320A" w14:textId="7777777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802D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B1052" w14:textId="77777777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DE8B0" w14:textId="7777777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8C0A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AD4F3F" w14:textId="77777777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E2DF7" w:rsidRPr="00D5096F" w14:paraId="38BF332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0824" w14:textId="77777777" w:rsidR="002E2DF7" w:rsidRPr="00D5096F" w:rsidRDefault="002E2DF7" w:rsidP="002E2DF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FE9C" w14:textId="043B92DE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</w:t>
            </w:r>
            <w:r w:rsidRPr="00A23492">
              <w:rPr>
                <w:rFonts w:ascii="ISOCPEUR" w:hAnsi="ISOCPEUR" w:cs="Times New Roman"/>
              </w:rPr>
              <w:t>3х</w:t>
            </w:r>
            <w:r w:rsidRPr="007E532B">
              <w:rPr>
                <w:rFonts w:ascii="ISOCPEUR" w:hAnsi="ISOCPEUR" w:cs="Times New Roman"/>
              </w:rPr>
              <w:t>2</w:t>
            </w:r>
            <w:r w:rsidRPr="00A23492">
              <w:rPr>
                <w:rFonts w:ascii="ISOCPEUR" w:hAnsi="ISOCPEUR" w:cs="Times New Roman"/>
              </w:rPr>
              <w:t>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5C9E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41CB6" w14:textId="7777777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455D" w14:textId="7C7E135B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7D30E" w14:textId="0BB9798E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8AADC" w14:textId="1B2A82E4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8D8A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65DC3F" w14:textId="77777777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E2DF7" w:rsidRPr="00D5096F" w14:paraId="3ED29AF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5574" w14:textId="77777777" w:rsidR="002E2DF7" w:rsidRPr="00D5096F" w:rsidRDefault="002E2DF7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FC29" w14:textId="6D3C54DC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99381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C70D6" w14:textId="7777777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ABB1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478FF" w14:textId="77777777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A45C" w14:textId="7777777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8091A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4226AE" w14:textId="77777777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E2DF7" w:rsidRPr="00D5096F" w14:paraId="48537CA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06AC0" w14:textId="77777777" w:rsidR="002E2DF7" w:rsidRPr="00D5096F" w:rsidRDefault="002E2DF7" w:rsidP="002E2DF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10E2" w14:textId="3E9069B1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06C5D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29D0" w14:textId="7777777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2FE7C" w14:textId="45338930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A082" w14:textId="6522C0C4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F5D50" w14:textId="19C80006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BA7D8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42E4E1" w14:textId="77777777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E2DF7" w:rsidRPr="00D5096F" w14:paraId="75EA866E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089B" w14:textId="77777777" w:rsidR="002E2DF7" w:rsidRPr="00D5096F" w:rsidRDefault="002E2DF7" w:rsidP="002E2DF7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0F868" w14:textId="0EF7E042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655F2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BE62E" w14:textId="7777777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2E34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B6345" w14:textId="77777777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C3ADD" w14:textId="7777777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B003C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4D05F" w14:textId="77777777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E2DF7" w:rsidRPr="00D5096F" w14:paraId="55C6D72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41376" w14:textId="77777777" w:rsidR="002E2DF7" w:rsidRPr="00D5096F" w:rsidRDefault="002E2DF7" w:rsidP="002E2DF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661F" w14:textId="77727EA4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954FB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F0FC" w14:textId="7E71532F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B82E" w14:textId="5C912AC8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0A53D" w14:textId="48232C79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FD78D" w14:textId="7953871E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ED27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12BC18" w14:textId="77777777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E2DF7" w:rsidRPr="00D5096F" w14:paraId="49BB3A8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1B34" w14:textId="77777777" w:rsidR="002E2DF7" w:rsidRPr="00D5096F" w:rsidRDefault="002E2DF7" w:rsidP="002E2DF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6A4A" w14:textId="7D46C499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26EE7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5B7A" w14:textId="1EF11AF8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1CB4" w14:textId="22A45976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106E0" w14:textId="1608D4A5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17EEB" w14:textId="76F66F7B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B20B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51446F" w14:textId="77777777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E2DF7" w:rsidRPr="00D5096F" w14:paraId="2D9BB176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3B29" w14:textId="77777777" w:rsidR="002E2DF7" w:rsidRPr="00D5096F" w:rsidRDefault="002E2DF7" w:rsidP="002E2DF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A54A3" w14:textId="023C3439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Короб кабельный с крышкой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20</w:t>
            </w:r>
            <w:r w:rsidRPr="00F32969">
              <w:rPr>
                <w:rFonts w:ascii="ISOCPEUR" w:hAnsi="ISOCPEUR" w:cs="Times New Roman"/>
              </w:rPr>
              <w:t>0х</w:t>
            </w:r>
            <w:r>
              <w:rPr>
                <w:rFonts w:ascii="ISOCPEUR" w:hAnsi="ISOCPEUR" w:cs="Times New Roman"/>
              </w:rPr>
              <w:t>8</w:t>
            </w:r>
            <w:r w:rsidRPr="00F32969">
              <w:rPr>
                <w:rFonts w:ascii="ISOCPEUR" w:hAnsi="ISOCPEUR" w:cs="Times New Roman"/>
              </w:rPr>
              <w:t>0</w:t>
            </w:r>
            <w:r>
              <w:rPr>
                <w:rFonts w:ascii="ISOCPEUR" w:hAnsi="ISOCPEUR" w:cs="Times New Roman"/>
              </w:rPr>
              <w:t>х2000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A24A" w14:textId="5AAC0F99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TA-GN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7F01C" w14:textId="15DF56D3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01793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4C59" w14:textId="341298E5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B492" w14:textId="48806487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0E64" w14:textId="009D78FF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0BDC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4E896" w14:textId="77777777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E2DF7" w:rsidRPr="00D5096F" w14:paraId="0E2F74A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3D615" w14:textId="77777777" w:rsidR="002E2DF7" w:rsidRPr="00D5096F" w:rsidRDefault="002E2DF7" w:rsidP="002E2DF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8B1C7" w14:textId="34377BF8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Угол плоский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20</w:t>
            </w:r>
            <w:r w:rsidRPr="00F32969">
              <w:rPr>
                <w:rFonts w:ascii="ISOCPEUR" w:hAnsi="ISOCPEUR" w:cs="Times New Roman"/>
              </w:rPr>
              <w:t>0х</w:t>
            </w:r>
            <w:r>
              <w:rPr>
                <w:rFonts w:ascii="ISOCPEUR" w:hAnsi="ISOCPEUR" w:cs="Times New Roman"/>
              </w:rPr>
              <w:t>8</w:t>
            </w:r>
            <w:r w:rsidRPr="00F32969">
              <w:rPr>
                <w:rFonts w:ascii="ISOCPEUR" w:hAnsi="ISOCPEUR" w:cs="Times New Roman"/>
              </w:rPr>
              <w:t>0</w:t>
            </w:r>
            <w:r>
              <w:rPr>
                <w:rFonts w:ascii="ISOCPEUR" w:hAnsi="ISOCPEUR" w:cs="Times New Roman"/>
              </w:rPr>
              <w:t xml:space="preserve">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90A71" w14:textId="4F9BAED0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TA-GN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6125" w14:textId="228E3F1D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01752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CF4F" w14:textId="4617F9BA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081B" w14:textId="20D42545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6B7C6" w14:textId="05A69399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4D0BD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B8CA23" w14:textId="77777777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E2DF7" w:rsidRPr="00D5096F" w14:paraId="5B2F4B7C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5579" w14:textId="77777777" w:rsidR="002E2DF7" w:rsidRPr="00D5096F" w:rsidRDefault="002E2DF7" w:rsidP="002E2DF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DEF01" w14:textId="62790BA7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Заглушка торцевая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20</w:t>
            </w:r>
            <w:r w:rsidRPr="00F32969">
              <w:rPr>
                <w:rFonts w:ascii="ISOCPEUR" w:hAnsi="ISOCPEUR" w:cs="Times New Roman"/>
              </w:rPr>
              <w:t>0х</w:t>
            </w:r>
            <w:r>
              <w:rPr>
                <w:rFonts w:ascii="ISOCPEUR" w:hAnsi="ISOCPEUR" w:cs="Times New Roman"/>
              </w:rPr>
              <w:t>8</w:t>
            </w:r>
            <w:r w:rsidRPr="00F32969">
              <w:rPr>
                <w:rFonts w:ascii="ISOCPEUR" w:hAnsi="ISOCPEUR" w:cs="Times New Roman"/>
              </w:rPr>
              <w:t>0</w:t>
            </w:r>
            <w:r>
              <w:rPr>
                <w:rFonts w:ascii="ISOCPEUR" w:hAnsi="ISOCPEUR" w:cs="Times New Roman"/>
              </w:rPr>
              <w:t xml:space="preserve">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6D05B" w14:textId="58C0F2EA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TA-GN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087A" w14:textId="7D33CE66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00882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60CDB" w14:textId="478225A0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813E8" w14:textId="66EA4DA7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B022" w14:textId="45B1FA6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BDC7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DA4254" w14:textId="77777777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E2DF7" w:rsidRPr="00D5096F" w14:paraId="71FD0BA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FAC03" w14:textId="77777777" w:rsidR="002E2DF7" w:rsidRPr="00D5096F" w:rsidRDefault="002E2DF7" w:rsidP="002E2DF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6D25F" w14:textId="57E00920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r w:rsidRPr="00EC1B93">
              <w:rPr>
                <w:rFonts w:ascii="ISOCPEUR" w:hAnsi="ISOCPEUR" w:cs="Times New Roman"/>
              </w:rPr>
              <w:t>Рамка для ввода в стену/коробку/потолок</w:t>
            </w:r>
            <w:r>
              <w:rPr>
                <w:rFonts w:ascii="ISOCPEUR" w:hAnsi="ISOCPEUR" w:cs="Times New Roman"/>
              </w:rPr>
              <w:t xml:space="preserve"> 20</w:t>
            </w:r>
            <w:r w:rsidRPr="00F32969">
              <w:rPr>
                <w:rFonts w:ascii="ISOCPEUR" w:hAnsi="ISOCPEUR" w:cs="Times New Roman"/>
              </w:rPr>
              <w:t>0х</w:t>
            </w:r>
            <w:r>
              <w:rPr>
                <w:rFonts w:ascii="ISOCPEUR" w:hAnsi="ISOCPEUR" w:cs="Times New Roman"/>
              </w:rPr>
              <w:t>8</w:t>
            </w:r>
            <w:r w:rsidRPr="00F32969">
              <w:rPr>
                <w:rFonts w:ascii="ISOCPEUR" w:hAnsi="ISOCPEUR" w:cs="Times New Roman"/>
              </w:rPr>
              <w:t>0</w:t>
            </w:r>
            <w:r>
              <w:rPr>
                <w:rFonts w:ascii="ISOCPEUR" w:hAnsi="ISOCPEUR" w:cs="Times New Roman"/>
              </w:rPr>
              <w:t xml:space="preserve">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153D6" w14:textId="48CAE3F2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TA-GN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23F6" w14:textId="2A979428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01779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291CB" w14:textId="141B82D3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1BA5" w14:textId="7E768648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6F5E" w14:textId="240A69C0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4E99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B6418A" w14:textId="77777777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E2DF7" w:rsidRPr="00D5096F" w14:paraId="189C4BE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A1D8" w14:textId="77777777" w:rsidR="002E2DF7" w:rsidRPr="00D5096F" w:rsidRDefault="002E2DF7" w:rsidP="002E2DF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9A56" w14:textId="3E87AC50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Разделитель (перегородка)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8</w:t>
            </w:r>
            <w:r w:rsidRPr="00F32969">
              <w:rPr>
                <w:rFonts w:ascii="ISOCPEUR" w:hAnsi="ISOCPEUR" w:cs="Times New Roman"/>
              </w:rPr>
              <w:t>0</w:t>
            </w:r>
            <w:r>
              <w:rPr>
                <w:rFonts w:ascii="ISOCPEUR" w:hAnsi="ISOCPEUR" w:cs="Times New Roman"/>
              </w:rPr>
              <w:t>х2000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A97EE" w14:textId="75EA506D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TA-GN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5243" w14:textId="391C5DDC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02416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7B527" w14:textId="104988EE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D405C" w14:textId="7016DB4A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BCD3" w14:textId="37E79501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AB55C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C4193" w14:textId="77777777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E2DF7" w:rsidRPr="00D5096F" w14:paraId="6DEFF6E0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391A" w14:textId="77777777" w:rsidR="002E2DF7" w:rsidRPr="00D5096F" w:rsidRDefault="002E2DF7" w:rsidP="002E2DF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7B08" w14:textId="4A4C093A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9A8D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CF959" w14:textId="77777777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6BB47" w14:textId="620AC2F2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B54A8" w14:textId="51E5A5B0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B7DE9" w14:textId="721240BA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A150F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46A9E0" w14:textId="414A2013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2E2DF7" w:rsidRPr="00D5096F" w14:paraId="1B018F70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E674" w14:textId="77777777" w:rsidR="002E2DF7" w:rsidRPr="00D5096F" w:rsidRDefault="002E2DF7" w:rsidP="002E2DF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A839" w14:textId="17475323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77E1F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1A3E" w14:textId="264D11A0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19218" w14:textId="75A9EB88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E66D5" w14:textId="12BDBA65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B120" w14:textId="13A45D15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6F7DB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FF8797" w14:textId="77777777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E2DF7" w:rsidRPr="00D5096F" w14:paraId="69EE60A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7E87" w14:textId="77777777" w:rsidR="002E2DF7" w:rsidRPr="00D5096F" w:rsidRDefault="002E2DF7" w:rsidP="002E2DF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AB56B" w14:textId="23939E6F" w:rsidR="002E2DF7" w:rsidRPr="00C933C4" w:rsidRDefault="002E2DF7" w:rsidP="002E2DF7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EA270" w14:textId="77777777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A70FC" w14:textId="7131DDD1" w:rsidR="002E2DF7" w:rsidRPr="00C933C4" w:rsidRDefault="002E2DF7" w:rsidP="002E2DF7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6CA1" w14:textId="21177E6F" w:rsidR="002E2DF7" w:rsidRPr="007B3565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D4AB5" w14:textId="1D5A2432" w:rsidR="002E2DF7" w:rsidRDefault="002E2DF7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7E304" w14:textId="5D7C0286" w:rsidR="002E2DF7" w:rsidRPr="00C933C4" w:rsidRDefault="00E17383" w:rsidP="002E2DF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  <w:r w:rsidR="002E2DF7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CBB17" w14:textId="77777777" w:rsidR="002E2DF7" w:rsidRPr="00D5096F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022266" w14:textId="77777777" w:rsidR="002E2DF7" w:rsidRPr="00F74C84" w:rsidRDefault="002E2DF7" w:rsidP="002E2DF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06E4" w:rsidRPr="00D5096F" w14:paraId="505BD07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E7F9E" w14:textId="77777777" w:rsidR="003806E4" w:rsidRPr="00D5096F" w:rsidRDefault="003806E4" w:rsidP="003806E4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BCE5" w14:textId="33E416BC" w:rsidR="003806E4" w:rsidRPr="00C933C4" w:rsidRDefault="00CD4A54" w:rsidP="003806E4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</w:t>
            </w:r>
            <w:r>
              <w:rPr>
                <w:rFonts w:ascii="ISOCPEUR" w:hAnsi="ISOCPEUR" w:cs="Times New Roman"/>
                <w:b/>
                <w:u w:val="single"/>
              </w:rPr>
              <w:t>иляторы</w:t>
            </w:r>
            <w:r w:rsidR="003806E4" w:rsidRPr="00C94F4A">
              <w:rPr>
                <w:rFonts w:ascii="ISOCPEUR" w:hAnsi="ISOCPEUR" w:cs="Times New Roman"/>
                <w:b/>
                <w:u w:val="single"/>
              </w:rPr>
              <w:t xml:space="preserve"> </w:t>
            </w:r>
            <w:r w:rsidR="003806E4">
              <w:rPr>
                <w:rFonts w:ascii="ISOCPEUR" w:hAnsi="ISOCPEUR" w:cs="Times New Roman"/>
                <w:b/>
                <w:u w:val="single"/>
              </w:rPr>
              <w:t>В4/В4р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77A2" w14:textId="77777777" w:rsidR="003806E4" w:rsidRPr="007B3565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B3E8B" w14:textId="77777777" w:rsidR="003806E4" w:rsidRPr="00C933C4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3947" w14:textId="77777777" w:rsidR="003806E4" w:rsidRPr="007B3565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15060" w14:textId="77777777" w:rsidR="003806E4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6F2F" w14:textId="77777777" w:rsidR="003806E4" w:rsidRPr="00C933C4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71EAA" w14:textId="77777777" w:rsidR="003806E4" w:rsidRPr="00D5096F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A02943" w14:textId="77777777" w:rsidR="003806E4" w:rsidRPr="00F74C84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06E4" w:rsidRPr="00D5096F" w14:paraId="33384C4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8ED6" w14:textId="77777777" w:rsidR="003806E4" w:rsidRPr="00D5096F" w:rsidRDefault="003806E4" w:rsidP="003806E4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C9762" w14:textId="1E2CCF34" w:rsidR="003806E4" w:rsidRPr="00C933C4" w:rsidRDefault="003806E4" w:rsidP="003806E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ШУ-В4/В4р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7D51" w14:textId="77777777" w:rsidR="003806E4" w:rsidRPr="007B3565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C69DD" w14:textId="77777777" w:rsidR="003806E4" w:rsidRPr="00C933C4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0A2A" w14:textId="77777777" w:rsidR="003806E4" w:rsidRPr="007B3565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E704" w14:textId="77777777" w:rsidR="003806E4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B64A9" w14:textId="77777777" w:rsidR="003806E4" w:rsidRPr="00C933C4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189ED" w14:textId="77777777" w:rsidR="003806E4" w:rsidRPr="00D5096F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B51D79" w14:textId="77777777" w:rsidR="003806E4" w:rsidRPr="00F74C84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06E4" w:rsidRPr="00D5096F" w14:paraId="3CC61FD3" w14:textId="77777777" w:rsidTr="001C272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3F94C" w14:textId="77777777" w:rsidR="003806E4" w:rsidRPr="00D5096F" w:rsidRDefault="003806E4" w:rsidP="003806E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6FC57" w14:textId="254FEEBE" w:rsidR="003806E4" w:rsidRDefault="003806E4" w:rsidP="003806E4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07EB64CF" w14:textId="77777777" w:rsidR="003806E4" w:rsidRDefault="003806E4" w:rsidP="003806E4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 w:rsidRPr="00770598">
              <w:rPr>
                <w:rFonts w:ascii="ISOCPEUR" w:hAnsi="ISOCPEUR" w:cs="Times New Roman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1ED4EDEF" w14:textId="77777777" w:rsidR="003806E4" w:rsidRPr="00090B24" w:rsidRDefault="003806E4" w:rsidP="003806E4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0C0F8B7D" w14:textId="1F29BA18" w:rsidR="003806E4" w:rsidRPr="00C933C4" w:rsidRDefault="003806E4" w:rsidP="003806E4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FAB3" w14:textId="0C26A613" w:rsidR="003806E4" w:rsidRPr="007B3565" w:rsidRDefault="003806E4" w:rsidP="003806E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C7906" w14:textId="46144DC0" w:rsidR="003806E4" w:rsidRPr="003806E4" w:rsidRDefault="003806E4" w:rsidP="003806E4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ZE-</w:t>
            </w:r>
            <w:r>
              <w:rPr>
                <w:rFonts w:ascii="ISOCPEUR" w:hAnsi="ISOCPEUR" w:cs="Times New Roman"/>
              </w:rPr>
              <w:t>3</w:t>
            </w:r>
            <w:r>
              <w:rPr>
                <w:rFonts w:ascii="ISOCPEUR" w:hAnsi="ISOCPEUR" w:cs="Times New Roman"/>
                <w:lang w:val="en-US"/>
              </w:rPr>
              <w:t>R3R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BA669" w14:textId="0F3326B9" w:rsidR="003806E4" w:rsidRPr="007B3565" w:rsidRDefault="003806E4" w:rsidP="003806E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BCBB5" w14:textId="386144B9" w:rsidR="003806E4" w:rsidRDefault="003806E4" w:rsidP="003806E4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2B61E" w14:textId="06964BEC" w:rsidR="003806E4" w:rsidRPr="00C933C4" w:rsidRDefault="003806E4" w:rsidP="003806E4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19528" w14:textId="77777777" w:rsidR="003806E4" w:rsidRPr="00D5096F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B40A0" w14:textId="77777777" w:rsidR="003806E4" w:rsidRPr="00F74C84" w:rsidRDefault="003806E4" w:rsidP="003806E4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321B1431" w14:textId="77777777" w:rsidR="003806E4" w:rsidRPr="00F74C84" w:rsidRDefault="003806E4" w:rsidP="003806E4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5BF40DE6" w14:textId="53E25C03" w:rsidR="003806E4" w:rsidRPr="00F74C84" w:rsidRDefault="003806E4" w:rsidP="003806E4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3806E4" w:rsidRPr="00D5096F" w14:paraId="7010DD0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FB161" w14:textId="77777777" w:rsidR="003806E4" w:rsidRPr="00D5096F" w:rsidRDefault="003806E4" w:rsidP="003806E4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93E8" w14:textId="30DDE86D" w:rsidR="003806E4" w:rsidRPr="00C933C4" w:rsidRDefault="003806E4" w:rsidP="003806E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F191" w14:textId="77777777" w:rsidR="003806E4" w:rsidRPr="007B3565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09B0" w14:textId="77777777" w:rsidR="003806E4" w:rsidRPr="00C933C4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7FC1" w14:textId="77777777" w:rsidR="003806E4" w:rsidRPr="007B3565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C848" w14:textId="77777777" w:rsidR="003806E4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762B3" w14:textId="77777777" w:rsidR="003806E4" w:rsidRPr="00C933C4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2401F" w14:textId="77777777" w:rsidR="003806E4" w:rsidRPr="00D5096F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A2CFF6" w14:textId="77777777" w:rsidR="003806E4" w:rsidRPr="00F74C84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06E4" w:rsidRPr="00D5096F" w14:paraId="5A2E86FF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BDBB0" w14:textId="77777777" w:rsidR="003806E4" w:rsidRPr="00D5096F" w:rsidRDefault="003806E4" w:rsidP="003806E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C4E1" w14:textId="7EE362A6" w:rsidR="003806E4" w:rsidRPr="00C933C4" w:rsidRDefault="003806E4" w:rsidP="003806E4">
            <w:pPr>
              <w:pStyle w:val="af3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</w:rPr>
              <w:t xml:space="preserve">Частотный преобразователь </w:t>
            </w:r>
            <w:r>
              <w:rPr>
                <w:rFonts w:ascii="ISOCPEUR" w:hAnsi="ISOCPEUR" w:cs="Times New Roman"/>
                <w:lang w:val="en-US"/>
              </w:rPr>
              <w:t>0</w:t>
            </w:r>
            <w:r w:rsidRPr="009F018C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  <w:lang w:val="en-US"/>
              </w:rPr>
              <w:t>75</w:t>
            </w:r>
            <w:r w:rsidRPr="009F018C">
              <w:rPr>
                <w:rFonts w:ascii="ISOCPEUR" w:hAnsi="ISOCPEUR" w:cs="Times New Roman"/>
              </w:rPr>
              <w:t xml:space="preserve"> кВт, </w:t>
            </w:r>
            <w:r>
              <w:rPr>
                <w:rFonts w:ascii="ISOCPEUR" w:hAnsi="ISOCPEUR" w:cs="Times New Roman"/>
              </w:rPr>
              <w:t>38</w:t>
            </w:r>
            <w:r w:rsidRPr="009F018C">
              <w:rPr>
                <w:rFonts w:ascii="ISOCPEUR" w:hAnsi="ISOCPEUR" w:cs="Times New Roman"/>
              </w:rPr>
              <w:t>0 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8D2B0" w14:textId="2E8EA8F5" w:rsidR="003806E4" w:rsidRPr="007B3565" w:rsidRDefault="003806E4" w:rsidP="003806E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799CF" w14:textId="77777777" w:rsidR="003806E4" w:rsidRPr="00C933C4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45504" w14:textId="323004A6" w:rsidR="003806E4" w:rsidRPr="007B3565" w:rsidRDefault="003806E4" w:rsidP="003806E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6AD9" w14:textId="772F132B" w:rsidR="003806E4" w:rsidRDefault="003806E4" w:rsidP="003806E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5CBFE" w14:textId="6284DCF4" w:rsidR="003806E4" w:rsidRPr="002D0927" w:rsidRDefault="002D0927" w:rsidP="003806E4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9BDA" w14:textId="77777777" w:rsidR="003806E4" w:rsidRPr="00D5096F" w:rsidRDefault="003806E4" w:rsidP="003806E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73F984" w14:textId="77777777" w:rsidR="001265FA" w:rsidRPr="00F74C84" w:rsidRDefault="001265FA" w:rsidP="001265FA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4C37F5AC" w14:textId="77777777" w:rsidR="001265FA" w:rsidRPr="00F74C84" w:rsidRDefault="001265FA" w:rsidP="001265FA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6C1AC618" w14:textId="19D8B495" w:rsidR="003806E4" w:rsidRPr="00F74C84" w:rsidRDefault="001265FA" w:rsidP="001265FA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1265FA" w:rsidRPr="00D5096F" w14:paraId="73519019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BD47" w14:textId="77777777" w:rsidR="001265FA" w:rsidRPr="00D5096F" w:rsidRDefault="001265FA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32210" w14:textId="66D9259C" w:rsidR="001265FA" w:rsidRPr="00C933C4" w:rsidRDefault="001265FA" w:rsidP="001265FA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E8E6A" w14:textId="77777777" w:rsidR="001265FA" w:rsidRPr="007B3565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A40BC" w14:textId="77777777" w:rsidR="001265FA" w:rsidRPr="00C933C4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7065" w14:textId="77777777" w:rsidR="001265FA" w:rsidRPr="007B3565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EB585" w14:textId="77777777" w:rsidR="001265FA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69FA3" w14:textId="77777777" w:rsidR="001265FA" w:rsidRPr="00C933C4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6EE7A" w14:textId="77777777" w:rsidR="001265FA" w:rsidRPr="00D5096F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87BC59" w14:textId="77777777" w:rsidR="001265FA" w:rsidRPr="00F74C84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265FA" w:rsidRPr="00D5096F" w14:paraId="27A02AC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1355" w14:textId="77777777" w:rsidR="001265FA" w:rsidRPr="00D5096F" w:rsidRDefault="001265FA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6E49" w14:textId="3384C583" w:rsidR="001265FA" w:rsidRPr="00C933C4" w:rsidRDefault="001265FA" w:rsidP="001265FA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A829" w14:textId="77777777" w:rsidR="001265FA" w:rsidRPr="007B3565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E4DE" w14:textId="77777777" w:rsidR="001265FA" w:rsidRPr="00C933C4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2E66C" w14:textId="77777777" w:rsidR="001265FA" w:rsidRPr="007B3565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ABE7" w14:textId="77777777" w:rsidR="001265FA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A19F" w14:textId="77777777" w:rsidR="001265FA" w:rsidRPr="00C933C4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62F65" w14:textId="77777777" w:rsidR="001265FA" w:rsidRPr="00D5096F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551F57" w14:textId="77777777" w:rsidR="001265FA" w:rsidRPr="00F74C84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265FA" w:rsidRPr="00D5096F" w14:paraId="4DE52FC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9A43" w14:textId="77777777" w:rsidR="001265FA" w:rsidRPr="00D5096F" w:rsidRDefault="001265FA" w:rsidP="001265FA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00F6" w14:textId="75C9A1F7" w:rsidR="001265FA" w:rsidRPr="00C933C4" w:rsidRDefault="001265FA" w:rsidP="001265FA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DCAB0" w14:textId="77777777" w:rsidR="001265FA" w:rsidRPr="007B3565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59C4D" w14:textId="77777777" w:rsidR="001265FA" w:rsidRPr="00C933C4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1210" w14:textId="53576D60" w:rsidR="001265FA" w:rsidRPr="007B3565" w:rsidRDefault="001265FA" w:rsidP="001265F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3AC5A" w14:textId="5C0BE466" w:rsidR="001265FA" w:rsidRDefault="001265FA" w:rsidP="001265F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7EFE8" w14:textId="0B56D6A4" w:rsidR="001265FA" w:rsidRPr="001265FA" w:rsidRDefault="001265FA" w:rsidP="001265FA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B70BF" w14:textId="77777777" w:rsidR="001265FA" w:rsidRPr="00D5096F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012495" w14:textId="77777777" w:rsidR="001265FA" w:rsidRPr="00F74C84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265FA" w:rsidRPr="00D5096F" w14:paraId="40F15EA7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1830" w14:textId="77777777" w:rsidR="001265FA" w:rsidRPr="00D5096F" w:rsidRDefault="001265FA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AED2A" w14:textId="4C598721" w:rsidR="001265FA" w:rsidRPr="00C933C4" w:rsidRDefault="001265FA" w:rsidP="001265FA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92452" w14:textId="77777777" w:rsidR="001265FA" w:rsidRPr="007B3565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3433E" w14:textId="77777777" w:rsidR="001265FA" w:rsidRPr="00C933C4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7791D" w14:textId="77777777" w:rsidR="001265FA" w:rsidRPr="007B3565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3457" w14:textId="77777777" w:rsidR="001265FA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A92C" w14:textId="77777777" w:rsidR="001265FA" w:rsidRPr="00C933C4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8E655" w14:textId="77777777" w:rsidR="001265FA" w:rsidRPr="00D5096F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6933B4" w14:textId="77777777" w:rsidR="001265FA" w:rsidRPr="00F74C84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265FA" w:rsidRPr="00D5096F" w14:paraId="6124D16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8F37B" w14:textId="77777777" w:rsidR="001265FA" w:rsidRPr="00D5096F" w:rsidRDefault="001265FA" w:rsidP="001265FA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15BBF" w14:textId="21A1C7EB" w:rsidR="001265FA" w:rsidRPr="00C933C4" w:rsidRDefault="001265FA" w:rsidP="001265FA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F309E7">
              <w:rPr>
                <w:rFonts w:ascii="ISOCPEUR" w:hAnsi="ISOCPEUR" w:cs="Times New Roman"/>
              </w:rPr>
              <w:t>ВВГ</w:t>
            </w:r>
            <w:r>
              <w:rPr>
                <w:rFonts w:ascii="ISOCPEUR" w:hAnsi="ISOCPEUR" w:cs="Times New Roman"/>
              </w:rPr>
              <w:t>Э</w:t>
            </w:r>
            <w:r w:rsidRPr="00F309E7">
              <w:rPr>
                <w:rFonts w:ascii="ISOCPEUR" w:hAnsi="ISOCPEUR" w:cs="Times New Roman"/>
              </w:rPr>
              <w:t>нг</w:t>
            </w:r>
            <w:proofErr w:type="spellEnd"/>
            <w:r w:rsidRPr="00F309E7">
              <w:rPr>
                <w:rFonts w:ascii="ISOCPEUR" w:hAnsi="ISOCPEUR" w:cs="Times New Roman"/>
              </w:rPr>
              <w:t>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992B8" w14:textId="77777777" w:rsidR="001265FA" w:rsidRPr="007B3565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E58A3" w14:textId="77777777" w:rsidR="001265FA" w:rsidRPr="00C933C4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B3D1B" w14:textId="567F4E6C" w:rsidR="001265FA" w:rsidRPr="007B3565" w:rsidRDefault="001265FA" w:rsidP="001265F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111E" w14:textId="6CF06D15" w:rsidR="001265FA" w:rsidRDefault="001265FA" w:rsidP="001265F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A3B6" w14:textId="5BC9BD69" w:rsidR="001265FA" w:rsidRPr="001265FA" w:rsidRDefault="001265FA" w:rsidP="001265FA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2419B" w14:textId="77777777" w:rsidR="001265FA" w:rsidRPr="00D5096F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FB8B89" w14:textId="77777777" w:rsidR="001265FA" w:rsidRPr="00F74C84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265FA" w:rsidRPr="00D5096F" w14:paraId="00DFEA9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20C98" w14:textId="77777777" w:rsidR="001265FA" w:rsidRPr="00D5096F" w:rsidRDefault="001265FA" w:rsidP="001265FA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A1B8F" w14:textId="305C936C" w:rsidR="001265FA" w:rsidRPr="00C933C4" w:rsidRDefault="001265FA" w:rsidP="001265FA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E57C" w14:textId="77777777" w:rsidR="001265FA" w:rsidRPr="007B3565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3AA28" w14:textId="77777777" w:rsidR="001265FA" w:rsidRPr="00C933C4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3676B" w14:textId="77777777" w:rsidR="001265FA" w:rsidRPr="007B3565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35821" w14:textId="77777777" w:rsidR="001265FA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89ECF" w14:textId="77777777" w:rsidR="001265FA" w:rsidRPr="00C933C4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6D93" w14:textId="77777777" w:rsidR="001265FA" w:rsidRPr="00D5096F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E57C56" w14:textId="77777777" w:rsidR="001265FA" w:rsidRPr="00F74C84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1265FA" w:rsidRPr="00D5096F" w14:paraId="459445E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E2A5" w14:textId="77777777" w:rsidR="001265FA" w:rsidRPr="00D5096F" w:rsidRDefault="001265FA" w:rsidP="001265FA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1943B" w14:textId="6A9064C2" w:rsidR="001265FA" w:rsidRPr="00C933C4" w:rsidRDefault="001265FA" w:rsidP="001265FA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7AEF" w14:textId="77777777" w:rsidR="001265FA" w:rsidRPr="007B3565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8D661" w14:textId="77777777" w:rsidR="001265FA" w:rsidRPr="00C933C4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4F985" w14:textId="40764E1A" w:rsidR="001265FA" w:rsidRPr="007B3565" w:rsidRDefault="001265FA" w:rsidP="001265F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51239" w14:textId="159F1D4E" w:rsidR="001265FA" w:rsidRDefault="001265FA" w:rsidP="001265F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E34F" w14:textId="5E57D4A5" w:rsidR="001265FA" w:rsidRPr="001265FA" w:rsidRDefault="001265FA" w:rsidP="001265FA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15EE" w14:textId="77777777" w:rsidR="001265FA" w:rsidRPr="00D5096F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172932" w14:textId="77777777" w:rsidR="001265FA" w:rsidRPr="00F74C84" w:rsidRDefault="001265FA" w:rsidP="001265F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D74D4" w:rsidRPr="00D5096F" w14:paraId="44CEA30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31A5" w14:textId="77777777" w:rsidR="008D74D4" w:rsidRPr="00D5096F" w:rsidRDefault="008D74D4" w:rsidP="008D74D4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68A6" w14:textId="0CFA5DC1" w:rsidR="008D74D4" w:rsidRPr="00C933C4" w:rsidRDefault="008D74D4" w:rsidP="008D74D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77CBF" w14:textId="77777777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9A06C" w14:textId="77777777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C44CD" w14:textId="77777777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81FBA" w14:textId="77777777" w:rsidR="008D74D4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5DF56" w14:textId="77777777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5CBFE" w14:textId="77777777" w:rsidR="008D74D4" w:rsidRPr="00D5096F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AFC2BC" w14:textId="77777777" w:rsidR="008D74D4" w:rsidRPr="00F74C84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D74D4" w:rsidRPr="00D5096F" w14:paraId="7083F6F7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21432" w14:textId="77777777" w:rsidR="008D74D4" w:rsidRPr="00D5096F" w:rsidRDefault="008D74D4" w:rsidP="008D74D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DA046" w14:textId="7BEB62E4" w:rsidR="008D74D4" w:rsidRPr="00C933C4" w:rsidRDefault="008D74D4" w:rsidP="008D74D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100х50х3000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7CAA" w14:textId="77777777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5A6D" w14:textId="103DC45C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2EB2E" w14:textId="2CA2B6E5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5068B" w14:textId="794F2EE1" w:rsidR="008D74D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039B" w14:textId="6DC656B6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BF426" w14:textId="77777777" w:rsidR="008D74D4" w:rsidRPr="00D5096F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B24168" w14:textId="77777777" w:rsidR="008D74D4" w:rsidRPr="00F74C84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D74D4" w:rsidRPr="00D5096F" w14:paraId="5994D01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646D0" w14:textId="77777777" w:rsidR="008D74D4" w:rsidRPr="00D5096F" w:rsidRDefault="008D74D4" w:rsidP="008D74D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4E63" w14:textId="6CF97063" w:rsidR="008D74D4" w:rsidRPr="00C933C4" w:rsidRDefault="008D74D4" w:rsidP="008D74D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100х3000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07FA" w14:textId="77777777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9DDC2" w14:textId="385971F0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3072" w14:textId="5A74D449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85E81" w14:textId="4F00D507" w:rsidR="008D74D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E5395" w14:textId="6DF94595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93101" w14:textId="77777777" w:rsidR="008D74D4" w:rsidRPr="00D5096F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19BDD8" w14:textId="77777777" w:rsidR="008D74D4" w:rsidRPr="00F74C84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D74D4" w:rsidRPr="00D5096F" w14:paraId="7457D0D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431E" w14:textId="77777777" w:rsidR="008D74D4" w:rsidRPr="00D5096F" w:rsidRDefault="008D74D4" w:rsidP="008D74D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A40D" w14:textId="0EEF4F61" w:rsidR="008D74D4" w:rsidRPr="00C933C4" w:rsidRDefault="008D74D4" w:rsidP="008D74D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84B81" w14:textId="77777777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58A53" w14:textId="0DC50599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72A9" w14:textId="5A746B63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956F" w14:textId="3F48A6A2" w:rsidR="008D74D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AD94" w14:textId="612D5D61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7A99B" w14:textId="77777777" w:rsidR="008D74D4" w:rsidRPr="00D5096F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28AE8" w14:textId="77777777" w:rsidR="008D74D4" w:rsidRPr="00F74C84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D74D4" w:rsidRPr="00D5096F" w14:paraId="597DF2B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33A17" w14:textId="77777777" w:rsidR="008D74D4" w:rsidRPr="00D5096F" w:rsidRDefault="008D74D4" w:rsidP="008D74D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85E7" w14:textId="24644BD9" w:rsidR="008D74D4" w:rsidRPr="00C933C4" w:rsidRDefault="008D74D4" w:rsidP="008D74D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5F14B" w14:textId="77777777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6A630" w14:textId="77777777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2E0C" w14:textId="36BE961B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D3517" w14:textId="48914E38" w:rsidR="008D74D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65B5" w14:textId="09728DF8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ACFD" w14:textId="77777777" w:rsidR="008D74D4" w:rsidRPr="00D5096F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2556C0" w14:textId="77777777" w:rsidR="008D74D4" w:rsidRPr="00F74C84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D74D4" w:rsidRPr="00D5096F" w14:paraId="3BD18E8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570F" w14:textId="77777777" w:rsidR="008D74D4" w:rsidRPr="00D5096F" w:rsidRDefault="008D74D4" w:rsidP="008D74D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A899" w14:textId="0ABD0B7C" w:rsidR="008D74D4" w:rsidRPr="00C933C4" w:rsidRDefault="008D74D4" w:rsidP="008D74D4">
            <w:pPr>
              <w:pStyle w:val="af3"/>
              <w:rPr>
                <w:rFonts w:ascii="ISOCPEUR" w:hAnsi="ISOCPEUR" w:cs="Times New Roman"/>
              </w:rPr>
            </w:pPr>
            <w:r w:rsidRPr="00FC4C2D">
              <w:rPr>
                <w:rFonts w:ascii="ISOCPEUR" w:hAnsi="ISOCPEUR" w:cs="Times New Roman"/>
              </w:rPr>
              <w:t>Крепление ТМ к стене (</w:t>
            </w:r>
            <w:r>
              <w:rPr>
                <w:rFonts w:ascii="ISOCPEUR" w:hAnsi="ISOCPEUR" w:cs="Times New Roman"/>
              </w:rPr>
              <w:t>скоба</w:t>
            </w:r>
            <w:r w:rsidRPr="00FC4C2D">
              <w:rPr>
                <w:rFonts w:ascii="ISOCPEUR" w:hAnsi="ISOCPEUR" w:cs="Times New Roman"/>
              </w:rPr>
              <w:t>) для вертикального монтажа осн.</w:t>
            </w:r>
            <w:r>
              <w:rPr>
                <w:rFonts w:ascii="ISOCPEUR" w:hAnsi="ISOCPEUR" w:cs="Times New Roman"/>
              </w:rPr>
              <w:t>1</w:t>
            </w:r>
            <w:r w:rsidRPr="00FC4C2D">
              <w:rPr>
                <w:rFonts w:ascii="ISOCPEUR" w:hAnsi="ISOCPEUR" w:cs="Times New Roman"/>
              </w:rPr>
              <w:t>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5E0BB" w14:textId="77777777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B3608" w14:textId="116E43DB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BMM10</w:t>
            </w:r>
            <w:r>
              <w:rPr>
                <w:rFonts w:ascii="ISOCPEUR" w:hAnsi="ISOCPEUR" w:cs="Times New Roman"/>
              </w:rPr>
              <w:t>1</w:t>
            </w:r>
            <w:r>
              <w:rPr>
                <w:rFonts w:ascii="ISOCPEUR" w:hAnsi="ISOCPEUR" w:cs="Times New Roman"/>
                <w:lang w:val="en-US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4B16A" w14:textId="4E2DD7B0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7078D" w14:textId="4FB85E71" w:rsidR="008D74D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701C" w14:textId="6F0BF747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EAB61" w14:textId="77777777" w:rsidR="008D74D4" w:rsidRPr="00D5096F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016D78" w14:textId="77777777" w:rsidR="008D74D4" w:rsidRPr="00F74C84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D74D4" w:rsidRPr="00D5096F" w14:paraId="6018E850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4B2B8" w14:textId="77777777" w:rsidR="008D74D4" w:rsidRPr="00D5096F" w:rsidRDefault="008D74D4" w:rsidP="008D74D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91E19" w14:textId="391A6404" w:rsidR="008D74D4" w:rsidRPr="00C933C4" w:rsidRDefault="008D74D4" w:rsidP="008D74D4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9C98" w14:textId="77777777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84232" w14:textId="447BC5CB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3CE0" w14:textId="5B5FDC81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2682" w14:textId="079B1FF3" w:rsidR="008D74D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E077D" w14:textId="65257402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24471" w14:textId="77777777" w:rsidR="008D74D4" w:rsidRPr="00D5096F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F86A76" w14:textId="77777777" w:rsidR="008D74D4" w:rsidRPr="00F74C84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D74D4" w:rsidRPr="00D5096F" w14:paraId="081ABFA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2ECA" w14:textId="77777777" w:rsidR="008D74D4" w:rsidRPr="00D5096F" w:rsidRDefault="008D74D4" w:rsidP="008D74D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0BA2D" w14:textId="68E05C8C" w:rsidR="008D74D4" w:rsidRPr="00C933C4" w:rsidRDefault="008D74D4" w:rsidP="008D74D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30C11" w14:textId="77777777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B919" w14:textId="024B4F50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D484" w14:textId="1E2E6B7C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C9D1B" w14:textId="75DE2918" w:rsidR="008D74D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3BD6C" w14:textId="0046CAF0" w:rsidR="008D74D4" w:rsidRPr="00C933C4" w:rsidRDefault="002D0927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  <w:r w:rsidR="008D74D4"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9CF1" w14:textId="77777777" w:rsidR="008D74D4" w:rsidRPr="00D5096F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FB90A" w14:textId="77777777" w:rsidR="008D74D4" w:rsidRPr="00F74C84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D74D4" w:rsidRPr="00D5096F" w14:paraId="71FA360A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E5598" w14:textId="77777777" w:rsidR="008D74D4" w:rsidRPr="00D5096F" w:rsidRDefault="008D74D4" w:rsidP="008D74D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594C" w14:textId="6639D8C5" w:rsidR="008D74D4" w:rsidRDefault="008D74D4" w:rsidP="008D74D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</w:t>
            </w:r>
            <w:r>
              <w:rPr>
                <w:rFonts w:ascii="ISOCPEUR" w:hAnsi="ISOCPEUR" w:cs="Times New Roman"/>
              </w:rPr>
              <w:t>НД</w:t>
            </w:r>
            <w:r w:rsidRPr="00F309E7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25, чёрная,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9179" w14:textId="77777777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B921" w14:textId="543DEC9C" w:rsidR="008D74D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71725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0F96" w14:textId="66AAFDDA" w:rsidR="008D74D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EDD35" w14:textId="48D98496" w:rsidR="008D74D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933DE" w14:textId="4E0C1FAA" w:rsidR="008D74D4" w:rsidRPr="0061504F" w:rsidRDefault="0090641A" w:rsidP="008D74D4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778E" w14:textId="77777777" w:rsidR="008D74D4" w:rsidRPr="00D5096F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126D5C" w14:textId="60AC16D0" w:rsidR="008D74D4" w:rsidRPr="008D74D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Монтаж на кровле</w:t>
            </w:r>
          </w:p>
        </w:tc>
      </w:tr>
      <w:tr w:rsidR="008D74D4" w:rsidRPr="00D5096F" w14:paraId="19A5166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634DF" w14:textId="77777777" w:rsidR="008D74D4" w:rsidRPr="00D5096F" w:rsidRDefault="008D74D4" w:rsidP="008D74D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F707" w14:textId="0EA2AB3D" w:rsidR="008D74D4" w:rsidRPr="00C933C4" w:rsidRDefault="008D74D4" w:rsidP="008D74D4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7ADF" w14:textId="77777777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80BF" w14:textId="119001A7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D0104" w14:textId="5C9C29E0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EA4B" w14:textId="6DFF57C8" w:rsidR="008D74D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51232" w14:textId="649F628D" w:rsidR="008D74D4" w:rsidRPr="002D0927" w:rsidRDefault="002D0927" w:rsidP="008D74D4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48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BE90" w14:textId="77777777" w:rsidR="008D74D4" w:rsidRPr="00D5096F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C66F35" w14:textId="77777777" w:rsidR="008D74D4" w:rsidRPr="00F74C84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D74D4" w:rsidRPr="00D5096F" w14:paraId="371EF7F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3DB5" w14:textId="77777777" w:rsidR="008D74D4" w:rsidRPr="00D5096F" w:rsidRDefault="008D74D4" w:rsidP="008D74D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44AFA" w14:textId="1F53EA17" w:rsidR="008D74D4" w:rsidRPr="00C933C4" w:rsidRDefault="008D74D4" w:rsidP="008D74D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4D55" w14:textId="77777777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CA119" w14:textId="77777777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D3997" w14:textId="71484919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12DA" w14:textId="7D292EA0" w:rsidR="008D74D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AE321" w14:textId="2FEEBBB8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829BB" w14:textId="77777777" w:rsidR="008D74D4" w:rsidRPr="00D5096F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659C03" w14:textId="74A4449A" w:rsidR="008D74D4" w:rsidRPr="00F74C84" w:rsidRDefault="008D74D4" w:rsidP="008D74D4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8D74D4" w:rsidRPr="00D5096F" w14:paraId="3E9C334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B35D1" w14:textId="77777777" w:rsidR="008D74D4" w:rsidRPr="00D5096F" w:rsidRDefault="008D74D4" w:rsidP="008D74D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C552A" w14:textId="5CE8C214" w:rsidR="008D74D4" w:rsidRPr="00C933C4" w:rsidRDefault="008D74D4" w:rsidP="008D74D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F59D" w14:textId="77777777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A5B35" w14:textId="686A561A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CB8F" w14:textId="5275FF4E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F57A" w14:textId="13D047B4" w:rsidR="008D74D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42EE" w14:textId="385B7B3D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476CE" w14:textId="77777777" w:rsidR="008D74D4" w:rsidRPr="00D5096F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EAE95" w14:textId="77777777" w:rsidR="008D74D4" w:rsidRPr="00F74C84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D74D4" w:rsidRPr="00D5096F" w14:paraId="188CB59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786D5" w14:textId="77777777" w:rsidR="008D74D4" w:rsidRPr="00D5096F" w:rsidRDefault="008D74D4" w:rsidP="008D74D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C45A9" w14:textId="2893AB81" w:rsidR="008D74D4" w:rsidRPr="00C933C4" w:rsidRDefault="008D74D4" w:rsidP="008D74D4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4BA5" w14:textId="77777777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7DE53" w14:textId="44272D42" w:rsidR="008D74D4" w:rsidRPr="00C933C4" w:rsidRDefault="008D74D4" w:rsidP="008D74D4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C069" w14:textId="2E001C10" w:rsidR="008D74D4" w:rsidRPr="007B3565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A6711" w14:textId="5541588B" w:rsidR="008D74D4" w:rsidRDefault="008D74D4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0D8BB" w14:textId="5F5D49AB" w:rsidR="008D74D4" w:rsidRPr="00C933C4" w:rsidRDefault="002D0927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  <w:r w:rsidR="008D74D4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6ACE" w14:textId="77777777" w:rsidR="008D74D4" w:rsidRPr="00D5096F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6937C2" w14:textId="77777777" w:rsidR="008D74D4" w:rsidRPr="00F74C84" w:rsidRDefault="008D74D4" w:rsidP="008D74D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870FF" w:rsidRPr="00D5096F" w14:paraId="7DD0FDF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1CBA8" w14:textId="77777777" w:rsidR="009870FF" w:rsidRPr="00D5096F" w:rsidRDefault="009870FF" w:rsidP="008D74D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B589" w14:textId="7F7543D7" w:rsidR="009870FF" w:rsidRPr="00715433" w:rsidRDefault="009870FF" w:rsidP="008D74D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</w:t>
            </w:r>
            <w:r w:rsidRPr="009870FF">
              <w:rPr>
                <w:rFonts w:ascii="ISOCPEUR" w:hAnsi="ISOCPEUR" w:cs="Times New Roman"/>
              </w:rPr>
              <w:t>роход</w:t>
            </w:r>
            <w:r>
              <w:rPr>
                <w:rFonts w:ascii="ISOCPEUR" w:hAnsi="ISOCPEUR" w:cs="Times New Roman"/>
              </w:rPr>
              <w:t>к</w:t>
            </w:r>
            <w:r w:rsidRPr="009870FF">
              <w:rPr>
                <w:rFonts w:ascii="ISOCPEUR" w:hAnsi="ISOCPEUR" w:cs="Times New Roman"/>
              </w:rPr>
              <w:t>а трубы малого сечения</w:t>
            </w:r>
            <w:r w:rsidR="006A408B">
              <w:rPr>
                <w:rFonts w:ascii="ISOCPEUR" w:hAnsi="ISOCPEUR" w:cs="Times New Roman"/>
              </w:rPr>
              <w:t xml:space="preserve"> </w:t>
            </w:r>
            <w:r w:rsidR="006A408B">
              <w:rPr>
                <w:rFonts w:ascii="ISOCPEUR" w:hAnsi="ISOCPEUR" w:cs="Times New Roman"/>
                <w:lang w:val="en-US"/>
              </w:rPr>
              <w:t>D</w:t>
            </w:r>
            <w:r w:rsidR="006A408B">
              <w:rPr>
                <w:rFonts w:ascii="ISOCPEUR" w:hAnsi="ISOCPEUR" w:cs="Times New Roman"/>
              </w:rPr>
              <w:t>у 50</w:t>
            </w:r>
            <w:r w:rsidR="00EC7E19">
              <w:rPr>
                <w:rFonts w:ascii="ISOCPEUR" w:hAnsi="ISOCPEUR" w:cs="Times New Roman"/>
              </w:rPr>
              <w:t xml:space="preserve"> </w:t>
            </w:r>
            <w:r w:rsidRPr="009870FF">
              <w:rPr>
                <w:rFonts w:ascii="ISOCPEUR" w:hAnsi="ISOCPEUR" w:cs="Times New Roman"/>
              </w:rPr>
              <w:t>через кровлю</w:t>
            </w:r>
            <w:r w:rsidR="00EC7E19">
              <w:rPr>
                <w:rFonts w:ascii="ISOCPEUR" w:hAnsi="ISOCPEUR" w:cs="Times New Roman"/>
              </w:rPr>
              <w:t xml:space="preserve"> (Узел </w:t>
            </w:r>
            <w:r w:rsidR="00EC7E19" w:rsidRPr="00EC7E19">
              <w:rPr>
                <w:rFonts w:ascii="ISOCPEUR" w:hAnsi="ISOCPEUR" w:cs="Times New Roman"/>
              </w:rPr>
              <w:t>У.7.2-2021.12</w:t>
            </w:r>
            <w:r w:rsidR="00EC7E19">
              <w:rPr>
                <w:rFonts w:ascii="ISOCPEUR" w:hAnsi="ISOCPEUR" w:cs="Times New Roman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29E0" w14:textId="2F10B9A7" w:rsidR="009870FF" w:rsidRPr="007B3565" w:rsidRDefault="006A408B" w:rsidP="008D74D4">
            <w:pPr>
              <w:pStyle w:val="af5"/>
              <w:rPr>
                <w:rFonts w:ascii="ISOCPEUR" w:hAnsi="ISOCPEUR" w:cs="Times New Roman"/>
              </w:rPr>
            </w:pPr>
            <w:r w:rsidRPr="006A408B">
              <w:rPr>
                <w:rFonts w:ascii="ISOCPEUR" w:hAnsi="ISOCPEUR" w:cs="Times New Roman"/>
              </w:rPr>
              <w:t xml:space="preserve">ТН-КРОВЛЯ Классик </w:t>
            </w:r>
            <w:proofErr w:type="spellStart"/>
            <w:r w:rsidRPr="006A408B">
              <w:rPr>
                <w:rFonts w:ascii="ISOCPEUR" w:hAnsi="ISOCPEUR" w:cs="Times New Roman"/>
              </w:rPr>
              <w:t>Проф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5FCD" w14:textId="77777777" w:rsidR="009870FF" w:rsidRPr="002D2387" w:rsidRDefault="009870FF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04C0" w14:textId="61115FE1" w:rsidR="009870FF" w:rsidRPr="009870FF" w:rsidRDefault="009870FF" w:rsidP="008D74D4">
            <w:pPr>
              <w:pStyle w:val="af5"/>
              <w:rPr>
                <w:rFonts w:ascii="ISOCPEUR" w:hAnsi="ISOCPEUR" w:cs="Times New Roman"/>
              </w:rPr>
            </w:pPr>
            <w:proofErr w:type="spellStart"/>
            <w:r>
              <w:rPr>
                <w:rFonts w:ascii="ISOCPEUR" w:hAnsi="ISOCPEUR" w:cs="Times New Roman"/>
              </w:rPr>
              <w:t>Технониколь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2C51" w14:textId="3B5964D2" w:rsidR="009870FF" w:rsidRDefault="009870FF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5EEED" w14:textId="4DDD3B10" w:rsidR="009870FF" w:rsidRPr="009870FF" w:rsidRDefault="009870FF" w:rsidP="008D74D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BC93A" w14:textId="77777777" w:rsidR="009870FF" w:rsidRPr="00D5096F" w:rsidRDefault="009870FF" w:rsidP="008D74D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B3625A" w14:textId="77777777" w:rsidR="009870FF" w:rsidRPr="00F74C84" w:rsidRDefault="009870FF" w:rsidP="008D74D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3FE931F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35F8" w14:textId="77777777" w:rsidR="002D0927" w:rsidRPr="00D5096F" w:rsidRDefault="002D0927" w:rsidP="002D0927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95112" w14:textId="562046B0" w:rsidR="002D0927" w:rsidRPr="00C933C4" w:rsidRDefault="00CD4A54" w:rsidP="002D0927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</w:t>
            </w:r>
            <w:r>
              <w:rPr>
                <w:rFonts w:ascii="ISOCPEUR" w:hAnsi="ISOCPEUR" w:cs="Times New Roman"/>
                <w:b/>
                <w:u w:val="single"/>
              </w:rPr>
              <w:t>иляторы</w:t>
            </w:r>
            <w:r w:rsidR="002D0927" w:rsidRPr="00C94F4A">
              <w:rPr>
                <w:rFonts w:ascii="ISOCPEUR" w:hAnsi="ISOCPEUR" w:cs="Times New Roman"/>
                <w:b/>
                <w:u w:val="single"/>
              </w:rPr>
              <w:t xml:space="preserve"> </w:t>
            </w:r>
            <w:r w:rsidR="002D0927">
              <w:rPr>
                <w:rFonts w:ascii="ISOCPEUR" w:hAnsi="ISOCPEUR" w:cs="Times New Roman"/>
                <w:b/>
                <w:u w:val="single"/>
              </w:rPr>
              <w:t>В</w:t>
            </w:r>
            <w:r w:rsidR="002D0927">
              <w:rPr>
                <w:rFonts w:ascii="ISOCPEUR" w:hAnsi="ISOCPEUR" w:cs="Times New Roman"/>
                <w:b/>
                <w:u w:val="single"/>
                <w:lang w:val="en-US"/>
              </w:rPr>
              <w:t>5</w:t>
            </w:r>
            <w:r w:rsidR="002D0927">
              <w:rPr>
                <w:rFonts w:ascii="ISOCPEUR" w:hAnsi="ISOCPEUR" w:cs="Times New Roman"/>
                <w:b/>
                <w:u w:val="single"/>
              </w:rPr>
              <w:t>/В</w:t>
            </w:r>
            <w:r w:rsidR="002D0927">
              <w:rPr>
                <w:rFonts w:ascii="ISOCPEUR" w:hAnsi="ISOCPEUR" w:cs="Times New Roman"/>
                <w:b/>
                <w:u w:val="single"/>
                <w:lang w:val="en-US"/>
              </w:rPr>
              <w:t>5</w:t>
            </w:r>
            <w:r w:rsidR="002D0927">
              <w:rPr>
                <w:rFonts w:ascii="ISOCPEUR" w:hAnsi="ISOCPEUR" w:cs="Times New Roman"/>
                <w:b/>
                <w:u w:val="single"/>
              </w:rPr>
              <w:t>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8018B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021D0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E0D1F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089A" w14:textId="77777777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8A11C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98C9B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4038E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7F62ACEF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4A64" w14:textId="77777777" w:rsidR="002D0927" w:rsidRPr="00D5096F" w:rsidRDefault="002D0927" w:rsidP="002D0927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5C0DB" w14:textId="7565C953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ШУ-В</w:t>
            </w:r>
            <w:r w:rsidR="00A50EED">
              <w:rPr>
                <w:rFonts w:ascii="ISOCPEUR" w:hAnsi="ISOCPEUR" w:cs="Times New Roman"/>
                <w:b/>
              </w:rPr>
              <w:t>5</w:t>
            </w:r>
            <w:r w:rsidR="00A50EED" w:rsidRPr="00A50EED">
              <w:rPr>
                <w:rFonts w:ascii="ISOCPEUR" w:hAnsi="ISOCPEUR" w:cs="Times New Roman"/>
                <w:b/>
              </w:rPr>
              <w:t>/В</w:t>
            </w:r>
            <w:r w:rsidR="00A50EED">
              <w:rPr>
                <w:rFonts w:ascii="ISOCPEUR" w:hAnsi="ISOCPEUR" w:cs="Times New Roman"/>
                <w:b/>
              </w:rPr>
              <w:t>5</w:t>
            </w:r>
            <w:r w:rsidR="00A50EED" w:rsidRPr="00A50EED">
              <w:rPr>
                <w:rFonts w:ascii="ISOCPEUR" w:hAnsi="ISOCPEUR" w:cs="Times New Roman"/>
                <w:b/>
              </w:rPr>
              <w:t>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48C5E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C0D2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72DD9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6DDCF" w14:textId="77777777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83155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4944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2CA92B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45C6BC0E" w14:textId="77777777" w:rsidTr="00157A6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1569F" w14:textId="77777777" w:rsidR="002D0927" w:rsidRPr="00D5096F" w:rsidRDefault="002D0927" w:rsidP="002D092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1BD74" w14:textId="1B6CE547" w:rsidR="002D0927" w:rsidRDefault="002D0927" w:rsidP="002D0927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760DEFD7" w14:textId="77777777" w:rsidR="002D0927" w:rsidRDefault="002D0927" w:rsidP="002D0927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 w:rsidRPr="00770598">
              <w:rPr>
                <w:rFonts w:ascii="ISOCPEUR" w:hAnsi="ISOCPEUR" w:cs="Times New Roman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0FB7101B" w14:textId="77777777" w:rsidR="002D0927" w:rsidRPr="002D0927" w:rsidRDefault="002D0927" w:rsidP="002D0927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6DB4C6BC" w14:textId="7CF19F2A" w:rsidR="002D0927" w:rsidRPr="00C933C4" w:rsidRDefault="002D0927" w:rsidP="002D0927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043F" w14:textId="10505FDE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4B8BB" w14:textId="6D0DA329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ZE-</w:t>
            </w:r>
            <w:r>
              <w:rPr>
                <w:rFonts w:ascii="ISOCPEUR" w:hAnsi="ISOCPEUR" w:cs="Times New Roman"/>
              </w:rPr>
              <w:t>3</w:t>
            </w:r>
            <w:r>
              <w:rPr>
                <w:rFonts w:ascii="ISOCPEUR" w:hAnsi="ISOCPEUR" w:cs="Times New Roman"/>
                <w:lang w:val="en-US"/>
              </w:rPr>
              <w:t>R3R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FC196" w14:textId="3F393AC1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87A9" w14:textId="118FD675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B3502" w14:textId="5622FFE6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8D09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FF9A4" w14:textId="77777777" w:rsidR="002D0927" w:rsidRPr="00F74C84" w:rsidRDefault="002D0927" w:rsidP="002D0927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3AD8CF50" w14:textId="77777777" w:rsidR="002D0927" w:rsidRPr="00F74C84" w:rsidRDefault="002D0927" w:rsidP="002D0927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742836AF" w14:textId="2A95F586" w:rsidR="002D0927" w:rsidRPr="00F74C84" w:rsidRDefault="002D0927" w:rsidP="002D0927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2D0927" w:rsidRPr="00D5096F" w14:paraId="10010AE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45D1" w14:textId="77777777" w:rsidR="002D0927" w:rsidRPr="00D5096F" w:rsidRDefault="002D0927" w:rsidP="004A01C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4FDE" w14:textId="55F8D7C4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CFC0C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E30B2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22C9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5841" w14:textId="77777777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8A48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9CFBC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03487F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6260DC7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0BF1" w14:textId="77777777" w:rsidR="002D0927" w:rsidRPr="00D5096F" w:rsidRDefault="002D0927" w:rsidP="002D092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5EADA" w14:textId="467A5BFC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</w:rPr>
              <w:t xml:space="preserve">Частотный преобразователь </w:t>
            </w:r>
            <w:r>
              <w:rPr>
                <w:rFonts w:ascii="ISOCPEUR" w:hAnsi="ISOCPEUR" w:cs="Times New Roman"/>
                <w:lang w:val="en-US"/>
              </w:rPr>
              <w:t>0</w:t>
            </w:r>
            <w:r w:rsidRPr="009F018C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  <w:lang w:val="en-US"/>
              </w:rPr>
              <w:t>75</w:t>
            </w:r>
            <w:r w:rsidRPr="009F018C">
              <w:rPr>
                <w:rFonts w:ascii="ISOCPEUR" w:hAnsi="ISOCPEUR" w:cs="Times New Roman"/>
              </w:rPr>
              <w:t xml:space="preserve"> кВт, </w:t>
            </w:r>
            <w:r>
              <w:rPr>
                <w:rFonts w:ascii="ISOCPEUR" w:hAnsi="ISOCPEUR" w:cs="Times New Roman"/>
              </w:rPr>
              <w:t>38</w:t>
            </w:r>
            <w:r w:rsidRPr="009F018C">
              <w:rPr>
                <w:rFonts w:ascii="ISOCPEUR" w:hAnsi="ISOCPEUR" w:cs="Times New Roman"/>
              </w:rPr>
              <w:t>0 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7FEB" w14:textId="547904CC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223B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EC54" w14:textId="104980ED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32383" w14:textId="6EE3AD4E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3FFF" w14:textId="0DED54CD" w:rsidR="002D0927" w:rsidRPr="002D0927" w:rsidRDefault="002D0927" w:rsidP="002D0927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C03A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58B58" w14:textId="77777777" w:rsidR="002D0927" w:rsidRPr="00F74C84" w:rsidRDefault="002D0927" w:rsidP="002D0927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565F9D90" w14:textId="77777777" w:rsidR="002D0927" w:rsidRPr="00F74C84" w:rsidRDefault="002D0927" w:rsidP="002D0927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5E183973" w14:textId="2D2C7B0D" w:rsidR="002D0927" w:rsidRPr="00F74C84" w:rsidRDefault="002D0927" w:rsidP="002D0927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2D0927" w:rsidRPr="00D5096F" w14:paraId="48371F1A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6024B" w14:textId="77777777" w:rsidR="002D0927" w:rsidRPr="00D5096F" w:rsidRDefault="002D0927" w:rsidP="004A01C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2BAE8" w14:textId="1E795E1E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30F1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78582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9C503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D671" w14:textId="77777777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5211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B25AD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512CF8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327DA34A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0FB3" w14:textId="77777777" w:rsidR="002D0927" w:rsidRPr="00D5096F" w:rsidRDefault="002D0927" w:rsidP="004A01C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4050A" w14:textId="311C67D0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479F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26352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92258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776D7" w14:textId="77777777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6ED05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CDA1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A07A39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09AE8B0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E2BC5" w14:textId="77777777" w:rsidR="002D0927" w:rsidRPr="00D5096F" w:rsidRDefault="002D0927" w:rsidP="002D092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1EEE6" w14:textId="29C751E8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A839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7529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B99A8" w14:textId="5E9E05B9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2B44D" w14:textId="6F4E7F3E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BA187" w14:textId="31746316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6A52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BA10E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37C1064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939F5" w14:textId="77777777" w:rsidR="002D0927" w:rsidRPr="00D5096F" w:rsidRDefault="002D0927" w:rsidP="004A01C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2360" w14:textId="590A1CAE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FCA1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695C3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C3B8D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53E4D" w14:textId="77777777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40504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1134A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7DD77F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5A64517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4476" w14:textId="77777777" w:rsidR="002D0927" w:rsidRPr="00D5096F" w:rsidRDefault="002D0927" w:rsidP="002D092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099B" w14:textId="73FB294E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F309E7">
              <w:rPr>
                <w:rFonts w:ascii="ISOCPEUR" w:hAnsi="ISOCPEUR" w:cs="Times New Roman"/>
              </w:rPr>
              <w:t>ВВГ</w:t>
            </w:r>
            <w:r>
              <w:rPr>
                <w:rFonts w:ascii="ISOCPEUR" w:hAnsi="ISOCPEUR" w:cs="Times New Roman"/>
              </w:rPr>
              <w:t>Э</w:t>
            </w:r>
            <w:r w:rsidRPr="00F309E7">
              <w:rPr>
                <w:rFonts w:ascii="ISOCPEUR" w:hAnsi="ISOCPEUR" w:cs="Times New Roman"/>
              </w:rPr>
              <w:t>нг</w:t>
            </w:r>
            <w:proofErr w:type="spellEnd"/>
            <w:r w:rsidRPr="00F309E7">
              <w:rPr>
                <w:rFonts w:ascii="ISOCPEUR" w:hAnsi="ISOCPEUR" w:cs="Times New Roman"/>
              </w:rPr>
              <w:t>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A55A2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D590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4A126" w14:textId="056C9D56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6EC3E" w14:textId="32DC936E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04A1" w14:textId="478E581D" w:rsidR="002D0927" w:rsidRPr="00C933C4" w:rsidRDefault="004A01C0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62F0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E871D8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2FD5947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647F" w14:textId="77777777" w:rsidR="002D0927" w:rsidRPr="00D5096F" w:rsidRDefault="002D0927" w:rsidP="004A01C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D2D0F" w14:textId="4424F646" w:rsidR="002D0927" w:rsidRPr="00C933C4" w:rsidRDefault="002D0927" w:rsidP="002D612D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678E2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472D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515B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D8E4" w14:textId="77777777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D6B94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1B48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45F37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39F94AE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CE6F4" w14:textId="77777777" w:rsidR="002D0927" w:rsidRPr="00D5096F" w:rsidRDefault="002D0927" w:rsidP="002D092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4FD0E" w14:textId="5908B8F0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CB079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AFC7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4A60" w14:textId="3EABC36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00517" w14:textId="5E7415B1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1062" w14:textId="267107E3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4EF3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7EA7D3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057CA70A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667F" w14:textId="77777777" w:rsidR="002D0927" w:rsidRPr="00D5096F" w:rsidRDefault="002D0927" w:rsidP="004A01C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E32A" w14:textId="5948481C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2919B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8CEDC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4A8F5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2B371" w14:textId="77777777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ADA3A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2DDA8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FE2FCC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55FDA3C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DCEA" w14:textId="77777777" w:rsidR="002D0927" w:rsidRPr="00D5096F" w:rsidRDefault="002D0927" w:rsidP="002D092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7ABE9" w14:textId="4503404D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100х50х3000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AFE9B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66EFB" w14:textId="28C6938E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C519A" w14:textId="6517704C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34030" w14:textId="4F3BF8E9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309A" w14:textId="4AC8F2A9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F6282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12D18A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7EE16E3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D54C" w14:textId="77777777" w:rsidR="002D0927" w:rsidRPr="00D5096F" w:rsidRDefault="002D0927" w:rsidP="002D092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0BF0B" w14:textId="1A122C71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100х3000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DDB58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48A58" w14:textId="463FA5DF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C47D4" w14:textId="12CB260B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C8594" w14:textId="167F3928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5874" w14:textId="29C0801C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7443E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21B9CB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45CF7C2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E5381" w14:textId="77777777" w:rsidR="002D0927" w:rsidRPr="00D5096F" w:rsidRDefault="002D0927" w:rsidP="002D092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4AC3" w14:textId="58FF7E13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EFEF1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7572A" w14:textId="5C9478D1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7CA83" w14:textId="46EBC291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0DEC7" w14:textId="5D9409F1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F544F" w14:textId="134E5784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1047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572266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454169B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A7028" w14:textId="77777777" w:rsidR="002D0927" w:rsidRPr="00D5096F" w:rsidRDefault="002D0927" w:rsidP="002D092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D8AC5" w14:textId="3F802B2F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720B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FEF7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23F2" w14:textId="330587D0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9C911" w14:textId="7637F2F4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355F6" w14:textId="5B7063EA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58E78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974BBE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4FC2371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E246" w14:textId="77777777" w:rsidR="002D0927" w:rsidRPr="00D5096F" w:rsidRDefault="002D0927" w:rsidP="002D092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586FF" w14:textId="01B5E9CB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 w:rsidRPr="00FC4C2D">
              <w:rPr>
                <w:rFonts w:ascii="ISOCPEUR" w:hAnsi="ISOCPEUR" w:cs="Times New Roman"/>
              </w:rPr>
              <w:t>Крепление ТМ к стене (</w:t>
            </w:r>
            <w:r>
              <w:rPr>
                <w:rFonts w:ascii="ISOCPEUR" w:hAnsi="ISOCPEUR" w:cs="Times New Roman"/>
              </w:rPr>
              <w:t>скоба</w:t>
            </w:r>
            <w:r w:rsidRPr="00FC4C2D">
              <w:rPr>
                <w:rFonts w:ascii="ISOCPEUR" w:hAnsi="ISOCPEUR" w:cs="Times New Roman"/>
              </w:rPr>
              <w:t>) для вертикального монтажа осн.</w:t>
            </w:r>
            <w:r>
              <w:rPr>
                <w:rFonts w:ascii="ISOCPEUR" w:hAnsi="ISOCPEUR" w:cs="Times New Roman"/>
              </w:rPr>
              <w:t>1</w:t>
            </w:r>
            <w:r w:rsidRPr="00FC4C2D">
              <w:rPr>
                <w:rFonts w:ascii="ISOCPEUR" w:hAnsi="ISOCPEUR" w:cs="Times New Roman"/>
              </w:rPr>
              <w:t>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8D050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C4137" w14:textId="3AD6C5CC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BMM10</w:t>
            </w:r>
            <w:r>
              <w:rPr>
                <w:rFonts w:ascii="ISOCPEUR" w:hAnsi="ISOCPEUR" w:cs="Times New Roman"/>
              </w:rPr>
              <w:t>1</w:t>
            </w:r>
            <w:r>
              <w:rPr>
                <w:rFonts w:ascii="ISOCPEUR" w:hAnsi="ISOCPEUR" w:cs="Times New Roman"/>
                <w:lang w:val="en-US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9EA4" w14:textId="5C6EEDAA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8D43D" w14:textId="26A07956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3201E" w14:textId="755BA544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17B0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DD66EC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62BAC8C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2308" w14:textId="77777777" w:rsidR="002D0927" w:rsidRPr="00D5096F" w:rsidRDefault="002D0927" w:rsidP="002D092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1DF66" w14:textId="57E0176A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F856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E27F" w14:textId="4AEF2522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E14D" w14:textId="53706B35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32588" w14:textId="1ACDB2A3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3B516" w14:textId="604ADDA5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6EF4D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71C6F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7248C9C6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48CAD" w14:textId="77777777" w:rsidR="002D0927" w:rsidRPr="00D5096F" w:rsidRDefault="002D0927" w:rsidP="002D092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5864A" w14:textId="3325F941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9CA0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7481" w14:textId="52D8052F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82C30" w14:textId="444BBC5B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1788" w14:textId="2885D88F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C466" w14:textId="31D1B633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70F7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E8B3DB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44FFA526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9C60" w14:textId="77777777" w:rsidR="002D0927" w:rsidRPr="00D5096F" w:rsidRDefault="002D0927" w:rsidP="002D092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8FAFF" w14:textId="55478A9B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</w:t>
            </w:r>
            <w:r>
              <w:rPr>
                <w:rFonts w:ascii="ISOCPEUR" w:hAnsi="ISOCPEUR" w:cs="Times New Roman"/>
              </w:rPr>
              <w:t>НД</w:t>
            </w:r>
            <w:r w:rsidRPr="00F309E7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25, чёрная,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1E6AC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B2CC0" w14:textId="349D5279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71725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9A8A" w14:textId="1271B098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58356" w14:textId="2E907962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C66F7" w14:textId="778D66FC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6DAC8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842EAF" w14:textId="06B4CF35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Монтаж на кровле</w:t>
            </w:r>
          </w:p>
        </w:tc>
      </w:tr>
      <w:tr w:rsidR="002D0927" w:rsidRPr="00D5096F" w14:paraId="35983E7E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F77C7" w14:textId="77777777" w:rsidR="002D0927" w:rsidRPr="00D5096F" w:rsidRDefault="002D0927" w:rsidP="002D092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2C005" w14:textId="617DC8E4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D5888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A35A5" w14:textId="3190CC3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C56D" w14:textId="1AF71759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A88D8" w14:textId="1447821C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7A52" w14:textId="1657184F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48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169F0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1A0756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1D9C99DE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2FDB" w14:textId="77777777" w:rsidR="002D0927" w:rsidRPr="00D5096F" w:rsidRDefault="002D0927" w:rsidP="002D092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2B45B" w14:textId="264C41A7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F20F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EB9C" w14:textId="77777777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A86B" w14:textId="567F6AEC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0E87" w14:textId="7135D5F8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61C0C" w14:textId="395E7D0F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CB62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4D2BF8" w14:textId="78F08CED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2D0927" w:rsidRPr="00D5096F" w14:paraId="46CEC17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7AC26" w14:textId="77777777" w:rsidR="002D0927" w:rsidRPr="00D5096F" w:rsidRDefault="002D0927" w:rsidP="002D092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E0C1" w14:textId="3F5B5031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39BC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B12B" w14:textId="2D203773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B097" w14:textId="47FC13D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EF9" w14:textId="2C91E983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702F" w14:textId="74B80839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B116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45760E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2D0927" w:rsidRPr="00D5096F" w14:paraId="5ADDE07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1C06A" w14:textId="77777777" w:rsidR="002D0927" w:rsidRPr="00D5096F" w:rsidRDefault="002D0927" w:rsidP="002D092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F5A7A" w14:textId="53207767" w:rsidR="002D0927" w:rsidRPr="00C933C4" w:rsidRDefault="002D0927" w:rsidP="002D0927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EE75" w14:textId="77777777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ED2D" w14:textId="1F919EA2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D95C4" w14:textId="307F7C21" w:rsidR="002D0927" w:rsidRPr="007B3565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73F70" w14:textId="25C9B836" w:rsidR="002D0927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B793" w14:textId="46ACA843" w:rsidR="002D0927" w:rsidRPr="00C933C4" w:rsidRDefault="002D0927" w:rsidP="002D092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8767" w14:textId="77777777" w:rsidR="002D0927" w:rsidRPr="00D5096F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DB3DC8" w14:textId="77777777" w:rsidR="002D0927" w:rsidRPr="00F74C84" w:rsidRDefault="002D0927" w:rsidP="002D092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41FFB880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5D4B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E20A" w14:textId="473CAE45" w:rsidR="006A408B" w:rsidRPr="00715433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</w:t>
            </w:r>
            <w:r w:rsidRPr="009870FF">
              <w:rPr>
                <w:rFonts w:ascii="ISOCPEUR" w:hAnsi="ISOCPEUR" w:cs="Times New Roman"/>
              </w:rPr>
              <w:t>роход</w:t>
            </w:r>
            <w:r>
              <w:rPr>
                <w:rFonts w:ascii="ISOCPEUR" w:hAnsi="ISOCPEUR" w:cs="Times New Roman"/>
              </w:rPr>
              <w:t>к</w:t>
            </w:r>
            <w:r w:rsidRPr="009870FF">
              <w:rPr>
                <w:rFonts w:ascii="ISOCPEUR" w:hAnsi="ISOCPEUR" w:cs="Times New Roman"/>
              </w:rPr>
              <w:t>а трубы малого сечения</w:t>
            </w:r>
            <w:r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  <w:lang w:val="en-US"/>
              </w:rPr>
              <w:t>D</w:t>
            </w:r>
            <w:r>
              <w:rPr>
                <w:rFonts w:ascii="ISOCPEUR" w:hAnsi="ISOCPEUR" w:cs="Times New Roman"/>
              </w:rPr>
              <w:t xml:space="preserve">у 50 </w:t>
            </w:r>
            <w:r w:rsidRPr="009870FF">
              <w:rPr>
                <w:rFonts w:ascii="ISOCPEUR" w:hAnsi="ISOCPEUR" w:cs="Times New Roman"/>
              </w:rPr>
              <w:t>через кровлю</w:t>
            </w:r>
            <w:r>
              <w:rPr>
                <w:rFonts w:ascii="ISOCPEUR" w:hAnsi="ISOCPEUR" w:cs="Times New Roman"/>
              </w:rPr>
              <w:t xml:space="preserve"> (Узел </w:t>
            </w:r>
            <w:r w:rsidRPr="00EC7E19">
              <w:rPr>
                <w:rFonts w:ascii="ISOCPEUR" w:hAnsi="ISOCPEUR" w:cs="Times New Roman"/>
              </w:rPr>
              <w:t>У.7.2-2021.12</w:t>
            </w:r>
            <w:r>
              <w:rPr>
                <w:rFonts w:ascii="ISOCPEUR" w:hAnsi="ISOCPEUR" w:cs="Times New Roman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43A4D" w14:textId="13D1F5CE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 w:rsidRPr="006A408B">
              <w:rPr>
                <w:rFonts w:ascii="ISOCPEUR" w:hAnsi="ISOCPEUR" w:cs="Times New Roman"/>
              </w:rPr>
              <w:t xml:space="preserve">ТН-КРОВЛЯ Классик </w:t>
            </w:r>
            <w:proofErr w:type="spellStart"/>
            <w:r w:rsidRPr="006A408B">
              <w:rPr>
                <w:rFonts w:ascii="ISOCPEUR" w:hAnsi="ISOCPEUR" w:cs="Times New Roman"/>
              </w:rPr>
              <w:t>Проф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D7D4F" w14:textId="77777777" w:rsidR="006A408B" w:rsidRPr="002D2387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CF160" w14:textId="78CFA451" w:rsidR="006A408B" w:rsidRDefault="006A408B" w:rsidP="006A408B">
            <w:pPr>
              <w:pStyle w:val="af5"/>
              <w:rPr>
                <w:rFonts w:ascii="ISOCPEUR" w:hAnsi="ISOCPEUR" w:cs="Times New Roman"/>
                <w:lang w:val="en-US"/>
              </w:rPr>
            </w:pPr>
            <w:proofErr w:type="spellStart"/>
            <w:r>
              <w:rPr>
                <w:rFonts w:ascii="ISOCPEUR" w:hAnsi="ISOCPEUR" w:cs="Times New Roman"/>
              </w:rPr>
              <w:t>Технониколь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DA21" w14:textId="50DFB860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C6FB" w14:textId="31B12BF1" w:rsidR="006A408B" w:rsidRDefault="006A408B" w:rsidP="006A408B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5E5A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169FDE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2C687BB6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85780" w14:textId="77777777" w:rsidR="006A408B" w:rsidRPr="00D5096F" w:rsidRDefault="006A408B" w:rsidP="006A408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7410" w14:textId="17E9975E" w:rsidR="006A408B" w:rsidRPr="00C933C4" w:rsidRDefault="006A408B" w:rsidP="006A408B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</w:t>
            </w:r>
            <w:r>
              <w:rPr>
                <w:rFonts w:ascii="ISOCPEUR" w:hAnsi="ISOCPEUR" w:cs="Times New Roman"/>
                <w:b/>
                <w:u w:val="single"/>
              </w:rPr>
              <w:t>иляторы</w:t>
            </w:r>
            <w:r w:rsidRPr="00C94F4A">
              <w:rPr>
                <w:rFonts w:ascii="ISOCPEUR" w:hAnsi="ISOCPEUR" w:cs="Times New Roman"/>
                <w:b/>
                <w:u w:val="single"/>
              </w:rPr>
              <w:t xml:space="preserve"> </w:t>
            </w:r>
            <w:r>
              <w:rPr>
                <w:rFonts w:ascii="ISOCPEUR" w:hAnsi="ISOCPEUR" w:cs="Times New Roman"/>
                <w:b/>
                <w:u w:val="single"/>
              </w:rPr>
              <w:t>В</w:t>
            </w:r>
            <w:r>
              <w:rPr>
                <w:rFonts w:ascii="ISOCPEUR" w:hAnsi="ISOCPEUR" w:cs="Times New Roman"/>
                <w:b/>
                <w:u w:val="single"/>
                <w:lang w:val="en-US"/>
              </w:rPr>
              <w:t>6</w:t>
            </w:r>
            <w:r>
              <w:rPr>
                <w:rFonts w:ascii="ISOCPEUR" w:hAnsi="ISOCPEUR" w:cs="Times New Roman"/>
                <w:b/>
                <w:u w:val="single"/>
              </w:rPr>
              <w:t>/В</w:t>
            </w:r>
            <w:r>
              <w:rPr>
                <w:rFonts w:ascii="ISOCPEUR" w:hAnsi="ISOCPEUR" w:cs="Times New Roman"/>
                <w:b/>
                <w:u w:val="single"/>
                <w:lang w:val="en-US"/>
              </w:rPr>
              <w:t>6</w:t>
            </w:r>
            <w:r>
              <w:rPr>
                <w:rFonts w:ascii="ISOCPEUR" w:hAnsi="ISOCPEUR" w:cs="Times New Roman"/>
                <w:b/>
                <w:u w:val="single"/>
              </w:rPr>
              <w:t>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43E2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F062C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CB45B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CFE4" w14:textId="77777777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2696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0A47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973210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333EEFD0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EBE2C" w14:textId="77777777" w:rsidR="006A408B" w:rsidRPr="00D5096F" w:rsidRDefault="006A408B" w:rsidP="006A408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27BA5" w14:textId="44F01D68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ШУ-В6/В6р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E44BA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80F7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36511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8EEC8" w14:textId="77777777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2B92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D73BA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2D91CC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6C423087" w14:textId="77777777" w:rsidTr="0029138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2DAF4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95859" w14:textId="59A729FE" w:rsidR="006A408B" w:rsidRDefault="006A408B" w:rsidP="002D612D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1EDF1883" w14:textId="77777777" w:rsidR="006A408B" w:rsidRDefault="006A408B" w:rsidP="002D612D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 w:rsidRPr="00770598">
              <w:rPr>
                <w:rFonts w:ascii="ISOCPEUR" w:hAnsi="ISOCPEUR" w:cs="Times New Roman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6CB6F98E" w14:textId="77777777" w:rsidR="006A408B" w:rsidRDefault="006A408B" w:rsidP="002D612D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071674B2" w14:textId="6C1B41C4" w:rsidR="006A408B" w:rsidRPr="00C933C4" w:rsidRDefault="006A408B" w:rsidP="002D612D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79108" w14:textId="116CCEFD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39483" w14:textId="6FDDFA7F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ZE-</w:t>
            </w:r>
            <w:r>
              <w:rPr>
                <w:rFonts w:ascii="ISOCPEUR" w:hAnsi="ISOCPEUR" w:cs="Times New Roman"/>
              </w:rPr>
              <w:t>3</w:t>
            </w:r>
            <w:r>
              <w:rPr>
                <w:rFonts w:ascii="ISOCPEUR" w:hAnsi="ISOCPEUR" w:cs="Times New Roman"/>
                <w:lang w:val="en-US"/>
              </w:rPr>
              <w:t>R3R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0656" w14:textId="31DFD64B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0D32F" w14:textId="732CD455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2768C" w14:textId="19DABFF6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ACA90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02F63D" w14:textId="77777777" w:rsidR="006A408B" w:rsidRPr="00F74C84" w:rsidRDefault="006A408B" w:rsidP="002D612D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24AD7301" w14:textId="77777777" w:rsidR="006A408B" w:rsidRPr="00F74C84" w:rsidRDefault="006A408B" w:rsidP="002D612D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58B9D58C" w14:textId="2D21B61F" w:rsidR="006A408B" w:rsidRPr="00F74C84" w:rsidRDefault="006A408B" w:rsidP="002D612D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A408B" w:rsidRPr="00D5096F" w14:paraId="323ECF6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C8E9F" w14:textId="77777777" w:rsidR="006A408B" w:rsidRPr="00D5096F" w:rsidRDefault="006A408B" w:rsidP="006A408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8530A" w14:textId="0154850E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661F9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98844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D6774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A34E" w14:textId="77777777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3E332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FB262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BB1C6F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387CF520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8613D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7366F" w14:textId="228109A2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</w:rPr>
              <w:t xml:space="preserve">Частотный преобразователь </w:t>
            </w:r>
            <w:r>
              <w:rPr>
                <w:rFonts w:ascii="ISOCPEUR" w:hAnsi="ISOCPEUR" w:cs="Times New Roman"/>
                <w:lang w:val="en-US"/>
              </w:rPr>
              <w:t>0</w:t>
            </w:r>
            <w:r w:rsidRPr="009F018C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  <w:lang w:val="en-US"/>
              </w:rPr>
              <w:t>75</w:t>
            </w:r>
            <w:r w:rsidRPr="009F018C">
              <w:rPr>
                <w:rFonts w:ascii="ISOCPEUR" w:hAnsi="ISOCPEUR" w:cs="Times New Roman"/>
              </w:rPr>
              <w:t xml:space="preserve"> кВт, </w:t>
            </w:r>
            <w:r>
              <w:rPr>
                <w:rFonts w:ascii="ISOCPEUR" w:hAnsi="ISOCPEUR" w:cs="Times New Roman"/>
              </w:rPr>
              <w:t>38</w:t>
            </w:r>
            <w:r w:rsidRPr="009F018C">
              <w:rPr>
                <w:rFonts w:ascii="ISOCPEUR" w:hAnsi="ISOCPEUR" w:cs="Times New Roman"/>
              </w:rPr>
              <w:t>0 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FE891" w14:textId="36169A34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A48A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463C" w14:textId="094E1786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52845" w14:textId="13E935AA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68295" w14:textId="74BC8742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C6BB8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DDA45" w14:textId="77777777" w:rsidR="006A408B" w:rsidRPr="00F74C84" w:rsidRDefault="006A408B" w:rsidP="006A408B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65CB8D76" w14:textId="77777777" w:rsidR="006A408B" w:rsidRPr="00F74C84" w:rsidRDefault="006A408B" w:rsidP="006A408B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lastRenderedPageBreak/>
              <w:t>поставка NED, учтено в</w:t>
            </w:r>
          </w:p>
          <w:p w14:paraId="1F6D204D" w14:textId="4CFEE692" w:rsidR="006A408B" w:rsidRPr="00F74C84" w:rsidRDefault="006A408B" w:rsidP="006A408B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A408B" w:rsidRPr="00D5096F" w14:paraId="71B7094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AD95" w14:textId="77777777" w:rsidR="006A408B" w:rsidRPr="00D5096F" w:rsidRDefault="006A408B" w:rsidP="006A408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4089D" w14:textId="69E04ECC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B66EB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3730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A02FA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12928" w14:textId="77777777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B295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C9CE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41CF35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6BE4A8E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AFD20" w14:textId="77777777" w:rsidR="006A408B" w:rsidRPr="00D5096F" w:rsidRDefault="006A408B" w:rsidP="006A408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D6780" w14:textId="5D3BC731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88026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92C4F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D24D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BAB4" w14:textId="77777777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4010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A9A40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C6D94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352CC4E9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13DA0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5FF84" w14:textId="59558FE5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1D02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D9617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E253" w14:textId="427E3003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4831" w14:textId="7E04CB89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468EC" w14:textId="19014EEB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1FDE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5647C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57FB9BFF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AECA6" w14:textId="77777777" w:rsidR="006A408B" w:rsidRPr="00D5096F" w:rsidRDefault="006A408B" w:rsidP="006A408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5328" w14:textId="623D427E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3D781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F75FC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23C8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8453" w14:textId="77777777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47BC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BA21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218518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6987AA3E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C5AE7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844E2" w14:textId="632CD3A8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F309E7">
              <w:rPr>
                <w:rFonts w:ascii="ISOCPEUR" w:hAnsi="ISOCPEUR" w:cs="Times New Roman"/>
              </w:rPr>
              <w:t>ВВГ</w:t>
            </w:r>
            <w:r>
              <w:rPr>
                <w:rFonts w:ascii="ISOCPEUR" w:hAnsi="ISOCPEUR" w:cs="Times New Roman"/>
              </w:rPr>
              <w:t>Э</w:t>
            </w:r>
            <w:r w:rsidRPr="00F309E7">
              <w:rPr>
                <w:rFonts w:ascii="ISOCPEUR" w:hAnsi="ISOCPEUR" w:cs="Times New Roman"/>
              </w:rPr>
              <w:t>нг</w:t>
            </w:r>
            <w:proofErr w:type="spellEnd"/>
            <w:r w:rsidRPr="00F309E7">
              <w:rPr>
                <w:rFonts w:ascii="ISOCPEUR" w:hAnsi="ISOCPEUR" w:cs="Times New Roman"/>
              </w:rPr>
              <w:t>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75A55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4C9D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505CB" w14:textId="49C0C5D9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BFFA9" w14:textId="0372EC4E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B1BD" w14:textId="28DDC606" w:rsidR="006A408B" w:rsidRPr="00CD4A5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741B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38FE7C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634C961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0C81" w14:textId="77777777" w:rsidR="006A408B" w:rsidRPr="00D5096F" w:rsidRDefault="006A408B" w:rsidP="006A408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6DA2" w14:textId="30F819D8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99F3D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EDAA1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60272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8C7B" w14:textId="77777777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25F3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97E5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DE0401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0E21C726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061C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2449" w14:textId="390430D6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BC45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C5BF0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DADB" w14:textId="70D25283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E724" w14:textId="4FB46473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12FE" w14:textId="567E692A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559F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0962D9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4A28BC5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1A5A4" w14:textId="77777777" w:rsidR="006A408B" w:rsidRPr="00D5096F" w:rsidRDefault="006A408B" w:rsidP="006A408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5E32" w14:textId="4A9564D9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660EF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7037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ABB15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EAF3" w14:textId="77777777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D2959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7F03B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37EA6A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7575752C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9180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8AB4" w14:textId="604AA495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100х50х3000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05DD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6CD66" w14:textId="2A98DA79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27AED" w14:textId="45020E7A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2AAC4" w14:textId="7AF232D6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E04C9" w14:textId="389537C0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A55DB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6C8D4D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107C05B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0DA6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16C1A" w14:textId="4F888BE7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100х3000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F045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A6435" w14:textId="446BFDE0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2F043" w14:textId="7DF755DC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81E39" w14:textId="14A5D0CF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C290E" w14:textId="384860A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C857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758BAC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3A81A0D9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710F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4F570" w14:textId="4BB0BD23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88AE0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499C5" w14:textId="5654B2B8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BC31A" w14:textId="0A590FDE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8A08D" w14:textId="15C27505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40E7A" w14:textId="600FEB39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C1C36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31ECE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2AD6F24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480C6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DA89" w14:textId="5DBFE291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92DD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DAA3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E7B75" w14:textId="2563ADFE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2F29F" w14:textId="7C16B087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A3AA" w14:textId="0D7F2149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D8BCC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8DF30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4FEFDC9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87BD6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7A83" w14:textId="612C92E8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 w:rsidRPr="00FC4C2D">
              <w:rPr>
                <w:rFonts w:ascii="ISOCPEUR" w:hAnsi="ISOCPEUR" w:cs="Times New Roman"/>
              </w:rPr>
              <w:t>Крепление ТМ к стене (</w:t>
            </w:r>
            <w:r>
              <w:rPr>
                <w:rFonts w:ascii="ISOCPEUR" w:hAnsi="ISOCPEUR" w:cs="Times New Roman"/>
              </w:rPr>
              <w:t>скоба</w:t>
            </w:r>
            <w:r w:rsidRPr="00FC4C2D">
              <w:rPr>
                <w:rFonts w:ascii="ISOCPEUR" w:hAnsi="ISOCPEUR" w:cs="Times New Roman"/>
              </w:rPr>
              <w:t>) для вертикального монтажа осн.</w:t>
            </w:r>
            <w:r>
              <w:rPr>
                <w:rFonts w:ascii="ISOCPEUR" w:hAnsi="ISOCPEUR" w:cs="Times New Roman"/>
              </w:rPr>
              <w:t>1</w:t>
            </w:r>
            <w:r w:rsidRPr="00FC4C2D">
              <w:rPr>
                <w:rFonts w:ascii="ISOCPEUR" w:hAnsi="ISOCPEUR" w:cs="Times New Roman"/>
              </w:rPr>
              <w:t>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FCF26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E3AA" w14:textId="060CC0A0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BMM10</w:t>
            </w:r>
            <w:r>
              <w:rPr>
                <w:rFonts w:ascii="ISOCPEUR" w:hAnsi="ISOCPEUR" w:cs="Times New Roman"/>
              </w:rPr>
              <w:t>1</w:t>
            </w:r>
            <w:r>
              <w:rPr>
                <w:rFonts w:ascii="ISOCPEUR" w:hAnsi="ISOCPEUR" w:cs="Times New Roman"/>
                <w:lang w:val="en-US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C91CD" w14:textId="324674A5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4348" w14:textId="53F5B276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C0AE2" w14:textId="13CC2E83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A3EE4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6B92EA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5EE20BCA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DA468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8FBAE" w14:textId="1B2122AC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0A25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DEF4D" w14:textId="613BD41C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25036" w14:textId="4F4515C8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0F8B" w14:textId="28616ACE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D1EF1" w14:textId="3C4B2FD0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B60E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6CFAE6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595F17B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341A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A9C9D" w14:textId="2B760346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724B4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7D600" w14:textId="69685D8F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971D9" w14:textId="63DA1B93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865A" w14:textId="4160D46F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E01E" w14:textId="3AC26DBB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CC4C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73A94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65546FFE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E4FAE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38B86" w14:textId="4FF87CBE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</w:t>
            </w:r>
            <w:r>
              <w:rPr>
                <w:rFonts w:ascii="ISOCPEUR" w:hAnsi="ISOCPEUR" w:cs="Times New Roman"/>
              </w:rPr>
              <w:t>НД</w:t>
            </w:r>
            <w:r w:rsidRPr="00F309E7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25, чёрная,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47D4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7A0A" w14:textId="0AD66EC0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71725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2AC4D" w14:textId="5F637A8A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B135" w14:textId="0660E238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310AC" w14:textId="4DD328E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8F33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B93C8B" w14:textId="38D5065A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Монтаж на кровле</w:t>
            </w:r>
          </w:p>
        </w:tc>
      </w:tr>
      <w:tr w:rsidR="006A408B" w:rsidRPr="00D5096F" w14:paraId="5121361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58C2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F037C" w14:textId="5F617BC4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5935F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38FDC" w14:textId="39D5FC93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2B76D" w14:textId="61475C3B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39587" w14:textId="09AA328E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6071" w14:textId="6162335F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48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CA765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E8717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3E97E77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46401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D1975" w14:textId="0F59AFC9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685F4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DA6E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159F1" w14:textId="7EB9778D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644C" w14:textId="2C2C4BA4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60E5" w14:textId="3A5EB050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A0E40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19E05" w14:textId="5D9ECFD1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6A408B" w:rsidRPr="00D5096F" w14:paraId="7D122E0F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72B79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B519" w14:textId="30976E34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4863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8E2AC" w14:textId="3C6B7C3C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C98C2" w14:textId="0289DE3F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D0DC3" w14:textId="7E1FBF32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5D006" w14:textId="22F6D6BB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7363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796485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68197C3F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DFD4B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B0C3A" w14:textId="72988E2F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C8B7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DE6E" w14:textId="6193A180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2CE0" w14:textId="77A79239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08497" w14:textId="72A19608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47F6" w14:textId="3C059E8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45733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42072A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5C67BBF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AAAA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9F78D" w14:textId="38AC1666" w:rsidR="006A408B" w:rsidRPr="00715433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</w:t>
            </w:r>
            <w:r w:rsidRPr="009870FF">
              <w:rPr>
                <w:rFonts w:ascii="ISOCPEUR" w:hAnsi="ISOCPEUR" w:cs="Times New Roman"/>
              </w:rPr>
              <w:t>роход</w:t>
            </w:r>
            <w:r>
              <w:rPr>
                <w:rFonts w:ascii="ISOCPEUR" w:hAnsi="ISOCPEUR" w:cs="Times New Roman"/>
              </w:rPr>
              <w:t>к</w:t>
            </w:r>
            <w:r w:rsidRPr="009870FF">
              <w:rPr>
                <w:rFonts w:ascii="ISOCPEUR" w:hAnsi="ISOCPEUR" w:cs="Times New Roman"/>
              </w:rPr>
              <w:t>а трубы малого сечения</w:t>
            </w:r>
            <w:r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  <w:lang w:val="en-US"/>
              </w:rPr>
              <w:t>D</w:t>
            </w:r>
            <w:r>
              <w:rPr>
                <w:rFonts w:ascii="ISOCPEUR" w:hAnsi="ISOCPEUR" w:cs="Times New Roman"/>
              </w:rPr>
              <w:t xml:space="preserve">у 50 </w:t>
            </w:r>
            <w:r w:rsidRPr="009870FF">
              <w:rPr>
                <w:rFonts w:ascii="ISOCPEUR" w:hAnsi="ISOCPEUR" w:cs="Times New Roman"/>
              </w:rPr>
              <w:t>через кровлю</w:t>
            </w:r>
            <w:r>
              <w:rPr>
                <w:rFonts w:ascii="ISOCPEUR" w:hAnsi="ISOCPEUR" w:cs="Times New Roman"/>
              </w:rPr>
              <w:t xml:space="preserve"> (Узел </w:t>
            </w:r>
            <w:r w:rsidRPr="00EC7E19">
              <w:rPr>
                <w:rFonts w:ascii="ISOCPEUR" w:hAnsi="ISOCPEUR" w:cs="Times New Roman"/>
              </w:rPr>
              <w:t>У.7.2-2021.12</w:t>
            </w:r>
            <w:r>
              <w:rPr>
                <w:rFonts w:ascii="ISOCPEUR" w:hAnsi="ISOCPEUR" w:cs="Times New Roman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ACB1E" w14:textId="6C7CB00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 w:rsidRPr="006A408B">
              <w:rPr>
                <w:rFonts w:ascii="ISOCPEUR" w:hAnsi="ISOCPEUR" w:cs="Times New Roman"/>
              </w:rPr>
              <w:t xml:space="preserve">ТН-КРОВЛЯ Классик </w:t>
            </w:r>
            <w:proofErr w:type="spellStart"/>
            <w:r w:rsidRPr="006A408B">
              <w:rPr>
                <w:rFonts w:ascii="ISOCPEUR" w:hAnsi="ISOCPEUR" w:cs="Times New Roman"/>
              </w:rPr>
              <w:t>Проф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1125" w14:textId="77777777" w:rsidR="006A408B" w:rsidRPr="002D2387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8AB6" w14:textId="0679DFD4" w:rsidR="006A408B" w:rsidRDefault="006A408B" w:rsidP="006A408B">
            <w:pPr>
              <w:pStyle w:val="af5"/>
              <w:rPr>
                <w:rFonts w:ascii="ISOCPEUR" w:hAnsi="ISOCPEUR" w:cs="Times New Roman"/>
                <w:lang w:val="en-US"/>
              </w:rPr>
            </w:pPr>
            <w:proofErr w:type="spellStart"/>
            <w:r>
              <w:rPr>
                <w:rFonts w:ascii="ISOCPEUR" w:hAnsi="ISOCPEUR" w:cs="Times New Roman"/>
              </w:rPr>
              <w:t>Технониколь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352E3" w14:textId="0C8C6F0F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FC872" w14:textId="028D37EB" w:rsidR="006A408B" w:rsidRDefault="006A408B" w:rsidP="006A408B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9B286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2BB4A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78F3668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5A40" w14:textId="77777777" w:rsidR="006A408B" w:rsidRPr="00D5096F" w:rsidRDefault="006A408B" w:rsidP="006A408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092A" w14:textId="79C55D0D" w:rsidR="006A408B" w:rsidRPr="00C933C4" w:rsidRDefault="006A408B" w:rsidP="006A408B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</w:t>
            </w:r>
            <w:r>
              <w:rPr>
                <w:rFonts w:ascii="ISOCPEUR" w:hAnsi="ISOCPEUR" w:cs="Times New Roman"/>
                <w:b/>
                <w:u w:val="single"/>
              </w:rPr>
              <w:t>иляторы</w:t>
            </w:r>
            <w:r w:rsidRPr="00C94F4A">
              <w:rPr>
                <w:rFonts w:ascii="ISOCPEUR" w:hAnsi="ISOCPEUR" w:cs="Times New Roman"/>
                <w:b/>
                <w:u w:val="single"/>
              </w:rPr>
              <w:t xml:space="preserve"> </w:t>
            </w:r>
            <w:r>
              <w:rPr>
                <w:rFonts w:ascii="ISOCPEUR" w:hAnsi="ISOCPEUR" w:cs="Times New Roman"/>
                <w:b/>
                <w:u w:val="single"/>
              </w:rPr>
              <w:t>В8/В8р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367C6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F6C3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77CE4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1FF3" w14:textId="77777777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A77B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B23B3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57A57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3A44A65E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F387" w14:textId="77777777" w:rsidR="006A408B" w:rsidRPr="00B9632D" w:rsidRDefault="006A408B" w:rsidP="006A408B">
            <w:pPr>
              <w:pStyle w:val="af5"/>
              <w:ind w:left="360"/>
              <w:jc w:val="right"/>
              <w:rPr>
                <w:rFonts w:ascii="ISOCPEUR" w:hAnsi="ISOCPEUR" w:cs="Times New Roman"/>
                <w:lang w:val="en-US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B5B96" w14:textId="7D7D2E6C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ШУ-В8/В8р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53F4A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9E3C2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5635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EE2BB" w14:textId="77777777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CF19C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DA0B2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2AC141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7A9C2412" w14:textId="77777777" w:rsidTr="0059673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F301F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09418" w14:textId="6AFD9A8E" w:rsidR="006A408B" w:rsidRDefault="006A408B" w:rsidP="006A408B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228E0974" w14:textId="77777777" w:rsidR="006A408B" w:rsidRDefault="006A408B" w:rsidP="006A408B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 w:rsidRPr="00770598">
              <w:rPr>
                <w:rFonts w:ascii="ISOCPEUR" w:hAnsi="ISOCPEUR" w:cs="Times New Roman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3E0D6B7A" w14:textId="77777777" w:rsidR="006A408B" w:rsidRDefault="006A408B" w:rsidP="006A408B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39D61C82" w14:textId="23E0FF7A" w:rsidR="006A408B" w:rsidRPr="00C933C4" w:rsidRDefault="006A408B" w:rsidP="00B82196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07BD2" w14:textId="0F885493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B03E7" w14:textId="297A435D" w:rsidR="006A408B" w:rsidRPr="00C933C4" w:rsidRDefault="00225BCC" w:rsidP="006A408B">
            <w:pPr>
              <w:pStyle w:val="af5"/>
              <w:rPr>
                <w:rFonts w:ascii="ISOCPEUR" w:hAnsi="ISOCPEUR" w:cs="Times New Roman"/>
              </w:rPr>
            </w:pPr>
            <w:r w:rsidRPr="00225BCC">
              <w:rPr>
                <w:rFonts w:ascii="ISOCPEUR" w:hAnsi="ISOCPEUR" w:cs="Times New Roman"/>
                <w:lang w:val="en-US"/>
              </w:rPr>
              <w:t>ACV-V/N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7BE1" w14:textId="603371C8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A1ABC" w14:textId="30A0FA79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0A0C0" w14:textId="2AB5AE41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A25E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AB33B" w14:textId="77777777" w:rsidR="006A408B" w:rsidRPr="00F74C84" w:rsidRDefault="006A408B" w:rsidP="006A408B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44EA9A14" w14:textId="77777777" w:rsidR="006A408B" w:rsidRPr="00F74C84" w:rsidRDefault="006A408B" w:rsidP="006A408B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7E78C7F6" w14:textId="7725BB38" w:rsidR="006A408B" w:rsidRPr="00F74C84" w:rsidRDefault="006A408B" w:rsidP="00B82196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A408B" w:rsidRPr="00D5096F" w14:paraId="62153A7E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0C28B" w14:textId="77777777" w:rsidR="006A408B" w:rsidRPr="00D5096F" w:rsidRDefault="006A408B" w:rsidP="00CB2DD9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44004" w14:textId="7D8C37E5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940C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6BD8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355B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AF82" w14:textId="77777777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30B0E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C0974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37A3C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5FC0521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1E6C9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FA641" w14:textId="5D1EA6EC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</w:rPr>
              <w:t xml:space="preserve">Частотный преобразователь </w:t>
            </w:r>
            <w:r w:rsidR="002D612D">
              <w:rPr>
                <w:rFonts w:ascii="ISOCPEUR" w:hAnsi="ISOCPEUR" w:cs="Times New Roman"/>
              </w:rPr>
              <w:t>30</w:t>
            </w:r>
            <w:r w:rsidRPr="009F018C">
              <w:rPr>
                <w:rFonts w:ascii="ISOCPEUR" w:hAnsi="ISOCPEUR" w:cs="Times New Roman"/>
              </w:rPr>
              <w:t xml:space="preserve"> кВт, </w:t>
            </w:r>
            <w:r>
              <w:rPr>
                <w:rFonts w:ascii="ISOCPEUR" w:hAnsi="ISOCPEUR" w:cs="Times New Roman"/>
              </w:rPr>
              <w:t>38</w:t>
            </w:r>
            <w:r w:rsidRPr="009F018C">
              <w:rPr>
                <w:rFonts w:ascii="ISOCPEUR" w:hAnsi="ISOCPEUR" w:cs="Times New Roman"/>
              </w:rPr>
              <w:t>0 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9E168" w14:textId="2333C6E0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92BCB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202DC" w14:textId="7324562A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6BEB" w14:textId="540A7321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CE079" w14:textId="2FEFAC28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C7473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C34FA" w14:textId="77777777" w:rsidR="006A408B" w:rsidRPr="00F74C84" w:rsidRDefault="006A408B" w:rsidP="006A408B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21792860" w14:textId="77777777" w:rsidR="006A408B" w:rsidRPr="00F74C84" w:rsidRDefault="006A408B" w:rsidP="006A408B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769C283B" w14:textId="400E9E47" w:rsidR="006A408B" w:rsidRPr="00F74C84" w:rsidRDefault="006A408B" w:rsidP="00B82196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6A408B" w:rsidRPr="00D5096F" w14:paraId="30B6321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97971" w14:textId="77777777" w:rsidR="006A408B" w:rsidRPr="00D5096F" w:rsidRDefault="006A408B" w:rsidP="00CB2DD9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DC63" w14:textId="0BDAD480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79103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31222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B6782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D92A" w14:textId="77777777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E1286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978AB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717BB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37B91A76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1E9A" w14:textId="77777777" w:rsidR="006A408B" w:rsidRPr="00D5096F" w:rsidRDefault="006A408B" w:rsidP="00CB2DD9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EE504" w14:textId="6516E9A5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4B9F2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E5D8C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7752A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693AB" w14:textId="77777777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CA12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3E68D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A06E6D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0D76EF2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8EE58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C78C4" w14:textId="696F495C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</w:t>
            </w:r>
            <w:r w:rsidR="00CB2DD9">
              <w:rPr>
                <w:rFonts w:ascii="ISOCPEUR" w:hAnsi="ISOCPEUR" w:cs="Times New Roman"/>
              </w:rPr>
              <w:t>10</w:t>
            </w:r>
            <w:r w:rsidRPr="00A23492">
              <w:rPr>
                <w:rFonts w:ascii="ISOCPEUR" w:hAnsi="ISOCPEUR" w:cs="Times New Roman"/>
              </w:rPr>
              <w:t xml:space="preserve">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C607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6D7AD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CFF95" w14:textId="2F98F4CF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5DB28" w14:textId="19F4636C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57A2D" w14:textId="4F96DEE1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F8E0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146BC3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7211439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0B648" w14:textId="77777777" w:rsidR="006A408B" w:rsidRPr="00D5096F" w:rsidRDefault="006A408B" w:rsidP="00CB2DD9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DB435" w14:textId="69F143DD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73D1A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00534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4985A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5CEE" w14:textId="77777777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050E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DEE7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DCFE37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54EF1A9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003A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47B07" w14:textId="444C992D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F309E7">
              <w:rPr>
                <w:rFonts w:ascii="ISOCPEUR" w:hAnsi="ISOCPEUR" w:cs="Times New Roman"/>
              </w:rPr>
              <w:t>ВВГ</w:t>
            </w:r>
            <w:r>
              <w:rPr>
                <w:rFonts w:ascii="ISOCPEUR" w:hAnsi="ISOCPEUR" w:cs="Times New Roman"/>
              </w:rPr>
              <w:t>Э</w:t>
            </w:r>
            <w:r w:rsidRPr="00F309E7">
              <w:rPr>
                <w:rFonts w:ascii="ISOCPEUR" w:hAnsi="ISOCPEUR" w:cs="Times New Roman"/>
              </w:rPr>
              <w:t>нг</w:t>
            </w:r>
            <w:proofErr w:type="spellEnd"/>
            <w:r w:rsidRPr="00F309E7">
              <w:rPr>
                <w:rFonts w:ascii="ISOCPEUR" w:hAnsi="ISOCPEUR" w:cs="Times New Roman"/>
              </w:rPr>
              <w:t>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</w:t>
            </w:r>
            <w:r w:rsidR="00CB2DD9">
              <w:rPr>
                <w:rFonts w:ascii="ISOCPEUR" w:hAnsi="ISOCPEUR" w:cs="Times New Roman"/>
              </w:rPr>
              <w:t>10</w:t>
            </w:r>
            <w:r w:rsidRPr="00A23492">
              <w:rPr>
                <w:rFonts w:ascii="ISOCPEUR" w:hAnsi="ISOCPEUR" w:cs="Times New Roman"/>
              </w:rPr>
              <w:t xml:space="preserve">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79BC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AF200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8F2A" w14:textId="1AC94A26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1BB2" w14:textId="372E52BF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24E02" w14:textId="5CF6BA41" w:rsidR="006A408B" w:rsidRPr="00C933C4" w:rsidRDefault="00CB2DD9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79479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678F3E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2685A00F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BB6E5" w14:textId="77777777" w:rsidR="006A408B" w:rsidRPr="00D5096F" w:rsidRDefault="006A408B" w:rsidP="00CB2DD9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45731" w14:textId="5297F5AD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1D122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0F97E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01F3B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AE6B6" w14:textId="77777777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1AA83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27A1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A7FC44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0B36748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CA9B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B842A" w14:textId="2AB8CF08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9E971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7801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1BB0B" w14:textId="0EEB2FF0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1786E" w14:textId="6F9ACF58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5C8DB" w14:textId="211155E9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782E7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05AFD0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51835EA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B04A1" w14:textId="77777777" w:rsidR="006A408B" w:rsidRPr="00D5096F" w:rsidRDefault="006A408B" w:rsidP="00CB2DD9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D834F" w14:textId="311997B3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339FA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0237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BC05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BC98" w14:textId="77777777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1F693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D39B3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B48C4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5437255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B8CF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A103" w14:textId="019CB108" w:rsidR="006A408B" w:rsidRPr="00C933C4" w:rsidRDefault="00B82196" w:rsidP="006A408B">
            <w:pPr>
              <w:pStyle w:val="af3"/>
              <w:rPr>
                <w:rFonts w:ascii="ISOCPEUR" w:hAnsi="ISOCPEUR" w:cs="Times New Roman"/>
              </w:rPr>
            </w:pPr>
            <w:r w:rsidRPr="00B82196">
              <w:rPr>
                <w:rFonts w:ascii="ISOCPEUR" w:hAnsi="ISOCPEUR" w:cs="Times New Roman"/>
              </w:rPr>
              <w:t>С-образный профиль 41х21, L</w:t>
            </w:r>
            <w:r>
              <w:rPr>
                <w:rFonts w:ascii="ISOCPEUR" w:hAnsi="ISOCPEUR" w:cs="Times New Roman"/>
              </w:rPr>
              <w:t>5</w:t>
            </w:r>
            <w:r w:rsidRPr="00B82196">
              <w:rPr>
                <w:rFonts w:ascii="ISOCPEUR" w:hAnsi="ISOCPEUR" w:cs="Times New Roman"/>
              </w:rPr>
              <w:t>00, толщ.2,5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B254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709DE" w14:textId="535AFA0A" w:rsidR="006A408B" w:rsidRPr="00B82196" w:rsidRDefault="00B82196" w:rsidP="006A408B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BPM2105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8330" w14:textId="2B50B1B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6D61" w14:textId="51BE8109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EAC5" w14:textId="7BEF4C80" w:rsidR="006A408B" w:rsidRPr="00C933C4" w:rsidRDefault="00B82196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271D1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52847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554D0AD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FD2F7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D4A90" w14:textId="30B6D5EE" w:rsidR="006A408B" w:rsidRPr="00C933C4" w:rsidRDefault="00B82196" w:rsidP="006A408B">
            <w:pPr>
              <w:pStyle w:val="af3"/>
              <w:rPr>
                <w:rFonts w:ascii="ISOCPEUR" w:hAnsi="ISOCPEUR" w:cs="Times New Roman"/>
              </w:rPr>
            </w:pPr>
            <w:r w:rsidRPr="00B82196">
              <w:rPr>
                <w:rFonts w:ascii="ISOCPEUR" w:hAnsi="ISOCPEUR" w:cs="Times New Roman"/>
              </w:rPr>
              <w:t>Закрывающая струбцина М10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4152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9373" w14:textId="73CC960F" w:rsidR="006A408B" w:rsidRPr="00B82196" w:rsidRDefault="00B82196" w:rsidP="006A408B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CM301001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56024" w14:textId="7C234C9B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3C38" w14:textId="713ECAD2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DC79" w14:textId="79492A9A" w:rsidR="006A408B" w:rsidRPr="00C933C4" w:rsidRDefault="00B82196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0DA3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2ED78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4FABF10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AF445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9E78F" w14:textId="385B133A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 w:rsidR="00070B73">
              <w:rPr>
                <w:rFonts w:ascii="ISOCPEUR" w:hAnsi="ISOCPEUR" w:cs="Times New Roman"/>
              </w:rPr>
              <w:t>32</w:t>
            </w:r>
            <w:r>
              <w:rPr>
                <w:rFonts w:ascii="ISOCPEUR" w:hAnsi="ISOCPEUR" w:cs="Times New Roman"/>
              </w:rPr>
              <w:t>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559C0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0FDE2" w14:textId="48794966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</w:t>
            </w:r>
            <w:r w:rsidR="00070B73">
              <w:rPr>
                <w:rFonts w:ascii="ISOCPEUR" w:hAnsi="ISOCPEUR" w:cs="Times New Roman"/>
              </w:rPr>
              <w:t>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88691" w14:textId="66F141C6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F3CBF" w14:textId="507547A2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3D96" w14:textId="4F24F51A" w:rsidR="006A408B" w:rsidRPr="00070B73" w:rsidRDefault="00070B73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60EE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488891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4593B21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2A1C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E34C3" w14:textId="589C96EC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 w:rsidR="00070B73">
              <w:rPr>
                <w:rFonts w:ascii="ISOCPEUR" w:hAnsi="ISOCPEUR" w:cs="Times New Roman"/>
              </w:rPr>
              <w:t>32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AE658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3AA8B" w14:textId="7CA60D78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</w:t>
            </w:r>
            <w:r w:rsidR="00070B73">
              <w:rPr>
                <w:rFonts w:ascii="ISOCPEUR" w:hAnsi="ISOCPEUR" w:cs="Times New Roman"/>
              </w:rPr>
              <w:t>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2518B" w14:textId="5B569BA8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EFA12" w14:textId="249E70EC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C3D56" w14:textId="2E99C56D" w:rsidR="006A408B" w:rsidRPr="00070B73" w:rsidRDefault="00070B73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D9F1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FADA41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7411DDB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6129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34F11" w14:textId="6937EE7E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0B9B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2F747" w14:textId="77777777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51A95" w14:textId="21C53A4E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C463" w14:textId="265A96B5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FBFFC" w14:textId="7C546575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52553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45C7E1" w14:textId="4CC53330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6A408B" w:rsidRPr="00D5096F" w14:paraId="5FA6095A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097F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3584" w14:textId="444991AD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1BD79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D7D3" w14:textId="55668080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A7FB6" w14:textId="585C827E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23C96" w14:textId="70070D5D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2DAC" w14:textId="599890B6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D788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305127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A408B" w:rsidRPr="00D5096F" w14:paraId="5D6D6DE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1A6C5" w14:textId="77777777" w:rsidR="006A408B" w:rsidRPr="00D5096F" w:rsidRDefault="006A408B" w:rsidP="006A408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7D50B" w14:textId="4CF46D8F" w:rsidR="006A408B" w:rsidRPr="00C933C4" w:rsidRDefault="006A408B" w:rsidP="006A408B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4DC0A" w14:textId="77777777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A4BB1" w14:textId="581BDFD0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699E5" w14:textId="406618BC" w:rsidR="006A408B" w:rsidRPr="007B3565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C2CE" w14:textId="27CFCCE6" w:rsidR="006A408B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1FCC" w14:textId="69F45CE8" w:rsidR="006A408B" w:rsidRPr="00C933C4" w:rsidRDefault="006A408B" w:rsidP="006A408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891C" w14:textId="77777777" w:rsidR="006A408B" w:rsidRPr="00D5096F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18D343" w14:textId="77777777" w:rsidR="006A408B" w:rsidRPr="00F74C84" w:rsidRDefault="006A408B" w:rsidP="006A408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82196" w:rsidRPr="00D5096F" w14:paraId="37A6629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D47F3" w14:textId="77777777" w:rsidR="00B82196" w:rsidRPr="00D5096F" w:rsidRDefault="00B82196" w:rsidP="00B82196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0EBD" w14:textId="71F20045" w:rsidR="00B82196" w:rsidRPr="00C933C4" w:rsidRDefault="00B82196" w:rsidP="00B82196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</w:t>
            </w:r>
            <w:r>
              <w:rPr>
                <w:rFonts w:ascii="ISOCPEUR" w:hAnsi="ISOCPEUR" w:cs="Times New Roman"/>
                <w:b/>
                <w:u w:val="single"/>
              </w:rPr>
              <w:t>иляторы</w:t>
            </w:r>
            <w:r w:rsidRPr="00C94F4A">
              <w:rPr>
                <w:rFonts w:ascii="ISOCPEUR" w:hAnsi="ISOCPEUR" w:cs="Times New Roman"/>
                <w:b/>
                <w:u w:val="single"/>
              </w:rPr>
              <w:t xml:space="preserve"> </w:t>
            </w:r>
            <w:r>
              <w:rPr>
                <w:rFonts w:ascii="ISOCPEUR" w:hAnsi="ISOCPEUR" w:cs="Times New Roman"/>
                <w:b/>
                <w:u w:val="single"/>
              </w:rPr>
              <w:t>В</w:t>
            </w:r>
            <w:r>
              <w:rPr>
                <w:rFonts w:ascii="ISOCPEUR" w:hAnsi="ISOCPEUR" w:cs="Times New Roman"/>
                <w:b/>
                <w:u w:val="single"/>
                <w:lang w:val="en-US"/>
              </w:rPr>
              <w:t>9</w:t>
            </w:r>
            <w:r>
              <w:rPr>
                <w:rFonts w:ascii="ISOCPEUR" w:hAnsi="ISOCPEUR" w:cs="Times New Roman"/>
                <w:b/>
                <w:u w:val="single"/>
              </w:rPr>
              <w:t>/В</w:t>
            </w:r>
            <w:r>
              <w:rPr>
                <w:rFonts w:ascii="ISOCPEUR" w:hAnsi="ISOCPEUR" w:cs="Times New Roman"/>
                <w:b/>
                <w:u w:val="single"/>
                <w:lang w:val="en-US"/>
              </w:rPr>
              <w:t>9</w:t>
            </w:r>
            <w:r>
              <w:rPr>
                <w:rFonts w:ascii="ISOCPEUR" w:hAnsi="ISOCPEUR" w:cs="Times New Roman"/>
                <w:b/>
                <w:u w:val="single"/>
              </w:rPr>
              <w:t>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86438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97FFA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662D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F8358" w14:textId="77777777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AD40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92CDE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BB1877" w14:textId="77777777" w:rsidR="00B82196" w:rsidRPr="00F74C8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82196" w:rsidRPr="00D5096F" w14:paraId="4CC70DC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076F9" w14:textId="77777777" w:rsidR="00B82196" w:rsidRPr="00D5096F" w:rsidRDefault="00B82196" w:rsidP="00B82196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F291" w14:textId="77C814C8" w:rsidR="00B82196" w:rsidRPr="00C933C4" w:rsidRDefault="00B82196" w:rsidP="00B8219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ШУ-В9/В9р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82C8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3842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EEA5C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18F9B" w14:textId="77777777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F1264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13B14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44350" w14:textId="77777777" w:rsidR="00B82196" w:rsidRPr="00F74C8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82196" w:rsidRPr="00D5096F" w14:paraId="1C033BF3" w14:textId="77777777" w:rsidTr="007954F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A013" w14:textId="77777777" w:rsidR="00B82196" w:rsidRPr="00D5096F" w:rsidRDefault="00B82196" w:rsidP="00B8219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A22F0" w14:textId="17528890" w:rsidR="00B82196" w:rsidRDefault="00B82196" w:rsidP="00B82196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645B21BC" w14:textId="77777777" w:rsidR="00B82196" w:rsidRDefault="00B82196" w:rsidP="00B82196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 w:rsidRPr="00770598">
              <w:rPr>
                <w:rFonts w:ascii="ISOCPEUR" w:hAnsi="ISOCPEUR" w:cs="Times New Roman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172A0D41" w14:textId="77777777" w:rsidR="00B82196" w:rsidRDefault="00B82196" w:rsidP="00B82196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2174AF27" w14:textId="434B35EE" w:rsidR="00B82196" w:rsidRPr="00C933C4" w:rsidRDefault="00B82196" w:rsidP="00B82196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03221" w14:textId="7512EB60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CFFD" w14:textId="1389EEA9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  <w:r w:rsidRPr="00225BCC">
              <w:rPr>
                <w:rFonts w:ascii="ISOCPEUR" w:hAnsi="ISOCPEUR" w:cs="Times New Roman"/>
                <w:lang w:val="en-US"/>
              </w:rPr>
              <w:t>ACV-V/N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AF8FF" w14:textId="2D95861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F318B" w14:textId="5C45D8C6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C7258" w14:textId="7E9A1B83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736E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E6CE5" w14:textId="77777777" w:rsidR="00B82196" w:rsidRPr="00F74C84" w:rsidRDefault="00B82196" w:rsidP="00B82196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1F447438" w14:textId="77777777" w:rsidR="00B82196" w:rsidRPr="00F74C84" w:rsidRDefault="00B82196" w:rsidP="00B82196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2C783E85" w14:textId="202B58E5" w:rsidR="00B82196" w:rsidRPr="00F74C84" w:rsidRDefault="00B82196" w:rsidP="00B82196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B82196" w:rsidRPr="00D5096F" w14:paraId="4730D4C0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A5A1" w14:textId="77777777" w:rsidR="00B82196" w:rsidRPr="00D5096F" w:rsidRDefault="00B82196" w:rsidP="00B82196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1EEDA" w14:textId="39FE06C8" w:rsidR="00B82196" w:rsidRPr="00C933C4" w:rsidRDefault="00B82196" w:rsidP="00B8219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4E11D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CC6B1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F2DC5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C49F" w14:textId="77777777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2CA5F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A8AB5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3826AF" w14:textId="77777777" w:rsidR="00B82196" w:rsidRPr="00F74C8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82196" w:rsidRPr="00D5096F" w14:paraId="4916C17E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A709" w14:textId="77777777" w:rsidR="00B82196" w:rsidRPr="00D5096F" w:rsidRDefault="00B82196" w:rsidP="00B8219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E394" w14:textId="61570C55" w:rsidR="00B82196" w:rsidRPr="00C933C4" w:rsidRDefault="00B82196" w:rsidP="00B82196">
            <w:pPr>
              <w:pStyle w:val="af3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</w:rPr>
              <w:t xml:space="preserve">Частотный преобразователь </w:t>
            </w:r>
            <w:r>
              <w:rPr>
                <w:rFonts w:ascii="ISOCPEUR" w:hAnsi="ISOCPEUR" w:cs="Times New Roman"/>
              </w:rPr>
              <w:t>30</w:t>
            </w:r>
            <w:r w:rsidRPr="009F018C">
              <w:rPr>
                <w:rFonts w:ascii="ISOCPEUR" w:hAnsi="ISOCPEUR" w:cs="Times New Roman"/>
              </w:rPr>
              <w:t xml:space="preserve"> кВт, </w:t>
            </w:r>
            <w:r>
              <w:rPr>
                <w:rFonts w:ascii="ISOCPEUR" w:hAnsi="ISOCPEUR" w:cs="Times New Roman"/>
              </w:rPr>
              <w:t>38</w:t>
            </w:r>
            <w:r w:rsidRPr="009F018C">
              <w:rPr>
                <w:rFonts w:ascii="ISOCPEUR" w:hAnsi="ISOCPEUR" w:cs="Times New Roman"/>
              </w:rPr>
              <w:t>0 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98066" w14:textId="3A9BA735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CEE0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5118" w14:textId="67B80E50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4113D" w14:textId="1B09F61F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60D07" w14:textId="6833BBAE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A468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3F9CC" w14:textId="77777777" w:rsidR="00B82196" w:rsidRPr="00F74C84" w:rsidRDefault="00B82196" w:rsidP="00B82196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4A82DD0D" w14:textId="77777777" w:rsidR="00B82196" w:rsidRPr="00F74C84" w:rsidRDefault="00B82196" w:rsidP="00B82196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0D95DB9D" w14:textId="196722AD" w:rsidR="00B82196" w:rsidRPr="00F74C84" w:rsidRDefault="00B82196" w:rsidP="00B82196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B82196" w:rsidRPr="00D5096F" w14:paraId="43C2C20F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9E61A" w14:textId="77777777" w:rsidR="00B82196" w:rsidRPr="00D5096F" w:rsidRDefault="00B82196" w:rsidP="00B82196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D396D" w14:textId="24AA105B" w:rsidR="00B82196" w:rsidRPr="00C933C4" w:rsidRDefault="00B82196" w:rsidP="00B8219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FD76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8832A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CC04B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D595" w14:textId="77777777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BB40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657C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391AB7" w14:textId="77777777" w:rsidR="00B82196" w:rsidRPr="00F74C8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82196" w:rsidRPr="00D5096F" w14:paraId="76863D7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BA2A7" w14:textId="77777777" w:rsidR="00B82196" w:rsidRPr="00D5096F" w:rsidRDefault="00B82196" w:rsidP="00B82196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B950A" w14:textId="2B422DCE" w:rsidR="00B82196" w:rsidRPr="00C933C4" w:rsidRDefault="00B82196" w:rsidP="00B82196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9F90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3259E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6CAC1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3C56" w14:textId="77777777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06A35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77195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D4468" w14:textId="77777777" w:rsidR="00B82196" w:rsidRPr="00F74C8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82196" w:rsidRPr="00D5096F" w14:paraId="096FACF9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10FD2" w14:textId="77777777" w:rsidR="00B82196" w:rsidRPr="00D5096F" w:rsidRDefault="00B82196" w:rsidP="00B8219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89C11" w14:textId="24E3FAE6" w:rsidR="00B82196" w:rsidRPr="00C933C4" w:rsidRDefault="00B82196" w:rsidP="00B82196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</w:t>
            </w:r>
            <w:r>
              <w:rPr>
                <w:rFonts w:ascii="ISOCPEUR" w:hAnsi="ISOCPEUR" w:cs="Times New Roman"/>
              </w:rPr>
              <w:t>10</w:t>
            </w:r>
            <w:r w:rsidRPr="00A23492">
              <w:rPr>
                <w:rFonts w:ascii="ISOCPEUR" w:hAnsi="ISOCPEUR" w:cs="Times New Roman"/>
              </w:rPr>
              <w:t xml:space="preserve">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81B88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504B3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22E21" w14:textId="591D12D5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07F6E" w14:textId="4B6867F2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77D4" w14:textId="7F687E56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2C3D4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1F5E40" w14:textId="77777777" w:rsidR="00B82196" w:rsidRPr="00F74C8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82196" w:rsidRPr="00D5096F" w14:paraId="1F0921FF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B7957" w14:textId="77777777" w:rsidR="00B82196" w:rsidRPr="00D5096F" w:rsidRDefault="00B82196" w:rsidP="00B82196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AD0E1" w14:textId="66C397C2" w:rsidR="00B82196" w:rsidRPr="00C933C4" w:rsidRDefault="00B82196" w:rsidP="00B82196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0C27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AE16C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6E15A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F4F7" w14:textId="77777777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7534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E450D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BD28B" w14:textId="77777777" w:rsidR="00B82196" w:rsidRPr="00F74C8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82196" w:rsidRPr="00D5096F" w14:paraId="4F7BE41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A0516" w14:textId="77777777" w:rsidR="00B82196" w:rsidRPr="00D5096F" w:rsidRDefault="00B82196" w:rsidP="00B8219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1E17A" w14:textId="78A1EAAE" w:rsidR="00B82196" w:rsidRPr="00C933C4" w:rsidRDefault="00B82196" w:rsidP="00B82196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F309E7">
              <w:rPr>
                <w:rFonts w:ascii="ISOCPEUR" w:hAnsi="ISOCPEUR" w:cs="Times New Roman"/>
              </w:rPr>
              <w:t>ВВГ</w:t>
            </w:r>
            <w:r>
              <w:rPr>
                <w:rFonts w:ascii="ISOCPEUR" w:hAnsi="ISOCPEUR" w:cs="Times New Roman"/>
              </w:rPr>
              <w:t>Э</w:t>
            </w:r>
            <w:r w:rsidRPr="00F309E7">
              <w:rPr>
                <w:rFonts w:ascii="ISOCPEUR" w:hAnsi="ISOCPEUR" w:cs="Times New Roman"/>
              </w:rPr>
              <w:t>нг</w:t>
            </w:r>
            <w:proofErr w:type="spellEnd"/>
            <w:r w:rsidRPr="00F309E7">
              <w:rPr>
                <w:rFonts w:ascii="ISOCPEUR" w:hAnsi="ISOCPEUR" w:cs="Times New Roman"/>
              </w:rPr>
              <w:t>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</w:t>
            </w:r>
            <w:r>
              <w:rPr>
                <w:rFonts w:ascii="ISOCPEUR" w:hAnsi="ISOCPEUR" w:cs="Times New Roman"/>
              </w:rPr>
              <w:t>10</w:t>
            </w:r>
            <w:r w:rsidRPr="00A23492">
              <w:rPr>
                <w:rFonts w:ascii="ISOCPEUR" w:hAnsi="ISOCPEUR" w:cs="Times New Roman"/>
              </w:rPr>
              <w:t xml:space="preserve">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DFE9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1B846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2BFA" w14:textId="76B5030E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C16E" w14:textId="19431504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F67DD" w14:textId="6F5A5BB7" w:rsidR="00B82196" w:rsidRPr="00B82196" w:rsidRDefault="00B82196" w:rsidP="00B82196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2</w:t>
            </w:r>
            <w:r>
              <w:rPr>
                <w:rFonts w:ascii="ISOCPEUR" w:hAnsi="ISOCPEUR" w:cs="Times New Roman"/>
                <w:lang w:val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04706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1A4CC" w14:textId="77777777" w:rsidR="00B82196" w:rsidRPr="00F74C8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82196" w:rsidRPr="00D5096F" w14:paraId="52B3322F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8F0F" w14:textId="77777777" w:rsidR="00B82196" w:rsidRPr="00D5096F" w:rsidRDefault="00B82196" w:rsidP="00B82196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20A57" w14:textId="735668A4" w:rsidR="00B82196" w:rsidRPr="00C933C4" w:rsidRDefault="00B82196" w:rsidP="00B8219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 w:rsidRPr="001605E4">
              <w:rPr>
                <w:rFonts w:ascii="ISOCPEUR" w:hAnsi="ISOCPEUR" w:cs="Times New Roman"/>
              </w:rPr>
              <w:lastRenderedPageBreak/>
              <w:t xml:space="preserve">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387EB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213D2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F23C5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C3D84" w14:textId="77777777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E204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BB768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37BF51" w14:textId="77777777" w:rsidR="00B82196" w:rsidRPr="00F74C8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82196" w:rsidRPr="00D5096F" w14:paraId="2A4D373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11E9" w14:textId="77777777" w:rsidR="00B82196" w:rsidRPr="00D5096F" w:rsidRDefault="00B82196" w:rsidP="00B8219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FEF8" w14:textId="54F95D21" w:rsidR="00B82196" w:rsidRPr="00C933C4" w:rsidRDefault="00B82196" w:rsidP="00B82196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25C71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127B4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F742" w14:textId="7D769712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9B22" w14:textId="498E96CF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A405D" w14:textId="7E3C540B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27E6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B5CA0" w14:textId="77777777" w:rsidR="00B82196" w:rsidRPr="00F74C8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82196" w:rsidRPr="00D5096F" w14:paraId="2B3A4E6E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B6788" w14:textId="77777777" w:rsidR="00B82196" w:rsidRPr="00D5096F" w:rsidRDefault="00B82196" w:rsidP="00B82196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BB9A" w14:textId="6B7129D2" w:rsidR="00B82196" w:rsidRPr="00C933C4" w:rsidRDefault="00B82196" w:rsidP="00B8219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CBB3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7A2D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FC9E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254B" w14:textId="77777777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9DAA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606B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9C4A9" w14:textId="77777777" w:rsidR="00B82196" w:rsidRPr="00F74C8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82196" w:rsidRPr="00D5096F" w14:paraId="2485A61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8CED" w14:textId="77777777" w:rsidR="00B82196" w:rsidRPr="00D5096F" w:rsidRDefault="00B82196" w:rsidP="00B8219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5E6C" w14:textId="6F5E58FE" w:rsidR="00B82196" w:rsidRPr="00C933C4" w:rsidRDefault="00B82196" w:rsidP="00B82196">
            <w:pPr>
              <w:pStyle w:val="af3"/>
              <w:rPr>
                <w:rFonts w:ascii="ISOCPEUR" w:hAnsi="ISOCPEUR" w:cs="Times New Roman"/>
              </w:rPr>
            </w:pPr>
            <w:r w:rsidRPr="00B82196">
              <w:rPr>
                <w:rFonts w:ascii="ISOCPEUR" w:hAnsi="ISOCPEUR" w:cs="Times New Roman"/>
              </w:rPr>
              <w:t>С-образный профиль 41х21, L</w:t>
            </w:r>
            <w:r>
              <w:rPr>
                <w:rFonts w:ascii="ISOCPEUR" w:hAnsi="ISOCPEUR" w:cs="Times New Roman"/>
              </w:rPr>
              <w:t>5</w:t>
            </w:r>
            <w:r w:rsidRPr="00B82196">
              <w:rPr>
                <w:rFonts w:ascii="ISOCPEUR" w:hAnsi="ISOCPEUR" w:cs="Times New Roman"/>
              </w:rPr>
              <w:t>00, толщ.2,5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5F08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F6AE1" w14:textId="11890448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BPM2105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423B0" w14:textId="5076094F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01A2" w14:textId="5B4FFCA8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D96DE" w14:textId="269C9485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19598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4C4FA" w14:textId="77777777" w:rsidR="00B82196" w:rsidRPr="00F74C8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82196" w:rsidRPr="00D5096F" w14:paraId="10E5255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1F76" w14:textId="77777777" w:rsidR="00B82196" w:rsidRPr="00D5096F" w:rsidRDefault="00B82196" w:rsidP="00B8219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0D5AB" w14:textId="5FFA83D6" w:rsidR="00B82196" w:rsidRPr="00C933C4" w:rsidRDefault="00B82196" w:rsidP="00B82196">
            <w:pPr>
              <w:pStyle w:val="af3"/>
              <w:rPr>
                <w:rFonts w:ascii="ISOCPEUR" w:hAnsi="ISOCPEUR" w:cs="Times New Roman"/>
              </w:rPr>
            </w:pPr>
            <w:r w:rsidRPr="00B82196">
              <w:rPr>
                <w:rFonts w:ascii="ISOCPEUR" w:hAnsi="ISOCPEUR" w:cs="Times New Roman"/>
              </w:rPr>
              <w:t>Закрывающая струбцина М10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FF3A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92284" w14:textId="28A09A8F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CM301001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E28F9" w14:textId="3456366B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6BE95" w14:textId="6A7271DF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4A26" w14:textId="43877165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B5C8F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AAC219" w14:textId="77777777" w:rsidR="00B82196" w:rsidRPr="00F74C8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82196" w:rsidRPr="00D5096F" w14:paraId="01823CFE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D9AB" w14:textId="77777777" w:rsidR="00B82196" w:rsidRPr="00D5096F" w:rsidRDefault="00B82196" w:rsidP="00B8219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4524" w14:textId="3E16136C" w:rsidR="00B82196" w:rsidRPr="00C933C4" w:rsidRDefault="00B82196" w:rsidP="00B8219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32,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E75FB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0FA58" w14:textId="6FF3E701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0EBD8" w14:textId="7AF20A38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48A45" w14:textId="327F0619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959E0" w14:textId="3F24D754" w:rsidR="00B82196" w:rsidRPr="00B82196" w:rsidRDefault="00B82196" w:rsidP="00B82196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3</w:t>
            </w: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9B3EE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3864DD" w14:textId="77777777" w:rsidR="00B82196" w:rsidRPr="00F74C8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82196" w:rsidRPr="00D5096F" w14:paraId="46E8FC3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A936B" w14:textId="77777777" w:rsidR="00B82196" w:rsidRPr="00D5096F" w:rsidRDefault="00B82196" w:rsidP="00B8219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66417" w14:textId="4C367152" w:rsidR="00B82196" w:rsidRPr="00C933C4" w:rsidRDefault="00B82196" w:rsidP="00B82196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32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A7AE1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F03E" w14:textId="5FA64502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4094" w14:textId="08B23EFD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679A" w14:textId="39271A8C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23FE9" w14:textId="1DCC3B4B" w:rsidR="00B82196" w:rsidRPr="00B82196" w:rsidRDefault="00B82196" w:rsidP="00B82196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9</w:t>
            </w:r>
            <w:r>
              <w:rPr>
                <w:rFonts w:ascii="ISOCPEUR" w:hAnsi="ISOCPEUR" w:cs="Times New Roman"/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93A1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E53FD" w14:textId="77777777" w:rsidR="00B82196" w:rsidRPr="00F74C8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82196" w:rsidRPr="00D5096F" w14:paraId="757C073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5B49" w14:textId="77777777" w:rsidR="00B82196" w:rsidRPr="00D5096F" w:rsidRDefault="00B82196" w:rsidP="00B8219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AFE26" w14:textId="1C179D82" w:rsidR="00B82196" w:rsidRPr="00C933C4" w:rsidRDefault="00B82196" w:rsidP="00B8219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D0BF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8FA29" w14:textId="7777777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01BD" w14:textId="51024C9B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7977" w14:textId="6041C1FB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5A0DA" w14:textId="55BB94B2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7DC6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DDFB6" w14:textId="18445AB1" w:rsidR="00B82196" w:rsidRPr="00F74C84" w:rsidRDefault="00B82196" w:rsidP="00B82196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B82196" w:rsidRPr="00D5096F" w14:paraId="216FA86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E5287" w14:textId="77777777" w:rsidR="00B82196" w:rsidRPr="00D5096F" w:rsidRDefault="00B82196" w:rsidP="00B8219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D4B1" w14:textId="1157EC9B" w:rsidR="00B82196" w:rsidRPr="00C933C4" w:rsidRDefault="00B82196" w:rsidP="00B82196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675D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62531" w14:textId="751CA18A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A71" w14:textId="666E23EA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4C907" w14:textId="2A64C0B8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B8F6" w14:textId="76421E38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45750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166D66" w14:textId="77777777" w:rsidR="00B82196" w:rsidRPr="00F74C8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82196" w:rsidRPr="00D5096F" w14:paraId="67917F1F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438D" w14:textId="77777777" w:rsidR="00B82196" w:rsidRPr="00D5096F" w:rsidRDefault="00B82196" w:rsidP="00B82196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B6429" w14:textId="618E4034" w:rsidR="00B82196" w:rsidRPr="00C933C4" w:rsidRDefault="00B82196" w:rsidP="00B82196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324A" w14:textId="77777777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C1FF8" w14:textId="29420074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33D3" w14:textId="64183BC1" w:rsidR="00B82196" w:rsidRPr="007B3565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81179" w14:textId="10B93E3F" w:rsidR="00B82196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3769" w14:textId="2D95B647" w:rsidR="00B82196" w:rsidRPr="00C933C4" w:rsidRDefault="00B82196" w:rsidP="00B82196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17291" w14:textId="77777777" w:rsidR="00B82196" w:rsidRPr="00D5096F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34D9B9" w14:textId="77777777" w:rsidR="00B82196" w:rsidRPr="00F74C84" w:rsidRDefault="00B82196" w:rsidP="00B82196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F4690" w:rsidRPr="00D5096F" w14:paraId="61F4518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BE33" w14:textId="77777777" w:rsidR="008F4690" w:rsidRPr="00D5096F" w:rsidRDefault="008F4690" w:rsidP="008F469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80A0" w14:textId="197614D1" w:rsidR="008F4690" w:rsidRPr="00C933C4" w:rsidRDefault="008F4690" w:rsidP="008F4690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</w:t>
            </w:r>
            <w:r>
              <w:rPr>
                <w:rFonts w:ascii="ISOCPEUR" w:hAnsi="ISOCPEUR" w:cs="Times New Roman"/>
                <w:b/>
                <w:u w:val="single"/>
              </w:rPr>
              <w:t>иляторы</w:t>
            </w:r>
            <w:r w:rsidRPr="00C94F4A">
              <w:rPr>
                <w:rFonts w:ascii="ISOCPEUR" w:hAnsi="ISOCPEUR" w:cs="Times New Roman"/>
                <w:b/>
                <w:u w:val="single"/>
              </w:rPr>
              <w:t xml:space="preserve"> </w:t>
            </w:r>
            <w:r>
              <w:rPr>
                <w:rFonts w:ascii="ISOCPEUR" w:hAnsi="ISOCPEUR" w:cs="Times New Roman"/>
                <w:b/>
                <w:u w:val="single"/>
              </w:rPr>
              <w:t>В</w:t>
            </w:r>
            <w:r>
              <w:rPr>
                <w:rFonts w:ascii="ISOCPEUR" w:hAnsi="ISOCPEUR" w:cs="Times New Roman"/>
                <w:b/>
                <w:u w:val="single"/>
                <w:lang w:val="en-US"/>
              </w:rPr>
              <w:t>10</w:t>
            </w:r>
            <w:r>
              <w:rPr>
                <w:rFonts w:ascii="ISOCPEUR" w:hAnsi="ISOCPEUR" w:cs="Times New Roman"/>
                <w:b/>
                <w:u w:val="single"/>
              </w:rPr>
              <w:t>/В</w:t>
            </w:r>
            <w:r>
              <w:rPr>
                <w:rFonts w:ascii="ISOCPEUR" w:hAnsi="ISOCPEUR" w:cs="Times New Roman"/>
                <w:b/>
                <w:u w:val="single"/>
                <w:lang w:val="en-US"/>
              </w:rPr>
              <w:t>10</w:t>
            </w:r>
            <w:r>
              <w:rPr>
                <w:rFonts w:ascii="ISOCPEUR" w:hAnsi="ISOCPEUR" w:cs="Times New Roman"/>
                <w:b/>
                <w:u w:val="single"/>
              </w:rPr>
              <w:t>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22249" w14:textId="7777777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A3225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974C" w14:textId="7777777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20FE" w14:textId="77777777" w:rsidR="008F4690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76B4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7CDB4" w14:textId="77777777" w:rsidR="008F4690" w:rsidRPr="00D5096F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DB4509" w14:textId="77777777" w:rsidR="008F4690" w:rsidRPr="00F74C8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F4690" w:rsidRPr="00D5096F" w14:paraId="32477450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40B1" w14:textId="77777777" w:rsidR="008F4690" w:rsidRPr="00D5096F" w:rsidRDefault="008F4690" w:rsidP="008F469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6BD4A" w14:textId="2E676A55" w:rsidR="008F4690" w:rsidRPr="00C933C4" w:rsidRDefault="008F4690" w:rsidP="008F469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ШУ-В10/В10р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88471" w14:textId="7777777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DC49C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5B2D" w14:textId="7777777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CAA0" w14:textId="77777777" w:rsidR="008F4690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450F0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E7EC" w14:textId="77777777" w:rsidR="008F4690" w:rsidRPr="00D5096F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BB0F51" w14:textId="77777777" w:rsidR="008F4690" w:rsidRPr="00F74C8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F4690" w:rsidRPr="00D5096F" w14:paraId="1FC555FD" w14:textId="77777777" w:rsidTr="001B1C6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5EB63" w14:textId="77777777" w:rsidR="008F4690" w:rsidRPr="00D5096F" w:rsidRDefault="008F4690" w:rsidP="008F469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1E403" w14:textId="7758D856" w:rsidR="008F4690" w:rsidRDefault="008F4690" w:rsidP="00D31B55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5685269F" w14:textId="77777777" w:rsidR="008F4690" w:rsidRDefault="008F4690" w:rsidP="00D31B55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 w:rsidRPr="00770598">
              <w:rPr>
                <w:rFonts w:ascii="ISOCPEUR" w:hAnsi="ISOCPEUR" w:cs="Times New Roman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4D27924E" w14:textId="77777777" w:rsidR="008F4690" w:rsidRDefault="008F4690" w:rsidP="00D31B55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67643C5C" w14:textId="02248D6F" w:rsidR="008F4690" w:rsidRPr="00C933C4" w:rsidRDefault="008F4690" w:rsidP="00D31B55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77F5" w14:textId="0CE5A38D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2A002" w14:textId="2FC3E30D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  <w:r w:rsidRPr="00225BCC">
              <w:rPr>
                <w:rFonts w:ascii="ISOCPEUR" w:hAnsi="ISOCPEUR" w:cs="Times New Roman"/>
                <w:lang w:val="en-US"/>
              </w:rPr>
              <w:t>ACV-V/N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5ACC" w14:textId="08EA2D3D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5176F" w14:textId="1AD62387" w:rsidR="008F4690" w:rsidRDefault="008F4690" w:rsidP="008F469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0B033" w14:textId="241DA585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47B2F" w14:textId="77777777" w:rsidR="008F4690" w:rsidRPr="00D5096F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63B0FE" w14:textId="77777777" w:rsidR="008F4690" w:rsidRPr="00F74C84" w:rsidRDefault="008F4690" w:rsidP="00D31B5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2B89B34D" w14:textId="77777777" w:rsidR="008F4690" w:rsidRPr="00F74C84" w:rsidRDefault="008F4690" w:rsidP="00D31B5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5B0667B4" w14:textId="5CB05F32" w:rsidR="008F4690" w:rsidRPr="00F74C84" w:rsidRDefault="008F4690" w:rsidP="00D31B5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8F4690" w:rsidRPr="00D5096F" w14:paraId="0CAF6A50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07D1C" w14:textId="77777777" w:rsidR="008F4690" w:rsidRPr="00D5096F" w:rsidRDefault="008F4690" w:rsidP="007F2E9D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C8FD7" w14:textId="7540F347" w:rsidR="008F4690" w:rsidRPr="00C933C4" w:rsidRDefault="008F4690" w:rsidP="008F469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6D789" w14:textId="7777777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797F6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D6F23" w14:textId="7777777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D8974" w14:textId="77777777" w:rsidR="008F4690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EFBBB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37E9" w14:textId="77777777" w:rsidR="008F4690" w:rsidRPr="00D5096F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89AC9B" w14:textId="77777777" w:rsidR="008F4690" w:rsidRPr="00F74C8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F4690" w:rsidRPr="00D5096F" w14:paraId="11055237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E34C9" w14:textId="77777777" w:rsidR="008F4690" w:rsidRPr="00D5096F" w:rsidRDefault="008F4690" w:rsidP="008F469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E5ED" w14:textId="57C1DD22" w:rsidR="008F4690" w:rsidRPr="00C933C4" w:rsidRDefault="008F4690" w:rsidP="008F4690">
            <w:pPr>
              <w:pStyle w:val="af3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</w:rPr>
              <w:t xml:space="preserve">Частотный преобразователь </w:t>
            </w:r>
            <w:r>
              <w:rPr>
                <w:rFonts w:ascii="ISOCPEUR" w:hAnsi="ISOCPEUR" w:cs="Times New Roman"/>
              </w:rPr>
              <w:t>30</w:t>
            </w:r>
            <w:r w:rsidRPr="009F018C">
              <w:rPr>
                <w:rFonts w:ascii="ISOCPEUR" w:hAnsi="ISOCPEUR" w:cs="Times New Roman"/>
              </w:rPr>
              <w:t xml:space="preserve"> кВт, </w:t>
            </w:r>
            <w:r>
              <w:rPr>
                <w:rFonts w:ascii="ISOCPEUR" w:hAnsi="ISOCPEUR" w:cs="Times New Roman"/>
              </w:rPr>
              <w:t>38</w:t>
            </w:r>
            <w:r w:rsidRPr="009F018C">
              <w:rPr>
                <w:rFonts w:ascii="ISOCPEUR" w:hAnsi="ISOCPEUR" w:cs="Times New Roman"/>
              </w:rPr>
              <w:t>0 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85F2" w14:textId="45B28AFD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F6E61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A546E" w14:textId="05F88C10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5EDF4" w14:textId="2B21E8DA" w:rsidR="008F4690" w:rsidRDefault="008F4690" w:rsidP="008F469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69C5C" w14:textId="4EEEBF06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2C7F" w14:textId="77777777" w:rsidR="008F4690" w:rsidRPr="00D5096F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231C20" w14:textId="77777777" w:rsidR="008F4690" w:rsidRPr="00F74C84" w:rsidRDefault="008F4690" w:rsidP="00D31B5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35FAD463" w14:textId="77777777" w:rsidR="008F4690" w:rsidRPr="00F74C84" w:rsidRDefault="008F4690" w:rsidP="00D31B5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24FCCB05" w14:textId="72B2AEDB" w:rsidR="008F4690" w:rsidRPr="00F74C84" w:rsidRDefault="008F4690" w:rsidP="00D31B5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8F4690" w:rsidRPr="00D5096F" w14:paraId="7B7C3936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FC1D4" w14:textId="77777777" w:rsidR="008F4690" w:rsidRPr="00D5096F" w:rsidRDefault="008F4690" w:rsidP="007F2E9D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B9E30" w14:textId="4BEB000B" w:rsidR="008F4690" w:rsidRPr="00C933C4" w:rsidRDefault="008F4690" w:rsidP="008F469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04572" w14:textId="7777777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4EE1F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EE96" w14:textId="7777777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A35E" w14:textId="77777777" w:rsidR="008F4690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833CC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81378" w14:textId="77777777" w:rsidR="008F4690" w:rsidRPr="00D5096F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BFADD2" w14:textId="77777777" w:rsidR="008F4690" w:rsidRPr="00F74C8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F4690" w:rsidRPr="00D5096F" w14:paraId="0C887720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CA58" w14:textId="77777777" w:rsidR="008F4690" w:rsidRPr="00D5096F" w:rsidRDefault="008F4690" w:rsidP="007F2E9D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8A61" w14:textId="116D82D6" w:rsidR="008F4690" w:rsidRPr="00C933C4" w:rsidRDefault="008F4690" w:rsidP="008F4690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811B" w14:textId="7777777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C8CB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E15F" w14:textId="7777777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DA3F" w14:textId="77777777" w:rsidR="008F4690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E6978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FE7B" w14:textId="77777777" w:rsidR="008F4690" w:rsidRPr="00D5096F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0F7F04" w14:textId="77777777" w:rsidR="008F4690" w:rsidRPr="00F74C8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F4690" w:rsidRPr="00D5096F" w14:paraId="41EDAC4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C2B7" w14:textId="77777777" w:rsidR="008F4690" w:rsidRPr="00D5096F" w:rsidRDefault="008F4690" w:rsidP="008F469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0DA3E" w14:textId="3141013E" w:rsidR="008F4690" w:rsidRPr="00C933C4" w:rsidRDefault="008F4690" w:rsidP="008F4690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</w:t>
            </w:r>
            <w:r>
              <w:rPr>
                <w:rFonts w:ascii="ISOCPEUR" w:hAnsi="ISOCPEUR" w:cs="Times New Roman"/>
              </w:rPr>
              <w:t>10</w:t>
            </w:r>
            <w:r w:rsidRPr="00A23492">
              <w:rPr>
                <w:rFonts w:ascii="ISOCPEUR" w:hAnsi="ISOCPEUR" w:cs="Times New Roman"/>
              </w:rPr>
              <w:t xml:space="preserve">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16EB7" w14:textId="7777777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1356E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B735C" w14:textId="25D9758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6552" w14:textId="227E72E5" w:rsidR="008F4690" w:rsidRDefault="008F4690" w:rsidP="008F469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CBD8D" w14:textId="680A6D2B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09DFE" w14:textId="77777777" w:rsidR="008F4690" w:rsidRPr="00D5096F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C9F5F6" w14:textId="77777777" w:rsidR="008F4690" w:rsidRPr="00F74C8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F4690" w:rsidRPr="00D5096F" w14:paraId="7691DF9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78F7D" w14:textId="77777777" w:rsidR="008F4690" w:rsidRPr="00D5096F" w:rsidRDefault="008F4690" w:rsidP="007F2E9D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88AE0" w14:textId="730AEA60" w:rsidR="008F4690" w:rsidRPr="00C933C4" w:rsidRDefault="008F4690" w:rsidP="008F4690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 xml:space="preserve">не </w:t>
            </w:r>
            <w:r w:rsidRPr="001605E4">
              <w:rPr>
                <w:rFonts w:ascii="ISOCPEUR" w:hAnsi="ISOCPEUR" w:cs="Times New Roman"/>
              </w:rPr>
              <w:lastRenderedPageBreak/>
              <w:t>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46C66" w14:textId="7777777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F414D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DBF3" w14:textId="7777777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BCDD" w14:textId="77777777" w:rsidR="008F4690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C3DFC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9BE7" w14:textId="77777777" w:rsidR="008F4690" w:rsidRPr="00D5096F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13BEF8" w14:textId="77777777" w:rsidR="008F4690" w:rsidRPr="00F74C8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F4690" w:rsidRPr="00D5096F" w14:paraId="70E8C73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D090" w14:textId="77777777" w:rsidR="008F4690" w:rsidRPr="00D5096F" w:rsidRDefault="008F4690" w:rsidP="008F469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860" w14:textId="04CE6A54" w:rsidR="008F4690" w:rsidRPr="00C933C4" w:rsidRDefault="008F4690" w:rsidP="008F4690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F309E7">
              <w:rPr>
                <w:rFonts w:ascii="ISOCPEUR" w:hAnsi="ISOCPEUR" w:cs="Times New Roman"/>
              </w:rPr>
              <w:t>ВВГ</w:t>
            </w:r>
            <w:r>
              <w:rPr>
                <w:rFonts w:ascii="ISOCPEUR" w:hAnsi="ISOCPEUR" w:cs="Times New Roman"/>
              </w:rPr>
              <w:t>Э</w:t>
            </w:r>
            <w:r w:rsidRPr="00F309E7">
              <w:rPr>
                <w:rFonts w:ascii="ISOCPEUR" w:hAnsi="ISOCPEUR" w:cs="Times New Roman"/>
              </w:rPr>
              <w:t>нг</w:t>
            </w:r>
            <w:proofErr w:type="spellEnd"/>
            <w:r w:rsidRPr="00F309E7">
              <w:rPr>
                <w:rFonts w:ascii="ISOCPEUR" w:hAnsi="ISOCPEUR" w:cs="Times New Roman"/>
              </w:rPr>
              <w:t>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</w:t>
            </w:r>
            <w:r>
              <w:rPr>
                <w:rFonts w:ascii="ISOCPEUR" w:hAnsi="ISOCPEUR" w:cs="Times New Roman"/>
              </w:rPr>
              <w:t>10</w:t>
            </w:r>
            <w:r w:rsidRPr="00A23492">
              <w:rPr>
                <w:rFonts w:ascii="ISOCPEUR" w:hAnsi="ISOCPEUR" w:cs="Times New Roman"/>
              </w:rPr>
              <w:t xml:space="preserve">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D0293" w14:textId="7777777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AA3B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5155" w14:textId="7DD1B8F5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7F0AF" w14:textId="71B181CB" w:rsidR="008F4690" w:rsidRDefault="008F4690" w:rsidP="008F469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95C5E" w14:textId="557AA27D" w:rsidR="008F4690" w:rsidRPr="00C933C4" w:rsidRDefault="00DB67D0" w:rsidP="008F469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85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9401D" w14:textId="77777777" w:rsidR="008F4690" w:rsidRPr="00D5096F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D7AB3" w14:textId="77777777" w:rsidR="008F4690" w:rsidRPr="00F74C8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F4690" w:rsidRPr="00D5096F" w14:paraId="61B4EDA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E9C69" w14:textId="77777777" w:rsidR="008F4690" w:rsidRPr="00D5096F" w:rsidRDefault="008F4690" w:rsidP="007F2E9D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3A7D" w14:textId="77471421" w:rsidR="008F4690" w:rsidRPr="00C933C4" w:rsidRDefault="008F4690" w:rsidP="008F469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7BF26" w14:textId="7777777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D0AD1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4D10F" w14:textId="7777777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242E" w14:textId="77777777" w:rsidR="008F4690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031A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5E92A" w14:textId="77777777" w:rsidR="008F4690" w:rsidRPr="00D5096F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5EDF9A" w14:textId="77777777" w:rsidR="008F4690" w:rsidRPr="00F74C8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F4690" w:rsidRPr="00D5096F" w14:paraId="4E1D985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D661F" w14:textId="77777777" w:rsidR="008F4690" w:rsidRPr="00D5096F" w:rsidRDefault="008F4690" w:rsidP="008F469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3A049" w14:textId="7CDC3B35" w:rsidR="008F4690" w:rsidRPr="00C933C4" w:rsidRDefault="008F4690" w:rsidP="008F4690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8CF15" w14:textId="7777777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D4C2A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EB0E" w14:textId="27D85EF6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96568" w14:textId="32BFBCD7" w:rsidR="008F4690" w:rsidRDefault="008F4690" w:rsidP="008F469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2138" w14:textId="00BC43CC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B4466" w14:textId="77777777" w:rsidR="008F4690" w:rsidRPr="00D5096F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BDBD7" w14:textId="77777777" w:rsidR="008F4690" w:rsidRPr="00F74C8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F4690" w:rsidRPr="00D5096F" w14:paraId="782F086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9A475" w14:textId="77777777" w:rsidR="008F4690" w:rsidRPr="00D5096F" w:rsidRDefault="008F4690" w:rsidP="007F2E9D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70374" w14:textId="5181ABB8" w:rsidR="008F4690" w:rsidRPr="00C933C4" w:rsidRDefault="008F4690" w:rsidP="008F469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C6903" w14:textId="7777777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552D6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79ECE" w14:textId="77777777" w:rsidR="008F4690" w:rsidRPr="007B3565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40E1F" w14:textId="77777777" w:rsidR="008F4690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E6119" w14:textId="77777777" w:rsidR="008F4690" w:rsidRPr="00C933C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FF1DE" w14:textId="77777777" w:rsidR="008F4690" w:rsidRPr="00D5096F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EC02B" w14:textId="77777777" w:rsidR="008F4690" w:rsidRPr="00F74C84" w:rsidRDefault="008F4690" w:rsidP="008F469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4903A4C8" w14:textId="77777777" w:rsidTr="00DE6D5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1A4D7" w14:textId="77777777" w:rsidR="00B608BD" w:rsidRPr="00D5096F" w:rsidRDefault="00B608BD" w:rsidP="007F2E9D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B515" w14:textId="3C877ECF" w:rsidR="00B608BD" w:rsidRPr="00C933C4" w:rsidRDefault="00B608BD" w:rsidP="007F2E9D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150х50х3000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AC76" w14:textId="77777777" w:rsidR="00B608BD" w:rsidRPr="007B3565" w:rsidRDefault="00B608BD" w:rsidP="007F2E9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0FCC" w14:textId="56A3EDE3" w:rsidR="00B608BD" w:rsidRPr="00C933C4" w:rsidRDefault="00B608BD" w:rsidP="007F2E9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3D249" w14:textId="07ACC9B6" w:rsidR="00B608BD" w:rsidRPr="007B3565" w:rsidRDefault="00B608BD" w:rsidP="007F2E9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17CE" w14:textId="0AC2F05C" w:rsidR="00B608BD" w:rsidRDefault="00B608BD" w:rsidP="007F2E9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1926" w14:textId="1E468468" w:rsidR="00B608BD" w:rsidRPr="00C933C4" w:rsidRDefault="00B608BD" w:rsidP="007F2E9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7C15" w14:textId="77777777" w:rsidR="00B608BD" w:rsidRPr="00D5096F" w:rsidRDefault="00B608BD" w:rsidP="007F2E9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552EABA" w14:textId="46272926" w:rsidR="00B608BD" w:rsidRPr="00F74C84" w:rsidRDefault="00B608BD" w:rsidP="007F2E9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Лоток предусмотрен для прокладки кабельных линий вентиляторов В10/В10р и В11/В11р</w:t>
            </w:r>
          </w:p>
        </w:tc>
      </w:tr>
      <w:tr w:rsidR="00B608BD" w:rsidRPr="00D5096F" w14:paraId="61962724" w14:textId="77777777" w:rsidTr="00DE6D5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635C" w14:textId="77777777" w:rsidR="00B608BD" w:rsidRPr="00D5096F" w:rsidRDefault="00B608BD" w:rsidP="007F2E9D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7C1AD" w14:textId="28D53148" w:rsidR="00B608BD" w:rsidRPr="00C933C4" w:rsidRDefault="00B608BD" w:rsidP="007F2E9D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150х3000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CA10" w14:textId="77777777" w:rsidR="00B608BD" w:rsidRPr="007B3565" w:rsidRDefault="00B608BD" w:rsidP="007F2E9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94D7" w14:textId="1DB2C626" w:rsidR="00B608BD" w:rsidRPr="00C933C4" w:rsidRDefault="00B608BD" w:rsidP="007F2E9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CB75" w14:textId="5198588D" w:rsidR="00B608BD" w:rsidRPr="007B3565" w:rsidRDefault="00B608BD" w:rsidP="007F2E9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108B1" w14:textId="5C8A0964" w:rsidR="00B608BD" w:rsidRDefault="00B608BD" w:rsidP="007F2E9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74930" w14:textId="1EEBC62D" w:rsidR="00B608BD" w:rsidRPr="00C933C4" w:rsidRDefault="00B608BD" w:rsidP="007F2E9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F9CF0" w14:textId="77777777" w:rsidR="00B608BD" w:rsidRPr="00D5096F" w:rsidRDefault="00B608BD" w:rsidP="007F2E9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CD48F9B" w14:textId="77777777" w:rsidR="00B608BD" w:rsidRPr="00F74C84" w:rsidRDefault="00B608BD" w:rsidP="007F2E9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172AC10C" w14:textId="77777777" w:rsidTr="00DE6D5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7741" w14:textId="77777777" w:rsidR="00B608BD" w:rsidRPr="00D5096F" w:rsidRDefault="00B608BD" w:rsidP="007F2E9D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3D706" w14:textId="5D7E77DA" w:rsidR="00B608BD" w:rsidRPr="00C933C4" w:rsidRDefault="00B608BD" w:rsidP="007F2E9D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D5ED" w14:textId="77777777" w:rsidR="00B608BD" w:rsidRPr="007B3565" w:rsidRDefault="00B608BD" w:rsidP="007F2E9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A948" w14:textId="57C8D756" w:rsidR="00B608BD" w:rsidRPr="00C933C4" w:rsidRDefault="00B608BD" w:rsidP="007F2E9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143D" w14:textId="4EF9E2B8" w:rsidR="00B608BD" w:rsidRPr="007B3565" w:rsidRDefault="00B608BD" w:rsidP="007F2E9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31CE8" w14:textId="637B9CEF" w:rsidR="00B608BD" w:rsidRDefault="00B608BD" w:rsidP="007F2E9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EBB1" w14:textId="7844B0D1" w:rsidR="00B608BD" w:rsidRPr="00C933C4" w:rsidRDefault="00B608BD" w:rsidP="007F2E9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69F00" w14:textId="77777777" w:rsidR="00B608BD" w:rsidRPr="00D5096F" w:rsidRDefault="00B608BD" w:rsidP="007F2E9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95E713B" w14:textId="77777777" w:rsidR="00B608BD" w:rsidRPr="00F74C84" w:rsidRDefault="00B608BD" w:rsidP="007F2E9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1DC3A4C7" w14:textId="77777777" w:rsidTr="00DE6D5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CB051" w14:textId="77777777" w:rsidR="00B608BD" w:rsidRPr="00D5096F" w:rsidRDefault="00B608BD" w:rsidP="007F2E9D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4EDCA" w14:textId="785D751A" w:rsidR="00B608BD" w:rsidRPr="00C933C4" w:rsidRDefault="00B608BD" w:rsidP="007F2E9D">
            <w:pPr>
              <w:pStyle w:val="af3"/>
              <w:rPr>
                <w:rFonts w:ascii="ISOCPEUR" w:hAnsi="ISOCPEUR" w:cs="Times New Roman"/>
              </w:rPr>
            </w:pPr>
            <w:r w:rsidRPr="001D3C2D">
              <w:rPr>
                <w:rFonts w:ascii="ISOCPEUR" w:hAnsi="ISOCPEUR" w:cs="Times New Roman"/>
              </w:rPr>
              <w:t>Угол CD 45 вертикальный внеш. 45° 150х50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3A78" w14:textId="77777777" w:rsidR="00B608BD" w:rsidRPr="007B3565" w:rsidRDefault="00B608BD" w:rsidP="007F2E9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6F080" w14:textId="3AB65BCF" w:rsidR="00B608BD" w:rsidRPr="00C933C4" w:rsidRDefault="00B608BD" w:rsidP="007F2E9D">
            <w:pPr>
              <w:pStyle w:val="af5"/>
              <w:rPr>
                <w:rFonts w:ascii="ISOCPEUR" w:hAnsi="ISOCPEUR" w:cs="Times New Roman"/>
              </w:rPr>
            </w:pPr>
            <w:r w:rsidRPr="001D3C2D">
              <w:rPr>
                <w:rFonts w:ascii="ISOCPEUR" w:hAnsi="ISOCPEUR" w:cs="Times New Roman"/>
              </w:rPr>
              <w:t>36843K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2F59" w14:textId="5157893C" w:rsidR="00B608BD" w:rsidRPr="007B3565" w:rsidRDefault="00B608BD" w:rsidP="007F2E9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42CD" w14:textId="2638A81A" w:rsidR="00B608BD" w:rsidRDefault="00B608BD" w:rsidP="007F2E9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614E" w14:textId="32EC38E4" w:rsidR="00B608BD" w:rsidRPr="00C933C4" w:rsidRDefault="00B608BD" w:rsidP="007F2E9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AB4F8" w14:textId="77777777" w:rsidR="00B608BD" w:rsidRPr="00D5096F" w:rsidRDefault="00B608BD" w:rsidP="007F2E9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53D5A73" w14:textId="77777777" w:rsidR="00B608BD" w:rsidRPr="00F74C84" w:rsidRDefault="00B608BD" w:rsidP="007F2E9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537F867C" w14:textId="77777777" w:rsidTr="00DE6D5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32B44" w14:textId="77777777" w:rsidR="00B608BD" w:rsidRPr="00D5096F" w:rsidRDefault="00B608BD" w:rsidP="001D3C2D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D0F3" w14:textId="38846E09" w:rsidR="00B608BD" w:rsidRPr="00D23D96" w:rsidRDefault="00B608BD" w:rsidP="001D3C2D">
            <w:pPr>
              <w:pStyle w:val="af3"/>
              <w:rPr>
                <w:rFonts w:ascii="ISOCPEUR" w:hAnsi="ISOCPEUR" w:cs="Times New Roman"/>
              </w:rPr>
            </w:pPr>
            <w:r w:rsidRPr="001D3C2D">
              <w:rPr>
                <w:rFonts w:ascii="ISOCPEUR" w:hAnsi="ISOCPEUR" w:cs="Times New Roman"/>
              </w:rPr>
              <w:t xml:space="preserve">Угол CS 45 вертикальный </w:t>
            </w:r>
            <w:proofErr w:type="spellStart"/>
            <w:r w:rsidRPr="001D3C2D">
              <w:rPr>
                <w:rFonts w:ascii="ISOCPEUR" w:hAnsi="ISOCPEUR" w:cs="Times New Roman"/>
              </w:rPr>
              <w:t>внутр</w:t>
            </w:r>
            <w:proofErr w:type="spellEnd"/>
            <w:r w:rsidRPr="001D3C2D">
              <w:rPr>
                <w:rFonts w:ascii="ISOCPEUR" w:hAnsi="ISOCPEUR" w:cs="Times New Roman"/>
              </w:rPr>
              <w:t>. 45° 150/50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00737" w14:textId="77777777" w:rsidR="00B608BD" w:rsidRPr="007B3565" w:rsidRDefault="00B608BD" w:rsidP="001D3C2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1BC72" w14:textId="2396ECD0" w:rsidR="00B608BD" w:rsidRPr="00D23D96" w:rsidRDefault="00B608BD" w:rsidP="001D3C2D">
            <w:pPr>
              <w:pStyle w:val="af5"/>
              <w:rPr>
                <w:rFonts w:ascii="ISOCPEUR" w:hAnsi="ISOCPEUR" w:cs="Times New Roman"/>
              </w:rPr>
            </w:pPr>
            <w:r w:rsidRPr="001D3C2D">
              <w:rPr>
                <w:rFonts w:ascii="ISOCPEUR" w:hAnsi="ISOCPEUR" w:cs="Times New Roman"/>
              </w:rPr>
              <w:t>36723K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37CF" w14:textId="0C192102" w:rsidR="00B608BD" w:rsidRDefault="00B608BD" w:rsidP="001D3C2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4C43C" w14:textId="3B13FF87" w:rsidR="00B608BD" w:rsidRDefault="00B608BD" w:rsidP="001D3C2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08F0" w14:textId="1B8506B5" w:rsidR="00B608BD" w:rsidRDefault="00B608BD" w:rsidP="001D3C2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8C28B" w14:textId="77777777" w:rsidR="00B608BD" w:rsidRPr="00D5096F" w:rsidRDefault="00B608BD" w:rsidP="001D3C2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46C22CA" w14:textId="77777777" w:rsidR="00B608BD" w:rsidRPr="00F74C84" w:rsidRDefault="00B608BD" w:rsidP="001D3C2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65CB970C" w14:textId="77777777" w:rsidTr="00DE6D5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8BD78" w14:textId="77777777" w:rsidR="00B608BD" w:rsidRPr="00D5096F" w:rsidRDefault="00B608BD" w:rsidP="0036701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700D" w14:textId="32A6C595" w:rsidR="00B608BD" w:rsidRPr="001D3C2D" w:rsidRDefault="00B608BD" w:rsidP="00367017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CDV 90 вертикальный внеш. осн.</w:t>
            </w:r>
            <w:r>
              <w:rPr>
                <w:rFonts w:ascii="ISOCPEUR" w:hAnsi="ISOCPEUR" w:cs="Times New Roman"/>
              </w:rPr>
              <w:t>15</w:t>
            </w:r>
            <w:r w:rsidRPr="00D23D96">
              <w:rPr>
                <w:rFonts w:ascii="ISOCPEUR" w:hAnsi="ISOCPEUR" w:cs="Times New Roman"/>
              </w:rPr>
              <w:t>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C52D3" w14:textId="77777777" w:rsidR="00B608BD" w:rsidRPr="007B3565" w:rsidRDefault="00B608BD" w:rsidP="0036701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25A06" w14:textId="041750D1" w:rsidR="00B608BD" w:rsidRPr="001D3C2D" w:rsidRDefault="00B608BD" w:rsidP="00367017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3757</w:t>
            </w:r>
            <w:r>
              <w:rPr>
                <w:rFonts w:ascii="ISOCPEUR" w:hAnsi="ISOCPEUR" w:cs="Times New Roman"/>
              </w:rPr>
              <w:t>3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44D7" w14:textId="7F420C54" w:rsidR="00B608BD" w:rsidRDefault="00B608BD" w:rsidP="0036701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1A979" w14:textId="23DFFA36" w:rsidR="00B608BD" w:rsidRDefault="00B608BD" w:rsidP="0036701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F57BA" w14:textId="628EC1A8" w:rsidR="00B608BD" w:rsidRDefault="00B608BD" w:rsidP="0036701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5736D" w14:textId="77777777" w:rsidR="00B608BD" w:rsidRPr="00D5096F" w:rsidRDefault="00B608BD" w:rsidP="0036701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46A1C47" w14:textId="77777777" w:rsidR="00B608BD" w:rsidRPr="00F74C84" w:rsidRDefault="00B608BD" w:rsidP="0036701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6889AFE9" w14:textId="77777777" w:rsidTr="00DE6D5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1292A" w14:textId="77777777" w:rsidR="00B608BD" w:rsidRPr="00D5096F" w:rsidRDefault="00B608BD" w:rsidP="0036701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4F9FE" w14:textId="1DFE37B5" w:rsidR="00B608BD" w:rsidRPr="001D3C2D" w:rsidRDefault="00B608BD" w:rsidP="00367017">
            <w:pPr>
              <w:pStyle w:val="af3"/>
              <w:rPr>
                <w:rFonts w:ascii="ISOCPEUR" w:hAnsi="ISOCPEUR" w:cs="Times New Roman"/>
              </w:rPr>
            </w:pPr>
            <w:r w:rsidRPr="00367017">
              <w:rPr>
                <w:rFonts w:ascii="ISOCPEUR" w:hAnsi="ISOCPEUR" w:cs="Times New Roman"/>
              </w:rPr>
              <w:t>Угол CD 90 вертикальный внеш. 90° 150/50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2E8F" w14:textId="77777777" w:rsidR="00B608BD" w:rsidRPr="007B3565" w:rsidRDefault="00B608BD" w:rsidP="0036701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0102" w14:textId="44A9AC1E" w:rsidR="00B608BD" w:rsidRPr="001D3C2D" w:rsidRDefault="00B608BD" w:rsidP="00367017">
            <w:pPr>
              <w:pStyle w:val="af5"/>
              <w:rPr>
                <w:rFonts w:ascii="ISOCPEUR" w:hAnsi="ISOCPEUR" w:cs="Times New Roman"/>
              </w:rPr>
            </w:pPr>
            <w:r w:rsidRPr="00367017">
              <w:rPr>
                <w:rFonts w:ascii="ISOCPEUR" w:hAnsi="ISOCPEUR" w:cs="Times New Roman"/>
              </w:rPr>
              <w:t>36783K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D9A7E" w14:textId="5A18D2D0" w:rsidR="00B608BD" w:rsidRDefault="00B608BD" w:rsidP="0036701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CBBC7" w14:textId="055C59D2" w:rsidR="00B608BD" w:rsidRDefault="00B608BD" w:rsidP="0036701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C7944" w14:textId="42EE821D" w:rsidR="00B608BD" w:rsidRDefault="00B608BD" w:rsidP="0036701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F37B" w14:textId="77777777" w:rsidR="00B608BD" w:rsidRPr="00D5096F" w:rsidRDefault="00B608BD" w:rsidP="0036701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F3D94FE" w14:textId="77777777" w:rsidR="00B608BD" w:rsidRPr="00F74C84" w:rsidRDefault="00B608BD" w:rsidP="0036701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366993E1" w14:textId="77777777" w:rsidTr="00DE6D5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E5D1B" w14:textId="77777777" w:rsidR="00B608BD" w:rsidRPr="00D5096F" w:rsidRDefault="00B608BD" w:rsidP="003E1713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69805" w14:textId="5BBCBB6E" w:rsidR="00B608BD" w:rsidRPr="001D3C2D" w:rsidRDefault="00B608BD" w:rsidP="003E1713">
            <w:pPr>
              <w:pStyle w:val="af3"/>
              <w:rPr>
                <w:rFonts w:ascii="ISOCPEUR" w:hAnsi="ISOCPEUR" w:cs="Times New Roman"/>
              </w:rPr>
            </w:pPr>
            <w:r w:rsidRPr="001D3C2D">
              <w:rPr>
                <w:rFonts w:ascii="ISOCPEUR" w:hAnsi="ISOCPEUR" w:cs="Times New Roman"/>
              </w:rPr>
              <w:t xml:space="preserve">Угол CS </w:t>
            </w:r>
            <w:r>
              <w:rPr>
                <w:rFonts w:ascii="ISOCPEUR" w:hAnsi="ISOCPEUR" w:cs="Times New Roman"/>
              </w:rPr>
              <w:t>90</w:t>
            </w:r>
            <w:r w:rsidRPr="001D3C2D">
              <w:rPr>
                <w:rFonts w:ascii="ISOCPEUR" w:hAnsi="ISOCPEUR" w:cs="Times New Roman"/>
              </w:rPr>
              <w:t xml:space="preserve"> вертикальный </w:t>
            </w:r>
            <w:proofErr w:type="spellStart"/>
            <w:r w:rsidRPr="001D3C2D">
              <w:rPr>
                <w:rFonts w:ascii="ISOCPEUR" w:hAnsi="ISOCPEUR" w:cs="Times New Roman"/>
              </w:rPr>
              <w:t>внутр</w:t>
            </w:r>
            <w:proofErr w:type="spellEnd"/>
            <w:r w:rsidRPr="001D3C2D">
              <w:rPr>
                <w:rFonts w:ascii="ISOCPEUR" w:hAnsi="ISOCPEUR" w:cs="Times New Roman"/>
              </w:rPr>
              <w:t xml:space="preserve">. </w:t>
            </w:r>
            <w:r>
              <w:rPr>
                <w:rFonts w:ascii="ISOCPEUR" w:hAnsi="ISOCPEUR" w:cs="Times New Roman"/>
              </w:rPr>
              <w:t>90</w:t>
            </w:r>
            <w:r w:rsidRPr="001D3C2D">
              <w:rPr>
                <w:rFonts w:ascii="ISOCPEUR" w:hAnsi="ISOCPEUR" w:cs="Times New Roman"/>
              </w:rPr>
              <w:t>° 150/50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2CF09" w14:textId="77777777" w:rsidR="00B608BD" w:rsidRPr="007B3565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503C" w14:textId="6BE83090" w:rsidR="00B608BD" w:rsidRPr="001D3C2D" w:rsidRDefault="00B608BD" w:rsidP="003E1713">
            <w:pPr>
              <w:pStyle w:val="af5"/>
              <w:rPr>
                <w:rFonts w:ascii="ISOCPEUR" w:hAnsi="ISOCPEUR" w:cs="Times New Roman"/>
              </w:rPr>
            </w:pPr>
            <w:r w:rsidRPr="001D3C2D">
              <w:rPr>
                <w:rFonts w:ascii="ISOCPEUR" w:hAnsi="ISOCPEUR" w:cs="Times New Roman"/>
              </w:rPr>
              <w:t>36</w:t>
            </w:r>
            <w:r>
              <w:rPr>
                <w:rFonts w:ascii="ISOCPEUR" w:hAnsi="ISOCPEUR" w:cs="Times New Roman"/>
              </w:rPr>
              <w:t>663</w:t>
            </w:r>
            <w:r w:rsidRPr="001D3C2D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B79B" w14:textId="452805AA" w:rsidR="00B608BD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F9CC9" w14:textId="2B6E23ED" w:rsidR="00B608BD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E9EF1" w14:textId="3B64F46B" w:rsidR="00B608BD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447D0" w14:textId="77777777" w:rsidR="00B608BD" w:rsidRPr="00D5096F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B53BC3F" w14:textId="77777777" w:rsidR="00B608BD" w:rsidRPr="00F74C84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2A578925" w14:textId="77777777" w:rsidTr="00DE6D5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2634" w14:textId="77777777" w:rsidR="00B608BD" w:rsidRPr="00D5096F" w:rsidRDefault="00B608BD" w:rsidP="003E1713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796C4" w14:textId="377F8CFB" w:rsidR="00B608BD" w:rsidRPr="00C933C4" w:rsidRDefault="00B608BD" w:rsidP="003E1713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 xml:space="preserve">Угол CPO 90 горизонтальный 90° </w:t>
            </w:r>
            <w:r>
              <w:rPr>
                <w:rFonts w:ascii="ISOCPEUR" w:hAnsi="ISOCPEUR" w:cs="Times New Roman"/>
              </w:rPr>
              <w:t>15</w:t>
            </w:r>
            <w:r w:rsidRPr="00D23D96">
              <w:rPr>
                <w:rFonts w:ascii="ISOCPEUR" w:hAnsi="ISOCPEUR" w:cs="Times New Roman"/>
              </w:rPr>
              <w:t>0х50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E366" w14:textId="77777777" w:rsidR="00B608BD" w:rsidRPr="007B3565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A62F" w14:textId="5AE5D4D1" w:rsidR="00B608BD" w:rsidRPr="00C933C4" w:rsidRDefault="00B608BD" w:rsidP="003E1713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3600</w:t>
            </w:r>
            <w:r>
              <w:rPr>
                <w:rFonts w:ascii="ISOCPEUR" w:hAnsi="ISOCPEUR" w:cs="Times New Roman"/>
              </w:rPr>
              <w:t>3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B22A7" w14:textId="3F927C3B" w:rsidR="00B608BD" w:rsidRPr="007B3565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48BF" w14:textId="71B4A897" w:rsidR="00B608BD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8666" w14:textId="34AC2BCD" w:rsidR="00B608BD" w:rsidRPr="00C933C4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CEE0B" w14:textId="77777777" w:rsidR="00B608BD" w:rsidRPr="00D5096F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1F4E08F" w14:textId="77777777" w:rsidR="00B608BD" w:rsidRPr="00F74C84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60B261E8" w14:textId="77777777" w:rsidTr="00DE6D5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BF2E7" w14:textId="77777777" w:rsidR="00B608BD" w:rsidRPr="00D5096F" w:rsidRDefault="00B608BD" w:rsidP="003E1713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269D9" w14:textId="31EB7955" w:rsidR="00B608BD" w:rsidRPr="00D23D96" w:rsidRDefault="00B608BD" w:rsidP="003E1713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1D3C2D">
              <w:rPr>
                <w:rFonts w:ascii="ISOCPEUR" w:hAnsi="ISOCPEUR" w:cs="Times New Roman"/>
              </w:rPr>
              <w:t>Ответвитель</w:t>
            </w:r>
            <w:proofErr w:type="spellEnd"/>
            <w:r w:rsidRPr="001D3C2D">
              <w:rPr>
                <w:rFonts w:ascii="ISOCPEUR" w:hAnsi="ISOCPEUR" w:cs="Times New Roman"/>
              </w:rPr>
              <w:t xml:space="preserve"> DL 150х50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932F" w14:textId="77777777" w:rsidR="00B608BD" w:rsidRPr="007B3565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2348A" w14:textId="5CA914BD" w:rsidR="00B608BD" w:rsidRPr="00D23D96" w:rsidRDefault="00B608BD" w:rsidP="003E1713">
            <w:pPr>
              <w:pStyle w:val="af5"/>
              <w:rPr>
                <w:rFonts w:ascii="ISOCPEUR" w:hAnsi="ISOCPEUR" w:cs="Times New Roman"/>
              </w:rPr>
            </w:pPr>
            <w:r w:rsidRPr="001D3C2D">
              <w:rPr>
                <w:rFonts w:ascii="ISOCPEUR" w:hAnsi="ISOCPEUR" w:cs="Times New Roman"/>
              </w:rPr>
              <w:t>36236K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64A07" w14:textId="65BE5B3C" w:rsidR="00B608BD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2DBB6" w14:textId="52BEFEE9" w:rsidR="00B608BD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C7E8" w14:textId="044622FD" w:rsidR="00B608BD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8F39C" w14:textId="77777777" w:rsidR="00B608BD" w:rsidRPr="00D5096F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91689D4" w14:textId="77777777" w:rsidR="00B608BD" w:rsidRPr="00F74C84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4E6D797F" w14:textId="77777777" w:rsidTr="00DE6D5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516F3" w14:textId="77777777" w:rsidR="00B608BD" w:rsidRPr="00D5096F" w:rsidRDefault="00B608BD" w:rsidP="003E1713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E5633" w14:textId="3DC9AD29" w:rsidR="00B608BD" w:rsidRPr="00C933C4" w:rsidRDefault="00B608BD" w:rsidP="003E1713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DA7FD" w14:textId="77777777" w:rsidR="00B608BD" w:rsidRPr="007B3565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56FF" w14:textId="77777777" w:rsidR="00B608BD" w:rsidRPr="00C933C4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0566A" w14:textId="7D04E5BE" w:rsidR="00B608BD" w:rsidRPr="007B3565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0225B" w14:textId="3FEEA0C9" w:rsidR="00B608BD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F506" w14:textId="409B151D" w:rsidR="00B608BD" w:rsidRPr="00C933C4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E9350" w14:textId="77777777" w:rsidR="00B608BD" w:rsidRPr="00D5096F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4063D61" w14:textId="77777777" w:rsidR="00B608BD" w:rsidRPr="00F74C84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01AA8185" w14:textId="77777777" w:rsidTr="00DE6D5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ACD02" w14:textId="77777777" w:rsidR="00B608BD" w:rsidRPr="00D5096F" w:rsidRDefault="00B608BD" w:rsidP="003E1713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7B7B1" w14:textId="15ADD223" w:rsidR="00B608BD" w:rsidRPr="00C933C4" w:rsidRDefault="00B608BD" w:rsidP="003E1713">
            <w:pPr>
              <w:pStyle w:val="af3"/>
              <w:rPr>
                <w:rFonts w:ascii="ISOCPEUR" w:hAnsi="ISOCPEUR" w:cs="Times New Roman"/>
              </w:rPr>
            </w:pPr>
            <w:r w:rsidRPr="00FC4C2D">
              <w:rPr>
                <w:rFonts w:ascii="ISOCPEUR" w:hAnsi="ISOCPEUR" w:cs="Times New Roman"/>
              </w:rPr>
              <w:t>Крепление ТМ к стене (</w:t>
            </w:r>
            <w:r>
              <w:rPr>
                <w:rFonts w:ascii="ISOCPEUR" w:hAnsi="ISOCPEUR" w:cs="Times New Roman"/>
              </w:rPr>
              <w:t>скоба</w:t>
            </w:r>
            <w:r w:rsidRPr="00FC4C2D">
              <w:rPr>
                <w:rFonts w:ascii="ISOCPEUR" w:hAnsi="ISOCPEUR" w:cs="Times New Roman"/>
              </w:rPr>
              <w:t>) для вертикального монтажа осн.</w:t>
            </w:r>
            <w:r>
              <w:rPr>
                <w:rFonts w:ascii="ISOCPEUR" w:hAnsi="ISOCPEUR" w:cs="Times New Roman"/>
              </w:rPr>
              <w:t>15</w:t>
            </w:r>
            <w:r w:rsidRPr="00FC4C2D">
              <w:rPr>
                <w:rFonts w:ascii="ISOCPEUR" w:hAnsi="ISOCPEUR" w:cs="Times New Roman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E5B5" w14:textId="77777777" w:rsidR="00B608BD" w:rsidRPr="007B3565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F1384" w14:textId="57A3949B" w:rsidR="00B608BD" w:rsidRPr="00A44671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BMM10</w:t>
            </w:r>
            <w:r>
              <w:rPr>
                <w:rFonts w:ascii="ISOCPEUR" w:hAnsi="ISOCPEUR" w:cs="Times New Roman"/>
              </w:rPr>
              <w:t>15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C82BA" w14:textId="6D0CEDC2" w:rsidR="00B608BD" w:rsidRPr="007B3565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FCFE5" w14:textId="240A0DDC" w:rsidR="00B608BD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7521F" w14:textId="59E6272E" w:rsidR="00B608BD" w:rsidRPr="00C933C4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61F24" w14:textId="77777777" w:rsidR="00B608BD" w:rsidRPr="00D5096F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FB5848A" w14:textId="77777777" w:rsidR="00B608BD" w:rsidRPr="00F74C84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6B2FDB23" w14:textId="77777777" w:rsidTr="00DE6D5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78790" w14:textId="77777777" w:rsidR="00B608BD" w:rsidRPr="00D5096F" w:rsidRDefault="00B608BD" w:rsidP="003E1713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544A" w14:textId="2F6C8DE1" w:rsidR="00B608BD" w:rsidRPr="00C933C4" w:rsidRDefault="00B608BD" w:rsidP="003E1713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7576" w14:textId="77777777" w:rsidR="00B608BD" w:rsidRPr="007B3565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1193" w14:textId="728BBF2F" w:rsidR="00B608BD" w:rsidRPr="00C933C4" w:rsidRDefault="00B608BD" w:rsidP="003E1713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008D9" w14:textId="76327518" w:rsidR="00B608BD" w:rsidRPr="007B3565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03B82" w14:textId="08C2FFDA" w:rsidR="00B608BD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7B96D" w14:textId="5D4A1FAC" w:rsidR="00B608BD" w:rsidRPr="00C933C4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16437" w14:textId="77777777" w:rsidR="00B608BD" w:rsidRPr="00D5096F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44E4EC0" w14:textId="77777777" w:rsidR="00B608BD" w:rsidRPr="00F74C84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70D7B3EB" w14:textId="77777777" w:rsidTr="00DE6D5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63E0" w14:textId="77777777" w:rsidR="00B608BD" w:rsidRPr="00D5096F" w:rsidRDefault="00B608BD" w:rsidP="003E1713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54C56" w14:textId="4C861117" w:rsidR="00B608BD" w:rsidRPr="00C933C4" w:rsidRDefault="00B608BD" w:rsidP="003E1713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Профиль</w:t>
            </w:r>
            <w:r w:rsidRPr="0098749F">
              <w:rPr>
                <w:rFonts w:ascii="ISOCPEUR" w:hAnsi="ISOCPEUR" w:cs="Times New Roman"/>
              </w:rPr>
              <w:t xml:space="preserve"> П-образный </w:t>
            </w:r>
            <w:r w:rsidRPr="0098749F">
              <w:rPr>
                <w:rFonts w:ascii="ISOCPEUR" w:hAnsi="ISOCPEUR" w:cs="Times New Roman"/>
                <w:lang w:val="en-US"/>
              </w:rPr>
              <w:t>PSL</w:t>
            </w:r>
            <w:r w:rsidRPr="0098749F">
              <w:rPr>
                <w:rFonts w:ascii="ISOCPEUR" w:hAnsi="ISOCPEUR" w:cs="Times New Roman"/>
              </w:rPr>
              <w:t xml:space="preserve">, </w:t>
            </w:r>
            <w:r w:rsidRPr="0098749F">
              <w:rPr>
                <w:rFonts w:ascii="ISOCPEUR" w:hAnsi="ISOCPEUR" w:cs="Times New Roman"/>
                <w:lang w:val="en-US"/>
              </w:rPr>
              <w:t>L</w:t>
            </w:r>
            <w:r w:rsidRPr="0098749F">
              <w:rPr>
                <w:rFonts w:ascii="ISOCPEUR" w:hAnsi="ISOCPEUR" w:cs="Times New Roman"/>
              </w:rPr>
              <w:t>300, толщ.1,5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E4F6B" w14:textId="77777777" w:rsidR="00B608BD" w:rsidRPr="007B3565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97CFB" w14:textId="4E4A8089" w:rsidR="00B608BD" w:rsidRPr="00C933C4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BPL2903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A377" w14:textId="1B31F82A" w:rsidR="00B608BD" w:rsidRPr="007B3565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7F6DB" w14:textId="670A286A" w:rsidR="00B608BD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F53D" w14:textId="187E772F" w:rsidR="00B608BD" w:rsidRPr="00C933C4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E2284" w14:textId="77777777" w:rsidR="00B608BD" w:rsidRPr="00D5096F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2EF772" w14:textId="77777777" w:rsidR="00B608BD" w:rsidRPr="00F74C84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13B91F4B" w14:textId="77777777" w:rsidTr="00EE3AB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81957" w14:textId="77777777" w:rsidR="00B608BD" w:rsidRPr="00D5096F" w:rsidRDefault="00B608BD" w:rsidP="003E1713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E4BD" w14:textId="7D95C072" w:rsidR="00B608BD" w:rsidRDefault="00B608BD" w:rsidP="003E1713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Шпилька резьбовая М8х2000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011A" w14:textId="77777777" w:rsidR="00B608BD" w:rsidRPr="007B3565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AFF24" w14:textId="26FEDA89" w:rsidR="00B608BD" w:rsidRPr="00033CF7" w:rsidRDefault="00B608BD" w:rsidP="003E1713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CM20080</w:t>
            </w: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C080" w14:textId="407D0D44" w:rsidR="00B608BD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7BFBA" w14:textId="1872BEF9" w:rsidR="00B608BD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F226" w14:textId="21F09E0B" w:rsidR="00B608BD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082C1" w14:textId="77777777" w:rsidR="00B608BD" w:rsidRPr="00D5096F" w:rsidRDefault="00B608BD" w:rsidP="003E171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2D515FC" w14:textId="217F3713" w:rsidR="00B608BD" w:rsidRPr="00F74C84" w:rsidRDefault="00B608BD" w:rsidP="003E171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Лоток предусмотрен для прокладки кабельных линий вентиляторов В10/В10р и В11/В11р</w:t>
            </w:r>
          </w:p>
        </w:tc>
      </w:tr>
      <w:tr w:rsidR="00B608BD" w:rsidRPr="00D5096F" w14:paraId="6A517804" w14:textId="77777777" w:rsidTr="00EE3AB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857CA" w14:textId="77777777" w:rsidR="00B608BD" w:rsidRPr="00D5096F" w:rsidRDefault="00B608BD" w:rsidP="0092398F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A04D" w14:textId="64067DE7" w:rsidR="00B608BD" w:rsidRDefault="00B608BD" w:rsidP="0092398F">
            <w:pPr>
              <w:pStyle w:val="af3"/>
              <w:rPr>
                <w:rFonts w:ascii="ISOCPEUR" w:hAnsi="ISOCPEUR" w:cs="Times New Roman"/>
              </w:rPr>
            </w:pPr>
            <w:r w:rsidRPr="0092398F">
              <w:rPr>
                <w:rFonts w:ascii="ISOCPEUR" w:hAnsi="ISOCPEUR" w:cs="Times New Roman"/>
              </w:rPr>
              <w:t>Крепление к профнастилу V-образное M8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5B20" w14:textId="77777777" w:rsidR="00B608BD" w:rsidRPr="007B3565" w:rsidRDefault="00B608BD" w:rsidP="0092398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BA75" w14:textId="67126E92" w:rsidR="00B608BD" w:rsidRPr="0092398F" w:rsidRDefault="00B608BD" w:rsidP="0092398F">
            <w:pPr>
              <w:pStyle w:val="af5"/>
              <w:rPr>
                <w:rFonts w:ascii="ISOCPEUR" w:hAnsi="ISOCPEUR" w:cs="Times New Roman"/>
              </w:rPr>
            </w:pPr>
            <w:r w:rsidRPr="0092398F">
              <w:rPr>
                <w:rFonts w:ascii="ISOCPEUR" w:hAnsi="ISOCPEUR" w:cs="Times New Roman"/>
              </w:rPr>
              <w:t>CM330800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1790" w14:textId="756602B2" w:rsidR="00B608BD" w:rsidRDefault="00B608BD" w:rsidP="0092398F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4A8EF" w14:textId="65824F1D" w:rsidR="00B608BD" w:rsidRDefault="00B608BD" w:rsidP="0092398F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A674" w14:textId="2C1D2C53" w:rsidR="00B608BD" w:rsidRPr="00CD32E5" w:rsidRDefault="00B608BD" w:rsidP="0092398F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B6A82" w14:textId="77777777" w:rsidR="00B608BD" w:rsidRPr="00D5096F" w:rsidRDefault="00B608BD" w:rsidP="0092398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011EA2D" w14:textId="77777777" w:rsidR="00B608BD" w:rsidRPr="00F74C84" w:rsidRDefault="00B608BD" w:rsidP="0092398F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76808DB8" w14:textId="77777777" w:rsidTr="00EE3AB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63015" w14:textId="77777777" w:rsidR="00B608BD" w:rsidRPr="00D5096F" w:rsidRDefault="00B608BD" w:rsidP="00CD32E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F6E6C" w14:textId="7BAC0996" w:rsidR="00B608BD" w:rsidRDefault="00B608BD" w:rsidP="00CD32E5">
            <w:pPr>
              <w:pStyle w:val="af3"/>
              <w:rPr>
                <w:rFonts w:ascii="ISOCPEUR" w:hAnsi="ISOCPEUR" w:cs="Times New Roman"/>
              </w:rPr>
            </w:pPr>
            <w:r w:rsidRPr="00CD32E5">
              <w:rPr>
                <w:rFonts w:ascii="ISOCPEUR" w:hAnsi="ISOCPEUR" w:cs="Times New Roman"/>
              </w:rPr>
              <w:t>Болт с шестигранной головкой М10х120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BE214" w14:textId="77777777" w:rsidR="00B608BD" w:rsidRPr="007B3565" w:rsidRDefault="00B608BD" w:rsidP="00CD32E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DF9F" w14:textId="40AE702E" w:rsidR="00B608BD" w:rsidRPr="0092398F" w:rsidRDefault="00B608BD" w:rsidP="00CD32E5">
            <w:pPr>
              <w:pStyle w:val="af5"/>
              <w:rPr>
                <w:rFonts w:ascii="ISOCPEUR" w:hAnsi="ISOCPEUR" w:cs="Times New Roman"/>
              </w:rPr>
            </w:pPr>
            <w:r w:rsidRPr="0092398F">
              <w:rPr>
                <w:rFonts w:ascii="ISOCPEUR" w:hAnsi="ISOCPEUR" w:cs="Times New Roman"/>
              </w:rPr>
              <w:t>CM</w:t>
            </w:r>
            <w:r>
              <w:rPr>
                <w:rFonts w:ascii="ISOCPEUR" w:hAnsi="ISOCPEUR" w:cs="Times New Roman"/>
              </w:rPr>
              <w:t>081012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C61B" w14:textId="7FD1C017" w:rsidR="00B608BD" w:rsidRDefault="00B608BD" w:rsidP="00CD32E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BD07F" w14:textId="2CC336E8" w:rsidR="00B608BD" w:rsidRDefault="00B608BD" w:rsidP="00CD32E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9E68" w14:textId="581E2232" w:rsidR="00B608BD" w:rsidRDefault="00B608BD" w:rsidP="00CD32E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BE8CE" w14:textId="77777777" w:rsidR="00B608BD" w:rsidRPr="00D5096F" w:rsidRDefault="00B608BD" w:rsidP="00CD32E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00EE554" w14:textId="77777777" w:rsidR="00B608BD" w:rsidRPr="00F74C84" w:rsidRDefault="00B608BD" w:rsidP="00CD32E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4D09C28D" w14:textId="77777777" w:rsidTr="00EE3AB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9D39D" w14:textId="77777777" w:rsidR="00B608BD" w:rsidRPr="00D5096F" w:rsidRDefault="00B608BD" w:rsidP="00CD32E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80CF9" w14:textId="5209492C" w:rsidR="00B608BD" w:rsidRDefault="00B608BD" w:rsidP="00CD32E5">
            <w:pPr>
              <w:pStyle w:val="af3"/>
              <w:rPr>
                <w:rFonts w:ascii="ISOCPEUR" w:hAnsi="ISOCPEUR" w:cs="Times New Roman"/>
              </w:rPr>
            </w:pPr>
            <w:r w:rsidRPr="00CD32E5">
              <w:rPr>
                <w:rFonts w:ascii="ISOCPEUR" w:hAnsi="ISOCPEUR" w:cs="Times New Roman"/>
              </w:rPr>
              <w:t>Шайба М10 кузовная DIN9021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6542" w14:textId="77777777" w:rsidR="00B608BD" w:rsidRPr="007B3565" w:rsidRDefault="00B608BD" w:rsidP="00CD32E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3C51" w14:textId="10A8A7C4" w:rsidR="00B608BD" w:rsidRPr="0092398F" w:rsidRDefault="00B608BD" w:rsidP="00CD32E5">
            <w:pPr>
              <w:pStyle w:val="af5"/>
              <w:rPr>
                <w:rFonts w:ascii="ISOCPEUR" w:hAnsi="ISOCPEUR" w:cs="Times New Roman"/>
              </w:rPr>
            </w:pPr>
            <w:r w:rsidRPr="0092398F">
              <w:rPr>
                <w:rFonts w:ascii="ISOCPEUR" w:hAnsi="ISOCPEUR" w:cs="Times New Roman"/>
              </w:rPr>
              <w:t>CM</w:t>
            </w:r>
            <w:r>
              <w:rPr>
                <w:rFonts w:ascii="ISOCPEUR" w:hAnsi="ISOCPEUR" w:cs="Times New Roman"/>
              </w:rPr>
              <w:t>121000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B0C4" w14:textId="55A256D2" w:rsidR="00B608BD" w:rsidRDefault="00B608BD" w:rsidP="00CD32E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711AB" w14:textId="4FE991C7" w:rsidR="00B608BD" w:rsidRDefault="00B608BD" w:rsidP="00CD32E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D8505" w14:textId="4E8A50D0" w:rsidR="00B608BD" w:rsidRDefault="00B608BD" w:rsidP="00CD32E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D7A0" w14:textId="77777777" w:rsidR="00B608BD" w:rsidRPr="00D5096F" w:rsidRDefault="00B608BD" w:rsidP="00CD32E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DF0E18D" w14:textId="77777777" w:rsidR="00B608BD" w:rsidRPr="00F74C84" w:rsidRDefault="00B608BD" w:rsidP="00CD32E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546906AB" w14:textId="77777777" w:rsidTr="00EE3AB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97D75" w14:textId="77777777" w:rsidR="00B608BD" w:rsidRPr="00D5096F" w:rsidRDefault="00B608BD" w:rsidP="00AC5C21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A9FF" w14:textId="4D9E3BF6" w:rsidR="00B608BD" w:rsidRDefault="00B608BD" w:rsidP="00AC5C21">
            <w:pPr>
              <w:pStyle w:val="af3"/>
              <w:rPr>
                <w:rFonts w:ascii="ISOCPEUR" w:hAnsi="ISOCPEUR" w:cs="Times New Roman"/>
              </w:rPr>
            </w:pPr>
            <w:r w:rsidRPr="00AC5C21">
              <w:rPr>
                <w:rFonts w:ascii="ISOCPEUR" w:hAnsi="ISOCPEUR" w:cs="Times New Roman"/>
              </w:rPr>
              <w:t>Гайка шестигранная М10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C9A31" w14:textId="77777777" w:rsidR="00B608BD" w:rsidRPr="007B3565" w:rsidRDefault="00B608BD" w:rsidP="00AC5C2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41BB3" w14:textId="065B0FFE" w:rsidR="00B608BD" w:rsidRPr="0092398F" w:rsidRDefault="00B608BD" w:rsidP="00AC5C21">
            <w:pPr>
              <w:pStyle w:val="af5"/>
              <w:rPr>
                <w:rFonts w:ascii="ISOCPEUR" w:hAnsi="ISOCPEUR" w:cs="Times New Roman"/>
              </w:rPr>
            </w:pPr>
            <w:r w:rsidRPr="0092398F">
              <w:rPr>
                <w:rFonts w:ascii="ISOCPEUR" w:hAnsi="ISOCPEUR" w:cs="Times New Roman"/>
              </w:rPr>
              <w:t>CM</w:t>
            </w:r>
            <w:r>
              <w:rPr>
                <w:rFonts w:ascii="ISOCPEUR" w:hAnsi="ISOCPEUR" w:cs="Times New Roman"/>
              </w:rPr>
              <w:t>111000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69F6" w14:textId="221BFFEE" w:rsidR="00B608BD" w:rsidRDefault="00B608BD" w:rsidP="00AC5C2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8C43A" w14:textId="27360775" w:rsidR="00B608BD" w:rsidRDefault="00B608BD" w:rsidP="00AC5C2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CD84F" w14:textId="5EC8DD9B" w:rsidR="00B608BD" w:rsidRDefault="00B608BD" w:rsidP="00AC5C21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36A0" w14:textId="77777777" w:rsidR="00B608BD" w:rsidRPr="00D5096F" w:rsidRDefault="00B608BD" w:rsidP="00AC5C21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2D36F7F" w14:textId="77777777" w:rsidR="00B608BD" w:rsidRPr="00F74C84" w:rsidRDefault="00B608BD" w:rsidP="00AC5C21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0D609C5C" w14:textId="77777777" w:rsidTr="00EE3AB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434F" w14:textId="77777777" w:rsidR="00B608BD" w:rsidRPr="00D5096F" w:rsidRDefault="00B608BD" w:rsidP="004144DA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CF6FB" w14:textId="0FEEA048" w:rsidR="00B608BD" w:rsidRPr="0092398F" w:rsidRDefault="00B608BD" w:rsidP="004144DA">
            <w:pPr>
              <w:pStyle w:val="af3"/>
              <w:rPr>
                <w:rFonts w:ascii="ISOCPEUR" w:hAnsi="ISOCPEUR" w:cs="Times New Roman"/>
              </w:rPr>
            </w:pPr>
            <w:r w:rsidRPr="004144DA">
              <w:rPr>
                <w:rFonts w:ascii="ISOCPEUR" w:hAnsi="ISOCPEUR" w:cs="Times New Roman"/>
              </w:rPr>
              <w:t>Струбцина М8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BC763" w14:textId="77777777" w:rsidR="00B608BD" w:rsidRPr="007B3565" w:rsidRDefault="00B608BD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F063" w14:textId="48C37059" w:rsidR="00B608BD" w:rsidRDefault="00B608BD" w:rsidP="004144DA">
            <w:pPr>
              <w:pStyle w:val="af5"/>
              <w:rPr>
                <w:rFonts w:ascii="ISOCPEUR" w:hAnsi="ISOCPEUR" w:cs="Times New Roman"/>
              </w:rPr>
            </w:pPr>
            <w:r w:rsidRPr="0092398F">
              <w:rPr>
                <w:rFonts w:ascii="ISOCPEUR" w:hAnsi="ISOCPEUR" w:cs="Times New Roman"/>
              </w:rPr>
              <w:t>CM</w:t>
            </w:r>
            <w:r>
              <w:rPr>
                <w:rFonts w:ascii="ISOCPEUR" w:hAnsi="ISOCPEUR" w:cs="Times New Roman"/>
              </w:rPr>
              <w:t>300800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F47C" w14:textId="3F2575CC" w:rsidR="00B608BD" w:rsidRDefault="00B608BD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60FD0" w14:textId="1B24EDB3" w:rsidR="00B608BD" w:rsidRDefault="00B608BD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98571" w14:textId="16ED9860" w:rsidR="00B608BD" w:rsidRDefault="00B608BD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10296" w14:textId="77777777" w:rsidR="00B608BD" w:rsidRPr="00D5096F" w:rsidRDefault="00B608BD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ECD19B9" w14:textId="77777777" w:rsidR="00B608BD" w:rsidRPr="00F74C84" w:rsidRDefault="00B608BD" w:rsidP="004144D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10A43EC0" w14:textId="77777777" w:rsidTr="00EE3AB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B3A35" w14:textId="77777777" w:rsidR="00B608BD" w:rsidRPr="00D5096F" w:rsidRDefault="00B608BD" w:rsidP="004144DA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4D35B" w14:textId="6B78C85E" w:rsidR="00B608BD" w:rsidRDefault="00B608BD" w:rsidP="004144DA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Гайка шестигранная М8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D0434" w14:textId="77777777" w:rsidR="00B608BD" w:rsidRPr="007B3565" w:rsidRDefault="00B608BD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716EF" w14:textId="13ABAF12" w:rsidR="00B608BD" w:rsidRDefault="00B608BD" w:rsidP="004144DA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110800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792B5" w14:textId="3C67EED3" w:rsidR="00B608BD" w:rsidRDefault="00B608BD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41952" w14:textId="7A41F1B6" w:rsidR="00B608BD" w:rsidRDefault="00B608BD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4A62" w14:textId="21D8AD07" w:rsidR="00B608BD" w:rsidRDefault="00B608BD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E8B82" w14:textId="77777777" w:rsidR="00B608BD" w:rsidRPr="00D5096F" w:rsidRDefault="00B608BD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DAAE873" w14:textId="77777777" w:rsidR="00B608BD" w:rsidRPr="00F74C84" w:rsidRDefault="00B608BD" w:rsidP="004144D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7E587103" w14:textId="77777777" w:rsidTr="00EE3AB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7FD5B" w14:textId="77777777" w:rsidR="00B608BD" w:rsidRPr="00D5096F" w:rsidRDefault="00B608BD" w:rsidP="004144DA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48FA" w14:textId="6C819D2D" w:rsidR="00B608BD" w:rsidRDefault="00B608BD" w:rsidP="004144DA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Шайба с узкими полями М8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6C25" w14:textId="77777777" w:rsidR="00B608BD" w:rsidRPr="007B3565" w:rsidRDefault="00B608BD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4B2AB" w14:textId="4377ACA7" w:rsidR="00B608BD" w:rsidRDefault="00B608BD" w:rsidP="004144DA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24</w:t>
            </w:r>
            <w:r>
              <w:rPr>
                <w:rFonts w:ascii="ISOCPEUR" w:hAnsi="ISOCPEUR" w:cs="Times New Roman"/>
              </w:rPr>
              <w:t>0800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6FAD3" w14:textId="61274C52" w:rsidR="00B608BD" w:rsidRDefault="00B608BD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4D0A" w14:textId="3BA7D4D5" w:rsidR="00B608BD" w:rsidRDefault="00B608BD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5EAF" w14:textId="22154000" w:rsidR="00B608BD" w:rsidRDefault="00B608BD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E488D" w14:textId="77777777" w:rsidR="00B608BD" w:rsidRPr="00D5096F" w:rsidRDefault="00B608BD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0920F0F" w14:textId="77777777" w:rsidR="00B608BD" w:rsidRPr="00F74C84" w:rsidRDefault="00B608BD" w:rsidP="004144D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58EEC1D1" w14:textId="77777777" w:rsidTr="00EE3AB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73A2" w14:textId="77777777" w:rsidR="00B608BD" w:rsidRPr="00D5096F" w:rsidRDefault="00B608BD" w:rsidP="004144DA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D050" w14:textId="0AF9EE58" w:rsidR="00B608BD" w:rsidRDefault="00B608BD" w:rsidP="004144DA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86B52" w14:textId="77777777" w:rsidR="00B608BD" w:rsidRPr="007B3565" w:rsidRDefault="00B608BD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A15F5" w14:textId="31396B21" w:rsidR="00B608BD" w:rsidRDefault="00B608BD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94ACC" w14:textId="02CF9D92" w:rsidR="00B608BD" w:rsidRDefault="00B608BD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73213" w14:textId="71DC8F93" w:rsidR="00B608BD" w:rsidRDefault="00B608BD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8E50F" w14:textId="357CFAAF" w:rsidR="00B608BD" w:rsidRDefault="00B608BD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4857" w14:textId="77777777" w:rsidR="00B608BD" w:rsidRPr="00D5096F" w:rsidRDefault="00B608BD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C0DEB" w14:textId="77777777" w:rsidR="00B608BD" w:rsidRPr="00F74C84" w:rsidRDefault="00B608BD" w:rsidP="004144D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4144DA" w:rsidRPr="00D5096F" w14:paraId="45D4E24A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209B" w14:textId="77777777" w:rsidR="004144DA" w:rsidRPr="00D5096F" w:rsidRDefault="004144DA" w:rsidP="004144DA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92E2" w14:textId="258CF5BB" w:rsidR="004144DA" w:rsidRPr="00C933C4" w:rsidRDefault="004144DA" w:rsidP="004144DA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32,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A0E7" w14:textId="77777777" w:rsidR="004144DA" w:rsidRPr="007B3565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6541" w14:textId="2BBBBF35" w:rsidR="004144DA" w:rsidRPr="00C933C4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5650" w14:textId="5CA3178A" w:rsidR="004144DA" w:rsidRPr="007B3565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23E3" w14:textId="77CAE751" w:rsidR="004144DA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799CD" w14:textId="72C4EBB7" w:rsidR="004144DA" w:rsidRPr="00C933C4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1B40" w14:textId="77777777" w:rsidR="004144DA" w:rsidRPr="00D5096F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262E8F" w14:textId="77777777" w:rsidR="004144DA" w:rsidRPr="00F74C84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4144DA" w:rsidRPr="00D5096F" w14:paraId="1D00F74C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D6858" w14:textId="77777777" w:rsidR="004144DA" w:rsidRPr="00D5096F" w:rsidRDefault="004144DA" w:rsidP="004144DA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8A573" w14:textId="08B88D34" w:rsidR="004144DA" w:rsidRDefault="004144DA" w:rsidP="004144DA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</w:t>
            </w:r>
            <w:r>
              <w:rPr>
                <w:rFonts w:ascii="ISOCPEUR" w:hAnsi="ISOCPEUR" w:cs="Times New Roman"/>
              </w:rPr>
              <w:t>НД</w:t>
            </w:r>
            <w:r w:rsidRPr="00F309E7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32, чёрная,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0106F" w14:textId="77777777" w:rsidR="004144DA" w:rsidRPr="007B3565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33C22" w14:textId="2339A7C1" w:rsidR="004144DA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71732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6949C" w14:textId="5D4D5834" w:rsidR="004144DA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FD740" w14:textId="7B3D9E86" w:rsidR="004144DA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7D07" w14:textId="316E438B" w:rsidR="004144DA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5A05" w14:textId="77777777" w:rsidR="004144DA" w:rsidRPr="00D5096F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E861E8" w14:textId="0309983A" w:rsidR="004144DA" w:rsidRPr="00F74C84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Монтаж на кровле</w:t>
            </w:r>
          </w:p>
        </w:tc>
      </w:tr>
      <w:tr w:rsidR="004144DA" w:rsidRPr="00D5096F" w14:paraId="061B719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0F85" w14:textId="77777777" w:rsidR="004144DA" w:rsidRPr="00D5096F" w:rsidRDefault="004144DA" w:rsidP="004144DA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249B" w14:textId="5E6D9509" w:rsidR="004144DA" w:rsidRPr="00C933C4" w:rsidRDefault="004144DA" w:rsidP="004144DA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32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0622" w14:textId="77777777" w:rsidR="004144DA" w:rsidRPr="007B3565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0630" w14:textId="2CFB5E3A" w:rsidR="004144DA" w:rsidRPr="00C933C4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5659" w14:textId="425A9663" w:rsidR="004144DA" w:rsidRPr="007B3565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7849" w14:textId="28481A19" w:rsidR="004144DA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16E58" w14:textId="34D8F3CF" w:rsidR="004144DA" w:rsidRPr="004144DA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3207A" w14:textId="77777777" w:rsidR="004144DA" w:rsidRPr="00D5096F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71C18F" w14:textId="77777777" w:rsidR="004144DA" w:rsidRPr="00F74C84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4144DA" w:rsidRPr="00D5096F" w14:paraId="137F6CB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1F516" w14:textId="77777777" w:rsidR="004144DA" w:rsidRPr="00D5096F" w:rsidRDefault="004144DA" w:rsidP="004144DA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44C86" w14:textId="28ACD060" w:rsidR="004144DA" w:rsidRPr="00C933C4" w:rsidRDefault="004144DA" w:rsidP="004144DA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69FF" w14:textId="77777777" w:rsidR="004144DA" w:rsidRPr="007B3565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75A1F" w14:textId="77777777" w:rsidR="004144DA" w:rsidRPr="00C933C4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FBC0" w14:textId="08C2AB73" w:rsidR="004144DA" w:rsidRPr="007B3565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EE033" w14:textId="2F381393" w:rsidR="004144DA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BCA23" w14:textId="1553BC1B" w:rsidR="004144DA" w:rsidRPr="00C933C4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70BD" w14:textId="77777777" w:rsidR="004144DA" w:rsidRPr="00D5096F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0FDC32" w14:textId="48641925" w:rsidR="004144DA" w:rsidRPr="00F74C84" w:rsidRDefault="004144DA" w:rsidP="004144DA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4144DA" w:rsidRPr="00D5096F" w14:paraId="3889AD1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85F7" w14:textId="77777777" w:rsidR="004144DA" w:rsidRPr="00D5096F" w:rsidRDefault="004144DA" w:rsidP="004144DA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50908" w14:textId="43258944" w:rsidR="004144DA" w:rsidRPr="00C933C4" w:rsidRDefault="004144DA" w:rsidP="004144DA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4982" w14:textId="77777777" w:rsidR="004144DA" w:rsidRPr="007B3565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AC48" w14:textId="120FD3F7" w:rsidR="004144DA" w:rsidRPr="00C933C4" w:rsidRDefault="004144DA" w:rsidP="004144DA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63EDD" w14:textId="0443718B" w:rsidR="004144DA" w:rsidRPr="007B3565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6961A" w14:textId="2A678790" w:rsidR="004144DA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939FE" w14:textId="60C85D47" w:rsidR="004144DA" w:rsidRPr="00C933C4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70E3" w14:textId="77777777" w:rsidR="004144DA" w:rsidRPr="00D5096F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F15D01" w14:textId="77777777" w:rsidR="004144DA" w:rsidRPr="00F74C84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4144DA" w:rsidRPr="00D5096F" w14:paraId="0DCBCBD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B210" w14:textId="77777777" w:rsidR="004144DA" w:rsidRPr="00D5096F" w:rsidRDefault="004144DA" w:rsidP="004144DA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CDB5" w14:textId="01AF4EF4" w:rsidR="004144DA" w:rsidRPr="00C933C4" w:rsidRDefault="004144DA" w:rsidP="004144DA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14D95" w14:textId="77777777" w:rsidR="004144DA" w:rsidRPr="007B3565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02C8" w14:textId="3D74982B" w:rsidR="004144DA" w:rsidRPr="00C933C4" w:rsidRDefault="004144DA" w:rsidP="004144DA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9683B" w14:textId="3CFE85F0" w:rsidR="004144DA" w:rsidRPr="007B3565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07467" w14:textId="0B650A47" w:rsidR="004144DA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E6C81" w14:textId="3E480136" w:rsidR="004144DA" w:rsidRPr="00C933C4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8FF1" w14:textId="77777777" w:rsidR="004144DA" w:rsidRPr="00D5096F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1FECCA" w14:textId="77777777" w:rsidR="004144DA" w:rsidRPr="00F74C84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4144DA" w:rsidRPr="00D5096F" w14:paraId="11B1E15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8A5E4" w14:textId="77777777" w:rsidR="004144DA" w:rsidRPr="00D5096F" w:rsidRDefault="004144DA" w:rsidP="004144DA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F60C" w14:textId="76035CA1" w:rsidR="004144DA" w:rsidRPr="00C933C4" w:rsidRDefault="004144DA" w:rsidP="004144DA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</w:t>
            </w:r>
            <w:r w:rsidRPr="009870FF">
              <w:rPr>
                <w:rFonts w:ascii="ISOCPEUR" w:hAnsi="ISOCPEUR" w:cs="Times New Roman"/>
              </w:rPr>
              <w:t>роход</w:t>
            </w:r>
            <w:r>
              <w:rPr>
                <w:rFonts w:ascii="ISOCPEUR" w:hAnsi="ISOCPEUR" w:cs="Times New Roman"/>
              </w:rPr>
              <w:t>к</w:t>
            </w:r>
            <w:r w:rsidRPr="009870FF">
              <w:rPr>
                <w:rFonts w:ascii="ISOCPEUR" w:hAnsi="ISOCPEUR" w:cs="Times New Roman"/>
              </w:rPr>
              <w:t>а трубы малого сечения</w:t>
            </w:r>
            <w:r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  <w:lang w:val="en-US"/>
              </w:rPr>
              <w:t>D</w:t>
            </w:r>
            <w:r>
              <w:rPr>
                <w:rFonts w:ascii="ISOCPEUR" w:hAnsi="ISOCPEUR" w:cs="Times New Roman"/>
              </w:rPr>
              <w:t xml:space="preserve">у 50 </w:t>
            </w:r>
            <w:r w:rsidRPr="009870FF">
              <w:rPr>
                <w:rFonts w:ascii="ISOCPEUR" w:hAnsi="ISOCPEUR" w:cs="Times New Roman"/>
              </w:rPr>
              <w:t>через кровлю</w:t>
            </w:r>
            <w:r>
              <w:rPr>
                <w:rFonts w:ascii="ISOCPEUR" w:hAnsi="ISOCPEUR" w:cs="Times New Roman"/>
              </w:rPr>
              <w:t xml:space="preserve"> (Узел </w:t>
            </w:r>
            <w:r w:rsidRPr="00EC7E19">
              <w:rPr>
                <w:rFonts w:ascii="ISOCPEUR" w:hAnsi="ISOCPEUR" w:cs="Times New Roman"/>
              </w:rPr>
              <w:t>У.7.2-2021.12</w:t>
            </w:r>
            <w:r>
              <w:rPr>
                <w:rFonts w:ascii="ISOCPEUR" w:hAnsi="ISOCPEUR" w:cs="Times New Roman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BD226" w14:textId="7A059694" w:rsidR="004144DA" w:rsidRPr="007B3565" w:rsidRDefault="004144DA" w:rsidP="004144DA">
            <w:pPr>
              <w:pStyle w:val="af5"/>
              <w:rPr>
                <w:rFonts w:ascii="ISOCPEUR" w:hAnsi="ISOCPEUR" w:cs="Times New Roman"/>
              </w:rPr>
            </w:pPr>
            <w:r w:rsidRPr="006A408B">
              <w:rPr>
                <w:rFonts w:ascii="ISOCPEUR" w:hAnsi="ISOCPEUR" w:cs="Times New Roman"/>
              </w:rPr>
              <w:t xml:space="preserve">ТН-КРОВЛЯ Классик </w:t>
            </w:r>
            <w:proofErr w:type="spellStart"/>
            <w:r w:rsidRPr="006A408B">
              <w:rPr>
                <w:rFonts w:ascii="ISOCPEUR" w:hAnsi="ISOCPEUR" w:cs="Times New Roman"/>
              </w:rPr>
              <w:t>Проф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C096" w14:textId="77777777" w:rsidR="004144DA" w:rsidRPr="00C933C4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30F4" w14:textId="436EA2FA" w:rsidR="004144DA" w:rsidRPr="007B3565" w:rsidRDefault="004144DA" w:rsidP="004144DA">
            <w:pPr>
              <w:pStyle w:val="af5"/>
              <w:rPr>
                <w:rFonts w:ascii="ISOCPEUR" w:hAnsi="ISOCPEUR" w:cs="Times New Roman"/>
              </w:rPr>
            </w:pPr>
            <w:proofErr w:type="spellStart"/>
            <w:r>
              <w:rPr>
                <w:rFonts w:ascii="ISOCPEUR" w:hAnsi="ISOCPEUR" w:cs="Times New Roman"/>
              </w:rPr>
              <w:t>Технониколь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8E139" w14:textId="066F2A5D" w:rsidR="004144DA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526B8" w14:textId="2252169B" w:rsidR="004144DA" w:rsidRPr="00C933C4" w:rsidRDefault="004144DA" w:rsidP="004144D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B209C" w14:textId="77777777" w:rsidR="004144DA" w:rsidRPr="00D5096F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4ECA40" w14:textId="77777777" w:rsidR="004144DA" w:rsidRPr="00F74C84" w:rsidRDefault="004144DA" w:rsidP="004144D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13C5705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1274" w14:textId="77777777" w:rsidR="00B608BD" w:rsidRPr="00D5096F" w:rsidRDefault="00B608BD" w:rsidP="00B608BD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DC28" w14:textId="65216404" w:rsidR="00B608BD" w:rsidRPr="00C933C4" w:rsidRDefault="00B608BD" w:rsidP="00B608BD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</w:t>
            </w:r>
            <w:r>
              <w:rPr>
                <w:rFonts w:ascii="ISOCPEUR" w:hAnsi="ISOCPEUR" w:cs="Times New Roman"/>
                <w:b/>
                <w:u w:val="single"/>
              </w:rPr>
              <w:t>иляторы</w:t>
            </w:r>
            <w:r w:rsidRPr="00C94F4A">
              <w:rPr>
                <w:rFonts w:ascii="ISOCPEUR" w:hAnsi="ISOCPEUR" w:cs="Times New Roman"/>
                <w:b/>
                <w:u w:val="single"/>
              </w:rPr>
              <w:t xml:space="preserve"> </w:t>
            </w:r>
            <w:r>
              <w:rPr>
                <w:rFonts w:ascii="ISOCPEUR" w:hAnsi="ISOCPEUR" w:cs="Times New Roman"/>
                <w:b/>
                <w:u w:val="single"/>
              </w:rPr>
              <w:t>В</w:t>
            </w:r>
            <w:r>
              <w:rPr>
                <w:rFonts w:ascii="ISOCPEUR" w:hAnsi="ISOCPEUR" w:cs="Times New Roman"/>
                <w:b/>
                <w:u w:val="single"/>
                <w:lang w:val="en-US"/>
              </w:rPr>
              <w:t>1</w:t>
            </w:r>
            <w:r>
              <w:rPr>
                <w:rFonts w:ascii="ISOCPEUR" w:hAnsi="ISOCPEUR" w:cs="Times New Roman"/>
                <w:b/>
                <w:u w:val="single"/>
              </w:rPr>
              <w:t>1/В</w:t>
            </w:r>
            <w:r>
              <w:rPr>
                <w:rFonts w:ascii="ISOCPEUR" w:hAnsi="ISOCPEUR" w:cs="Times New Roman"/>
                <w:b/>
                <w:u w:val="single"/>
                <w:lang w:val="en-US"/>
              </w:rPr>
              <w:t>1</w:t>
            </w:r>
            <w:r>
              <w:rPr>
                <w:rFonts w:ascii="ISOCPEUR" w:hAnsi="ISOCPEUR" w:cs="Times New Roman"/>
                <w:b/>
                <w:u w:val="single"/>
              </w:rPr>
              <w:t>1р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D9A7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29D75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F5769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9430B" w14:textId="77777777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DC60E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3BE63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B9165" w14:textId="77777777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29C6522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5AC2" w14:textId="77777777" w:rsidR="00B608BD" w:rsidRPr="00D5096F" w:rsidRDefault="00B608BD" w:rsidP="00B608BD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A8D15" w14:textId="7D858820" w:rsidR="00B608BD" w:rsidRPr="00C933C4" w:rsidRDefault="00B608BD" w:rsidP="00B608BD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ШУ-В11/В11р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38D7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8849E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8C9F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386E7" w14:textId="77777777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2F47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164B9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1F450" w14:textId="77777777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400463ED" w14:textId="77777777" w:rsidTr="00FD6A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07F2" w14:textId="77777777" w:rsidR="00B608BD" w:rsidRPr="00D5096F" w:rsidRDefault="00B608BD" w:rsidP="00B608BD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503AC" w14:textId="1B0475CC" w:rsidR="00B608BD" w:rsidRDefault="00B608BD" w:rsidP="00B608BD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2B8AB766" w14:textId="77777777" w:rsidR="00B608BD" w:rsidRDefault="00B608BD" w:rsidP="00B608BD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 w:rsidRPr="00770598">
              <w:rPr>
                <w:rFonts w:ascii="ISOCPEUR" w:hAnsi="ISOCPEUR" w:cs="Times New Roman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03AA9CB3" w14:textId="77777777" w:rsidR="00B608BD" w:rsidRDefault="00B608BD" w:rsidP="00B608BD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0B1F92BA" w14:textId="434A2DEF" w:rsidR="00B608BD" w:rsidRPr="00C933C4" w:rsidRDefault="00B608BD" w:rsidP="00B608BD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CABCE" w14:textId="06491528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7ED8D" w14:textId="5ED735D4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  <w:r w:rsidRPr="00225BCC">
              <w:rPr>
                <w:rFonts w:ascii="ISOCPEUR" w:hAnsi="ISOCPEUR" w:cs="Times New Roman"/>
                <w:lang w:val="en-US"/>
              </w:rPr>
              <w:t>ACV-V/N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33C2" w14:textId="0138E3C1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B64ED" w14:textId="7E861F81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D4ED" w14:textId="7A738123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47976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2E0909" w14:textId="77777777" w:rsidR="00B608BD" w:rsidRPr="00F74C84" w:rsidRDefault="00B608BD" w:rsidP="00B608BD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4D1D78B5" w14:textId="77777777" w:rsidR="00B608BD" w:rsidRPr="00F74C84" w:rsidRDefault="00B608BD" w:rsidP="00B608BD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24B49D54" w14:textId="7EAC9ACE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B608BD" w:rsidRPr="00D5096F" w14:paraId="2D55026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A4EB9" w14:textId="77777777" w:rsidR="00B608BD" w:rsidRPr="00D5096F" w:rsidRDefault="00B608BD" w:rsidP="00B608BD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AB799" w14:textId="3EBBD5FC" w:rsidR="00B608BD" w:rsidRPr="00C933C4" w:rsidRDefault="00B608BD" w:rsidP="00B608BD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1863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E6376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A6303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25F6" w14:textId="77777777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E06DD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2479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F62E25" w14:textId="77777777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643BA19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15C4" w14:textId="77777777" w:rsidR="00B608BD" w:rsidRPr="00D5096F" w:rsidRDefault="00B608BD" w:rsidP="00B608BD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1CCB6" w14:textId="470CF5D8" w:rsidR="00B608BD" w:rsidRPr="00C933C4" w:rsidRDefault="00B608BD" w:rsidP="00B608BD">
            <w:pPr>
              <w:pStyle w:val="af3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</w:rPr>
              <w:t xml:space="preserve">Частотный преобразователь </w:t>
            </w:r>
            <w:r>
              <w:rPr>
                <w:rFonts w:ascii="ISOCPEUR" w:hAnsi="ISOCPEUR" w:cs="Times New Roman"/>
              </w:rPr>
              <w:t>30</w:t>
            </w:r>
            <w:r w:rsidRPr="009F018C">
              <w:rPr>
                <w:rFonts w:ascii="ISOCPEUR" w:hAnsi="ISOCPEUR" w:cs="Times New Roman"/>
              </w:rPr>
              <w:t xml:space="preserve"> кВт, </w:t>
            </w:r>
            <w:r>
              <w:rPr>
                <w:rFonts w:ascii="ISOCPEUR" w:hAnsi="ISOCPEUR" w:cs="Times New Roman"/>
              </w:rPr>
              <w:t>38</w:t>
            </w:r>
            <w:r w:rsidRPr="009F018C">
              <w:rPr>
                <w:rFonts w:ascii="ISOCPEUR" w:hAnsi="ISOCPEUR" w:cs="Times New Roman"/>
              </w:rPr>
              <w:t>0 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00B0" w14:textId="460F466F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23DFA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068BA" w14:textId="56593811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E774C" w14:textId="37C8D46B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35C46" w14:textId="2E89EA75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D613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F45F52" w14:textId="77777777" w:rsidR="00B608BD" w:rsidRPr="00F74C84" w:rsidRDefault="00B608BD" w:rsidP="00B608BD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68F9BE4E" w14:textId="77777777" w:rsidR="00B608BD" w:rsidRPr="00F74C84" w:rsidRDefault="00B608BD" w:rsidP="00B608BD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74CC7F46" w14:textId="5006975E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B608BD" w:rsidRPr="00D5096F" w14:paraId="44F618D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396D7" w14:textId="77777777" w:rsidR="00B608BD" w:rsidRPr="00D5096F" w:rsidRDefault="00B608BD" w:rsidP="00B608BD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EA6A6" w14:textId="27E9D39B" w:rsidR="00B608BD" w:rsidRPr="00C933C4" w:rsidRDefault="00B608BD" w:rsidP="00B608BD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C0167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E90C0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08C3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1A13" w14:textId="77777777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20D9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2E56B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C829BE" w14:textId="77777777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14016B1F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E080" w14:textId="77777777" w:rsidR="00B608BD" w:rsidRPr="00D5096F" w:rsidRDefault="00B608BD" w:rsidP="00B608BD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853A8" w14:textId="5067AEB5" w:rsidR="00B608BD" w:rsidRPr="00C933C4" w:rsidRDefault="00B608BD" w:rsidP="00B608BD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46F9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8A82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F8515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120A9" w14:textId="77777777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EEFC6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16CD9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19ACA8" w14:textId="77777777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134E6E5C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73FAF" w14:textId="77777777" w:rsidR="00B608BD" w:rsidRPr="00D5096F" w:rsidRDefault="00B608BD" w:rsidP="00B608BD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D1A0" w14:textId="34A647F2" w:rsidR="00B608BD" w:rsidRPr="00C933C4" w:rsidRDefault="00B608BD" w:rsidP="00B608BD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</w:t>
            </w:r>
            <w:r>
              <w:rPr>
                <w:rFonts w:ascii="ISOCPEUR" w:hAnsi="ISOCPEUR" w:cs="Times New Roman"/>
              </w:rPr>
              <w:t>10</w:t>
            </w:r>
            <w:r w:rsidRPr="00A23492">
              <w:rPr>
                <w:rFonts w:ascii="ISOCPEUR" w:hAnsi="ISOCPEUR" w:cs="Times New Roman"/>
              </w:rPr>
              <w:t xml:space="preserve">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0B1AE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2FCA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081C" w14:textId="6A22E1DC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70F10" w14:textId="573F91AF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99A14" w14:textId="3CC4BB78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8ACC3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870DB" w14:textId="77777777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6779CC80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C6902" w14:textId="77777777" w:rsidR="00B608BD" w:rsidRPr="00D5096F" w:rsidRDefault="00B608BD" w:rsidP="00B608BD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444D" w14:textId="6258BCB7" w:rsidR="00B608BD" w:rsidRPr="00C933C4" w:rsidRDefault="00B608BD" w:rsidP="00B608BD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9F7E4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CF55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B0C4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F3495" w14:textId="77777777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108C1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98AC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A2E00B" w14:textId="77777777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5C6B67E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747C8" w14:textId="77777777" w:rsidR="00B608BD" w:rsidRPr="00D5096F" w:rsidRDefault="00B608BD" w:rsidP="00B608BD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921C" w14:textId="014C9552" w:rsidR="00B608BD" w:rsidRPr="00C933C4" w:rsidRDefault="00B608BD" w:rsidP="00B608BD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F309E7">
              <w:rPr>
                <w:rFonts w:ascii="ISOCPEUR" w:hAnsi="ISOCPEUR" w:cs="Times New Roman"/>
              </w:rPr>
              <w:t>ВВГ</w:t>
            </w:r>
            <w:r>
              <w:rPr>
                <w:rFonts w:ascii="ISOCPEUR" w:hAnsi="ISOCPEUR" w:cs="Times New Roman"/>
              </w:rPr>
              <w:t>Э</w:t>
            </w:r>
            <w:r w:rsidRPr="00F309E7">
              <w:rPr>
                <w:rFonts w:ascii="ISOCPEUR" w:hAnsi="ISOCPEUR" w:cs="Times New Roman"/>
              </w:rPr>
              <w:t>нг</w:t>
            </w:r>
            <w:proofErr w:type="spellEnd"/>
            <w:r w:rsidRPr="00F309E7">
              <w:rPr>
                <w:rFonts w:ascii="ISOCPEUR" w:hAnsi="ISOCPEUR" w:cs="Times New Roman"/>
              </w:rPr>
              <w:t>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</w:t>
            </w:r>
            <w:r>
              <w:rPr>
                <w:rFonts w:ascii="ISOCPEUR" w:hAnsi="ISOCPEUR" w:cs="Times New Roman"/>
              </w:rPr>
              <w:t>10</w:t>
            </w:r>
            <w:r w:rsidRPr="00A23492">
              <w:rPr>
                <w:rFonts w:ascii="ISOCPEUR" w:hAnsi="ISOCPEUR" w:cs="Times New Roman"/>
              </w:rPr>
              <w:t xml:space="preserve">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F677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1935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E843" w14:textId="72092049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1C4C" w14:textId="632884E2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4DCC" w14:textId="0FF1D264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822D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B59D97" w14:textId="77777777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614AB17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DA551" w14:textId="77777777" w:rsidR="00B608BD" w:rsidRPr="00D5096F" w:rsidRDefault="00B608BD" w:rsidP="00B608BD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E832" w14:textId="2CD5F45C" w:rsidR="00B608BD" w:rsidRPr="00C933C4" w:rsidRDefault="00B608BD" w:rsidP="00B608BD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A2DA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F531F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4A281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0B52" w14:textId="77777777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4E8A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C073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EDE15" w14:textId="77777777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29F6023E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6A994" w14:textId="77777777" w:rsidR="00B608BD" w:rsidRPr="00D5096F" w:rsidRDefault="00B608BD" w:rsidP="00B608BD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43E9A" w14:textId="270C343B" w:rsidR="00B608BD" w:rsidRPr="00C933C4" w:rsidRDefault="00B608BD" w:rsidP="00B608BD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5764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F48B4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1620" w14:textId="1A3C87DD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EC9AD" w14:textId="1F34E741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BDC06" w14:textId="4B986468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946A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9E963A" w14:textId="77777777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7039D93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0CFD3" w14:textId="77777777" w:rsidR="00B608BD" w:rsidRPr="00D5096F" w:rsidRDefault="00B608BD" w:rsidP="00B608BD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1C08C" w14:textId="3050C1AC" w:rsidR="00B608BD" w:rsidRPr="00C933C4" w:rsidRDefault="00B608BD" w:rsidP="00B608BD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48E1A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C7414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E0E30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32912" w14:textId="77777777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B6517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FD1F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B858F7" w14:textId="77777777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561AD5E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ED5F" w14:textId="77777777" w:rsidR="00B608BD" w:rsidRPr="00D5096F" w:rsidRDefault="00B608BD" w:rsidP="00B608BD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24B39" w14:textId="14E84AFF" w:rsidR="00B608BD" w:rsidRPr="00C933C4" w:rsidRDefault="00B608BD" w:rsidP="00B608BD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32,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CB155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BEBCF" w14:textId="2E91CD2A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24D8C" w14:textId="2A788466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5DC88" w14:textId="6C7C031C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4418" w14:textId="6C904301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31BC5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D203F" w14:textId="77777777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6EBC31A9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C9731" w14:textId="77777777" w:rsidR="00B608BD" w:rsidRPr="00D5096F" w:rsidRDefault="00B608BD" w:rsidP="00B608BD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12D4F" w14:textId="756764B0" w:rsidR="00B608BD" w:rsidRPr="00C933C4" w:rsidRDefault="00B608BD" w:rsidP="00B608BD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</w:t>
            </w:r>
            <w:r>
              <w:rPr>
                <w:rFonts w:ascii="ISOCPEUR" w:hAnsi="ISOCPEUR" w:cs="Times New Roman"/>
              </w:rPr>
              <w:t>НД</w:t>
            </w:r>
            <w:r w:rsidRPr="00F309E7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32, чёрная,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408DE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4E5F8" w14:textId="1A8EA05D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71732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3335" w14:textId="6CAABCF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6978" w14:textId="6D203DDF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F0C1D" w14:textId="08F294D1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A78C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89F18" w14:textId="5D43D2B1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Монтаж на кровле</w:t>
            </w:r>
          </w:p>
        </w:tc>
      </w:tr>
      <w:tr w:rsidR="00B608BD" w:rsidRPr="00D5096F" w14:paraId="2EDFB6C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0759" w14:textId="77777777" w:rsidR="00B608BD" w:rsidRPr="00D5096F" w:rsidRDefault="00B608BD" w:rsidP="00B608BD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8AAFD" w14:textId="0DF6B60F" w:rsidR="00B608BD" w:rsidRPr="00C933C4" w:rsidRDefault="00B608BD" w:rsidP="00B608BD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32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47497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9A60A" w14:textId="4CB30430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397AA" w14:textId="0AB47BC2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E19EB" w14:textId="48FC7E8B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518F4" w14:textId="198F75C3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EE2E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B034A1" w14:textId="77777777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4A77A40C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35278" w14:textId="77777777" w:rsidR="00B608BD" w:rsidRPr="00D5096F" w:rsidRDefault="00B608BD" w:rsidP="00B608BD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BA8E" w14:textId="2FA57675" w:rsidR="00B608BD" w:rsidRPr="00C933C4" w:rsidRDefault="00B608BD" w:rsidP="00B608BD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C82F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06A73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07A2B" w14:textId="79BE3E51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ACE5" w14:textId="1269A523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AEE7" w14:textId="79F0DEFE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68201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B608AE" w14:textId="28A7A7B7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B608BD" w:rsidRPr="00D5096F" w14:paraId="05E5B8F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D39F9" w14:textId="77777777" w:rsidR="00B608BD" w:rsidRPr="00D5096F" w:rsidRDefault="00B608BD" w:rsidP="00B608BD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E896" w14:textId="42D9F19F" w:rsidR="00B608BD" w:rsidRPr="00C933C4" w:rsidRDefault="00B608BD" w:rsidP="00B608BD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8A852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25DD" w14:textId="3E1727F2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F3B1E" w14:textId="196437D2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D1B3" w14:textId="34BE4304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BE22" w14:textId="021DAE20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2ECCE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035521" w14:textId="77777777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1FCF909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BDBC" w14:textId="77777777" w:rsidR="00B608BD" w:rsidRPr="00D5096F" w:rsidRDefault="00B608BD" w:rsidP="00B608BD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C59D" w14:textId="47ADA18B" w:rsidR="00B608BD" w:rsidRPr="00C933C4" w:rsidRDefault="00B608BD" w:rsidP="00B608BD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5FC96" w14:textId="77777777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7FD8D" w14:textId="6B1B39DF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FC1E" w14:textId="0E8811D5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C1F8" w14:textId="1520C890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3458" w14:textId="25BAE7EC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CC127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1ABCF3" w14:textId="77777777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608BD" w:rsidRPr="00D5096F" w14:paraId="28A5A41A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9DFCB" w14:textId="77777777" w:rsidR="00B608BD" w:rsidRPr="00D5096F" w:rsidRDefault="00B608BD" w:rsidP="00B608BD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55C6" w14:textId="0E6017A3" w:rsidR="00B608BD" w:rsidRPr="00C933C4" w:rsidRDefault="00B608BD" w:rsidP="00B608BD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</w:t>
            </w:r>
            <w:r w:rsidRPr="009870FF">
              <w:rPr>
                <w:rFonts w:ascii="ISOCPEUR" w:hAnsi="ISOCPEUR" w:cs="Times New Roman"/>
              </w:rPr>
              <w:t>роход</w:t>
            </w:r>
            <w:r>
              <w:rPr>
                <w:rFonts w:ascii="ISOCPEUR" w:hAnsi="ISOCPEUR" w:cs="Times New Roman"/>
              </w:rPr>
              <w:t>к</w:t>
            </w:r>
            <w:r w:rsidRPr="009870FF">
              <w:rPr>
                <w:rFonts w:ascii="ISOCPEUR" w:hAnsi="ISOCPEUR" w:cs="Times New Roman"/>
              </w:rPr>
              <w:t>а трубы малого сечения</w:t>
            </w:r>
            <w:r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  <w:lang w:val="en-US"/>
              </w:rPr>
              <w:t>D</w:t>
            </w:r>
            <w:r>
              <w:rPr>
                <w:rFonts w:ascii="ISOCPEUR" w:hAnsi="ISOCPEUR" w:cs="Times New Roman"/>
              </w:rPr>
              <w:t xml:space="preserve">у 50 </w:t>
            </w:r>
            <w:r w:rsidRPr="009870FF">
              <w:rPr>
                <w:rFonts w:ascii="ISOCPEUR" w:hAnsi="ISOCPEUR" w:cs="Times New Roman"/>
              </w:rPr>
              <w:t>через кровлю</w:t>
            </w:r>
            <w:r>
              <w:rPr>
                <w:rFonts w:ascii="ISOCPEUR" w:hAnsi="ISOCPEUR" w:cs="Times New Roman"/>
              </w:rPr>
              <w:t xml:space="preserve"> (Узел </w:t>
            </w:r>
            <w:r w:rsidRPr="00EC7E19">
              <w:rPr>
                <w:rFonts w:ascii="ISOCPEUR" w:hAnsi="ISOCPEUR" w:cs="Times New Roman"/>
              </w:rPr>
              <w:t>У.7.2-2021.12</w:t>
            </w:r>
            <w:r>
              <w:rPr>
                <w:rFonts w:ascii="ISOCPEUR" w:hAnsi="ISOCPEUR" w:cs="Times New Roman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5D7A" w14:textId="177785F5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  <w:r w:rsidRPr="006A408B">
              <w:rPr>
                <w:rFonts w:ascii="ISOCPEUR" w:hAnsi="ISOCPEUR" w:cs="Times New Roman"/>
              </w:rPr>
              <w:t xml:space="preserve">ТН-КРОВЛЯ Классик </w:t>
            </w:r>
            <w:proofErr w:type="spellStart"/>
            <w:r w:rsidRPr="006A408B">
              <w:rPr>
                <w:rFonts w:ascii="ISOCPEUR" w:hAnsi="ISOCPEUR" w:cs="Times New Roman"/>
              </w:rPr>
              <w:t>Проф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F547" w14:textId="7777777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A641B" w14:textId="5F5AD541" w:rsidR="00B608BD" w:rsidRPr="007B3565" w:rsidRDefault="00B608BD" w:rsidP="00B608BD">
            <w:pPr>
              <w:pStyle w:val="af5"/>
              <w:rPr>
                <w:rFonts w:ascii="ISOCPEUR" w:hAnsi="ISOCPEUR" w:cs="Times New Roman"/>
              </w:rPr>
            </w:pPr>
            <w:proofErr w:type="spellStart"/>
            <w:r>
              <w:rPr>
                <w:rFonts w:ascii="ISOCPEUR" w:hAnsi="ISOCPEUR" w:cs="Times New Roman"/>
              </w:rPr>
              <w:t>Технониколь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4C4F" w14:textId="3AB402DE" w:rsidR="00B608BD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26C7" w14:textId="26DED9D7" w:rsidR="00B608BD" w:rsidRPr="00C933C4" w:rsidRDefault="00B608BD" w:rsidP="00B608BD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F5CFD" w14:textId="77777777" w:rsidR="00B608BD" w:rsidRPr="00D5096F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F0E55" w14:textId="77777777" w:rsidR="00B608BD" w:rsidRPr="00F74C84" w:rsidRDefault="00B608BD" w:rsidP="00B608BD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55EFC87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4F63" w14:textId="77777777" w:rsidR="00C6575B" w:rsidRPr="00D5096F" w:rsidRDefault="00C6575B" w:rsidP="00C6575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6FEA" w14:textId="53D8D3DB" w:rsidR="00C6575B" w:rsidRPr="00C933C4" w:rsidRDefault="00C6575B" w:rsidP="00C6575B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</w:t>
            </w:r>
            <w:r>
              <w:rPr>
                <w:rFonts w:ascii="ISOCPEUR" w:hAnsi="ISOCPEUR" w:cs="Times New Roman"/>
                <w:b/>
                <w:u w:val="single"/>
              </w:rPr>
              <w:t>иляторы</w:t>
            </w:r>
            <w:r w:rsidRPr="00C94F4A">
              <w:rPr>
                <w:rFonts w:ascii="ISOCPEUR" w:hAnsi="ISOCPEUR" w:cs="Times New Roman"/>
                <w:b/>
                <w:u w:val="single"/>
              </w:rPr>
              <w:t xml:space="preserve"> </w:t>
            </w:r>
            <w:r>
              <w:rPr>
                <w:rFonts w:ascii="ISOCPEUR" w:hAnsi="ISOCPEUR" w:cs="Times New Roman"/>
                <w:b/>
                <w:u w:val="single"/>
              </w:rPr>
              <w:t>В</w:t>
            </w:r>
            <w:r>
              <w:rPr>
                <w:rFonts w:ascii="ISOCPEUR" w:hAnsi="ISOCPEUR" w:cs="Times New Roman"/>
                <w:b/>
                <w:u w:val="single"/>
                <w:lang w:val="en-US"/>
              </w:rPr>
              <w:t>1</w:t>
            </w:r>
            <w:r>
              <w:rPr>
                <w:rFonts w:ascii="ISOCPEUR" w:hAnsi="ISOCPEUR" w:cs="Times New Roman"/>
                <w:b/>
                <w:u w:val="single"/>
              </w:rPr>
              <w:t>2/В</w:t>
            </w:r>
            <w:r>
              <w:rPr>
                <w:rFonts w:ascii="ISOCPEUR" w:hAnsi="ISOCPEUR" w:cs="Times New Roman"/>
                <w:b/>
                <w:u w:val="single"/>
                <w:lang w:val="en-US"/>
              </w:rPr>
              <w:t>1</w:t>
            </w:r>
            <w:r>
              <w:rPr>
                <w:rFonts w:ascii="ISOCPEUR" w:hAnsi="ISOCPEUR" w:cs="Times New Roman"/>
                <w:b/>
                <w:u w:val="single"/>
              </w:rPr>
              <w:t>2р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95407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9594D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3A0C3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B1EBF" w14:textId="7777777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7148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1C693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4BD322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03D1F89C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8D04" w14:textId="77777777" w:rsidR="00C6575B" w:rsidRPr="00D5096F" w:rsidRDefault="00C6575B" w:rsidP="00C6575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0C219" w14:textId="45A5EE46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ШУ-В12/В12р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056F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450AF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82FDA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095B6" w14:textId="7777777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C46F3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BE55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94857D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2DC7BD26" w14:textId="77777777" w:rsidTr="00C448AF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B373D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1E1B6" w14:textId="71C3AF35" w:rsidR="00C6575B" w:rsidRDefault="00C6575B" w:rsidP="00C6575B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6D7CC56D" w14:textId="77777777" w:rsidR="00C6575B" w:rsidRDefault="00C6575B" w:rsidP="00C6575B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 w:rsidRPr="00770598">
              <w:rPr>
                <w:rFonts w:ascii="ISOCPEUR" w:hAnsi="ISOCPEUR" w:cs="Times New Roman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66AEDD48" w14:textId="77777777" w:rsidR="00C6575B" w:rsidRDefault="00C6575B" w:rsidP="00C6575B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5FC2EC56" w14:textId="5D6C0891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7C87" w14:textId="56FCE904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32659" w14:textId="30031BDB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225BCC">
              <w:rPr>
                <w:rFonts w:ascii="ISOCPEUR" w:hAnsi="ISOCPEUR" w:cs="Times New Roman"/>
                <w:lang w:val="en-US"/>
              </w:rPr>
              <w:t>ACV-V/N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32656" w14:textId="02505F34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26A6B" w14:textId="6060FBAC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92EB0" w14:textId="03A3CEA8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0E908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3BACFE" w14:textId="77777777" w:rsidR="00C6575B" w:rsidRPr="00F74C84" w:rsidRDefault="00C6575B" w:rsidP="00C6575B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12685B53" w14:textId="77777777" w:rsidR="00C6575B" w:rsidRPr="00F74C84" w:rsidRDefault="00C6575B" w:rsidP="00C6575B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55B8CE1B" w14:textId="48844AD4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C6575B" w:rsidRPr="00D5096F" w14:paraId="27A70AF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1E63" w14:textId="77777777" w:rsidR="00C6575B" w:rsidRPr="00D5096F" w:rsidRDefault="00C6575B" w:rsidP="00C6575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AB607" w14:textId="16379264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5D9E5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51E9A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CFE3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1E6A" w14:textId="7777777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AB85F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01BFC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7E559C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4E3C28C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0D3A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45B10" w14:textId="6CF7C4F7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</w:rPr>
              <w:t xml:space="preserve">Частотный преобразователь </w:t>
            </w:r>
            <w:r>
              <w:rPr>
                <w:rFonts w:ascii="ISOCPEUR" w:hAnsi="ISOCPEUR" w:cs="Times New Roman"/>
              </w:rPr>
              <w:t>30</w:t>
            </w:r>
            <w:r w:rsidRPr="009F018C">
              <w:rPr>
                <w:rFonts w:ascii="ISOCPEUR" w:hAnsi="ISOCPEUR" w:cs="Times New Roman"/>
              </w:rPr>
              <w:t xml:space="preserve"> кВт, </w:t>
            </w:r>
            <w:r>
              <w:rPr>
                <w:rFonts w:ascii="ISOCPEUR" w:hAnsi="ISOCPEUR" w:cs="Times New Roman"/>
              </w:rPr>
              <w:t>38</w:t>
            </w:r>
            <w:r w:rsidRPr="009F018C">
              <w:rPr>
                <w:rFonts w:ascii="ISOCPEUR" w:hAnsi="ISOCPEUR" w:cs="Times New Roman"/>
              </w:rPr>
              <w:t>0 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64B5B" w14:textId="4BC12E9B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B407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65CE" w14:textId="1E30276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67405" w14:textId="38645AC8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91AC" w14:textId="7CFB859E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A539D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1EBDE" w14:textId="77777777" w:rsidR="00C6575B" w:rsidRPr="00F74C84" w:rsidRDefault="00C6575B" w:rsidP="00C6575B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74028C05" w14:textId="77777777" w:rsidR="00C6575B" w:rsidRPr="00F74C84" w:rsidRDefault="00C6575B" w:rsidP="00C6575B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1326B00A" w14:textId="20C29CFF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C6575B" w:rsidRPr="00D5096F" w14:paraId="538F5EC9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63103" w14:textId="77777777" w:rsidR="00C6575B" w:rsidRPr="00D5096F" w:rsidRDefault="00C6575B" w:rsidP="00C6575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3398D" w14:textId="650D9BCE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39AA3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00C79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4CB5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A91EC" w14:textId="7777777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CE03B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2F492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DD8DA2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738F6A96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242E" w14:textId="77777777" w:rsidR="00C6575B" w:rsidRPr="00D5096F" w:rsidRDefault="00C6575B" w:rsidP="00C6575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CC669" w14:textId="561F1E61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491D9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F44A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BF82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A530" w14:textId="7777777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D671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62C6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B428D6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5AEC2D7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8FC51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AB21" w14:textId="02DD4256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</w:t>
            </w:r>
            <w:r>
              <w:rPr>
                <w:rFonts w:ascii="ISOCPEUR" w:hAnsi="ISOCPEUR" w:cs="Times New Roman"/>
              </w:rPr>
              <w:t>10</w:t>
            </w:r>
            <w:r w:rsidRPr="00A23492">
              <w:rPr>
                <w:rFonts w:ascii="ISOCPEUR" w:hAnsi="ISOCPEUR" w:cs="Times New Roman"/>
              </w:rPr>
              <w:t xml:space="preserve">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0CEB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7DFF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6552" w14:textId="7D46A193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BD1C9" w14:textId="19B1776C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BBB14" w14:textId="483F2DBF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4A470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55A0A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719682D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9F7FE" w14:textId="77777777" w:rsidR="00C6575B" w:rsidRPr="00D5096F" w:rsidRDefault="00C6575B" w:rsidP="00C6575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B8E1B" w14:textId="3ACAC51D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7A2E8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19D4A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BCEDD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C9DB" w14:textId="7777777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B9AAB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9703A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5366AB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3195B7EA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42D6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CA9C" w14:textId="0FF8C361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F309E7">
              <w:rPr>
                <w:rFonts w:ascii="ISOCPEUR" w:hAnsi="ISOCPEUR" w:cs="Times New Roman"/>
              </w:rPr>
              <w:t>ВВГ</w:t>
            </w:r>
            <w:r>
              <w:rPr>
                <w:rFonts w:ascii="ISOCPEUR" w:hAnsi="ISOCPEUR" w:cs="Times New Roman"/>
              </w:rPr>
              <w:t>Э</w:t>
            </w:r>
            <w:r w:rsidRPr="00F309E7">
              <w:rPr>
                <w:rFonts w:ascii="ISOCPEUR" w:hAnsi="ISOCPEUR" w:cs="Times New Roman"/>
              </w:rPr>
              <w:t>нг</w:t>
            </w:r>
            <w:proofErr w:type="spellEnd"/>
            <w:r w:rsidRPr="00F309E7">
              <w:rPr>
                <w:rFonts w:ascii="ISOCPEUR" w:hAnsi="ISOCPEUR" w:cs="Times New Roman"/>
              </w:rPr>
              <w:t>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</w:t>
            </w:r>
            <w:r>
              <w:rPr>
                <w:rFonts w:ascii="ISOCPEUR" w:hAnsi="ISOCPEUR" w:cs="Times New Roman"/>
              </w:rPr>
              <w:t>10</w:t>
            </w:r>
            <w:r w:rsidRPr="00A23492">
              <w:rPr>
                <w:rFonts w:ascii="ISOCPEUR" w:hAnsi="ISOCPEUR" w:cs="Times New Roman"/>
              </w:rPr>
              <w:t xml:space="preserve">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8855B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0E73A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35684" w14:textId="556C0B8C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D382" w14:textId="2D03D340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0D5A1" w14:textId="06CC0C7B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85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04C30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27D150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4E154899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D5B48" w14:textId="77777777" w:rsidR="00C6575B" w:rsidRPr="00D5096F" w:rsidRDefault="00C6575B" w:rsidP="00C6575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B9BE" w14:textId="5D077012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66AC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4943F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824D4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9C118" w14:textId="7777777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74A9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410C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5D5868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7F24C78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05FA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0CFC" w14:textId="016354E2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C5C3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295BD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73F1" w14:textId="5ABC1C9F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96D4" w14:textId="7DA2D44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21849" w14:textId="6AB6AF43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A771E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B8A87F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6FC56D2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6A8FB" w14:textId="77777777" w:rsidR="00C6575B" w:rsidRPr="00D5096F" w:rsidRDefault="00C6575B" w:rsidP="00C6575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8E9C" w14:textId="7D6E86C3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BFF4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4BFD7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090E5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36959" w14:textId="7777777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5219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36FF5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7AF2E8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6D819442" w14:textId="77777777" w:rsidTr="006E79F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90D7F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767BB" w14:textId="1434D67C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150х50х3000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312F3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ADFF3" w14:textId="4A151F66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47CB" w14:textId="2762696B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FA67" w14:textId="0572EDCA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74273" w14:textId="25190F8A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F817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E765AAF" w14:textId="6F0D99A2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Лоток предусмотрен для прокладки кабельных линий вентиляторов В12/В12р и В13/В13р</w:t>
            </w:r>
          </w:p>
        </w:tc>
      </w:tr>
      <w:tr w:rsidR="00C6575B" w:rsidRPr="00D5096F" w14:paraId="0BE36CAA" w14:textId="77777777" w:rsidTr="006E79F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19A05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76F9" w14:textId="3D502C00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150х3000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72166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911F4" w14:textId="47B4BE9C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2BDEB" w14:textId="7C0152DD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CB902" w14:textId="59D4F393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7D5C" w14:textId="59914204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012C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BA9CB28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3CE8E09C" w14:textId="77777777" w:rsidTr="006E79F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C72E7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0C3C8" w14:textId="349E77B5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3D4E1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9415" w14:textId="3E6335F1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FA306" w14:textId="7F193A8F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DFC43" w14:textId="05E88241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836F" w14:textId="43D9A64B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2525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6DBE4E5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7B996016" w14:textId="77777777" w:rsidTr="006E79F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9C15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9C28C" w14:textId="0FCD6B4F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1D3C2D">
              <w:rPr>
                <w:rFonts w:ascii="ISOCPEUR" w:hAnsi="ISOCPEUR" w:cs="Times New Roman"/>
              </w:rPr>
              <w:t>Угол CD 45 вертикальный внеш. 45° 150х50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446E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2C6B" w14:textId="569A63EE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1D3C2D">
              <w:rPr>
                <w:rFonts w:ascii="ISOCPEUR" w:hAnsi="ISOCPEUR" w:cs="Times New Roman"/>
              </w:rPr>
              <w:t>36843K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BD365" w14:textId="7BF87E12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9B152" w14:textId="070965DD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45249" w14:textId="0E95835D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57689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8115291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359BD0D0" w14:textId="77777777" w:rsidTr="00F01FC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81CE9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9E64B" w14:textId="18DD437B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1D3C2D">
              <w:rPr>
                <w:rFonts w:ascii="ISOCPEUR" w:hAnsi="ISOCPEUR" w:cs="Times New Roman"/>
              </w:rPr>
              <w:t xml:space="preserve">Угол CS 45 вертикальный </w:t>
            </w:r>
            <w:proofErr w:type="spellStart"/>
            <w:r w:rsidRPr="001D3C2D">
              <w:rPr>
                <w:rFonts w:ascii="ISOCPEUR" w:hAnsi="ISOCPEUR" w:cs="Times New Roman"/>
              </w:rPr>
              <w:t>внутр</w:t>
            </w:r>
            <w:proofErr w:type="spellEnd"/>
            <w:r w:rsidRPr="001D3C2D">
              <w:rPr>
                <w:rFonts w:ascii="ISOCPEUR" w:hAnsi="ISOCPEUR" w:cs="Times New Roman"/>
              </w:rPr>
              <w:t>. 45° 150/50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A84E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9A91B" w14:textId="7B727E1A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1D3C2D">
              <w:rPr>
                <w:rFonts w:ascii="ISOCPEUR" w:hAnsi="ISOCPEUR" w:cs="Times New Roman"/>
              </w:rPr>
              <w:t>36723K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3286" w14:textId="725CA30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3FD9F" w14:textId="66E73FD9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5866B" w14:textId="50894EDC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7F8D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1842568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11F24C6D" w14:textId="77777777" w:rsidTr="00F01FC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680B9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505C8" w14:textId="3EA31E65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CDV 90 вертикальный внеш. осн.</w:t>
            </w:r>
            <w:r>
              <w:rPr>
                <w:rFonts w:ascii="ISOCPEUR" w:hAnsi="ISOCPEUR" w:cs="Times New Roman"/>
              </w:rPr>
              <w:t>15</w:t>
            </w:r>
            <w:r w:rsidRPr="00D23D96">
              <w:rPr>
                <w:rFonts w:ascii="ISOCPEUR" w:hAnsi="ISOCPEUR" w:cs="Times New Roman"/>
              </w:rPr>
              <w:t>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BBBED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26A5" w14:textId="12D1E5AE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3757</w:t>
            </w:r>
            <w:r>
              <w:rPr>
                <w:rFonts w:ascii="ISOCPEUR" w:hAnsi="ISOCPEUR" w:cs="Times New Roman"/>
              </w:rPr>
              <w:t>3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886F2" w14:textId="196507A6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C743" w14:textId="53E33110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048B" w14:textId="4DDE10C6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32F8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D14934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61AE5AFD" w14:textId="77777777" w:rsidTr="00AA375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AA0BB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4E313" w14:textId="5B364D3A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367017">
              <w:rPr>
                <w:rFonts w:ascii="ISOCPEUR" w:hAnsi="ISOCPEUR" w:cs="Times New Roman"/>
              </w:rPr>
              <w:t>Угол CD 90 вертикальный внеш. 90° 150/50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83223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2149" w14:textId="4D3D86FB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367017">
              <w:rPr>
                <w:rFonts w:ascii="ISOCPEUR" w:hAnsi="ISOCPEUR" w:cs="Times New Roman"/>
              </w:rPr>
              <w:t>36783K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CCAF" w14:textId="4C702E03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0860" w14:textId="06A21956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2A8F" w14:textId="13B2AF78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98811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FF5BF08" w14:textId="52AC8409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Лоток предусмотрен для прокладки кабельных линий вентиляторов В12/В12р и В13/В13р</w:t>
            </w:r>
          </w:p>
        </w:tc>
      </w:tr>
      <w:tr w:rsidR="00C6575B" w:rsidRPr="00D5096F" w14:paraId="1CA93FBF" w14:textId="77777777" w:rsidTr="00AA375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87E1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B921" w14:textId="49023D0D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1D3C2D">
              <w:rPr>
                <w:rFonts w:ascii="ISOCPEUR" w:hAnsi="ISOCPEUR" w:cs="Times New Roman"/>
              </w:rPr>
              <w:t xml:space="preserve">Угол CS </w:t>
            </w:r>
            <w:r>
              <w:rPr>
                <w:rFonts w:ascii="ISOCPEUR" w:hAnsi="ISOCPEUR" w:cs="Times New Roman"/>
              </w:rPr>
              <w:t>90</w:t>
            </w:r>
            <w:r w:rsidRPr="001D3C2D">
              <w:rPr>
                <w:rFonts w:ascii="ISOCPEUR" w:hAnsi="ISOCPEUR" w:cs="Times New Roman"/>
              </w:rPr>
              <w:t xml:space="preserve"> вертикальный </w:t>
            </w:r>
            <w:proofErr w:type="spellStart"/>
            <w:r w:rsidRPr="001D3C2D">
              <w:rPr>
                <w:rFonts w:ascii="ISOCPEUR" w:hAnsi="ISOCPEUR" w:cs="Times New Roman"/>
              </w:rPr>
              <w:t>внутр</w:t>
            </w:r>
            <w:proofErr w:type="spellEnd"/>
            <w:r w:rsidRPr="001D3C2D">
              <w:rPr>
                <w:rFonts w:ascii="ISOCPEUR" w:hAnsi="ISOCPEUR" w:cs="Times New Roman"/>
              </w:rPr>
              <w:t xml:space="preserve">. </w:t>
            </w:r>
            <w:r>
              <w:rPr>
                <w:rFonts w:ascii="ISOCPEUR" w:hAnsi="ISOCPEUR" w:cs="Times New Roman"/>
              </w:rPr>
              <w:t>90</w:t>
            </w:r>
            <w:r w:rsidRPr="001D3C2D">
              <w:rPr>
                <w:rFonts w:ascii="ISOCPEUR" w:hAnsi="ISOCPEUR" w:cs="Times New Roman"/>
              </w:rPr>
              <w:t>° 150/50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CDA2B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A596C" w14:textId="75ECE6DF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1D3C2D">
              <w:rPr>
                <w:rFonts w:ascii="ISOCPEUR" w:hAnsi="ISOCPEUR" w:cs="Times New Roman"/>
              </w:rPr>
              <w:t>36</w:t>
            </w:r>
            <w:r>
              <w:rPr>
                <w:rFonts w:ascii="ISOCPEUR" w:hAnsi="ISOCPEUR" w:cs="Times New Roman"/>
              </w:rPr>
              <w:t>663</w:t>
            </w:r>
            <w:r w:rsidRPr="001D3C2D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547C0" w14:textId="1C620056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E4E1F" w14:textId="76B39883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7A5AC" w14:textId="62EEDF69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A0F9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13B57EF" w14:textId="5EB9A3B8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082B0A5D" w14:textId="77777777" w:rsidTr="00AA375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F46A6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613FE" w14:textId="00FDA8DF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 xml:space="preserve">Угол CPO 90 горизонтальный 90° </w:t>
            </w:r>
            <w:r>
              <w:rPr>
                <w:rFonts w:ascii="ISOCPEUR" w:hAnsi="ISOCPEUR" w:cs="Times New Roman"/>
              </w:rPr>
              <w:t>15</w:t>
            </w:r>
            <w:r w:rsidRPr="00D23D96">
              <w:rPr>
                <w:rFonts w:ascii="ISOCPEUR" w:hAnsi="ISOCPEUR" w:cs="Times New Roman"/>
              </w:rPr>
              <w:t>0х50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9A7E8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1E57" w14:textId="1E4431CE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3600</w:t>
            </w:r>
            <w:r>
              <w:rPr>
                <w:rFonts w:ascii="ISOCPEUR" w:hAnsi="ISOCPEUR" w:cs="Times New Roman"/>
              </w:rPr>
              <w:t>3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7A5C7" w14:textId="3937678E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C0A6" w14:textId="1D8C8F03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75B9" w14:textId="34572EC5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16BE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9A05D61" w14:textId="69E090D1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127D6A92" w14:textId="77777777" w:rsidTr="00AA375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4722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AC9C8" w14:textId="0FAA1CC0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1D3C2D">
              <w:rPr>
                <w:rFonts w:ascii="ISOCPEUR" w:hAnsi="ISOCPEUR" w:cs="Times New Roman"/>
              </w:rPr>
              <w:t>Ответвитель</w:t>
            </w:r>
            <w:proofErr w:type="spellEnd"/>
            <w:r w:rsidRPr="001D3C2D">
              <w:rPr>
                <w:rFonts w:ascii="ISOCPEUR" w:hAnsi="ISOCPEUR" w:cs="Times New Roman"/>
              </w:rPr>
              <w:t xml:space="preserve"> DL 150х50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BCD2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A2D9" w14:textId="0C1DBBC8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1D3C2D">
              <w:rPr>
                <w:rFonts w:ascii="ISOCPEUR" w:hAnsi="ISOCPEUR" w:cs="Times New Roman"/>
              </w:rPr>
              <w:t>36236K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4183" w14:textId="6BB9ACD0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20F9" w14:textId="4D279A81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B6E4" w14:textId="035F12EB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718C7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B3E5CDE" w14:textId="348CD68D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4B58770F" w14:textId="77777777" w:rsidTr="00AA375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262C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5C98" w14:textId="716582DB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21BD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266D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A0A78" w14:textId="5E5A0252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0ACEF" w14:textId="3E17D9E2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12BB" w14:textId="340E81A1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67BD4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6A96370" w14:textId="23CD6E40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65A093A8" w14:textId="77777777" w:rsidTr="00AA375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C5D35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7D2A" w14:textId="2B8FBEC1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FC4C2D">
              <w:rPr>
                <w:rFonts w:ascii="ISOCPEUR" w:hAnsi="ISOCPEUR" w:cs="Times New Roman"/>
              </w:rPr>
              <w:t>Крепление ТМ к стене (</w:t>
            </w:r>
            <w:r>
              <w:rPr>
                <w:rFonts w:ascii="ISOCPEUR" w:hAnsi="ISOCPEUR" w:cs="Times New Roman"/>
              </w:rPr>
              <w:t>скоба</w:t>
            </w:r>
            <w:r w:rsidRPr="00FC4C2D">
              <w:rPr>
                <w:rFonts w:ascii="ISOCPEUR" w:hAnsi="ISOCPEUR" w:cs="Times New Roman"/>
              </w:rPr>
              <w:t>) для вертикального монтажа осн.</w:t>
            </w:r>
            <w:r>
              <w:rPr>
                <w:rFonts w:ascii="ISOCPEUR" w:hAnsi="ISOCPEUR" w:cs="Times New Roman"/>
              </w:rPr>
              <w:t>15</w:t>
            </w:r>
            <w:r w:rsidRPr="00FC4C2D">
              <w:rPr>
                <w:rFonts w:ascii="ISOCPEUR" w:hAnsi="ISOCPEUR" w:cs="Times New Roman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E95F6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F92C" w14:textId="4495AD9B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BMM10</w:t>
            </w:r>
            <w:r>
              <w:rPr>
                <w:rFonts w:ascii="ISOCPEUR" w:hAnsi="ISOCPEUR" w:cs="Times New Roman"/>
              </w:rPr>
              <w:t>15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30219" w14:textId="3D31F5B1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4F53" w14:textId="40AB4DBC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FF9D" w14:textId="06D1F540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096A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B903079" w14:textId="128A059A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4813C09F" w14:textId="77777777" w:rsidTr="00AA375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D7E0E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9B9C0" w14:textId="3FBA4475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7CC59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744C0" w14:textId="67E11CC9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57275" w14:textId="421A3485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E453" w14:textId="025DA292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7F442" w14:textId="5D325CC1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52FB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4A63A35" w14:textId="1DEB4AF9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05AEA35A" w14:textId="77777777" w:rsidTr="00AA375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16489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AE44" w14:textId="701D4E46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Профиль</w:t>
            </w:r>
            <w:r w:rsidRPr="0098749F">
              <w:rPr>
                <w:rFonts w:ascii="ISOCPEUR" w:hAnsi="ISOCPEUR" w:cs="Times New Roman"/>
              </w:rPr>
              <w:t xml:space="preserve"> П-образный </w:t>
            </w:r>
            <w:r w:rsidRPr="0098749F">
              <w:rPr>
                <w:rFonts w:ascii="ISOCPEUR" w:hAnsi="ISOCPEUR" w:cs="Times New Roman"/>
                <w:lang w:val="en-US"/>
              </w:rPr>
              <w:t>PSL</w:t>
            </w:r>
            <w:r w:rsidRPr="0098749F">
              <w:rPr>
                <w:rFonts w:ascii="ISOCPEUR" w:hAnsi="ISOCPEUR" w:cs="Times New Roman"/>
              </w:rPr>
              <w:t xml:space="preserve">, </w:t>
            </w:r>
            <w:r w:rsidRPr="0098749F">
              <w:rPr>
                <w:rFonts w:ascii="ISOCPEUR" w:hAnsi="ISOCPEUR" w:cs="Times New Roman"/>
                <w:lang w:val="en-US"/>
              </w:rPr>
              <w:t>L</w:t>
            </w:r>
            <w:r w:rsidRPr="0098749F">
              <w:rPr>
                <w:rFonts w:ascii="ISOCPEUR" w:hAnsi="ISOCPEUR" w:cs="Times New Roman"/>
              </w:rPr>
              <w:t>300, толщ.1,5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4005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0C714" w14:textId="2F50D56E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BPL2903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1F3C7" w14:textId="4B18BC7F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1E4E6" w14:textId="0F041E52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0998" w14:textId="2C0BDC86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F558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ADC04BE" w14:textId="478F7FFC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113BD593" w14:textId="77777777" w:rsidTr="00AA375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D5B43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C938" w14:textId="5E17C503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Шпилька резьбовая М8х2000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E45CF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CF38" w14:textId="50EDF71B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CM20080</w:t>
            </w: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79F3" w14:textId="542D99AE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3A9D" w14:textId="746D7E00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E82FD" w14:textId="2787C561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D13E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BCF0D3E" w14:textId="7CE2E188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41F8848C" w14:textId="77777777" w:rsidTr="00AA375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D17E8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AFF44" w14:textId="448902E8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92398F">
              <w:rPr>
                <w:rFonts w:ascii="ISOCPEUR" w:hAnsi="ISOCPEUR" w:cs="Times New Roman"/>
              </w:rPr>
              <w:t>Крепление к профнастилу V-образное M8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FA154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CF440" w14:textId="57414862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92398F">
              <w:rPr>
                <w:rFonts w:ascii="ISOCPEUR" w:hAnsi="ISOCPEUR" w:cs="Times New Roman"/>
              </w:rPr>
              <w:t>CM330800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01D4" w14:textId="7E82CA1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A2644" w14:textId="7A8FC32C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AC91B" w14:textId="783F61B2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F8D0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E82FB89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5A647074" w14:textId="77777777" w:rsidTr="00AA375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50BE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7C57" w14:textId="3293ED77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CD32E5">
              <w:rPr>
                <w:rFonts w:ascii="ISOCPEUR" w:hAnsi="ISOCPEUR" w:cs="Times New Roman"/>
              </w:rPr>
              <w:t>Болт с шестигранной головкой М10х120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DDFD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4F838" w14:textId="7009B52F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92398F">
              <w:rPr>
                <w:rFonts w:ascii="ISOCPEUR" w:hAnsi="ISOCPEUR" w:cs="Times New Roman"/>
              </w:rPr>
              <w:t>CM</w:t>
            </w:r>
            <w:r>
              <w:rPr>
                <w:rFonts w:ascii="ISOCPEUR" w:hAnsi="ISOCPEUR" w:cs="Times New Roman"/>
              </w:rPr>
              <w:t>081012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56DC" w14:textId="3F78CCCD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F994" w14:textId="1855B0B6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EA3CB" w14:textId="2A690099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747F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C97E622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77006D2E" w14:textId="77777777" w:rsidTr="00AA375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846A7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B3D6C" w14:textId="1948B631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CD32E5">
              <w:rPr>
                <w:rFonts w:ascii="ISOCPEUR" w:hAnsi="ISOCPEUR" w:cs="Times New Roman"/>
              </w:rPr>
              <w:t>Шайба М10 кузовная DIN9021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4062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DBDF" w14:textId="158229A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92398F">
              <w:rPr>
                <w:rFonts w:ascii="ISOCPEUR" w:hAnsi="ISOCPEUR" w:cs="Times New Roman"/>
              </w:rPr>
              <w:t>CM</w:t>
            </w:r>
            <w:r>
              <w:rPr>
                <w:rFonts w:ascii="ISOCPEUR" w:hAnsi="ISOCPEUR" w:cs="Times New Roman"/>
              </w:rPr>
              <w:t>121000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E5FB" w14:textId="3D84B9D2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8C492" w14:textId="27D97213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9EE95" w14:textId="5BFA1300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7FEE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78290F9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60B9D4C7" w14:textId="77777777" w:rsidTr="00AA375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97DE9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4BC0" w14:textId="23B7C782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AC5C21">
              <w:rPr>
                <w:rFonts w:ascii="ISOCPEUR" w:hAnsi="ISOCPEUR" w:cs="Times New Roman"/>
              </w:rPr>
              <w:t>Гайка шестигранная М10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70B79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EB35" w14:textId="5C6D9E44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92398F">
              <w:rPr>
                <w:rFonts w:ascii="ISOCPEUR" w:hAnsi="ISOCPEUR" w:cs="Times New Roman"/>
              </w:rPr>
              <w:t>CM</w:t>
            </w:r>
            <w:r>
              <w:rPr>
                <w:rFonts w:ascii="ISOCPEUR" w:hAnsi="ISOCPEUR" w:cs="Times New Roman"/>
              </w:rPr>
              <w:t>111000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F50AE" w14:textId="745D80F3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09F1" w14:textId="4228D9D9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51727" w14:textId="343A1F24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5FA47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76F37BB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6B726A76" w14:textId="77777777" w:rsidTr="00AA375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4B9F2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E6916" w14:textId="34C98298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4144DA">
              <w:rPr>
                <w:rFonts w:ascii="ISOCPEUR" w:hAnsi="ISOCPEUR" w:cs="Times New Roman"/>
              </w:rPr>
              <w:t>Струбцина М8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213E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246D4" w14:textId="31A3C4E1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92398F">
              <w:rPr>
                <w:rFonts w:ascii="ISOCPEUR" w:hAnsi="ISOCPEUR" w:cs="Times New Roman"/>
              </w:rPr>
              <w:t>CM</w:t>
            </w:r>
            <w:r>
              <w:rPr>
                <w:rFonts w:ascii="ISOCPEUR" w:hAnsi="ISOCPEUR" w:cs="Times New Roman"/>
              </w:rPr>
              <w:t>300800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3FDDF" w14:textId="72C4C666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F1919" w14:textId="01FC2F05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99B1" w14:textId="42A47EF3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EB54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5B6A8B2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1FD73650" w14:textId="77777777" w:rsidTr="00AA375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31BF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300B" w14:textId="3BA70998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Гайка шестигранная М8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1705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012EE" w14:textId="1227EA7B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110800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2EE87" w14:textId="205B377E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5A87C" w14:textId="666CA933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3ED6" w14:textId="71A3EDDB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94E0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E5C23D4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50544CE9" w14:textId="77777777" w:rsidTr="00AA375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5AAE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80DA" w14:textId="38E8CCB7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Шайба с узкими полями М8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61B83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A5526" w14:textId="56026085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24</w:t>
            </w:r>
            <w:r>
              <w:rPr>
                <w:rFonts w:ascii="ISOCPEUR" w:hAnsi="ISOCPEUR" w:cs="Times New Roman"/>
              </w:rPr>
              <w:t>0800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13D23" w14:textId="343DB891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3599A" w14:textId="3EDE5BE2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16CBE" w14:textId="7377B255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A257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471E468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2CEB295C" w14:textId="77777777" w:rsidTr="00AA375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76C79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93208" w14:textId="520160C9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08BD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91E78" w14:textId="19EAED3E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92FA" w14:textId="649C1E6A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D28D6" w14:textId="5447BFDE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5893" w14:textId="5F988F0C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6AB75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CA038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44136BC9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E7DEB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195DB" w14:textId="7AB4B2AC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32,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EB91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00EE" w14:textId="01375F3C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06979" w14:textId="444D1FE4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B3DF2" w14:textId="5DCD564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317A" w14:textId="2973CF0A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AD084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EE1E76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5B6BB2F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ACC78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2F840" w14:textId="5ADA8607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</w:t>
            </w:r>
            <w:r>
              <w:rPr>
                <w:rFonts w:ascii="ISOCPEUR" w:hAnsi="ISOCPEUR" w:cs="Times New Roman"/>
              </w:rPr>
              <w:t>НД</w:t>
            </w:r>
            <w:r w:rsidRPr="00F309E7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32, чёрная,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953B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BB427" w14:textId="0C549AC1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71732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B0D17" w14:textId="24C19A48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20BCB" w14:textId="3248908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B1574" w14:textId="24DD52C0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F182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C7F76B" w14:textId="59BC6312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Монтаж на кровле</w:t>
            </w:r>
          </w:p>
        </w:tc>
      </w:tr>
      <w:tr w:rsidR="00C6575B" w:rsidRPr="00D5096F" w14:paraId="3D817A3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E7C0F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A37B9" w14:textId="2B3182C8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32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879BD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33715" w14:textId="2572F2F2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4D7ED" w14:textId="45DF01E9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7AE3" w14:textId="175912E0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31D7F" w14:textId="4F35DCF0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F7279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73D90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0F92D4B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AF6C3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95BB4" w14:textId="6069BA8D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B918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CAA1C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6A639" w14:textId="5326AB7B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3BF6E" w14:textId="0D8D7BFB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E05E" w14:textId="07DA0E0D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31DEF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F044FA" w14:textId="5359AF3C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C6575B" w:rsidRPr="00D5096F" w14:paraId="60561B5F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EBD7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408B" w14:textId="32A47893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2D922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0AF84" w14:textId="6AB268D4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1D57" w14:textId="596C8D84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69E7" w14:textId="347DEE80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677C" w14:textId="5E336D6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CC19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2FC2EF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72D695CC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EF77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38DE8" w14:textId="75F8FE81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7E9C8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051BC" w14:textId="6C487EE4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C55FD" w14:textId="3438DD8D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A9B1" w14:textId="04983348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9E2E4" w14:textId="5DF40874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1F469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4A20BB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4181AE56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DBAA8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E8923" w14:textId="75F525ED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</w:t>
            </w:r>
            <w:r w:rsidRPr="009870FF">
              <w:rPr>
                <w:rFonts w:ascii="ISOCPEUR" w:hAnsi="ISOCPEUR" w:cs="Times New Roman"/>
              </w:rPr>
              <w:t>роход</w:t>
            </w:r>
            <w:r>
              <w:rPr>
                <w:rFonts w:ascii="ISOCPEUR" w:hAnsi="ISOCPEUR" w:cs="Times New Roman"/>
              </w:rPr>
              <w:t>к</w:t>
            </w:r>
            <w:r w:rsidRPr="009870FF">
              <w:rPr>
                <w:rFonts w:ascii="ISOCPEUR" w:hAnsi="ISOCPEUR" w:cs="Times New Roman"/>
              </w:rPr>
              <w:t>а трубы малого сечения</w:t>
            </w:r>
            <w:r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  <w:lang w:val="en-US"/>
              </w:rPr>
              <w:t>D</w:t>
            </w:r>
            <w:r>
              <w:rPr>
                <w:rFonts w:ascii="ISOCPEUR" w:hAnsi="ISOCPEUR" w:cs="Times New Roman"/>
              </w:rPr>
              <w:t xml:space="preserve">у 50 </w:t>
            </w:r>
            <w:r w:rsidRPr="009870FF">
              <w:rPr>
                <w:rFonts w:ascii="ISOCPEUR" w:hAnsi="ISOCPEUR" w:cs="Times New Roman"/>
              </w:rPr>
              <w:t>через кровлю</w:t>
            </w:r>
            <w:r>
              <w:rPr>
                <w:rFonts w:ascii="ISOCPEUR" w:hAnsi="ISOCPEUR" w:cs="Times New Roman"/>
              </w:rPr>
              <w:t xml:space="preserve"> (Узел </w:t>
            </w:r>
            <w:r w:rsidRPr="00EC7E19">
              <w:rPr>
                <w:rFonts w:ascii="ISOCPEUR" w:hAnsi="ISOCPEUR" w:cs="Times New Roman"/>
              </w:rPr>
              <w:t>У.7.2-2021.12</w:t>
            </w:r>
            <w:r>
              <w:rPr>
                <w:rFonts w:ascii="ISOCPEUR" w:hAnsi="ISOCPEUR" w:cs="Times New Roman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CFD7" w14:textId="58BCE27E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6A408B">
              <w:rPr>
                <w:rFonts w:ascii="ISOCPEUR" w:hAnsi="ISOCPEUR" w:cs="Times New Roman"/>
              </w:rPr>
              <w:t xml:space="preserve">ТН-КРОВЛЯ Классик </w:t>
            </w:r>
            <w:proofErr w:type="spellStart"/>
            <w:r w:rsidRPr="006A408B">
              <w:rPr>
                <w:rFonts w:ascii="ISOCPEUR" w:hAnsi="ISOCPEUR" w:cs="Times New Roman"/>
              </w:rPr>
              <w:t>Проф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59ED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A574" w14:textId="6149DD1B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proofErr w:type="spellStart"/>
            <w:r>
              <w:rPr>
                <w:rFonts w:ascii="ISOCPEUR" w:hAnsi="ISOCPEUR" w:cs="Times New Roman"/>
              </w:rPr>
              <w:t>Технониколь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0A22" w14:textId="69B42CC6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C6FE" w14:textId="40268B36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ECCB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A6FE97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191CA12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FE06" w14:textId="77777777" w:rsidR="00C6575B" w:rsidRPr="00D5096F" w:rsidRDefault="00C6575B" w:rsidP="00C6575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2EB6B" w14:textId="21121969" w:rsidR="00C6575B" w:rsidRPr="00C933C4" w:rsidRDefault="00C6575B" w:rsidP="00C6575B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</w:t>
            </w:r>
            <w:r>
              <w:rPr>
                <w:rFonts w:ascii="ISOCPEUR" w:hAnsi="ISOCPEUR" w:cs="Times New Roman"/>
                <w:b/>
                <w:u w:val="single"/>
              </w:rPr>
              <w:t>иляторы</w:t>
            </w:r>
            <w:r w:rsidRPr="00C94F4A">
              <w:rPr>
                <w:rFonts w:ascii="ISOCPEUR" w:hAnsi="ISOCPEUR" w:cs="Times New Roman"/>
                <w:b/>
                <w:u w:val="single"/>
              </w:rPr>
              <w:t xml:space="preserve"> </w:t>
            </w:r>
            <w:r>
              <w:rPr>
                <w:rFonts w:ascii="ISOCPEUR" w:hAnsi="ISOCPEUR" w:cs="Times New Roman"/>
                <w:b/>
                <w:u w:val="single"/>
              </w:rPr>
              <w:t>В</w:t>
            </w:r>
            <w:r>
              <w:rPr>
                <w:rFonts w:ascii="ISOCPEUR" w:hAnsi="ISOCPEUR" w:cs="Times New Roman"/>
                <w:b/>
                <w:u w:val="single"/>
                <w:lang w:val="en-US"/>
              </w:rPr>
              <w:t>1</w:t>
            </w:r>
            <w:r>
              <w:rPr>
                <w:rFonts w:ascii="ISOCPEUR" w:hAnsi="ISOCPEUR" w:cs="Times New Roman"/>
                <w:b/>
                <w:u w:val="single"/>
              </w:rPr>
              <w:t>3/В</w:t>
            </w:r>
            <w:r>
              <w:rPr>
                <w:rFonts w:ascii="ISOCPEUR" w:hAnsi="ISOCPEUR" w:cs="Times New Roman"/>
                <w:b/>
                <w:u w:val="single"/>
                <w:lang w:val="en-US"/>
              </w:rPr>
              <w:t>1</w:t>
            </w:r>
            <w:r>
              <w:rPr>
                <w:rFonts w:ascii="ISOCPEUR" w:hAnsi="ISOCPEUR" w:cs="Times New Roman"/>
                <w:b/>
                <w:u w:val="single"/>
              </w:rPr>
              <w:t>3р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E4D65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209E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C09DE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35388" w14:textId="7777777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3FA1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DD84E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F019DA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3FFB0B1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F30A7" w14:textId="77777777" w:rsidR="00C6575B" w:rsidRPr="00D5096F" w:rsidRDefault="00C6575B" w:rsidP="00C6575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6E8E" w14:textId="2363B849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A50EED" w:rsidRPr="00A50EED">
              <w:rPr>
                <w:rFonts w:ascii="ISOCPEUR" w:hAnsi="ISOCPEUR" w:cs="Times New Roman"/>
                <w:b/>
              </w:rPr>
              <w:t xml:space="preserve"> ШУ-В13/В13р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090A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9B1A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5FF72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B1CC" w14:textId="7777777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2C2D8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82E2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3EC43C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3050A469" w14:textId="77777777" w:rsidTr="00C448AF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61ECB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E25FE" w14:textId="40E369C7" w:rsidR="00C6575B" w:rsidRDefault="00C6575B" w:rsidP="00001B0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54448406" w14:textId="77777777" w:rsidR="00C6575B" w:rsidRDefault="00C6575B" w:rsidP="00001B0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 w:rsidRPr="00770598">
              <w:rPr>
                <w:rFonts w:ascii="ISOCPEUR" w:hAnsi="ISOCPEUR" w:cs="Times New Roman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6389B2AB" w14:textId="77777777" w:rsidR="00C6575B" w:rsidRDefault="00C6575B" w:rsidP="00001B0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4338219F" w14:textId="349837D1" w:rsidR="00C6575B" w:rsidRPr="00C933C4" w:rsidRDefault="00C6575B" w:rsidP="00001B0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E9C5D" w14:textId="3C983330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8031" w14:textId="3D43040C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225BCC">
              <w:rPr>
                <w:rFonts w:ascii="ISOCPEUR" w:hAnsi="ISOCPEUR" w:cs="Times New Roman"/>
                <w:lang w:val="en-US"/>
              </w:rPr>
              <w:t>ACV-V/N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9A90" w14:textId="4EFF2523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5A14" w14:textId="2D409552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B450" w14:textId="21AD29F5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F556E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F5434" w14:textId="77777777" w:rsidR="00C6575B" w:rsidRPr="00F74C84" w:rsidRDefault="00C6575B" w:rsidP="00001B0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31BE0B36" w14:textId="77777777" w:rsidR="00C6575B" w:rsidRPr="00F74C84" w:rsidRDefault="00C6575B" w:rsidP="00001B0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04DD13E3" w14:textId="62C0D28F" w:rsidR="00C6575B" w:rsidRPr="00F74C84" w:rsidRDefault="00C6575B" w:rsidP="00001B0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C6575B" w:rsidRPr="00D5096F" w14:paraId="7E705796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02BC9" w14:textId="77777777" w:rsidR="00C6575B" w:rsidRPr="00D5096F" w:rsidRDefault="00C6575B" w:rsidP="00C6575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C771E" w14:textId="1A5A9DC8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27D1D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67263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2A4A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63486" w14:textId="7777777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B1C7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E281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F4615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32115EDC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D0C08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502B" w14:textId="2163AF5D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</w:rPr>
              <w:t xml:space="preserve">Частотный преобразователь </w:t>
            </w:r>
            <w:r>
              <w:rPr>
                <w:rFonts w:ascii="ISOCPEUR" w:hAnsi="ISOCPEUR" w:cs="Times New Roman"/>
              </w:rPr>
              <w:t>30</w:t>
            </w:r>
            <w:r w:rsidRPr="009F018C">
              <w:rPr>
                <w:rFonts w:ascii="ISOCPEUR" w:hAnsi="ISOCPEUR" w:cs="Times New Roman"/>
              </w:rPr>
              <w:t xml:space="preserve"> кВт, </w:t>
            </w:r>
            <w:r>
              <w:rPr>
                <w:rFonts w:ascii="ISOCPEUR" w:hAnsi="ISOCPEUR" w:cs="Times New Roman"/>
              </w:rPr>
              <w:t>38</w:t>
            </w:r>
            <w:r w:rsidRPr="009F018C">
              <w:rPr>
                <w:rFonts w:ascii="ISOCPEUR" w:hAnsi="ISOCPEUR" w:cs="Times New Roman"/>
              </w:rPr>
              <w:t>0 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7637A" w14:textId="6590A8D9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021B4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9BCD3" w14:textId="4D0804FD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DBA9B" w14:textId="47B435A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C7884" w14:textId="677B160A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403D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097DAF" w14:textId="77777777" w:rsidR="00C6575B" w:rsidRPr="00F74C84" w:rsidRDefault="00C6575B" w:rsidP="00001B0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1F278CAD" w14:textId="77777777" w:rsidR="00C6575B" w:rsidRPr="00F74C84" w:rsidRDefault="00C6575B" w:rsidP="00001B0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6195274B" w14:textId="4B4C841E" w:rsidR="00C6575B" w:rsidRPr="00F74C84" w:rsidRDefault="00C6575B" w:rsidP="00001B0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C6575B" w:rsidRPr="00D5096F" w14:paraId="0ED41A6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E600" w14:textId="77777777" w:rsidR="00C6575B" w:rsidRPr="00D5096F" w:rsidRDefault="00C6575B" w:rsidP="00C6575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4842A" w14:textId="51754060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03E4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2A5A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A771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297B5" w14:textId="7777777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2C5C1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97680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33C9DD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35486E5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673BA" w14:textId="77777777" w:rsidR="00C6575B" w:rsidRPr="00D5096F" w:rsidRDefault="00C6575B" w:rsidP="00C6575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A63F" w14:textId="1A3375AC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AC81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C719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0FC0D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23CC3" w14:textId="7777777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EDF7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2F080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013B2F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73FBD8B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BC07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3501" w14:textId="4336164F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</w:t>
            </w:r>
            <w:r>
              <w:rPr>
                <w:rFonts w:ascii="ISOCPEUR" w:hAnsi="ISOCPEUR" w:cs="Times New Roman"/>
              </w:rPr>
              <w:t>10</w:t>
            </w:r>
            <w:r w:rsidRPr="00A23492">
              <w:rPr>
                <w:rFonts w:ascii="ISOCPEUR" w:hAnsi="ISOCPEUR" w:cs="Times New Roman"/>
              </w:rPr>
              <w:t xml:space="preserve">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E46C0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CEFFE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FBE9D" w14:textId="0D02B1D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0509E" w14:textId="3B6D301D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B774" w14:textId="66DBAC6A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D94D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E811B3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58EAEF77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6CD43" w14:textId="77777777" w:rsidR="00C6575B" w:rsidRPr="00D5096F" w:rsidRDefault="00C6575B" w:rsidP="00C6575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4DE5" w14:textId="14723D38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219C4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34A4C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61422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F43FB" w14:textId="7777777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AFAC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623B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AC37F1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47A3129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19D0B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28FA8" w14:textId="7DA35798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F309E7">
              <w:rPr>
                <w:rFonts w:ascii="ISOCPEUR" w:hAnsi="ISOCPEUR" w:cs="Times New Roman"/>
              </w:rPr>
              <w:t>ВВГ</w:t>
            </w:r>
            <w:r>
              <w:rPr>
                <w:rFonts w:ascii="ISOCPEUR" w:hAnsi="ISOCPEUR" w:cs="Times New Roman"/>
              </w:rPr>
              <w:t>Э</w:t>
            </w:r>
            <w:r w:rsidRPr="00F309E7">
              <w:rPr>
                <w:rFonts w:ascii="ISOCPEUR" w:hAnsi="ISOCPEUR" w:cs="Times New Roman"/>
              </w:rPr>
              <w:t>нг</w:t>
            </w:r>
            <w:proofErr w:type="spellEnd"/>
            <w:r w:rsidRPr="00F309E7">
              <w:rPr>
                <w:rFonts w:ascii="ISOCPEUR" w:hAnsi="ISOCPEUR" w:cs="Times New Roman"/>
              </w:rPr>
              <w:t>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</w:t>
            </w:r>
            <w:r>
              <w:rPr>
                <w:rFonts w:ascii="ISOCPEUR" w:hAnsi="ISOCPEUR" w:cs="Times New Roman"/>
              </w:rPr>
              <w:t>10</w:t>
            </w:r>
            <w:r w:rsidRPr="00A23492">
              <w:rPr>
                <w:rFonts w:ascii="ISOCPEUR" w:hAnsi="ISOCPEUR" w:cs="Times New Roman"/>
              </w:rPr>
              <w:t xml:space="preserve">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DFA6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99EF3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39A3B" w14:textId="7E6462A4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0ADFD" w14:textId="6C293AAA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939B" w14:textId="04BC8D2A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E9333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91E8F7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053D135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DE46E" w14:textId="77777777" w:rsidR="00C6575B" w:rsidRPr="00D5096F" w:rsidRDefault="00C6575B" w:rsidP="00C6575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1302B" w14:textId="50802C0B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C427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EE09C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B5B7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D651" w14:textId="7777777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BB0B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51C3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098B98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41F292F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071C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C7A3E" w14:textId="60268D24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516D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27F38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38CC" w14:textId="4201948A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BF74" w14:textId="51AC52A4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F9AB6" w14:textId="5AEB359E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FC3B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EF1B2D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1B601009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C22A9" w14:textId="77777777" w:rsidR="00C6575B" w:rsidRPr="00D5096F" w:rsidRDefault="00C6575B" w:rsidP="00C6575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A7195" w14:textId="0C74D8A6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41FD8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67C95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6352B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B90A" w14:textId="77777777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AFBE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D048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264635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1EE3B08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E643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56CA2" w14:textId="79A82182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32,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69F4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8D14" w14:textId="421A63D3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7377E" w14:textId="09746933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8C718" w14:textId="51F4914F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DA42" w14:textId="2E775DFD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D717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6148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0778B6E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9BFC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D8D4" w14:textId="345D8808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</w:t>
            </w:r>
            <w:r>
              <w:rPr>
                <w:rFonts w:ascii="ISOCPEUR" w:hAnsi="ISOCPEUR" w:cs="Times New Roman"/>
              </w:rPr>
              <w:t>НД</w:t>
            </w:r>
            <w:r w:rsidRPr="00F309E7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32, чёрная,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2565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4837" w14:textId="03385B93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71732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4C7D" w14:textId="241DC084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2F71B" w14:textId="246F3E95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9A47" w14:textId="5AC08E34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886F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CBE0B7" w14:textId="281C43F3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Монтаж на кровле</w:t>
            </w:r>
          </w:p>
        </w:tc>
      </w:tr>
      <w:tr w:rsidR="00C6575B" w:rsidRPr="00D5096F" w14:paraId="174998B8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CACE1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1718" w14:textId="5F6779B2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32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FC804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90232" w14:textId="1FB49940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5E93E" w14:textId="6E680231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C863" w14:textId="2728F8C1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6823" w14:textId="69DBCDC4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4EF64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909FA8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0C7E1D5A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49685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F57AF" w14:textId="3071C740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E004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5D4A3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B7397" w14:textId="17F59D12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43CC" w14:textId="44978591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97B7" w14:textId="03EBF734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2091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1659C0" w14:textId="0E772C1B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C6575B" w:rsidRPr="00D5096F" w14:paraId="155F4B7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8D03F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F6D2" w14:textId="0CE3D3B7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ED2BF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B7EA" w14:textId="1B3DC709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74D45" w14:textId="2C09568C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31EB" w14:textId="7D4A0E20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0D1E" w14:textId="1D0CD69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FE67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07B2B2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31AAE33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F680F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7A7AB" w14:textId="1091272A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2902" w14:textId="77777777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9FC0F" w14:textId="2B98349A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861F" w14:textId="0926B038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10F5A" w14:textId="2C4317A2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E375" w14:textId="24EE59AD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F1C5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7EC8E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C6575B" w:rsidRPr="00D5096F" w14:paraId="1525192D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AC651" w14:textId="77777777" w:rsidR="00C6575B" w:rsidRPr="00D5096F" w:rsidRDefault="00C6575B" w:rsidP="00C6575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BA09" w14:textId="66F301AF" w:rsidR="00C6575B" w:rsidRPr="00C933C4" w:rsidRDefault="00C6575B" w:rsidP="00C6575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</w:t>
            </w:r>
            <w:r w:rsidRPr="009870FF">
              <w:rPr>
                <w:rFonts w:ascii="ISOCPEUR" w:hAnsi="ISOCPEUR" w:cs="Times New Roman"/>
              </w:rPr>
              <w:t>роход</w:t>
            </w:r>
            <w:r>
              <w:rPr>
                <w:rFonts w:ascii="ISOCPEUR" w:hAnsi="ISOCPEUR" w:cs="Times New Roman"/>
              </w:rPr>
              <w:t>к</w:t>
            </w:r>
            <w:r w:rsidRPr="009870FF">
              <w:rPr>
                <w:rFonts w:ascii="ISOCPEUR" w:hAnsi="ISOCPEUR" w:cs="Times New Roman"/>
              </w:rPr>
              <w:t>а трубы малого сечения</w:t>
            </w:r>
            <w:r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  <w:lang w:val="en-US"/>
              </w:rPr>
              <w:t>D</w:t>
            </w:r>
            <w:r>
              <w:rPr>
                <w:rFonts w:ascii="ISOCPEUR" w:hAnsi="ISOCPEUR" w:cs="Times New Roman"/>
              </w:rPr>
              <w:t xml:space="preserve">у 50 </w:t>
            </w:r>
            <w:r w:rsidRPr="009870FF">
              <w:rPr>
                <w:rFonts w:ascii="ISOCPEUR" w:hAnsi="ISOCPEUR" w:cs="Times New Roman"/>
              </w:rPr>
              <w:t>через кровлю</w:t>
            </w:r>
            <w:r>
              <w:rPr>
                <w:rFonts w:ascii="ISOCPEUR" w:hAnsi="ISOCPEUR" w:cs="Times New Roman"/>
              </w:rPr>
              <w:t xml:space="preserve"> (Узел </w:t>
            </w:r>
            <w:r w:rsidRPr="00EC7E19">
              <w:rPr>
                <w:rFonts w:ascii="ISOCPEUR" w:hAnsi="ISOCPEUR" w:cs="Times New Roman"/>
              </w:rPr>
              <w:t>У.7.2-2021.12</w:t>
            </w:r>
            <w:r>
              <w:rPr>
                <w:rFonts w:ascii="ISOCPEUR" w:hAnsi="ISOCPEUR" w:cs="Times New Roman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BD657" w14:textId="13948D7D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r w:rsidRPr="006A408B">
              <w:rPr>
                <w:rFonts w:ascii="ISOCPEUR" w:hAnsi="ISOCPEUR" w:cs="Times New Roman"/>
              </w:rPr>
              <w:t xml:space="preserve">ТН-КРОВЛЯ Классик </w:t>
            </w:r>
            <w:proofErr w:type="spellStart"/>
            <w:r w:rsidRPr="006A408B">
              <w:rPr>
                <w:rFonts w:ascii="ISOCPEUR" w:hAnsi="ISOCPEUR" w:cs="Times New Roman"/>
              </w:rPr>
              <w:t>Проф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B72D" w14:textId="77777777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FE95" w14:textId="4504B200" w:rsidR="00C6575B" w:rsidRPr="007B3565" w:rsidRDefault="00C6575B" w:rsidP="00C6575B">
            <w:pPr>
              <w:pStyle w:val="af5"/>
              <w:rPr>
                <w:rFonts w:ascii="ISOCPEUR" w:hAnsi="ISOCPEUR" w:cs="Times New Roman"/>
              </w:rPr>
            </w:pPr>
            <w:proofErr w:type="spellStart"/>
            <w:r>
              <w:rPr>
                <w:rFonts w:ascii="ISOCPEUR" w:hAnsi="ISOCPEUR" w:cs="Times New Roman"/>
              </w:rPr>
              <w:t>Технониколь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06DAD" w14:textId="602D8FAD" w:rsidR="00C6575B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4DA0" w14:textId="4EEDCC58" w:rsidR="00C6575B" w:rsidRPr="00C933C4" w:rsidRDefault="00C6575B" w:rsidP="00C6575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AF3C6" w14:textId="77777777" w:rsidR="00C6575B" w:rsidRPr="00D5096F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F6EE69" w14:textId="77777777" w:rsidR="00C6575B" w:rsidRPr="00F74C84" w:rsidRDefault="00C6575B" w:rsidP="00C6575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51F3FCA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7D75" w14:textId="77777777" w:rsidR="00E917D8" w:rsidRPr="00D5096F" w:rsidRDefault="00E917D8" w:rsidP="00E917D8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0CE7D" w14:textId="6E676AF5" w:rsidR="00E917D8" w:rsidRPr="00C933C4" w:rsidRDefault="00E917D8" w:rsidP="00E917D8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</w:t>
            </w:r>
            <w:r>
              <w:rPr>
                <w:rFonts w:ascii="ISOCPEUR" w:hAnsi="ISOCPEUR" w:cs="Times New Roman"/>
                <w:b/>
                <w:u w:val="single"/>
              </w:rPr>
              <w:t>илятор</w:t>
            </w:r>
            <w:r w:rsidRPr="00C94F4A">
              <w:rPr>
                <w:rFonts w:ascii="ISOCPEUR" w:hAnsi="ISOCPEUR" w:cs="Times New Roman"/>
                <w:b/>
                <w:u w:val="single"/>
              </w:rPr>
              <w:t xml:space="preserve"> </w:t>
            </w:r>
            <w:r>
              <w:rPr>
                <w:rFonts w:ascii="ISOCPEUR" w:hAnsi="ISOCPEUR" w:cs="Times New Roman"/>
                <w:b/>
                <w:u w:val="single"/>
              </w:rPr>
              <w:t>МО1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E7B36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98C5F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1CD7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E0F30" w14:textId="77777777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98F48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ABE42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E1C29E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7EF5C7C0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0FAB9" w14:textId="77777777" w:rsidR="00E917D8" w:rsidRPr="00D5096F" w:rsidRDefault="00E917D8" w:rsidP="00E917D8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5371" w14:textId="10F87355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1C6137" w:rsidRPr="001C6137">
              <w:rPr>
                <w:rFonts w:ascii="ISOCPEUR" w:hAnsi="ISOCPEUR" w:cs="Times New Roman"/>
                <w:b/>
              </w:rPr>
              <w:t xml:space="preserve"> ШУ-МО1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CD6D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58AFE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1F530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7EDC8" w14:textId="77777777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E61A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4D95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63AAD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1AE661BB" w14:textId="77777777" w:rsidTr="002E1A0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D06D7" w14:textId="77777777" w:rsidR="00E917D8" w:rsidRPr="00D5096F" w:rsidRDefault="00E917D8" w:rsidP="00E917D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53877" w14:textId="54B38C62" w:rsidR="00E917D8" w:rsidRDefault="00E917D8" w:rsidP="00001B0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2653E880" w14:textId="77777777" w:rsidR="00E917D8" w:rsidRDefault="00E917D8" w:rsidP="00001B0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 w:rsidRPr="00770598">
              <w:rPr>
                <w:rFonts w:ascii="ISOCPEUR" w:hAnsi="ISOCPEUR" w:cs="Times New Roman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7C0B43F9" w14:textId="77777777" w:rsidR="00E917D8" w:rsidRDefault="00E917D8" w:rsidP="00001B0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46FC23C5" w14:textId="573BA09D" w:rsidR="00E917D8" w:rsidRPr="00C933C4" w:rsidRDefault="00E917D8" w:rsidP="00001B0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52936" w14:textId="1B484E1B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E4FE" w14:textId="221095DF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 w:rsidRPr="00E917D8">
              <w:rPr>
                <w:rFonts w:ascii="ISOCPEUR" w:hAnsi="ISOCPEUR" w:cs="Times New Roman"/>
              </w:rPr>
              <w:t>ZE-3R0</w:t>
            </w:r>
            <w:r>
              <w:rPr>
                <w:rFonts w:ascii="ISOCPEUR" w:hAnsi="ISOCPEUR" w:cs="Times New Roman"/>
              </w:rPr>
              <w:t>-</w:t>
            </w:r>
            <w:r w:rsidRPr="00E917D8">
              <w:rPr>
                <w:rFonts w:ascii="ISOCPEUR" w:hAnsi="ISOCPEUR" w:cs="Times New Roman"/>
              </w:rPr>
              <w:t>EX/N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FBF15" w14:textId="79DF80BA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28E86" w14:textId="0E5A6A31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9B4B" w14:textId="3DA88EC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8CBF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7A2BE2" w14:textId="77777777" w:rsidR="00E917D8" w:rsidRPr="00F74C84" w:rsidRDefault="00E917D8" w:rsidP="00001B0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17F22A70" w14:textId="77777777" w:rsidR="00E917D8" w:rsidRPr="00F74C84" w:rsidRDefault="00E917D8" w:rsidP="00001B0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6EA068EE" w14:textId="4052BA0B" w:rsidR="00E917D8" w:rsidRPr="00F74C84" w:rsidRDefault="00E917D8" w:rsidP="00001B0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E917D8" w:rsidRPr="00D5096F" w14:paraId="477CA96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12BC" w14:textId="77777777" w:rsidR="00E917D8" w:rsidRPr="00D5096F" w:rsidRDefault="00E917D8" w:rsidP="00E917D8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B7AEF" w14:textId="40B80A0B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E4FC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8804D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BAE7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4FAD9" w14:textId="77777777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22E2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F1FF5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D9A430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09F9799A" w14:textId="77777777" w:rsidTr="0071745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4702" w14:textId="77777777" w:rsidR="00E917D8" w:rsidRPr="00D5096F" w:rsidRDefault="00E917D8" w:rsidP="00E917D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FDDDC" w14:textId="2F03E707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</w:rPr>
              <w:t xml:space="preserve">Частотный преобразователь </w:t>
            </w:r>
            <w:r>
              <w:rPr>
                <w:rFonts w:ascii="ISOCPEUR" w:hAnsi="ISOCPEUR" w:cs="Times New Roman"/>
              </w:rPr>
              <w:t>2</w:t>
            </w:r>
            <w:r w:rsidRPr="009F018C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>2</w:t>
            </w:r>
            <w:r w:rsidRPr="009F018C">
              <w:rPr>
                <w:rFonts w:ascii="ISOCPEUR" w:hAnsi="ISOCPEUR" w:cs="Times New Roman"/>
              </w:rPr>
              <w:t xml:space="preserve"> кВт, </w:t>
            </w:r>
            <w:r>
              <w:rPr>
                <w:rFonts w:ascii="ISOCPEUR" w:hAnsi="ISOCPEUR" w:cs="Times New Roman"/>
              </w:rPr>
              <w:t>38</w:t>
            </w:r>
            <w:r w:rsidRPr="009F018C">
              <w:rPr>
                <w:rFonts w:ascii="ISOCPEUR" w:hAnsi="ISOCPEUR" w:cs="Times New Roman"/>
              </w:rPr>
              <w:t>0 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F1B5C" w14:textId="6BEDE2AC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7B7A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2D642" w14:textId="4C162FC4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5AC6" w14:textId="0A3359E8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12BA2" w14:textId="2CAF60AD" w:rsidR="00E917D8" w:rsidRP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3A730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B56E648" w14:textId="77777777" w:rsidR="00E917D8" w:rsidRPr="00F74C84" w:rsidRDefault="00E917D8" w:rsidP="00001B0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2FCD457A" w14:textId="77777777" w:rsidR="00E917D8" w:rsidRPr="00F74C84" w:rsidRDefault="00E917D8" w:rsidP="00001B0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2701C544" w14:textId="70EF33AE" w:rsidR="00E917D8" w:rsidRPr="00F74C84" w:rsidRDefault="00E917D8" w:rsidP="00001B0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E917D8" w:rsidRPr="00D5096F" w14:paraId="2FD21042" w14:textId="77777777" w:rsidTr="0071745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352C3" w14:textId="77777777" w:rsidR="00E917D8" w:rsidRPr="00D5096F" w:rsidRDefault="00E917D8" w:rsidP="00E917D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C5F9" w14:textId="28F540BF" w:rsidR="00E917D8" w:rsidRPr="009F018C" w:rsidRDefault="00E917D8" w:rsidP="00E917D8">
            <w:pPr>
              <w:pStyle w:val="af3"/>
              <w:rPr>
                <w:rFonts w:ascii="ISOCPEUR" w:hAnsi="ISOCPEUR" w:cs="Times New Roman"/>
              </w:rPr>
            </w:pPr>
            <w:r w:rsidRPr="00E917D8">
              <w:rPr>
                <w:rFonts w:ascii="ISOCPEUR" w:hAnsi="ISOCPEUR" w:cs="Times New Roman"/>
              </w:rPr>
              <w:t xml:space="preserve">Комплект </w:t>
            </w:r>
            <w:proofErr w:type="spellStart"/>
            <w:r w:rsidRPr="00E917D8">
              <w:rPr>
                <w:rFonts w:ascii="ISOCPEUR" w:hAnsi="ISOCPEUR" w:cs="Times New Roman"/>
              </w:rPr>
              <w:t>взрывозащ</w:t>
            </w:r>
            <w:proofErr w:type="spellEnd"/>
            <w:r>
              <w:rPr>
                <w:rFonts w:ascii="ISOCPEUR" w:hAnsi="ISOCPEUR" w:cs="Times New Roman"/>
              </w:rPr>
              <w:t>.</w:t>
            </w:r>
            <w:r w:rsidRPr="00E917D8">
              <w:rPr>
                <w:rFonts w:ascii="ISOCPEUR" w:hAnsi="ISOCPEUR" w:cs="Times New Roman"/>
              </w:rPr>
              <w:t xml:space="preserve"> реле </w:t>
            </w:r>
            <w:proofErr w:type="spellStart"/>
            <w:r w:rsidRPr="00E917D8">
              <w:rPr>
                <w:rFonts w:ascii="ISOCPEUR" w:hAnsi="ISOCPEUR" w:cs="Times New Roman"/>
              </w:rPr>
              <w:t>диф</w:t>
            </w:r>
            <w:proofErr w:type="spellEnd"/>
            <w:r w:rsidRPr="00E917D8">
              <w:rPr>
                <w:rFonts w:ascii="ISOCPEUR" w:hAnsi="ISOCPEUR" w:cs="Times New Roman"/>
              </w:rPr>
              <w:t>.</w:t>
            </w:r>
            <w:r>
              <w:rPr>
                <w:rFonts w:ascii="ISOCPEUR" w:hAnsi="ISOCPEUR" w:cs="Times New Roman"/>
              </w:rPr>
              <w:t xml:space="preserve"> </w:t>
            </w:r>
            <w:r w:rsidRPr="00E917D8">
              <w:rPr>
                <w:rFonts w:ascii="ISOCPEUR" w:hAnsi="ISOCPEUR" w:cs="Times New Roman"/>
              </w:rPr>
              <w:t xml:space="preserve">давления 1950G-1-B-24, (99...398 </w:t>
            </w:r>
            <w:proofErr w:type="spellStart"/>
            <w:r w:rsidRPr="00E917D8">
              <w:rPr>
                <w:rFonts w:ascii="ISOCPEUR" w:hAnsi="ISOCPEUR" w:cs="Times New Roman"/>
              </w:rPr>
              <w:t>Pa</w:t>
            </w:r>
            <w:proofErr w:type="spellEnd"/>
            <w:r w:rsidRPr="00E917D8">
              <w:rPr>
                <w:rFonts w:ascii="ISOCPEUR" w:hAnsi="ISOCPEUR" w:cs="Times New Roman"/>
              </w:rPr>
              <w:t>), питание 24В (</w:t>
            </w:r>
            <w:proofErr w:type="spellStart"/>
            <w:proofErr w:type="gramStart"/>
            <w:r w:rsidRPr="00E917D8">
              <w:rPr>
                <w:rFonts w:ascii="ISOCPEUR" w:hAnsi="ISOCPEUR" w:cs="Times New Roman"/>
              </w:rPr>
              <w:t>пост.ток</w:t>
            </w:r>
            <w:proofErr w:type="spellEnd"/>
            <w:proofErr w:type="gramEnd"/>
            <w:r w:rsidRPr="00E917D8">
              <w:rPr>
                <w:rFonts w:ascii="ISOCPEUR" w:hAnsi="ISOCPEUR" w:cs="Times New Roman"/>
              </w:rPr>
              <w:t xml:space="preserve">), 1 </w:t>
            </w:r>
            <w:proofErr w:type="spellStart"/>
            <w:r w:rsidRPr="00E917D8">
              <w:rPr>
                <w:rFonts w:ascii="ISOCPEUR" w:hAnsi="ISOCPEUR" w:cs="Times New Roman"/>
              </w:rPr>
              <w:t>Ex</w:t>
            </w:r>
            <w:proofErr w:type="spellEnd"/>
            <w:r w:rsidRPr="00E917D8">
              <w:rPr>
                <w:rFonts w:ascii="ISOCPEUR" w:hAnsi="ISOCPEUR" w:cs="Times New Roman"/>
              </w:rPr>
              <w:t xml:space="preserve"> d IIB+H2 T6/T5 </w:t>
            </w:r>
            <w:proofErr w:type="spellStart"/>
            <w:r w:rsidRPr="00E917D8">
              <w:rPr>
                <w:rFonts w:ascii="ISOCPEUR" w:hAnsi="ISOCPEUR" w:cs="Times New Roman"/>
              </w:rPr>
              <w:t>Gb</w:t>
            </w:r>
            <w:proofErr w:type="spellEnd"/>
            <w:r w:rsidRPr="00E917D8">
              <w:rPr>
                <w:rFonts w:ascii="ISOCPEUR" w:hAnsi="ISOCPEUR" w:cs="Times New Roman"/>
              </w:rPr>
              <w:t xml:space="preserve"> с монтажным комплектом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D811" w14:textId="32B7EEEA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F2B2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56D81" w14:textId="0F7B4A6C" w:rsidR="00E917D8" w:rsidRDefault="00E917D8" w:rsidP="00E917D8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6DBB6" w14:textId="07E2DD5E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9387" w14:textId="2553013E" w:rsidR="00E917D8" w:rsidRDefault="00E917D8" w:rsidP="00E917D8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AE03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6773CC" w14:textId="77777777" w:rsidR="00E917D8" w:rsidRPr="00F74C84" w:rsidRDefault="00E917D8" w:rsidP="00E917D8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</w:p>
        </w:tc>
      </w:tr>
      <w:tr w:rsidR="00E917D8" w:rsidRPr="00D5096F" w14:paraId="4D210DE1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ACFC1" w14:textId="77777777" w:rsidR="00E917D8" w:rsidRPr="00D5096F" w:rsidRDefault="00E917D8" w:rsidP="00E917D8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0EB8B" w14:textId="239E9CAA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8F176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41E06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0A438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8E298" w14:textId="77777777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A6C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BDCD5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E3AAED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0FB369CC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E4B08" w14:textId="77777777" w:rsidR="00E917D8" w:rsidRPr="00D5096F" w:rsidRDefault="00E917D8" w:rsidP="00E917D8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120AA" w14:textId="16ECE261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EDA6C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E31B6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5C9BE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94176" w14:textId="77777777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111A1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0516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A5EE4B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20310CB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7393" w14:textId="77777777" w:rsidR="00E917D8" w:rsidRPr="00D5096F" w:rsidRDefault="00E917D8" w:rsidP="00E917D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4BEA6" w14:textId="18B554B2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29DAE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D89B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D7538" w14:textId="7F7EDFA4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C70C" w14:textId="41569283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F122C" w14:textId="34F73EA9" w:rsidR="00E917D8" w:rsidRP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CA5F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874AE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2D0875D0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38E6" w14:textId="77777777" w:rsidR="00E917D8" w:rsidRPr="00D5096F" w:rsidRDefault="00E917D8" w:rsidP="00E917D8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08B6C" w14:textId="69B2C3E0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18D18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EA9EA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2178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B990" w14:textId="77777777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68EF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26554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B60C73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574AA730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C84D4" w14:textId="77777777" w:rsidR="00E917D8" w:rsidRPr="00D5096F" w:rsidRDefault="00E917D8" w:rsidP="00E917D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091CE" w14:textId="0A1165BC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F309E7">
              <w:rPr>
                <w:rFonts w:ascii="ISOCPEUR" w:hAnsi="ISOCPEUR" w:cs="Times New Roman"/>
              </w:rPr>
              <w:t>ВВГ</w:t>
            </w:r>
            <w:r>
              <w:rPr>
                <w:rFonts w:ascii="ISOCPEUR" w:hAnsi="ISOCPEUR" w:cs="Times New Roman"/>
              </w:rPr>
              <w:t>Э</w:t>
            </w:r>
            <w:r w:rsidRPr="00F309E7">
              <w:rPr>
                <w:rFonts w:ascii="ISOCPEUR" w:hAnsi="ISOCPEUR" w:cs="Times New Roman"/>
              </w:rPr>
              <w:t>нг</w:t>
            </w:r>
            <w:proofErr w:type="spellEnd"/>
            <w:r w:rsidRPr="00F309E7">
              <w:rPr>
                <w:rFonts w:ascii="ISOCPEUR" w:hAnsi="ISOCPEUR" w:cs="Times New Roman"/>
              </w:rPr>
              <w:t>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6F0B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BF5B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CF09" w14:textId="58788C5A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8953" w14:textId="23AD353C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1523" w14:textId="1B436951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AAD57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58C357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70679F03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CBA52" w14:textId="77777777" w:rsidR="00E917D8" w:rsidRPr="00D5096F" w:rsidRDefault="00E917D8" w:rsidP="00E917D8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CC7C" w14:textId="1A3E4382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56BB8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2DF1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1D98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0F5B0" w14:textId="77777777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0D85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98415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0CC828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59257B05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C394A" w14:textId="77777777" w:rsidR="00E917D8" w:rsidRPr="00D5096F" w:rsidRDefault="00E917D8" w:rsidP="00E917D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EA7D2" w14:textId="61B08793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F841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8D511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2C5F6" w14:textId="4C4DF8D4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177EF" w14:textId="664FC277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2F88C" w14:textId="5BAB12BC" w:rsidR="00E917D8" w:rsidRP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DBD8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0F9DCD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4983B69C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43D8" w14:textId="77777777" w:rsidR="00E917D8" w:rsidRPr="00D5096F" w:rsidRDefault="00E917D8" w:rsidP="00E917D8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07707" w14:textId="7D71EADF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34546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6053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D3E72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183A3" w14:textId="77777777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3F774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04EA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6E74CE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5475621B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6C37" w14:textId="77777777" w:rsidR="00E917D8" w:rsidRPr="00D5096F" w:rsidRDefault="00E917D8" w:rsidP="00E917D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16940" w14:textId="164C754F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100х50х3000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8BF9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B37D" w14:textId="0E3D1AC3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88B2" w14:textId="5938741E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3D6AD" w14:textId="65CB9576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85AA" w14:textId="4E31C5A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79AEE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FF83F0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0209AE3F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906F" w14:textId="77777777" w:rsidR="00E917D8" w:rsidRPr="00D5096F" w:rsidRDefault="00E917D8" w:rsidP="00E917D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B803" w14:textId="6678862F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100х3000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5FBB8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9742" w14:textId="38C0B635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5C1E0" w14:textId="541ACFC4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94CD" w14:textId="23A17B1B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861EC" w14:textId="04FC79AD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198D8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413E8F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234A707F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E6680" w14:textId="77777777" w:rsidR="00E917D8" w:rsidRPr="00D5096F" w:rsidRDefault="00E917D8" w:rsidP="00E917D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1E82" w14:textId="64D4A488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2422F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E08F" w14:textId="4CB8E892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0C5D6" w14:textId="6CBF09D8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26E32" w14:textId="77E99761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4AA2" w14:textId="57616471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DF3DB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B0EB94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36BEEA84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A88E8" w14:textId="77777777" w:rsidR="00E917D8" w:rsidRPr="00D5096F" w:rsidRDefault="00E917D8" w:rsidP="00E917D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2523" w14:textId="4E5714CC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4AF78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5CD1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1B00C" w14:textId="7DC5B6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B620C" w14:textId="24F5E3B3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D4E37" w14:textId="082D163C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3E05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FDF578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58E6BD0E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78F69" w14:textId="77777777" w:rsidR="00E917D8" w:rsidRPr="00D5096F" w:rsidRDefault="00E917D8" w:rsidP="00E917D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59798" w14:textId="44BAA4DC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 w:rsidRPr="00FC4C2D">
              <w:rPr>
                <w:rFonts w:ascii="ISOCPEUR" w:hAnsi="ISOCPEUR" w:cs="Times New Roman"/>
              </w:rPr>
              <w:t>Крепление ТМ к стене (</w:t>
            </w:r>
            <w:r>
              <w:rPr>
                <w:rFonts w:ascii="ISOCPEUR" w:hAnsi="ISOCPEUR" w:cs="Times New Roman"/>
              </w:rPr>
              <w:t>скоба</w:t>
            </w:r>
            <w:r w:rsidRPr="00FC4C2D">
              <w:rPr>
                <w:rFonts w:ascii="ISOCPEUR" w:hAnsi="ISOCPEUR" w:cs="Times New Roman"/>
              </w:rPr>
              <w:t>) для вертикального монтажа осн.</w:t>
            </w:r>
            <w:r>
              <w:rPr>
                <w:rFonts w:ascii="ISOCPEUR" w:hAnsi="ISOCPEUR" w:cs="Times New Roman"/>
              </w:rPr>
              <w:t>1</w:t>
            </w:r>
            <w:r w:rsidRPr="00FC4C2D">
              <w:rPr>
                <w:rFonts w:ascii="ISOCPEUR" w:hAnsi="ISOCPEUR" w:cs="Times New Roman"/>
              </w:rPr>
              <w:t>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58400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CF69" w14:textId="47535414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BMM10</w:t>
            </w:r>
            <w:r>
              <w:rPr>
                <w:rFonts w:ascii="ISOCPEUR" w:hAnsi="ISOCPEUR" w:cs="Times New Roman"/>
              </w:rPr>
              <w:t>1</w:t>
            </w:r>
            <w:r>
              <w:rPr>
                <w:rFonts w:ascii="ISOCPEUR" w:hAnsi="ISOCPEUR" w:cs="Times New Roman"/>
                <w:lang w:val="en-US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2E00F" w14:textId="62CD5A08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A9577" w14:textId="7B03CBC8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4AD01" w14:textId="5BADA08E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DD0BD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ADA02E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765D3C1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FB2B4" w14:textId="77777777" w:rsidR="00E917D8" w:rsidRPr="00D5096F" w:rsidRDefault="00E917D8" w:rsidP="00E917D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77D74" w14:textId="2EF54CD1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4B1B8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2ACDE" w14:textId="1390B09D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EB65C" w14:textId="30D443D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CEFA" w14:textId="5A3B498C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0159" w14:textId="2F8173C6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3737A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01BA84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4DDCE7FF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6662A" w14:textId="77777777" w:rsidR="00E917D8" w:rsidRPr="00D5096F" w:rsidRDefault="00E917D8" w:rsidP="00E917D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3B30" w14:textId="14434CB2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D89DD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AC91" w14:textId="74E2135D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02E0" w14:textId="200DDAA9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E4129" w14:textId="4E8A533F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6B069" w14:textId="2BA8672A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A95A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0FA941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23D38D8E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D031F" w14:textId="77777777" w:rsidR="00E917D8" w:rsidRPr="00D5096F" w:rsidRDefault="00E917D8" w:rsidP="00E917D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D7BCE" w14:textId="768A7079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</w:t>
            </w:r>
            <w:r>
              <w:rPr>
                <w:rFonts w:ascii="ISOCPEUR" w:hAnsi="ISOCPEUR" w:cs="Times New Roman"/>
              </w:rPr>
              <w:t>НД</w:t>
            </w:r>
            <w:r w:rsidRPr="00F309E7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25, чёрная,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4282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B69AB" w14:textId="3809D755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71725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18317" w14:textId="6C9697A4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EC526" w14:textId="68445E85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1AB3" w14:textId="2B208ED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2FAFA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C31A45" w14:textId="4EE72D5F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Монтаж на кровле</w:t>
            </w:r>
          </w:p>
        </w:tc>
      </w:tr>
      <w:tr w:rsidR="00E917D8" w:rsidRPr="00D5096F" w14:paraId="5FA93D3E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A34D1" w14:textId="77777777" w:rsidR="00E917D8" w:rsidRPr="00D5096F" w:rsidRDefault="00E917D8" w:rsidP="00E917D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DA32" w14:textId="15C47D4A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76057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7E1F1" w14:textId="2E074950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A972" w14:textId="68945C33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884E2" w14:textId="1EA1FE13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9F5B" w14:textId="5EC6CD42" w:rsidR="00E917D8" w:rsidRP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423F4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73FC77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33BF0A52" w14:textId="77777777" w:rsidTr="00D65D6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F4F75" w14:textId="77777777" w:rsidR="00E917D8" w:rsidRPr="00D5096F" w:rsidRDefault="00E917D8" w:rsidP="00E917D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836D6" w14:textId="6975BFEC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C88FB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FEBD6" w14:textId="77777777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744BC" w14:textId="6550A4C3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4D1E4" w14:textId="61CDB97C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D963" w14:textId="2C51B26C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A8B1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288690" w14:textId="5536B40C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E917D8" w:rsidRPr="00D5096F" w14:paraId="521FB3F9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C2A96" w14:textId="77777777" w:rsidR="00E917D8" w:rsidRPr="00D5096F" w:rsidRDefault="00E917D8" w:rsidP="00E917D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AAA6A" w14:textId="2EA60FE5" w:rsidR="00E917D8" w:rsidRPr="00C933C4" w:rsidRDefault="00E917D8" w:rsidP="00E917D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869E3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3314F" w14:textId="33BC8E5F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789AE" w14:textId="63AEA59B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993EF" w14:textId="3E141602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E262" w14:textId="239D1761" w:rsidR="00E917D8" w:rsidRPr="00C933C4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AA08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C8EC57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4F448EFB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FF35" w14:textId="77777777" w:rsidR="00E917D8" w:rsidRPr="00D5096F" w:rsidRDefault="00E917D8" w:rsidP="00E917D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877E" w14:textId="142E1B90" w:rsidR="00E917D8" w:rsidRDefault="00E917D8" w:rsidP="00E917D8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D48D" w14:textId="77777777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EEA7" w14:textId="47E417C3" w:rsidR="00E917D8" w:rsidRPr="00E86938" w:rsidRDefault="00E917D8" w:rsidP="00E917D8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56CF" w14:textId="14707360" w:rsidR="00E917D8" w:rsidRDefault="00E917D8" w:rsidP="00E917D8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0A62" w14:textId="3906F40E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1A82" w14:textId="5ACD902E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7BCF4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F89A4F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917D8" w:rsidRPr="00D5096F" w14:paraId="3309E443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3DE7F" w14:textId="77777777" w:rsidR="00E917D8" w:rsidRPr="00D5096F" w:rsidRDefault="00E917D8" w:rsidP="00E917D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5420" w14:textId="1D86A9DF" w:rsidR="00E917D8" w:rsidRPr="00715433" w:rsidRDefault="00E917D8" w:rsidP="00E917D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</w:t>
            </w:r>
            <w:r w:rsidRPr="009870FF">
              <w:rPr>
                <w:rFonts w:ascii="ISOCPEUR" w:hAnsi="ISOCPEUR" w:cs="Times New Roman"/>
              </w:rPr>
              <w:t>роход</w:t>
            </w:r>
            <w:r>
              <w:rPr>
                <w:rFonts w:ascii="ISOCPEUR" w:hAnsi="ISOCPEUR" w:cs="Times New Roman"/>
              </w:rPr>
              <w:t>к</w:t>
            </w:r>
            <w:r w:rsidRPr="009870FF">
              <w:rPr>
                <w:rFonts w:ascii="ISOCPEUR" w:hAnsi="ISOCPEUR" w:cs="Times New Roman"/>
              </w:rPr>
              <w:t>а трубы малого сечения</w:t>
            </w:r>
            <w:r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  <w:lang w:val="en-US"/>
              </w:rPr>
              <w:t>D</w:t>
            </w:r>
            <w:r>
              <w:rPr>
                <w:rFonts w:ascii="ISOCPEUR" w:hAnsi="ISOCPEUR" w:cs="Times New Roman"/>
              </w:rPr>
              <w:t xml:space="preserve">у 50 </w:t>
            </w:r>
            <w:r w:rsidRPr="009870FF">
              <w:rPr>
                <w:rFonts w:ascii="ISOCPEUR" w:hAnsi="ISOCPEUR" w:cs="Times New Roman"/>
              </w:rPr>
              <w:t>через кровлю</w:t>
            </w:r>
            <w:r>
              <w:rPr>
                <w:rFonts w:ascii="ISOCPEUR" w:hAnsi="ISOCPEUR" w:cs="Times New Roman"/>
              </w:rPr>
              <w:t xml:space="preserve"> (Узел </w:t>
            </w:r>
            <w:r w:rsidRPr="00EC7E19">
              <w:rPr>
                <w:rFonts w:ascii="ISOCPEUR" w:hAnsi="ISOCPEUR" w:cs="Times New Roman"/>
              </w:rPr>
              <w:t>У.7.2-2021.12</w:t>
            </w:r>
            <w:r>
              <w:rPr>
                <w:rFonts w:ascii="ISOCPEUR" w:hAnsi="ISOCPEUR" w:cs="Times New Roman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2CFD" w14:textId="522F8715" w:rsidR="00E917D8" w:rsidRPr="007B3565" w:rsidRDefault="00E917D8" w:rsidP="00E917D8">
            <w:pPr>
              <w:pStyle w:val="af5"/>
              <w:rPr>
                <w:rFonts w:ascii="ISOCPEUR" w:hAnsi="ISOCPEUR" w:cs="Times New Roman"/>
              </w:rPr>
            </w:pPr>
            <w:r w:rsidRPr="006A408B">
              <w:rPr>
                <w:rFonts w:ascii="ISOCPEUR" w:hAnsi="ISOCPEUR" w:cs="Times New Roman"/>
              </w:rPr>
              <w:t xml:space="preserve">ТН-КРОВЛЯ Классик </w:t>
            </w:r>
            <w:proofErr w:type="spellStart"/>
            <w:r w:rsidRPr="006A408B">
              <w:rPr>
                <w:rFonts w:ascii="ISOCPEUR" w:hAnsi="ISOCPEUR" w:cs="Times New Roman"/>
              </w:rPr>
              <w:t>Проф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B14A" w14:textId="77777777" w:rsidR="00E917D8" w:rsidRPr="002D2387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F3361" w14:textId="045E1DE1" w:rsidR="00E917D8" w:rsidRDefault="00E917D8" w:rsidP="00E917D8">
            <w:pPr>
              <w:pStyle w:val="af5"/>
              <w:rPr>
                <w:rFonts w:ascii="ISOCPEUR" w:hAnsi="ISOCPEUR" w:cs="Times New Roman"/>
                <w:lang w:val="en-US"/>
              </w:rPr>
            </w:pPr>
            <w:proofErr w:type="spellStart"/>
            <w:r>
              <w:rPr>
                <w:rFonts w:ascii="ISOCPEUR" w:hAnsi="ISOCPEUR" w:cs="Times New Roman"/>
              </w:rPr>
              <w:t>Технониколь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05BA" w14:textId="29ACEDC6" w:rsidR="00E917D8" w:rsidRDefault="00E917D8" w:rsidP="00E917D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8337" w14:textId="6A2A7EC6" w:rsidR="00E917D8" w:rsidRDefault="00E917D8" w:rsidP="00E917D8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9BC3A" w14:textId="77777777" w:rsidR="00E917D8" w:rsidRPr="00D5096F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A708D0" w14:textId="77777777" w:rsidR="00E917D8" w:rsidRPr="00F74C84" w:rsidRDefault="00E917D8" w:rsidP="00E917D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359FC6F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01C2" w14:textId="77777777" w:rsidR="00001B02" w:rsidRPr="00D5096F" w:rsidRDefault="00001B02" w:rsidP="00001B0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3395" w14:textId="52A0CAD9" w:rsidR="00001B02" w:rsidRDefault="00001B02" w:rsidP="00001B02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</w:t>
            </w:r>
            <w:r>
              <w:rPr>
                <w:rFonts w:ascii="ISOCPEUR" w:hAnsi="ISOCPEUR" w:cs="Times New Roman"/>
                <w:b/>
                <w:u w:val="single"/>
              </w:rPr>
              <w:t>илятор</w:t>
            </w:r>
            <w:r w:rsidRPr="00C94F4A">
              <w:rPr>
                <w:rFonts w:ascii="ISOCPEUR" w:hAnsi="ISOCPEUR" w:cs="Times New Roman"/>
                <w:b/>
                <w:u w:val="single"/>
              </w:rPr>
              <w:t xml:space="preserve"> </w:t>
            </w:r>
            <w:r>
              <w:rPr>
                <w:rFonts w:ascii="ISOCPEUR" w:hAnsi="ISOCPEUR" w:cs="Times New Roman"/>
                <w:b/>
                <w:u w:val="single"/>
              </w:rPr>
              <w:t>МО2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6DF9B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CF62F" w14:textId="77777777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1762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6C7D1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C861F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2545C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AB4C6D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33C02F68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FE11E" w14:textId="77777777" w:rsidR="00001B02" w:rsidRPr="00D5096F" w:rsidRDefault="00001B02" w:rsidP="00001B02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2660" w14:textId="004EC4F9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1C6137" w:rsidRPr="001C6137">
              <w:rPr>
                <w:rFonts w:ascii="ISOCPEUR" w:hAnsi="ISOCPEUR" w:cs="Times New Roman"/>
                <w:b/>
              </w:rPr>
              <w:t xml:space="preserve"> ШУ-МО2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8E89F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FAFF" w14:textId="77777777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9DD4F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DCEA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6E636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59FF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3B3DD7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5317D5E2" w14:textId="77777777" w:rsidTr="009D76D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77B80" w14:textId="77777777" w:rsidR="00001B02" w:rsidRPr="00D5096F" w:rsidRDefault="00001B02" w:rsidP="00001B0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6D73C" w14:textId="0ABE4C93" w:rsidR="00001B02" w:rsidRDefault="00001B02" w:rsidP="00001B0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1E8BB7AB" w14:textId="77777777" w:rsidR="00001B02" w:rsidRDefault="00001B02" w:rsidP="00001B0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 w:rsidRPr="00770598">
              <w:rPr>
                <w:rFonts w:ascii="ISOCPEUR" w:hAnsi="ISOCPEUR" w:cs="Times New Roman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7111EEAA" w14:textId="77777777" w:rsidR="00001B02" w:rsidRDefault="00001B02" w:rsidP="00001B0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4179CBB8" w14:textId="57FDEC4A" w:rsidR="00001B02" w:rsidRDefault="00001B02" w:rsidP="00001B02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332C" w14:textId="4443BB1A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1D50" w14:textId="21740E20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  <w:r w:rsidRPr="00E917D8">
              <w:rPr>
                <w:rFonts w:ascii="ISOCPEUR" w:hAnsi="ISOCPEUR" w:cs="Times New Roman"/>
              </w:rPr>
              <w:t>ZE-3R0</w:t>
            </w:r>
            <w:r>
              <w:rPr>
                <w:rFonts w:ascii="ISOCPEUR" w:hAnsi="ISOCPEUR" w:cs="Times New Roman"/>
              </w:rPr>
              <w:t>-</w:t>
            </w:r>
            <w:r w:rsidRPr="00E917D8">
              <w:rPr>
                <w:rFonts w:ascii="ISOCPEUR" w:hAnsi="ISOCPEUR" w:cs="Times New Roman"/>
              </w:rPr>
              <w:t>EX/N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A697E" w14:textId="7C4E953F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E209" w14:textId="6DC097DB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5640" w14:textId="108EA413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AD11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91597" w14:textId="77777777" w:rsidR="00001B02" w:rsidRPr="00F74C84" w:rsidRDefault="00001B02" w:rsidP="00001B0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67FE0D88" w14:textId="77777777" w:rsidR="00001B02" w:rsidRPr="00F74C84" w:rsidRDefault="00001B02" w:rsidP="00001B0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2BFE3A85" w14:textId="185A05C8" w:rsidR="00001B02" w:rsidRPr="00F74C84" w:rsidRDefault="00001B02" w:rsidP="00001B0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001B02" w:rsidRPr="00D5096F" w14:paraId="691755C8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2993" w14:textId="77777777" w:rsidR="00001B02" w:rsidRPr="00D5096F" w:rsidRDefault="00001B02" w:rsidP="00851AD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8CA84" w14:textId="509C884C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E2D4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8D53" w14:textId="77777777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665F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0D58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EA12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58D2F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15F2FA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1DDCE104" w14:textId="77777777" w:rsidTr="00F11E4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5774C" w14:textId="77777777" w:rsidR="00001B02" w:rsidRPr="00D5096F" w:rsidRDefault="00001B02" w:rsidP="00001B0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E7D17" w14:textId="20259FC2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</w:rPr>
              <w:t xml:space="preserve">Частотный преобразователь </w:t>
            </w:r>
            <w:r>
              <w:rPr>
                <w:rFonts w:ascii="ISOCPEUR" w:hAnsi="ISOCPEUR" w:cs="Times New Roman"/>
              </w:rPr>
              <w:t>2</w:t>
            </w:r>
            <w:r w:rsidRPr="009F018C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>2</w:t>
            </w:r>
            <w:r w:rsidRPr="009F018C">
              <w:rPr>
                <w:rFonts w:ascii="ISOCPEUR" w:hAnsi="ISOCPEUR" w:cs="Times New Roman"/>
              </w:rPr>
              <w:t xml:space="preserve"> кВт, </w:t>
            </w:r>
            <w:r>
              <w:rPr>
                <w:rFonts w:ascii="ISOCPEUR" w:hAnsi="ISOCPEUR" w:cs="Times New Roman"/>
              </w:rPr>
              <w:t>38</w:t>
            </w:r>
            <w:r w:rsidRPr="009F018C">
              <w:rPr>
                <w:rFonts w:ascii="ISOCPEUR" w:hAnsi="ISOCPEUR" w:cs="Times New Roman"/>
              </w:rPr>
              <w:t>0 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DD6E" w14:textId="0DFFFE75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8AB63" w14:textId="77777777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3DA7E" w14:textId="516EEB7A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F255" w14:textId="274C7F70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A898F" w14:textId="3CC1B68B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1556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E84B794" w14:textId="77777777" w:rsidR="00001B02" w:rsidRPr="00F74C84" w:rsidRDefault="00001B02" w:rsidP="00001B0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748394BC" w14:textId="77777777" w:rsidR="00001B02" w:rsidRPr="00F74C84" w:rsidRDefault="00001B02" w:rsidP="00001B0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7EEB244F" w14:textId="76EDE6C1" w:rsidR="00001B02" w:rsidRPr="00F74C84" w:rsidRDefault="00001B02" w:rsidP="00001B02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001B02" w:rsidRPr="00D5096F" w14:paraId="6F9CA8D4" w14:textId="77777777" w:rsidTr="00F11E4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0E46" w14:textId="77777777" w:rsidR="00001B02" w:rsidRPr="00D5096F" w:rsidRDefault="00001B02" w:rsidP="00001B0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79A2" w14:textId="1FBA8110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 w:rsidRPr="00E917D8">
              <w:rPr>
                <w:rFonts w:ascii="ISOCPEUR" w:hAnsi="ISOCPEUR" w:cs="Times New Roman"/>
              </w:rPr>
              <w:t xml:space="preserve">Комплект </w:t>
            </w:r>
            <w:proofErr w:type="spellStart"/>
            <w:r w:rsidRPr="00E917D8">
              <w:rPr>
                <w:rFonts w:ascii="ISOCPEUR" w:hAnsi="ISOCPEUR" w:cs="Times New Roman"/>
              </w:rPr>
              <w:t>взрывозащ</w:t>
            </w:r>
            <w:proofErr w:type="spellEnd"/>
            <w:r>
              <w:rPr>
                <w:rFonts w:ascii="ISOCPEUR" w:hAnsi="ISOCPEUR" w:cs="Times New Roman"/>
              </w:rPr>
              <w:t>.</w:t>
            </w:r>
            <w:r w:rsidRPr="00E917D8">
              <w:rPr>
                <w:rFonts w:ascii="ISOCPEUR" w:hAnsi="ISOCPEUR" w:cs="Times New Roman"/>
              </w:rPr>
              <w:t xml:space="preserve"> реле </w:t>
            </w:r>
            <w:proofErr w:type="spellStart"/>
            <w:r w:rsidRPr="00E917D8">
              <w:rPr>
                <w:rFonts w:ascii="ISOCPEUR" w:hAnsi="ISOCPEUR" w:cs="Times New Roman"/>
              </w:rPr>
              <w:t>диф</w:t>
            </w:r>
            <w:proofErr w:type="spellEnd"/>
            <w:r w:rsidRPr="00E917D8">
              <w:rPr>
                <w:rFonts w:ascii="ISOCPEUR" w:hAnsi="ISOCPEUR" w:cs="Times New Roman"/>
              </w:rPr>
              <w:t>.</w:t>
            </w:r>
            <w:r>
              <w:rPr>
                <w:rFonts w:ascii="ISOCPEUR" w:hAnsi="ISOCPEUR" w:cs="Times New Roman"/>
              </w:rPr>
              <w:t xml:space="preserve"> </w:t>
            </w:r>
            <w:r w:rsidRPr="00E917D8">
              <w:rPr>
                <w:rFonts w:ascii="ISOCPEUR" w:hAnsi="ISOCPEUR" w:cs="Times New Roman"/>
              </w:rPr>
              <w:t xml:space="preserve">давления 1950G-1-B-24, (99...398 </w:t>
            </w:r>
            <w:proofErr w:type="spellStart"/>
            <w:r w:rsidRPr="00E917D8">
              <w:rPr>
                <w:rFonts w:ascii="ISOCPEUR" w:hAnsi="ISOCPEUR" w:cs="Times New Roman"/>
              </w:rPr>
              <w:t>Pa</w:t>
            </w:r>
            <w:proofErr w:type="spellEnd"/>
            <w:r w:rsidRPr="00E917D8">
              <w:rPr>
                <w:rFonts w:ascii="ISOCPEUR" w:hAnsi="ISOCPEUR" w:cs="Times New Roman"/>
              </w:rPr>
              <w:t>), питание 24В (</w:t>
            </w:r>
            <w:proofErr w:type="spellStart"/>
            <w:proofErr w:type="gramStart"/>
            <w:r w:rsidRPr="00E917D8">
              <w:rPr>
                <w:rFonts w:ascii="ISOCPEUR" w:hAnsi="ISOCPEUR" w:cs="Times New Roman"/>
              </w:rPr>
              <w:t>пост.ток</w:t>
            </w:r>
            <w:proofErr w:type="spellEnd"/>
            <w:proofErr w:type="gramEnd"/>
            <w:r w:rsidRPr="00E917D8">
              <w:rPr>
                <w:rFonts w:ascii="ISOCPEUR" w:hAnsi="ISOCPEUR" w:cs="Times New Roman"/>
              </w:rPr>
              <w:t xml:space="preserve">), 1 </w:t>
            </w:r>
            <w:proofErr w:type="spellStart"/>
            <w:r w:rsidRPr="00E917D8">
              <w:rPr>
                <w:rFonts w:ascii="ISOCPEUR" w:hAnsi="ISOCPEUR" w:cs="Times New Roman"/>
              </w:rPr>
              <w:t>Ex</w:t>
            </w:r>
            <w:proofErr w:type="spellEnd"/>
            <w:r w:rsidRPr="00E917D8">
              <w:rPr>
                <w:rFonts w:ascii="ISOCPEUR" w:hAnsi="ISOCPEUR" w:cs="Times New Roman"/>
              </w:rPr>
              <w:t xml:space="preserve"> d IIB+H2 T6/T5 </w:t>
            </w:r>
            <w:proofErr w:type="spellStart"/>
            <w:r w:rsidRPr="00E917D8">
              <w:rPr>
                <w:rFonts w:ascii="ISOCPEUR" w:hAnsi="ISOCPEUR" w:cs="Times New Roman"/>
              </w:rPr>
              <w:t>Gb</w:t>
            </w:r>
            <w:proofErr w:type="spellEnd"/>
            <w:r w:rsidRPr="00E917D8">
              <w:rPr>
                <w:rFonts w:ascii="ISOCPEUR" w:hAnsi="ISOCPEUR" w:cs="Times New Roman"/>
              </w:rPr>
              <w:t xml:space="preserve"> с монтажным комплектом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00C67" w14:textId="73FAE33F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8902" w14:textId="77777777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F768" w14:textId="07BF7D81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16FE" w14:textId="583E8352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AC951" w14:textId="7140C93D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075D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D93394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15D15D4D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11C6B" w14:textId="77777777" w:rsidR="00001B02" w:rsidRPr="00D5096F" w:rsidRDefault="00001B02" w:rsidP="00851AD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C25A4" w14:textId="5D750AF1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CC636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0A50" w14:textId="77777777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19346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DA25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C7EA1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2C161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16660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2E0E8D28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0015" w14:textId="77777777" w:rsidR="00001B02" w:rsidRPr="00D5096F" w:rsidRDefault="00001B02" w:rsidP="00851AD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0E672" w14:textId="6E319B09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 xml:space="preserve">не </w:t>
            </w:r>
            <w:r w:rsidRPr="001605E4">
              <w:rPr>
                <w:rFonts w:ascii="ISOCPEUR" w:hAnsi="ISOCPEUR" w:cs="Times New Roman"/>
              </w:rPr>
              <w:lastRenderedPageBreak/>
              <w:t>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5B76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2929C" w14:textId="77777777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5539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52A93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F0C17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F9B28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502E56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6AC2EFE0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A114B" w14:textId="77777777" w:rsidR="00001B02" w:rsidRPr="00D5096F" w:rsidRDefault="00001B02" w:rsidP="00001B0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5B50" w14:textId="0015A029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E9A6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55A1F" w14:textId="77777777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F48C8" w14:textId="58ADE9FC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DB53" w14:textId="22F63F05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5E19D" w14:textId="5BDC5518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EB12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5303BA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2B71D7E5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96793" w14:textId="77777777" w:rsidR="00001B02" w:rsidRPr="00D5096F" w:rsidRDefault="00001B02" w:rsidP="00851AD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74E43" w14:textId="2EB94EFD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254B5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5AAE" w14:textId="77777777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B7E28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A02A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7114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2F5FD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3D010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382EFC7A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E6FE2" w14:textId="77777777" w:rsidR="00001B02" w:rsidRPr="00D5096F" w:rsidRDefault="00001B02" w:rsidP="00001B0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7065E" w14:textId="16180E83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F309E7">
              <w:rPr>
                <w:rFonts w:ascii="ISOCPEUR" w:hAnsi="ISOCPEUR" w:cs="Times New Roman"/>
              </w:rPr>
              <w:t>ВВГ</w:t>
            </w:r>
            <w:r>
              <w:rPr>
                <w:rFonts w:ascii="ISOCPEUR" w:hAnsi="ISOCPEUR" w:cs="Times New Roman"/>
              </w:rPr>
              <w:t>Э</w:t>
            </w:r>
            <w:r w:rsidRPr="00F309E7">
              <w:rPr>
                <w:rFonts w:ascii="ISOCPEUR" w:hAnsi="ISOCPEUR" w:cs="Times New Roman"/>
              </w:rPr>
              <w:t>нг</w:t>
            </w:r>
            <w:proofErr w:type="spellEnd"/>
            <w:r w:rsidRPr="00F309E7">
              <w:rPr>
                <w:rFonts w:ascii="ISOCPEUR" w:hAnsi="ISOCPEUR" w:cs="Times New Roman"/>
              </w:rPr>
              <w:t>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391C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D5D6" w14:textId="77777777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7DD0" w14:textId="33F17FD2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4CD6" w14:textId="52C17906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67107" w14:textId="634CBDEF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AF7BB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CE80C6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188F37CD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8B845" w14:textId="77777777" w:rsidR="00001B02" w:rsidRPr="00D5096F" w:rsidRDefault="00001B02" w:rsidP="00851AD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3B1B" w14:textId="121F631A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6762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4D5A5" w14:textId="77777777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4F9E0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E589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C8679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F914B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55D313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6E761F4B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C7A48" w14:textId="77777777" w:rsidR="00001B02" w:rsidRPr="00D5096F" w:rsidRDefault="00001B02" w:rsidP="00001B0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E894" w14:textId="592997CA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8075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EABD" w14:textId="77777777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C0D29" w14:textId="2BB0F4D4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18FB9" w14:textId="3EAD37B1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37E08" w14:textId="163E5081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C841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AD4D2B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73D4FCB0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B74AF" w14:textId="77777777" w:rsidR="00001B02" w:rsidRPr="00D5096F" w:rsidRDefault="00001B02" w:rsidP="00851AD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841E8" w14:textId="6FA3181D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51D12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939CB" w14:textId="77777777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AFD22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D9C4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1AEF" w14:textId="77777777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F76D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F9D7B5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468811F7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E625" w14:textId="77777777" w:rsidR="00001B02" w:rsidRPr="00D5096F" w:rsidRDefault="00001B02" w:rsidP="00001B0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FD2D" w14:textId="5EE0F3AA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100х50х3000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51C3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D51F9" w14:textId="76F0A695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E96C5" w14:textId="09339C91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F130" w14:textId="1C0A12A9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38E62" w14:textId="497AA8C6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A3E89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5DEE33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7B3D079C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5F8E2" w14:textId="77777777" w:rsidR="00001B02" w:rsidRPr="00D5096F" w:rsidRDefault="00001B02" w:rsidP="00001B0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F33B" w14:textId="01A9836F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100х3000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0576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F5057" w14:textId="5F23E215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9F698" w14:textId="7EA538A3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E8A7" w14:textId="237AB7EF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3ACB" w14:textId="35EF02E6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B3559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2A4245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0E27ECE6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9F4DD" w14:textId="77777777" w:rsidR="00001B02" w:rsidRPr="00D5096F" w:rsidRDefault="00001B02" w:rsidP="00001B0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3B29A" w14:textId="2D4EF870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A293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B912" w14:textId="499DB415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AEF2" w14:textId="421269D6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057BA" w14:textId="57731946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3DEF" w14:textId="759D66CC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EB89C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D411E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7F5AA3E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7F498" w14:textId="77777777" w:rsidR="00001B02" w:rsidRPr="00D5096F" w:rsidRDefault="00001B02" w:rsidP="00001B0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F382C" w14:textId="327D8E2E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B85E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FB376" w14:textId="77777777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6A04" w14:textId="15C44E1C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4057B" w14:textId="26F54205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30AFC" w14:textId="29F275FC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95471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89464B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61BD89FD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B9E1" w14:textId="77777777" w:rsidR="00001B02" w:rsidRPr="00D5096F" w:rsidRDefault="00001B02" w:rsidP="00001B0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A3A9" w14:textId="55A518EA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 w:rsidRPr="00FC4C2D">
              <w:rPr>
                <w:rFonts w:ascii="ISOCPEUR" w:hAnsi="ISOCPEUR" w:cs="Times New Roman"/>
              </w:rPr>
              <w:t>Крепление ТМ к стене (</w:t>
            </w:r>
            <w:r>
              <w:rPr>
                <w:rFonts w:ascii="ISOCPEUR" w:hAnsi="ISOCPEUR" w:cs="Times New Roman"/>
              </w:rPr>
              <w:t>скоба</w:t>
            </w:r>
            <w:r w:rsidRPr="00FC4C2D">
              <w:rPr>
                <w:rFonts w:ascii="ISOCPEUR" w:hAnsi="ISOCPEUR" w:cs="Times New Roman"/>
              </w:rPr>
              <w:t>) для вертикального монтажа осн.</w:t>
            </w:r>
            <w:r>
              <w:rPr>
                <w:rFonts w:ascii="ISOCPEUR" w:hAnsi="ISOCPEUR" w:cs="Times New Roman"/>
              </w:rPr>
              <w:t>1</w:t>
            </w:r>
            <w:r w:rsidRPr="00FC4C2D">
              <w:rPr>
                <w:rFonts w:ascii="ISOCPEUR" w:hAnsi="ISOCPEUR" w:cs="Times New Roman"/>
              </w:rPr>
              <w:t>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69B4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5FA07" w14:textId="39B9B714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BMM10</w:t>
            </w:r>
            <w:r>
              <w:rPr>
                <w:rFonts w:ascii="ISOCPEUR" w:hAnsi="ISOCPEUR" w:cs="Times New Roman"/>
              </w:rPr>
              <w:t>1</w:t>
            </w:r>
            <w:r>
              <w:rPr>
                <w:rFonts w:ascii="ISOCPEUR" w:hAnsi="ISOCPEUR" w:cs="Times New Roman"/>
                <w:lang w:val="en-US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5BE00" w14:textId="24B14D96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6EF93" w14:textId="40FA4CBB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B1B2" w14:textId="5D5E8895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C497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4C746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036DB227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3ACA4" w14:textId="77777777" w:rsidR="00001B02" w:rsidRPr="00D5096F" w:rsidRDefault="00001B02" w:rsidP="00001B0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2E179" w14:textId="0EAAB67D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0CD41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EF87A" w14:textId="4627A4A3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F2D32" w14:textId="79E3E923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BEF0" w14:textId="3773E172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AECFC" w14:textId="739CA475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3352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97BE56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30F8AA10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2B88" w14:textId="77777777" w:rsidR="00001B02" w:rsidRPr="00D5096F" w:rsidRDefault="00001B02" w:rsidP="00001B0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BE13" w14:textId="5B5E18BC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AA530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E474" w14:textId="43E7C46E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BEA98" w14:textId="2D678B86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38264" w14:textId="78606C2B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E0082" w14:textId="26229B51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4E53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78A7D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234B0302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0FAAF" w14:textId="77777777" w:rsidR="00001B02" w:rsidRPr="00D5096F" w:rsidRDefault="00001B02" w:rsidP="00001B0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E15F" w14:textId="18AD4945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</w:t>
            </w:r>
            <w:r>
              <w:rPr>
                <w:rFonts w:ascii="ISOCPEUR" w:hAnsi="ISOCPEUR" w:cs="Times New Roman"/>
              </w:rPr>
              <w:t>НД</w:t>
            </w:r>
            <w:r w:rsidRPr="00F309E7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25, чёрная,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BAC29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9902" w14:textId="4AE0A38C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71725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29BB8" w14:textId="26EF16A4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CD250" w14:textId="3D4450D1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1330" w14:textId="00DD4775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60742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013B41" w14:textId="440B0BB3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Монтаж на кровле</w:t>
            </w:r>
          </w:p>
        </w:tc>
      </w:tr>
      <w:tr w:rsidR="00001B02" w:rsidRPr="00D5096F" w14:paraId="467B5E56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F27C4" w14:textId="77777777" w:rsidR="00001B02" w:rsidRPr="00D5096F" w:rsidRDefault="00001B02" w:rsidP="00001B0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53AFC" w14:textId="76CCB4B5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4928A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8C6D" w14:textId="263D7187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18B2" w14:textId="1E38FF91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6278" w14:textId="0BB12802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6E89" w14:textId="26588F66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488C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590756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1E9734D9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D8E5" w14:textId="77777777" w:rsidR="00001B02" w:rsidRPr="00D5096F" w:rsidRDefault="00001B02" w:rsidP="00001B0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7FE3" w14:textId="2E81F826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E183B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776E" w14:textId="77777777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BBA8" w14:textId="4B199735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103F" w14:textId="2FCA9815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E103D" w14:textId="0A393094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B55A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56F239" w14:textId="4F09542A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001B02" w:rsidRPr="00D5096F" w14:paraId="3995253A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32EE4" w14:textId="77777777" w:rsidR="00001B02" w:rsidRPr="00D5096F" w:rsidRDefault="00001B02" w:rsidP="00001B0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B44D" w14:textId="33EEA427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AECA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5336E" w14:textId="651C3E4A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2D7B5" w14:textId="078E79B9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9FEF1" w14:textId="7FE063B4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62244" w14:textId="5E5DE4C1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65D0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27D7F8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1AEDEC4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FDA2" w14:textId="77777777" w:rsidR="00001B02" w:rsidRPr="00D5096F" w:rsidRDefault="00001B02" w:rsidP="00001B0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C0858" w14:textId="531D9D66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8DF4D" w14:textId="77777777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B63D1" w14:textId="322C315D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11069" w14:textId="646E986C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4A8F" w14:textId="01DA46B2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C358D" w14:textId="2DD6DDE0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F47C1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06F62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01B02" w:rsidRPr="00D5096F" w14:paraId="29DC548F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D3170" w14:textId="77777777" w:rsidR="00001B02" w:rsidRPr="00D5096F" w:rsidRDefault="00001B02" w:rsidP="00001B02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5587" w14:textId="270AB199" w:rsidR="00001B02" w:rsidRDefault="00001B02" w:rsidP="00001B02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</w:t>
            </w:r>
            <w:r w:rsidRPr="009870FF">
              <w:rPr>
                <w:rFonts w:ascii="ISOCPEUR" w:hAnsi="ISOCPEUR" w:cs="Times New Roman"/>
              </w:rPr>
              <w:t>роход</w:t>
            </w:r>
            <w:r>
              <w:rPr>
                <w:rFonts w:ascii="ISOCPEUR" w:hAnsi="ISOCPEUR" w:cs="Times New Roman"/>
              </w:rPr>
              <w:t>к</w:t>
            </w:r>
            <w:r w:rsidRPr="009870FF">
              <w:rPr>
                <w:rFonts w:ascii="ISOCPEUR" w:hAnsi="ISOCPEUR" w:cs="Times New Roman"/>
              </w:rPr>
              <w:t>а трубы малого сечения</w:t>
            </w:r>
            <w:r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  <w:lang w:val="en-US"/>
              </w:rPr>
              <w:t>D</w:t>
            </w:r>
            <w:r>
              <w:rPr>
                <w:rFonts w:ascii="ISOCPEUR" w:hAnsi="ISOCPEUR" w:cs="Times New Roman"/>
              </w:rPr>
              <w:t xml:space="preserve">у 50 </w:t>
            </w:r>
            <w:r w:rsidRPr="009870FF">
              <w:rPr>
                <w:rFonts w:ascii="ISOCPEUR" w:hAnsi="ISOCPEUR" w:cs="Times New Roman"/>
              </w:rPr>
              <w:t>через кровлю</w:t>
            </w:r>
            <w:r>
              <w:rPr>
                <w:rFonts w:ascii="ISOCPEUR" w:hAnsi="ISOCPEUR" w:cs="Times New Roman"/>
              </w:rPr>
              <w:t xml:space="preserve"> (Узел </w:t>
            </w:r>
            <w:r w:rsidRPr="00EC7E19">
              <w:rPr>
                <w:rFonts w:ascii="ISOCPEUR" w:hAnsi="ISOCPEUR" w:cs="Times New Roman"/>
              </w:rPr>
              <w:t>У.7.2-2021.12</w:t>
            </w:r>
            <w:r>
              <w:rPr>
                <w:rFonts w:ascii="ISOCPEUR" w:hAnsi="ISOCPEUR" w:cs="Times New Roman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3EC97" w14:textId="604BEF2E" w:rsidR="00001B02" w:rsidRPr="006A408B" w:rsidRDefault="00001B02" w:rsidP="00001B02">
            <w:pPr>
              <w:pStyle w:val="af5"/>
              <w:rPr>
                <w:rFonts w:ascii="ISOCPEUR" w:hAnsi="ISOCPEUR" w:cs="Times New Roman"/>
              </w:rPr>
            </w:pPr>
            <w:r w:rsidRPr="006A408B">
              <w:rPr>
                <w:rFonts w:ascii="ISOCPEUR" w:hAnsi="ISOCPEUR" w:cs="Times New Roman"/>
              </w:rPr>
              <w:t xml:space="preserve">ТН-КРОВЛЯ Классик </w:t>
            </w:r>
            <w:proofErr w:type="spellStart"/>
            <w:r w:rsidRPr="006A408B">
              <w:rPr>
                <w:rFonts w:ascii="ISOCPEUR" w:hAnsi="ISOCPEUR" w:cs="Times New Roman"/>
              </w:rPr>
              <w:t>Проф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40D0" w14:textId="77777777" w:rsidR="00001B02" w:rsidRPr="002D2387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B2AE1" w14:textId="5C23A52E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proofErr w:type="spellStart"/>
            <w:r>
              <w:rPr>
                <w:rFonts w:ascii="ISOCPEUR" w:hAnsi="ISOCPEUR" w:cs="Times New Roman"/>
              </w:rPr>
              <w:t>Технониколь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BFE0" w14:textId="5E84BE02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A874" w14:textId="257A4CF0" w:rsidR="00001B02" w:rsidRDefault="00001B02" w:rsidP="00001B02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26D4" w14:textId="77777777" w:rsidR="00001B02" w:rsidRPr="00D5096F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EA982B" w14:textId="77777777" w:rsidR="00001B02" w:rsidRPr="00F74C84" w:rsidRDefault="00001B02" w:rsidP="00001B02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655E9263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A880" w14:textId="77777777" w:rsidR="00851AD0" w:rsidRPr="00D5096F" w:rsidRDefault="00851AD0" w:rsidP="00851AD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F2F8" w14:textId="2CE9B99E" w:rsidR="00851AD0" w:rsidRDefault="00851AD0" w:rsidP="00851AD0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C94F4A">
              <w:rPr>
                <w:rFonts w:ascii="ISOCPEUR" w:hAnsi="ISOCPEUR" w:cs="Times New Roman"/>
                <w:b/>
                <w:u w:val="single"/>
              </w:rPr>
              <w:t>Вент</w:t>
            </w:r>
            <w:r>
              <w:rPr>
                <w:rFonts w:ascii="ISOCPEUR" w:hAnsi="ISOCPEUR" w:cs="Times New Roman"/>
                <w:b/>
                <w:u w:val="single"/>
              </w:rPr>
              <w:t>иляторы</w:t>
            </w:r>
            <w:r w:rsidRPr="00C94F4A">
              <w:rPr>
                <w:rFonts w:ascii="ISOCPEUR" w:hAnsi="ISOCPEUR" w:cs="Times New Roman"/>
                <w:b/>
                <w:u w:val="single"/>
              </w:rPr>
              <w:t xml:space="preserve"> </w:t>
            </w:r>
            <w:r>
              <w:rPr>
                <w:rFonts w:ascii="ISOCPEUR" w:hAnsi="ISOCPEUR" w:cs="Times New Roman"/>
                <w:b/>
                <w:u w:val="single"/>
              </w:rPr>
              <w:t>АВ1/АВ1р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5DDF9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1770C" w14:textId="77777777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0B5D0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BDE14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8638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1432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F093AF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59D9CD5B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2DCCB" w14:textId="77777777" w:rsidR="00851AD0" w:rsidRPr="00D5096F" w:rsidRDefault="00851AD0" w:rsidP="00851AD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491C" w14:textId="46396D95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</w:t>
            </w:r>
            <w:r w:rsidR="001C6137" w:rsidRPr="001C6137">
              <w:rPr>
                <w:rFonts w:ascii="ISOCPEUR" w:hAnsi="ISOCPEUR" w:cs="Times New Roman"/>
                <w:b/>
              </w:rPr>
              <w:t xml:space="preserve"> ШУ-АВ1/АВ1р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AB0A2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FB43" w14:textId="77777777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0CF6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8081E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C3D10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F8AAC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7A5A1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170A79D6" w14:textId="77777777" w:rsidTr="0029141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7FAEC" w14:textId="77777777" w:rsidR="00851AD0" w:rsidRPr="00D5096F" w:rsidRDefault="00851AD0" w:rsidP="00851A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B7B3D" w14:textId="2080E1A1" w:rsidR="00851AD0" w:rsidRDefault="00851AD0" w:rsidP="00CC70C4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Блок управления в составе:</w:t>
            </w:r>
          </w:p>
          <w:p w14:paraId="0DC3DD68" w14:textId="77777777" w:rsidR="00851AD0" w:rsidRDefault="00851AD0" w:rsidP="00CC70C4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пластиковый модульный настенного монтажа, </w:t>
            </w:r>
            <w:r w:rsidRPr="00770598">
              <w:rPr>
                <w:rFonts w:ascii="ISOCPEUR" w:hAnsi="ISOCPEUR" w:cs="Times New Roman"/>
              </w:rPr>
              <w:t>IP</w:t>
            </w:r>
            <w:r w:rsidRPr="00C94F4A">
              <w:rPr>
                <w:rFonts w:ascii="ISOCPEUR" w:hAnsi="ISOCPEUR" w:cs="Times New Roman"/>
              </w:rPr>
              <w:t>65</w:t>
            </w:r>
            <w:r>
              <w:rPr>
                <w:rFonts w:ascii="ISOCPEUR" w:hAnsi="ISOCPEUR" w:cs="Times New Roman"/>
              </w:rPr>
              <w:t>;</w:t>
            </w:r>
          </w:p>
          <w:p w14:paraId="2E119734" w14:textId="77777777" w:rsidR="00851AD0" w:rsidRDefault="00851AD0" w:rsidP="00CC70C4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2E51E190" w14:textId="73E2771C" w:rsidR="00851AD0" w:rsidRDefault="00851AD0" w:rsidP="00CC70C4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72323" w14:textId="694C3D3E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B6AE" w14:textId="74DB5458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ZE-</w:t>
            </w:r>
            <w:r>
              <w:rPr>
                <w:rFonts w:ascii="ISOCPEUR" w:hAnsi="ISOCPEUR" w:cs="Times New Roman"/>
              </w:rPr>
              <w:t>3</w:t>
            </w:r>
            <w:r>
              <w:rPr>
                <w:rFonts w:ascii="ISOCPEUR" w:hAnsi="ISOCPEUR" w:cs="Times New Roman"/>
                <w:lang w:val="en-US"/>
              </w:rPr>
              <w:t>R3R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BF732" w14:textId="1D3FAACF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05AA" w14:textId="2E887DF9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360E" w14:textId="45558AD4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3951F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BCAE4" w14:textId="77777777" w:rsidR="00851AD0" w:rsidRPr="00F74C84" w:rsidRDefault="00851AD0" w:rsidP="00CC70C4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286391E7" w14:textId="77777777" w:rsidR="00851AD0" w:rsidRPr="00F74C84" w:rsidRDefault="00851AD0" w:rsidP="00CC70C4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396C9E87" w14:textId="0EE1152D" w:rsidR="00851AD0" w:rsidRPr="00F74C84" w:rsidRDefault="00851AD0" w:rsidP="00CC70C4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851AD0" w:rsidRPr="00D5096F" w14:paraId="21F5707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0C396" w14:textId="77777777" w:rsidR="00851AD0" w:rsidRPr="00D5096F" w:rsidRDefault="00851AD0" w:rsidP="00851AD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17DA" w14:textId="6BF6130C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CF2D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7C80A" w14:textId="77777777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2078A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2628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8B07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E2B64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63565F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3B3C5E5E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76602" w14:textId="77777777" w:rsidR="00851AD0" w:rsidRPr="00D5096F" w:rsidRDefault="00851AD0" w:rsidP="00851A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13517" w14:textId="0D5D82F8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 w:rsidRPr="009F018C">
              <w:rPr>
                <w:rFonts w:ascii="ISOCPEUR" w:hAnsi="ISOCPEUR" w:cs="Times New Roman"/>
              </w:rPr>
              <w:t xml:space="preserve">Частотный преобразователь </w:t>
            </w:r>
            <w:r>
              <w:rPr>
                <w:rFonts w:ascii="ISOCPEUR" w:hAnsi="ISOCPEUR" w:cs="Times New Roman"/>
              </w:rPr>
              <w:t>2</w:t>
            </w:r>
            <w:r w:rsidRPr="009F018C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>2</w:t>
            </w:r>
            <w:r w:rsidRPr="009F018C">
              <w:rPr>
                <w:rFonts w:ascii="ISOCPEUR" w:hAnsi="ISOCPEUR" w:cs="Times New Roman"/>
              </w:rPr>
              <w:t xml:space="preserve"> кВт, </w:t>
            </w:r>
            <w:r>
              <w:rPr>
                <w:rFonts w:ascii="ISOCPEUR" w:hAnsi="ISOCPEUR" w:cs="Times New Roman"/>
              </w:rPr>
              <w:t>38</w:t>
            </w:r>
            <w:r w:rsidRPr="009F018C">
              <w:rPr>
                <w:rFonts w:ascii="ISOCPEUR" w:hAnsi="ISOCPEUR" w:cs="Times New Roman"/>
              </w:rPr>
              <w:t>0 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E8F72" w14:textId="3A16F8C3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КП № </w:t>
            </w:r>
            <w:r w:rsidRPr="008D2317">
              <w:rPr>
                <w:rFonts w:ascii="ISOCPEUR" w:hAnsi="ISOCPEUR" w:cs="Times New Roman"/>
              </w:rPr>
              <w:t>ND2</w:t>
            </w:r>
            <w:r>
              <w:rPr>
                <w:rFonts w:ascii="ISOCPEUR" w:hAnsi="ISOCPEUR" w:cs="Times New Roman"/>
              </w:rPr>
              <w:t>3</w:t>
            </w:r>
            <w:r w:rsidRPr="008D2317">
              <w:rPr>
                <w:rFonts w:ascii="ISOCPEUR" w:hAnsi="ISOCPEUR" w:cs="Times New Roman"/>
              </w:rPr>
              <w:t>-</w:t>
            </w:r>
            <w:r w:rsidR="006F0F79">
              <w:rPr>
                <w:rFonts w:ascii="ISOCPEUR" w:hAnsi="ISOCPEUR" w:cs="Times New Roman"/>
              </w:rPr>
              <w:t>069999/12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C4F5" w14:textId="77777777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DBBD9" w14:textId="22814234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C73A8" w14:textId="53D581F5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DEFBC" w14:textId="40E76F44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2FB4E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A466B0" w14:textId="77777777" w:rsidR="00851AD0" w:rsidRPr="00F74C84" w:rsidRDefault="00851AD0" w:rsidP="00CC70C4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03041F65" w14:textId="77777777" w:rsidR="00851AD0" w:rsidRPr="00F74C84" w:rsidRDefault="00851AD0" w:rsidP="00CC70C4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10FFAA7E" w14:textId="503514AC" w:rsidR="00851AD0" w:rsidRPr="00F74C84" w:rsidRDefault="00851AD0" w:rsidP="00CC70C4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851AD0" w:rsidRPr="00D5096F" w14:paraId="7789458F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D17A4" w14:textId="77777777" w:rsidR="00851AD0" w:rsidRPr="00D5096F" w:rsidRDefault="00851AD0" w:rsidP="00851AD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99BD" w14:textId="1F66E00F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B31D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3601" w14:textId="77777777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E8F5D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DC2A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1415B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4EA8B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6AFF6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296E5B1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E6CF1" w14:textId="77777777" w:rsidR="00851AD0" w:rsidRPr="00D5096F" w:rsidRDefault="00851AD0" w:rsidP="00851AD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64C44" w14:textId="48AE5433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8AA10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0E17" w14:textId="77777777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5FDF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CDD8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DBD85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C804B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28328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4F2E432B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535C0" w14:textId="77777777" w:rsidR="00851AD0" w:rsidRPr="00D5096F" w:rsidRDefault="00851AD0" w:rsidP="00851A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A83E" w14:textId="62E0FD92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233C9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67BB" w14:textId="77777777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563D" w14:textId="6C6CAA18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242D1" w14:textId="1FC655AE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31E8" w14:textId="16D1AA89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94CFF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6BC9EB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63E41125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399C5" w14:textId="77777777" w:rsidR="00851AD0" w:rsidRPr="00D5096F" w:rsidRDefault="00851AD0" w:rsidP="00851AD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EE98B" w14:textId="048817B3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23E34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94062" w14:textId="77777777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7D43C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B31A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4B3DA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49001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256015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6DCCCE72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9AAC" w14:textId="77777777" w:rsidR="00851AD0" w:rsidRPr="00D5096F" w:rsidRDefault="00851AD0" w:rsidP="00851A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9758" w14:textId="7401DDE7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F309E7">
              <w:rPr>
                <w:rFonts w:ascii="ISOCPEUR" w:hAnsi="ISOCPEUR" w:cs="Times New Roman"/>
              </w:rPr>
              <w:t>ВВГ</w:t>
            </w:r>
            <w:r>
              <w:rPr>
                <w:rFonts w:ascii="ISOCPEUR" w:hAnsi="ISOCPEUR" w:cs="Times New Roman"/>
              </w:rPr>
              <w:t>Э</w:t>
            </w:r>
            <w:r w:rsidRPr="00F309E7">
              <w:rPr>
                <w:rFonts w:ascii="ISOCPEUR" w:hAnsi="ISOCPEUR" w:cs="Times New Roman"/>
              </w:rPr>
              <w:t>нг</w:t>
            </w:r>
            <w:proofErr w:type="spellEnd"/>
            <w:r w:rsidRPr="00F309E7">
              <w:rPr>
                <w:rFonts w:ascii="ISOCPEUR" w:hAnsi="ISOCPEUR" w:cs="Times New Roman"/>
              </w:rPr>
              <w:t>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E32A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D6DB7" w14:textId="77777777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6ECCF" w14:textId="06AAE9BF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8742" w14:textId="65D5FD8E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CC273" w14:textId="0590B4E9" w:rsidR="00851AD0" w:rsidRDefault="006B2A81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  <w:r w:rsidR="00851AD0">
              <w:rPr>
                <w:rFonts w:ascii="ISOCPEUR" w:hAnsi="ISOCPEUR" w:cs="Times New Roman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7697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7E5D44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597769EE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8D5F6" w14:textId="77777777" w:rsidR="00851AD0" w:rsidRPr="00D5096F" w:rsidRDefault="00851AD0" w:rsidP="00851AD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2399" w14:textId="3E9CC216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36744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D8EDF" w14:textId="77777777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EBB88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24ED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E6DBE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DD1A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53086F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2728A390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7C6F8" w14:textId="77777777" w:rsidR="00851AD0" w:rsidRPr="00D5096F" w:rsidRDefault="00851AD0" w:rsidP="00851A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90D6E" w14:textId="1ECE8A54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2008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AC27A" w14:textId="77777777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3878D" w14:textId="749D852A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42621" w14:textId="5A0A957E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7AE21" w14:textId="6315D8B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028A4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3F0C6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162F1B4D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797AA" w14:textId="77777777" w:rsidR="00851AD0" w:rsidRPr="00D5096F" w:rsidRDefault="00851AD0" w:rsidP="00851AD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2321E" w14:textId="5827CB6E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8F2D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88F0" w14:textId="77777777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45FD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DCD8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A0D74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303D0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E63940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46295D20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24A7" w14:textId="77777777" w:rsidR="00851AD0" w:rsidRPr="00D5096F" w:rsidRDefault="00851AD0" w:rsidP="00851A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DFAD" w14:textId="09B42AD5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100х50х3000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D4DA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C8356" w14:textId="5FDBE81F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79C6" w14:textId="1264D6B0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5A67" w14:textId="418CE738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3E11C" w14:textId="558F1B8B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FB1C8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F431DB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79830AB6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61CD" w14:textId="77777777" w:rsidR="00851AD0" w:rsidRPr="00D5096F" w:rsidRDefault="00851AD0" w:rsidP="00851A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D2C3" w14:textId="6E209948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100х3000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C3BC8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E69A7" w14:textId="73A54DAC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3191" w14:textId="27A1BCB1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51EF" w14:textId="02D099DD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DF187" w14:textId="17AB524F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8843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231901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240C77E7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CFAB" w14:textId="77777777" w:rsidR="00851AD0" w:rsidRPr="00D5096F" w:rsidRDefault="00851AD0" w:rsidP="00851A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AE2A" w14:textId="22815BD2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28F8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79645" w14:textId="57AC5DD5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CFA7" w14:textId="0A98865B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F370" w14:textId="1866F999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5EB40" w14:textId="41822053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 w:rsidRPr="005279E0"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ECEBE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DE165B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40F41CED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A067" w14:textId="77777777" w:rsidR="00851AD0" w:rsidRPr="00D5096F" w:rsidRDefault="00851AD0" w:rsidP="00851A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4DD5" w14:textId="381EDD67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C9FB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587B6" w14:textId="77777777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42FAE" w14:textId="13209CAD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5E287" w14:textId="65274DAC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375A" w14:textId="2FDB9B7F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83728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38F3F7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00C71705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93E6" w14:textId="77777777" w:rsidR="00851AD0" w:rsidRPr="00D5096F" w:rsidRDefault="00851AD0" w:rsidP="00851A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4DCA9" w14:textId="16E93314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 w:rsidRPr="00FC4C2D">
              <w:rPr>
                <w:rFonts w:ascii="ISOCPEUR" w:hAnsi="ISOCPEUR" w:cs="Times New Roman"/>
              </w:rPr>
              <w:t>Крепление ТМ к стене (</w:t>
            </w:r>
            <w:r>
              <w:rPr>
                <w:rFonts w:ascii="ISOCPEUR" w:hAnsi="ISOCPEUR" w:cs="Times New Roman"/>
              </w:rPr>
              <w:t>скоба</w:t>
            </w:r>
            <w:r w:rsidRPr="00FC4C2D">
              <w:rPr>
                <w:rFonts w:ascii="ISOCPEUR" w:hAnsi="ISOCPEUR" w:cs="Times New Roman"/>
              </w:rPr>
              <w:t>) для вертикального монтажа осн.</w:t>
            </w:r>
            <w:r>
              <w:rPr>
                <w:rFonts w:ascii="ISOCPEUR" w:hAnsi="ISOCPEUR" w:cs="Times New Roman"/>
              </w:rPr>
              <w:t>1</w:t>
            </w:r>
            <w:r w:rsidRPr="00FC4C2D">
              <w:rPr>
                <w:rFonts w:ascii="ISOCPEUR" w:hAnsi="ISOCPEUR" w:cs="Times New Roman"/>
              </w:rPr>
              <w:t>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0DD9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9F820" w14:textId="0B5934E0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BMM10</w:t>
            </w:r>
            <w:r>
              <w:rPr>
                <w:rFonts w:ascii="ISOCPEUR" w:hAnsi="ISOCPEUR" w:cs="Times New Roman"/>
              </w:rPr>
              <w:t>1</w:t>
            </w:r>
            <w:r>
              <w:rPr>
                <w:rFonts w:ascii="ISOCPEUR" w:hAnsi="ISOCPEUR" w:cs="Times New Roman"/>
                <w:lang w:val="en-US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C99A" w14:textId="784E2819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2FAF4" w14:textId="69654629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22C98" w14:textId="6D416F21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5A7C6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5227A1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54C4B417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AD1E3" w14:textId="77777777" w:rsidR="00851AD0" w:rsidRPr="00D5096F" w:rsidRDefault="00851AD0" w:rsidP="00851A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2DEB6" w14:textId="025135D6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CB0E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890E2" w14:textId="008AF523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AFBCD" w14:textId="6DEB0180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CF2D" w14:textId="6BA58EC4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AB3CE" w14:textId="4962EB5D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0EA75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F77D3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361C4B9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B96A" w14:textId="77777777" w:rsidR="00851AD0" w:rsidRPr="00D5096F" w:rsidRDefault="00851AD0" w:rsidP="00851A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CFED" w14:textId="72EC39DB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BAEB0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4585" w14:textId="6B74760D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BFE8" w14:textId="6DE1B559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F0C9" w14:textId="06F71571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43020" w14:textId="4FFE3823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  <w:r w:rsidRPr="005279E0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7250D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852D00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0173632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C919" w14:textId="77777777" w:rsidR="00851AD0" w:rsidRPr="00D5096F" w:rsidRDefault="00851AD0" w:rsidP="00851A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EB299" w14:textId="66BC775F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</w:t>
            </w:r>
            <w:r>
              <w:rPr>
                <w:rFonts w:ascii="ISOCPEUR" w:hAnsi="ISOCPEUR" w:cs="Times New Roman"/>
              </w:rPr>
              <w:t>НД</w:t>
            </w:r>
            <w:r w:rsidRPr="00F309E7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25, чёрная,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94CA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D0F1" w14:textId="673C5D7D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71725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A72F0" w14:textId="11DB666B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1C4F" w14:textId="28F4E0D4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C23E" w14:textId="5561E335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7933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60679B" w14:textId="275638F4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Монтаж на кровле</w:t>
            </w:r>
          </w:p>
        </w:tc>
      </w:tr>
      <w:tr w:rsidR="00851AD0" w:rsidRPr="00D5096F" w14:paraId="569DD45C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E96D8" w14:textId="77777777" w:rsidR="00851AD0" w:rsidRPr="00D5096F" w:rsidRDefault="00851AD0" w:rsidP="00851A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DBC9A" w14:textId="31D3B42B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46F8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48EEF" w14:textId="21B3B30F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1D73" w14:textId="05E90D56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28837" w14:textId="58B14946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06BBE" w14:textId="2454E2A4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48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20F9F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E180E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384FFB49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8B040" w14:textId="77777777" w:rsidR="00851AD0" w:rsidRPr="00D5096F" w:rsidRDefault="00851AD0" w:rsidP="00851A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E777F" w14:textId="678769BE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FA82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92FFC" w14:textId="77777777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9975" w14:textId="50F098C1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FF36" w14:textId="3921122F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8F10" w14:textId="44C36865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9277D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7CB59C" w14:textId="1788C3EF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851AD0" w:rsidRPr="00D5096F" w14:paraId="7C7C1B64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802A6" w14:textId="77777777" w:rsidR="00851AD0" w:rsidRPr="00D5096F" w:rsidRDefault="00851AD0" w:rsidP="00851A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A8010" w14:textId="74D1681C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8CB3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59348" w14:textId="2093F488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00C57" w14:textId="6718D0B5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67FB" w14:textId="3E0B9EA6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E420" w14:textId="5ED2198C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4E3A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90686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08EFEB19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3CDEE" w14:textId="77777777" w:rsidR="00851AD0" w:rsidRPr="00D5096F" w:rsidRDefault="00851AD0" w:rsidP="00851A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FEE04" w14:textId="3D2B087F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DF07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AE5A4" w14:textId="36F1B48C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86CBE" w14:textId="71A8327A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07649" w14:textId="5CA5676F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B060" w14:textId="507DE391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93543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CEB6A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1E9CB53B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AE14A" w14:textId="77777777" w:rsidR="00851AD0" w:rsidRPr="00D5096F" w:rsidRDefault="00851AD0" w:rsidP="00851A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D176" w14:textId="08900E24" w:rsidR="00851AD0" w:rsidRDefault="00851AD0" w:rsidP="00851AD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</w:t>
            </w:r>
            <w:r w:rsidRPr="009870FF">
              <w:rPr>
                <w:rFonts w:ascii="ISOCPEUR" w:hAnsi="ISOCPEUR" w:cs="Times New Roman"/>
              </w:rPr>
              <w:t>роход</w:t>
            </w:r>
            <w:r>
              <w:rPr>
                <w:rFonts w:ascii="ISOCPEUR" w:hAnsi="ISOCPEUR" w:cs="Times New Roman"/>
              </w:rPr>
              <w:t>к</w:t>
            </w:r>
            <w:r w:rsidRPr="009870FF">
              <w:rPr>
                <w:rFonts w:ascii="ISOCPEUR" w:hAnsi="ISOCPEUR" w:cs="Times New Roman"/>
              </w:rPr>
              <w:t>а трубы малого сечения</w:t>
            </w:r>
            <w:r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  <w:lang w:val="en-US"/>
              </w:rPr>
              <w:t>D</w:t>
            </w:r>
            <w:r>
              <w:rPr>
                <w:rFonts w:ascii="ISOCPEUR" w:hAnsi="ISOCPEUR" w:cs="Times New Roman"/>
              </w:rPr>
              <w:t xml:space="preserve">у 50 </w:t>
            </w:r>
            <w:r w:rsidRPr="009870FF">
              <w:rPr>
                <w:rFonts w:ascii="ISOCPEUR" w:hAnsi="ISOCPEUR" w:cs="Times New Roman"/>
              </w:rPr>
              <w:t>через кровлю</w:t>
            </w:r>
            <w:r>
              <w:rPr>
                <w:rFonts w:ascii="ISOCPEUR" w:hAnsi="ISOCPEUR" w:cs="Times New Roman"/>
              </w:rPr>
              <w:t xml:space="preserve"> (Узел </w:t>
            </w:r>
            <w:r w:rsidRPr="00EC7E19">
              <w:rPr>
                <w:rFonts w:ascii="ISOCPEUR" w:hAnsi="ISOCPEUR" w:cs="Times New Roman"/>
              </w:rPr>
              <w:t>У.7.2-2021.12</w:t>
            </w:r>
            <w:r>
              <w:rPr>
                <w:rFonts w:ascii="ISOCPEUR" w:hAnsi="ISOCPEUR" w:cs="Times New Roman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D8631" w14:textId="197B341A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  <w:r w:rsidRPr="006A408B">
              <w:rPr>
                <w:rFonts w:ascii="ISOCPEUR" w:hAnsi="ISOCPEUR" w:cs="Times New Roman"/>
              </w:rPr>
              <w:t xml:space="preserve">ТН-КРОВЛЯ Классик </w:t>
            </w:r>
            <w:proofErr w:type="spellStart"/>
            <w:r w:rsidRPr="006A408B">
              <w:rPr>
                <w:rFonts w:ascii="ISOCPEUR" w:hAnsi="ISOCPEUR" w:cs="Times New Roman"/>
              </w:rPr>
              <w:t>Проф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1D5F9" w14:textId="77777777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A98EE" w14:textId="268A85B1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proofErr w:type="spellStart"/>
            <w:r>
              <w:rPr>
                <w:rFonts w:ascii="ISOCPEUR" w:hAnsi="ISOCPEUR" w:cs="Times New Roman"/>
              </w:rPr>
              <w:t>Технониколь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DCBE" w14:textId="2B378C4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4FA5" w14:textId="0D0D4362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5911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A798C6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51AD0" w:rsidRPr="00D5096F" w14:paraId="714E732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14EFA" w14:textId="77777777" w:rsidR="00851AD0" w:rsidRPr="00D5096F" w:rsidRDefault="00851AD0" w:rsidP="006B2A81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D603" w14:textId="08C1BC5B" w:rsidR="00851AD0" w:rsidRDefault="00FA6FD3" w:rsidP="00FA6FD3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FA6FD3">
              <w:rPr>
                <w:rFonts w:ascii="ISOCPEUR" w:hAnsi="ISOCPEUR" w:cs="Times New Roman"/>
                <w:b/>
                <w:u w:val="single"/>
              </w:rPr>
              <w:t xml:space="preserve">Общий лоток в пом. 3.20 на </w:t>
            </w:r>
            <w:proofErr w:type="spellStart"/>
            <w:r w:rsidRPr="00FA6FD3">
              <w:rPr>
                <w:rFonts w:ascii="ISOCPEUR" w:hAnsi="ISOCPEUR" w:cs="Times New Roman"/>
                <w:b/>
                <w:u w:val="single"/>
              </w:rPr>
              <w:t>отм</w:t>
            </w:r>
            <w:proofErr w:type="spellEnd"/>
            <w:r w:rsidRPr="00FA6FD3">
              <w:rPr>
                <w:rFonts w:ascii="ISOCPEUR" w:hAnsi="ISOCPEUR" w:cs="Times New Roman"/>
                <w:b/>
                <w:u w:val="single"/>
              </w:rPr>
              <w:t>. +7,200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2169" w14:textId="77777777" w:rsidR="00851AD0" w:rsidRPr="006A408B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87756" w14:textId="77777777" w:rsidR="00851AD0" w:rsidRPr="002D2387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EEF2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5F14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5FB4" w14:textId="77777777" w:rsidR="00851AD0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14EBD" w14:textId="77777777" w:rsidR="00851AD0" w:rsidRPr="00D5096F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76740B" w14:textId="77777777" w:rsidR="00851AD0" w:rsidRPr="00F74C84" w:rsidRDefault="00851AD0" w:rsidP="00851A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FA6FD3" w:rsidRPr="00D5096F" w14:paraId="3418A19E" w14:textId="77777777" w:rsidTr="00BD3C0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AE79" w14:textId="77777777" w:rsidR="00FA6FD3" w:rsidRPr="00D5096F" w:rsidRDefault="00FA6FD3" w:rsidP="00FA6FD3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950F7" w14:textId="5112413E" w:rsidR="00FA6FD3" w:rsidRDefault="00FA6FD3" w:rsidP="00FA6FD3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200х50х3000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FAFC" w14:textId="77777777" w:rsidR="00FA6FD3" w:rsidRPr="006A408B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548F" w14:textId="445DC961" w:rsidR="00FA6FD3" w:rsidRPr="002D2387" w:rsidRDefault="00FA6FD3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35264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8E8EF" w14:textId="5D03709E" w:rsidR="00FA6FD3" w:rsidRDefault="00FA6FD3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D03BF" w14:textId="68044A31" w:rsidR="00FA6FD3" w:rsidRDefault="00FA6FD3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2597F3" w14:textId="19D62DAF" w:rsidR="00FA6FD3" w:rsidRDefault="009773AC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E56D" w14:textId="77777777" w:rsidR="00FA6FD3" w:rsidRPr="00D5096F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83727" w14:textId="77777777" w:rsidR="00FA6FD3" w:rsidRPr="00F74C84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FA6FD3" w:rsidRPr="00D5096F" w14:paraId="14F2DC56" w14:textId="77777777" w:rsidTr="00BD3C0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D0B0F" w14:textId="77777777" w:rsidR="00FA6FD3" w:rsidRPr="00D5096F" w:rsidRDefault="00FA6FD3" w:rsidP="00FA6FD3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FE11" w14:textId="01059B1C" w:rsidR="00FA6FD3" w:rsidRDefault="00FA6FD3" w:rsidP="00FA6FD3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200х3000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88DD1" w14:textId="77777777" w:rsidR="00FA6FD3" w:rsidRPr="006A408B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7B3D" w14:textId="4F1C3B17" w:rsidR="00FA6FD3" w:rsidRPr="002D2387" w:rsidRDefault="00FA6FD3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DE14" w14:textId="0913CADC" w:rsidR="00FA6FD3" w:rsidRDefault="00FA6FD3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761D" w14:textId="575A0F45" w:rsidR="00FA6FD3" w:rsidRDefault="00FA6FD3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110FFF" w14:textId="13892FF1" w:rsidR="00FA6FD3" w:rsidRDefault="009773AC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FA531" w14:textId="77777777" w:rsidR="00FA6FD3" w:rsidRPr="00D5096F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136DF" w14:textId="77777777" w:rsidR="00FA6FD3" w:rsidRPr="00F74C84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FA6FD3" w:rsidRPr="00D5096F" w14:paraId="3D34DC16" w14:textId="77777777" w:rsidTr="00BD3C0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821E" w14:textId="77777777" w:rsidR="00FA6FD3" w:rsidRPr="00D5096F" w:rsidRDefault="00FA6FD3" w:rsidP="00FA6FD3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9F8D" w14:textId="2967B73A" w:rsidR="00FA6FD3" w:rsidRDefault="00FA6FD3" w:rsidP="00FA6FD3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B838" w14:textId="77777777" w:rsidR="00FA6FD3" w:rsidRPr="006A408B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0792" w14:textId="0AED03AA" w:rsidR="00FA6FD3" w:rsidRPr="002D2387" w:rsidRDefault="00FA6FD3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B53F8" w14:textId="41B25132" w:rsidR="00FA6FD3" w:rsidRDefault="00FA6FD3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022C" w14:textId="70E1CD18" w:rsidR="00FA6FD3" w:rsidRDefault="00FA6FD3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8D2AD9" w14:textId="14271381" w:rsidR="00FA6FD3" w:rsidRDefault="009773AC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1B101" w14:textId="77777777" w:rsidR="00FA6FD3" w:rsidRPr="00D5096F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05BF6" w14:textId="77777777" w:rsidR="00FA6FD3" w:rsidRPr="00F74C84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FA6FD3" w:rsidRPr="00D5096F" w14:paraId="4DE92E63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1D8A7" w14:textId="77777777" w:rsidR="00FA6FD3" w:rsidRPr="00D5096F" w:rsidRDefault="00FA6FD3" w:rsidP="00FA6FD3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160E7" w14:textId="2D2A1EFF" w:rsidR="00FA6FD3" w:rsidRDefault="00FA6FD3" w:rsidP="00FA6FD3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CPO 90 горизонтальный 90° 200х50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F366B" w14:textId="77777777" w:rsidR="00FA6FD3" w:rsidRPr="006A408B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758B2" w14:textId="43F3F487" w:rsidR="00FA6FD3" w:rsidRPr="002D2387" w:rsidRDefault="00FA6FD3" w:rsidP="00FA6FD3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36004K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29CDA" w14:textId="00F8BB5C" w:rsidR="00FA6FD3" w:rsidRDefault="00FA6FD3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268C" w14:textId="61386381" w:rsidR="00FA6FD3" w:rsidRDefault="00FA6FD3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8A0C" w14:textId="384CE25A" w:rsidR="00FA6FD3" w:rsidRDefault="005A7C15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C940" w14:textId="77777777" w:rsidR="00FA6FD3" w:rsidRPr="00D5096F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D45C63" w14:textId="77777777" w:rsidR="00FA6FD3" w:rsidRPr="00F74C84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FA6FD3" w:rsidRPr="00D5096F" w14:paraId="54B275DA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55F70" w14:textId="77777777" w:rsidR="00FA6FD3" w:rsidRPr="00D5096F" w:rsidRDefault="00FA6FD3" w:rsidP="00FA6FD3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0C80" w14:textId="1295CA2C" w:rsidR="00FA6FD3" w:rsidRDefault="00FA6FD3" w:rsidP="00FA6FD3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B68E9" w14:textId="77777777" w:rsidR="00FA6FD3" w:rsidRPr="006A408B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48764" w14:textId="77777777" w:rsidR="00FA6FD3" w:rsidRPr="002D2387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ACB84" w14:textId="1779BC99" w:rsidR="00FA6FD3" w:rsidRDefault="00FA6FD3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45AC" w14:textId="3444FF6B" w:rsidR="00FA6FD3" w:rsidRDefault="00FA6FD3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8C3C" w14:textId="56076A6F" w:rsidR="00FA6FD3" w:rsidRDefault="00FA6FD3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7AED7" w14:textId="77777777" w:rsidR="00FA6FD3" w:rsidRPr="00D5096F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BB4E2A" w14:textId="77777777" w:rsidR="00FA6FD3" w:rsidRPr="00F74C84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FA6FD3" w:rsidRPr="00D5096F" w14:paraId="6D81A8C7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CA884" w14:textId="77777777" w:rsidR="00FA6FD3" w:rsidRPr="00D5096F" w:rsidRDefault="00FA6FD3" w:rsidP="00FA6FD3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976F" w14:textId="31B1CFD4" w:rsidR="00FA6FD3" w:rsidRDefault="00FA6FD3" w:rsidP="00FA6FD3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Профиль</w:t>
            </w:r>
            <w:r w:rsidRPr="0098749F">
              <w:rPr>
                <w:rFonts w:ascii="ISOCPEUR" w:hAnsi="ISOCPEUR" w:cs="Times New Roman"/>
              </w:rPr>
              <w:t xml:space="preserve"> П-образный </w:t>
            </w:r>
            <w:r w:rsidRPr="0098749F">
              <w:rPr>
                <w:rFonts w:ascii="ISOCPEUR" w:hAnsi="ISOCPEUR" w:cs="Times New Roman"/>
                <w:lang w:val="en-US"/>
              </w:rPr>
              <w:t>PSL</w:t>
            </w:r>
            <w:r w:rsidRPr="0098749F">
              <w:rPr>
                <w:rFonts w:ascii="ISOCPEUR" w:hAnsi="ISOCPEUR" w:cs="Times New Roman"/>
              </w:rPr>
              <w:t xml:space="preserve">, </w:t>
            </w:r>
            <w:r w:rsidRPr="0098749F">
              <w:rPr>
                <w:rFonts w:ascii="ISOCPEUR" w:hAnsi="ISOCPEUR" w:cs="Times New Roman"/>
                <w:lang w:val="en-US"/>
              </w:rPr>
              <w:t>L</w:t>
            </w:r>
            <w:r w:rsidRPr="0098749F">
              <w:rPr>
                <w:rFonts w:ascii="ISOCPEUR" w:hAnsi="ISOCPEUR" w:cs="Times New Roman"/>
              </w:rPr>
              <w:t>300, толщ.1,5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621A" w14:textId="77777777" w:rsidR="00FA6FD3" w:rsidRPr="006A408B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7651F" w14:textId="0D7ED7DA" w:rsidR="00FA6FD3" w:rsidRPr="002D2387" w:rsidRDefault="00FA6FD3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BPL2903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42C2" w14:textId="562B85E2" w:rsidR="00FA6FD3" w:rsidRDefault="00FA6FD3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0E6EA" w14:textId="5EBC1813" w:rsidR="00FA6FD3" w:rsidRDefault="00FA6FD3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8210" w14:textId="2DDC8D02" w:rsidR="00FA6FD3" w:rsidRDefault="005A7C15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7E99" w14:textId="77777777" w:rsidR="00FA6FD3" w:rsidRPr="00D5096F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E684CD" w14:textId="77777777" w:rsidR="00FA6FD3" w:rsidRPr="00F74C84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FA6FD3" w:rsidRPr="00D5096F" w14:paraId="24450D2D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C152" w14:textId="77777777" w:rsidR="00FA6FD3" w:rsidRPr="00D5096F" w:rsidRDefault="00FA6FD3" w:rsidP="00FA6FD3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93756" w14:textId="6E700D02" w:rsidR="00FA6FD3" w:rsidRDefault="00FA6FD3" w:rsidP="00FA6FD3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Шпилька резьбовая М8х1000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CC231" w14:textId="77777777" w:rsidR="00FA6FD3" w:rsidRPr="006A408B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DDD7" w14:textId="5BAFF957" w:rsidR="00FA6FD3" w:rsidRPr="002D2387" w:rsidRDefault="00FA6FD3" w:rsidP="00FA6FD3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CM200801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6DAE" w14:textId="08FD62F0" w:rsidR="00FA6FD3" w:rsidRDefault="00FA6FD3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D6755" w14:textId="7BC94CFA" w:rsidR="00FA6FD3" w:rsidRDefault="00FA6FD3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E76B" w14:textId="5A14EA1F" w:rsidR="00FA6FD3" w:rsidRDefault="005A7C15" w:rsidP="00FA6FD3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7CEE8" w14:textId="77777777" w:rsidR="00FA6FD3" w:rsidRPr="00D5096F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D98EB8" w14:textId="77777777" w:rsidR="00FA6FD3" w:rsidRPr="00F74C84" w:rsidRDefault="00FA6FD3" w:rsidP="00FA6FD3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460555" w:rsidRPr="00D5096F" w14:paraId="510CE89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3325" w14:textId="77777777" w:rsidR="00460555" w:rsidRPr="00D5096F" w:rsidRDefault="00460555" w:rsidP="0046055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1C3F7" w14:textId="5D93CABB" w:rsidR="00460555" w:rsidRDefault="00460555" w:rsidP="00460555">
            <w:pPr>
              <w:pStyle w:val="af3"/>
              <w:rPr>
                <w:rFonts w:ascii="ISOCPEUR" w:hAnsi="ISOCPEUR" w:cs="Times New Roman"/>
              </w:rPr>
            </w:pPr>
            <w:r w:rsidRPr="0092398F">
              <w:rPr>
                <w:rFonts w:ascii="ISOCPEUR" w:hAnsi="ISOCPEUR" w:cs="Times New Roman"/>
              </w:rPr>
              <w:t>Крепление к профнастилу V-образное M8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DD68" w14:textId="77777777" w:rsidR="00460555" w:rsidRPr="006A408B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B03B" w14:textId="09D560B9" w:rsidR="00460555" w:rsidRPr="002D2387" w:rsidRDefault="00460555" w:rsidP="00460555">
            <w:pPr>
              <w:pStyle w:val="af5"/>
              <w:rPr>
                <w:rFonts w:ascii="ISOCPEUR" w:hAnsi="ISOCPEUR" w:cs="Times New Roman"/>
              </w:rPr>
            </w:pPr>
            <w:r w:rsidRPr="0092398F">
              <w:rPr>
                <w:rFonts w:ascii="ISOCPEUR" w:hAnsi="ISOCPEUR" w:cs="Times New Roman"/>
              </w:rPr>
              <w:t>CM330800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68BEA" w14:textId="59EC50A7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90F5" w14:textId="59DF0064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F813" w14:textId="312E3D5C" w:rsidR="00460555" w:rsidRP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A81F" w14:textId="77777777" w:rsidR="00460555" w:rsidRPr="00D5096F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AA871" w14:textId="77777777" w:rsidR="00460555" w:rsidRPr="00F74C84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460555" w:rsidRPr="00D5096F" w14:paraId="19890C77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DBFCE" w14:textId="77777777" w:rsidR="00460555" w:rsidRPr="00D5096F" w:rsidRDefault="00460555" w:rsidP="0046055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2830" w14:textId="4ABD0DC4" w:rsidR="00460555" w:rsidRDefault="00460555" w:rsidP="00460555">
            <w:pPr>
              <w:pStyle w:val="af3"/>
              <w:rPr>
                <w:rFonts w:ascii="ISOCPEUR" w:hAnsi="ISOCPEUR" w:cs="Times New Roman"/>
              </w:rPr>
            </w:pPr>
            <w:r w:rsidRPr="00CD32E5">
              <w:rPr>
                <w:rFonts w:ascii="ISOCPEUR" w:hAnsi="ISOCPEUR" w:cs="Times New Roman"/>
              </w:rPr>
              <w:t>Болт с шестигранной головкой М10х120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697EC" w14:textId="77777777" w:rsidR="00460555" w:rsidRPr="006A408B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F1473" w14:textId="51C5E920" w:rsidR="00460555" w:rsidRPr="009A4102" w:rsidRDefault="00460555" w:rsidP="00460555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92398F">
              <w:rPr>
                <w:rFonts w:ascii="ISOCPEUR" w:hAnsi="ISOCPEUR" w:cs="Times New Roman"/>
              </w:rPr>
              <w:t>CM</w:t>
            </w:r>
            <w:r>
              <w:rPr>
                <w:rFonts w:ascii="ISOCPEUR" w:hAnsi="ISOCPEUR" w:cs="Times New Roman"/>
              </w:rPr>
              <w:t>081012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3FD7" w14:textId="308D510F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008F" w14:textId="386B7D86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8458B" w14:textId="5F6CC3A8" w:rsidR="00460555" w:rsidRP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0A5F0" w14:textId="77777777" w:rsidR="00460555" w:rsidRPr="00D5096F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9AA3C1" w14:textId="77777777" w:rsidR="00460555" w:rsidRPr="00F74C84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460555" w:rsidRPr="00D5096F" w14:paraId="7BAEEF60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FF3B1" w14:textId="77777777" w:rsidR="00460555" w:rsidRPr="00D5096F" w:rsidRDefault="00460555" w:rsidP="0046055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4AB90" w14:textId="416D39C5" w:rsidR="00460555" w:rsidRDefault="00460555" w:rsidP="00460555">
            <w:pPr>
              <w:pStyle w:val="af3"/>
              <w:rPr>
                <w:rFonts w:ascii="ISOCPEUR" w:hAnsi="ISOCPEUR" w:cs="Times New Roman"/>
              </w:rPr>
            </w:pPr>
            <w:r w:rsidRPr="00CD32E5">
              <w:rPr>
                <w:rFonts w:ascii="ISOCPEUR" w:hAnsi="ISOCPEUR" w:cs="Times New Roman"/>
              </w:rPr>
              <w:t>Шайба М10 кузовная DIN9021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67A1E" w14:textId="77777777" w:rsidR="00460555" w:rsidRPr="006A408B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C3B0" w14:textId="164E0353" w:rsidR="00460555" w:rsidRPr="009A4102" w:rsidRDefault="00460555" w:rsidP="00460555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92398F">
              <w:rPr>
                <w:rFonts w:ascii="ISOCPEUR" w:hAnsi="ISOCPEUR" w:cs="Times New Roman"/>
              </w:rPr>
              <w:t>CM</w:t>
            </w:r>
            <w:r>
              <w:rPr>
                <w:rFonts w:ascii="ISOCPEUR" w:hAnsi="ISOCPEUR" w:cs="Times New Roman"/>
              </w:rPr>
              <w:t>121000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1B45" w14:textId="49E248F0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1E1EF" w14:textId="09150B76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6CAE" w14:textId="2BF8C184" w:rsidR="00460555" w:rsidRP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74DC4" w14:textId="77777777" w:rsidR="00460555" w:rsidRPr="00D5096F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6F2A1A" w14:textId="77777777" w:rsidR="00460555" w:rsidRPr="00F74C84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460555" w:rsidRPr="00D5096F" w14:paraId="188F2325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21E1B" w14:textId="77777777" w:rsidR="00460555" w:rsidRPr="00D5096F" w:rsidRDefault="00460555" w:rsidP="0046055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99866" w14:textId="5A08FF79" w:rsidR="00460555" w:rsidRDefault="00460555" w:rsidP="00460555">
            <w:pPr>
              <w:pStyle w:val="af3"/>
              <w:rPr>
                <w:rFonts w:ascii="ISOCPEUR" w:hAnsi="ISOCPEUR" w:cs="Times New Roman"/>
              </w:rPr>
            </w:pPr>
            <w:r w:rsidRPr="00AC5C21">
              <w:rPr>
                <w:rFonts w:ascii="ISOCPEUR" w:hAnsi="ISOCPEUR" w:cs="Times New Roman"/>
              </w:rPr>
              <w:t>Гайка шестигранная М10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8496F" w14:textId="77777777" w:rsidR="00460555" w:rsidRPr="006A408B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61E7F" w14:textId="263DA29F" w:rsidR="00460555" w:rsidRPr="009A4102" w:rsidRDefault="00460555" w:rsidP="00460555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92398F">
              <w:rPr>
                <w:rFonts w:ascii="ISOCPEUR" w:hAnsi="ISOCPEUR" w:cs="Times New Roman"/>
              </w:rPr>
              <w:t>CM</w:t>
            </w:r>
            <w:r>
              <w:rPr>
                <w:rFonts w:ascii="ISOCPEUR" w:hAnsi="ISOCPEUR" w:cs="Times New Roman"/>
              </w:rPr>
              <w:t>111000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D756" w14:textId="25946330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DD8FC" w14:textId="48ADEF78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9EDBF" w14:textId="11DDAA5E" w:rsidR="00460555" w:rsidRP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AD0D" w14:textId="77777777" w:rsidR="00460555" w:rsidRPr="00D5096F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B59E84" w14:textId="77777777" w:rsidR="00460555" w:rsidRPr="00F74C84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460555" w:rsidRPr="00D5096F" w14:paraId="5430D28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E3B4" w14:textId="77777777" w:rsidR="00460555" w:rsidRPr="00D5096F" w:rsidRDefault="00460555" w:rsidP="0046055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67935" w14:textId="7909142E" w:rsidR="00460555" w:rsidRDefault="00460555" w:rsidP="0046055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Гайка шестигранная М8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4DA2B" w14:textId="77777777" w:rsidR="00460555" w:rsidRPr="006A408B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7D63" w14:textId="6C583187" w:rsidR="00460555" w:rsidRPr="002D2387" w:rsidRDefault="00460555" w:rsidP="00460555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110800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109AA" w14:textId="0E70FBF6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C2A1" w14:textId="1F7EBFD8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38EB4" w14:textId="1748B8C0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65EBD" w14:textId="77777777" w:rsidR="00460555" w:rsidRPr="00D5096F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0D6037" w14:textId="77777777" w:rsidR="00460555" w:rsidRPr="00F74C84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460555" w:rsidRPr="00D5096F" w14:paraId="52BC4630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B2611" w14:textId="77777777" w:rsidR="00460555" w:rsidRPr="00D5096F" w:rsidRDefault="00460555" w:rsidP="0046055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4027" w14:textId="7E23A577" w:rsidR="00460555" w:rsidRDefault="00460555" w:rsidP="0046055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Шайба с узкими полями М8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9FA2D" w14:textId="77777777" w:rsidR="00460555" w:rsidRPr="006A408B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5A4D" w14:textId="388FBAD2" w:rsidR="00460555" w:rsidRPr="002D2387" w:rsidRDefault="00460555" w:rsidP="00460555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  <w:lang w:val="en-US"/>
              </w:rPr>
              <w:t>24</w:t>
            </w:r>
            <w:r>
              <w:rPr>
                <w:rFonts w:ascii="ISOCPEUR" w:hAnsi="ISOCPEUR" w:cs="Times New Roman"/>
              </w:rPr>
              <w:t>0800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82087" w14:textId="7CFED60A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ABBD" w14:textId="57662FF9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638E" w14:textId="6C0A5593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F5A9" w14:textId="77777777" w:rsidR="00460555" w:rsidRPr="00D5096F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6D1B46" w14:textId="77777777" w:rsidR="00460555" w:rsidRPr="00F74C84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460555" w:rsidRPr="00D5096F" w14:paraId="4F68653A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D7FB9" w14:textId="77777777" w:rsidR="00460555" w:rsidRPr="00D5096F" w:rsidRDefault="00460555" w:rsidP="0046055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9F58" w14:textId="108F51DF" w:rsidR="00460555" w:rsidRDefault="00460555" w:rsidP="00460555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C338" w14:textId="77777777" w:rsidR="00460555" w:rsidRPr="006A408B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8036D" w14:textId="65447F0C" w:rsidR="00460555" w:rsidRPr="002D2387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83C66" w14:textId="0FCAE18E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1D9B1" w14:textId="753BB12A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91D76" w14:textId="0E089B63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209E" w14:textId="77777777" w:rsidR="00460555" w:rsidRPr="00D5096F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8C24B1" w14:textId="77777777" w:rsidR="00460555" w:rsidRPr="00F74C84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460555" w:rsidRPr="00D5096F" w14:paraId="5E63036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0547C" w14:textId="77777777" w:rsidR="00460555" w:rsidRPr="00D5096F" w:rsidRDefault="00460555" w:rsidP="0046055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600E5" w14:textId="77777777" w:rsidR="00460555" w:rsidRDefault="00460555" w:rsidP="00460555">
            <w:pPr>
              <w:pStyle w:val="af3"/>
              <w:rPr>
                <w:rFonts w:ascii="ISOCPEUR" w:hAnsi="ISOCPEUR" w:cs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D481A" w14:textId="77777777" w:rsidR="00460555" w:rsidRPr="006A408B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3F179" w14:textId="77777777" w:rsidR="00460555" w:rsidRPr="002D2387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39B9A" w14:textId="77777777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54B53" w14:textId="77777777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7639B" w14:textId="77777777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4EA7A" w14:textId="77777777" w:rsidR="00460555" w:rsidRPr="00D5096F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543ADC" w14:textId="77777777" w:rsidR="00460555" w:rsidRPr="00F74C84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460555" w:rsidRPr="00D5096F" w14:paraId="4FC4F3E9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58B04" w14:textId="77777777" w:rsidR="00460555" w:rsidRPr="00D5096F" w:rsidRDefault="00460555" w:rsidP="003E6337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2C5B5" w14:textId="46D0E32B" w:rsidR="00460555" w:rsidRDefault="003E6337" w:rsidP="003E6337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  <w:b/>
                <w:u w:val="single"/>
              </w:rPr>
              <w:t>Воздушные клапаны приточной вентиляции ПЕ4.1-ПЕ4.5 … ПЕ7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7A5DE" w14:textId="77777777" w:rsidR="00460555" w:rsidRPr="006A408B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0BE5" w14:textId="77777777" w:rsidR="00460555" w:rsidRPr="002D2387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C064B" w14:textId="77777777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2445" w14:textId="77777777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274E" w14:textId="77777777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DD0A" w14:textId="77777777" w:rsidR="00460555" w:rsidRPr="00D5096F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5A8C4A" w14:textId="77777777" w:rsidR="00460555" w:rsidRPr="00F74C84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460555" w:rsidRPr="00D5096F" w14:paraId="57A6C0A4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E0EC8" w14:textId="77777777" w:rsidR="00460555" w:rsidRPr="00D5096F" w:rsidRDefault="00460555" w:rsidP="003E6337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9E007" w14:textId="3E1090D1" w:rsidR="00460555" w:rsidRDefault="003E6337" w:rsidP="0046055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 ШУ-ПЕ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506D" w14:textId="77777777" w:rsidR="00460555" w:rsidRPr="006A408B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1DF2" w14:textId="77777777" w:rsidR="00460555" w:rsidRPr="002D2387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F972B" w14:textId="77777777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26B0" w14:textId="77777777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EE28" w14:textId="77777777" w:rsidR="00460555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1B32" w14:textId="77777777" w:rsidR="00460555" w:rsidRPr="00D5096F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41C83" w14:textId="77777777" w:rsidR="00460555" w:rsidRPr="00F74C84" w:rsidRDefault="00460555" w:rsidP="0046055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E6337" w:rsidRPr="00D5096F" w14:paraId="652D857F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3D27" w14:textId="77777777" w:rsidR="003E6337" w:rsidRPr="00D5096F" w:rsidRDefault="003E6337" w:rsidP="003E633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BD863" w14:textId="69135AD7" w:rsidR="003E6337" w:rsidRDefault="003E6337" w:rsidP="003E6337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Корпус металлический 600х500х200мм навесной с монтажной платой, IP66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911ED" w14:textId="5DB312F6" w:rsidR="003E6337" w:rsidRPr="006A408B" w:rsidRDefault="003E6337" w:rsidP="003E6337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ЩМП-60.50.20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18146" w14:textId="50EAB4C1" w:rsidR="003E6337" w:rsidRPr="003E6337" w:rsidRDefault="003E6337" w:rsidP="003E6337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3E6337">
              <w:rPr>
                <w:rFonts w:ascii="ISOCPEUR" w:hAnsi="ISOCPEUR" w:cs="Times New Roman"/>
                <w:lang w:val="en-US"/>
              </w:rPr>
              <w:t>TI5-10-N-060-050-020-66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1B8B" w14:textId="7F316536" w:rsidR="003E6337" w:rsidRPr="003E6337" w:rsidRDefault="003E6337" w:rsidP="003E6337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776B" w14:textId="2D54C84B" w:rsidR="003E6337" w:rsidRPr="003E6337" w:rsidRDefault="003E6337" w:rsidP="003E6337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3E6337">
              <w:rPr>
                <w:rFonts w:ascii="ISOCPEUR" w:hAnsi="ISOCPEUR" w:cs="Times New Roman"/>
                <w:lang w:val="en-US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C0821" w14:textId="2A329978" w:rsidR="003E6337" w:rsidRPr="003E6337" w:rsidRDefault="003E6337" w:rsidP="003E6337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C60A" w14:textId="77777777" w:rsidR="003E6337" w:rsidRPr="00D5096F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BA1E6A" w14:textId="77777777" w:rsidR="003E6337" w:rsidRPr="00F74C84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E6337" w:rsidRPr="00D5096F" w14:paraId="07305B69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753CC" w14:textId="77777777" w:rsidR="003E6337" w:rsidRPr="00D5096F" w:rsidRDefault="003E6337" w:rsidP="003E633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679D8" w14:textId="1AF2E98A" w:rsidR="003E6337" w:rsidRDefault="003E6337" w:rsidP="003E6337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Выключатель нагрузки 20А, 1П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5145" w14:textId="1FCF3FD7" w:rsidR="003E6337" w:rsidRPr="006A408B" w:rsidRDefault="003E6337" w:rsidP="003E6337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ВН-32 1Р 20А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C35E" w14:textId="21EDFC35" w:rsidR="003E6337" w:rsidRPr="002D2387" w:rsidRDefault="0066397D" w:rsidP="003E6337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MNV10-1-020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DE5E" w14:textId="5D72AA3A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814F" w14:textId="12F95A66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8047" w14:textId="030DC10B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EFB3" w14:textId="77777777" w:rsidR="003E6337" w:rsidRPr="00D5096F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235995" w14:textId="77777777" w:rsidR="003E6337" w:rsidRPr="00F74C84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E6337" w:rsidRPr="00D5096F" w14:paraId="1A74860E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F7A0C" w14:textId="77777777" w:rsidR="003E6337" w:rsidRPr="00D5096F" w:rsidRDefault="003E6337" w:rsidP="003E633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1352" w14:textId="59B5A0A1" w:rsidR="003E6337" w:rsidRDefault="003E6337" w:rsidP="003E6337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Выключатель автоматический 1А, 1П, х-ка С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1F63" w14:textId="6CD0E5CE" w:rsidR="003E6337" w:rsidRPr="006A408B" w:rsidRDefault="003E6337" w:rsidP="003E6337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ВА47-29 1Р 1А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D056" w14:textId="4BFBB4F5" w:rsidR="003E6337" w:rsidRPr="002D2387" w:rsidRDefault="0066397D" w:rsidP="003E6337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MVA20-1-001-C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955FF" w14:textId="1B35AD67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50110" w14:textId="337A8DA8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8C18" w14:textId="171C9F6A" w:rsidR="003E6337" w:rsidRPr="00763E4C" w:rsidRDefault="00763E4C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940ED" w14:textId="77777777" w:rsidR="003E6337" w:rsidRPr="00D5096F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7C6D29" w14:textId="77777777" w:rsidR="003E6337" w:rsidRPr="00F74C84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E6337" w:rsidRPr="00D5096F" w14:paraId="5B4A3448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7777E" w14:textId="77777777" w:rsidR="003E6337" w:rsidRPr="00D5096F" w:rsidRDefault="003E6337" w:rsidP="003E633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FDD49" w14:textId="232CC0E1" w:rsidR="003E6337" w:rsidRPr="00090B24" w:rsidRDefault="003E6337" w:rsidP="003E6337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Выключатель автоматический 2А, 1П, х-ка С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9226C" w14:textId="250D13B6" w:rsidR="003E6337" w:rsidRPr="006A408B" w:rsidRDefault="003E6337" w:rsidP="003E6337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ВА47-29 1Р </w:t>
            </w:r>
            <w:r>
              <w:rPr>
                <w:rFonts w:ascii="ISOCPEUR" w:hAnsi="ISOCPEUR" w:cs="Times New Roman"/>
              </w:rPr>
              <w:t>2</w:t>
            </w:r>
            <w:r w:rsidRPr="003E6337">
              <w:rPr>
                <w:rFonts w:ascii="ISOCPEUR" w:hAnsi="ISOCPEUR" w:cs="Times New Roman"/>
              </w:rPr>
              <w:t>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5F19" w14:textId="22FAFD09" w:rsidR="003E6337" w:rsidRPr="002D2387" w:rsidRDefault="0066397D" w:rsidP="003E6337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MVA20-1-00</w:t>
            </w:r>
            <w:r>
              <w:rPr>
                <w:rFonts w:ascii="ISOCPEUR" w:hAnsi="ISOCPEUR" w:cs="Times New Roman"/>
              </w:rPr>
              <w:t>2</w:t>
            </w:r>
            <w:r w:rsidRPr="0066397D">
              <w:rPr>
                <w:rFonts w:ascii="ISOCPEUR" w:hAnsi="ISOCPEUR" w:cs="Times New Roman"/>
              </w:rPr>
              <w:t>-C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F486E" w14:textId="578C979D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A71A9" w14:textId="554168A1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74819" w14:textId="20F3BD5F" w:rsidR="003E6337" w:rsidRPr="00763E4C" w:rsidRDefault="00763E4C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5A98B" w14:textId="77777777" w:rsidR="003E6337" w:rsidRPr="00D5096F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8617C1" w14:textId="77777777" w:rsidR="003E6337" w:rsidRPr="00F74C84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E6337" w:rsidRPr="00D5096F" w14:paraId="7258617A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4A0F2" w14:textId="77777777" w:rsidR="003E6337" w:rsidRPr="00D5096F" w:rsidRDefault="003E6337" w:rsidP="003E633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F483E" w14:textId="3FA6A694" w:rsidR="003E6337" w:rsidRPr="00090B24" w:rsidRDefault="003E6337" w:rsidP="003E6337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Выключатель автоматический 6А, 1П, х-ка С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54AD" w14:textId="01B9FAF9" w:rsidR="003E6337" w:rsidRPr="006A408B" w:rsidRDefault="003E6337" w:rsidP="003E6337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ВА47-29 1Р </w:t>
            </w:r>
            <w:r>
              <w:rPr>
                <w:rFonts w:ascii="ISOCPEUR" w:hAnsi="ISOCPEUR" w:cs="Times New Roman"/>
              </w:rPr>
              <w:t>6</w:t>
            </w:r>
            <w:r w:rsidRPr="003E6337">
              <w:rPr>
                <w:rFonts w:ascii="ISOCPEUR" w:hAnsi="ISOCPEUR" w:cs="Times New Roman"/>
              </w:rPr>
              <w:t>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46F1B" w14:textId="1B7EA430" w:rsidR="003E6337" w:rsidRPr="002D2387" w:rsidRDefault="0066397D" w:rsidP="003E6337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MVA20-1-00</w:t>
            </w:r>
            <w:r>
              <w:rPr>
                <w:rFonts w:ascii="ISOCPEUR" w:hAnsi="ISOCPEUR" w:cs="Times New Roman"/>
              </w:rPr>
              <w:t>6</w:t>
            </w:r>
            <w:r w:rsidRPr="0066397D">
              <w:rPr>
                <w:rFonts w:ascii="ISOCPEUR" w:hAnsi="ISOCPEUR" w:cs="Times New Roman"/>
              </w:rPr>
              <w:t>-C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714D6" w14:textId="3C4644EF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07CB" w14:textId="0D2C0804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2DD79" w14:textId="1A5A9D36" w:rsidR="003E6337" w:rsidRPr="00763E4C" w:rsidRDefault="00763E4C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45EB" w14:textId="77777777" w:rsidR="003E6337" w:rsidRPr="00D5096F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8235D7" w14:textId="77777777" w:rsidR="003E6337" w:rsidRPr="00F74C84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E6337" w:rsidRPr="00D5096F" w14:paraId="58E4A752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0867F" w14:textId="77777777" w:rsidR="003E6337" w:rsidRPr="00D5096F" w:rsidRDefault="003E6337" w:rsidP="003E633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495AD" w14:textId="7A589E91" w:rsidR="003E6337" w:rsidRPr="00090B24" w:rsidRDefault="003E6337" w:rsidP="003E6337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Реле промежуточное 4(НЗ+НО), 5А, 220В, со светодиодом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EB1AA" w14:textId="558EDC3B" w:rsidR="003E6337" w:rsidRPr="006A408B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299DC" w14:textId="6861147C" w:rsidR="003E6337" w:rsidRPr="002D2387" w:rsidRDefault="003E6337" w:rsidP="003E6337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ORM-1-4C-AC220V-L-B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53948" w14:textId="1B747FC2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4703" w14:textId="2E33B609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1F59" w14:textId="6BEE00BC" w:rsidR="003E6337" w:rsidRPr="00763E4C" w:rsidRDefault="00763E4C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6A54" w14:textId="77777777" w:rsidR="003E6337" w:rsidRPr="00D5096F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96FFEB" w14:textId="77777777" w:rsidR="003E6337" w:rsidRPr="00F74C84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E6337" w:rsidRPr="00D5096F" w14:paraId="3A5258AB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3E388" w14:textId="77777777" w:rsidR="003E6337" w:rsidRPr="00D5096F" w:rsidRDefault="003E6337" w:rsidP="003E633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C414" w14:textId="57024298" w:rsidR="003E6337" w:rsidRPr="00090B24" w:rsidRDefault="003E6337" w:rsidP="003E6337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Розетка трёхъярусная ORS-M для реле ORM 4C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B0DC8" w14:textId="64A3B4F3" w:rsidR="003E6337" w:rsidRPr="006A408B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7550" w14:textId="2CDA1442" w:rsidR="003E6337" w:rsidRPr="002D2387" w:rsidRDefault="003E6337" w:rsidP="003E6337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ORS-M-2-4-G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7F17" w14:textId="3C8BE8DA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671B" w14:textId="5F9876BC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30CF" w14:textId="37BAD180" w:rsidR="003E6337" w:rsidRPr="00763E4C" w:rsidRDefault="00763E4C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18F0" w14:textId="77777777" w:rsidR="003E6337" w:rsidRPr="00D5096F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7A1AE" w14:textId="77777777" w:rsidR="003E6337" w:rsidRPr="00F74C84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E6337" w:rsidRPr="00D5096F" w14:paraId="3F4A77BF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06467" w14:textId="77777777" w:rsidR="003E6337" w:rsidRPr="00D5096F" w:rsidRDefault="003E6337" w:rsidP="003E633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87372" w14:textId="62F58754" w:rsidR="003E6337" w:rsidRPr="00090B24" w:rsidRDefault="003E6337" w:rsidP="003E6337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Программируемое реле ПР102 для локальных систем автоматизации, 24DI/16DO, 2хRS-485, 220В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1C6CF" w14:textId="5C7BBCF2" w:rsidR="003E6337" w:rsidRPr="006A408B" w:rsidRDefault="003E6337" w:rsidP="003E6337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ПР102-230.2416.01.2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4F0B4" w14:textId="247DBAE7" w:rsidR="003E6337" w:rsidRPr="002D2387" w:rsidRDefault="003E6337" w:rsidP="003E6337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ПР102-230.2416.01.2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30CBF" w14:textId="349B2B0C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ООО "ПО ОВЕН"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CCFAE" w14:textId="0BEB3DAD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82D50" w14:textId="5AA9D250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F2D82" w14:textId="77777777" w:rsidR="003E6337" w:rsidRPr="00D5096F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7186BB" w14:textId="77777777" w:rsidR="003E6337" w:rsidRPr="00F74C84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E6337" w:rsidRPr="00D5096F" w14:paraId="49F86144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0B3A1" w14:textId="77777777" w:rsidR="003E6337" w:rsidRPr="00D5096F" w:rsidRDefault="003E6337" w:rsidP="003E633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7E7C8" w14:textId="6B28CBF8" w:rsidR="003E6337" w:rsidRPr="003E6337" w:rsidRDefault="003E6337" w:rsidP="003E6337">
            <w:pPr>
              <w:pStyle w:val="af3"/>
              <w:rPr>
                <w:rFonts w:ascii="ISOCPEUR" w:hAnsi="ISOCPEUR" w:cs="Times New Roman"/>
                <w:lang w:val="en-US"/>
              </w:rPr>
            </w:pPr>
            <w:r w:rsidRPr="003E6337">
              <w:rPr>
                <w:rFonts w:ascii="ISOCPEUR" w:hAnsi="ISOCPEUR" w:cs="Times New Roman"/>
              </w:rPr>
              <w:t>Резистор 120 Ом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39149" w14:textId="77777777" w:rsidR="003E6337" w:rsidRPr="006A408B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8F1C" w14:textId="77777777" w:rsidR="003E6337" w:rsidRPr="002D2387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0D19" w14:textId="6BEF91BE" w:rsidR="003E6337" w:rsidRDefault="0066397D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74F73" w14:textId="335B6173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C0AD" w14:textId="05E39420" w:rsidR="003E6337" w:rsidRPr="00763E4C" w:rsidRDefault="00763E4C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F74C7" w14:textId="77777777" w:rsidR="003E6337" w:rsidRPr="00D5096F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AFDE84" w14:textId="77777777" w:rsidR="003E6337" w:rsidRPr="00F74C84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E6337" w:rsidRPr="00D5096F" w14:paraId="2D58A430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5C72" w14:textId="77777777" w:rsidR="003E6337" w:rsidRPr="00D5096F" w:rsidRDefault="003E6337" w:rsidP="003E633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F6D16" w14:textId="0CBFDF77" w:rsidR="003E6337" w:rsidRPr="003E6337" w:rsidRDefault="003E6337" w:rsidP="003E6337">
            <w:pPr>
              <w:pStyle w:val="af3"/>
              <w:rPr>
                <w:rFonts w:ascii="ISOCPEUR" w:hAnsi="ISOCPEUR" w:cs="Times New Roman"/>
                <w:lang w:val="en-US"/>
              </w:rPr>
            </w:pPr>
            <w:r w:rsidRPr="003E6337">
              <w:rPr>
                <w:rFonts w:ascii="ISOCPEUR" w:hAnsi="ISOCPEUR" w:cs="Times New Roman"/>
              </w:rPr>
              <w:t>DIN-рейка 35мм 30см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8BF81" w14:textId="77777777" w:rsidR="003E6337" w:rsidRPr="006A408B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7A1E4" w14:textId="0CF4F2B4" w:rsidR="003E6337" w:rsidRPr="002D2387" w:rsidRDefault="0066397D" w:rsidP="003E6337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YDN14-0030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5C21" w14:textId="09661E54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2F96" w14:textId="1EEA54B0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5FEA" w14:textId="7337B126" w:rsidR="003E6337" w:rsidRPr="00763E4C" w:rsidRDefault="00763E4C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665A" w14:textId="77777777" w:rsidR="003E6337" w:rsidRPr="00D5096F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E7C6F" w14:textId="77777777" w:rsidR="003E6337" w:rsidRPr="00F74C84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E6337" w:rsidRPr="00D5096F" w14:paraId="3F9EC602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F94A3" w14:textId="77777777" w:rsidR="003E6337" w:rsidRPr="00D5096F" w:rsidRDefault="003E6337" w:rsidP="003E633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0AD4" w14:textId="3E0D7B96" w:rsidR="003E6337" w:rsidRPr="00090B24" w:rsidRDefault="003E6337" w:rsidP="003E6337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Ограничитель на DIN-рейку (пластик)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A4A25" w14:textId="77777777" w:rsidR="003E6337" w:rsidRPr="006A408B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B5333" w14:textId="1097D2B1" w:rsidR="003E6337" w:rsidRPr="002D2387" w:rsidRDefault="0066397D" w:rsidP="003E6337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YXD12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37244" w14:textId="190B06F0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7105" w14:textId="334AE7DF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3BBB6" w14:textId="691D00FD" w:rsidR="003E6337" w:rsidRPr="00763E4C" w:rsidRDefault="00763E4C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085C" w14:textId="77777777" w:rsidR="003E6337" w:rsidRPr="00D5096F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EAA0F" w14:textId="77777777" w:rsidR="003E6337" w:rsidRPr="00F74C84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E6337" w:rsidRPr="00D5096F" w14:paraId="5F380CA5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F1C48" w14:textId="77777777" w:rsidR="003E6337" w:rsidRPr="00D5096F" w:rsidRDefault="003E6337" w:rsidP="003E633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CE307" w14:textId="5DD67487" w:rsidR="003E6337" w:rsidRPr="003E6337" w:rsidRDefault="003E6337" w:rsidP="003E6337">
            <w:pPr>
              <w:pStyle w:val="af3"/>
              <w:rPr>
                <w:rFonts w:ascii="ISOCPEUR" w:hAnsi="ISOCPEUR" w:cs="Times New Roman"/>
                <w:lang w:val="en-US"/>
              </w:rPr>
            </w:pPr>
            <w:r w:rsidRPr="003E6337">
              <w:rPr>
                <w:rFonts w:ascii="ISOCPEUR" w:hAnsi="ISOCPEUR" w:cs="Times New Roman"/>
              </w:rPr>
              <w:t>Кабель-канал перфорированный 40х40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5A76" w14:textId="77777777" w:rsidR="003E6337" w:rsidRPr="006A408B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2F52" w14:textId="67A66FA1" w:rsidR="003E6337" w:rsidRPr="002D2387" w:rsidRDefault="0066397D" w:rsidP="003E6337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CKM50-040-040-1-K03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11715" w14:textId="7A743836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F669B" w14:textId="7F9CA65B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2A64" w14:textId="00DB7419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70F41" w14:textId="77777777" w:rsidR="003E6337" w:rsidRPr="00D5096F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00EAB0" w14:textId="77777777" w:rsidR="003E6337" w:rsidRPr="00F74C84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E6337" w:rsidRPr="00D5096F" w14:paraId="39700398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0451" w14:textId="77777777" w:rsidR="003E6337" w:rsidRPr="00D5096F" w:rsidRDefault="003E6337" w:rsidP="003E633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39E5" w14:textId="70DC0DEE" w:rsidR="003E6337" w:rsidRPr="00090B24" w:rsidRDefault="003E6337" w:rsidP="003E6337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Клемма винтовая КВИ-2,5мм2 серая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DCEF3" w14:textId="77777777" w:rsidR="003E6337" w:rsidRPr="006A408B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0211" w14:textId="157A1D46" w:rsidR="003E6337" w:rsidRPr="002D2387" w:rsidRDefault="0066397D" w:rsidP="003E6337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0C16" w14:textId="4C512973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6D86" w14:textId="1358EFF0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9D19" w14:textId="5DC02854" w:rsidR="003E6337" w:rsidRPr="00763E4C" w:rsidRDefault="00763E4C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A5BE" w14:textId="77777777" w:rsidR="003E6337" w:rsidRPr="00D5096F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D145D0" w14:textId="77777777" w:rsidR="003E6337" w:rsidRPr="00F74C84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E6337" w:rsidRPr="00D5096F" w14:paraId="4FAFFB8B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6BF8E" w14:textId="77777777" w:rsidR="003E6337" w:rsidRPr="00D5096F" w:rsidRDefault="003E6337" w:rsidP="003E633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5C30" w14:textId="3936236C" w:rsidR="003E6337" w:rsidRDefault="003E6337" w:rsidP="003E6337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Клемма винтовая КВИ-2,5мм2 </w:t>
            </w:r>
            <w:r>
              <w:rPr>
                <w:rFonts w:ascii="ISOCPEUR" w:hAnsi="ISOCPEUR" w:cs="Times New Roman"/>
              </w:rPr>
              <w:t>синяя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080B8" w14:textId="77777777" w:rsidR="003E6337" w:rsidRPr="006A408B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6E02B" w14:textId="3E152396" w:rsidR="003E6337" w:rsidRPr="002D2387" w:rsidRDefault="0066397D" w:rsidP="003E6337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BCD8" w14:textId="6FED66B0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8189" w14:textId="591B2B45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4128" w14:textId="0257E018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973F3" w14:textId="77777777" w:rsidR="003E6337" w:rsidRPr="00D5096F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51F1A4" w14:textId="77777777" w:rsidR="003E6337" w:rsidRPr="00F74C84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E6337" w:rsidRPr="00D5096F" w14:paraId="73E82417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D8FE" w14:textId="77777777" w:rsidR="003E6337" w:rsidRPr="00D5096F" w:rsidRDefault="003E6337" w:rsidP="003E633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E456A" w14:textId="4501E580" w:rsidR="003E6337" w:rsidRDefault="003E6337" w:rsidP="003E6337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Клемма винтовая КВИ-2,5мм2 </w:t>
            </w:r>
            <w:r>
              <w:rPr>
                <w:rFonts w:ascii="ISOCPEUR" w:hAnsi="ISOCPEUR" w:cs="Times New Roman"/>
              </w:rPr>
              <w:t>зелёная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D5BD" w14:textId="77777777" w:rsidR="003E6337" w:rsidRPr="006A408B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99284" w14:textId="18D1F04C" w:rsidR="003E6337" w:rsidRPr="002D2387" w:rsidRDefault="0066397D" w:rsidP="003E6337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6D081" w14:textId="2968BA71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9DD0C" w14:textId="134853C6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FCB0" w14:textId="58C28FEC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7B1EC" w14:textId="77777777" w:rsidR="003E6337" w:rsidRPr="00D5096F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21773C" w14:textId="77777777" w:rsidR="003E6337" w:rsidRPr="00F74C84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E6337" w:rsidRPr="00D5096F" w14:paraId="0C6770CC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D8AC1" w14:textId="77777777" w:rsidR="003E6337" w:rsidRPr="00D5096F" w:rsidRDefault="003E6337" w:rsidP="003E633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E675" w14:textId="00C0391E" w:rsidR="003E6337" w:rsidRDefault="006829D8" w:rsidP="003E6337">
            <w:pPr>
              <w:pStyle w:val="af3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Шины на DIN-рейку в корпусе (кросс-модуль) ШНК 2х15 L+PEN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CFE6" w14:textId="50B0355C" w:rsidR="003E6337" w:rsidRPr="006A408B" w:rsidRDefault="006829D8" w:rsidP="003E6337">
            <w:pPr>
              <w:pStyle w:val="af5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ШНК 2х15 L+PEN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89A5" w14:textId="3964DA3D" w:rsidR="003E6337" w:rsidRPr="002D2387" w:rsidRDefault="006829D8" w:rsidP="003E6337">
            <w:pPr>
              <w:pStyle w:val="af5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YND10-2-15-125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E1F50" w14:textId="03626991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40586" w14:textId="247B76FC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4A7C3" w14:textId="2F9058EC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EBFD" w14:textId="77777777" w:rsidR="003E6337" w:rsidRPr="00D5096F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DFE0A" w14:textId="77777777" w:rsidR="003E6337" w:rsidRPr="00F74C84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E6337" w:rsidRPr="00D5096F" w14:paraId="640BD683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FE33" w14:textId="77777777" w:rsidR="003E6337" w:rsidRPr="00D5096F" w:rsidRDefault="003E6337" w:rsidP="003E6337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ADE4B" w14:textId="528DA49D" w:rsidR="003E6337" w:rsidRDefault="006829D8" w:rsidP="003E6337">
            <w:pPr>
              <w:pStyle w:val="af3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Шина PE "земля" в корпусном изоляторе на DIN-рейку ШНИ-6х9-16-К-З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EAF26" w14:textId="51ED9B14" w:rsidR="003E6337" w:rsidRPr="006A408B" w:rsidRDefault="006829D8" w:rsidP="003E6337">
            <w:pPr>
              <w:pStyle w:val="af5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ШНИ-6х9-16-К-З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1EB8" w14:textId="1DAE0E9C" w:rsidR="003E6337" w:rsidRPr="002D2387" w:rsidRDefault="006829D8" w:rsidP="003E6337">
            <w:pPr>
              <w:pStyle w:val="af5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YNN10-69-16KD-K06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517C" w14:textId="1F4BF2F1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FD751" w14:textId="091D62C6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0D06" w14:textId="4762FF8D" w:rsidR="003E6337" w:rsidRDefault="003E6337" w:rsidP="003E6337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8DC6" w14:textId="77777777" w:rsidR="003E6337" w:rsidRPr="00D5096F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EFC2AB" w14:textId="77777777" w:rsidR="003E6337" w:rsidRPr="00F74C84" w:rsidRDefault="003E6337" w:rsidP="003E6337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D82FC9" w:rsidRPr="00D5096F" w14:paraId="4AFA10B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48DD" w14:textId="77777777" w:rsidR="00D82FC9" w:rsidRPr="00D5096F" w:rsidRDefault="00D82FC9" w:rsidP="00D82FC9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27FE" w14:textId="07AB223E" w:rsidR="00D82FC9" w:rsidRDefault="00D82FC9" w:rsidP="00D82FC9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C0FB8" w14:textId="77777777" w:rsidR="00D82FC9" w:rsidRPr="006A408B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D484" w14:textId="77777777" w:rsidR="00D82FC9" w:rsidRPr="002D2387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C183" w14:textId="77777777" w:rsid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BEA4" w14:textId="77777777" w:rsid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83AD" w14:textId="77777777" w:rsid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6657B" w14:textId="77777777" w:rsidR="00D82FC9" w:rsidRPr="00D5096F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BFED29" w14:textId="77777777" w:rsidR="00D82FC9" w:rsidRPr="00F74C84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D82FC9" w:rsidRPr="00D5096F" w14:paraId="6A3450A9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F251F" w14:textId="77777777" w:rsidR="00D82FC9" w:rsidRPr="00D5096F" w:rsidRDefault="00D82FC9" w:rsidP="00D82FC9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19C3" w14:textId="4B4D56A6" w:rsidR="00D82FC9" w:rsidRDefault="00D82FC9" w:rsidP="00D82FC9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1F49" w14:textId="77777777" w:rsidR="00D82FC9" w:rsidRPr="006A408B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21E5D" w14:textId="77777777" w:rsidR="00D82FC9" w:rsidRPr="002D2387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3D6BD" w14:textId="77777777" w:rsid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1DB5E" w14:textId="77777777" w:rsid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95C4C" w14:textId="77777777" w:rsid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9D75" w14:textId="77777777" w:rsidR="00D82FC9" w:rsidRPr="00D5096F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138724" w14:textId="77777777" w:rsidR="00D82FC9" w:rsidRPr="00F74C84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D82FC9" w:rsidRPr="00D5096F" w14:paraId="08857C12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4267" w14:textId="77777777" w:rsidR="00D82FC9" w:rsidRPr="00D5096F" w:rsidRDefault="00D82FC9" w:rsidP="00D82FC9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B4F8B" w14:textId="60E6B023" w:rsidR="00D82FC9" w:rsidRDefault="00D82FC9" w:rsidP="00D82FC9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3</w:t>
            </w:r>
            <w:r w:rsidRPr="00A23492">
              <w:rPr>
                <w:rFonts w:ascii="ISOCPEUR" w:hAnsi="ISOCPEUR" w:cs="Times New Roman"/>
              </w:rPr>
              <w:t>х</w:t>
            </w:r>
            <w:r>
              <w:rPr>
                <w:rFonts w:ascii="ISOCPEUR" w:hAnsi="ISOCPEUR" w:cs="Times New Roman"/>
              </w:rPr>
              <w:t>1</w:t>
            </w:r>
            <w:r w:rsidRPr="00A23492">
              <w:rPr>
                <w:rFonts w:ascii="ISOCPEUR" w:hAnsi="ISOCPEUR" w:cs="Times New Roman"/>
              </w:rPr>
              <w:t>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7783" w14:textId="77777777" w:rsidR="00D82FC9" w:rsidRPr="006A408B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CBA2" w14:textId="77777777" w:rsidR="00D82FC9" w:rsidRPr="002D2387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0E708" w14:textId="769332D7" w:rsid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C0E5F" w14:textId="08125007" w:rsid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04501" w14:textId="3C2C0913" w:rsidR="00D82FC9" w:rsidRP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FFD2" w14:textId="77777777" w:rsidR="00D82FC9" w:rsidRPr="00D5096F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89E792" w14:textId="77777777" w:rsidR="00D82FC9" w:rsidRPr="00F74C84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D82FC9" w:rsidRPr="00D5096F" w14:paraId="141A395D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83E19" w14:textId="77777777" w:rsidR="00D82FC9" w:rsidRPr="00D5096F" w:rsidRDefault="00D82FC9" w:rsidP="00D82FC9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0659" w14:textId="6E6C8DCD" w:rsidR="00D82FC9" w:rsidRDefault="00D82FC9" w:rsidP="00D82FC9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73FD3" w14:textId="77777777" w:rsidR="00D82FC9" w:rsidRPr="006A408B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86408" w14:textId="77777777" w:rsidR="00D82FC9" w:rsidRPr="002D2387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273B3" w14:textId="77777777" w:rsid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9057" w14:textId="77777777" w:rsid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72C40" w14:textId="77777777" w:rsid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7A81" w14:textId="77777777" w:rsidR="00D82FC9" w:rsidRPr="00D5096F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5D65E1" w14:textId="77777777" w:rsidR="00D82FC9" w:rsidRPr="00F74C84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D82FC9" w:rsidRPr="00D5096F" w14:paraId="06CF51CA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76958" w14:textId="77777777" w:rsidR="00D82FC9" w:rsidRPr="00D5096F" w:rsidRDefault="00D82FC9" w:rsidP="00D82FC9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13687" w14:textId="24A52100" w:rsidR="00D82FC9" w:rsidRDefault="00D82FC9" w:rsidP="00D82FC9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</w:t>
            </w:r>
            <w:r>
              <w:rPr>
                <w:rFonts w:ascii="ISOCPEUR" w:hAnsi="ISOCPEUR" w:cs="Times New Roman"/>
              </w:rPr>
              <w:t>2</w:t>
            </w:r>
            <w:r w:rsidRPr="00C438EB">
              <w:rPr>
                <w:rFonts w:ascii="ISOCPEUR" w:hAnsi="ISOCPEUR" w:cs="Times New Roman"/>
              </w:rPr>
              <w:t xml:space="preserve">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59F8C" w14:textId="77777777" w:rsidR="00D82FC9" w:rsidRPr="006A408B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BB23" w14:textId="77777777" w:rsidR="00D82FC9" w:rsidRPr="002D2387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62287" w14:textId="7FFA3F0B" w:rsid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75B3" w14:textId="3E519137" w:rsid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3A02" w14:textId="45C4DB96" w:rsidR="00D82FC9" w:rsidRP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1A5F" w14:textId="77777777" w:rsidR="00D82FC9" w:rsidRPr="00D5096F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97878" w14:textId="77777777" w:rsidR="00D82FC9" w:rsidRPr="00F74C84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D82FC9" w:rsidRPr="00D5096F" w14:paraId="5E7C3F19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15CB7" w14:textId="77777777" w:rsidR="00D82FC9" w:rsidRPr="00D5096F" w:rsidRDefault="00D82FC9" w:rsidP="00D82FC9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CA5F" w14:textId="69A4EEF5" w:rsidR="00D82FC9" w:rsidRDefault="00D82FC9" w:rsidP="00D82FC9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67BF3" w14:textId="77777777" w:rsidR="00D82FC9" w:rsidRPr="006A408B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E028" w14:textId="77777777" w:rsidR="00D82FC9" w:rsidRPr="002D2387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D584A" w14:textId="77777777" w:rsid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EF17" w14:textId="77777777" w:rsid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127E3" w14:textId="77777777" w:rsid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403D6" w14:textId="77777777" w:rsidR="00D82FC9" w:rsidRPr="00D5096F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3F072" w14:textId="77777777" w:rsidR="00D82FC9" w:rsidRPr="00F74C84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D82FC9" w:rsidRPr="00D5096F" w14:paraId="0FA63384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D7B52" w14:textId="77777777" w:rsidR="00D82FC9" w:rsidRPr="00D5096F" w:rsidRDefault="00D82FC9" w:rsidP="00D82FC9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DF71" w14:textId="2BD5B450" w:rsidR="00D82FC9" w:rsidRDefault="00D82FC9" w:rsidP="00D82FC9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</w:t>
            </w:r>
            <w:r w:rsidR="00E724FB">
              <w:rPr>
                <w:rFonts w:ascii="ISOCPEUR" w:hAnsi="ISOCPEUR" w:cs="Times New Roman"/>
              </w:rPr>
              <w:t>не</w:t>
            </w:r>
            <w:r>
              <w:rPr>
                <w:rFonts w:ascii="ISOCPEUR" w:hAnsi="ISOCPEUR" w:cs="Times New Roman"/>
              </w:rPr>
              <w:t xml:space="preserve">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 xml:space="preserve">, </w:t>
            </w:r>
            <w:r w:rsidR="00E724FB">
              <w:rPr>
                <w:rFonts w:ascii="ISOCPEUR" w:hAnsi="ISOCPEUR" w:cs="Times New Roman"/>
              </w:rPr>
              <w:t>15</w:t>
            </w:r>
            <w:r>
              <w:rPr>
                <w:rFonts w:ascii="ISOCPEUR" w:hAnsi="ISOCPEUR" w:cs="Times New Roman"/>
              </w:rPr>
              <w:t>0х50х3000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8C60B" w14:textId="77777777" w:rsidR="00D82FC9" w:rsidRPr="006A408B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28596" w14:textId="048D1BF8" w:rsidR="00D82FC9" w:rsidRPr="002D2387" w:rsidRDefault="00D82FC9" w:rsidP="00D82FC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</w:t>
            </w:r>
            <w:r w:rsidR="00E724FB">
              <w:rPr>
                <w:rFonts w:ascii="ISOCPEUR" w:hAnsi="ISOCPEUR" w:cs="Times New Roman"/>
              </w:rPr>
              <w:t>023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BB36A" w14:textId="4B230067" w:rsid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E73D" w14:textId="18D34F2E" w:rsidR="00D82FC9" w:rsidRDefault="00D82FC9" w:rsidP="00D82FC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9E136" w14:textId="0CEE6ACD" w:rsidR="00D82FC9" w:rsidRDefault="00E724FB" w:rsidP="00D82FC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841F" w14:textId="77777777" w:rsidR="00D82FC9" w:rsidRPr="00D5096F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6793F" w14:textId="77777777" w:rsidR="00D82FC9" w:rsidRPr="00F74C84" w:rsidRDefault="00D82FC9" w:rsidP="00D82FC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E724FB" w:rsidRPr="00D5096F" w14:paraId="5F8AFA00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BBAD3" w14:textId="77777777" w:rsidR="00E724FB" w:rsidRPr="00D5096F" w:rsidRDefault="00E724FB" w:rsidP="00E724FB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1C1A" w14:textId="1FA36153" w:rsidR="00E724FB" w:rsidRDefault="00E724FB" w:rsidP="00E724FB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неперфорированный,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100х50х3000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D735" w14:textId="77777777" w:rsidR="00E724FB" w:rsidRPr="006A408B" w:rsidRDefault="00E724FB" w:rsidP="00E724F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9C3DB" w14:textId="4B6B7D31" w:rsidR="00E724FB" w:rsidRDefault="00E724FB" w:rsidP="00E724F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537E" w14:textId="3DD864C8" w:rsidR="00E724FB" w:rsidRDefault="00E724FB" w:rsidP="00E724F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EE5B0" w14:textId="319F29F1" w:rsidR="00E724FB" w:rsidRDefault="00E724FB" w:rsidP="00E724F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4D68" w14:textId="264BDD67" w:rsidR="00E724FB" w:rsidRDefault="00822668" w:rsidP="00E724FB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C58AA" w14:textId="77777777" w:rsidR="00E724FB" w:rsidRPr="00D5096F" w:rsidRDefault="00E724FB" w:rsidP="00E724FB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2228FA" w14:textId="77777777" w:rsidR="00E724FB" w:rsidRPr="00F74C84" w:rsidRDefault="00E724FB" w:rsidP="00E724FB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22668" w:rsidRPr="00D5096F" w14:paraId="3C155B59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A37A2" w14:textId="77777777" w:rsidR="00822668" w:rsidRPr="00D5096F" w:rsidRDefault="00822668" w:rsidP="0082266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05BE" w14:textId="61D8CDEE" w:rsidR="00822668" w:rsidRDefault="00822668" w:rsidP="0082266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неперфорированный,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50х50х3000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9ECDD" w14:textId="77777777" w:rsidR="00822668" w:rsidRPr="006A408B" w:rsidRDefault="00822668" w:rsidP="0082266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0C5E1" w14:textId="3396B3BD" w:rsidR="00822668" w:rsidRDefault="00822668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35020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42A6" w14:textId="0E69F723" w:rsidR="00822668" w:rsidRDefault="00822668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DA229" w14:textId="123AB763" w:rsidR="00822668" w:rsidRDefault="00822668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2E026" w14:textId="1F77C887" w:rsidR="00822668" w:rsidRDefault="00822668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E092B" w14:textId="77777777" w:rsidR="00822668" w:rsidRPr="00D5096F" w:rsidRDefault="00822668" w:rsidP="0082266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E277A8" w14:textId="77777777" w:rsidR="00822668" w:rsidRPr="00F74C84" w:rsidRDefault="00822668" w:rsidP="0082266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22668" w:rsidRPr="00D5096F" w14:paraId="032EA9FA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0952" w14:textId="77777777" w:rsidR="00822668" w:rsidRPr="00D5096F" w:rsidRDefault="00822668" w:rsidP="0082266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7BBC" w14:textId="25DB8F0D" w:rsidR="00822668" w:rsidRDefault="00822668" w:rsidP="0082266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150х3000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B955" w14:textId="77777777" w:rsidR="00822668" w:rsidRPr="006A408B" w:rsidRDefault="00822668" w:rsidP="0082266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ECA25" w14:textId="73402476" w:rsidR="00822668" w:rsidRPr="002D2387" w:rsidRDefault="00822668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DC63B" w14:textId="6C2F21BB" w:rsidR="00822668" w:rsidRDefault="00822668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AA8A4" w14:textId="672DE4B7" w:rsidR="00822668" w:rsidRDefault="00822668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61EF" w14:textId="71ED66E1" w:rsidR="00822668" w:rsidRDefault="00822668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DFD2B" w14:textId="77777777" w:rsidR="00822668" w:rsidRPr="00D5096F" w:rsidRDefault="00822668" w:rsidP="0082266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D63151" w14:textId="77777777" w:rsidR="00822668" w:rsidRPr="00F74C84" w:rsidRDefault="00822668" w:rsidP="0082266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22668" w:rsidRPr="00D5096F" w14:paraId="4AB6B9A4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A6B99" w14:textId="77777777" w:rsidR="00822668" w:rsidRPr="00D5096F" w:rsidRDefault="00822668" w:rsidP="0082266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E878E" w14:textId="230B92B2" w:rsidR="00822668" w:rsidRDefault="00822668" w:rsidP="0082266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100х3000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0430" w14:textId="77777777" w:rsidR="00822668" w:rsidRPr="006A408B" w:rsidRDefault="00822668" w:rsidP="0082266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488B8" w14:textId="25571000" w:rsidR="00822668" w:rsidRDefault="00822668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C82B" w14:textId="0962F81B" w:rsidR="00822668" w:rsidRDefault="00822668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04D8" w14:textId="34D4D663" w:rsidR="00822668" w:rsidRDefault="00822668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7A98A" w14:textId="03527B00" w:rsidR="00822668" w:rsidRDefault="00822668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FC928" w14:textId="77777777" w:rsidR="00822668" w:rsidRPr="00D5096F" w:rsidRDefault="00822668" w:rsidP="0082266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44DBF2" w14:textId="77777777" w:rsidR="00822668" w:rsidRPr="00F74C84" w:rsidRDefault="00822668" w:rsidP="0082266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22668" w:rsidRPr="00D5096F" w14:paraId="5DD652B8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AFDC" w14:textId="77777777" w:rsidR="00822668" w:rsidRPr="00D5096F" w:rsidRDefault="00822668" w:rsidP="0082266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419E" w14:textId="4479AC75" w:rsidR="00822668" w:rsidRDefault="00822668" w:rsidP="0082266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3B2B" w14:textId="77777777" w:rsidR="00822668" w:rsidRPr="006A408B" w:rsidRDefault="00822668" w:rsidP="0082266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2A256" w14:textId="4FA5A70D" w:rsidR="00822668" w:rsidRDefault="00822668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7C2F" w14:textId="6FB88EA5" w:rsidR="00822668" w:rsidRDefault="00822668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F7BB" w14:textId="16455145" w:rsidR="00822668" w:rsidRDefault="00822668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A70F" w14:textId="78CDA060" w:rsidR="00822668" w:rsidRDefault="00822668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  <w:r w:rsidR="00E272B2">
              <w:rPr>
                <w:rFonts w:ascii="ISOCPEUR" w:hAnsi="ISOCPEUR" w:cs="Times New Roman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BDA64" w14:textId="77777777" w:rsidR="00822668" w:rsidRPr="00D5096F" w:rsidRDefault="00822668" w:rsidP="0082266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61668" w14:textId="77777777" w:rsidR="00822668" w:rsidRPr="00F74C84" w:rsidRDefault="00822668" w:rsidP="0082266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22668" w:rsidRPr="00D5096F" w14:paraId="4F458E95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7C1E" w14:textId="77777777" w:rsidR="00822668" w:rsidRPr="00D5096F" w:rsidRDefault="00822668" w:rsidP="00822668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54963" w14:textId="73B9CA9D" w:rsidR="00822668" w:rsidRDefault="00822668" w:rsidP="00822668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D5E8A" w14:textId="77777777" w:rsidR="00822668" w:rsidRPr="006A408B" w:rsidRDefault="00822668" w:rsidP="0082266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0AC79" w14:textId="399EDADA" w:rsidR="00822668" w:rsidRPr="002D2387" w:rsidRDefault="00822668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57DB7" w14:textId="1E3EB3BD" w:rsidR="00822668" w:rsidRDefault="00822668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B492" w14:textId="66822BA1" w:rsidR="00822668" w:rsidRDefault="00822668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FE569" w14:textId="07BFE1C4" w:rsidR="00822668" w:rsidRDefault="00DC24F7" w:rsidP="00822668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141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0B29B" w14:textId="77777777" w:rsidR="00822668" w:rsidRPr="00D5096F" w:rsidRDefault="00822668" w:rsidP="00822668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0B1E6" w14:textId="77777777" w:rsidR="00822668" w:rsidRPr="00F74C84" w:rsidRDefault="00822668" w:rsidP="00822668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F0792A" w:rsidRPr="00D5096F" w14:paraId="7CDB5A9A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A313" w14:textId="77777777" w:rsidR="00F0792A" w:rsidRPr="00D5096F" w:rsidRDefault="00F0792A" w:rsidP="00F0792A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F4E8" w14:textId="4B649C90" w:rsidR="00F0792A" w:rsidRDefault="00F0792A" w:rsidP="00F0792A">
            <w:pPr>
              <w:pStyle w:val="af3"/>
              <w:rPr>
                <w:rFonts w:ascii="ISOCPEUR" w:hAnsi="ISOCPEUR" w:cs="Times New Roman"/>
              </w:rPr>
            </w:pPr>
            <w:r w:rsidRPr="00F0792A">
              <w:rPr>
                <w:rFonts w:ascii="ISOCPEUR" w:hAnsi="ISOCPEUR" w:cs="Times New Roman"/>
              </w:rPr>
              <w:t>Заглушка цельная ТС 1</w:t>
            </w:r>
            <w:r>
              <w:rPr>
                <w:rFonts w:ascii="ISOCPEUR" w:hAnsi="ISOCPEUR" w:cs="Times New Roman"/>
              </w:rPr>
              <w:t>0</w:t>
            </w:r>
            <w:r w:rsidRPr="00F0792A">
              <w:rPr>
                <w:rFonts w:ascii="ISOCPEUR" w:hAnsi="ISOCPEUR" w:cs="Times New Roman"/>
              </w:rPr>
              <w:t>0х50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3C6C" w14:textId="77777777" w:rsidR="00F0792A" w:rsidRPr="006A408B" w:rsidRDefault="00F0792A" w:rsidP="00F0792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FAC4" w14:textId="6277B472" w:rsidR="00F0792A" w:rsidRPr="00F0792A" w:rsidRDefault="00F0792A" w:rsidP="00F0792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</w:t>
            </w:r>
            <w:r>
              <w:rPr>
                <w:rFonts w:ascii="ISOCPEUR" w:hAnsi="ISOCPEUR" w:cs="Times New Roman"/>
              </w:rPr>
              <w:t>0193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EAAC" w14:textId="6A8EAE90" w:rsidR="00F0792A" w:rsidRDefault="00F0792A" w:rsidP="00F0792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AE89" w14:textId="26FD2077" w:rsidR="00F0792A" w:rsidRDefault="00B357A6" w:rsidP="00F0792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A6BF" w14:textId="04F08EB6" w:rsidR="00F0792A" w:rsidRDefault="00F0792A" w:rsidP="00F0792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B339" w14:textId="77777777" w:rsidR="00F0792A" w:rsidRPr="00D5096F" w:rsidRDefault="00F0792A" w:rsidP="00F0792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35045" w14:textId="77777777" w:rsidR="00F0792A" w:rsidRPr="00F74C84" w:rsidRDefault="00F0792A" w:rsidP="00F0792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F0792A" w:rsidRPr="00D5096F" w14:paraId="61BD6424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FC999" w14:textId="77777777" w:rsidR="00F0792A" w:rsidRPr="00D5096F" w:rsidRDefault="00F0792A" w:rsidP="00F0792A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5AB9A" w14:textId="30BA4E3D" w:rsidR="00F0792A" w:rsidRDefault="00F0792A" w:rsidP="00F0792A">
            <w:pPr>
              <w:pStyle w:val="af3"/>
              <w:rPr>
                <w:rFonts w:ascii="ISOCPEUR" w:hAnsi="ISOCPEUR" w:cs="Times New Roman"/>
              </w:rPr>
            </w:pPr>
            <w:r w:rsidRPr="00F0792A">
              <w:rPr>
                <w:rFonts w:ascii="ISOCPEUR" w:hAnsi="ISOCPEUR" w:cs="Times New Roman"/>
              </w:rPr>
              <w:t xml:space="preserve">Заглушка цельная ТС </w:t>
            </w:r>
            <w:r>
              <w:rPr>
                <w:rFonts w:ascii="ISOCPEUR" w:hAnsi="ISOCPEUR" w:cs="Times New Roman"/>
              </w:rPr>
              <w:t>5</w:t>
            </w:r>
            <w:r w:rsidRPr="00F0792A">
              <w:rPr>
                <w:rFonts w:ascii="ISOCPEUR" w:hAnsi="ISOCPEUR" w:cs="Times New Roman"/>
              </w:rPr>
              <w:t>0х50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5158D" w14:textId="77777777" w:rsidR="00F0792A" w:rsidRPr="006A408B" w:rsidRDefault="00F0792A" w:rsidP="00F0792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9D8F" w14:textId="7BFDA15B" w:rsidR="00F0792A" w:rsidRPr="00F0792A" w:rsidRDefault="00F0792A" w:rsidP="00F0792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37240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160E7" w14:textId="07D55A98" w:rsidR="00F0792A" w:rsidRDefault="00F0792A" w:rsidP="00F0792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F2B41" w14:textId="6874C1B1" w:rsidR="00F0792A" w:rsidRDefault="00B357A6" w:rsidP="00F0792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0BF9" w14:textId="39254F32" w:rsidR="00F0792A" w:rsidRDefault="00F0792A" w:rsidP="00F0792A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1222" w14:textId="77777777" w:rsidR="00F0792A" w:rsidRPr="00D5096F" w:rsidRDefault="00F0792A" w:rsidP="00F0792A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AF863B" w14:textId="77777777" w:rsidR="00F0792A" w:rsidRPr="00F74C84" w:rsidRDefault="00F0792A" w:rsidP="00F0792A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DB37A9" w:rsidRPr="00D5096F" w14:paraId="23A1C167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BD5A7" w14:textId="77777777" w:rsidR="00DB37A9" w:rsidRPr="00D5096F" w:rsidRDefault="00DB37A9" w:rsidP="00DB37A9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343F" w14:textId="1A87BD5F" w:rsidR="00DB37A9" w:rsidRDefault="00DB37A9" w:rsidP="00DB37A9">
            <w:pPr>
              <w:pStyle w:val="af3"/>
              <w:rPr>
                <w:rFonts w:ascii="ISOCPEUR" w:hAnsi="ISOCPEUR" w:cs="Times New Roman"/>
              </w:rPr>
            </w:pPr>
            <w:r w:rsidRPr="00DB37A9">
              <w:rPr>
                <w:rFonts w:ascii="ISOCPEUR" w:hAnsi="ISOCPEUR" w:cs="Times New Roman"/>
              </w:rPr>
              <w:t xml:space="preserve">Угол CS 90 вертикальный </w:t>
            </w:r>
            <w:proofErr w:type="spellStart"/>
            <w:r w:rsidRPr="00DB37A9">
              <w:rPr>
                <w:rFonts w:ascii="ISOCPEUR" w:hAnsi="ISOCPEUR" w:cs="Times New Roman"/>
              </w:rPr>
              <w:t>внутр</w:t>
            </w:r>
            <w:proofErr w:type="spellEnd"/>
            <w:r w:rsidRPr="00DB37A9">
              <w:rPr>
                <w:rFonts w:ascii="ISOCPEUR" w:hAnsi="ISOCPEUR" w:cs="Times New Roman"/>
              </w:rPr>
              <w:t>. 90° 150/50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20CA" w14:textId="77777777" w:rsidR="00DB37A9" w:rsidRPr="006A408B" w:rsidRDefault="00DB37A9" w:rsidP="00DB37A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3BF4C" w14:textId="7109155A" w:rsidR="00DB37A9" w:rsidRPr="002D2387" w:rsidRDefault="00DB37A9" w:rsidP="00DB37A9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</w:t>
            </w:r>
            <w:r>
              <w:rPr>
                <w:rFonts w:ascii="ISOCPEUR" w:hAnsi="ISOCPEUR" w:cs="Times New Roman"/>
              </w:rPr>
              <w:t>663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9F41" w14:textId="1B88A446" w:rsidR="00DB37A9" w:rsidRDefault="00DB37A9" w:rsidP="00DB37A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02F85" w14:textId="6412BF36" w:rsidR="00DB37A9" w:rsidRDefault="00DB37A9" w:rsidP="00DB37A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CFEB" w14:textId="4147441C" w:rsidR="00DB37A9" w:rsidRDefault="00DB37A9" w:rsidP="00DB37A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4499B" w14:textId="77777777" w:rsidR="00DB37A9" w:rsidRPr="00D5096F" w:rsidRDefault="00DB37A9" w:rsidP="00DB37A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893FA" w14:textId="77777777" w:rsidR="00DB37A9" w:rsidRPr="00F74C84" w:rsidRDefault="00DB37A9" w:rsidP="00DB37A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E4F04" w:rsidRPr="00D5096F" w14:paraId="7169F774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1ADAA" w14:textId="77777777" w:rsidR="000E4F04" w:rsidRPr="00D5096F" w:rsidRDefault="000E4F04" w:rsidP="000E4F0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0410D" w14:textId="7FF97DE1" w:rsidR="000E4F04" w:rsidRPr="00DB37A9" w:rsidRDefault="000E4F04" w:rsidP="000E4F04">
            <w:pPr>
              <w:pStyle w:val="af3"/>
              <w:rPr>
                <w:rFonts w:ascii="ISOCPEUR" w:hAnsi="ISOCPEUR" w:cs="Times New Roman"/>
              </w:rPr>
            </w:pPr>
            <w:r w:rsidRPr="000E4F04">
              <w:rPr>
                <w:rFonts w:ascii="ISOCPEUR" w:hAnsi="ISOCPEUR" w:cs="Times New Roman"/>
              </w:rPr>
              <w:t>Угол CD 90 вертикальный внеш. 90° 50/50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C77F3" w14:textId="77777777" w:rsidR="000E4F04" w:rsidRPr="006A408B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27227" w14:textId="1AA3AE80" w:rsidR="000E4F04" w:rsidRPr="00D23D96" w:rsidRDefault="000E4F04" w:rsidP="000E4F04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</w:t>
            </w:r>
            <w:r>
              <w:rPr>
                <w:rFonts w:ascii="ISOCPEUR" w:hAnsi="ISOCPEUR" w:cs="Times New Roman"/>
              </w:rPr>
              <w:t>780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229F2" w14:textId="3E0F23A0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FF258" w14:textId="65D68591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F41C" w14:textId="71CF00B6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19D5A" w14:textId="77777777" w:rsidR="000E4F04" w:rsidRPr="00D5096F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E74F7" w14:textId="77777777" w:rsidR="000E4F04" w:rsidRPr="00F74C84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E4F04" w:rsidRPr="00D5096F" w14:paraId="43F68688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D152" w14:textId="77777777" w:rsidR="000E4F04" w:rsidRPr="00D5096F" w:rsidRDefault="000E4F04" w:rsidP="000E4F0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60ED4" w14:textId="0F2E2E69" w:rsidR="000E4F04" w:rsidRPr="00DB37A9" w:rsidRDefault="000E4F04" w:rsidP="000E4F04">
            <w:pPr>
              <w:pStyle w:val="af3"/>
              <w:rPr>
                <w:rFonts w:ascii="ISOCPEUR" w:hAnsi="ISOCPEUR" w:cs="Times New Roman"/>
              </w:rPr>
            </w:pPr>
            <w:r w:rsidRPr="000E4F04">
              <w:rPr>
                <w:rFonts w:ascii="ISOCPEUR" w:hAnsi="ISOCPEUR" w:cs="Times New Roman"/>
              </w:rPr>
              <w:t xml:space="preserve">Угол CS 90 вертикальный </w:t>
            </w:r>
            <w:proofErr w:type="spellStart"/>
            <w:r w:rsidRPr="000E4F04">
              <w:rPr>
                <w:rFonts w:ascii="ISOCPEUR" w:hAnsi="ISOCPEUR" w:cs="Times New Roman"/>
              </w:rPr>
              <w:t>внутр</w:t>
            </w:r>
            <w:proofErr w:type="spellEnd"/>
            <w:r w:rsidRPr="000E4F04">
              <w:rPr>
                <w:rFonts w:ascii="ISOCPEUR" w:hAnsi="ISOCPEUR" w:cs="Times New Roman"/>
              </w:rPr>
              <w:t>. 90° 50/50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3C543" w14:textId="77777777" w:rsidR="000E4F04" w:rsidRPr="006A408B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38AE8" w14:textId="78138168" w:rsidR="000E4F04" w:rsidRPr="00D23D96" w:rsidRDefault="000E4F04" w:rsidP="000E4F04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</w:t>
            </w:r>
            <w:r>
              <w:rPr>
                <w:rFonts w:ascii="ISOCPEUR" w:hAnsi="ISOCPEUR" w:cs="Times New Roman"/>
              </w:rPr>
              <w:t>660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D1E1" w14:textId="6B960048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7849" w14:textId="7495C2DD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7504E" w14:textId="30618A1A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7443" w14:textId="77777777" w:rsidR="000E4F04" w:rsidRPr="00D5096F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A90375" w14:textId="77777777" w:rsidR="000E4F04" w:rsidRPr="00F74C84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E4F04" w:rsidRPr="00D5096F" w14:paraId="3EB83CF4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4F42" w14:textId="77777777" w:rsidR="000E4F04" w:rsidRPr="00D5096F" w:rsidRDefault="000E4F04" w:rsidP="000E4F0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4B5B" w14:textId="5AB7221D" w:rsidR="000E4F04" w:rsidRDefault="000E4F04" w:rsidP="000E4F04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 xml:space="preserve">Угол CPO 90 горизонтальный 90° </w:t>
            </w:r>
            <w:r>
              <w:rPr>
                <w:rFonts w:ascii="ISOCPEUR" w:hAnsi="ISOCPEUR" w:cs="Times New Roman"/>
              </w:rPr>
              <w:t>15</w:t>
            </w:r>
            <w:r w:rsidRPr="00D23D96">
              <w:rPr>
                <w:rFonts w:ascii="ISOCPEUR" w:hAnsi="ISOCPEUR" w:cs="Times New Roman"/>
              </w:rPr>
              <w:t>0х50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9442" w14:textId="77777777" w:rsidR="000E4F04" w:rsidRPr="006A408B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9CA4" w14:textId="7F5F1690" w:rsidR="000E4F04" w:rsidRPr="002D2387" w:rsidRDefault="000E4F04" w:rsidP="000E4F04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3600</w:t>
            </w:r>
            <w:r>
              <w:rPr>
                <w:rFonts w:ascii="ISOCPEUR" w:hAnsi="ISOCPEUR" w:cs="Times New Roman"/>
              </w:rPr>
              <w:t>3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124D" w14:textId="2B9E9C42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DDBD5" w14:textId="7EDD68B0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3546" w14:textId="04E758DC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38F6D" w14:textId="77777777" w:rsidR="000E4F04" w:rsidRPr="00D5096F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23000" w14:textId="77777777" w:rsidR="000E4F04" w:rsidRPr="00F74C84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E4F04" w:rsidRPr="00D5096F" w14:paraId="02C5FF52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ED99" w14:textId="77777777" w:rsidR="000E4F04" w:rsidRPr="00D5096F" w:rsidRDefault="000E4F04" w:rsidP="000E4F0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CD3D" w14:textId="1DC5A4F9" w:rsidR="000E4F04" w:rsidRPr="00D23D96" w:rsidRDefault="000E4F04" w:rsidP="000E4F04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 xml:space="preserve">Угол CPO 90 горизонтальный 90° </w:t>
            </w:r>
            <w:r>
              <w:rPr>
                <w:rFonts w:ascii="ISOCPEUR" w:hAnsi="ISOCPEUR" w:cs="Times New Roman"/>
              </w:rPr>
              <w:t>10</w:t>
            </w:r>
            <w:r w:rsidRPr="00D23D96">
              <w:rPr>
                <w:rFonts w:ascii="ISOCPEUR" w:hAnsi="ISOCPEUR" w:cs="Times New Roman"/>
              </w:rPr>
              <w:t>0х50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78203" w14:textId="77777777" w:rsidR="000E4F04" w:rsidRPr="006A408B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399CF" w14:textId="3DEF88B0" w:rsidR="000E4F04" w:rsidRPr="00D23D96" w:rsidRDefault="000E4F04" w:rsidP="000E4F04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3600</w:t>
            </w:r>
            <w:r>
              <w:rPr>
                <w:rFonts w:ascii="ISOCPEUR" w:hAnsi="ISOCPEUR" w:cs="Times New Roman"/>
              </w:rPr>
              <w:t>2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0899E" w14:textId="10927424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C500F" w14:textId="5D7E4279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2B3D" w14:textId="67300023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8A32" w14:textId="77777777" w:rsidR="000E4F04" w:rsidRPr="00D5096F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55B22" w14:textId="77777777" w:rsidR="000E4F04" w:rsidRPr="00F74C84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E4F04" w:rsidRPr="00D5096F" w14:paraId="06DC3FA6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F6DBA" w14:textId="77777777" w:rsidR="000E4F04" w:rsidRPr="00D5096F" w:rsidRDefault="000E4F04" w:rsidP="000E4F0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2441" w14:textId="0E1A4E86" w:rsidR="000E4F04" w:rsidRPr="00D23D96" w:rsidRDefault="000E4F04" w:rsidP="000E4F04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 xml:space="preserve">Угол CPO 90 горизонтальный 90° </w:t>
            </w:r>
            <w:r>
              <w:rPr>
                <w:rFonts w:ascii="ISOCPEUR" w:hAnsi="ISOCPEUR" w:cs="Times New Roman"/>
              </w:rPr>
              <w:t>5</w:t>
            </w:r>
            <w:r w:rsidRPr="00D23D96">
              <w:rPr>
                <w:rFonts w:ascii="ISOCPEUR" w:hAnsi="ISOCPEUR" w:cs="Times New Roman"/>
              </w:rPr>
              <w:t>0х50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8A77B" w14:textId="77777777" w:rsidR="000E4F04" w:rsidRPr="006A408B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DF9AA" w14:textId="34A7E46A" w:rsidR="000E4F04" w:rsidRPr="00D23D96" w:rsidRDefault="000E4F04" w:rsidP="000E4F04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3600</w:t>
            </w:r>
            <w:r>
              <w:rPr>
                <w:rFonts w:ascii="ISOCPEUR" w:hAnsi="ISOCPEUR" w:cs="Times New Roman"/>
              </w:rPr>
              <w:t>0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FE2D3" w14:textId="6E9ECF19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D79FD" w14:textId="5D7BE937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C7BC" w14:textId="7F900714" w:rsidR="000E4F04" w:rsidRDefault="00D72148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4558F" w14:textId="77777777" w:rsidR="000E4F04" w:rsidRPr="00D5096F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3315E9" w14:textId="77777777" w:rsidR="000E4F04" w:rsidRPr="00F74C84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E4F04" w:rsidRPr="00D5096F" w14:paraId="352C30C3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7BCC" w14:textId="77777777" w:rsidR="000E4F04" w:rsidRPr="00D5096F" w:rsidRDefault="000E4F04" w:rsidP="000E4F0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015C" w14:textId="6830CCD8" w:rsidR="000E4F04" w:rsidRPr="00D23D96" w:rsidRDefault="000E4F04" w:rsidP="000E4F04">
            <w:pPr>
              <w:pStyle w:val="af3"/>
              <w:rPr>
                <w:rFonts w:ascii="ISOCPEUR" w:hAnsi="ISOCPEUR" w:cs="Times New Roman"/>
              </w:rPr>
            </w:pPr>
            <w:r w:rsidRPr="008252E1">
              <w:rPr>
                <w:rFonts w:ascii="ISOCPEUR" w:hAnsi="ISOCPEUR" w:cs="Times New Roman"/>
              </w:rPr>
              <w:t xml:space="preserve">Угол вертикальный внутренний, переходник CSSS 90 </w:t>
            </w:r>
            <w:proofErr w:type="spellStart"/>
            <w:r w:rsidRPr="008252E1">
              <w:rPr>
                <w:rFonts w:ascii="ISOCPEUR" w:hAnsi="ISOCPEUR" w:cs="Times New Roman"/>
              </w:rPr>
              <w:t>осн</w:t>
            </w:r>
            <w:proofErr w:type="spellEnd"/>
            <w:r w:rsidRPr="008252E1">
              <w:rPr>
                <w:rFonts w:ascii="ISOCPEUR" w:hAnsi="ISOCPEUR" w:cs="Times New Roman"/>
              </w:rPr>
              <w:t>. 150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0A14" w14:textId="77777777" w:rsidR="000E4F04" w:rsidRPr="006A408B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C6B12" w14:textId="5D199163" w:rsidR="000E4F04" w:rsidRPr="00D23D96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37593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6828" w14:textId="50F513CD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C9F78" w14:textId="65057BEF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EAFBC" w14:textId="1E705F36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A3EC" w14:textId="77777777" w:rsidR="000E4F04" w:rsidRPr="00D5096F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592C3" w14:textId="77777777" w:rsidR="000E4F04" w:rsidRPr="00F74C84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E4F04" w:rsidRPr="00D5096F" w14:paraId="19A3366F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8DF3C" w14:textId="77777777" w:rsidR="000E4F04" w:rsidRPr="00D5096F" w:rsidRDefault="000E4F04" w:rsidP="000E4F0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E7D2" w14:textId="337FD58C" w:rsidR="000E4F04" w:rsidRPr="008252E1" w:rsidRDefault="000E4F04" w:rsidP="000E4F04">
            <w:pPr>
              <w:pStyle w:val="af3"/>
              <w:rPr>
                <w:rFonts w:ascii="ISOCPEUR" w:hAnsi="ISOCPEUR" w:cs="Times New Roman"/>
              </w:rPr>
            </w:pPr>
            <w:r w:rsidRPr="008252E1">
              <w:rPr>
                <w:rFonts w:ascii="ISOCPEUR" w:hAnsi="ISOCPEUR" w:cs="Times New Roman"/>
              </w:rPr>
              <w:t xml:space="preserve">Угол вертикальный внутренний, переходник CSSS 90 </w:t>
            </w:r>
            <w:proofErr w:type="spellStart"/>
            <w:r w:rsidRPr="008252E1">
              <w:rPr>
                <w:rFonts w:ascii="ISOCPEUR" w:hAnsi="ISOCPEUR" w:cs="Times New Roman"/>
              </w:rPr>
              <w:t>осн</w:t>
            </w:r>
            <w:proofErr w:type="spellEnd"/>
            <w:r w:rsidRPr="008252E1">
              <w:rPr>
                <w:rFonts w:ascii="ISOCPEUR" w:hAnsi="ISOCPEUR" w:cs="Times New Roman"/>
              </w:rPr>
              <w:t>. 1</w:t>
            </w:r>
            <w:r w:rsidRPr="00EB2FDF">
              <w:rPr>
                <w:rFonts w:ascii="ISOCPEUR" w:hAnsi="ISOCPEUR" w:cs="Times New Roman"/>
              </w:rPr>
              <w:t>0</w:t>
            </w:r>
            <w:r w:rsidRPr="008252E1">
              <w:rPr>
                <w:rFonts w:ascii="ISOCPEUR" w:hAnsi="ISOCPEUR" w:cs="Times New Roman"/>
              </w:rPr>
              <w:t>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25A34" w14:textId="77777777" w:rsidR="000E4F04" w:rsidRPr="006A408B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3A8F" w14:textId="63524E8A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3759</w:t>
            </w:r>
            <w:r>
              <w:rPr>
                <w:rFonts w:ascii="ISOCPEUR" w:hAnsi="ISOCPEUR" w:cs="Times New Roman"/>
                <w:lang w:val="en-US"/>
              </w:rPr>
              <w:t>2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463C" w14:textId="09F0BE5D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D2DCE" w14:textId="73C3A716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3903" w14:textId="33EDE4C3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079F" w14:textId="77777777" w:rsidR="000E4F04" w:rsidRPr="00D5096F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44F4E" w14:textId="77777777" w:rsidR="000E4F04" w:rsidRPr="00F74C84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E4F04" w:rsidRPr="00D5096F" w14:paraId="2B80EA6A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D61E" w14:textId="77777777" w:rsidR="000E4F04" w:rsidRPr="00D5096F" w:rsidRDefault="000E4F04" w:rsidP="000E4F0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F2E1E" w14:textId="0310D82D" w:rsidR="000E4F04" w:rsidRPr="008252E1" w:rsidRDefault="000E4F04" w:rsidP="000E4F04">
            <w:pPr>
              <w:pStyle w:val="af3"/>
              <w:rPr>
                <w:rFonts w:ascii="ISOCPEUR" w:hAnsi="ISOCPEUR" w:cs="Times New Roman"/>
              </w:rPr>
            </w:pPr>
            <w:r w:rsidRPr="00EB2FDF">
              <w:rPr>
                <w:rFonts w:ascii="ISOCPEUR" w:hAnsi="ISOCPEUR" w:cs="Times New Roman"/>
              </w:rPr>
              <w:t>Угол вертикальный внешний CDSD 90 осн.100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F9FB" w14:textId="77777777" w:rsidR="000E4F04" w:rsidRPr="006A408B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FE28" w14:textId="116AD462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375</w:t>
            </w:r>
            <w:r>
              <w:rPr>
                <w:rFonts w:ascii="ISOCPEUR" w:hAnsi="ISOCPEUR" w:cs="Times New Roman"/>
                <w:lang w:val="en-US"/>
              </w:rPr>
              <w:t>02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148D" w14:textId="6923A61F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26521" w14:textId="17A8D9FE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58DD" w14:textId="43BF99E0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3E0C4" w14:textId="77777777" w:rsidR="000E4F04" w:rsidRPr="00D5096F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287CF" w14:textId="77777777" w:rsidR="000E4F04" w:rsidRPr="00F74C84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E4F04" w:rsidRPr="00D5096F" w14:paraId="729B83F7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DB2A9" w14:textId="77777777" w:rsidR="000E4F04" w:rsidRPr="00D5096F" w:rsidRDefault="000E4F04" w:rsidP="000E4F0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C22E" w14:textId="56A512F9" w:rsidR="000E4F04" w:rsidRPr="008252E1" w:rsidRDefault="000E4F04" w:rsidP="000E4F04">
            <w:pPr>
              <w:pStyle w:val="af3"/>
              <w:rPr>
                <w:rFonts w:ascii="ISOCPEUR" w:hAnsi="ISOCPEUR" w:cs="Times New Roman"/>
              </w:rPr>
            </w:pPr>
            <w:r w:rsidRPr="00EB2FDF">
              <w:rPr>
                <w:rFonts w:ascii="ISOCPEUR" w:hAnsi="ISOCPEUR" w:cs="Times New Roman"/>
              </w:rPr>
              <w:t>Угол вертикальный внешний CDSS 90 осн.100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2ECF" w14:textId="77777777" w:rsidR="000E4F04" w:rsidRPr="006A408B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19BB5" w14:textId="7E250973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37651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F46CB" w14:textId="28696FFC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C3FF" w14:textId="6FF9EA64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D6D7" w14:textId="61A1E1FB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E1B4" w14:textId="77777777" w:rsidR="000E4F04" w:rsidRPr="00D5096F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3F89EF" w14:textId="77777777" w:rsidR="000E4F04" w:rsidRPr="00F74C84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E4F04" w:rsidRPr="00D5096F" w14:paraId="3EA163B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76E4C" w14:textId="77777777" w:rsidR="000E4F04" w:rsidRPr="00D5096F" w:rsidRDefault="000E4F04" w:rsidP="000E4F0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F420F" w14:textId="20D2AEBF" w:rsidR="000E4F04" w:rsidRPr="00D23D96" w:rsidRDefault="000E4F04" w:rsidP="000E4F04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3E37B8">
              <w:rPr>
                <w:rFonts w:ascii="ISOCPEUR" w:hAnsi="ISOCPEUR" w:cs="Times New Roman"/>
              </w:rPr>
              <w:t>Ответвитель</w:t>
            </w:r>
            <w:proofErr w:type="spellEnd"/>
            <w:r w:rsidRPr="003E37B8">
              <w:rPr>
                <w:rFonts w:ascii="ISOCPEUR" w:hAnsi="ISOCPEUR" w:cs="Times New Roman"/>
              </w:rPr>
              <w:t xml:space="preserve"> TDS T-образный вертикальный </w:t>
            </w:r>
            <w:proofErr w:type="spellStart"/>
            <w:r w:rsidRPr="003E37B8">
              <w:rPr>
                <w:rFonts w:ascii="ISOCPEUR" w:hAnsi="ISOCPEUR" w:cs="Times New Roman"/>
              </w:rPr>
              <w:t>ун</w:t>
            </w:r>
            <w:proofErr w:type="spellEnd"/>
            <w:r w:rsidRPr="003E37B8">
              <w:rPr>
                <w:rFonts w:ascii="ISOCPEUR" w:hAnsi="ISOCPEUR" w:cs="Times New Roman"/>
              </w:rPr>
              <w:t>. осн.150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61B62" w14:textId="77777777" w:rsidR="000E4F04" w:rsidRPr="006A408B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54196" w14:textId="543BB593" w:rsidR="000E4F04" w:rsidRPr="00D23D96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</w:t>
            </w:r>
            <w:r>
              <w:rPr>
                <w:rFonts w:ascii="ISOCPEUR" w:hAnsi="ISOCPEUR" w:cs="Times New Roman"/>
                <w:lang w:val="en-US"/>
              </w:rPr>
              <w:t>583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2002A" w14:textId="3CE549FD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D4204" w14:textId="435438F0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A8FD6" w14:textId="11193AB6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CC4C" w14:textId="77777777" w:rsidR="000E4F04" w:rsidRPr="00D5096F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966B5B" w14:textId="77777777" w:rsidR="000E4F04" w:rsidRPr="00F74C84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E4F04" w:rsidRPr="00D5096F" w14:paraId="2CD84FE4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BA81" w14:textId="77777777" w:rsidR="000E4F04" w:rsidRPr="00D5096F" w:rsidRDefault="000E4F04" w:rsidP="000E4F0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E9FD" w14:textId="49EA3586" w:rsidR="000E4F04" w:rsidRPr="003E37B8" w:rsidRDefault="000E4F04" w:rsidP="000E4F04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3E37B8">
              <w:rPr>
                <w:rFonts w:ascii="ISOCPEUR" w:hAnsi="ISOCPEUR" w:cs="Times New Roman"/>
              </w:rPr>
              <w:t>Ответвитель</w:t>
            </w:r>
            <w:proofErr w:type="spellEnd"/>
            <w:r w:rsidRPr="003E37B8">
              <w:rPr>
                <w:rFonts w:ascii="ISOCPEUR" w:hAnsi="ISOCPEUR" w:cs="Times New Roman"/>
              </w:rPr>
              <w:t xml:space="preserve"> TDS T-образный вертикальный </w:t>
            </w:r>
            <w:proofErr w:type="spellStart"/>
            <w:r w:rsidRPr="003E37B8">
              <w:rPr>
                <w:rFonts w:ascii="ISOCPEUR" w:hAnsi="ISOCPEUR" w:cs="Times New Roman"/>
              </w:rPr>
              <w:t>ун</w:t>
            </w:r>
            <w:proofErr w:type="spellEnd"/>
            <w:r w:rsidRPr="003E37B8">
              <w:rPr>
                <w:rFonts w:ascii="ISOCPEUR" w:hAnsi="ISOCPEUR" w:cs="Times New Roman"/>
              </w:rPr>
              <w:t>. осн.1</w:t>
            </w:r>
            <w:r w:rsidRPr="006B59AF">
              <w:rPr>
                <w:rFonts w:ascii="ISOCPEUR" w:hAnsi="ISOCPEUR" w:cs="Times New Roman"/>
              </w:rPr>
              <w:t>0</w:t>
            </w:r>
            <w:r w:rsidRPr="003E37B8">
              <w:rPr>
                <w:rFonts w:ascii="ISOCPEUR" w:hAnsi="ISOCPEUR" w:cs="Times New Roman"/>
              </w:rPr>
              <w:t>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F63F3" w14:textId="77777777" w:rsidR="000E4F04" w:rsidRPr="006A408B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A67B3" w14:textId="06837824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</w:t>
            </w:r>
            <w:r>
              <w:rPr>
                <w:rFonts w:ascii="ISOCPEUR" w:hAnsi="ISOCPEUR" w:cs="Times New Roman"/>
                <w:lang w:val="en-US"/>
              </w:rPr>
              <w:t>582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12C5" w14:textId="1AF0D2B3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1FA1E" w14:textId="23CFEF87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0F9D" w14:textId="7B24C0FE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D527" w14:textId="77777777" w:rsidR="000E4F04" w:rsidRPr="00D5096F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1E7DA" w14:textId="77777777" w:rsidR="000E4F04" w:rsidRPr="00F74C84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E4F04" w:rsidRPr="00D5096F" w14:paraId="12ABCF64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D946D" w14:textId="77777777" w:rsidR="000E4F04" w:rsidRPr="00D5096F" w:rsidRDefault="000E4F04" w:rsidP="000E4F0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3E1E7" w14:textId="0D534803" w:rsidR="000E4F04" w:rsidRPr="008252E1" w:rsidRDefault="000E4F04" w:rsidP="000E4F04">
            <w:pPr>
              <w:pStyle w:val="af3"/>
              <w:rPr>
                <w:rFonts w:ascii="ISOCPEUR" w:hAnsi="ISOCPEUR" w:cs="Times New Roman"/>
              </w:rPr>
            </w:pPr>
            <w:r w:rsidRPr="00FA370E">
              <w:rPr>
                <w:rFonts w:ascii="ISOCPEUR" w:hAnsi="ISOCPEUR" w:cs="Times New Roman"/>
              </w:rPr>
              <w:t>Переходник RRD правосторонний 150/100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E3FA0" w14:textId="77777777" w:rsidR="000E4F04" w:rsidRPr="006A408B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9566" w14:textId="263E70C7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36332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2D58" w14:textId="70F11EE3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B40CB" w14:textId="6D3ADDDA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16B97" w14:textId="065DE9E9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9358B" w14:textId="77777777" w:rsidR="000E4F04" w:rsidRPr="00D5096F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47E1BC" w14:textId="77777777" w:rsidR="000E4F04" w:rsidRPr="00F74C84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E4F04" w:rsidRPr="00D5096F" w14:paraId="11AF4B86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CAF5D" w14:textId="77777777" w:rsidR="000E4F04" w:rsidRPr="00D5096F" w:rsidRDefault="000E4F04" w:rsidP="000E4F0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05A3B" w14:textId="3D04A83C" w:rsidR="000E4F04" w:rsidRPr="008252E1" w:rsidRDefault="000E4F04" w:rsidP="000E4F04">
            <w:pPr>
              <w:pStyle w:val="af3"/>
              <w:rPr>
                <w:rFonts w:ascii="ISOCPEUR" w:hAnsi="ISOCPEUR" w:cs="Times New Roman"/>
              </w:rPr>
            </w:pPr>
            <w:r w:rsidRPr="00FA370E">
              <w:rPr>
                <w:rFonts w:ascii="ISOCPEUR" w:hAnsi="ISOCPEUR" w:cs="Times New Roman"/>
              </w:rPr>
              <w:t>Переходник RR</w:t>
            </w:r>
            <w:r>
              <w:rPr>
                <w:rFonts w:ascii="ISOCPEUR" w:hAnsi="ISOCPEUR" w:cs="Times New Roman"/>
                <w:lang w:val="en-US"/>
              </w:rPr>
              <w:t>S</w:t>
            </w:r>
            <w:r w:rsidRPr="00FA370E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ле</w:t>
            </w:r>
            <w:r w:rsidRPr="00FA370E">
              <w:rPr>
                <w:rFonts w:ascii="ISOCPEUR" w:hAnsi="ISOCPEUR" w:cs="Times New Roman"/>
              </w:rPr>
              <w:t>восторонний 150/100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3BF0" w14:textId="77777777" w:rsidR="000E4F04" w:rsidRPr="006A408B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29FF" w14:textId="73C35823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36355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043D" w14:textId="2A442B8C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6183" w14:textId="144752E2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ED821" w14:textId="0F436459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60EEE" w14:textId="77777777" w:rsidR="000E4F04" w:rsidRPr="00D5096F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D788FE" w14:textId="77777777" w:rsidR="000E4F04" w:rsidRPr="00F74C84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E4F04" w:rsidRPr="00D5096F" w14:paraId="0B0EE732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FF97" w14:textId="77777777" w:rsidR="000E4F04" w:rsidRPr="00D5096F" w:rsidRDefault="000E4F04" w:rsidP="000E4F0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0845" w14:textId="1FC33010" w:rsidR="000E4F04" w:rsidRPr="008252E1" w:rsidRDefault="000E4F04" w:rsidP="000E4F04">
            <w:pPr>
              <w:pStyle w:val="af3"/>
              <w:rPr>
                <w:rFonts w:ascii="ISOCPEUR" w:hAnsi="ISOCPEUR" w:cs="Times New Roman"/>
              </w:rPr>
            </w:pPr>
            <w:r w:rsidRPr="00FA370E">
              <w:rPr>
                <w:rFonts w:ascii="ISOCPEUR" w:hAnsi="ISOCPEUR" w:cs="Times New Roman"/>
              </w:rPr>
              <w:t>Переходник RRD правосторонний 1</w:t>
            </w:r>
            <w:r>
              <w:rPr>
                <w:rFonts w:ascii="ISOCPEUR" w:hAnsi="ISOCPEUR" w:cs="Times New Roman"/>
              </w:rPr>
              <w:t>0</w:t>
            </w:r>
            <w:r w:rsidRPr="00FA370E">
              <w:rPr>
                <w:rFonts w:ascii="ISOCPEUR" w:hAnsi="ISOCPEUR" w:cs="Times New Roman"/>
              </w:rPr>
              <w:t>0/</w:t>
            </w:r>
            <w:r>
              <w:rPr>
                <w:rFonts w:ascii="ISOCPEUR" w:hAnsi="ISOCPEUR" w:cs="Times New Roman"/>
              </w:rPr>
              <w:t>5</w:t>
            </w:r>
            <w:r w:rsidRPr="00FA370E">
              <w:rPr>
                <w:rFonts w:ascii="ISOCPEUR" w:hAnsi="ISOCPEUR" w:cs="Times New Roman"/>
              </w:rPr>
              <w:t>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BEC54" w14:textId="77777777" w:rsidR="000E4F04" w:rsidRPr="006A408B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5FAE7" w14:textId="2FA73165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36331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74616" w14:textId="5DD9BFCA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88F7C" w14:textId="059F9ABA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6B8D" w14:textId="56FF8C17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BE275" w14:textId="77777777" w:rsidR="000E4F04" w:rsidRPr="00D5096F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EB5B00" w14:textId="77777777" w:rsidR="000E4F04" w:rsidRPr="00F74C84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E4F04" w:rsidRPr="00D5096F" w14:paraId="3678DBF7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2506" w14:textId="77777777" w:rsidR="000E4F04" w:rsidRPr="00D5096F" w:rsidRDefault="000E4F04" w:rsidP="000E4F0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41C7D" w14:textId="7A9ABAAF" w:rsidR="000E4F04" w:rsidRDefault="000E4F04" w:rsidP="000E4F0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5C1EC" w14:textId="77777777" w:rsidR="000E4F04" w:rsidRPr="006A408B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D64C2" w14:textId="77777777" w:rsidR="000E4F04" w:rsidRPr="002D2387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F4123" w14:textId="1CF8C184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2D3AE" w14:textId="0E2494D6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6645" w14:textId="2C6E8BD8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376A" w14:textId="77777777" w:rsidR="000E4F04" w:rsidRPr="00D5096F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C1A8E4" w14:textId="77777777" w:rsidR="000E4F04" w:rsidRPr="00F74C84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0E4F04" w:rsidRPr="00D5096F" w14:paraId="5577CFFB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61DB" w14:textId="77777777" w:rsidR="000E4F04" w:rsidRPr="00D5096F" w:rsidRDefault="000E4F04" w:rsidP="000E4F0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5E134" w14:textId="01EAB029" w:rsidR="000E4F04" w:rsidRDefault="000E4F04" w:rsidP="000E4F04">
            <w:pPr>
              <w:pStyle w:val="af3"/>
              <w:rPr>
                <w:rFonts w:ascii="ISOCPEUR" w:hAnsi="ISOCPEUR" w:cs="Times New Roman"/>
              </w:rPr>
            </w:pPr>
            <w:r w:rsidRPr="00FC4C2D">
              <w:rPr>
                <w:rFonts w:ascii="ISOCPEUR" w:hAnsi="ISOCPEUR" w:cs="Times New Roman"/>
              </w:rPr>
              <w:t>Крепление ТМ к стене (</w:t>
            </w:r>
            <w:r>
              <w:rPr>
                <w:rFonts w:ascii="ISOCPEUR" w:hAnsi="ISOCPEUR" w:cs="Times New Roman"/>
              </w:rPr>
              <w:t>скоба</w:t>
            </w:r>
            <w:r w:rsidRPr="00FC4C2D">
              <w:rPr>
                <w:rFonts w:ascii="ISOCPEUR" w:hAnsi="ISOCPEUR" w:cs="Times New Roman"/>
              </w:rPr>
              <w:t>) для вертикального монтажа осн.</w:t>
            </w:r>
            <w:r w:rsidR="009F5665">
              <w:rPr>
                <w:rFonts w:ascii="ISOCPEUR" w:hAnsi="ISOCPEUR" w:cs="Times New Roman"/>
              </w:rPr>
              <w:t>15</w:t>
            </w:r>
            <w:r w:rsidRPr="00FC4C2D">
              <w:rPr>
                <w:rFonts w:ascii="ISOCPEUR" w:hAnsi="ISOCPEUR" w:cs="Times New Roman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6F25" w14:textId="77777777" w:rsidR="000E4F04" w:rsidRPr="006A408B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9D74" w14:textId="00BF0A56" w:rsidR="000E4F04" w:rsidRPr="009F5665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BMM10</w:t>
            </w:r>
            <w:r w:rsidR="009F5665">
              <w:rPr>
                <w:rFonts w:ascii="ISOCPEUR" w:hAnsi="ISOCPEUR" w:cs="Times New Roman"/>
              </w:rPr>
              <w:t>15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E6220" w14:textId="3C20A0CB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08D" w14:textId="4AC54F55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EC6A" w14:textId="0ADF69D8" w:rsidR="000E4F04" w:rsidRDefault="000E4F04" w:rsidP="000E4F0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8B62" w14:textId="77777777" w:rsidR="000E4F04" w:rsidRPr="00D5096F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2DF28" w14:textId="77777777" w:rsidR="000E4F04" w:rsidRPr="00F74C84" w:rsidRDefault="000E4F04" w:rsidP="000E4F0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9F5665" w:rsidRPr="00D5096F" w14:paraId="2946B63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BCC18" w14:textId="77777777" w:rsidR="009F5665" w:rsidRPr="00D5096F" w:rsidRDefault="009F5665" w:rsidP="009F566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19E84" w14:textId="5589F5DE" w:rsidR="009F5665" w:rsidRPr="00FC4C2D" w:rsidRDefault="009F5665" w:rsidP="009F5665">
            <w:pPr>
              <w:pStyle w:val="af3"/>
              <w:rPr>
                <w:rFonts w:ascii="ISOCPEUR" w:hAnsi="ISOCPEUR" w:cs="Times New Roman"/>
              </w:rPr>
            </w:pPr>
            <w:r w:rsidRPr="00FC4C2D">
              <w:rPr>
                <w:rFonts w:ascii="ISOCPEUR" w:hAnsi="ISOCPEUR" w:cs="Times New Roman"/>
              </w:rPr>
              <w:t>Крепление ТМ к стене (</w:t>
            </w:r>
            <w:r>
              <w:rPr>
                <w:rFonts w:ascii="ISOCPEUR" w:hAnsi="ISOCPEUR" w:cs="Times New Roman"/>
              </w:rPr>
              <w:t>скоба</w:t>
            </w:r>
            <w:r w:rsidRPr="00FC4C2D">
              <w:rPr>
                <w:rFonts w:ascii="ISOCPEUR" w:hAnsi="ISOCPEUR" w:cs="Times New Roman"/>
              </w:rPr>
              <w:t>) для вертикального монтажа осн.</w:t>
            </w:r>
            <w:r>
              <w:rPr>
                <w:rFonts w:ascii="ISOCPEUR" w:hAnsi="ISOCPEUR" w:cs="Times New Roman"/>
              </w:rPr>
              <w:t>1</w:t>
            </w:r>
            <w:r w:rsidRPr="00FC4C2D">
              <w:rPr>
                <w:rFonts w:ascii="ISOCPEUR" w:hAnsi="ISOCPEUR" w:cs="Times New Roman"/>
              </w:rPr>
              <w:t>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B1A14" w14:textId="77777777" w:rsidR="009F5665" w:rsidRPr="006A408B" w:rsidRDefault="009F5665" w:rsidP="009F566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28EF" w14:textId="4DC2B710" w:rsidR="009F5665" w:rsidRDefault="009F5665" w:rsidP="009F566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BMM10</w:t>
            </w:r>
            <w:r>
              <w:rPr>
                <w:rFonts w:ascii="ISOCPEUR" w:hAnsi="ISOCPEUR" w:cs="Times New Roman"/>
              </w:rPr>
              <w:t>1</w:t>
            </w:r>
            <w:r>
              <w:rPr>
                <w:rFonts w:ascii="ISOCPEUR" w:hAnsi="ISOCPEUR" w:cs="Times New Roman"/>
                <w:lang w:val="en-US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5774" w14:textId="717A24C2" w:rsidR="009F5665" w:rsidRDefault="009F5665" w:rsidP="009F566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D615" w14:textId="75E1137F" w:rsidR="009F5665" w:rsidRDefault="009F5665" w:rsidP="009F566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AE69" w14:textId="2C7067B5" w:rsidR="009F5665" w:rsidRPr="008C1DD0" w:rsidRDefault="008C1DD0" w:rsidP="009F566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AB042" w14:textId="77777777" w:rsidR="009F5665" w:rsidRPr="00D5096F" w:rsidRDefault="009F5665" w:rsidP="009F566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8C411" w14:textId="77777777" w:rsidR="009F5665" w:rsidRPr="00F74C84" w:rsidRDefault="009F5665" w:rsidP="009F566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C1DD0" w:rsidRPr="00D5096F" w14:paraId="40788DCC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8FAF6" w14:textId="77777777" w:rsidR="008C1DD0" w:rsidRPr="00D5096F" w:rsidRDefault="008C1DD0" w:rsidP="008C1D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79FF" w14:textId="69C66988" w:rsidR="008C1DD0" w:rsidRDefault="008C1DD0" w:rsidP="008C1DD0">
            <w:pPr>
              <w:pStyle w:val="af3"/>
              <w:rPr>
                <w:rFonts w:ascii="ISOCPEUR" w:hAnsi="ISOCPEUR" w:cs="Times New Roman"/>
              </w:rPr>
            </w:pPr>
            <w:r w:rsidRPr="001021D2">
              <w:rPr>
                <w:rFonts w:ascii="ISOCPEUR" w:hAnsi="ISOCPEUR" w:cs="Times New Roman"/>
              </w:rPr>
              <w:t xml:space="preserve">Консоль универсальная </w:t>
            </w:r>
            <w:proofErr w:type="spellStart"/>
            <w:r w:rsidRPr="001021D2">
              <w:rPr>
                <w:rFonts w:ascii="ISOCPEUR" w:hAnsi="ISOCPEUR" w:cs="Times New Roman"/>
              </w:rPr>
              <w:t>осн</w:t>
            </w:r>
            <w:proofErr w:type="spellEnd"/>
            <w:r w:rsidRPr="001021D2">
              <w:rPr>
                <w:rFonts w:ascii="ISOCPEUR" w:hAnsi="ISOCPEUR" w:cs="Times New Roman"/>
              </w:rPr>
              <w:t xml:space="preserve">. </w:t>
            </w:r>
            <w:r>
              <w:rPr>
                <w:rFonts w:ascii="ISOCPEUR" w:hAnsi="ISOCPEUR" w:cs="Times New Roman"/>
                <w:lang w:val="en-US"/>
              </w:rPr>
              <w:t>15</w:t>
            </w:r>
            <w:r w:rsidRPr="001021D2">
              <w:rPr>
                <w:rFonts w:ascii="ISOCPEUR" w:hAnsi="ISOCPEUR" w:cs="Times New Roman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022D" w14:textId="77777777" w:rsidR="008C1DD0" w:rsidRPr="006A408B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70AF" w14:textId="41BD5BA5" w:rsidR="008C1DD0" w:rsidRPr="009A4102" w:rsidRDefault="008C1DD0" w:rsidP="008C1DD0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</w:t>
            </w:r>
            <w:r>
              <w:rPr>
                <w:rFonts w:ascii="ISOCPEUR" w:hAnsi="ISOCPEUR" w:cs="Times New Roman"/>
                <w:lang w:val="en-US"/>
              </w:rPr>
              <w:t>BN5</w:t>
            </w:r>
            <w:r w:rsidRPr="00A22BF6">
              <w:rPr>
                <w:rFonts w:ascii="ISOCPEUR" w:hAnsi="ISOCPEUR" w:cs="Times New Roman"/>
                <w:lang w:val="en-US"/>
              </w:rPr>
              <w:t>0</w:t>
            </w:r>
            <w:r>
              <w:rPr>
                <w:rFonts w:ascii="ISOCPEUR" w:hAnsi="ISOCPEUR" w:cs="Times New Roman"/>
                <w:lang w:val="en-US"/>
              </w:rPr>
              <w:t>15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CB879" w14:textId="359CFB54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DDE10" w14:textId="6262844E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D910" w14:textId="6F783D1A" w:rsidR="008C1DD0" w:rsidRDefault="00393D4A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1F12" w14:textId="77777777" w:rsidR="008C1DD0" w:rsidRPr="00D5096F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34AA5D" w14:textId="77777777" w:rsidR="008C1DD0" w:rsidRPr="00F74C84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C1DD0" w:rsidRPr="00D5096F" w14:paraId="6C083DE0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C5239" w14:textId="77777777" w:rsidR="008C1DD0" w:rsidRPr="00D5096F" w:rsidRDefault="008C1DD0" w:rsidP="008C1D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1B38" w14:textId="3A963ECD" w:rsidR="008C1DD0" w:rsidRPr="001021D2" w:rsidRDefault="008C1DD0" w:rsidP="008C1DD0">
            <w:pPr>
              <w:pStyle w:val="af3"/>
              <w:rPr>
                <w:rFonts w:ascii="ISOCPEUR" w:hAnsi="ISOCPEUR" w:cs="Times New Roman"/>
              </w:rPr>
            </w:pPr>
            <w:r w:rsidRPr="001021D2">
              <w:rPr>
                <w:rFonts w:ascii="ISOCPEUR" w:hAnsi="ISOCPEUR" w:cs="Times New Roman"/>
              </w:rPr>
              <w:t xml:space="preserve">Консоль универсальная </w:t>
            </w:r>
            <w:proofErr w:type="spellStart"/>
            <w:r w:rsidRPr="001021D2">
              <w:rPr>
                <w:rFonts w:ascii="ISOCPEUR" w:hAnsi="ISOCPEUR" w:cs="Times New Roman"/>
              </w:rPr>
              <w:t>осн</w:t>
            </w:r>
            <w:proofErr w:type="spellEnd"/>
            <w:r w:rsidRPr="001021D2">
              <w:rPr>
                <w:rFonts w:ascii="ISOCPEUR" w:hAnsi="ISOCPEUR" w:cs="Times New Roman"/>
              </w:rPr>
              <w:t xml:space="preserve">. </w:t>
            </w:r>
            <w:r>
              <w:rPr>
                <w:rFonts w:ascii="ISOCPEUR" w:hAnsi="ISOCPEUR" w:cs="Times New Roman"/>
                <w:lang w:val="en-US"/>
              </w:rPr>
              <w:t>10</w:t>
            </w:r>
            <w:r w:rsidRPr="001021D2">
              <w:rPr>
                <w:rFonts w:ascii="ISOCPEUR" w:hAnsi="ISOCPEUR" w:cs="Times New Roman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FE3E7" w14:textId="77777777" w:rsidR="008C1DD0" w:rsidRPr="006A408B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6BD01" w14:textId="2D780F53" w:rsidR="008C1DD0" w:rsidRPr="00A22BF6" w:rsidRDefault="008C1DD0" w:rsidP="008C1DD0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</w:t>
            </w:r>
            <w:r>
              <w:rPr>
                <w:rFonts w:ascii="ISOCPEUR" w:hAnsi="ISOCPEUR" w:cs="Times New Roman"/>
                <w:lang w:val="en-US"/>
              </w:rPr>
              <w:t>BN5</w:t>
            </w:r>
            <w:r w:rsidRPr="00A22BF6">
              <w:rPr>
                <w:rFonts w:ascii="ISOCPEUR" w:hAnsi="ISOCPEUR" w:cs="Times New Roman"/>
                <w:lang w:val="en-US"/>
              </w:rPr>
              <w:t>0</w:t>
            </w:r>
            <w:r>
              <w:rPr>
                <w:rFonts w:ascii="ISOCPEUR" w:hAnsi="ISOCPEUR" w:cs="Times New Roman"/>
                <w:lang w:val="en-US"/>
              </w:rPr>
              <w:t>1</w:t>
            </w:r>
            <w:r w:rsidRPr="00A22BF6">
              <w:rPr>
                <w:rFonts w:ascii="ISOCPEUR" w:hAnsi="ISOCPEUR" w:cs="Times New Roman"/>
                <w:lang w:val="en-US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DB006" w14:textId="173A2F40" w:rsidR="008C1DD0" w:rsidRPr="00A22BF6" w:rsidRDefault="008C1DD0" w:rsidP="008C1DD0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695F2" w14:textId="2E336E49" w:rsidR="008C1DD0" w:rsidRPr="00A22BF6" w:rsidRDefault="008C1DD0" w:rsidP="008C1DD0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32E7F" w14:textId="4CCEB8D7" w:rsidR="008C1DD0" w:rsidRPr="00A22BF6" w:rsidRDefault="00763E4C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B96D9" w14:textId="77777777" w:rsidR="008C1DD0" w:rsidRPr="00D5096F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27056E" w14:textId="77777777" w:rsidR="008C1DD0" w:rsidRPr="00F74C84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C1DD0" w:rsidRPr="00D5096F" w14:paraId="0FC3B2E5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2B0D7" w14:textId="77777777" w:rsidR="008C1DD0" w:rsidRPr="00D5096F" w:rsidRDefault="008C1DD0" w:rsidP="008C1D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70E14" w14:textId="100A3420" w:rsidR="008C1DD0" w:rsidRPr="00D72148" w:rsidRDefault="008C1DD0" w:rsidP="008C1DD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1DB5" w14:textId="77777777" w:rsidR="008C1DD0" w:rsidRPr="006A408B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A01E" w14:textId="727E5B4E" w:rsidR="008C1DD0" w:rsidRPr="002D2387" w:rsidRDefault="008C1DD0" w:rsidP="008C1DD0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F6003" w14:textId="7481BB90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2702" w14:textId="300589CF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C625A" w14:textId="178F3713" w:rsidR="008C1DD0" w:rsidRDefault="00763E4C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DC73" w14:textId="77777777" w:rsidR="008C1DD0" w:rsidRPr="00D5096F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72C1A" w14:textId="77777777" w:rsidR="008C1DD0" w:rsidRPr="00F74C84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C1DD0" w:rsidRPr="00D5096F" w14:paraId="7C1AFC0B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830BD" w14:textId="77777777" w:rsidR="008C1DD0" w:rsidRPr="00D5096F" w:rsidRDefault="008C1DD0" w:rsidP="008C1D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B2AE" w14:textId="382BCF69" w:rsidR="008C1DD0" w:rsidRDefault="008C1DD0" w:rsidP="008C1DD0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D85F8" w14:textId="77777777" w:rsidR="008C1DD0" w:rsidRPr="006A408B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93CE1" w14:textId="03C0BDD3" w:rsidR="008C1DD0" w:rsidRPr="002D2387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17003" w14:textId="143EF07E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2E89F" w14:textId="4D9CC506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30B2E" w14:textId="123F5A50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0C172" w14:textId="77777777" w:rsidR="008C1DD0" w:rsidRPr="00D5096F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A152B" w14:textId="77777777" w:rsidR="008C1DD0" w:rsidRPr="00F74C84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C1DD0" w:rsidRPr="00D5096F" w14:paraId="2B8E7BD6" w14:textId="77777777" w:rsidTr="006B7F2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421B7" w14:textId="77777777" w:rsidR="008C1DD0" w:rsidRPr="00D5096F" w:rsidRDefault="008C1DD0" w:rsidP="008C1D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3CB9" w14:textId="000D4954" w:rsidR="008C1DD0" w:rsidRDefault="008C1DD0" w:rsidP="008C1DD0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686FC3">
              <w:rPr>
                <w:rFonts w:ascii="ISOCPEUR" w:hAnsi="ISOCPEUR" w:cs="Times New Roman"/>
              </w:rPr>
              <w:t>Металлорукав</w:t>
            </w:r>
            <w:proofErr w:type="spellEnd"/>
            <w:r w:rsidRPr="00686FC3">
              <w:rPr>
                <w:rFonts w:ascii="ISOCPEUR" w:hAnsi="ISOCPEUR" w:cs="Times New Roman"/>
              </w:rPr>
              <w:t xml:space="preserve"> DN 26мм в герметичной ПВХ изоляции, </w:t>
            </w:r>
            <w:proofErr w:type="spellStart"/>
            <w:r w:rsidRPr="00686FC3">
              <w:rPr>
                <w:rFonts w:ascii="ISOCPEUR" w:hAnsi="ISOCPEUR" w:cs="Times New Roman"/>
              </w:rPr>
              <w:t>Dвн</w:t>
            </w:r>
            <w:proofErr w:type="spellEnd"/>
            <w:r w:rsidRPr="00686FC3">
              <w:rPr>
                <w:rFonts w:ascii="ISOCPEUR" w:hAnsi="ISOCPEUR" w:cs="Times New Roman"/>
              </w:rPr>
              <w:t xml:space="preserve"> 26,5 мм, </w:t>
            </w:r>
            <w:proofErr w:type="spellStart"/>
            <w:r w:rsidRPr="00686FC3">
              <w:rPr>
                <w:rFonts w:ascii="ISOCPEUR" w:hAnsi="ISOCPEUR" w:cs="Times New Roman"/>
              </w:rPr>
              <w:t>Dнар</w:t>
            </w:r>
            <w:proofErr w:type="spellEnd"/>
            <w:r w:rsidRPr="00686FC3">
              <w:rPr>
                <w:rFonts w:ascii="ISOCPEUR" w:hAnsi="ISOCPEUR" w:cs="Times New Roman"/>
              </w:rPr>
              <w:t xml:space="preserve"> 31,5</w:t>
            </w:r>
            <w:r w:rsidRPr="00970DC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мм</w:t>
            </w:r>
            <w:r w:rsidRPr="00686FC3">
              <w:rPr>
                <w:rFonts w:ascii="ISOCPEUR" w:hAnsi="ISOCPEUR" w:cs="Times New Roman"/>
              </w:rPr>
              <w:t>, 25 м, цвет чёрный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7DD7" w14:textId="77777777" w:rsidR="008C1DD0" w:rsidRPr="006A408B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48C06" w14:textId="0E1C08C6" w:rsidR="008C1DD0" w:rsidRPr="00970DC9" w:rsidRDefault="008C1DD0" w:rsidP="008C1DD0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686FC3">
              <w:rPr>
                <w:rFonts w:ascii="ISOCPEUR" w:hAnsi="ISOCPEUR" w:cs="Times New Roman"/>
              </w:rPr>
              <w:t>6071R-027N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CCA1A" w14:textId="44CB91D7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0E1A" w14:textId="50A6C889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3E04D" w14:textId="26AC71B4" w:rsidR="008C1DD0" w:rsidRPr="00154B2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B02F" w14:textId="77777777" w:rsidR="008C1DD0" w:rsidRPr="00D5096F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A3B61F" w14:textId="77777777" w:rsidR="008C1DD0" w:rsidRPr="00F74C84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C1DD0" w:rsidRPr="00D5096F" w14:paraId="79A5E9A4" w14:textId="77777777" w:rsidTr="006B7F2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1798A" w14:textId="77777777" w:rsidR="008C1DD0" w:rsidRPr="00D5096F" w:rsidRDefault="008C1DD0" w:rsidP="008C1D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70D5" w14:textId="5CA55DCA" w:rsidR="008C1DD0" w:rsidRDefault="008C1DD0" w:rsidP="008C1DD0">
            <w:pPr>
              <w:pStyle w:val="af3"/>
              <w:rPr>
                <w:rFonts w:ascii="ISOCPEUR" w:hAnsi="ISOCPEUR" w:cs="Times New Roman"/>
              </w:rPr>
            </w:pPr>
            <w:proofErr w:type="gramStart"/>
            <w:r w:rsidRPr="003F1C36">
              <w:rPr>
                <w:rFonts w:ascii="ISOCPEUR" w:hAnsi="ISOCPEUR" w:cs="Times New Roman"/>
              </w:rPr>
              <w:t>Держатель</w:t>
            </w:r>
            <w:proofErr w:type="gramEnd"/>
            <w:r w:rsidRPr="003F1C36">
              <w:rPr>
                <w:rFonts w:ascii="ISOCPEUR" w:hAnsi="ISOCPEUR" w:cs="Times New Roman"/>
              </w:rPr>
              <w:t xml:space="preserve"> оцинкованный односторонний, д.32мм с крепежным отверстием 8,5х6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8315" w14:textId="77777777" w:rsidR="008C1DD0" w:rsidRPr="006A408B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27F17" w14:textId="770845FB" w:rsidR="008C1DD0" w:rsidRPr="002D2387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53346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2739E" w14:textId="66F53F7F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A3B35" w14:textId="6991E711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2CAE" w14:textId="3256F79B" w:rsidR="008C1DD0" w:rsidRPr="002240A1" w:rsidRDefault="008C1DD0" w:rsidP="008C1DD0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645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F38B" w14:textId="77777777" w:rsidR="008C1DD0" w:rsidRPr="00D5096F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FD75D" w14:textId="77777777" w:rsidR="008C1DD0" w:rsidRPr="00F74C84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C1DD0" w:rsidRPr="00D5096F" w14:paraId="3CD202E0" w14:textId="77777777" w:rsidTr="006B7F2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7FC4" w14:textId="77777777" w:rsidR="008C1DD0" w:rsidRPr="00D5096F" w:rsidRDefault="008C1DD0" w:rsidP="008C1D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49B0" w14:textId="1EBC89AD" w:rsidR="008C1DD0" w:rsidRPr="003F1C36" w:rsidRDefault="008C1DD0" w:rsidP="008C1DD0">
            <w:pPr>
              <w:pStyle w:val="af3"/>
              <w:rPr>
                <w:rFonts w:ascii="ISOCPEUR" w:hAnsi="ISOCPEUR" w:cs="Times New Roman"/>
              </w:rPr>
            </w:pPr>
            <w:r w:rsidRPr="002240A1">
              <w:rPr>
                <w:rFonts w:ascii="ISOCPEUR" w:hAnsi="ISOCPEUR" w:cs="Times New Roman"/>
              </w:rPr>
              <w:t xml:space="preserve">Муфта </w:t>
            </w:r>
            <w:proofErr w:type="spellStart"/>
            <w:r w:rsidRPr="002240A1">
              <w:rPr>
                <w:rFonts w:ascii="ISOCPEUR" w:hAnsi="ISOCPEUR" w:cs="Times New Roman"/>
              </w:rPr>
              <w:t>металлорукав</w:t>
            </w:r>
            <w:proofErr w:type="spellEnd"/>
            <w:r w:rsidRPr="002240A1">
              <w:rPr>
                <w:rFonts w:ascii="ISOCPEUR" w:hAnsi="ISOCPEUR" w:cs="Times New Roman"/>
              </w:rPr>
              <w:t xml:space="preserve">-коробка DN </w:t>
            </w:r>
            <w:proofErr w:type="gramStart"/>
            <w:r w:rsidRPr="002240A1">
              <w:rPr>
                <w:rFonts w:ascii="ISOCPEUR" w:hAnsi="ISOCPEUR" w:cs="Times New Roman"/>
              </w:rPr>
              <w:t>26,М</w:t>
            </w:r>
            <w:proofErr w:type="gramEnd"/>
            <w:r w:rsidRPr="002240A1">
              <w:rPr>
                <w:rFonts w:ascii="ISOCPEUR" w:hAnsi="ISOCPEUR" w:cs="Times New Roman"/>
              </w:rPr>
              <w:t>25х1,5 наружная резьба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A35B" w14:textId="77777777" w:rsidR="008C1DD0" w:rsidRPr="006A408B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3994D" w14:textId="633A1213" w:rsidR="008C1DD0" w:rsidRPr="003A13E7" w:rsidRDefault="008C1DD0" w:rsidP="008C1DD0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6014-2527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CDE24" w14:textId="5B2EADFD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2C347" w14:textId="28D5B2C8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371C" w14:textId="6ED2397E" w:rsidR="008C1DD0" w:rsidRPr="002240A1" w:rsidRDefault="008C1DD0" w:rsidP="008C1DD0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0F7A" w14:textId="77777777" w:rsidR="008C1DD0" w:rsidRPr="00D5096F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82BA125" w14:textId="445EA678" w:rsidR="008C1DD0" w:rsidRPr="002240A1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Соединение </w:t>
            </w:r>
            <w:proofErr w:type="spellStart"/>
            <w:r>
              <w:rPr>
                <w:rFonts w:ascii="ISOCPEUR" w:hAnsi="ISOCPEUR" w:cs="Times New Roman"/>
              </w:rPr>
              <w:t>металлорукав-металлорукав</w:t>
            </w:r>
            <w:proofErr w:type="spellEnd"/>
          </w:p>
        </w:tc>
      </w:tr>
      <w:tr w:rsidR="008C1DD0" w:rsidRPr="00D5096F" w14:paraId="45D3E965" w14:textId="77777777" w:rsidTr="006B7F2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1DB8" w14:textId="77777777" w:rsidR="008C1DD0" w:rsidRPr="00D5096F" w:rsidRDefault="008C1DD0" w:rsidP="008C1D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20D96" w14:textId="45FDE78C" w:rsidR="008C1DD0" w:rsidRPr="003567F9" w:rsidRDefault="008C1DD0" w:rsidP="008C1DD0">
            <w:pPr>
              <w:pStyle w:val="af3"/>
              <w:rPr>
                <w:rFonts w:ascii="ISOCPEUR" w:hAnsi="ISOCPEUR" w:cs="Times New Roman"/>
                <w:lang w:val="en-US"/>
              </w:rPr>
            </w:pPr>
            <w:r w:rsidRPr="003A13E7">
              <w:rPr>
                <w:rFonts w:ascii="ISOCPEUR" w:hAnsi="ISOCPEUR" w:cs="Times New Roman"/>
              </w:rPr>
              <w:t>Втулка соединительная, М25х1,5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002FD" w14:textId="77777777" w:rsidR="008C1DD0" w:rsidRPr="006A408B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F9966" w14:textId="2852C50D" w:rsidR="008C1DD0" w:rsidRPr="003A13E7" w:rsidRDefault="008C1DD0" w:rsidP="008C1DD0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6003-25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B0B3" w14:textId="3E56EBCB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AA47" w14:textId="27A0AD21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84B52" w14:textId="70491EE3" w:rsidR="008C1DD0" w:rsidRPr="00154B2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E675A" w14:textId="77777777" w:rsidR="008C1DD0" w:rsidRPr="00D5096F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CFA403" w14:textId="77777777" w:rsidR="008C1DD0" w:rsidRPr="00F74C84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C1DD0" w:rsidRPr="00D5096F" w14:paraId="41250CB4" w14:textId="77777777" w:rsidTr="00CA30A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EA7D" w14:textId="77777777" w:rsidR="008C1DD0" w:rsidRPr="00D5096F" w:rsidRDefault="008C1DD0" w:rsidP="008C1D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4A0D7" w14:textId="650969FE" w:rsidR="008C1DD0" w:rsidRPr="003F1C36" w:rsidRDefault="008C1DD0" w:rsidP="008C1DD0">
            <w:pPr>
              <w:pStyle w:val="af3"/>
              <w:rPr>
                <w:rFonts w:ascii="ISOCPEUR" w:hAnsi="ISOCPEUR" w:cs="Times New Roman"/>
              </w:rPr>
            </w:pPr>
            <w:r w:rsidRPr="003567F9">
              <w:rPr>
                <w:rFonts w:ascii="ISOCPEUR" w:hAnsi="ISOCPEUR" w:cs="Times New Roman"/>
              </w:rPr>
              <w:t xml:space="preserve">Взрывозащищенная </w:t>
            </w:r>
            <w:proofErr w:type="spellStart"/>
            <w:r w:rsidRPr="003567F9">
              <w:rPr>
                <w:rFonts w:ascii="ISOCPEUR" w:hAnsi="ISOCPEUR" w:cs="Times New Roman"/>
              </w:rPr>
              <w:t>Ex</w:t>
            </w:r>
            <w:proofErr w:type="spellEnd"/>
            <w:r w:rsidRPr="003567F9">
              <w:rPr>
                <w:rFonts w:ascii="ISOCPEUR" w:hAnsi="ISOCPEUR" w:cs="Times New Roman"/>
              </w:rPr>
              <w:t xml:space="preserve"> e муфта </w:t>
            </w:r>
            <w:proofErr w:type="spellStart"/>
            <w:r w:rsidRPr="003567F9">
              <w:rPr>
                <w:rFonts w:ascii="ISOCPEUR" w:hAnsi="ISOCPEUR" w:cs="Times New Roman"/>
              </w:rPr>
              <w:t>металлорукав</w:t>
            </w:r>
            <w:proofErr w:type="spellEnd"/>
            <w:r w:rsidRPr="003567F9">
              <w:rPr>
                <w:rFonts w:ascii="ISOCPEUR" w:hAnsi="ISOCPEUR" w:cs="Times New Roman"/>
              </w:rPr>
              <w:t>-коробка. 26 мм. M25х1,5.</w:t>
            </w:r>
            <w:r w:rsidRPr="00090B24">
              <w:rPr>
                <w:rFonts w:ascii="ISOCPEUR" w:hAnsi="ISOCPEUR" w:cs="Times New Roman"/>
              </w:rPr>
              <w:t xml:space="preserve"> </w:t>
            </w:r>
            <w:r w:rsidRPr="003567F9">
              <w:rPr>
                <w:rFonts w:ascii="ISOCPEUR" w:hAnsi="ISOCPEUR" w:cs="Times New Roman"/>
              </w:rPr>
              <w:t>Никелированная латунь. IP66/67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B335D" w14:textId="77777777" w:rsidR="008C1DD0" w:rsidRPr="006A408B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E8021" w14:textId="1BBB9790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 w:rsidRPr="003567F9">
              <w:rPr>
                <w:rFonts w:ascii="ISOCPEUR" w:hAnsi="ISOCPEUR" w:cs="Times New Roman"/>
              </w:rPr>
              <w:t>EX6015-2527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649E1" w14:textId="75E02EBA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D190D" w14:textId="346D7A0D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6D92C" w14:textId="5C71E961" w:rsidR="008C1DD0" w:rsidRPr="003567F9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3178" w14:textId="77777777" w:rsidR="008C1DD0" w:rsidRPr="00D5096F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1F4A32F" w14:textId="3322D06C" w:rsidR="008C1DD0" w:rsidRPr="00F74C84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Опуск </w:t>
            </w:r>
            <w:proofErr w:type="spellStart"/>
            <w:r>
              <w:rPr>
                <w:rFonts w:ascii="ISOCPEUR" w:hAnsi="ISOCPEUR" w:cs="Times New Roman"/>
              </w:rPr>
              <w:t>металлорукава</w:t>
            </w:r>
            <w:proofErr w:type="spellEnd"/>
            <w:r>
              <w:rPr>
                <w:rFonts w:ascii="ISOCPEUR" w:hAnsi="ISOCPEUR" w:cs="Times New Roman"/>
              </w:rPr>
              <w:t xml:space="preserve"> из лотка</w:t>
            </w:r>
          </w:p>
        </w:tc>
      </w:tr>
      <w:tr w:rsidR="008C1DD0" w:rsidRPr="00D5096F" w14:paraId="119347A5" w14:textId="77777777" w:rsidTr="00CA30A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52BEF" w14:textId="77777777" w:rsidR="008C1DD0" w:rsidRPr="00D5096F" w:rsidRDefault="008C1DD0" w:rsidP="008C1D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341CB" w14:textId="0AFB2C64" w:rsidR="008C1DD0" w:rsidRPr="003F1C36" w:rsidRDefault="008C1DD0" w:rsidP="008C1DD0">
            <w:pPr>
              <w:pStyle w:val="af3"/>
              <w:rPr>
                <w:rFonts w:ascii="ISOCPEUR" w:hAnsi="ISOCPEUR" w:cs="Times New Roman"/>
              </w:rPr>
            </w:pPr>
            <w:r w:rsidRPr="006B7F20">
              <w:rPr>
                <w:rFonts w:ascii="ISOCPEUR" w:hAnsi="ISOCPEUR" w:cs="Times New Roman"/>
              </w:rPr>
              <w:t xml:space="preserve">Взрывозащищенная защитная втулка </w:t>
            </w:r>
            <w:proofErr w:type="spellStart"/>
            <w:r w:rsidRPr="006B7F20">
              <w:rPr>
                <w:rFonts w:ascii="ISOCPEUR" w:hAnsi="ISOCPEUR" w:cs="Times New Roman"/>
              </w:rPr>
              <w:t>Ex</w:t>
            </w:r>
            <w:proofErr w:type="spellEnd"/>
            <w:r w:rsidRPr="006B7F20">
              <w:rPr>
                <w:rFonts w:ascii="ISOCPEUR" w:hAnsi="ISOCPEUR" w:cs="Times New Roman"/>
              </w:rPr>
              <w:t xml:space="preserve"> e, M25x1,5. Никелированная латунь. IP66/67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FFE02" w14:textId="77777777" w:rsidR="008C1DD0" w:rsidRPr="006A408B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76D4" w14:textId="2529158F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 w:rsidRPr="003567F9">
              <w:rPr>
                <w:rFonts w:ascii="ISOCPEUR" w:hAnsi="ISOCPEUR" w:cs="Times New Roman"/>
              </w:rPr>
              <w:t>EX60</w:t>
            </w:r>
            <w:r>
              <w:rPr>
                <w:rFonts w:ascii="ISOCPEUR" w:hAnsi="ISOCPEUR" w:cs="Times New Roman"/>
              </w:rPr>
              <w:t>52</w:t>
            </w:r>
            <w:r w:rsidRPr="003567F9">
              <w:rPr>
                <w:rFonts w:ascii="ISOCPEUR" w:hAnsi="ISOCPEUR" w:cs="Times New Roman"/>
              </w:rPr>
              <w:t>-25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96A1" w14:textId="4470AD67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82BF" w14:textId="31B90F60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A8E37" w14:textId="238FB03E" w:rsidR="008C1DD0" w:rsidRPr="00154B2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89A0" w14:textId="77777777" w:rsidR="008C1DD0" w:rsidRPr="00D5096F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12C16D" w14:textId="77777777" w:rsidR="008C1DD0" w:rsidRPr="00F74C84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C1DD0" w:rsidRPr="00D5096F" w14:paraId="7E8ECE97" w14:textId="77777777" w:rsidTr="006B7F20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13721" w14:textId="77777777" w:rsidR="008C1DD0" w:rsidRPr="00D5096F" w:rsidRDefault="008C1DD0" w:rsidP="008C1D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CE53F" w14:textId="2F60FB6A" w:rsidR="008C1DD0" w:rsidRDefault="008C1DD0" w:rsidP="008C1DD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39042" w14:textId="77777777" w:rsidR="008C1DD0" w:rsidRPr="006A408B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FCCF" w14:textId="77777777" w:rsidR="008C1DD0" w:rsidRPr="002D2387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C59F5" w14:textId="3699F0BE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CDCA" w14:textId="4AB57DB1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AAAA7" w14:textId="59A82D58" w:rsidR="008C1DD0" w:rsidRPr="00154B2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1B490" w14:textId="77777777" w:rsidR="008C1DD0" w:rsidRPr="00D5096F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68E7BC" w14:textId="3ADDEAF0" w:rsidR="008C1DD0" w:rsidRPr="00F74C84" w:rsidRDefault="008C1DD0" w:rsidP="008C1DD0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8C1DD0" w:rsidRPr="00D5096F" w14:paraId="0F3743F9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B33B" w14:textId="77777777" w:rsidR="008C1DD0" w:rsidRPr="00D5096F" w:rsidRDefault="008C1DD0" w:rsidP="008C1D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C144" w14:textId="2F433B03" w:rsidR="008C1DD0" w:rsidRDefault="008C1DD0" w:rsidP="008C1DD0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61795" w14:textId="77777777" w:rsidR="008C1DD0" w:rsidRPr="006A408B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8CB7" w14:textId="413BB5DC" w:rsidR="008C1DD0" w:rsidRPr="002D2387" w:rsidRDefault="008C1DD0" w:rsidP="008C1DD0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A1D4D" w14:textId="2ABC959C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2DE1F" w14:textId="1FC44F99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5296" w14:textId="492E76D3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F9C4" w14:textId="77777777" w:rsidR="008C1DD0" w:rsidRPr="00D5096F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6B3A9" w14:textId="77777777" w:rsidR="008C1DD0" w:rsidRPr="00F74C84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C1DD0" w:rsidRPr="00D5096F" w14:paraId="4A6F6B2D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7F910" w14:textId="77777777" w:rsidR="008C1DD0" w:rsidRPr="00D5096F" w:rsidRDefault="008C1DD0" w:rsidP="008C1DD0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A90E9" w14:textId="1691591E" w:rsidR="008C1DD0" w:rsidRDefault="008C1DD0" w:rsidP="008C1DD0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1A08" w14:textId="77777777" w:rsidR="008C1DD0" w:rsidRPr="006A408B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7827" w14:textId="61148CEB" w:rsidR="008C1DD0" w:rsidRPr="002D2387" w:rsidRDefault="008C1DD0" w:rsidP="008C1DD0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4270" w14:textId="6C6EF5F9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0AD76" w14:textId="77DF5328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B5B7C" w14:textId="3B7A607F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19929" w14:textId="77777777" w:rsidR="008C1DD0" w:rsidRPr="00D5096F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5D9023" w14:textId="77777777" w:rsidR="008C1DD0" w:rsidRPr="00F74C84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C1DD0" w:rsidRPr="00D5096F" w14:paraId="16E9224C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F7CBC" w14:textId="77777777" w:rsidR="008C1DD0" w:rsidRPr="00D5096F" w:rsidRDefault="008C1DD0" w:rsidP="008C1DD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F48A" w14:textId="3538B8DB" w:rsidR="008C1DD0" w:rsidRPr="006829D8" w:rsidRDefault="006829D8" w:rsidP="00AB3DF4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AB3DF4">
              <w:rPr>
                <w:rFonts w:ascii="ISOCPEUR" w:hAnsi="ISOCPEUR" w:cs="Times New Roman"/>
                <w:b/>
                <w:u w:val="single"/>
              </w:rPr>
              <w:t>Воздушные завесы У1-У5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22D79" w14:textId="77777777" w:rsidR="008C1DD0" w:rsidRPr="006A408B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73E8B" w14:textId="77777777" w:rsidR="008C1DD0" w:rsidRPr="002D2387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72E32" w14:textId="77777777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E385" w14:textId="77777777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375E" w14:textId="77777777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4C0A8" w14:textId="77777777" w:rsidR="008C1DD0" w:rsidRPr="00D5096F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3FA6A7" w14:textId="77777777" w:rsidR="008C1DD0" w:rsidRPr="00F74C84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8C1DD0" w:rsidRPr="00D5096F" w14:paraId="7B9D4644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77FB" w14:textId="77777777" w:rsidR="008C1DD0" w:rsidRPr="00D5096F" w:rsidRDefault="008C1DD0" w:rsidP="008C1DD0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89EC5" w14:textId="43C95609" w:rsidR="008C1DD0" w:rsidRDefault="00AB3DF4" w:rsidP="008C1DD0">
            <w:pPr>
              <w:pStyle w:val="af3"/>
              <w:rPr>
                <w:rFonts w:ascii="ISOCPEUR" w:hAnsi="ISOCPEUR" w:cs="Times New Roman"/>
              </w:rPr>
            </w:pPr>
            <w:r w:rsidRPr="00AB3DF4">
              <w:rPr>
                <w:rFonts w:ascii="ISOCPEUR" w:hAnsi="ISOCPEUR" w:cs="Times New Roman"/>
                <w:b/>
              </w:rPr>
              <w:t xml:space="preserve">Блоки </w:t>
            </w:r>
            <w:r>
              <w:rPr>
                <w:rFonts w:ascii="ISOCPEUR" w:hAnsi="ISOCPEUR" w:cs="Times New Roman"/>
                <w:b/>
              </w:rPr>
              <w:t>коммутации</w:t>
            </w:r>
            <w:r w:rsidRPr="00AB3DF4">
              <w:rPr>
                <w:rFonts w:ascii="ISOCPEUR" w:hAnsi="ISOCPEUR" w:cs="Times New Roman"/>
                <w:b/>
              </w:rPr>
              <w:t xml:space="preserve"> и управления</w:t>
            </w:r>
            <w:r w:rsidR="00A50EED">
              <w:rPr>
                <w:rFonts w:ascii="ISOCPEUR" w:hAnsi="ISOCPEUR" w:cs="Times New Roman"/>
                <w:b/>
              </w:rPr>
              <w:t xml:space="preserve"> БКУ-У1 – БКУ-У5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A317" w14:textId="77777777" w:rsidR="008C1DD0" w:rsidRPr="006A408B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73B0" w14:textId="77777777" w:rsidR="008C1DD0" w:rsidRPr="002D2387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EFFE" w14:textId="77777777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C0EF" w14:textId="77777777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6C9D" w14:textId="77777777" w:rsidR="008C1DD0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68A10" w14:textId="77777777" w:rsidR="008C1DD0" w:rsidRPr="00D5096F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5B8F82" w14:textId="77777777" w:rsidR="008C1DD0" w:rsidRPr="00F74C84" w:rsidRDefault="008C1DD0" w:rsidP="008C1DD0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B3DF4" w:rsidRPr="00D5096F" w14:paraId="508F7042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88F3" w14:textId="77777777" w:rsidR="00AB3DF4" w:rsidRPr="00D5096F" w:rsidRDefault="00AB3DF4" w:rsidP="00AB3DF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C1FF" w14:textId="210BE892" w:rsidR="00AB3DF4" w:rsidRDefault="00AB3DF4" w:rsidP="00AB3DF4">
            <w:pPr>
              <w:pStyle w:val="af3"/>
              <w:rPr>
                <w:rFonts w:ascii="ISOCPEUR" w:hAnsi="ISOCPEUR" w:cs="Times New Roman"/>
              </w:rPr>
            </w:pPr>
            <w:r w:rsidRPr="00AB3DF4">
              <w:rPr>
                <w:rFonts w:ascii="ISOCPEUR" w:hAnsi="ISOCPEUR" w:cs="Times New Roman"/>
              </w:rPr>
              <w:t>Блок коммутации и управления завес с IP54 БКУ-WA6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E26D0" w14:textId="77777777" w:rsidR="00AB3DF4" w:rsidRPr="006A408B" w:rsidRDefault="00AB3DF4" w:rsidP="00AB3DF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39E81" w14:textId="3D3352E3" w:rsidR="00AB3DF4" w:rsidRPr="002D2387" w:rsidRDefault="00AB3DF4" w:rsidP="00AB3DF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500189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8365" w14:textId="53E8B8E3" w:rsidR="00AB3DF4" w:rsidRDefault="00AB3DF4" w:rsidP="00AB3DF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«НПО «</w:t>
            </w:r>
            <w:proofErr w:type="spellStart"/>
            <w:r>
              <w:rPr>
                <w:rFonts w:ascii="ISOCPEUR" w:hAnsi="ISOCPEUR" w:cs="Times New Roman"/>
              </w:rPr>
              <w:t>Тепломаш</w:t>
            </w:r>
            <w:proofErr w:type="spellEnd"/>
            <w:r>
              <w:rPr>
                <w:rFonts w:ascii="ISOCPEUR" w:hAnsi="ISOCPEUR" w:cs="Times New Roman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8CF1" w14:textId="0DB0489E" w:rsidR="00AB3DF4" w:rsidRDefault="00AB3DF4" w:rsidP="00AB3DF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8A575" w14:textId="42E68AF9" w:rsidR="00AB3DF4" w:rsidRDefault="00AB3DF4" w:rsidP="00AB3DF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06447" w14:textId="77777777" w:rsidR="00AB3DF4" w:rsidRPr="00D5096F" w:rsidRDefault="00AB3DF4" w:rsidP="00AB3DF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999602" w14:textId="6F59F27B" w:rsidR="00AB3DF4" w:rsidRPr="00F74C84" w:rsidRDefault="00AB3DF4" w:rsidP="00AB3DF4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</w:t>
            </w:r>
            <w:r w:rsidRPr="00F74C84">
              <w:rPr>
                <w:rFonts w:ascii="ISOCPEUR" w:hAnsi="ISOCPEUR" w:cs="Times New Roman"/>
              </w:rPr>
              <w:t>чтено в</w:t>
            </w:r>
          </w:p>
          <w:p w14:paraId="14B3CB6A" w14:textId="651CBE90" w:rsidR="00AB3DF4" w:rsidRPr="00F74C84" w:rsidRDefault="00AB3DF4" w:rsidP="00AB3DF4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AB3DF4" w:rsidRPr="00D5096F" w14:paraId="05A862E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11150" w14:textId="77777777" w:rsidR="00AB3DF4" w:rsidRPr="00D5096F" w:rsidRDefault="00AB3DF4" w:rsidP="00AB3DF4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12CF" w14:textId="036697D9" w:rsidR="00AB3DF4" w:rsidRDefault="00AB3DF4" w:rsidP="00AB3DF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88CDB" w14:textId="77777777" w:rsidR="00AB3DF4" w:rsidRPr="006A408B" w:rsidRDefault="00AB3DF4" w:rsidP="00AB3DF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787D" w14:textId="77777777" w:rsidR="00AB3DF4" w:rsidRPr="002D2387" w:rsidRDefault="00AB3DF4" w:rsidP="00AB3DF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1F76" w14:textId="77777777" w:rsidR="00AB3DF4" w:rsidRDefault="00AB3DF4" w:rsidP="00AB3DF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2D9B8" w14:textId="77777777" w:rsidR="00AB3DF4" w:rsidRDefault="00AB3DF4" w:rsidP="00AB3DF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73864" w14:textId="77777777" w:rsidR="00AB3DF4" w:rsidRDefault="00AB3DF4" w:rsidP="00AB3DF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B3849" w14:textId="77777777" w:rsidR="00AB3DF4" w:rsidRPr="00D5096F" w:rsidRDefault="00AB3DF4" w:rsidP="00AB3DF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B07D6" w14:textId="77777777" w:rsidR="00AB3DF4" w:rsidRPr="00F74C84" w:rsidRDefault="00AB3DF4" w:rsidP="00AB3DF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B3DF4" w:rsidRPr="00D5096F" w14:paraId="2B49563A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605D1" w14:textId="77777777" w:rsidR="00AB3DF4" w:rsidRPr="00D5096F" w:rsidRDefault="00AB3DF4" w:rsidP="00AB3DF4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9DF9E" w14:textId="35147DFF" w:rsidR="00AB3DF4" w:rsidRDefault="00AB3DF4" w:rsidP="00AB3DF4">
            <w:pPr>
              <w:pStyle w:val="af3"/>
              <w:rPr>
                <w:rFonts w:ascii="ISOCPEUR" w:hAnsi="ISOCPEUR" w:cs="Times New Roman"/>
              </w:rPr>
            </w:pPr>
            <w:r w:rsidRPr="00AB3DF4">
              <w:rPr>
                <w:rFonts w:ascii="ISOCPEUR" w:hAnsi="ISOCPEUR" w:cs="Times New Roman"/>
              </w:rPr>
              <w:t>Концевой выключатель ВП-15К21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48F2E" w14:textId="513E6709" w:rsidR="00AB3DF4" w:rsidRPr="006A408B" w:rsidRDefault="00AB3DF4" w:rsidP="00AB3DF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CF4C" w14:textId="2ECF2E5B" w:rsidR="00AB3DF4" w:rsidRPr="002D2387" w:rsidRDefault="00AB3DF4" w:rsidP="00AB3DF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500195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6C8D" w14:textId="4C46F411" w:rsidR="00AB3DF4" w:rsidRDefault="00AB3DF4" w:rsidP="00AB3DF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«НПО «</w:t>
            </w:r>
            <w:proofErr w:type="spellStart"/>
            <w:r>
              <w:rPr>
                <w:rFonts w:ascii="ISOCPEUR" w:hAnsi="ISOCPEUR" w:cs="Times New Roman"/>
              </w:rPr>
              <w:t>Тепломаш</w:t>
            </w:r>
            <w:proofErr w:type="spellEnd"/>
            <w:r>
              <w:rPr>
                <w:rFonts w:ascii="ISOCPEUR" w:hAnsi="ISOCPEUR" w:cs="Times New Roman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442C" w14:textId="028F2050" w:rsidR="00AB3DF4" w:rsidRDefault="00AB3DF4" w:rsidP="00AB3DF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F3BDA" w14:textId="450458FF" w:rsidR="00AB3DF4" w:rsidRPr="00AB3DF4" w:rsidRDefault="00AB3DF4" w:rsidP="00AB3DF4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FB60" w14:textId="77777777" w:rsidR="00AB3DF4" w:rsidRPr="00D5096F" w:rsidRDefault="00AB3DF4" w:rsidP="00AB3DF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93B3C" w14:textId="0CB52375" w:rsidR="00AB3DF4" w:rsidRPr="00F74C84" w:rsidRDefault="00AB3DF4" w:rsidP="00AB3DF4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</w:t>
            </w:r>
            <w:r w:rsidRPr="00F74C84">
              <w:rPr>
                <w:rFonts w:ascii="ISOCPEUR" w:hAnsi="ISOCPEUR" w:cs="Times New Roman"/>
              </w:rPr>
              <w:t>чтено в</w:t>
            </w:r>
          </w:p>
          <w:p w14:paraId="56238244" w14:textId="24922392" w:rsidR="00AB3DF4" w:rsidRPr="00F74C84" w:rsidRDefault="00AB3DF4" w:rsidP="00AB3DF4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AB3DF4" w:rsidRPr="00D5096F" w14:paraId="2BA58093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BBA6" w14:textId="77777777" w:rsidR="00AB3DF4" w:rsidRPr="00D5096F" w:rsidRDefault="00AB3DF4" w:rsidP="00AB3DF4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49B34" w14:textId="156B696A" w:rsidR="00AB3DF4" w:rsidRDefault="00AB3DF4" w:rsidP="00AB3DF4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31A2A" w14:textId="77777777" w:rsidR="00AB3DF4" w:rsidRPr="006A408B" w:rsidRDefault="00AB3DF4" w:rsidP="00AB3DF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BC42" w14:textId="77777777" w:rsidR="00AB3DF4" w:rsidRPr="002D2387" w:rsidRDefault="00AB3DF4" w:rsidP="00AB3DF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2BAF" w14:textId="77777777" w:rsidR="00AB3DF4" w:rsidRDefault="00AB3DF4" w:rsidP="00AB3DF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AE38" w14:textId="77777777" w:rsidR="00AB3DF4" w:rsidRDefault="00AB3DF4" w:rsidP="00AB3DF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656C" w14:textId="77777777" w:rsidR="00AB3DF4" w:rsidRDefault="00AB3DF4" w:rsidP="00AB3DF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DBA3A" w14:textId="77777777" w:rsidR="00AB3DF4" w:rsidRPr="00D5096F" w:rsidRDefault="00AB3DF4" w:rsidP="00AB3DF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5DFC51" w14:textId="77777777" w:rsidR="00AB3DF4" w:rsidRPr="00F74C84" w:rsidRDefault="00AB3DF4" w:rsidP="00AB3DF4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4687F" w:rsidRPr="00D5096F" w14:paraId="3DEFCF2A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5661" w14:textId="77777777" w:rsidR="00B4687F" w:rsidRPr="00D5096F" w:rsidRDefault="00B4687F" w:rsidP="00B4687F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8BF3" w14:textId="1A32659B" w:rsidR="00B4687F" w:rsidRDefault="00B4687F" w:rsidP="00B4687F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DB268" w14:textId="77777777" w:rsidR="00B4687F" w:rsidRPr="006A408B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2246A" w14:textId="77777777" w:rsidR="00B4687F" w:rsidRPr="002D2387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BA7D0" w14:textId="77777777" w:rsidR="00B4687F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9DF9" w14:textId="77777777" w:rsidR="00B4687F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610E8" w14:textId="77777777" w:rsidR="00B4687F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57A4" w14:textId="77777777" w:rsidR="00B4687F" w:rsidRPr="00D5096F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C613BC" w14:textId="77777777" w:rsidR="00B4687F" w:rsidRPr="00F74C84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4687F" w:rsidRPr="00D5096F" w14:paraId="4A5D6188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5D1E" w14:textId="77777777" w:rsidR="00B4687F" w:rsidRPr="00D5096F" w:rsidRDefault="00B4687F" w:rsidP="00B4687F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02016" w14:textId="1A70AE72" w:rsidR="00B4687F" w:rsidRDefault="00B4687F" w:rsidP="00B4687F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3</w:t>
            </w:r>
            <w:r w:rsidRPr="00A23492">
              <w:rPr>
                <w:rFonts w:ascii="ISOCPEUR" w:hAnsi="ISOCPEUR" w:cs="Times New Roman"/>
              </w:rPr>
              <w:t>х</w:t>
            </w:r>
            <w:r>
              <w:rPr>
                <w:rFonts w:ascii="ISOCPEUR" w:hAnsi="ISOCPEUR" w:cs="Times New Roman"/>
              </w:rPr>
              <w:t>1</w:t>
            </w:r>
            <w:r w:rsidRPr="00A23492">
              <w:rPr>
                <w:rFonts w:ascii="ISOCPEUR" w:hAnsi="ISOCPEUR" w:cs="Times New Roman"/>
              </w:rPr>
              <w:t>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BE42D" w14:textId="77777777" w:rsidR="00B4687F" w:rsidRPr="006A408B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79AC" w14:textId="77777777" w:rsidR="00B4687F" w:rsidRPr="002D2387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A7E8" w14:textId="6FE11BA9" w:rsidR="00B4687F" w:rsidRDefault="00B4687F" w:rsidP="00B4687F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342C0" w14:textId="29EF10D7" w:rsidR="00B4687F" w:rsidRDefault="00B4687F" w:rsidP="00B4687F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A6ED" w14:textId="1B945123" w:rsidR="00B4687F" w:rsidRDefault="003B7ABB" w:rsidP="00B4687F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309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4B094" w14:textId="77777777" w:rsidR="00B4687F" w:rsidRPr="00D5096F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071FD8" w14:textId="77777777" w:rsidR="00B4687F" w:rsidRPr="00F74C84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4687F" w:rsidRPr="00D5096F" w14:paraId="66FEEE0C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83DB" w14:textId="77777777" w:rsidR="00B4687F" w:rsidRPr="00D5096F" w:rsidRDefault="00B4687F" w:rsidP="00B4687F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6684" w14:textId="58A34663" w:rsidR="00B4687F" w:rsidRDefault="00B4687F" w:rsidP="00B4687F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Провод установочный гибкий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 xml:space="preserve">, </w:t>
            </w:r>
            <w:r w:rsidR="006B6645">
              <w:rPr>
                <w:rFonts w:ascii="ISOCPEUR" w:hAnsi="ISOCPEUR" w:cs="Times New Roman"/>
              </w:rPr>
              <w:t xml:space="preserve">цвет чёрный, </w:t>
            </w:r>
            <w:r>
              <w:rPr>
                <w:rFonts w:ascii="ISOCPEUR" w:hAnsi="ISOCPEUR" w:cs="Times New Roman"/>
              </w:rPr>
              <w:t>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79678" w14:textId="77777777" w:rsidR="00B4687F" w:rsidRPr="006A408B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3C22" w14:textId="77777777" w:rsidR="00B4687F" w:rsidRPr="002D2387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3A337" w14:textId="77777777" w:rsidR="00B4687F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95E09" w14:textId="77777777" w:rsidR="00B4687F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25B5" w14:textId="77777777" w:rsidR="00B4687F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87191" w14:textId="77777777" w:rsidR="00B4687F" w:rsidRPr="00D5096F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96EDD" w14:textId="77777777" w:rsidR="00B4687F" w:rsidRPr="00F74C84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4687F" w:rsidRPr="00D5096F" w14:paraId="3307FCF5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F336D" w14:textId="77777777" w:rsidR="00B4687F" w:rsidRPr="00D5096F" w:rsidRDefault="00B4687F" w:rsidP="00B4687F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BA1C" w14:textId="5304C34C" w:rsidR="00B4687F" w:rsidRDefault="006B6645" w:rsidP="00B4687F">
            <w:pPr>
              <w:pStyle w:val="af3"/>
              <w:rPr>
                <w:rFonts w:ascii="ISOCPEUR" w:hAnsi="ISOCPEUR" w:cs="Times New Roman"/>
              </w:rPr>
            </w:pPr>
            <w:proofErr w:type="spellStart"/>
            <w:r>
              <w:rPr>
                <w:rFonts w:ascii="ISOCPEUR" w:hAnsi="ISOCPEUR" w:cs="Times New Roman"/>
              </w:rPr>
              <w:t>ПуГВ</w:t>
            </w:r>
            <w:r w:rsidR="00B4687F" w:rsidRPr="00F309E7">
              <w:rPr>
                <w:rFonts w:ascii="ISOCPEUR" w:hAnsi="ISOCPEUR" w:cs="Times New Roman"/>
              </w:rPr>
              <w:t>нг</w:t>
            </w:r>
            <w:proofErr w:type="spellEnd"/>
            <w:r w:rsidR="00B4687F" w:rsidRPr="00F309E7">
              <w:rPr>
                <w:rFonts w:ascii="ISOCPEUR" w:hAnsi="ISOCPEUR" w:cs="Times New Roman"/>
              </w:rPr>
              <w:t>(A)-LS</w:t>
            </w:r>
            <w:r w:rsidR="00B4687F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1</w:t>
            </w:r>
            <w:r w:rsidR="00B4687F" w:rsidRPr="00A23492">
              <w:rPr>
                <w:rFonts w:ascii="ISOCPEUR" w:hAnsi="ISOCPEUR" w:cs="Times New Roman"/>
              </w:rPr>
              <w:t>х</w:t>
            </w:r>
            <w:r w:rsidR="00B4687F">
              <w:rPr>
                <w:rFonts w:ascii="ISOCPEUR" w:hAnsi="ISOCPEUR" w:cs="Times New Roman"/>
              </w:rPr>
              <w:t>1</w:t>
            </w:r>
            <w:r>
              <w:rPr>
                <w:rFonts w:ascii="ISOCPEUR" w:hAnsi="ISOCPEUR" w:cs="Times New Roman"/>
              </w:rPr>
              <w:t xml:space="preserve"> ч</w:t>
            </w:r>
            <w:r w:rsidR="00B4687F" w:rsidRPr="00A23492">
              <w:rPr>
                <w:rFonts w:ascii="ISOCPEUR" w:hAnsi="ISOCPEUR" w:cs="Times New Roman"/>
              </w:rPr>
              <w:t xml:space="preserve">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9206" w14:textId="77777777" w:rsidR="00B4687F" w:rsidRPr="006A408B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2BF75" w14:textId="77777777" w:rsidR="00B4687F" w:rsidRPr="002D2387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7A5BA" w14:textId="1805197B" w:rsidR="00B4687F" w:rsidRDefault="00B4687F" w:rsidP="00B4687F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D8938" w14:textId="16AF3C55" w:rsidR="00B4687F" w:rsidRDefault="00B4687F" w:rsidP="00B4687F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E91B" w14:textId="6BF87136" w:rsidR="00B4687F" w:rsidRDefault="003B7ABB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CA0C0" w14:textId="77777777" w:rsidR="00B4687F" w:rsidRPr="00D5096F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FCDD4" w14:textId="77777777" w:rsidR="00B4687F" w:rsidRPr="00F74C84" w:rsidRDefault="00B4687F" w:rsidP="00B4687F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B6645" w:rsidRPr="00D5096F" w14:paraId="37A02375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00CA8" w14:textId="77777777" w:rsidR="006B6645" w:rsidRPr="00D5096F" w:rsidRDefault="006B6645" w:rsidP="006B664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27813" w14:textId="60AD86A5" w:rsidR="006B6645" w:rsidRDefault="006B6645" w:rsidP="006B664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Провод установочный гибкий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цвет жёлто-зелёный,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55215" w14:textId="77777777" w:rsidR="006B6645" w:rsidRPr="006A408B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E006" w14:textId="77777777" w:rsidR="006B6645" w:rsidRPr="002D2387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0B56" w14:textId="77777777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CD530" w14:textId="77777777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B37FA" w14:textId="77777777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F4BBD" w14:textId="77777777" w:rsidR="006B6645" w:rsidRPr="00D5096F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A943F0" w14:textId="77777777" w:rsidR="006B6645" w:rsidRPr="00F74C84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B6645" w:rsidRPr="00D5096F" w14:paraId="02E40CFC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1C7E" w14:textId="77777777" w:rsidR="006B6645" w:rsidRPr="00D5096F" w:rsidRDefault="006B6645" w:rsidP="006B664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D135" w14:textId="2B124226" w:rsidR="006B6645" w:rsidRDefault="006B6645" w:rsidP="006B6645">
            <w:pPr>
              <w:pStyle w:val="af3"/>
              <w:rPr>
                <w:rFonts w:ascii="ISOCPEUR" w:hAnsi="ISOCPEUR" w:cs="Times New Roman"/>
              </w:rPr>
            </w:pPr>
            <w:proofErr w:type="spellStart"/>
            <w:r>
              <w:rPr>
                <w:rFonts w:ascii="ISOCPEUR" w:hAnsi="ISOCPEUR" w:cs="Times New Roman"/>
              </w:rPr>
              <w:t>ПуГВ</w:t>
            </w:r>
            <w:r w:rsidRPr="00F309E7">
              <w:rPr>
                <w:rFonts w:ascii="ISOCPEUR" w:hAnsi="ISOCPEUR" w:cs="Times New Roman"/>
              </w:rPr>
              <w:t>нг</w:t>
            </w:r>
            <w:proofErr w:type="spellEnd"/>
            <w:r w:rsidRPr="00F309E7">
              <w:rPr>
                <w:rFonts w:ascii="ISOCPEUR" w:hAnsi="ISOCPEUR" w:cs="Times New Roman"/>
              </w:rPr>
              <w:t>(A)-LS</w:t>
            </w:r>
            <w:r>
              <w:rPr>
                <w:rFonts w:ascii="ISOCPEUR" w:hAnsi="ISOCPEUR" w:cs="Times New Roman"/>
              </w:rPr>
              <w:t xml:space="preserve"> 1</w:t>
            </w:r>
            <w:r w:rsidRPr="00A23492">
              <w:rPr>
                <w:rFonts w:ascii="ISOCPEUR" w:hAnsi="ISOCPEUR" w:cs="Times New Roman"/>
              </w:rPr>
              <w:t>х</w:t>
            </w:r>
            <w:r>
              <w:rPr>
                <w:rFonts w:ascii="ISOCPEUR" w:hAnsi="ISOCPEUR" w:cs="Times New Roman"/>
              </w:rPr>
              <w:t>2,5 ж/з</w:t>
            </w:r>
            <w:r w:rsidRPr="00A23492">
              <w:rPr>
                <w:rFonts w:ascii="ISOCPEUR" w:hAnsi="ISOCPEUR" w:cs="Times New Roman"/>
              </w:rPr>
              <w:t xml:space="preserve">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CA60" w14:textId="77777777" w:rsidR="006B6645" w:rsidRPr="006A408B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A2EA" w14:textId="77777777" w:rsidR="006B6645" w:rsidRPr="002D2387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E9CE9" w14:textId="7FCCBFEA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66F70" w14:textId="6CEB6D17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D887" w14:textId="6DE624E7" w:rsidR="006B6645" w:rsidRDefault="003B7ABB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89FC4" w14:textId="77777777" w:rsidR="006B6645" w:rsidRPr="00D5096F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55F6A6" w14:textId="77777777" w:rsidR="006B6645" w:rsidRPr="00F74C84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B6645" w:rsidRPr="00D5096F" w14:paraId="2DD1CA8A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2C863" w14:textId="77777777" w:rsidR="006B6645" w:rsidRPr="00D5096F" w:rsidRDefault="006B6645" w:rsidP="006B664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E3139" w14:textId="40D2CB22" w:rsidR="006B6645" w:rsidRPr="006B6645" w:rsidRDefault="006B6645" w:rsidP="006B664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lastRenderedPageBreak/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051C" w14:textId="77777777" w:rsidR="006B6645" w:rsidRPr="006A408B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D83B" w14:textId="77777777" w:rsidR="006B6645" w:rsidRPr="002D2387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F4DFC" w14:textId="77777777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FB4CF" w14:textId="77777777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83134" w14:textId="77777777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48715" w14:textId="77777777" w:rsidR="006B6645" w:rsidRPr="00D5096F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DF1FBE" w14:textId="77777777" w:rsidR="006B6645" w:rsidRPr="00F74C84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B6645" w:rsidRPr="00D5096F" w14:paraId="77E04DE7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D630" w14:textId="77777777" w:rsidR="006B6645" w:rsidRPr="00D5096F" w:rsidRDefault="006B6645" w:rsidP="006B664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CE944" w14:textId="72DEE8C8" w:rsidR="006B6645" w:rsidRDefault="006B6645" w:rsidP="006B6645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</w:t>
            </w:r>
            <w:r>
              <w:rPr>
                <w:rFonts w:ascii="ISOCPEUR" w:hAnsi="ISOCPEUR" w:cs="Times New Roman"/>
              </w:rPr>
              <w:t>1</w:t>
            </w:r>
            <w:r w:rsidRPr="00C438EB">
              <w:rPr>
                <w:rFonts w:ascii="ISOCPEUR" w:hAnsi="ISOCPEUR" w:cs="Times New Roman"/>
              </w:rPr>
              <w:t xml:space="preserve">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E33E" w14:textId="77777777" w:rsidR="006B6645" w:rsidRPr="006A408B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3A001" w14:textId="77777777" w:rsidR="006B6645" w:rsidRPr="002D2387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E4871" w14:textId="14195FA8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DD71D" w14:textId="2C777B30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258FD" w14:textId="2533F4AC" w:rsidR="006B6645" w:rsidRDefault="003B7ABB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  <w:r w:rsidR="006B6645">
              <w:rPr>
                <w:rFonts w:ascii="ISOCPEUR" w:hAnsi="ISOCPEUR" w:cs="Times New Roman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CB980" w14:textId="77777777" w:rsidR="006B6645" w:rsidRPr="00D5096F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54A4C" w14:textId="77777777" w:rsidR="006B6645" w:rsidRPr="00F74C84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B6645" w:rsidRPr="00D5096F" w14:paraId="5621440C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8057" w14:textId="77777777" w:rsidR="006B6645" w:rsidRPr="00D5096F" w:rsidRDefault="006B6645" w:rsidP="006B664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7953" w14:textId="3C02CA6A" w:rsidR="006B6645" w:rsidRDefault="006B6645" w:rsidP="006B664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3867" w14:textId="77777777" w:rsidR="006B6645" w:rsidRPr="006A408B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47354" w14:textId="77777777" w:rsidR="006B6645" w:rsidRPr="002D2387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921ED" w14:textId="77777777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6038" w14:textId="77777777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321B5" w14:textId="77777777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0DCAA" w14:textId="77777777" w:rsidR="006B6645" w:rsidRPr="00D5096F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5E63A4" w14:textId="77777777" w:rsidR="006B6645" w:rsidRPr="00F74C84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B6645" w:rsidRPr="00D5096F" w14:paraId="43F9018B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252A" w14:textId="77777777" w:rsidR="006B6645" w:rsidRPr="00D5096F" w:rsidRDefault="006B6645" w:rsidP="006B664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AC80" w14:textId="5CAD1DDF" w:rsidR="006B6645" w:rsidRDefault="006B6645" w:rsidP="006B664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883C" w14:textId="77777777" w:rsidR="006B6645" w:rsidRPr="006A408B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F488D" w14:textId="785FEEBE" w:rsidR="006B6645" w:rsidRPr="002D2387" w:rsidRDefault="006B6645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3280" w14:textId="1356DD19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113D8" w14:textId="066CB51E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19EA" w14:textId="14EBD15C" w:rsidR="006B6645" w:rsidRPr="006B6645" w:rsidRDefault="003B7ABB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50</w:t>
            </w:r>
            <w:r w:rsidR="006B6645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5F4B0" w14:textId="77777777" w:rsidR="006B6645" w:rsidRPr="00D5096F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8ACC6" w14:textId="77777777" w:rsidR="006B6645" w:rsidRPr="00F74C84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B6645" w:rsidRPr="00D5096F" w14:paraId="42F67F48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E5CCC" w14:textId="77777777" w:rsidR="006B6645" w:rsidRPr="00D5096F" w:rsidRDefault="006B6645" w:rsidP="006B664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AC212" w14:textId="0D2F2EBF" w:rsidR="006B6645" w:rsidRDefault="006B6645" w:rsidP="006B6645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3FCB7" w14:textId="77777777" w:rsidR="006B6645" w:rsidRPr="006A408B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B998" w14:textId="6621209D" w:rsidR="006B6645" w:rsidRPr="002D2387" w:rsidRDefault="006B6645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6D023" w14:textId="1FED0EF7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B956" w14:textId="6463CABB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044B" w14:textId="0BC67A3F" w:rsidR="006B6645" w:rsidRPr="006B6645" w:rsidRDefault="003B7ABB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61E1" w14:textId="77777777" w:rsidR="006B6645" w:rsidRPr="00D5096F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F6A3CB" w14:textId="77777777" w:rsidR="006B6645" w:rsidRPr="00F74C84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B6645" w:rsidRPr="00D5096F" w14:paraId="02474ABC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DD383" w14:textId="77777777" w:rsidR="006B6645" w:rsidRPr="00D5096F" w:rsidRDefault="006B6645" w:rsidP="006B664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00B6" w14:textId="43282618" w:rsidR="006B6645" w:rsidRDefault="006B6645" w:rsidP="006B664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21D4" w14:textId="77777777" w:rsidR="006B6645" w:rsidRPr="006A408B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A871" w14:textId="77777777" w:rsidR="006B6645" w:rsidRPr="002D2387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0DC81" w14:textId="764A4EF1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81875" w14:textId="1BC366CB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00F1" w14:textId="3238C780" w:rsidR="006B6645" w:rsidRDefault="003B7ABB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FF7B" w14:textId="77777777" w:rsidR="006B6645" w:rsidRPr="00D5096F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4CFB08" w14:textId="0B2F1D12" w:rsidR="006B6645" w:rsidRPr="00F74C84" w:rsidRDefault="006B6645" w:rsidP="006B6645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6B6645" w:rsidRPr="00D5096F" w14:paraId="658C4F39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C646" w14:textId="77777777" w:rsidR="006B6645" w:rsidRPr="00D5096F" w:rsidRDefault="006B6645" w:rsidP="006B664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12D9" w14:textId="297AE713" w:rsidR="006B6645" w:rsidRDefault="006B6645" w:rsidP="006B664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C7C5" w14:textId="77777777" w:rsidR="006B6645" w:rsidRPr="006A408B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C9CF5" w14:textId="6AFF8BD5" w:rsidR="006B6645" w:rsidRPr="002D2387" w:rsidRDefault="006B6645" w:rsidP="006B6645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30A2" w14:textId="68A4529A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C7139" w14:textId="0301D144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5E4A" w14:textId="46725176" w:rsidR="006B6645" w:rsidRDefault="003B7ABB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E1AC4" w14:textId="77777777" w:rsidR="006B6645" w:rsidRPr="00D5096F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25C1E6" w14:textId="77777777" w:rsidR="006B6645" w:rsidRPr="00F74C84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B6645" w:rsidRPr="00D5096F" w14:paraId="5B8DCEB5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2029" w14:textId="77777777" w:rsidR="006B6645" w:rsidRPr="00D5096F" w:rsidRDefault="006B6645" w:rsidP="006B664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6B8A8" w14:textId="7858E184" w:rsidR="006B6645" w:rsidRDefault="006B6645" w:rsidP="006B6645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F738" w14:textId="77777777" w:rsidR="006B6645" w:rsidRPr="006A408B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718A7" w14:textId="04D07679" w:rsidR="006B6645" w:rsidRPr="002D2387" w:rsidRDefault="006B6645" w:rsidP="006B6645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99B6F" w14:textId="4C5DBAA0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C9FDC" w14:textId="42CD6E95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66AD" w14:textId="490B7109" w:rsidR="006B6645" w:rsidRPr="006B6645" w:rsidRDefault="003B7ABB" w:rsidP="006B664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FE0C" w14:textId="77777777" w:rsidR="006B6645" w:rsidRPr="00D5096F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26EE38" w14:textId="77777777" w:rsidR="006B6645" w:rsidRPr="00F74C84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B6645" w:rsidRPr="00D5096F" w14:paraId="39262219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FD2F6" w14:textId="77777777" w:rsidR="006B6645" w:rsidRPr="00D5096F" w:rsidRDefault="006B6645" w:rsidP="003B7AB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2613" w14:textId="1BBFE73B" w:rsidR="006B6645" w:rsidRDefault="006D2B1F" w:rsidP="006D2B1F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6D2B1F">
              <w:rPr>
                <w:rFonts w:ascii="ISOCPEUR" w:hAnsi="ISOCPEUR" w:cs="Times New Roman"/>
                <w:b/>
                <w:u w:val="single"/>
              </w:rPr>
              <w:t>Узел ввода теплоносителя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604D" w14:textId="77777777" w:rsidR="006B6645" w:rsidRPr="006A408B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D22B2" w14:textId="77777777" w:rsidR="006B6645" w:rsidRPr="002D2387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8CD66" w14:textId="77777777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C8784" w14:textId="77777777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950B" w14:textId="77777777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826B" w14:textId="77777777" w:rsidR="006B6645" w:rsidRPr="00D5096F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810EEA" w14:textId="77777777" w:rsidR="006B6645" w:rsidRPr="00F74C84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B6645" w:rsidRPr="00D5096F" w14:paraId="1C181A83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E523" w14:textId="77777777" w:rsidR="006B6645" w:rsidRPr="00D5096F" w:rsidRDefault="006B6645" w:rsidP="003B7ABB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13134" w14:textId="7DA671E6" w:rsidR="006B6645" w:rsidRDefault="006D2B1F" w:rsidP="006B6645">
            <w:pPr>
              <w:pStyle w:val="af3"/>
              <w:rPr>
                <w:rFonts w:ascii="ISOCPEUR" w:hAnsi="ISOCPEUR" w:cs="Times New Roman"/>
              </w:rPr>
            </w:pPr>
            <w:r w:rsidRPr="006D2B1F">
              <w:rPr>
                <w:rFonts w:ascii="ISOCPEUR" w:hAnsi="ISOCPEUR" w:cs="Times New Roman"/>
                <w:b/>
              </w:rPr>
              <w:t>Шкаф узла учёта тепловой энергии</w:t>
            </w:r>
            <w:r w:rsidR="00A50EED">
              <w:rPr>
                <w:rFonts w:ascii="ISOCPEUR" w:hAnsi="ISOCPEUR" w:cs="Times New Roman"/>
                <w:b/>
              </w:rPr>
              <w:t xml:space="preserve"> ШУУТЭ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9684A" w14:textId="77777777" w:rsidR="006B6645" w:rsidRPr="006A408B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B4E6" w14:textId="77777777" w:rsidR="006B6645" w:rsidRPr="002D2387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2C979" w14:textId="77777777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812B5" w14:textId="77777777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64DF" w14:textId="77777777" w:rsidR="006B6645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A4E9" w14:textId="77777777" w:rsidR="006B6645" w:rsidRPr="00D5096F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97800C" w14:textId="77777777" w:rsidR="006B6645" w:rsidRPr="00F74C84" w:rsidRDefault="006B6645" w:rsidP="006B664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6D2B1F" w:rsidRPr="00D5096F" w14:paraId="0ECB21CD" w14:textId="77777777" w:rsidTr="003C37DD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DD85F" w14:textId="77777777" w:rsidR="006D2B1F" w:rsidRPr="00D5096F" w:rsidRDefault="006D2B1F" w:rsidP="006D2B1F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DA6D8" w14:textId="1A6258BC" w:rsidR="006D2B1F" w:rsidRDefault="006D2B1F" w:rsidP="006D2B1F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Шкаф учёта в составе:</w:t>
            </w:r>
          </w:p>
          <w:p w14:paraId="51E690F2" w14:textId="77777777" w:rsidR="006D2B1F" w:rsidRDefault="006D2B1F" w:rsidP="006D2B1F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металлический настенного монтажа, </w:t>
            </w:r>
            <w:r w:rsidRPr="000A55B0">
              <w:rPr>
                <w:rFonts w:ascii="ISOCPEUR" w:hAnsi="ISOCPEUR" w:cs="Times New Roman"/>
              </w:rPr>
              <w:t>IP</w:t>
            </w:r>
            <w:r>
              <w:rPr>
                <w:rFonts w:ascii="ISOCPEUR" w:hAnsi="ISOCPEUR" w:cs="Times New Roman"/>
              </w:rPr>
              <w:t>5</w:t>
            </w:r>
            <w:r w:rsidRPr="00C94F4A">
              <w:rPr>
                <w:rFonts w:ascii="ISOCPEUR" w:hAnsi="ISOCPEUR" w:cs="Times New Roman"/>
              </w:rPr>
              <w:t>5</w:t>
            </w:r>
            <w:r>
              <w:rPr>
                <w:rFonts w:ascii="ISOCPEUR" w:hAnsi="ISOCPEUR" w:cs="Times New Roman"/>
              </w:rPr>
              <w:t>;</w:t>
            </w:r>
          </w:p>
          <w:p w14:paraId="15538402" w14:textId="0F886C6F" w:rsidR="006D2B1F" w:rsidRDefault="006D2B1F" w:rsidP="006D2B1F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- </w:t>
            </w:r>
            <w:proofErr w:type="spellStart"/>
            <w:r>
              <w:rPr>
                <w:rFonts w:ascii="ISOCPEUR" w:hAnsi="ISOCPEUR" w:cs="Times New Roman"/>
              </w:rPr>
              <w:t>тепловычислитель</w:t>
            </w:r>
            <w:proofErr w:type="spellEnd"/>
            <w:r>
              <w:rPr>
                <w:rFonts w:ascii="ISOCPEUR" w:hAnsi="ISOCPEUR" w:cs="Times New Roman"/>
              </w:rPr>
              <w:t>;</w:t>
            </w:r>
          </w:p>
          <w:p w14:paraId="0522AAFA" w14:textId="4A199E39" w:rsidR="006D2B1F" w:rsidRDefault="006D2B1F" w:rsidP="006D2B1F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5F2F8" w14:textId="38705646" w:rsidR="006D2B1F" w:rsidRPr="00590DE7" w:rsidRDefault="00590DE7" w:rsidP="006D2B1F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S</w:t>
            </w:r>
            <w:r>
              <w:rPr>
                <w:rFonts w:ascii="ISOCPEUR" w:hAnsi="ISOCPEUR" w:cs="Times New Roman"/>
              </w:rPr>
              <w:t>1601</w:t>
            </w:r>
            <w:r w:rsidRPr="00590DE7">
              <w:rPr>
                <w:rFonts w:ascii="ISOCPEUR" w:hAnsi="ISOCPEUR" w:cs="Times New Roman"/>
              </w:rPr>
              <w:t>240163-1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C5C5" w14:textId="77777777" w:rsidR="006D2B1F" w:rsidRPr="002D2387" w:rsidRDefault="006D2B1F" w:rsidP="006D2B1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00D0" w14:textId="52A2AE50" w:rsidR="006D2B1F" w:rsidRDefault="006D2B1F" w:rsidP="006D2B1F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</w:t>
            </w:r>
            <w:proofErr w:type="spellStart"/>
            <w:r w:rsidR="000A55B0">
              <w:rPr>
                <w:rFonts w:ascii="ISOCPEUR" w:hAnsi="ISOCPEUR" w:cs="Times New Roman"/>
              </w:rPr>
              <w:t>Ридан</w:t>
            </w:r>
            <w:proofErr w:type="spellEnd"/>
            <w:r>
              <w:rPr>
                <w:rFonts w:ascii="ISOCPEUR" w:hAnsi="ISOCPEUR" w:cs="Times New Roman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21B22" w14:textId="7903EBE4" w:rsidR="006D2B1F" w:rsidRDefault="006D2B1F" w:rsidP="006D2B1F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7AC96" w14:textId="267D7E0B" w:rsidR="006D2B1F" w:rsidRDefault="006D2B1F" w:rsidP="006D2B1F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CA0A" w14:textId="77777777" w:rsidR="006D2B1F" w:rsidRPr="00D5096F" w:rsidRDefault="006D2B1F" w:rsidP="006D2B1F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593B59" w14:textId="77777777" w:rsidR="006D2B1F" w:rsidRPr="00F74C84" w:rsidRDefault="006D2B1F" w:rsidP="000A55B0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75468684" w14:textId="2A0530B6" w:rsidR="006D2B1F" w:rsidRPr="00F74C84" w:rsidRDefault="006D2B1F" w:rsidP="000A55B0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proofErr w:type="spellStart"/>
            <w:r>
              <w:rPr>
                <w:rFonts w:ascii="ISOCPEUR" w:hAnsi="ISOCPEUR" w:cs="Times New Roman"/>
              </w:rPr>
              <w:t>Ридан</w:t>
            </w:r>
            <w:proofErr w:type="spellEnd"/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0817A96B" w14:textId="2DA37735" w:rsidR="006D2B1F" w:rsidRPr="00F74C84" w:rsidRDefault="006D2B1F" w:rsidP="000A55B0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A20E69" w:rsidRPr="00D5096F" w14:paraId="7FE9286A" w14:textId="77777777" w:rsidTr="00354CFF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5595" w14:textId="77777777" w:rsidR="00A20E69" w:rsidRPr="00D5096F" w:rsidRDefault="00A20E69" w:rsidP="00A20E69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5E4B6" w14:textId="29B0D880" w:rsidR="00A20E69" w:rsidRDefault="00A20E69" w:rsidP="00A20E69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DAB4" w14:textId="77777777" w:rsidR="00A20E69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A1B43" w14:textId="77777777" w:rsidR="00A20E69" w:rsidRPr="002D2387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9415" w14:textId="77777777" w:rsidR="00A20E69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1D30E" w14:textId="77777777" w:rsidR="00A20E69" w:rsidRPr="0002211B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A895D" w14:textId="77777777" w:rsidR="00A20E69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A75A" w14:textId="77777777" w:rsidR="00A20E69" w:rsidRPr="00D5096F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E4F71F" w14:textId="77777777" w:rsidR="00A20E69" w:rsidRPr="00F74C84" w:rsidRDefault="00A20E69" w:rsidP="00A20E69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</w:p>
        </w:tc>
      </w:tr>
      <w:tr w:rsidR="00A20E69" w:rsidRPr="00D5096F" w14:paraId="033A8D7E" w14:textId="77777777" w:rsidTr="00BB7C5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9C198" w14:textId="77777777" w:rsidR="00A20E69" w:rsidRPr="00D5096F" w:rsidRDefault="00A20E69" w:rsidP="00A20E69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4CACC" w14:textId="251B93D3" w:rsidR="00A20E69" w:rsidRPr="00BB7C5B" w:rsidRDefault="00A20E69" w:rsidP="00A20E69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Расходомер</w:t>
            </w:r>
            <w:r w:rsidR="00BB7C5B">
              <w:rPr>
                <w:rFonts w:ascii="ISOCPEUR" w:hAnsi="ISOCPEUR" w:cs="Times New Roman"/>
              </w:rPr>
              <w:t xml:space="preserve"> РС 80-90-А-Ф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C123" w14:textId="2EDA61DA" w:rsidR="00A20E69" w:rsidRDefault="00590DE7" w:rsidP="00A20E6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S</w:t>
            </w:r>
            <w:r>
              <w:rPr>
                <w:rFonts w:ascii="ISOCPEUR" w:hAnsi="ISOCPEUR" w:cs="Times New Roman"/>
              </w:rPr>
              <w:t>1601</w:t>
            </w:r>
            <w:r w:rsidRPr="00590DE7">
              <w:rPr>
                <w:rFonts w:ascii="ISOCPEUR" w:hAnsi="ISOCPEUR" w:cs="Times New Roman"/>
              </w:rPr>
              <w:t>240163-1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22B10" w14:textId="77777777" w:rsidR="00A20E69" w:rsidRPr="002D2387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AEC5E" w14:textId="70B8D094" w:rsidR="00A20E69" w:rsidRDefault="00A20E69" w:rsidP="00A20E6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</w:t>
            </w:r>
            <w:proofErr w:type="spellStart"/>
            <w:r>
              <w:rPr>
                <w:rFonts w:ascii="ISOCPEUR" w:hAnsi="ISOCPEUR" w:cs="Times New Roman"/>
              </w:rPr>
              <w:t>Ридан</w:t>
            </w:r>
            <w:proofErr w:type="spellEnd"/>
            <w:r>
              <w:rPr>
                <w:rFonts w:ascii="ISOCPEUR" w:hAnsi="ISOCPEUR" w:cs="Times New Roman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86AD" w14:textId="0AB11285" w:rsidR="00A20E69" w:rsidRPr="0002211B" w:rsidRDefault="00A20E69" w:rsidP="00A20E6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D5AFD" w14:textId="46202054" w:rsidR="00A20E69" w:rsidRDefault="00A20E69" w:rsidP="00A20E6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61F8" w14:textId="77777777" w:rsidR="00A20E69" w:rsidRPr="00D5096F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1653A88" w14:textId="77777777" w:rsidR="00A20E69" w:rsidRPr="00F74C84" w:rsidRDefault="00A20E69" w:rsidP="00A20E69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03835724" w14:textId="77777777" w:rsidR="00A20E69" w:rsidRPr="00F74C84" w:rsidRDefault="00A20E69" w:rsidP="00A20E69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proofErr w:type="spellStart"/>
            <w:r>
              <w:rPr>
                <w:rFonts w:ascii="ISOCPEUR" w:hAnsi="ISOCPEUR" w:cs="Times New Roman"/>
              </w:rPr>
              <w:t>Ридан</w:t>
            </w:r>
            <w:proofErr w:type="spellEnd"/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38933A91" w14:textId="60B2AA7C" w:rsidR="00A20E69" w:rsidRPr="00F74C84" w:rsidRDefault="00A20E69" w:rsidP="00A20E69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A20E69" w:rsidRPr="00D5096F" w14:paraId="31B14E42" w14:textId="77777777" w:rsidTr="00BB7C5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46E78" w14:textId="77777777" w:rsidR="00A20E69" w:rsidRPr="00D5096F" w:rsidRDefault="00A20E69" w:rsidP="00A20E69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EED26" w14:textId="3CBF5A7D" w:rsidR="00A20E69" w:rsidRDefault="00A20E69" w:rsidP="00A20E69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Преобразователь давления</w:t>
            </w:r>
            <w:r w:rsidR="00BB7C5B">
              <w:rPr>
                <w:rFonts w:ascii="ISOCPEUR" w:hAnsi="ISOCPEUR" w:cs="Times New Roman"/>
              </w:rPr>
              <w:t xml:space="preserve"> 0-16 бар, 4-20 мА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CB8CD" w14:textId="6C0434E8" w:rsidR="00A20E69" w:rsidRDefault="00590DE7" w:rsidP="00A20E6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S</w:t>
            </w:r>
            <w:r>
              <w:rPr>
                <w:rFonts w:ascii="ISOCPEUR" w:hAnsi="ISOCPEUR" w:cs="Times New Roman"/>
              </w:rPr>
              <w:t>1601</w:t>
            </w:r>
            <w:r w:rsidRPr="00590DE7">
              <w:rPr>
                <w:rFonts w:ascii="ISOCPEUR" w:hAnsi="ISOCPEUR" w:cs="Times New Roman"/>
              </w:rPr>
              <w:t>240163-1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5CD3" w14:textId="77777777" w:rsidR="00A20E69" w:rsidRPr="002D2387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E804" w14:textId="1168C02E" w:rsidR="00A20E69" w:rsidRDefault="00A20E69" w:rsidP="00A20E6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</w:t>
            </w:r>
            <w:proofErr w:type="spellStart"/>
            <w:r>
              <w:rPr>
                <w:rFonts w:ascii="ISOCPEUR" w:hAnsi="ISOCPEUR" w:cs="Times New Roman"/>
              </w:rPr>
              <w:t>Ридан</w:t>
            </w:r>
            <w:proofErr w:type="spellEnd"/>
            <w:r>
              <w:rPr>
                <w:rFonts w:ascii="ISOCPEUR" w:hAnsi="ISOCPEUR" w:cs="Times New Roman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A15F" w14:textId="7AA15017" w:rsidR="00A20E69" w:rsidRDefault="00A20E69" w:rsidP="00A20E6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76AAB" w14:textId="198A8914" w:rsidR="00A20E69" w:rsidRDefault="00A20E69" w:rsidP="00A20E69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3DB98" w14:textId="77777777" w:rsidR="00A20E69" w:rsidRPr="00D5096F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30C15E8" w14:textId="77777777" w:rsidR="00A20E69" w:rsidRPr="00F74C84" w:rsidRDefault="00A20E69" w:rsidP="00A20E69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</w:p>
        </w:tc>
      </w:tr>
      <w:tr w:rsidR="00A20E69" w:rsidRPr="00D5096F" w14:paraId="4A7A842E" w14:textId="77777777" w:rsidTr="00BB7C5B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A33F" w14:textId="77777777" w:rsidR="00A20E69" w:rsidRPr="00D5096F" w:rsidRDefault="00A20E69" w:rsidP="00A20E69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66DCC" w14:textId="0108C2C9" w:rsidR="00A20E69" w:rsidRPr="00BB7C5B" w:rsidRDefault="00A20E69" w:rsidP="00A20E69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Термометр сопротивления</w:t>
            </w:r>
            <w:r w:rsidR="00BB7C5B">
              <w:rPr>
                <w:rFonts w:ascii="ISOCPEUR" w:hAnsi="ISOCPEUR" w:cs="Times New Roman"/>
              </w:rPr>
              <w:t xml:space="preserve"> </w:t>
            </w:r>
            <w:r w:rsidR="00BB7C5B" w:rsidRPr="00BB7C5B">
              <w:rPr>
                <w:rFonts w:ascii="ISOCPEUR" w:hAnsi="ISOCPEUR" w:cs="Times New Roman"/>
              </w:rPr>
              <w:t xml:space="preserve">Pt100, </w:t>
            </w:r>
            <w:r w:rsidR="00BB7C5B">
              <w:rPr>
                <w:rFonts w:ascii="ISOCPEUR" w:hAnsi="ISOCPEUR" w:cs="Times New Roman"/>
              </w:rPr>
              <w:t>0</w:t>
            </w:r>
            <w:r w:rsidR="00B25E4F">
              <w:rPr>
                <w:rFonts w:ascii="ISOCPEUR" w:hAnsi="ISOCPEUR" w:cs="Times New Roman"/>
              </w:rPr>
              <w:t>…</w:t>
            </w:r>
            <w:r w:rsidR="00BB7C5B">
              <w:rPr>
                <w:rFonts w:ascii="ISOCPEUR" w:hAnsi="ISOCPEUR" w:cs="Times New Roman"/>
              </w:rPr>
              <w:t>180</w:t>
            </w:r>
            <w:r w:rsidR="00BB7C5B" w:rsidRPr="00BB7C5B">
              <w:rPr>
                <w:rFonts w:ascii="ISOCPEUR" w:hAnsi="ISOCPEUR" w:cs="Times New Roman"/>
              </w:rPr>
              <w:t>°С</w:t>
            </w:r>
            <w:r w:rsidR="00BB7C5B">
              <w:rPr>
                <w:rFonts w:ascii="ISOCPEUR" w:hAnsi="ISOCPEUR" w:cs="Times New Roman"/>
              </w:rPr>
              <w:t xml:space="preserve">, </w:t>
            </w:r>
            <w:r w:rsidR="00BB7C5B">
              <w:rPr>
                <w:rFonts w:ascii="ISOCPEUR" w:hAnsi="ISOCPEUR" w:cs="Times New Roman"/>
                <w:lang w:val="en-US"/>
              </w:rPr>
              <w:t>L</w:t>
            </w:r>
            <w:r w:rsidR="00BB7C5B" w:rsidRPr="00BB7C5B">
              <w:rPr>
                <w:rFonts w:ascii="ISOCPEUR" w:hAnsi="ISOCPEUR" w:cs="Times New Roman"/>
              </w:rPr>
              <w:t>=80</w:t>
            </w:r>
            <w:r w:rsidR="00BB7C5B">
              <w:rPr>
                <w:rFonts w:ascii="ISOCPEUR" w:hAnsi="ISOCPEUR" w:cs="Times New Roman"/>
              </w:rPr>
              <w:t>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EF0A4" w14:textId="2CC03E98" w:rsidR="00A20E69" w:rsidRDefault="00590DE7" w:rsidP="00A20E6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S</w:t>
            </w:r>
            <w:r>
              <w:rPr>
                <w:rFonts w:ascii="ISOCPEUR" w:hAnsi="ISOCPEUR" w:cs="Times New Roman"/>
              </w:rPr>
              <w:t>1601</w:t>
            </w:r>
            <w:r w:rsidRPr="00590DE7">
              <w:rPr>
                <w:rFonts w:ascii="ISOCPEUR" w:hAnsi="ISOCPEUR" w:cs="Times New Roman"/>
              </w:rPr>
              <w:t>240163-1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B2FF" w14:textId="77777777" w:rsidR="00A20E69" w:rsidRPr="002D2387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9BE4D" w14:textId="4F3A7B8A" w:rsidR="00A20E69" w:rsidRDefault="00A20E69" w:rsidP="00A20E6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</w:t>
            </w:r>
            <w:proofErr w:type="spellStart"/>
            <w:r>
              <w:rPr>
                <w:rFonts w:ascii="ISOCPEUR" w:hAnsi="ISOCPEUR" w:cs="Times New Roman"/>
              </w:rPr>
              <w:t>Ридан</w:t>
            </w:r>
            <w:proofErr w:type="spellEnd"/>
            <w:r>
              <w:rPr>
                <w:rFonts w:ascii="ISOCPEUR" w:hAnsi="ISOCPEUR" w:cs="Times New Roman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4565" w14:textId="11A2357A" w:rsidR="00A20E69" w:rsidRDefault="00A20E69" w:rsidP="00A20E6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12116" w14:textId="16EA42B8" w:rsidR="00A20E69" w:rsidRDefault="00A20E69" w:rsidP="00A20E69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F2A53" w14:textId="77777777" w:rsidR="00A20E69" w:rsidRPr="00D5096F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3F78A1F" w14:textId="77777777" w:rsidR="00A20E69" w:rsidRPr="00F74C84" w:rsidRDefault="00A20E69" w:rsidP="00A20E69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</w:p>
        </w:tc>
      </w:tr>
      <w:tr w:rsidR="00A20E69" w:rsidRPr="00D5096F" w14:paraId="15AA6940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C643B" w14:textId="77777777" w:rsidR="00A20E69" w:rsidRPr="00D5096F" w:rsidRDefault="00A20E69" w:rsidP="00A20E69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EC19" w14:textId="1D87221A" w:rsidR="00A20E69" w:rsidRDefault="00A20E69" w:rsidP="00A20E69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74B8F" w14:textId="77777777" w:rsidR="00A20E69" w:rsidRPr="006A408B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6392" w14:textId="77777777" w:rsidR="00A20E69" w:rsidRPr="002D2387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C1D7" w14:textId="77777777" w:rsidR="00A20E69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1ADD" w14:textId="77777777" w:rsidR="00A20E69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26E3E" w14:textId="77777777" w:rsidR="00A20E69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C3830" w14:textId="77777777" w:rsidR="00A20E69" w:rsidRPr="00D5096F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D44010" w14:textId="77777777" w:rsidR="00A20E69" w:rsidRPr="00F74C84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A20E69" w:rsidRPr="00D5096F" w14:paraId="0E888E5B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32F8A" w14:textId="77777777" w:rsidR="00A20E69" w:rsidRPr="00D5096F" w:rsidRDefault="00A20E69" w:rsidP="00A20E69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3B3A1" w14:textId="5811B969" w:rsidR="00A20E69" w:rsidRDefault="00A20E69" w:rsidP="00A20E69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Комплект контрольных и сигнальных кабелей </w:t>
            </w:r>
            <w:r>
              <w:rPr>
                <w:rFonts w:ascii="ISOCPEUR" w:hAnsi="ISOCPEUR" w:cs="Times New Roman"/>
                <w:lang w:val="en-US"/>
              </w:rPr>
              <w:t>L</w:t>
            </w:r>
            <w:r>
              <w:rPr>
                <w:rFonts w:ascii="ISOCPEUR" w:hAnsi="ISOCPEUR" w:cs="Times New Roman"/>
              </w:rPr>
              <w:t>=5м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D50B" w14:textId="77777777" w:rsidR="00A20E69" w:rsidRPr="00090B24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F19E" w14:textId="77777777" w:rsidR="00A20E69" w:rsidRPr="002D2387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2672" w14:textId="17EDF716" w:rsidR="00A20E69" w:rsidRDefault="00A20E69" w:rsidP="00A20E6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BA8F" w14:textId="1F2CD3CC" w:rsidR="00A20E69" w:rsidRDefault="00A20E69" w:rsidP="00A20E6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BCF0" w14:textId="15C5F38E" w:rsidR="00A20E69" w:rsidRDefault="00A20E69" w:rsidP="00A20E69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A3DD9" w14:textId="77777777" w:rsidR="00A20E69" w:rsidRPr="00D5096F" w:rsidRDefault="00A20E69" w:rsidP="00A20E6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1D5C22" w14:textId="77777777" w:rsidR="00A20E69" w:rsidRPr="00F74C84" w:rsidRDefault="00A20E69" w:rsidP="00A20E69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0F64847B" w14:textId="349F8148" w:rsidR="00A20E69" w:rsidRPr="00F74C84" w:rsidRDefault="00A20E69" w:rsidP="00A20E69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proofErr w:type="spellStart"/>
            <w:r>
              <w:rPr>
                <w:rFonts w:ascii="ISOCPEUR" w:hAnsi="ISOCPEUR" w:cs="Times New Roman"/>
              </w:rPr>
              <w:t>Ридан</w:t>
            </w:r>
            <w:proofErr w:type="spellEnd"/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12136EA6" w14:textId="1E3B2D64" w:rsidR="00A20E69" w:rsidRPr="00F74C84" w:rsidRDefault="00A20E69" w:rsidP="00A20E69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BD3C05" w:rsidRPr="00D5096F" w14:paraId="61E2B8C1" w14:textId="77777777" w:rsidTr="0014197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81BB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0E6A5C5" w14:textId="7B21D843" w:rsidR="00BD3C05" w:rsidRPr="00BD3C05" w:rsidRDefault="00BD3C05" w:rsidP="00BD3C05">
            <w:pPr>
              <w:pStyle w:val="af3"/>
              <w:rPr>
                <w:rFonts w:ascii="ISOCPEUR" w:hAnsi="ISOCPEUR" w:cs="Times New Roman"/>
                <w:strike/>
              </w:rPr>
            </w:pPr>
            <w:r w:rsidRPr="00BD3C05">
              <w:rPr>
                <w:rFonts w:ascii="ISOCPEUR" w:hAnsi="ISOCPEUR" w:cs="Times New Roman"/>
                <w:strike/>
              </w:rPr>
              <w:t xml:space="preserve">Кабель симметричный с медными жилами парной скрутки для промышленного интерфейса </w:t>
            </w:r>
            <w:r w:rsidRPr="00BD3C05">
              <w:rPr>
                <w:rFonts w:ascii="ISOCPEUR" w:hAnsi="ISOCPEUR" w:cs="Times New Roman"/>
                <w:strike/>
                <w:lang w:val="en-US"/>
              </w:rPr>
              <w:t>RS</w:t>
            </w:r>
            <w:r w:rsidRPr="00BD3C05">
              <w:rPr>
                <w:rFonts w:ascii="ISOCPEUR" w:hAnsi="ISOCPEUR" w:cs="Times New Roman"/>
                <w:strike/>
              </w:rPr>
              <w:t xml:space="preserve">-485, с изоляцией из полиэтилена, оболочкой из поливинилхлоридного пластиката пониженной пожароопасности, не распространяющий горение при групповой прокладке, с пониженным </w:t>
            </w:r>
            <w:proofErr w:type="spellStart"/>
            <w:r w:rsidRPr="00BD3C05">
              <w:rPr>
                <w:rFonts w:ascii="ISOCPEUR" w:hAnsi="ISOCPEUR" w:cs="Times New Roman"/>
                <w:strike/>
              </w:rPr>
              <w:t>дымо</w:t>
            </w:r>
            <w:proofErr w:type="spellEnd"/>
            <w:r w:rsidRPr="00BD3C05">
              <w:rPr>
                <w:rFonts w:ascii="ISOCPEUR" w:hAnsi="ISOCPEUR" w:cs="Times New Roman"/>
                <w:strike/>
              </w:rPr>
              <w:t>- и газовыделением,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B72514E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BA5F5E7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8D76D39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B85D011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78BE407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CB7E82A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FF0000"/>
            <w:vAlign w:val="center"/>
          </w:tcPr>
          <w:p w14:paraId="46526468" w14:textId="77777777" w:rsidR="00BD3C05" w:rsidRPr="00F74C84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</w:p>
        </w:tc>
      </w:tr>
      <w:tr w:rsidR="00BD3C05" w:rsidRPr="00D5096F" w14:paraId="78D7B56B" w14:textId="77777777" w:rsidTr="0014197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31EB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33D7100" w14:textId="5C726B03" w:rsidR="00BD3C05" w:rsidRPr="00BD3C05" w:rsidRDefault="00BD3C05" w:rsidP="00BD3C05">
            <w:pPr>
              <w:pStyle w:val="af3"/>
              <w:rPr>
                <w:rFonts w:ascii="ISOCPEUR" w:hAnsi="ISOCPEUR" w:cs="Times New Roman"/>
                <w:strike/>
              </w:rPr>
            </w:pPr>
            <w:proofErr w:type="spellStart"/>
            <w:r w:rsidRPr="00BD3C05">
              <w:rPr>
                <w:rFonts w:ascii="ISOCPEUR" w:hAnsi="ISOCPEUR" w:cs="Times New Roman"/>
                <w:strike/>
              </w:rPr>
              <w:t>КИПЭВнг</w:t>
            </w:r>
            <w:proofErr w:type="spellEnd"/>
            <w:r w:rsidRPr="00BD3C05">
              <w:rPr>
                <w:rFonts w:ascii="ISOCPEUR" w:hAnsi="ISOCPEUR" w:cs="Times New Roman"/>
                <w:strike/>
              </w:rPr>
              <w:t>(А)-LS 1х2х0,6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724DAC8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BE9CC9A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35AEE49" w14:textId="2C8048DA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  <w:r w:rsidRPr="00BD3C05">
              <w:rPr>
                <w:rFonts w:ascii="ISOCPEUR" w:hAnsi="ISOCPEUR" w:cs="Times New Roman"/>
                <w:strike/>
              </w:rPr>
              <w:t>ООО НПП «Спецкабель»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2744528" w14:textId="5077A936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  <w:r w:rsidRPr="00BD3C05">
              <w:rPr>
                <w:rFonts w:ascii="ISOCPEUR" w:hAnsi="ISOCPEUR" w:cs="Times New Roman"/>
                <w:strike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18DD2D2" w14:textId="19A36A8A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  <w:r w:rsidRPr="00BD3C05">
              <w:rPr>
                <w:rFonts w:ascii="ISOCPEUR" w:hAnsi="ISOCPEUR" w:cs="Times New Roman"/>
                <w:strike/>
                <w:lang w:val="en-US"/>
              </w:rPr>
              <w:t>19</w:t>
            </w:r>
            <w:r w:rsidRPr="00BD3C05">
              <w:rPr>
                <w:rFonts w:ascii="ISOCPEUR" w:hAnsi="ISOCPEUR" w:cs="Times New Roman"/>
                <w:strike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8DD7A1D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FF0000"/>
            <w:vAlign w:val="center"/>
          </w:tcPr>
          <w:p w14:paraId="33A26A60" w14:textId="77777777" w:rsidR="00BD3C05" w:rsidRPr="00F74C84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</w:p>
        </w:tc>
      </w:tr>
      <w:tr w:rsidR="00BD3C05" w:rsidRPr="00D5096F" w14:paraId="6A1C2C00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2C7E8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C693" w14:textId="6F91E7F9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F78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C9B2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7399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BAECA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D5F09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3CC95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4C7B1F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DC7257A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0F0B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5C59" w14:textId="4B7D2B07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AC6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AD998" w14:textId="1BE87C65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69B2" w14:textId="40F8E1C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A476" w14:textId="26FAFDF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311B1" w14:textId="12397B51" w:rsidR="00BD3C05" w:rsidRPr="00215E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A906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D3EA1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A7BAFF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5A5F7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CDD1B" w14:textId="68AEAD6D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2FB3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1A62B" w14:textId="10400BF6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85AE" w14:textId="04179C4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37AF" w14:textId="18D34DA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F564" w14:textId="2E26FC5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B561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1F89F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1DD9D06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BBF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DDA76" w14:textId="2587CC7B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2BCF4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BF8C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C2EB5" w14:textId="65BC4D7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8AF38" w14:textId="03F3E23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6CC8A" w14:textId="5FBD8BD8" w:rsidR="00BD3C05" w:rsidRPr="00215E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191C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01D88E" w14:textId="2C0563C4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BD3C05" w:rsidRPr="00D5096F" w14:paraId="79CEB00A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DB610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5735" w14:textId="65D12C72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6C76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CD66" w14:textId="24A2EDE1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1966C" w14:textId="198C89C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9B4E" w14:textId="3F8DBA1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6D2BB" w14:textId="0D313995" w:rsidR="00BD3C05" w:rsidRPr="00215E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F3024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6B79B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D718247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8812B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2DC9" w14:textId="1E9AF7AE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1F5B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4CDC2" w14:textId="3A1CA1E8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744D" w14:textId="777C16F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8C3C" w14:textId="6E8B2D0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A09B" w14:textId="1FB11EA8" w:rsidR="00BD3C05" w:rsidRPr="00215E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626BC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8DEA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A3C43A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DC0C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994BF" w14:textId="1B1FDB52" w:rsidR="00BD3C05" w:rsidRDefault="00BD3C05" w:rsidP="00BD3C05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6A0F15">
              <w:rPr>
                <w:rFonts w:ascii="ISOCPEUR" w:hAnsi="ISOCPEUR" w:cs="Times New Roman"/>
                <w:b/>
                <w:u w:val="single"/>
              </w:rPr>
              <w:t>Теплоснабжение цехов и АБК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C3BC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F0E33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957E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C9E2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A50A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C447A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BDFFA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F62FF04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27BE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7CF6" w14:textId="383F80A9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Шкаф управления ШУ-БТП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6DA82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91DB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D5639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1B67A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4421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C8FB7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521E59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C4F2BA8" w14:textId="77777777" w:rsidTr="003E535A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3B1F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9DB6E" w14:textId="364A20E6" w:rsidR="00BD3C05" w:rsidRDefault="00BD3C05" w:rsidP="00BD3C05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Шкаф управления в составе:</w:t>
            </w:r>
          </w:p>
          <w:p w14:paraId="2593D37E" w14:textId="4F659D1E" w:rsidR="00BD3C05" w:rsidRDefault="00BD3C05" w:rsidP="00BD3C05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щит</w:t>
            </w:r>
            <w:r w:rsidRPr="009F018C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металлический настенного монтажа, </w:t>
            </w:r>
            <w:r w:rsidRPr="00770598">
              <w:rPr>
                <w:rFonts w:ascii="ISOCPEUR" w:hAnsi="ISOCPEUR" w:cs="Times New Roman"/>
              </w:rPr>
              <w:t>IP</w:t>
            </w:r>
            <w:r>
              <w:rPr>
                <w:rFonts w:ascii="ISOCPEUR" w:hAnsi="ISOCPEUR" w:cs="Times New Roman"/>
              </w:rPr>
              <w:t>5</w:t>
            </w:r>
            <w:r w:rsidRPr="00C94F4A">
              <w:rPr>
                <w:rFonts w:ascii="ISOCPEUR" w:hAnsi="ISOCPEUR" w:cs="Times New Roman"/>
              </w:rPr>
              <w:t>5</w:t>
            </w:r>
            <w:r>
              <w:rPr>
                <w:rFonts w:ascii="ISOCPEUR" w:hAnsi="ISOCPEUR" w:cs="Times New Roman"/>
              </w:rPr>
              <w:t>;</w:t>
            </w:r>
          </w:p>
          <w:p w14:paraId="132C1834" w14:textId="77777777" w:rsidR="00BD3C05" w:rsidRDefault="00BD3C05" w:rsidP="00BD3C05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контроллер;</w:t>
            </w:r>
          </w:p>
          <w:p w14:paraId="4F8EDD77" w14:textId="42C4CE53" w:rsidR="00BD3C05" w:rsidRDefault="00BD3C05" w:rsidP="00BD3C05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- защитная и пускорегулирующая аппаратура.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309D4" w14:textId="75D9181F" w:rsidR="00BD3C05" w:rsidRPr="00590DE7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BS</w:t>
            </w:r>
            <w:r>
              <w:rPr>
                <w:rFonts w:ascii="ISOCPEUR" w:hAnsi="ISOCPEUR" w:cs="Times New Roman"/>
              </w:rPr>
              <w:t>1601</w:t>
            </w:r>
            <w:r w:rsidRPr="00590DE7">
              <w:rPr>
                <w:rFonts w:ascii="ISOCPEUR" w:hAnsi="ISOCPEUR" w:cs="Times New Roman"/>
              </w:rPr>
              <w:t>240163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CDD8F" w14:textId="6662ECA2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CA518" w14:textId="3E20FC1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</w:t>
            </w:r>
            <w:proofErr w:type="spellStart"/>
            <w:r>
              <w:rPr>
                <w:rFonts w:ascii="ISOCPEUR" w:hAnsi="ISOCPEUR" w:cs="Times New Roman"/>
              </w:rPr>
              <w:t>Ридан</w:t>
            </w:r>
            <w:proofErr w:type="spellEnd"/>
            <w:r>
              <w:rPr>
                <w:rFonts w:ascii="ISOCPEUR" w:hAnsi="ISOCPEUR" w:cs="Times New Roman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66403" w14:textId="61C931F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02211B"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775D9" w14:textId="29E04CD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0C67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E00942" w14:textId="77777777" w:rsidR="00BD3C05" w:rsidRPr="00F74C84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0FD014A7" w14:textId="77777777" w:rsidR="00BD3C05" w:rsidRPr="00F74C84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 xml:space="preserve">поставка </w:t>
            </w:r>
            <w:proofErr w:type="spellStart"/>
            <w:r>
              <w:rPr>
                <w:rFonts w:ascii="ISOCPEUR" w:hAnsi="ISOCPEUR" w:cs="Times New Roman"/>
              </w:rPr>
              <w:t>Ридан</w:t>
            </w:r>
            <w:proofErr w:type="spellEnd"/>
            <w:r w:rsidRPr="00F74C84">
              <w:rPr>
                <w:rFonts w:ascii="ISOCPEUR" w:hAnsi="ISOCPEUR" w:cs="Times New Roman"/>
              </w:rPr>
              <w:t>, учтено в</w:t>
            </w:r>
          </w:p>
          <w:p w14:paraId="1B8BC69D" w14:textId="3CB4FED2" w:rsidR="00BD3C05" w:rsidRPr="00F74C84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BD3C05" w:rsidRPr="00D5096F" w14:paraId="7DC3DBD2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B5D4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7224" w14:textId="2F66DA6E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86A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46C26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A45B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F387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14BEC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A7A5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C3709B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6DC1ABA" w14:textId="77777777" w:rsidTr="006D081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50EAF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1321B" w14:textId="491D3815" w:rsidR="00BD3C05" w:rsidRPr="00B25E4F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B25E4F">
              <w:rPr>
                <w:rFonts w:ascii="ISOCPEUR" w:hAnsi="ISOCPEUR" w:cs="Times New Roman"/>
              </w:rPr>
              <w:t>Электропривод регулирующего клапана ARV-1000, 220В, 3-поз.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0A2E" w14:textId="33449CB0" w:rsidR="00BD3C05" w:rsidRPr="006B7188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S</w:t>
            </w:r>
            <w:r>
              <w:rPr>
                <w:rFonts w:ascii="ISOCPEUR" w:hAnsi="ISOCPEUR" w:cs="Times New Roman"/>
              </w:rPr>
              <w:t>1601</w:t>
            </w:r>
            <w:r w:rsidRPr="00590DE7">
              <w:rPr>
                <w:rFonts w:ascii="ISOCPEUR" w:hAnsi="ISOCPEUR" w:cs="Times New Roman"/>
              </w:rPr>
              <w:t>240163-</w:t>
            </w: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4E6B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3230" w14:textId="421AE5B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</w:t>
            </w:r>
            <w:proofErr w:type="spellStart"/>
            <w:r>
              <w:rPr>
                <w:rFonts w:ascii="ISOCPEUR" w:hAnsi="ISOCPEUR" w:cs="Times New Roman"/>
              </w:rPr>
              <w:t>Ридан</w:t>
            </w:r>
            <w:proofErr w:type="spellEnd"/>
            <w:r>
              <w:rPr>
                <w:rFonts w:ascii="ISOCPEUR" w:hAnsi="ISOCPEUR" w:cs="Times New Roman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25B0A" w14:textId="13339D3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755C" w14:textId="74BC7DF7" w:rsidR="00BD3C05" w:rsidRPr="00634B4F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22575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31C545B" w14:textId="77777777" w:rsidR="00BD3C05" w:rsidRPr="00F74C84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Комплектная</w:t>
            </w:r>
          </w:p>
          <w:p w14:paraId="00DD04DF" w14:textId="77777777" w:rsidR="00BD3C05" w:rsidRPr="00F74C84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поставка NED, учтено в</w:t>
            </w:r>
          </w:p>
          <w:p w14:paraId="6853EDF1" w14:textId="3A10A25F" w:rsidR="00BD3C05" w:rsidRPr="00F74C84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1612/2022-Р-ОВ2</w:t>
            </w:r>
          </w:p>
        </w:tc>
      </w:tr>
      <w:tr w:rsidR="00BD3C05" w:rsidRPr="00D5096F" w14:paraId="2D55B15B" w14:textId="77777777" w:rsidTr="0074787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D3B5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4178" w14:textId="1C233E05" w:rsidR="00BD3C05" w:rsidRPr="00B25E4F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B25E4F">
              <w:rPr>
                <w:rFonts w:ascii="ISOCPEUR" w:hAnsi="ISOCPEUR" w:cs="Times New Roman"/>
              </w:rPr>
              <w:t>Электропривод регулирующего клапана AMV-1800R, 220В, 3-поз.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549C" w14:textId="0E97F55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S</w:t>
            </w:r>
            <w:r>
              <w:rPr>
                <w:rFonts w:ascii="ISOCPEUR" w:hAnsi="ISOCPEUR" w:cs="Times New Roman"/>
              </w:rPr>
              <w:t>1601</w:t>
            </w:r>
            <w:r w:rsidRPr="00590DE7">
              <w:rPr>
                <w:rFonts w:ascii="ISOCPEUR" w:hAnsi="ISOCPEUR" w:cs="Times New Roman"/>
              </w:rPr>
              <w:t>240163-</w:t>
            </w: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9D177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5B88B" w14:textId="3C363724" w:rsidR="00BD3C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ООО «</w:t>
            </w:r>
            <w:proofErr w:type="spellStart"/>
            <w:r>
              <w:rPr>
                <w:rFonts w:ascii="ISOCPEUR" w:hAnsi="ISOCPEUR" w:cs="Times New Roman"/>
              </w:rPr>
              <w:t>Ридан</w:t>
            </w:r>
            <w:proofErr w:type="spellEnd"/>
            <w:r>
              <w:rPr>
                <w:rFonts w:ascii="ISOCPEUR" w:hAnsi="ISOCPEUR" w:cs="Times New Roman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7F24" w14:textId="06EE262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6F53" w14:textId="6F6D10F2" w:rsidR="00BD3C05" w:rsidRPr="00634B4F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ACEE6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97FF7E4" w14:textId="77777777" w:rsidR="00BD3C05" w:rsidRPr="00F74C84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</w:p>
        </w:tc>
      </w:tr>
      <w:tr w:rsidR="00BD3C05" w:rsidRPr="00D5096F" w14:paraId="0BEC4B5A" w14:textId="77777777" w:rsidTr="0074787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C3E9F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57DE" w14:textId="13080CA8" w:rsidR="00BD3C05" w:rsidRPr="00B25E4F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B25E4F">
              <w:rPr>
                <w:rFonts w:ascii="ISOCPEUR" w:hAnsi="ISOCPEUR" w:cs="Times New Roman"/>
              </w:rPr>
              <w:t xml:space="preserve">Реле давления </w:t>
            </w:r>
            <w:r w:rsidRPr="00C6044B">
              <w:rPr>
                <w:rFonts w:ascii="ISOCPEUR" w:hAnsi="ISOCPEUR" w:cs="Times New Roman"/>
              </w:rPr>
              <w:t>-0,2...7,5 бар</w:t>
            </w:r>
            <w:r>
              <w:rPr>
                <w:rFonts w:ascii="ISOCPEUR" w:hAnsi="ISOCPEUR" w:cs="Times New Roman"/>
              </w:rPr>
              <w:t xml:space="preserve">, </w:t>
            </w:r>
            <w:r w:rsidRPr="00B25E4F">
              <w:rPr>
                <w:rFonts w:ascii="ISOCPEUR" w:hAnsi="ISOCPEUR" w:cs="Times New Roman"/>
              </w:rPr>
              <w:t>G</w:t>
            </w:r>
            <w:r>
              <w:rPr>
                <w:rFonts w:ascii="ISOCPEUR" w:hAnsi="ISOCPEUR" w:cs="Times New Roman"/>
              </w:rPr>
              <w:t xml:space="preserve">1/2, </w:t>
            </w:r>
            <w:r w:rsidRPr="00B25E4F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</w:rPr>
              <w:t>10…</w:t>
            </w:r>
            <w:r w:rsidRPr="00B25E4F">
              <w:rPr>
                <w:rFonts w:ascii="ISOCPEUR" w:hAnsi="ISOCPEUR" w:cs="Times New Roman"/>
              </w:rPr>
              <w:t>120 °C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AE19" w14:textId="1C97E9C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S</w:t>
            </w:r>
            <w:r>
              <w:rPr>
                <w:rFonts w:ascii="ISOCPEUR" w:hAnsi="ISOCPEUR" w:cs="Times New Roman"/>
              </w:rPr>
              <w:t>1601</w:t>
            </w:r>
            <w:r w:rsidRPr="00590DE7">
              <w:rPr>
                <w:rFonts w:ascii="ISOCPEUR" w:hAnsi="ISOCPEUR" w:cs="Times New Roman"/>
              </w:rPr>
              <w:t>240163-</w:t>
            </w:r>
            <w:r>
              <w:rPr>
                <w:rFonts w:ascii="ISOCPEUR" w:hAnsi="ISOCPEUR" w:cs="Times New Roman"/>
              </w:rPr>
              <w:t xml:space="preserve">2 / </w:t>
            </w:r>
            <w:r>
              <w:rPr>
                <w:rFonts w:ascii="ISOCPEUR" w:hAnsi="ISOCPEUR" w:cs="Times New Roman"/>
                <w:lang w:val="en-US"/>
              </w:rPr>
              <w:t>S</w:t>
            </w:r>
            <w:r>
              <w:rPr>
                <w:rFonts w:ascii="ISOCPEUR" w:hAnsi="ISOCPEUR" w:cs="Times New Roman"/>
              </w:rPr>
              <w:t>1601</w:t>
            </w:r>
            <w:r w:rsidRPr="00590DE7">
              <w:rPr>
                <w:rFonts w:ascii="ISOCPEUR" w:hAnsi="ISOCPEUR" w:cs="Times New Roman"/>
              </w:rPr>
              <w:t>240163-</w:t>
            </w: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D5BD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199A3" w14:textId="0AEF359B" w:rsidR="00BD3C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ООО «</w:t>
            </w:r>
            <w:proofErr w:type="spellStart"/>
            <w:r>
              <w:rPr>
                <w:rFonts w:ascii="ISOCPEUR" w:hAnsi="ISOCPEUR" w:cs="Times New Roman"/>
              </w:rPr>
              <w:t>Ридан</w:t>
            </w:r>
            <w:proofErr w:type="spellEnd"/>
            <w:r>
              <w:rPr>
                <w:rFonts w:ascii="ISOCPEUR" w:hAnsi="ISOCPEUR" w:cs="Times New Roman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FE439" w14:textId="15E8406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28AA" w14:textId="09FB284E" w:rsidR="00BD3C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BBFF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4CF9DF9" w14:textId="77777777" w:rsidR="00BD3C05" w:rsidRPr="00F74C84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</w:p>
        </w:tc>
      </w:tr>
      <w:tr w:rsidR="00BD3C05" w:rsidRPr="00D5096F" w14:paraId="148FA66A" w14:textId="77777777" w:rsidTr="0064116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A70F3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D3C0" w14:textId="2C8A019D" w:rsidR="00BD3C05" w:rsidRPr="00B25E4F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B25E4F">
              <w:rPr>
                <w:rFonts w:ascii="ISOCPEUR" w:hAnsi="ISOCPEUR" w:cs="Times New Roman"/>
              </w:rPr>
              <w:t>Реле перепада давления 0,3</w:t>
            </w:r>
            <w:r>
              <w:rPr>
                <w:rFonts w:ascii="ISOCPEUR" w:hAnsi="ISOCPEUR" w:cs="Times New Roman"/>
              </w:rPr>
              <w:t>…</w:t>
            </w:r>
            <w:r w:rsidRPr="00B25E4F">
              <w:rPr>
                <w:rFonts w:ascii="ISOCPEUR" w:hAnsi="ISOCPEUR" w:cs="Times New Roman"/>
              </w:rPr>
              <w:t>0,5 бар, 2 штуцера G</w:t>
            </w:r>
            <w:r>
              <w:rPr>
                <w:rFonts w:ascii="ISOCPEUR" w:hAnsi="ISOCPEUR" w:cs="Times New Roman"/>
              </w:rPr>
              <w:t xml:space="preserve">1/2, </w:t>
            </w:r>
            <w:r w:rsidRPr="00B25E4F">
              <w:rPr>
                <w:rFonts w:ascii="ISOCPEUR" w:hAnsi="ISOCPEUR" w:cs="Times New Roman"/>
              </w:rPr>
              <w:t>-4</w:t>
            </w:r>
            <w:r>
              <w:rPr>
                <w:rFonts w:ascii="ISOCPEUR" w:hAnsi="ISOCPEUR" w:cs="Times New Roman"/>
              </w:rPr>
              <w:t>0…</w:t>
            </w:r>
            <w:r w:rsidRPr="00B25E4F">
              <w:rPr>
                <w:rFonts w:ascii="ISOCPEUR" w:hAnsi="ISOCPEUR" w:cs="Times New Roman"/>
              </w:rPr>
              <w:t>120 °C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72C71" w14:textId="15A0B6CA" w:rsidR="00BD3C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S</w:t>
            </w:r>
            <w:r>
              <w:rPr>
                <w:rFonts w:ascii="ISOCPEUR" w:hAnsi="ISOCPEUR" w:cs="Times New Roman"/>
              </w:rPr>
              <w:t>1601</w:t>
            </w:r>
            <w:r w:rsidRPr="00590DE7">
              <w:rPr>
                <w:rFonts w:ascii="ISOCPEUR" w:hAnsi="ISOCPEUR" w:cs="Times New Roman"/>
              </w:rPr>
              <w:t>240163-</w:t>
            </w:r>
            <w:r>
              <w:rPr>
                <w:rFonts w:ascii="ISOCPEUR" w:hAnsi="ISOCPEUR" w:cs="Times New Roman"/>
              </w:rPr>
              <w:t xml:space="preserve">2 / </w:t>
            </w:r>
            <w:r>
              <w:rPr>
                <w:rFonts w:ascii="ISOCPEUR" w:hAnsi="ISOCPEUR" w:cs="Times New Roman"/>
                <w:lang w:val="en-US"/>
              </w:rPr>
              <w:t>S</w:t>
            </w:r>
            <w:r>
              <w:rPr>
                <w:rFonts w:ascii="ISOCPEUR" w:hAnsi="ISOCPEUR" w:cs="Times New Roman"/>
              </w:rPr>
              <w:t>1601</w:t>
            </w:r>
            <w:r w:rsidRPr="00590DE7">
              <w:rPr>
                <w:rFonts w:ascii="ISOCPEUR" w:hAnsi="ISOCPEUR" w:cs="Times New Roman"/>
              </w:rPr>
              <w:t>240163-</w:t>
            </w: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0ADAA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1897" w14:textId="519124C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</w:t>
            </w:r>
            <w:proofErr w:type="spellStart"/>
            <w:r>
              <w:rPr>
                <w:rFonts w:ascii="ISOCPEUR" w:hAnsi="ISOCPEUR" w:cs="Times New Roman"/>
              </w:rPr>
              <w:t>Ридан</w:t>
            </w:r>
            <w:proofErr w:type="spellEnd"/>
            <w:r>
              <w:rPr>
                <w:rFonts w:ascii="ISOCPEUR" w:hAnsi="ISOCPEUR" w:cs="Times New Roman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3DC8" w14:textId="483D6F8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61533" w14:textId="77ECDB45" w:rsidR="00BD3C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7FC9A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CE266D3" w14:textId="77777777" w:rsidR="00BD3C05" w:rsidRPr="00F74C84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</w:p>
        </w:tc>
      </w:tr>
      <w:tr w:rsidR="00BD3C05" w:rsidRPr="00D5096F" w14:paraId="6079CC91" w14:textId="77777777" w:rsidTr="0064116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B0BA7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ACF06" w14:textId="5B888089" w:rsidR="00BD3C05" w:rsidRPr="00B25E4F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B25E4F">
              <w:rPr>
                <w:rFonts w:ascii="ISOCPEUR" w:hAnsi="ISOCPEUR" w:cs="Times New Roman"/>
              </w:rPr>
              <w:t>Датчик температуры наружного воздуха Pt1000, -50...110 °C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EC59" w14:textId="38F3FBA4" w:rsidR="00BD3C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S</w:t>
            </w:r>
            <w:r>
              <w:rPr>
                <w:rFonts w:ascii="ISOCPEUR" w:hAnsi="ISOCPEUR" w:cs="Times New Roman"/>
              </w:rPr>
              <w:t>1601</w:t>
            </w:r>
            <w:r w:rsidRPr="00590DE7">
              <w:rPr>
                <w:rFonts w:ascii="ISOCPEUR" w:hAnsi="ISOCPEUR" w:cs="Times New Roman"/>
              </w:rPr>
              <w:t>240163-</w:t>
            </w:r>
            <w:r>
              <w:rPr>
                <w:rFonts w:ascii="ISOCPEUR" w:hAnsi="ISOCPEUR" w:cs="Times New Roman"/>
              </w:rPr>
              <w:t xml:space="preserve">2 / </w:t>
            </w:r>
            <w:r>
              <w:rPr>
                <w:rFonts w:ascii="ISOCPEUR" w:hAnsi="ISOCPEUR" w:cs="Times New Roman"/>
                <w:lang w:val="en-US"/>
              </w:rPr>
              <w:t>S</w:t>
            </w:r>
            <w:r>
              <w:rPr>
                <w:rFonts w:ascii="ISOCPEUR" w:hAnsi="ISOCPEUR" w:cs="Times New Roman"/>
              </w:rPr>
              <w:t>1601</w:t>
            </w:r>
            <w:r w:rsidRPr="00590DE7">
              <w:rPr>
                <w:rFonts w:ascii="ISOCPEUR" w:hAnsi="ISOCPEUR" w:cs="Times New Roman"/>
              </w:rPr>
              <w:t>240163-</w:t>
            </w: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C0400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23C9B" w14:textId="03098DA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</w:t>
            </w:r>
            <w:proofErr w:type="spellStart"/>
            <w:r>
              <w:rPr>
                <w:rFonts w:ascii="ISOCPEUR" w:hAnsi="ISOCPEUR" w:cs="Times New Roman"/>
              </w:rPr>
              <w:t>Ридан</w:t>
            </w:r>
            <w:proofErr w:type="spellEnd"/>
            <w:r>
              <w:rPr>
                <w:rFonts w:ascii="ISOCPEUR" w:hAnsi="ISOCPEUR" w:cs="Times New Roman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BE086" w14:textId="208C400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142D5" w14:textId="3F80DF6D" w:rsidR="00BD3C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DAA2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F35DD5B" w14:textId="77777777" w:rsidR="00BD3C05" w:rsidRPr="00F74C84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</w:p>
        </w:tc>
      </w:tr>
      <w:tr w:rsidR="00BD3C05" w:rsidRPr="00D5096F" w14:paraId="0BED79E1" w14:textId="77777777" w:rsidTr="006D081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AEB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8CBA" w14:textId="6284786B" w:rsidR="00BD3C05" w:rsidRPr="00B25E4F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B25E4F">
              <w:rPr>
                <w:rFonts w:ascii="ISOCPEUR" w:hAnsi="ISOCPEUR" w:cs="Times New Roman"/>
              </w:rPr>
              <w:t xml:space="preserve">Датчик температуры погружной </w:t>
            </w:r>
            <w:r w:rsidRPr="00BB7C5B">
              <w:rPr>
                <w:rFonts w:ascii="ISOCPEUR" w:hAnsi="ISOCPEUR" w:cs="Times New Roman"/>
              </w:rPr>
              <w:t>Pt10</w:t>
            </w:r>
            <w:r>
              <w:rPr>
                <w:rFonts w:ascii="ISOCPEUR" w:hAnsi="ISOCPEUR" w:cs="Times New Roman"/>
              </w:rPr>
              <w:t>0</w:t>
            </w:r>
            <w:r w:rsidRPr="00BB7C5B">
              <w:rPr>
                <w:rFonts w:ascii="ISOCPEUR" w:hAnsi="ISOCPEUR" w:cs="Times New Roman"/>
              </w:rPr>
              <w:t xml:space="preserve">0, </w:t>
            </w:r>
            <w:r>
              <w:rPr>
                <w:rFonts w:ascii="ISOCPEUR" w:hAnsi="ISOCPEUR" w:cs="Times New Roman"/>
              </w:rPr>
              <w:t>-50…200</w:t>
            </w:r>
            <w:r w:rsidRPr="00BB7C5B">
              <w:rPr>
                <w:rFonts w:ascii="ISOCPEUR" w:hAnsi="ISOCPEUR" w:cs="Times New Roman"/>
              </w:rPr>
              <w:t>°С</w:t>
            </w:r>
            <w:r>
              <w:rPr>
                <w:rFonts w:ascii="ISOCPEUR" w:hAnsi="ISOCPEUR" w:cs="Times New Roman"/>
              </w:rPr>
              <w:t xml:space="preserve">, </w:t>
            </w:r>
            <w:r w:rsidRPr="00B25E4F">
              <w:rPr>
                <w:rFonts w:ascii="ISOCPEUR" w:hAnsi="ISOCPEUR" w:cs="Times New Roman"/>
              </w:rPr>
              <w:t>L</w:t>
            </w:r>
            <w:r w:rsidRPr="00BB7C5B">
              <w:rPr>
                <w:rFonts w:ascii="ISOCPEUR" w:hAnsi="ISOCPEUR" w:cs="Times New Roman"/>
              </w:rPr>
              <w:t>=</w:t>
            </w:r>
            <w:r>
              <w:rPr>
                <w:rFonts w:ascii="ISOCPEUR" w:hAnsi="ISOCPEUR" w:cs="Times New Roman"/>
              </w:rPr>
              <w:t>10</w:t>
            </w:r>
            <w:r w:rsidRPr="00BB7C5B">
              <w:rPr>
                <w:rFonts w:ascii="ISOCPEUR" w:hAnsi="ISOCPEUR" w:cs="Times New Roman"/>
              </w:rPr>
              <w:t>0</w:t>
            </w:r>
            <w:r>
              <w:rPr>
                <w:rFonts w:ascii="ISOCPEUR" w:hAnsi="ISOCPEUR" w:cs="Times New Roman"/>
              </w:rPr>
              <w:t>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AB23" w14:textId="2DA8CBA9" w:rsidR="00BD3C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S</w:t>
            </w:r>
            <w:r>
              <w:rPr>
                <w:rFonts w:ascii="ISOCPEUR" w:hAnsi="ISOCPEUR" w:cs="Times New Roman"/>
              </w:rPr>
              <w:t>1601</w:t>
            </w:r>
            <w:r w:rsidRPr="00590DE7">
              <w:rPr>
                <w:rFonts w:ascii="ISOCPEUR" w:hAnsi="ISOCPEUR" w:cs="Times New Roman"/>
              </w:rPr>
              <w:t>240163-</w:t>
            </w:r>
            <w:r>
              <w:rPr>
                <w:rFonts w:ascii="ISOCPEUR" w:hAnsi="ISOCPEUR" w:cs="Times New Roman"/>
              </w:rPr>
              <w:t xml:space="preserve">2 / </w:t>
            </w:r>
            <w:r>
              <w:rPr>
                <w:rFonts w:ascii="ISOCPEUR" w:hAnsi="ISOCPEUR" w:cs="Times New Roman"/>
                <w:lang w:val="en-US"/>
              </w:rPr>
              <w:t>S</w:t>
            </w:r>
            <w:r>
              <w:rPr>
                <w:rFonts w:ascii="ISOCPEUR" w:hAnsi="ISOCPEUR" w:cs="Times New Roman"/>
              </w:rPr>
              <w:t>1601</w:t>
            </w:r>
            <w:r w:rsidRPr="00590DE7">
              <w:rPr>
                <w:rFonts w:ascii="ISOCPEUR" w:hAnsi="ISOCPEUR" w:cs="Times New Roman"/>
              </w:rPr>
              <w:t>240163-</w:t>
            </w: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4962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357B" w14:textId="3F99D7E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ООО «</w:t>
            </w:r>
            <w:proofErr w:type="spellStart"/>
            <w:r>
              <w:rPr>
                <w:rFonts w:ascii="ISOCPEUR" w:hAnsi="ISOCPEUR" w:cs="Times New Roman"/>
              </w:rPr>
              <w:t>Ридан</w:t>
            </w:r>
            <w:proofErr w:type="spellEnd"/>
            <w:r>
              <w:rPr>
                <w:rFonts w:ascii="ISOCPEUR" w:hAnsi="ISOCPEUR" w:cs="Times New Roman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D7358" w14:textId="0BFD8E8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D1A2" w14:textId="19513B9E" w:rsidR="00BD3C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D057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46DF32" w14:textId="77777777" w:rsidR="00BD3C05" w:rsidRPr="00F74C84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</w:p>
        </w:tc>
      </w:tr>
      <w:tr w:rsidR="00BD3C05" w:rsidRPr="00D5096F" w14:paraId="43C9A5E8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A4C26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544D" w14:textId="2B31FBAB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6E99D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E521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0C91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C788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705E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A1D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E3EB6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ACCFD8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E7BA4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A0B8F" w14:textId="358C1AF9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1605E4">
              <w:rPr>
                <w:rFonts w:ascii="ISOCPEUR" w:hAnsi="ISOCPEUR" w:cs="Times New Roman"/>
              </w:rPr>
              <w:t xml:space="preserve">Кабель силовой </w:t>
            </w:r>
            <w:r>
              <w:rPr>
                <w:rFonts w:ascii="ISOCPEUR" w:hAnsi="ISOCPEUR" w:cs="Times New Roman"/>
              </w:rPr>
              <w:t xml:space="preserve">с медными жилами,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A43A4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CA7D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E411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4507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0A44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9BC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D23F23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5950F75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04E5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A685" w14:textId="5AF384B1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309E7">
              <w:rPr>
                <w:rFonts w:ascii="ISOCPEUR" w:hAnsi="ISOCPEUR" w:cs="Times New Roman"/>
              </w:rPr>
              <w:t>ВВГнг(A)-LS</w:t>
            </w:r>
            <w:r>
              <w:rPr>
                <w:rFonts w:ascii="ISOCPEUR" w:hAnsi="ISOCPEUR" w:cs="Times New Roman"/>
              </w:rPr>
              <w:t xml:space="preserve"> 4</w:t>
            </w:r>
            <w:r w:rsidRPr="00A23492">
              <w:rPr>
                <w:rFonts w:ascii="ISOCPEUR" w:hAnsi="ISOCPEUR" w:cs="Times New Roman"/>
              </w:rPr>
              <w:t>х2,5 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3AA5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9AF5F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9AADA" w14:textId="4B366A0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C30C8" w14:textId="018E14F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83C5B" w14:textId="15754738" w:rsidR="00BD3C05" w:rsidRPr="009A71FD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01E6B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EB9A8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82E7053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EB546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19FE" w14:textId="7346CE55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FDC3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0F89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D19D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C3B85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1BBC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8BA8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190DAC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D74094C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80F45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B237" w14:textId="338079C8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</w:t>
            </w:r>
            <w:r>
              <w:rPr>
                <w:rFonts w:ascii="ISOCPEUR" w:hAnsi="ISOCPEUR" w:cs="Times New Roman"/>
              </w:rPr>
              <w:t>2</w:t>
            </w:r>
            <w:r w:rsidRPr="00C438EB">
              <w:rPr>
                <w:rFonts w:ascii="ISOCPEUR" w:hAnsi="ISOCPEUR" w:cs="Times New Roman"/>
              </w:rPr>
              <w:t xml:space="preserve">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7D440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68725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B85DD" w14:textId="3ED7ED6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2695" w14:textId="7CBA6DF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FDEC" w14:textId="29F4DF0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FE67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5CB40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7EEB152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99C0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83F60" w14:textId="2B0AE463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</w:t>
            </w:r>
            <w:r>
              <w:rPr>
                <w:rFonts w:ascii="ISOCPEUR" w:hAnsi="ISOCPEUR" w:cs="Times New Roman"/>
              </w:rPr>
              <w:t>3</w:t>
            </w:r>
            <w:r w:rsidRPr="00C438EB">
              <w:rPr>
                <w:rFonts w:ascii="ISOCPEUR" w:hAnsi="ISOCPEUR" w:cs="Times New Roman"/>
              </w:rPr>
              <w:t>х2х</w:t>
            </w:r>
            <w:r>
              <w:rPr>
                <w:rFonts w:ascii="ISOCPEUR" w:hAnsi="ISOCPEUR" w:cs="Times New Roman"/>
              </w:rPr>
              <w:t>1</w:t>
            </w:r>
            <w:r w:rsidRPr="00C438EB">
              <w:rPr>
                <w:rFonts w:ascii="ISOCPEUR" w:hAnsi="ISOCPEUR" w:cs="Times New Roman"/>
              </w:rPr>
              <w:t xml:space="preserve">,5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443E8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E2D6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177D" w14:textId="6368917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F80B" w14:textId="3DA1F3B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98B79" w14:textId="13730C7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873C1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7D81F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7F42E30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CEB53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B1E8" w14:textId="2290456F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</w:t>
            </w:r>
            <w:r w:rsidRPr="00A23492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 xml:space="preserve">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FA8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FB4B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40B0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C94FA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0A05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93B6E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9CE16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BDE34CE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C953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5E82" w14:textId="13C482FA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</w:t>
            </w:r>
            <w:r>
              <w:rPr>
                <w:rFonts w:ascii="ISOCPEUR" w:hAnsi="ISOCPEUR" w:cs="Times New Roman"/>
              </w:rPr>
              <w:t>Э</w:t>
            </w:r>
            <w:r w:rsidRPr="00C438EB">
              <w:rPr>
                <w:rFonts w:ascii="ISOCPEUR" w:hAnsi="ISOCPEUR" w:cs="Times New Roman"/>
              </w:rPr>
              <w:t>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1х2х0,75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780E9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42C3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FDB2" w14:textId="74E1678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5AC0" w14:textId="064D23B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3D5B" w14:textId="660F543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FC27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0368F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E2F8596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8658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D110" w14:textId="2F7939EC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30649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168F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F1F20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EACA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10AE5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EC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FE8B3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E728A1B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E093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E59D2" w14:textId="4EFF3925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неперфорированный,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100х50х3000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88EC7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A38B2" w14:textId="30401CD4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B452" w14:textId="269EC96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7558" w14:textId="34A267B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9CB7" w14:textId="4C4D390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5F9F7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33845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7E95DE6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FE9C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E6FF3" w14:textId="7B56CD12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100х3000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9AFD7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BC0E6" w14:textId="4C062B71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D958" w14:textId="23BD6A4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60219" w14:textId="34A3635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B601C" w14:textId="6447E7C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2E2A6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DB0E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E385029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B28EF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0170" w14:textId="7DB23458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9EA67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1430" w14:textId="388EFE38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33B3" w14:textId="60BB73B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5580F" w14:textId="12526D3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FFEDC" w14:textId="294BEE1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0F55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9200DF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A2BBBEB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83D57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6039B" w14:textId="0A439BEA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0792A">
              <w:rPr>
                <w:rFonts w:ascii="ISOCPEUR" w:hAnsi="ISOCPEUR" w:cs="Times New Roman"/>
              </w:rPr>
              <w:t>Заглушка цельная ТС 1</w:t>
            </w:r>
            <w:r>
              <w:rPr>
                <w:rFonts w:ascii="ISOCPEUR" w:hAnsi="ISOCPEUR" w:cs="Times New Roman"/>
              </w:rPr>
              <w:t>0</w:t>
            </w:r>
            <w:r w:rsidRPr="00F0792A">
              <w:rPr>
                <w:rFonts w:ascii="ISOCPEUR" w:hAnsi="ISOCPEUR" w:cs="Times New Roman"/>
              </w:rPr>
              <w:t>0х50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1259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DAD49" w14:textId="5EC10CE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</w:t>
            </w:r>
            <w:r>
              <w:rPr>
                <w:rFonts w:ascii="ISOCPEUR" w:hAnsi="ISOCPEUR" w:cs="Times New Roman"/>
              </w:rPr>
              <w:t>0193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91E6" w14:textId="2F18591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3103A" w14:textId="7004E58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25B95" w14:textId="4423EB2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04D26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0CABE8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540313C" w14:textId="77777777" w:rsidTr="00E519B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3FC9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DB4F8" w14:textId="5108FDF5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CDV 90 вертикальный внеш. осн.</w:t>
            </w:r>
            <w:r>
              <w:rPr>
                <w:rFonts w:ascii="ISOCPEUR" w:hAnsi="ISOCPEUR" w:cs="Times New Roman"/>
              </w:rPr>
              <w:t>1</w:t>
            </w:r>
            <w:r w:rsidRPr="00D23D96">
              <w:rPr>
                <w:rFonts w:ascii="ISOCPEUR" w:hAnsi="ISOCPEUR" w:cs="Times New Roman"/>
              </w:rPr>
              <w:t>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7BB7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AEB6E" w14:textId="051F357B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3757</w:t>
            </w:r>
            <w:r>
              <w:rPr>
                <w:rFonts w:ascii="ISOCPEUR" w:hAnsi="ISOCPEUR" w:cs="Times New Roman"/>
              </w:rPr>
              <w:t>2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6AD88" w14:textId="7E62F09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C1AB1" w14:textId="34B3C14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BB82" w14:textId="5205D5F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67D0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14B3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F0CEC70" w14:textId="77777777" w:rsidTr="00E519B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5D64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2A3A9" w14:textId="60494707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 xml:space="preserve">Угол CPO 90 горизонтальный 90° </w:t>
            </w:r>
            <w:r>
              <w:rPr>
                <w:rFonts w:ascii="ISOCPEUR" w:hAnsi="ISOCPEUR" w:cs="Times New Roman"/>
              </w:rPr>
              <w:t>10</w:t>
            </w:r>
            <w:r w:rsidRPr="00D23D96">
              <w:rPr>
                <w:rFonts w:ascii="ISOCPEUR" w:hAnsi="ISOCPEUR" w:cs="Times New Roman"/>
              </w:rPr>
              <w:t>0х50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7E88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1614" w14:textId="7636D20C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3600</w:t>
            </w:r>
            <w:r>
              <w:rPr>
                <w:rFonts w:ascii="ISOCPEUR" w:hAnsi="ISOCPEUR" w:cs="Times New Roman"/>
              </w:rPr>
              <w:t>2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7BBAF" w14:textId="302515E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7E7D1" w14:textId="19C5854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0798" w14:textId="39D0531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1911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BB5DD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16A5DD7" w14:textId="77777777" w:rsidTr="00E519B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84F1F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00D63" w14:textId="4B2155E2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E519B3">
              <w:rPr>
                <w:rFonts w:ascii="ISOCPEUR" w:hAnsi="ISOCPEUR" w:cs="Times New Roman"/>
              </w:rPr>
              <w:t>Угол вертикальный внешний CDSD 90 осн.100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607C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866DE" w14:textId="47F5EE5B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3750</w:t>
            </w:r>
            <w:r>
              <w:rPr>
                <w:rFonts w:ascii="ISOCPEUR" w:hAnsi="ISOCPEUR" w:cs="Times New Roman"/>
                <w:lang w:val="en-US"/>
              </w:rPr>
              <w:t>2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F02C0" w14:textId="0CC38AD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9711F" w14:textId="44B172B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5EEB" w14:textId="668A4A1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7411A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9533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64750D6" w14:textId="77777777" w:rsidTr="00E519B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DA7F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085C" w14:textId="2113C5A3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E519B3">
              <w:rPr>
                <w:rFonts w:ascii="ISOCPEUR" w:hAnsi="ISOCPEUR" w:cs="Times New Roman"/>
              </w:rPr>
              <w:t>Угол вертикальный внешний CDSS 90 осн.100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AA38B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B12F" w14:textId="5DE00DA8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37651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3FEE" w14:textId="499D68A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4309" w14:textId="36C3BC5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F853C" w14:textId="0E1CEC8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74E41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F1C60B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3FED208" w14:textId="77777777" w:rsidTr="00E519B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50E77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8B449" w14:textId="04B1BDC8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E519B3">
              <w:rPr>
                <w:rFonts w:ascii="ISOCPEUR" w:hAnsi="ISOCPEUR" w:cs="Times New Roman"/>
              </w:rPr>
              <w:t>Угол вертикальный внутренний, переходник CSSD 90 осн.100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322F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EA80" w14:textId="1F06C890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376</w:t>
            </w:r>
            <w:r>
              <w:rPr>
                <w:rFonts w:ascii="ISOCPEUR" w:hAnsi="ISOCPEUR" w:cs="Times New Roman"/>
              </w:rPr>
              <w:t>6</w:t>
            </w:r>
            <w:r>
              <w:rPr>
                <w:rFonts w:ascii="ISOCPEUR" w:hAnsi="ISOCPEUR" w:cs="Times New Roman"/>
                <w:lang w:val="en-US"/>
              </w:rPr>
              <w:t>1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EF788" w14:textId="5B9273C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FDBD" w14:textId="1C6FA45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13A1" w14:textId="020015F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EC467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1971C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2746305" w14:textId="77777777" w:rsidTr="00E519B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0F1B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4625" w14:textId="0396D907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E519B3">
              <w:rPr>
                <w:rFonts w:ascii="ISOCPEUR" w:hAnsi="ISOCPEUR" w:cs="Times New Roman"/>
              </w:rPr>
              <w:t xml:space="preserve">Угол вертикальный внутренний, переходник CSSS 90 </w:t>
            </w:r>
            <w:proofErr w:type="spellStart"/>
            <w:r w:rsidRPr="00E519B3">
              <w:rPr>
                <w:rFonts w:ascii="ISOCPEUR" w:hAnsi="ISOCPEUR" w:cs="Times New Roman"/>
              </w:rPr>
              <w:t>осн</w:t>
            </w:r>
            <w:proofErr w:type="spellEnd"/>
            <w:r w:rsidRPr="00E519B3">
              <w:rPr>
                <w:rFonts w:ascii="ISOCPEUR" w:hAnsi="ISOCPEUR" w:cs="Times New Roman"/>
              </w:rPr>
              <w:t>. 100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A9EC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D8A37" w14:textId="2C5B836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37</w:t>
            </w:r>
            <w:r>
              <w:rPr>
                <w:rFonts w:ascii="ISOCPEUR" w:hAnsi="ISOCPEUR" w:cs="Times New Roman"/>
              </w:rPr>
              <w:t>592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C5044" w14:textId="0069372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E844" w14:textId="5F74A1F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E4EF2" w14:textId="1876445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8D61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07988F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8FCAC5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1D2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4168D" w14:textId="48D5C51D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1D27A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4F16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E4BF" w14:textId="4BF7B23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6407C" w14:textId="787CC92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D1BB" w14:textId="663E1A4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B001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2CB4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F898C2F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D99E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5F78D" w14:textId="0994B481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C4C2D">
              <w:rPr>
                <w:rFonts w:ascii="ISOCPEUR" w:hAnsi="ISOCPEUR" w:cs="Times New Roman"/>
              </w:rPr>
              <w:t>Крепление ТМ к стене (</w:t>
            </w:r>
            <w:r>
              <w:rPr>
                <w:rFonts w:ascii="ISOCPEUR" w:hAnsi="ISOCPEUR" w:cs="Times New Roman"/>
              </w:rPr>
              <w:t>скоба</w:t>
            </w:r>
            <w:r w:rsidRPr="00FC4C2D">
              <w:rPr>
                <w:rFonts w:ascii="ISOCPEUR" w:hAnsi="ISOCPEUR" w:cs="Times New Roman"/>
              </w:rPr>
              <w:t>) для вертикального монтажа осн.</w:t>
            </w:r>
            <w:r>
              <w:rPr>
                <w:rFonts w:ascii="ISOCPEUR" w:hAnsi="ISOCPEUR" w:cs="Times New Roman"/>
              </w:rPr>
              <w:t>1</w:t>
            </w:r>
            <w:r w:rsidRPr="00FC4C2D">
              <w:rPr>
                <w:rFonts w:ascii="ISOCPEUR" w:hAnsi="ISOCPEUR" w:cs="Times New Roman"/>
              </w:rPr>
              <w:t>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6C4BF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C79A" w14:textId="28DD806C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BMM10</w:t>
            </w:r>
            <w:r>
              <w:rPr>
                <w:rFonts w:ascii="ISOCPEUR" w:hAnsi="ISOCPEUR" w:cs="Times New Roman"/>
              </w:rPr>
              <w:t>1</w:t>
            </w:r>
            <w:r>
              <w:rPr>
                <w:rFonts w:ascii="ISOCPEUR" w:hAnsi="ISOCPEUR" w:cs="Times New Roman"/>
                <w:lang w:val="en-US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2E4C" w14:textId="5494749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DACD" w14:textId="5E4AB2E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69F00" w14:textId="1CB26F4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E8324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A9C223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8727562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B3863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ED6A7" w14:textId="7347C9EF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1021D2">
              <w:rPr>
                <w:rFonts w:ascii="ISOCPEUR" w:hAnsi="ISOCPEUR" w:cs="Times New Roman"/>
              </w:rPr>
              <w:t xml:space="preserve">Консоль универсальная </w:t>
            </w:r>
            <w:proofErr w:type="spellStart"/>
            <w:r w:rsidRPr="001021D2">
              <w:rPr>
                <w:rFonts w:ascii="ISOCPEUR" w:hAnsi="ISOCPEUR" w:cs="Times New Roman"/>
              </w:rPr>
              <w:t>осн</w:t>
            </w:r>
            <w:proofErr w:type="spellEnd"/>
            <w:r w:rsidRPr="001021D2">
              <w:rPr>
                <w:rFonts w:ascii="ISOCPEUR" w:hAnsi="ISOCPEUR" w:cs="Times New Roman"/>
              </w:rPr>
              <w:t xml:space="preserve">. </w:t>
            </w:r>
            <w:r>
              <w:rPr>
                <w:rFonts w:ascii="ISOCPEUR" w:hAnsi="ISOCPEUR" w:cs="Times New Roman"/>
                <w:lang w:val="en-US"/>
              </w:rPr>
              <w:t>10</w:t>
            </w:r>
            <w:r w:rsidRPr="001021D2">
              <w:rPr>
                <w:rFonts w:ascii="ISOCPEUR" w:hAnsi="ISOCPEUR" w:cs="Times New Roman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D9059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76B58" w14:textId="241AC01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</w:t>
            </w:r>
            <w:r>
              <w:rPr>
                <w:rFonts w:ascii="ISOCPEUR" w:hAnsi="ISOCPEUR" w:cs="Times New Roman"/>
                <w:lang w:val="en-US"/>
              </w:rPr>
              <w:t>BN5</w:t>
            </w:r>
            <w:r w:rsidRPr="00A22BF6">
              <w:rPr>
                <w:rFonts w:ascii="ISOCPEUR" w:hAnsi="ISOCPEUR" w:cs="Times New Roman"/>
                <w:lang w:val="en-US"/>
              </w:rPr>
              <w:t>0</w:t>
            </w:r>
            <w:r>
              <w:rPr>
                <w:rFonts w:ascii="ISOCPEUR" w:hAnsi="ISOCPEUR" w:cs="Times New Roman"/>
                <w:lang w:val="en-US"/>
              </w:rPr>
              <w:t>1</w:t>
            </w:r>
            <w:r w:rsidRPr="00A22BF6">
              <w:rPr>
                <w:rFonts w:ascii="ISOCPEUR" w:hAnsi="ISOCPEUR" w:cs="Times New Roman"/>
                <w:lang w:val="en-US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CD9B" w14:textId="3147624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ADD0" w14:textId="1A91512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0418" w14:textId="490CB93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BC631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AF057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26E8688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E1CC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3A309" w14:textId="433BFCB4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283D0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7797D" w14:textId="6F5A58A2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C695A" w14:textId="7807377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2A3B3" w14:textId="47E87AF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EC332" w14:textId="20680CA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138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345B5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603DA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2836CFD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BDC0F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5FE53" w14:textId="0792760D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6596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7DE25" w14:textId="18C77D28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2032F" w14:textId="3819365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128CC" w14:textId="3A471E3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6E45C" w14:textId="555E358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39DD8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0B748F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83E0A6B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103F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2E82" w14:textId="36EC7DA6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011B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90E0C" w14:textId="299D1715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C6C3" w14:textId="0A8B48F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0FF8" w14:textId="1C79DD8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B4A94" w14:textId="4C506053" w:rsidR="00BD3C05" w:rsidRPr="00E6703A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CD0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8F8DC2" w14:textId="77777777" w:rsidR="00BD3C05" w:rsidRPr="007E506D" w:rsidRDefault="00BD3C05" w:rsidP="00BD3C05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BD3C05" w:rsidRPr="00D5096F" w14:paraId="11A2AADC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27487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27B9" w14:textId="16BA7080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9C564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575C" w14:textId="097A965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22995" w14:textId="3EE5ADF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05B6" w14:textId="0C50B9D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1BCA8" w14:textId="20123E10" w:rsidR="00BD3C05" w:rsidRPr="00E6703A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F52F1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9DE68E" w14:textId="77777777" w:rsidR="00BD3C05" w:rsidRPr="007E506D" w:rsidRDefault="00BD3C05" w:rsidP="00BD3C05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BD3C05" w:rsidRPr="00D5096F" w14:paraId="6ABE9C76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5785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5C8F" w14:textId="1166FFC9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D295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A88E7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2D989" w14:textId="376F8DB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51E1" w14:textId="4D9BD10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22159" w14:textId="386E4A8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60981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B78038" w14:textId="741BF092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BD3C05" w:rsidRPr="00D5096F" w14:paraId="4634F4A9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55CF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6FFA" w14:textId="6EE910A4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AF47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E82C" w14:textId="7E304A4D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AE5C" w14:textId="1D9F6D6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D91C" w14:textId="0833CA0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0F146" w14:textId="45DA335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4C5B4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E1318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85F6215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C637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2F7A" w14:textId="5EEFED9D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15321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F03D7" w14:textId="357B808B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0354" w14:textId="5DFF2C8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39E83" w14:textId="215C6E0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4B7C5" w14:textId="24DC68F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AD28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8BC708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B2E3CF2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2BA35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89C0" w14:textId="2A166B8A" w:rsidR="00BD3C05" w:rsidRDefault="00BD3C05" w:rsidP="00BD3C05">
            <w:pPr>
              <w:pStyle w:val="af3"/>
              <w:jc w:val="center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  <w:u w:val="single"/>
              </w:rPr>
              <w:t>Узел учёта воды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76663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FC36D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EFCE" w14:textId="77777777" w:rsidR="00BD3C05" w:rsidRPr="00A95CF9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4AF6B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A5FD5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3E8E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B8EB2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90CFA67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FA89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45D1" w14:textId="4275D2AC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6D2B1F">
              <w:rPr>
                <w:rFonts w:ascii="ISOCPEUR" w:hAnsi="ISOCPEUR" w:cs="Times New Roman"/>
                <w:b/>
              </w:rPr>
              <w:t xml:space="preserve">Шкаф узла учёта </w:t>
            </w:r>
            <w:r>
              <w:rPr>
                <w:rFonts w:ascii="ISOCPEUR" w:hAnsi="ISOCPEUR" w:cs="Times New Roman"/>
                <w:b/>
              </w:rPr>
              <w:t>воды ШУУВ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F39EA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C1CA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03EEB" w14:textId="77777777" w:rsidR="00BD3C05" w:rsidRPr="00090B2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AA3B9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7CEB2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380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9EB18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B3AD10D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3F60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0650" w14:textId="3983C2E2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Корпус металлический </w:t>
            </w:r>
            <w:r>
              <w:rPr>
                <w:rFonts w:ascii="ISOCPEUR" w:hAnsi="ISOCPEUR" w:cs="Times New Roman"/>
              </w:rPr>
              <w:t>4</w:t>
            </w:r>
            <w:r w:rsidRPr="003E6337">
              <w:rPr>
                <w:rFonts w:ascii="ISOCPEUR" w:hAnsi="ISOCPEUR" w:cs="Times New Roman"/>
              </w:rPr>
              <w:t>00х</w:t>
            </w:r>
            <w:r>
              <w:rPr>
                <w:rFonts w:ascii="ISOCPEUR" w:hAnsi="ISOCPEUR" w:cs="Times New Roman"/>
              </w:rPr>
              <w:t>3</w:t>
            </w:r>
            <w:r w:rsidRPr="003E6337">
              <w:rPr>
                <w:rFonts w:ascii="ISOCPEUR" w:hAnsi="ISOCPEUR" w:cs="Times New Roman"/>
              </w:rPr>
              <w:t>00х200мм навесной с монтажной платой, IP66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0CFE" w14:textId="1A605BBD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ЩМП-</w:t>
            </w:r>
            <w:r>
              <w:rPr>
                <w:rFonts w:ascii="ISOCPEUR" w:hAnsi="ISOCPEUR" w:cs="Times New Roman"/>
              </w:rPr>
              <w:t>4</w:t>
            </w:r>
            <w:r w:rsidRPr="003E6337">
              <w:rPr>
                <w:rFonts w:ascii="ISOCPEUR" w:hAnsi="ISOCPEUR" w:cs="Times New Roman"/>
              </w:rPr>
              <w:t>0.</w:t>
            </w:r>
            <w:r>
              <w:rPr>
                <w:rFonts w:ascii="ISOCPEUR" w:hAnsi="ISOCPEUR" w:cs="Times New Roman"/>
              </w:rPr>
              <w:t>3</w:t>
            </w:r>
            <w:r w:rsidRPr="003E6337">
              <w:rPr>
                <w:rFonts w:ascii="ISOCPEUR" w:hAnsi="ISOCPEUR" w:cs="Times New Roman"/>
              </w:rPr>
              <w:t>0.20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559F" w14:textId="73D3ABB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  <w:lang w:val="en-US"/>
              </w:rPr>
              <w:t>TI5-10-N-040-030-020-66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69D70" w14:textId="797B13A0" w:rsidR="00BD3C05" w:rsidRPr="00A95CF9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A203" w14:textId="01ACE28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E1C23" w14:textId="607B233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A5CC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45437C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C5F2CB5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B3D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24D1" w14:textId="6F01F9F3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Выключатель нагрузки 20А, 1П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1F66" w14:textId="39DEC661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ВН-32 1Р 20А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14BBF" w14:textId="326D4EAE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MNV10-1-020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3A100" w14:textId="26704214" w:rsidR="00BD3C05" w:rsidRPr="00A95CF9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442D6" w14:textId="3BA3BD1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4CA50" w14:textId="13996A8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205D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683FA9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3B647E5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8A869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B5AA" w14:textId="4E5DF665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Выключатель автоматический 6А, 1П, х-ка С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2F55B" w14:textId="05C259C9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ВА47-29 1Р </w:t>
            </w:r>
            <w:r>
              <w:rPr>
                <w:rFonts w:ascii="ISOCPEUR" w:hAnsi="ISOCPEUR" w:cs="Times New Roman"/>
              </w:rPr>
              <w:t>6</w:t>
            </w:r>
            <w:r w:rsidRPr="003E6337">
              <w:rPr>
                <w:rFonts w:ascii="ISOCPEUR" w:hAnsi="ISOCPEUR" w:cs="Times New Roman"/>
              </w:rPr>
              <w:t>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592F" w14:textId="0BFB2660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MVA20-1-00</w:t>
            </w:r>
            <w:r>
              <w:rPr>
                <w:rFonts w:ascii="ISOCPEUR" w:hAnsi="ISOCPEUR" w:cs="Times New Roman"/>
              </w:rPr>
              <w:t>6</w:t>
            </w:r>
            <w:r w:rsidRPr="0066397D">
              <w:rPr>
                <w:rFonts w:ascii="ISOCPEUR" w:hAnsi="ISOCPEUR" w:cs="Times New Roman"/>
              </w:rPr>
              <w:t>-C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9319A" w14:textId="3CFBE6C0" w:rsidR="00BD3C05" w:rsidRPr="00A95CF9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0860A" w14:textId="26D01E3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2DDBC" w14:textId="1FD7BD2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66A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7C5ADB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916A2E9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E8D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7957" w14:textId="399329FF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Счетчик импульсов-регистратор 10-канальный, RS-485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8D466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92612" w14:textId="28627CA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Н00000240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5249" w14:textId="73E9CA9B" w:rsidR="00BD3C05" w:rsidRPr="00A95CF9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A95CF9">
              <w:rPr>
                <w:rFonts w:ascii="ISOCPEUR" w:hAnsi="ISOCPEUR" w:cs="Times New Roman"/>
                <w:lang w:val="en-US"/>
              </w:rPr>
              <w:t>ООО НПП "ТЕПЛОВОДОХРАН"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9AE1" w14:textId="17BEF0F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573D8" w14:textId="132EF5D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F198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16430A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FFE995A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49B09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C92AA" w14:textId="333F8544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Источник питания 220VAC/24VDC, 4Вт, 0,75А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8144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2CAB2" w14:textId="19776A6A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Н00000</w:t>
            </w:r>
            <w:r>
              <w:rPr>
                <w:rFonts w:ascii="ISOCPEUR" w:hAnsi="ISOCPEUR" w:cs="Times New Roman"/>
              </w:rPr>
              <w:t>061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6E2F6" w14:textId="52EEC350" w:rsidR="00BD3C05" w:rsidRPr="00A95CF9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A95CF9">
              <w:rPr>
                <w:rFonts w:ascii="ISOCPEUR" w:hAnsi="ISOCPEUR" w:cs="Times New Roman"/>
                <w:lang w:val="en-US"/>
              </w:rPr>
              <w:t>ООО НПП "ТЕПЛОВОДОХРАН"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B81B" w14:textId="0B9934B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BB40" w14:textId="0F87DF2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5F1E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85C5B6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F9894FC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FF4B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FCEEB" w14:textId="2FA71345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DIN-рейка 35мм 30см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CBCA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3C3A0" w14:textId="379B12E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YDN14-0030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4904A" w14:textId="5330599E" w:rsidR="00BD3C05" w:rsidRPr="00A95CF9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04572" w14:textId="00EAE35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E2BC" w14:textId="48893F1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023D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11C3F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C1A9B4D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83361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7F40B" w14:textId="6178CD61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Ограничитель на DIN-рейку (пластик)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21BC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1E08" w14:textId="726BFF84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YXD12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6191D" w14:textId="34365FC4" w:rsidR="00BD3C05" w:rsidRPr="00A95CF9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18EC" w14:textId="2504C2F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CFBB" w14:textId="42B737C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4030A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3562C3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9F52312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47EE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4A0DB" w14:textId="09E35E75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Кабель-канал перфорированный 40х40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BDC08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4FD03" w14:textId="72AB52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CKM50-040-040-1-K03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61B1" w14:textId="3187A6A1" w:rsidR="00BD3C05" w:rsidRPr="00A95CF9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F71AE" w14:textId="3C102AA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0AC2" w14:textId="66427D5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E998E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D5B7B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8021E81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F4999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472C" w14:textId="09C38E21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Клемма винтовая КВИ-2,5мм2 серая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65F6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E5553" w14:textId="2E3034F2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C2B85" w14:textId="0A6C0128" w:rsidR="00BD3C05" w:rsidRPr="00A95CF9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4309" w14:textId="6C751BD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B98A" w14:textId="181E0A4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B3FC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957DA6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B133BBC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F32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48FF" w14:textId="4F588AD2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Клемма винтовая КВИ-2,5мм2 </w:t>
            </w:r>
            <w:r>
              <w:rPr>
                <w:rFonts w:ascii="ISOCPEUR" w:hAnsi="ISOCPEUR" w:cs="Times New Roman"/>
              </w:rPr>
              <w:t>синяя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632F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E85A" w14:textId="12D28930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9C37" w14:textId="31E5A35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A373" w14:textId="51B7530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858D5" w14:textId="00FA513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4A5FE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F0C71B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C6090C0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78ED6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F852D" w14:textId="1E0ACB54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Клемма винтовая КВИ-2,5мм2 </w:t>
            </w:r>
            <w:r>
              <w:rPr>
                <w:rFonts w:ascii="ISOCPEUR" w:hAnsi="ISOCPEUR" w:cs="Times New Roman"/>
              </w:rPr>
              <w:t>зелёная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FC99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26C3" w14:textId="1F272445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AF4FB" w14:textId="3BA7265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541FC" w14:textId="1677EEA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143AD" w14:textId="120B60A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E299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DEC60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4FA7E78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E0027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88F3" w14:textId="1B97D9BA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Шины на DIN-рейку в корпусе (кросс-модуль) ШНК 2х</w:t>
            </w:r>
            <w:r>
              <w:rPr>
                <w:rFonts w:ascii="ISOCPEUR" w:hAnsi="ISOCPEUR" w:cs="Times New Roman"/>
              </w:rPr>
              <w:t>7</w:t>
            </w:r>
            <w:r w:rsidRPr="006829D8">
              <w:rPr>
                <w:rFonts w:ascii="ISOCPEUR" w:hAnsi="ISOCPEUR" w:cs="Times New Roman"/>
              </w:rPr>
              <w:t xml:space="preserve"> L+PEN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8F45" w14:textId="040511CA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ШНК 2х</w:t>
            </w:r>
            <w:r>
              <w:rPr>
                <w:rFonts w:ascii="ISOCPEUR" w:hAnsi="ISOCPEUR" w:cs="Times New Roman"/>
              </w:rPr>
              <w:t>7</w:t>
            </w:r>
            <w:r w:rsidRPr="006829D8">
              <w:rPr>
                <w:rFonts w:ascii="ISOCPEUR" w:hAnsi="ISOCPEUR" w:cs="Times New Roman"/>
              </w:rPr>
              <w:t xml:space="preserve"> L+PEN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1E5C" w14:textId="5E7AC8CC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YND10-2-07-100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49687" w14:textId="2B75CFA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F6A1F" w14:textId="61ABCBB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70021" w14:textId="16B36FC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CB5CC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373BB6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EB89E5B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BB21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1AC71" w14:textId="334F45CC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Шина PE "земля" в корпусном изоляторе на DIN-рейку ШНИ-6х9-</w:t>
            </w:r>
            <w:r>
              <w:rPr>
                <w:rFonts w:ascii="ISOCPEUR" w:hAnsi="ISOCPEUR" w:cs="Times New Roman"/>
              </w:rPr>
              <w:t>8</w:t>
            </w:r>
            <w:r w:rsidRPr="006829D8">
              <w:rPr>
                <w:rFonts w:ascii="ISOCPEUR" w:hAnsi="ISOCPEUR" w:cs="Times New Roman"/>
              </w:rPr>
              <w:t>-К-З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4184" w14:textId="56507424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ШНИ-6х9-</w:t>
            </w:r>
            <w:r>
              <w:rPr>
                <w:rFonts w:ascii="ISOCPEUR" w:hAnsi="ISOCPEUR" w:cs="Times New Roman"/>
              </w:rPr>
              <w:t>8</w:t>
            </w:r>
            <w:r w:rsidRPr="006829D8">
              <w:rPr>
                <w:rFonts w:ascii="ISOCPEUR" w:hAnsi="ISOCPEUR" w:cs="Times New Roman"/>
              </w:rPr>
              <w:t>-К-З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5651" w14:textId="72B782FB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YNN10-69-8KD-K06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B5ACF" w14:textId="7DB0DBB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79AED" w14:textId="04EA66C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6D3D" w14:textId="2F74E17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E6971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DFFB4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7FCC3DB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B40C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0E19" w14:textId="2244DAAC" w:rsidR="00BD3C05" w:rsidRPr="006829D8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D917A" w14:textId="77777777" w:rsidR="00BD3C05" w:rsidRPr="006829D8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B83B" w14:textId="77777777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29125" w14:textId="77777777" w:rsidR="00BD3C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E686" w14:textId="77777777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715A" w14:textId="77777777" w:rsidR="00BD3C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7F41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9E0AA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E21A1EB" w14:textId="77777777" w:rsidTr="0073302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28A31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4746" w14:textId="1825C986" w:rsidR="00BD3C05" w:rsidRPr="006829D8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</w:t>
            </w:r>
            <w:r w:rsidRPr="009333BF">
              <w:rPr>
                <w:rFonts w:ascii="ISOCPEUR" w:hAnsi="ISOCPEUR" w:cs="Times New Roman"/>
              </w:rPr>
              <w:t>чётчик</w:t>
            </w:r>
            <w:r>
              <w:rPr>
                <w:rFonts w:ascii="ISOCPEUR" w:hAnsi="ISOCPEUR" w:cs="Times New Roman"/>
              </w:rPr>
              <w:t xml:space="preserve"> воды крыльчатый</w:t>
            </w:r>
            <w:r w:rsidRPr="009333BF">
              <w:rPr>
                <w:rFonts w:ascii="ISOCPEUR" w:hAnsi="ISOCPEUR" w:cs="Times New Roman"/>
              </w:rPr>
              <w:t xml:space="preserve">, одноструйный, сухого типа, </w:t>
            </w:r>
            <w:r>
              <w:rPr>
                <w:rFonts w:ascii="ISOCPEUR" w:hAnsi="ISOCPEUR" w:cs="Times New Roman"/>
              </w:rPr>
              <w:t>диаметр подключения 1</w:t>
            </w:r>
            <w:r w:rsidRPr="009C3FF0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1/2</w:t>
            </w:r>
            <w:r w:rsidRPr="009C3FF0">
              <w:rPr>
                <w:rFonts w:ascii="ISOCPEUR" w:hAnsi="ISOCPEUR" w:cs="Times New Roman"/>
              </w:rPr>
              <w:t>”</w:t>
            </w:r>
            <w:r>
              <w:rPr>
                <w:rFonts w:ascii="ISOCPEUR" w:hAnsi="ISOCPEUR" w:cs="Times New Roman"/>
              </w:rPr>
              <w:t>, с</w:t>
            </w:r>
            <w:r w:rsidRPr="009333BF">
              <w:rPr>
                <w:rFonts w:ascii="ISOCPEUR" w:hAnsi="ISOCPEUR" w:cs="Times New Roman"/>
              </w:rPr>
              <w:t xml:space="preserve"> импульсны</w:t>
            </w:r>
            <w:r>
              <w:rPr>
                <w:rFonts w:ascii="ISOCPEUR" w:hAnsi="ISOCPEUR" w:cs="Times New Roman"/>
              </w:rPr>
              <w:t>м</w:t>
            </w:r>
            <w:r w:rsidRPr="009333BF">
              <w:rPr>
                <w:rFonts w:ascii="ISOCPEUR" w:hAnsi="ISOCPEUR" w:cs="Times New Roman"/>
              </w:rPr>
              <w:t xml:space="preserve"> выход</w:t>
            </w:r>
            <w:r>
              <w:rPr>
                <w:rFonts w:ascii="ISOCPEUR" w:hAnsi="ISOCPEUR" w:cs="Times New Roman"/>
              </w:rPr>
              <w:t>ом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4197" w14:textId="4A2665E8" w:rsidR="00BD3C05" w:rsidRPr="006829D8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9333BF">
              <w:rPr>
                <w:rFonts w:ascii="ISOCPEUR" w:hAnsi="ISOCPEUR" w:cs="Times New Roman"/>
              </w:rPr>
              <w:t>ВСХН</w:t>
            </w:r>
            <w:r>
              <w:rPr>
                <w:rFonts w:ascii="ISOCPEUR" w:hAnsi="ISOCPEUR" w:cs="Times New Roman"/>
              </w:rPr>
              <w:t>д</w:t>
            </w:r>
            <w:r w:rsidRPr="009333BF">
              <w:rPr>
                <w:rFonts w:ascii="ISOCPEUR" w:hAnsi="ISOCPEUR" w:cs="Times New Roman"/>
              </w:rPr>
              <w:t>-32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C0CAE" w14:textId="3A10281F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4C58" w14:textId="1E41173A" w:rsidR="00BD3C05" w:rsidRPr="009333BF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</w:t>
            </w:r>
            <w:proofErr w:type="spellStart"/>
            <w:r>
              <w:rPr>
                <w:rFonts w:ascii="ISOCPEUR" w:hAnsi="ISOCPEUR" w:cs="Times New Roman"/>
              </w:rPr>
              <w:t>Тепловодомер</w:t>
            </w:r>
            <w:proofErr w:type="spellEnd"/>
            <w:r>
              <w:rPr>
                <w:rFonts w:ascii="ISOCPEUR" w:hAnsi="ISOCPEUR" w:cs="Times New Roman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0C3B5" w14:textId="24351C15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B446" w14:textId="2D24C358" w:rsidR="00BD3C05" w:rsidRPr="009333BF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099C8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22C2F20" w14:textId="6EA4D5C0" w:rsidR="00BD3C05" w:rsidRPr="00F74C84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</w:t>
            </w:r>
            <w:r w:rsidRPr="00F74C84">
              <w:rPr>
                <w:rFonts w:ascii="ISOCPEUR" w:hAnsi="ISOCPEUR" w:cs="Times New Roman"/>
              </w:rPr>
              <w:t>чтено в</w:t>
            </w:r>
          </w:p>
          <w:p w14:paraId="3FC8318C" w14:textId="3C1640DB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</w:t>
            </w:r>
            <w:r>
              <w:rPr>
                <w:rFonts w:ascii="ISOCPEUR" w:hAnsi="ISOCPEUR" w:cs="Times New Roman"/>
              </w:rPr>
              <w:t>ВВ</w:t>
            </w:r>
          </w:p>
        </w:tc>
      </w:tr>
      <w:tr w:rsidR="00BD3C05" w:rsidRPr="00D5096F" w14:paraId="265727E4" w14:textId="77777777" w:rsidTr="0073302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B12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1003" w14:textId="13224753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</w:t>
            </w:r>
            <w:r w:rsidRPr="009333BF">
              <w:rPr>
                <w:rFonts w:ascii="ISOCPEUR" w:hAnsi="ISOCPEUR" w:cs="Times New Roman"/>
              </w:rPr>
              <w:t>чётчик</w:t>
            </w:r>
            <w:r>
              <w:rPr>
                <w:rFonts w:ascii="ISOCPEUR" w:hAnsi="ISOCPEUR" w:cs="Times New Roman"/>
              </w:rPr>
              <w:t xml:space="preserve"> воды крыльчатый</w:t>
            </w:r>
            <w:r w:rsidRPr="009333BF">
              <w:rPr>
                <w:rFonts w:ascii="ISOCPEUR" w:hAnsi="ISOCPEUR" w:cs="Times New Roman"/>
              </w:rPr>
              <w:t xml:space="preserve">, одноструйный, сухого типа, </w:t>
            </w:r>
            <w:r>
              <w:rPr>
                <w:rFonts w:ascii="ISOCPEUR" w:hAnsi="ISOCPEUR" w:cs="Times New Roman"/>
              </w:rPr>
              <w:t xml:space="preserve">диаметр подключения </w:t>
            </w:r>
            <w:r w:rsidRPr="00BB487C">
              <w:rPr>
                <w:rFonts w:ascii="ISOCPEUR" w:hAnsi="ISOCPEUR" w:cs="Times New Roman"/>
              </w:rPr>
              <w:t>3</w:t>
            </w:r>
            <w:r>
              <w:rPr>
                <w:rFonts w:ascii="ISOCPEUR" w:hAnsi="ISOCPEUR" w:cs="Times New Roman"/>
              </w:rPr>
              <w:t>/</w:t>
            </w:r>
            <w:r w:rsidRPr="00BB487C">
              <w:rPr>
                <w:rFonts w:ascii="ISOCPEUR" w:hAnsi="ISOCPEUR" w:cs="Times New Roman"/>
              </w:rPr>
              <w:t>4</w:t>
            </w:r>
            <w:r w:rsidRPr="009C3FF0">
              <w:rPr>
                <w:rFonts w:ascii="ISOCPEUR" w:hAnsi="ISOCPEUR" w:cs="Times New Roman"/>
              </w:rPr>
              <w:t>”</w:t>
            </w:r>
            <w:r>
              <w:rPr>
                <w:rFonts w:ascii="ISOCPEUR" w:hAnsi="ISOCPEUR" w:cs="Times New Roman"/>
              </w:rPr>
              <w:t>, с</w:t>
            </w:r>
            <w:r w:rsidRPr="009333BF">
              <w:rPr>
                <w:rFonts w:ascii="ISOCPEUR" w:hAnsi="ISOCPEUR" w:cs="Times New Roman"/>
              </w:rPr>
              <w:t xml:space="preserve"> импульсны</w:t>
            </w:r>
            <w:r>
              <w:rPr>
                <w:rFonts w:ascii="ISOCPEUR" w:hAnsi="ISOCPEUR" w:cs="Times New Roman"/>
              </w:rPr>
              <w:t>м</w:t>
            </w:r>
            <w:r w:rsidRPr="009333BF">
              <w:rPr>
                <w:rFonts w:ascii="ISOCPEUR" w:hAnsi="ISOCPEUR" w:cs="Times New Roman"/>
              </w:rPr>
              <w:t xml:space="preserve"> выход</w:t>
            </w:r>
            <w:r>
              <w:rPr>
                <w:rFonts w:ascii="ISOCPEUR" w:hAnsi="ISOCPEUR" w:cs="Times New Roman"/>
              </w:rPr>
              <w:t>ом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5440C" w14:textId="3E2057AA" w:rsidR="00BD3C05" w:rsidRPr="006829D8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9333BF">
              <w:rPr>
                <w:rFonts w:ascii="ISOCPEUR" w:hAnsi="ISOCPEUR" w:cs="Times New Roman"/>
              </w:rPr>
              <w:t>ВСХН</w:t>
            </w:r>
            <w:r>
              <w:rPr>
                <w:rFonts w:ascii="ISOCPEUR" w:hAnsi="ISOCPEUR" w:cs="Times New Roman"/>
              </w:rPr>
              <w:t>д</w:t>
            </w:r>
            <w:r w:rsidRPr="009333BF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</w:rPr>
              <w:t>15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024B4" w14:textId="18E0083A" w:rsidR="00BD3C05" w:rsidRPr="009333B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CC48A" w14:textId="009F729C" w:rsidR="00BD3C05" w:rsidRPr="009333BF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</w:t>
            </w:r>
            <w:proofErr w:type="spellStart"/>
            <w:r>
              <w:rPr>
                <w:rFonts w:ascii="ISOCPEUR" w:hAnsi="ISOCPEUR" w:cs="Times New Roman"/>
              </w:rPr>
              <w:t>Тепловодомер</w:t>
            </w:r>
            <w:proofErr w:type="spellEnd"/>
            <w:r>
              <w:rPr>
                <w:rFonts w:ascii="ISOCPEUR" w:hAnsi="ISOCPEUR" w:cs="Times New Roman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BE59" w14:textId="7FFC7EF8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550B" w14:textId="6578F75A" w:rsidR="00BD3C05" w:rsidRPr="009333BF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527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DDC3F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339F1E3" w14:textId="77777777" w:rsidTr="0014197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67E57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D79A327" w14:textId="3A6A86B6" w:rsidR="00BD3C05" w:rsidRPr="00BD3C05" w:rsidRDefault="00BD3C05" w:rsidP="00BD3C05">
            <w:pPr>
              <w:pStyle w:val="af3"/>
              <w:rPr>
                <w:rFonts w:ascii="ISOCPEUR" w:hAnsi="ISOCPEUR" w:cs="Times New Roman"/>
                <w:strike/>
              </w:rPr>
            </w:pPr>
            <w:r w:rsidRPr="00BD3C05">
              <w:rPr>
                <w:rFonts w:ascii="ISOCPEUR" w:hAnsi="ISOCPEUR" w:cs="Times New Roman"/>
                <w:b/>
                <w:strike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E74D6F4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3670291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1DA49CC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E4DD7C5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B5B9768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3CC278E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FF0000"/>
            <w:vAlign w:val="center"/>
          </w:tcPr>
          <w:p w14:paraId="5A1643F5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1650B35" w14:textId="77777777" w:rsidTr="0014197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C3371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9DE6998" w14:textId="23BED9F2" w:rsidR="00BD3C05" w:rsidRPr="00BD3C05" w:rsidRDefault="00BD3C05" w:rsidP="00BD3C05">
            <w:pPr>
              <w:pStyle w:val="af3"/>
              <w:rPr>
                <w:rFonts w:ascii="ISOCPEUR" w:hAnsi="ISOCPEUR" w:cs="Times New Roman"/>
                <w:strike/>
              </w:rPr>
            </w:pPr>
            <w:r w:rsidRPr="00BD3C05">
              <w:rPr>
                <w:rFonts w:ascii="ISOCPEUR" w:hAnsi="ISOCPEUR" w:cs="Times New Roman"/>
                <w:strike/>
              </w:rPr>
              <w:t xml:space="preserve">Кабель симметричный с медными жилами парной скрутки для промышленного интерфейса </w:t>
            </w:r>
            <w:r w:rsidRPr="00BD3C05">
              <w:rPr>
                <w:rFonts w:ascii="ISOCPEUR" w:hAnsi="ISOCPEUR" w:cs="Times New Roman"/>
                <w:strike/>
                <w:lang w:val="en-US"/>
              </w:rPr>
              <w:t>RS</w:t>
            </w:r>
            <w:r w:rsidRPr="00BD3C05">
              <w:rPr>
                <w:rFonts w:ascii="ISOCPEUR" w:hAnsi="ISOCPEUR" w:cs="Times New Roman"/>
                <w:strike/>
              </w:rPr>
              <w:t xml:space="preserve">-485, с изоляцией из полиэтилена, оболочкой из поливинилхлоридного пластиката пониженной пожароопасности, не распространяющий горение при групповой прокладке, с пониженным </w:t>
            </w:r>
            <w:proofErr w:type="spellStart"/>
            <w:r w:rsidRPr="00BD3C05">
              <w:rPr>
                <w:rFonts w:ascii="ISOCPEUR" w:hAnsi="ISOCPEUR" w:cs="Times New Roman"/>
                <w:strike/>
              </w:rPr>
              <w:t>дымо</w:t>
            </w:r>
            <w:proofErr w:type="spellEnd"/>
            <w:r w:rsidRPr="00BD3C05">
              <w:rPr>
                <w:rFonts w:ascii="ISOCPEUR" w:hAnsi="ISOCPEUR" w:cs="Times New Roman"/>
                <w:strike/>
              </w:rPr>
              <w:t>- и газовыделением,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485A34A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5D63B21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6A73463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79173CE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214AEBB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E80106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FF0000"/>
            <w:vAlign w:val="center"/>
          </w:tcPr>
          <w:p w14:paraId="620127E9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536CD48" w14:textId="77777777" w:rsidTr="0014197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49D1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9797AD1" w14:textId="6BBBECFB" w:rsidR="00BD3C05" w:rsidRPr="00BD3C05" w:rsidRDefault="00BD3C05" w:rsidP="00BD3C05">
            <w:pPr>
              <w:pStyle w:val="af3"/>
              <w:rPr>
                <w:rFonts w:ascii="ISOCPEUR" w:hAnsi="ISOCPEUR" w:cs="Times New Roman"/>
                <w:strike/>
              </w:rPr>
            </w:pPr>
            <w:proofErr w:type="spellStart"/>
            <w:r w:rsidRPr="00BD3C05">
              <w:rPr>
                <w:rFonts w:ascii="ISOCPEUR" w:hAnsi="ISOCPEUR" w:cs="Times New Roman"/>
                <w:strike/>
              </w:rPr>
              <w:t>КИПЭВнг</w:t>
            </w:r>
            <w:proofErr w:type="spellEnd"/>
            <w:r w:rsidRPr="00BD3C05">
              <w:rPr>
                <w:rFonts w:ascii="ISOCPEUR" w:hAnsi="ISOCPEUR" w:cs="Times New Roman"/>
                <w:strike/>
              </w:rPr>
              <w:t>(А)-LS 1х2х0,6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4697DFE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E1344FD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44A7996" w14:textId="237F51BF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  <w:r w:rsidRPr="00BD3C05">
              <w:rPr>
                <w:rFonts w:ascii="ISOCPEUR" w:hAnsi="ISOCPEUR" w:cs="Times New Roman"/>
                <w:strike/>
              </w:rPr>
              <w:t>ООО НПП «Спецкабель»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8273F37" w14:textId="666FC9E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  <w:r w:rsidRPr="00BD3C05">
              <w:rPr>
                <w:rFonts w:ascii="ISOCPEUR" w:hAnsi="ISOCPEUR" w:cs="Times New Roman"/>
                <w:strike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4B10503" w14:textId="69A181A0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  <w:r w:rsidRPr="00BD3C05">
              <w:rPr>
                <w:rFonts w:ascii="ISOCPEUR" w:hAnsi="ISOCPEUR" w:cs="Times New Roman"/>
                <w:strike/>
                <w:lang w:val="en-US"/>
              </w:rPr>
              <w:t>1</w:t>
            </w:r>
            <w:r w:rsidRPr="00BD3C05">
              <w:rPr>
                <w:rFonts w:ascii="ISOCPEUR" w:hAnsi="ISOCPEUR" w:cs="Times New Roman"/>
                <w:strike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61A0A60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FF0000"/>
            <w:vAlign w:val="center"/>
          </w:tcPr>
          <w:p w14:paraId="200CC6E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C2612D6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4B24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78D3" w14:textId="3F591927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8FAD6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BC8D1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3FB68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07377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55EC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39B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517FC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1C8D97C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71FB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AD01" w14:textId="52545754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0542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2A598" w14:textId="08A72150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9248" w14:textId="0EB5ADD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BABC" w14:textId="6ADAD84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8B52" w14:textId="2AEA6C13" w:rsidR="00BD3C05" w:rsidRPr="00F3627B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0BE80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491C21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CBFBCB3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C2611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D209D" w14:textId="1D3CB02F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8E79F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AAEA1" w14:textId="3C3FBFB6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3799" w14:textId="74AA6B4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3ABA5" w14:textId="48E26B8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A239" w14:textId="6938DB9B" w:rsidR="00BD3C05" w:rsidRPr="00F3627B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30E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92A11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952C2A7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CF8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375B6" w14:textId="2D92F20E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78588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A9803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6A41" w14:textId="795CC6E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71E2D" w14:textId="774727C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D60AB" w14:textId="7FCE601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23C11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717A5" w14:textId="2B4998B1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BD3C05" w:rsidRPr="00D5096F" w14:paraId="75F10A10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22C80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0E4E" w14:textId="417390A6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9E13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33A4" w14:textId="0980FBB0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F444" w14:textId="3444381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8BECD" w14:textId="3828000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CA01A" w14:textId="7195DF3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F948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46387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18913F8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EF906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44B6C" w14:textId="1DA01BB1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E4BF9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4BDA" w14:textId="22531478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BAD1A" w14:textId="6844F7C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C685" w14:textId="38E2E31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88A66" w14:textId="732855CA" w:rsidR="00BD3C05" w:rsidRPr="00F3627B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  <w:r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39BC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D8A23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D7CF123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FE4DB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B72F6" w14:textId="5CC42C47" w:rsidR="00BD3C05" w:rsidRDefault="00BD3C05" w:rsidP="00BD3C05">
            <w:pPr>
              <w:pStyle w:val="af3"/>
              <w:jc w:val="center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  <w:u w:val="single"/>
              </w:rPr>
              <w:t>Узел учёта газа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61332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B381C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466EF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DB3B9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6BF7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BF9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87F98A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6BB4CED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8291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CA6A7" w14:textId="3274FCD5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6D2B1F">
              <w:rPr>
                <w:rFonts w:ascii="ISOCPEUR" w:hAnsi="ISOCPEUR" w:cs="Times New Roman"/>
                <w:b/>
              </w:rPr>
              <w:t xml:space="preserve">Шкаф узла учёта </w:t>
            </w:r>
            <w:r>
              <w:rPr>
                <w:rFonts w:ascii="ISOCPEUR" w:hAnsi="ISOCPEUR" w:cs="Times New Roman"/>
                <w:b/>
              </w:rPr>
              <w:t>газа ШУУГ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346D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18AE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B84F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7428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50AFC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211D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2A3EE2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970FEE9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FE5C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4D63B" w14:textId="1FB8912B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Корпус металлический </w:t>
            </w:r>
            <w:r>
              <w:rPr>
                <w:rFonts w:ascii="ISOCPEUR" w:hAnsi="ISOCPEUR" w:cs="Times New Roman"/>
              </w:rPr>
              <w:t>4</w:t>
            </w:r>
            <w:r w:rsidRPr="003E6337">
              <w:rPr>
                <w:rFonts w:ascii="ISOCPEUR" w:hAnsi="ISOCPEUR" w:cs="Times New Roman"/>
              </w:rPr>
              <w:t>00х</w:t>
            </w:r>
            <w:r>
              <w:rPr>
                <w:rFonts w:ascii="ISOCPEUR" w:hAnsi="ISOCPEUR" w:cs="Times New Roman"/>
              </w:rPr>
              <w:t>3</w:t>
            </w:r>
            <w:r w:rsidRPr="003E6337">
              <w:rPr>
                <w:rFonts w:ascii="ISOCPEUR" w:hAnsi="ISOCPEUR" w:cs="Times New Roman"/>
              </w:rPr>
              <w:t>00х200мм навесной с монтажной платой, IP66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B61DD" w14:textId="06A5E5F5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ЩМП-</w:t>
            </w:r>
            <w:r>
              <w:rPr>
                <w:rFonts w:ascii="ISOCPEUR" w:hAnsi="ISOCPEUR" w:cs="Times New Roman"/>
              </w:rPr>
              <w:t>4</w:t>
            </w:r>
            <w:r w:rsidRPr="003E6337">
              <w:rPr>
                <w:rFonts w:ascii="ISOCPEUR" w:hAnsi="ISOCPEUR" w:cs="Times New Roman"/>
              </w:rPr>
              <w:t>0.</w:t>
            </w:r>
            <w:r>
              <w:rPr>
                <w:rFonts w:ascii="ISOCPEUR" w:hAnsi="ISOCPEUR" w:cs="Times New Roman"/>
              </w:rPr>
              <w:t>3</w:t>
            </w:r>
            <w:r w:rsidRPr="003E6337">
              <w:rPr>
                <w:rFonts w:ascii="ISOCPEUR" w:hAnsi="ISOCPEUR" w:cs="Times New Roman"/>
              </w:rPr>
              <w:t>0.20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1940" w14:textId="2573987C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  <w:lang w:val="en-US"/>
              </w:rPr>
              <w:t>TI5-10-N-040-030-020-66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38E68" w14:textId="5EAD948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B03AC" w14:textId="4427E3D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B9CC" w14:textId="495BD4E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988E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256A6F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42EE220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21A3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40C2" w14:textId="6303145B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Выключатель нагрузки 20А, 1П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C2473" w14:textId="0830C59F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ВН-32 1Р 20А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F1EAD" w14:textId="521A2114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MNV10-1-020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B6F4" w14:textId="4F73DE9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7BE5" w14:textId="2B2E6CD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0BE16" w14:textId="2F1354B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906D0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175BF1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9AFD1C8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5BA9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4324F" w14:textId="13A5E90B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Выключатель автоматический 6А, 1П, х-ка С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AD969" w14:textId="5EEA0870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ВА47-29 1Р </w:t>
            </w:r>
            <w:r>
              <w:rPr>
                <w:rFonts w:ascii="ISOCPEUR" w:hAnsi="ISOCPEUR" w:cs="Times New Roman"/>
              </w:rPr>
              <w:t>6</w:t>
            </w:r>
            <w:r w:rsidRPr="003E6337">
              <w:rPr>
                <w:rFonts w:ascii="ISOCPEUR" w:hAnsi="ISOCPEUR" w:cs="Times New Roman"/>
              </w:rPr>
              <w:t>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93BF" w14:textId="5352886D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MVA20-1-00</w:t>
            </w:r>
            <w:r>
              <w:rPr>
                <w:rFonts w:ascii="ISOCPEUR" w:hAnsi="ISOCPEUR" w:cs="Times New Roman"/>
              </w:rPr>
              <w:t>6</w:t>
            </w:r>
            <w:r w:rsidRPr="0066397D">
              <w:rPr>
                <w:rFonts w:ascii="ISOCPEUR" w:hAnsi="ISOCPEUR" w:cs="Times New Roman"/>
              </w:rPr>
              <w:t>-C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7D0F1" w14:textId="2048B25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77D1F" w14:textId="1FEE66E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80AB7" w14:textId="17EFA29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0035E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3E14C6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C153F5F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EE66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ABED" w14:textId="5F3C2994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Счетчик импульсов-регистратор 10-канальный, RS-485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57A03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6B9E6" w14:textId="2214069B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Н00000240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B3A7" w14:textId="754E3B1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  <w:lang w:val="en-US"/>
              </w:rPr>
              <w:t>ООО НПП "ТЕПЛОВОДОХРАН"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6D454" w14:textId="553E49A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5902" w14:textId="519BA8F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F67E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D31D3C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4DC47F8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CD84F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31C67" w14:textId="5BAEC348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Источник питания 220VAC/24VDC, 4Вт, 0,75А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5CC1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440F0" w14:textId="5A868509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Н00000</w:t>
            </w:r>
            <w:r>
              <w:rPr>
                <w:rFonts w:ascii="ISOCPEUR" w:hAnsi="ISOCPEUR" w:cs="Times New Roman"/>
              </w:rPr>
              <w:t>061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C1573" w14:textId="75AA88F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  <w:lang w:val="en-US"/>
              </w:rPr>
              <w:t>ООО НПП "ТЕПЛОВОДОХРАН"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FA395" w14:textId="2A55CF7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37DEC" w14:textId="3903D5D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84B4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9A93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883D61B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AB0C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A1F0" w14:textId="632EED32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DIN-рейка 35мм 30см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6610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32C1" w14:textId="1A4E866F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YDN14-0030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FDFC4" w14:textId="5188200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513F" w14:textId="6E42506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1BF11" w14:textId="0112D29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DF9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CCA932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A94D555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995D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00C5" w14:textId="4A269332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Ограничитель на DIN-рейку (пластик)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7C54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7889" w14:textId="44E9CDEA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YXD12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E754" w14:textId="588D6CC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A46E6" w14:textId="44925E1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EC709" w14:textId="3E31603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68A2B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CF950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FF917ED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8E2AA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63DA" w14:textId="0745FEF9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Кабель-канал перфорированный 40х40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FA911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C937" w14:textId="23533EC5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CKM50-040-040-1-K03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2D3B" w14:textId="4B9BDAC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4F9A4" w14:textId="35246AD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9CDCF" w14:textId="5122B70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781B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7191F5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453C354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7DA94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946CB" w14:textId="3BD579D7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Клемма винтовая КВИ-2,5мм2 серая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AA38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80355" w14:textId="07AFFA36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9750" w14:textId="051E999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DC430" w14:textId="01F6597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1D09" w14:textId="62D32BD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2B39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5F9E9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AC96258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1109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F3D7D" w14:textId="5A46538A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Клемма винтовая КВИ-2,5мм2 </w:t>
            </w:r>
            <w:r>
              <w:rPr>
                <w:rFonts w:ascii="ISOCPEUR" w:hAnsi="ISOCPEUR" w:cs="Times New Roman"/>
              </w:rPr>
              <w:t>синяя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6DF97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955F" w14:textId="56FFC3F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B3E8C" w14:textId="2D0D33E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3CF3" w14:textId="6E8D94C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2A0A" w14:textId="4890E73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FB3D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B2789A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134256D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947DE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092E" w14:textId="7A03E64C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Клемма винтовая КВИ-2,5мм2 </w:t>
            </w:r>
            <w:r>
              <w:rPr>
                <w:rFonts w:ascii="ISOCPEUR" w:hAnsi="ISOCPEUR" w:cs="Times New Roman"/>
              </w:rPr>
              <w:t>зелёная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1B86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4E096" w14:textId="02A6FB55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8AC8A" w14:textId="5B0499F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0001" w14:textId="5A93410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CDFFB" w14:textId="5E33293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9942C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663CB8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9D92468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CA47C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EF361" w14:textId="6BC05A13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Шины на DIN-рейку в корпусе (кросс-модуль) ШНК 2х</w:t>
            </w:r>
            <w:r>
              <w:rPr>
                <w:rFonts w:ascii="ISOCPEUR" w:hAnsi="ISOCPEUR" w:cs="Times New Roman"/>
              </w:rPr>
              <w:t>7</w:t>
            </w:r>
            <w:r w:rsidRPr="006829D8">
              <w:rPr>
                <w:rFonts w:ascii="ISOCPEUR" w:hAnsi="ISOCPEUR" w:cs="Times New Roman"/>
              </w:rPr>
              <w:t xml:space="preserve"> L+PEN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B8AE8" w14:textId="4D4C6EDB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ШНК 2х</w:t>
            </w:r>
            <w:r>
              <w:rPr>
                <w:rFonts w:ascii="ISOCPEUR" w:hAnsi="ISOCPEUR" w:cs="Times New Roman"/>
              </w:rPr>
              <w:t>7</w:t>
            </w:r>
            <w:r w:rsidRPr="006829D8">
              <w:rPr>
                <w:rFonts w:ascii="ISOCPEUR" w:hAnsi="ISOCPEUR" w:cs="Times New Roman"/>
              </w:rPr>
              <w:t xml:space="preserve"> L+PEN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CC8BC" w14:textId="0845AD64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YND10-2-07-100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DC811" w14:textId="7419830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0D9B7" w14:textId="11C4C27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D1B66" w14:textId="4465331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0CA55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AEF426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3D62D76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7203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BAD4" w14:textId="796697E1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Шина PE "земля" в корпусном изоляторе на DIN-рейку ШНИ-6х9-</w:t>
            </w:r>
            <w:r>
              <w:rPr>
                <w:rFonts w:ascii="ISOCPEUR" w:hAnsi="ISOCPEUR" w:cs="Times New Roman"/>
              </w:rPr>
              <w:t>8</w:t>
            </w:r>
            <w:r w:rsidRPr="006829D8">
              <w:rPr>
                <w:rFonts w:ascii="ISOCPEUR" w:hAnsi="ISOCPEUR" w:cs="Times New Roman"/>
              </w:rPr>
              <w:t>-К-З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C1368" w14:textId="6FDD835A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ШНИ-6х9-</w:t>
            </w:r>
            <w:r>
              <w:rPr>
                <w:rFonts w:ascii="ISOCPEUR" w:hAnsi="ISOCPEUR" w:cs="Times New Roman"/>
              </w:rPr>
              <w:t>8</w:t>
            </w:r>
            <w:r w:rsidRPr="006829D8">
              <w:rPr>
                <w:rFonts w:ascii="ISOCPEUR" w:hAnsi="ISOCPEUR" w:cs="Times New Roman"/>
              </w:rPr>
              <w:t>-К-З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660E" w14:textId="2005143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YNN10-69-8KD-K06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508CB" w14:textId="7DE4AFC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2831" w14:textId="493881E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5AE79" w14:textId="17DBF9F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4D86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81C101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C90D0D2" w14:textId="77777777" w:rsidTr="00487D6D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B2E5B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92E294E" w14:textId="1FDCE984" w:rsidR="00BD3C05" w:rsidRPr="006829D8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AF383C8" w14:textId="77777777" w:rsidR="00BD3C05" w:rsidRPr="006829D8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135F74" w14:textId="77777777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41D024" w14:textId="77777777" w:rsidR="00BD3C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DAB73E" w14:textId="77777777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5B487E8" w14:textId="77777777" w:rsidR="00BD3C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9CECCF0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D98DE3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BC57F20" w14:textId="77777777" w:rsidTr="00BD3C0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7EC06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164CA9" w14:textId="2E091DF8" w:rsidR="00BD3C05" w:rsidRPr="006829D8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</w:t>
            </w:r>
            <w:r w:rsidRPr="00F1648C">
              <w:rPr>
                <w:rFonts w:ascii="ISOCPEUR" w:hAnsi="ISOCPEUR" w:cs="Times New Roman"/>
              </w:rPr>
              <w:t>четчик газа</w:t>
            </w:r>
            <w:r>
              <w:rPr>
                <w:rFonts w:ascii="ISOCPEUR" w:hAnsi="ISOCPEUR" w:cs="Times New Roman"/>
              </w:rPr>
              <w:t xml:space="preserve"> турбинный</w:t>
            </w:r>
            <w:r w:rsidRPr="00F1648C">
              <w:rPr>
                <w:rFonts w:ascii="ISOCPEUR" w:hAnsi="ISOCPEUR" w:cs="Times New Roman"/>
              </w:rPr>
              <w:t xml:space="preserve"> фланцевый DN150</w:t>
            </w:r>
            <w:r>
              <w:rPr>
                <w:rFonts w:ascii="ISOCPEUR" w:hAnsi="ISOCPEUR" w:cs="Times New Roman"/>
              </w:rPr>
              <w:t>, с импульсным выходом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87EF39" w14:textId="31A5E1D8" w:rsidR="00BD3C05" w:rsidRPr="006829D8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F1648C">
              <w:rPr>
                <w:rFonts w:ascii="ISOCPEUR" w:hAnsi="ISOCPEUR" w:cs="Times New Roman"/>
              </w:rPr>
              <w:t>РГ-Т-G1000-DN150-PN16-О (1:40)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2F132E7" w14:textId="369F6169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3A8F8D" w14:textId="222DED90" w:rsidR="00BD3C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 xml:space="preserve">ООО «РАСКО </w:t>
            </w:r>
            <w:proofErr w:type="spellStart"/>
            <w:r>
              <w:rPr>
                <w:rFonts w:ascii="ISOCPEUR" w:hAnsi="ISOCPEUR" w:cs="Times New Roman"/>
              </w:rPr>
              <w:t>Газэлектроника</w:t>
            </w:r>
            <w:proofErr w:type="spellEnd"/>
            <w:r>
              <w:rPr>
                <w:rFonts w:ascii="ISOCPEUR" w:hAnsi="ISOCPEUR" w:cs="Times New Roman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3A1E092" w14:textId="015092EA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3144C4" w14:textId="26D077E9" w:rsidR="00BD3C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27D345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755F59E" w14:textId="77777777" w:rsidR="00BD3C05" w:rsidRPr="00F74C84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</w:t>
            </w:r>
            <w:r w:rsidRPr="00F74C84">
              <w:rPr>
                <w:rFonts w:ascii="ISOCPEUR" w:hAnsi="ISOCPEUR" w:cs="Times New Roman"/>
              </w:rPr>
              <w:t>чтено в</w:t>
            </w:r>
          </w:p>
          <w:p w14:paraId="3FE0BD28" w14:textId="3C07EA0D" w:rsidR="00BD3C05" w:rsidRPr="00F74C84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F74C84">
              <w:rPr>
                <w:rFonts w:ascii="ISOCPEUR" w:hAnsi="ISOCPEUR" w:cs="Times New Roman"/>
              </w:rPr>
              <w:t>1612/2022-Р-</w:t>
            </w:r>
            <w:r>
              <w:rPr>
                <w:rFonts w:ascii="ISOCPEUR" w:hAnsi="ISOCPEUR" w:cs="Times New Roman"/>
              </w:rPr>
              <w:t>ГСВ</w:t>
            </w:r>
          </w:p>
        </w:tc>
      </w:tr>
      <w:tr w:rsidR="00BD3C05" w:rsidRPr="00D5096F" w14:paraId="4134EADE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AE97F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CA0FB" w14:textId="6D1084E4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699F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8A138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E4D8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03EA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012DB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03625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DA1A6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B8A6BAB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189F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5AAA" w14:textId="19F14604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6E980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8A0C0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CA01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1638E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F43B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7DBC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E66A56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460686D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12D80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720C" w14:textId="5E830A39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</w:t>
            </w:r>
            <w:r>
              <w:rPr>
                <w:rFonts w:ascii="ISOCPEUR" w:hAnsi="ISOCPEUR" w:cs="Times New Roman"/>
              </w:rPr>
              <w:t>1</w:t>
            </w:r>
            <w:r w:rsidRPr="00C438EB">
              <w:rPr>
                <w:rFonts w:ascii="ISOCPEUR" w:hAnsi="ISOCPEUR" w:cs="Times New Roman"/>
              </w:rPr>
              <w:t xml:space="preserve">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1B71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072CC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0F785" w14:textId="1A9B462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6316" w14:textId="63130DC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A1E8E" w14:textId="22D1A9D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3061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9CF499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BA5A012" w14:textId="77777777" w:rsidTr="0014197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EABE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A154534" w14:textId="08BFA602" w:rsidR="00BD3C05" w:rsidRPr="00BD3C05" w:rsidRDefault="00BD3C05" w:rsidP="00BD3C05">
            <w:pPr>
              <w:pStyle w:val="af3"/>
              <w:rPr>
                <w:rFonts w:ascii="ISOCPEUR" w:hAnsi="ISOCPEUR" w:cs="Times New Roman"/>
                <w:strike/>
              </w:rPr>
            </w:pPr>
            <w:r w:rsidRPr="00BD3C05">
              <w:rPr>
                <w:rFonts w:ascii="ISOCPEUR" w:hAnsi="ISOCPEUR" w:cs="Times New Roman"/>
                <w:strike/>
              </w:rPr>
              <w:t xml:space="preserve">Кабель симметричный с медными жилами парной скрутки для промышленного интерфейса </w:t>
            </w:r>
            <w:r w:rsidRPr="00BD3C05">
              <w:rPr>
                <w:rFonts w:ascii="ISOCPEUR" w:hAnsi="ISOCPEUR" w:cs="Times New Roman"/>
                <w:strike/>
                <w:lang w:val="en-US"/>
              </w:rPr>
              <w:t>RS</w:t>
            </w:r>
            <w:r w:rsidRPr="00BD3C05">
              <w:rPr>
                <w:rFonts w:ascii="ISOCPEUR" w:hAnsi="ISOCPEUR" w:cs="Times New Roman"/>
                <w:strike/>
              </w:rPr>
              <w:t xml:space="preserve">-485, с изоляцией из полиэтилена, оболочкой из поливинилхлоридного пластиката пониженной пожароопасности, не распространяющий горение при групповой прокладке, с пониженным </w:t>
            </w:r>
            <w:proofErr w:type="spellStart"/>
            <w:r w:rsidRPr="00BD3C05">
              <w:rPr>
                <w:rFonts w:ascii="ISOCPEUR" w:hAnsi="ISOCPEUR" w:cs="Times New Roman"/>
                <w:strike/>
              </w:rPr>
              <w:t>дымо</w:t>
            </w:r>
            <w:proofErr w:type="spellEnd"/>
            <w:r w:rsidRPr="00BD3C05">
              <w:rPr>
                <w:rFonts w:ascii="ISOCPEUR" w:hAnsi="ISOCPEUR" w:cs="Times New Roman"/>
                <w:strike/>
              </w:rPr>
              <w:t>- и газовыделением,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D0CAEFD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AA1E43F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FBE1189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9B3AE00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D27324F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3C1C14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FF0000"/>
            <w:vAlign w:val="center"/>
          </w:tcPr>
          <w:p w14:paraId="4B20FD63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A5F3AEC" w14:textId="77777777" w:rsidTr="0014197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ABBF7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D09BC03" w14:textId="3B505BEA" w:rsidR="00BD3C05" w:rsidRPr="00BD3C05" w:rsidRDefault="00BD3C05" w:rsidP="00BD3C05">
            <w:pPr>
              <w:pStyle w:val="af3"/>
              <w:rPr>
                <w:rFonts w:ascii="ISOCPEUR" w:hAnsi="ISOCPEUR" w:cs="Times New Roman"/>
                <w:strike/>
              </w:rPr>
            </w:pPr>
            <w:proofErr w:type="spellStart"/>
            <w:r w:rsidRPr="00BD3C05">
              <w:rPr>
                <w:rFonts w:ascii="ISOCPEUR" w:hAnsi="ISOCPEUR" w:cs="Times New Roman"/>
                <w:strike/>
              </w:rPr>
              <w:t>КИПЭВнг</w:t>
            </w:r>
            <w:proofErr w:type="spellEnd"/>
            <w:r w:rsidRPr="00BD3C05">
              <w:rPr>
                <w:rFonts w:ascii="ISOCPEUR" w:hAnsi="ISOCPEUR" w:cs="Times New Roman"/>
                <w:strike/>
              </w:rPr>
              <w:t>(А)-LS 1х2х0,6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97E8B4C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6B28BAB" w14:textId="77777777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AA50DA5" w14:textId="14E30666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  <w:r w:rsidRPr="00BD3C05">
              <w:rPr>
                <w:rFonts w:ascii="ISOCPEUR" w:hAnsi="ISOCPEUR" w:cs="Times New Roman"/>
                <w:strike/>
              </w:rPr>
              <w:t>ООО НПП «Спецкабель»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9092358" w14:textId="647945E1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  <w:r w:rsidRPr="00BD3C05">
              <w:rPr>
                <w:rFonts w:ascii="ISOCPEUR" w:hAnsi="ISOCPEUR" w:cs="Times New Roman"/>
                <w:strike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E9DCDD8" w14:textId="1B7AA5E0" w:rsidR="00BD3C05" w:rsidRPr="00BD3C05" w:rsidRDefault="00BD3C05" w:rsidP="00BD3C05">
            <w:pPr>
              <w:pStyle w:val="af5"/>
              <w:rPr>
                <w:rFonts w:ascii="ISOCPEUR" w:hAnsi="ISOCPEUR" w:cs="Times New Roman"/>
                <w:strike/>
              </w:rPr>
            </w:pPr>
            <w:r w:rsidRPr="00BD3C05">
              <w:rPr>
                <w:rFonts w:ascii="ISOCPEUR" w:hAnsi="ISOCPEUR" w:cs="Times New Roman"/>
                <w:strike/>
                <w:lang w:val="en-US"/>
              </w:rPr>
              <w:t>1</w:t>
            </w:r>
            <w:r w:rsidRPr="00BD3C05">
              <w:rPr>
                <w:rFonts w:ascii="ISOCPEUR" w:hAnsi="ISOCPEUR" w:cs="Times New Roman"/>
                <w:strike/>
              </w:rPr>
              <w:t>70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6EEC05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FF0000"/>
            <w:vAlign w:val="center"/>
          </w:tcPr>
          <w:p w14:paraId="1056BB61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D453DB7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494C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7D3E9" w14:textId="7328EC8B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94952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80B1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BDF17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5890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452AC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45976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1900EB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407241C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D898B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28145" w14:textId="04077C8C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623DD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A890F" w14:textId="2E41B7A4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8F1FE" w14:textId="2A2ECB9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88C8A" w14:textId="6044745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804C" w14:textId="2EDF9C2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A83E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53B0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6882617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11D77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2929" w14:textId="6D17BF9F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BD5F2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8CC4" w14:textId="431F35FD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40BBF" w14:textId="1F67153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A8B4" w14:textId="50A66EF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E737" w14:textId="0B8C00A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2237D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484B93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9189A68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9F21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E706" w14:textId="2EBB3FF6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0BCA1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1407C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3A046" w14:textId="609184A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855B" w14:textId="4999DA2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0CB6D" w14:textId="2E53A0F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51472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E67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8F5E12" w14:textId="59536C3D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BD3C05" w:rsidRPr="00D5096F" w14:paraId="497F45A8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2E4C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4DB05" w14:textId="706C3CB2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33E9C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C0CF" w14:textId="03615F05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2B2BE" w14:textId="4986FB1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51472">
              <w:rPr>
                <w:rFonts w:ascii="ISOCPEUR" w:hAnsi="ISOCPEUR" w:cs="Times New Roman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124B" w14:textId="5A5B64A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A96F9" w14:textId="7F30C5C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51472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E8C1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426DE9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CC98240" w14:textId="77777777" w:rsidTr="00E917D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018D9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0D01" w14:textId="0D1FB00C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C6D8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FA06" w14:textId="13B1668C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1A2CD" w14:textId="17B7C67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51472">
              <w:rPr>
                <w:rFonts w:ascii="ISOCPEUR" w:hAnsi="ISOCPEUR" w:cs="Times New Roman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F7E98" w14:textId="00450F7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6B41" w14:textId="1EEB98BC" w:rsidR="00BD3C05" w:rsidRPr="0030416E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74E0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7BB48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8D9E0F6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99FD5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15689A" w14:textId="4C7A8FC6" w:rsidR="00BD3C05" w:rsidRPr="001710C7" w:rsidRDefault="00BD3C05" w:rsidP="00BD3C05">
            <w:pPr>
              <w:pStyle w:val="af3"/>
              <w:jc w:val="center"/>
              <w:rPr>
                <w:rFonts w:ascii="ISOCPEUR" w:hAnsi="ISOCPEUR" w:cs="Times New Roman"/>
                <w:b/>
                <w:u w:val="single"/>
              </w:rPr>
            </w:pPr>
            <w:r>
              <w:rPr>
                <w:rFonts w:ascii="ISOCPEUR" w:hAnsi="ISOCPEUR" w:cs="Times New Roman"/>
                <w:b/>
                <w:u w:val="single"/>
              </w:rPr>
              <w:t xml:space="preserve">Узел учёта электроэнергии </w:t>
            </w:r>
            <w:r w:rsidRPr="001710C7">
              <w:rPr>
                <w:rFonts w:ascii="ISOCPEUR" w:hAnsi="ISOCPEUR" w:cs="Times New Roman"/>
                <w:b/>
                <w:u w:val="single"/>
              </w:rPr>
              <w:t>2БКТП-3150/6/0,4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5A9497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034AFC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606F20" w14:textId="77777777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9406B2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ED1E655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57E148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0E6947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96CDC25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80765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8609938" w14:textId="6C88322F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6D2B1F">
              <w:rPr>
                <w:rFonts w:ascii="ISOCPEUR" w:hAnsi="ISOCPEUR" w:cs="Times New Roman"/>
                <w:b/>
              </w:rPr>
              <w:t xml:space="preserve">Шкаф узла учёта </w:t>
            </w:r>
            <w:r>
              <w:rPr>
                <w:rFonts w:ascii="ISOCPEUR" w:hAnsi="ISOCPEUR" w:cs="Times New Roman"/>
                <w:b/>
              </w:rPr>
              <w:t>электроэнергии ШУУЭ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CE29F8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0FFCDB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9641130" w14:textId="77777777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F417AE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53D65B8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74392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8C284C9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0D3A539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6826F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06B412" w14:textId="6A077BD7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Корпус металлический </w:t>
            </w:r>
            <w:r>
              <w:rPr>
                <w:rFonts w:ascii="ISOCPEUR" w:hAnsi="ISOCPEUR" w:cs="Times New Roman"/>
              </w:rPr>
              <w:t>4</w:t>
            </w:r>
            <w:r w:rsidRPr="003E6337">
              <w:rPr>
                <w:rFonts w:ascii="ISOCPEUR" w:hAnsi="ISOCPEUR" w:cs="Times New Roman"/>
              </w:rPr>
              <w:t>00х</w:t>
            </w:r>
            <w:r>
              <w:rPr>
                <w:rFonts w:ascii="ISOCPEUR" w:hAnsi="ISOCPEUR" w:cs="Times New Roman"/>
              </w:rPr>
              <w:t>3</w:t>
            </w:r>
            <w:r w:rsidRPr="003E6337">
              <w:rPr>
                <w:rFonts w:ascii="ISOCPEUR" w:hAnsi="ISOCPEUR" w:cs="Times New Roman"/>
              </w:rPr>
              <w:t>00х200мм навесной с монтажной платой, IP66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836BE8C" w14:textId="3C26E104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ЩМП-</w:t>
            </w:r>
            <w:r>
              <w:rPr>
                <w:rFonts w:ascii="ISOCPEUR" w:hAnsi="ISOCPEUR" w:cs="Times New Roman"/>
              </w:rPr>
              <w:t>4</w:t>
            </w:r>
            <w:r w:rsidRPr="003E6337">
              <w:rPr>
                <w:rFonts w:ascii="ISOCPEUR" w:hAnsi="ISOCPEUR" w:cs="Times New Roman"/>
              </w:rPr>
              <w:t>0.</w:t>
            </w:r>
            <w:r>
              <w:rPr>
                <w:rFonts w:ascii="ISOCPEUR" w:hAnsi="ISOCPEUR" w:cs="Times New Roman"/>
              </w:rPr>
              <w:t>3</w:t>
            </w:r>
            <w:r w:rsidRPr="003E6337">
              <w:rPr>
                <w:rFonts w:ascii="ISOCPEUR" w:hAnsi="ISOCPEUR" w:cs="Times New Roman"/>
              </w:rPr>
              <w:t>0.20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3900E9" w14:textId="3A931E3C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  <w:lang w:val="en-US"/>
              </w:rPr>
              <w:t>TI5-10-N-040-030-020-66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E4D4D2" w14:textId="38FBBE16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5C53E87" w14:textId="2CB8271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AFC8A65" w14:textId="2FC1443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5563E3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89E028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18E5C1E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64DAE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F8EDB1C" w14:textId="24622901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Выключатель нагрузки 20А, 1П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678A547" w14:textId="64CBC1FC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ВН-32 1Р 20А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D69620B" w14:textId="77DDCA58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MNV10-1-020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E32440" w14:textId="12A87E18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F28670" w14:textId="64FA166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51C52B3" w14:textId="6939D29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9D78F7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63670B3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348F21C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C39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A0D3A46" w14:textId="6A50EA02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Выключатель автоматический 6А, 1П, х-ка С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8159E8" w14:textId="3D2E31EF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ВА47-29 1Р </w:t>
            </w:r>
            <w:r>
              <w:rPr>
                <w:rFonts w:ascii="ISOCPEUR" w:hAnsi="ISOCPEUR" w:cs="Times New Roman"/>
              </w:rPr>
              <w:t>6</w:t>
            </w:r>
            <w:r w:rsidRPr="003E6337">
              <w:rPr>
                <w:rFonts w:ascii="ISOCPEUR" w:hAnsi="ISOCPEUR" w:cs="Times New Roman"/>
              </w:rPr>
              <w:t>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563083F" w14:textId="303E642F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MVA20-1-00</w:t>
            </w:r>
            <w:r>
              <w:rPr>
                <w:rFonts w:ascii="ISOCPEUR" w:hAnsi="ISOCPEUR" w:cs="Times New Roman"/>
              </w:rPr>
              <w:t>6</w:t>
            </w:r>
            <w:r w:rsidRPr="0066397D">
              <w:rPr>
                <w:rFonts w:ascii="ISOCPEUR" w:hAnsi="ISOCPEUR" w:cs="Times New Roman"/>
              </w:rPr>
              <w:t>-C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3405976" w14:textId="6496280D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B4F862" w14:textId="6F8B77C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A98C75" w14:textId="547EED3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7E61EE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17FEA3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2C019B9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A4E05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E2FF3AB" w14:textId="4944EFB3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66410">
              <w:rPr>
                <w:rFonts w:ascii="ISOCPEUR" w:hAnsi="ISOCPEUR" w:cs="Times New Roman"/>
              </w:rPr>
              <w:t>GSM модем «Пульсар»</w:t>
            </w:r>
            <w:r>
              <w:rPr>
                <w:rFonts w:ascii="ISOCPEUR" w:hAnsi="ISOCPEUR" w:cs="Times New Roman"/>
              </w:rPr>
              <w:t xml:space="preserve"> </w:t>
            </w:r>
            <w:r w:rsidRPr="00F66410">
              <w:rPr>
                <w:rFonts w:ascii="ISOCPEUR" w:hAnsi="ISOCPEUR" w:cs="Times New Roman"/>
              </w:rPr>
              <w:t>на DIN-рейку, GPRS+CSD, 4 канала ТС, 2 SIM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A39AD2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F7750DD" w14:textId="6F48A845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F66410">
              <w:rPr>
                <w:rFonts w:ascii="ISOCPEUR" w:hAnsi="ISOCPEUR" w:cs="Times New Roman"/>
              </w:rPr>
              <w:t>Н00003785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F6621AD" w14:textId="4565AFB0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  <w:lang w:val="en-US"/>
              </w:rPr>
              <w:t>ООО НПП "ТЕПЛОВОДОХРАН"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26B933" w14:textId="6911D45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49B9AB7" w14:textId="6C0C12E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8B395E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824B1A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995F3FF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E633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A42CBD" w14:textId="66EDE096" w:rsidR="00BD3C05" w:rsidRPr="00A95CF9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66410">
              <w:rPr>
                <w:rFonts w:ascii="ISOCPEUR" w:hAnsi="ISOCPEUR" w:cs="Times New Roman"/>
              </w:rPr>
              <w:t>Антенна «АНТЕЙ-906» SMA, 13,5dBi, крепление магнит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550C06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8BB3951" w14:textId="33B4FA78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F66410">
              <w:rPr>
                <w:rFonts w:ascii="ISOCPEUR" w:hAnsi="ISOCPEUR" w:cs="Times New Roman"/>
              </w:rPr>
              <w:t>Н00002025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92AB13" w14:textId="35E7B2E5" w:rsidR="00BD3C05" w:rsidRPr="00A95CF9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A95CF9">
              <w:rPr>
                <w:rFonts w:ascii="ISOCPEUR" w:hAnsi="ISOCPEUR" w:cs="Times New Roman"/>
                <w:lang w:val="en-US"/>
              </w:rPr>
              <w:t>ООО НПП "ТЕПЛОВОДОХРАН"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B9B8CA" w14:textId="14C6D841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9F302C3" w14:textId="2B630005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BDCF1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EBDFCBF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804A009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C80A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5B20EF6" w14:textId="263E0714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Источник питания 220VAC/24VDC, 4Вт, 0,75А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AF4B959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777E32" w14:textId="34A2581E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Н00000</w:t>
            </w:r>
            <w:r>
              <w:rPr>
                <w:rFonts w:ascii="ISOCPEUR" w:hAnsi="ISOCPEUR" w:cs="Times New Roman"/>
              </w:rPr>
              <w:t>061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8312F8A" w14:textId="531B462C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  <w:lang w:val="en-US"/>
              </w:rPr>
              <w:t>ООО НПП "ТЕПЛОВОДОХРАН"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F97FC5" w14:textId="585FE69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BA7A313" w14:textId="721D27A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927E91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B2510DB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2557DD5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C6A7C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40E027E" w14:textId="63884AB3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DIN-рейка 35мм 30см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8287B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29E7A7D" w14:textId="7EA6A50B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YDN14-0030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4CDC78E" w14:textId="5A16860A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56D6AA0" w14:textId="2D210EF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A0665F" w14:textId="6847F1B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843A14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8B4FCD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447A772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1C29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4A2B30" w14:textId="2B101CF2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Ограничитель на DIN-рейку (пластик)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2677F31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8761D4" w14:textId="24333D3E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YXD12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FC0D27D" w14:textId="5CC13862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357E265" w14:textId="7B9CDEA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D95267E" w14:textId="4C17228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F2758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993C05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E93154C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E2F5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329CCDD" w14:textId="2E93ADB8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Кабель-канал перфорированный 40х40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5A4F780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4B7D2B4" w14:textId="727C332C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CKM50-040-040-1-K03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B1AF7C5" w14:textId="21C41C31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49FF2C4" w14:textId="7B7A4B5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313DDE" w14:textId="1DA9CDC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71F4071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4F8243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12B4950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D5FC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B1E20F" w14:textId="16493978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Клемма винтовая КВИ-2,5мм2 серая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3A5E85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64904EF" w14:textId="122E7E1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4F1EE3" w14:textId="1CA74B56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860D10B" w14:textId="5901F11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406019" w14:textId="3A89F65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B37566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6CABAD7B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5D15E2E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83ED4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57F30C6" w14:textId="59BB2C6F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Клемма винтовая КВИ-2,5мм2 </w:t>
            </w:r>
            <w:r>
              <w:rPr>
                <w:rFonts w:ascii="ISOCPEUR" w:hAnsi="ISOCPEUR" w:cs="Times New Roman"/>
              </w:rPr>
              <w:t>синяя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B7EC2AA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8FEF070" w14:textId="7CA4823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75ADC1D" w14:textId="4E23E399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3BB4629" w14:textId="51DF553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7F7606" w14:textId="7FD45F9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DFAA0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589E2E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333BEF0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6C409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06B3F06" w14:textId="11640A6F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Клемма винтовая КВИ-2,5мм2 </w:t>
            </w:r>
            <w:r>
              <w:rPr>
                <w:rFonts w:ascii="ISOCPEUR" w:hAnsi="ISOCPEUR" w:cs="Times New Roman"/>
              </w:rPr>
              <w:t>зелёная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5D9409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A04E25B" w14:textId="45F1116D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6C82AB" w14:textId="4C3658EA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5DDAA26" w14:textId="5BFDEC7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3D526FA" w14:textId="37645FF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3454758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3CEE4FF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ACDF08B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CECA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279C772" w14:textId="20C1D043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Шины на DIN-рейку в корпусе (кросс-модуль) ШНК 2х</w:t>
            </w:r>
            <w:r>
              <w:rPr>
                <w:rFonts w:ascii="ISOCPEUR" w:hAnsi="ISOCPEUR" w:cs="Times New Roman"/>
              </w:rPr>
              <w:t>7</w:t>
            </w:r>
            <w:r w:rsidRPr="006829D8">
              <w:rPr>
                <w:rFonts w:ascii="ISOCPEUR" w:hAnsi="ISOCPEUR" w:cs="Times New Roman"/>
              </w:rPr>
              <w:t xml:space="preserve"> L+PEN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4E50C67" w14:textId="465F4BCB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ШНК 2х</w:t>
            </w:r>
            <w:r>
              <w:rPr>
                <w:rFonts w:ascii="ISOCPEUR" w:hAnsi="ISOCPEUR" w:cs="Times New Roman"/>
              </w:rPr>
              <w:t>7</w:t>
            </w:r>
            <w:r w:rsidRPr="006829D8">
              <w:rPr>
                <w:rFonts w:ascii="ISOCPEUR" w:hAnsi="ISOCPEUR" w:cs="Times New Roman"/>
              </w:rPr>
              <w:t xml:space="preserve"> L+PEN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219876F" w14:textId="50EB801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YND10-2-07-100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6D6C23" w14:textId="759DC7EC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8DA2E91" w14:textId="410B933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5393ED4" w14:textId="741B367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2C0FCD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566FB92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40C0F8B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02E6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861BE0" w14:textId="53044CE4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Шина PE "земля" в корпусном изоляторе на DIN-рейку ШНИ-6х9-</w:t>
            </w:r>
            <w:r>
              <w:rPr>
                <w:rFonts w:ascii="ISOCPEUR" w:hAnsi="ISOCPEUR" w:cs="Times New Roman"/>
              </w:rPr>
              <w:t>8</w:t>
            </w:r>
            <w:r w:rsidRPr="006829D8">
              <w:rPr>
                <w:rFonts w:ascii="ISOCPEUR" w:hAnsi="ISOCPEUR" w:cs="Times New Roman"/>
              </w:rPr>
              <w:t>-К-З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E856FD" w14:textId="67069760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ШНИ-6х9-</w:t>
            </w:r>
            <w:r>
              <w:rPr>
                <w:rFonts w:ascii="ISOCPEUR" w:hAnsi="ISOCPEUR" w:cs="Times New Roman"/>
              </w:rPr>
              <w:t>8</w:t>
            </w:r>
            <w:r w:rsidRPr="006829D8">
              <w:rPr>
                <w:rFonts w:ascii="ISOCPEUR" w:hAnsi="ISOCPEUR" w:cs="Times New Roman"/>
              </w:rPr>
              <w:t>-К-З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5DF011" w14:textId="02EA21D5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YNN10-69-8KD-K06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ACF92F2" w14:textId="6B20A7B1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8450E6D" w14:textId="5ECE1DC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475480" w14:textId="245A0CA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781715E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BE6E5D6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CFE782B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D284D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C005E4" w14:textId="01CF0809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DAEAF4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881501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9AC71F" w14:textId="77777777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D59833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53CAF40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1BF21C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F23D71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A31FAC1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1763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6EFDEA" w14:textId="7E73F08C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0FE8C1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60F96D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4D7EBF" w14:textId="77777777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5044F6A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6749CF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875BCB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DD9738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3C3756E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D899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7435625" w14:textId="40E01C4E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</w:t>
            </w:r>
            <w:r>
              <w:rPr>
                <w:rFonts w:ascii="ISOCPEUR" w:hAnsi="ISOCPEUR" w:cs="Times New Roman"/>
              </w:rPr>
              <w:t>1</w:t>
            </w:r>
            <w:r w:rsidRPr="00C438EB">
              <w:rPr>
                <w:rFonts w:ascii="ISOCPEUR" w:hAnsi="ISOCPEUR" w:cs="Times New Roman"/>
              </w:rPr>
              <w:t xml:space="preserve">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4C9471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E7AC6F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BCF020E" w14:textId="70AAA709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F8EA3DB" w14:textId="5DD7082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31016B" w14:textId="2400430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103F4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F57BB91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311A19E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14728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923BC2C" w14:textId="58BBF082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F6BA60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658DF45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7A5792" w14:textId="77777777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7E5F78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52159DB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B81098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057CAF3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3560AC6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2655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354EFD" w14:textId="3D068524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241E06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0A0850D" w14:textId="3E2E8EB8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91D1865" w14:textId="1B25FE1D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3D97E9" w14:textId="1B926D2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F9887B" w14:textId="110F36A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CF5B16C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8A454C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F5F12FB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20A7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2396E87" w14:textId="3111E4A7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51EBEF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D52731" w14:textId="167D9710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4D347B" w14:textId="6B1903B9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E31691" w14:textId="39B0B1E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FE5A83E" w14:textId="4CCCBD5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8743E20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6E7FFEC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F22C869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8019F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1313D1" w14:textId="64EA5AD0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EC17B6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4567258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6D498D" w14:textId="0DAAD321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AB66D0" w14:textId="6D724C3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940311" w14:textId="54E3A34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51472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D468448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54DA795" w14:textId="3BFC33B6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BD3C05" w:rsidRPr="00D5096F" w14:paraId="09CDDA34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F305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9E95C2" w14:textId="5558A130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6E3FBA3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394C9E" w14:textId="442C80A2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83D3047" w14:textId="7A4FAAA7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51472">
              <w:rPr>
                <w:rFonts w:ascii="ISOCPEUR" w:hAnsi="ISOCPEUR" w:cs="Times New Roman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71D655" w14:textId="5D52C6C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3839BE" w14:textId="4BA0686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51472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80C171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2DE00B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DD7F084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A414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CFB6D07" w14:textId="63D131E5" w:rsidR="00BD3C05" w:rsidRPr="00715433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492969C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6A8BC2E" w14:textId="6B74042B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4824EC" w14:textId="5CD0C7A0" w:rsidR="00BD3C05" w:rsidRPr="00C51472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51472">
              <w:rPr>
                <w:rFonts w:ascii="ISOCPEUR" w:hAnsi="ISOCPEUR" w:cs="Times New Roman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BD675F" w14:textId="5087357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338840" w14:textId="2DD2DE7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0FE9F78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3389C7B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7663525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979B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14304A7" w14:textId="4074A58D" w:rsidR="00BD3C05" w:rsidRDefault="00BD3C05" w:rsidP="00BD3C05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3F0DF0">
              <w:rPr>
                <w:rFonts w:ascii="ISOCPEUR" w:hAnsi="ISOCPEUR" w:cs="Times New Roman"/>
                <w:b/>
                <w:u w:val="single"/>
              </w:rPr>
              <w:t>Система контроля загазованности метаном и угарным газом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3165183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A41D613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BE5551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2DBEA08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ADF412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79351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1F6E2C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70352A0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1B246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CF0EC23" w14:textId="5DBC8F95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F0DF0">
              <w:rPr>
                <w:rFonts w:ascii="ISOCPEUR" w:hAnsi="ISOCPEUR" w:cs="Times New Roman"/>
                <w:b/>
              </w:rPr>
              <w:t>Шкаф системы контроля загазованности ШСКЗ-1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9FEA35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E8D7E3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5AED0D7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E8EBCD7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4EF8428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3ADDCB5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FF8CDF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57C7AA0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5BDA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C9C7DA" w14:textId="05E21336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Корпус металлический 600х500х200мм навесной с монтажной платой, IP66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04A64E" w14:textId="3C958564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ЩМП-60.50.20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B6CA2F9" w14:textId="42D2CD9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  <w:lang w:val="en-US"/>
              </w:rPr>
              <w:t>TI5-10-N-060-050-020-66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B523D8" w14:textId="369430D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2CD2D5" w14:textId="6E21676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A12C83" w14:textId="12883A4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135969A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FDF52E9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C870D39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3EFE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725B34" w14:textId="0F306C45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Выключатель нагрузки 20А, 1П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721DE4A" w14:textId="4FB64891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ВН-32 1Р 20А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9599539" w14:textId="1F0AB0AE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MNV10-1-020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BE8B77" w14:textId="7828BA0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4F93351" w14:textId="4D76A9C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327129" w14:textId="5C5C8A3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52BF75B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2BD2026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814E346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9E3B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12B9FB" w14:textId="6822A7AA" w:rsidR="00BD3C05" w:rsidRPr="00BA5C6A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BA5C6A">
              <w:rPr>
                <w:rFonts w:ascii="ISOCPEUR" w:hAnsi="ISOCPEUR" w:cs="Times New Roman"/>
              </w:rPr>
              <w:t>Выключатель автоматический 1А, 1П, х-ка С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9759061" w14:textId="53ADE5E0" w:rsidR="00BD3C05" w:rsidRPr="00BA5C6A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BA5C6A">
              <w:rPr>
                <w:rFonts w:ascii="ISOCPEUR" w:hAnsi="ISOCPEUR" w:cs="Times New Roman"/>
              </w:rPr>
              <w:t>ВА47-29 1Р 1А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E308392" w14:textId="26CFEC5E" w:rsidR="00BD3C05" w:rsidRPr="00BA5C6A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BA5C6A">
              <w:rPr>
                <w:rFonts w:ascii="ISOCPEUR" w:hAnsi="ISOCPEUR" w:cs="Times New Roman"/>
              </w:rPr>
              <w:t>MVA20-1-001-C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3469EF" w14:textId="0D56565B" w:rsidR="00BD3C05" w:rsidRPr="00BA5C6A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BA5C6A"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D0ACE6" w14:textId="443BABB0" w:rsidR="00BD3C05" w:rsidRPr="00BA5C6A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BA5C6A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85BA70" w14:textId="4036557B" w:rsidR="00BD3C05" w:rsidRPr="00BA5C6A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BA5C6A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4E2E16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24ABBD6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960BED4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1F1E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9DB2D1" w14:textId="652F4608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Выключатель автоматический 6А, 1П, х-ка С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8E1CB93" w14:textId="619E89E1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ВА47-29 1Р </w:t>
            </w:r>
            <w:r>
              <w:rPr>
                <w:rFonts w:ascii="ISOCPEUR" w:hAnsi="ISOCPEUR" w:cs="Times New Roman"/>
              </w:rPr>
              <w:t>6</w:t>
            </w:r>
            <w:r w:rsidRPr="003E6337">
              <w:rPr>
                <w:rFonts w:ascii="ISOCPEUR" w:hAnsi="ISOCPEUR" w:cs="Times New Roman"/>
              </w:rPr>
              <w:t>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4BA377" w14:textId="1A1C68F0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MVA20-1-00</w:t>
            </w:r>
            <w:r>
              <w:rPr>
                <w:rFonts w:ascii="ISOCPEUR" w:hAnsi="ISOCPEUR" w:cs="Times New Roman"/>
              </w:rPr>
              <w:t>6</w:t>
            </w:r>
            <w:r w:rsidRPr="0066397D">
              <w:rPr>
                <w:rFonts w:ascii="ISOCPEUR" w:hAnsi="ISOCPEUR" w:cs="Times New Roman"/>
              </w:rPr>
              <w:t>-C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5CAD6A3" w14:textId="4EF27DC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98ECD9" w14:textId="47CF224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C34588" w14:textId="70634E2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84F4041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360F34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9CCC33C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BB144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2C640D" w14:textId="4CDB919D" w:rsidR="00BD3C05" w:rsidRPr="003E6337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Выключатель автоматический </w:t>
            </w:r>
            <w:r>
              <w:rPr>
                <w:rFonts w:ascii="ISOCPEUR" w:hAnsi="ISOCPEUR" w:cs="Times New Roman"/>
              </w:rPr>
              <w:t>10</w:t>
            </w:r>
            <w:r w:rsidRPr="003E6337">
              <w:rPr>
                <w:rFonts w:ascii="ISOCPEUR" w:hAnsi="ISOCPEUR" w:cs="Times New Roman"/>
              </w:rPr>
              <w:t>А, 1П, х-ка С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074B92" w14:textId="2B4D56AF" w:rsidR="00BD3C05" w:rsidRPr="003E633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ВА47-29 1Р </w:t>
            </w:r>
            <w:r>
              <w:rPr>
                <w:rFonts w:ascii="ISOCPEUR" w:hAnsi="ISOCPEUR" w:cs="Times New Roman"/>
              </w:rPr>
              <w:t>10</w:t>
            </w:r>
            <w:r w:rsidRPr="003E6337">
              <w:rPr>
                <w:rFonts w:ascii="ISOCPEUR" w:hAnsi="ISOCPEUR" w:cs="Times New Roman"/>
              </w:rPr>
              <w:t>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EAFBD4" w14:textId="4B84C4E3" w:rsidR="00BD3C05" w:rsidRPr="0066397D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MVA20-1-0</w:t>
            </w:r>
            <w:r>
              <w:rPr>
                <w:rFonts w:ascii="ISOCPEUR" w:hAnsi="ISOCPEUR" w:cs="Times New Roman"/>
              </w:rPr>
              <w:t>10</w:t>
            </w:r>
            <w:r w:rsidRPr="0066397D">
              <w:rPr>
                <w:rFonts w:ascii="ISOCPEUR" w:hAnsi="ISOCPEUR" w:cs="Times New Roman"/>
              </w:rPr>
              <w:t>-C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7CBBB0D" w14:textId="375ECC7A" w:rsidR="00BD3C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DD39CB1" w14:textId="4AD7444E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A2F0A45" w14:textId="54A62C2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9A9B5FB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EB751E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AC1EBD2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D064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B984C18" w14:textId="38578344" w:rsidR="00BD3C05" w:rsidRPr="00F063F5" w:rsidRDefault="00BD3C05" w:rsidP="00BD3C05">
            <w:pPr>
              <w:pStyle w:val="af3"/>
              <w:rPr>
                <w:rFonts w:ascii="ISOCPEUR" w:hAnsi="ISOCPEUR" w:cs="Times New Roman"/>
                <w:highlight w:val="red"/>
              </w:rPr>
            </w:pPr>
            <w:r w:rsidRPr="009C018F">
              <w:rPr>
                <w:rFonts w:ascii="ISOCPEUR" w:hAnsi="ISOCPEUR" w:cs="Times New Roman"/>
              </w:rPr>
              <w:t>Блок питания, сигнализации и связи БПС-21М3-24-КСД-Р, 24В, RS-485, Ethernet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CABFE4D" w14:textId="64EBA9F4" w:rsidR="00BD3C05" w:rsidRPr="00F063F5" w:rsidRDefault="00BD3C05" w:rsidP="00BD3C05">
            <w:pPr>
              <w:pStyle w:val="af5"/>
              <w:rPr>
                <w:rFonts w:ascii="ISOCPEUR" w:hAnsi="ISOCPEUR" w:cs="Times New Roman"/>
                <w:highlight w:val="red"/>
              </w:rPr>
            </w:pPr>
            <w:r w:rsidRPr="009C018F">
              <w:rPr>
                <w:rFonts w:ascii="ISOCPEUR" w:hAnsi="ISOCPEUR" w:cs="Times New Roman"/>
              </w:rPr>
              <w:t>ИБЯЛ.411111.047</w:t>
            </w:r>
            <w:r w:rsidRPr="00083770">
              <w:rPr>
                <w:rFonts w:ascii="ISOCPEUR" w:hAnsi="ISOCPEUR" w:cs="Times New Roman"/>
              </w:rPr>
              <w:t>-0</w:t>
            </w:r>
            <w:r>
              <w:rPr>
                <w:rFonts w:ascii="ISOCPEUR" w:hAnsi="ISOCPEUR" w:cs="Times New Roman"/>
              </w:rPr>
              <w:t>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D4791B0" w14:textId="0C54E94B" w:rsidR="00BD3C05" w:rsidRPr="00F063F5" w:rsidRDefault="00BD3C05" w:rsidP="00BD3C05">
            <w:pPr>
              <w:pStyle w:val="af5"/>
              <w:rPr>
                <w:rFonts w:ascii="ISOCPEUR" w:hAnsi="ISOCPEUR" w:cs="Times New Roman"/>
                <w:highlight w:val="red"/>
              </w:rPr>
            </w:pPr>
            <w:r w:rsidRPr="009C018F">
              <w:rPr>
                <w:rFonts w:ascii="ISOCPEUR" w:hAnsi="ISOCPEUR" w:cs="Times New Roman"/>
              </w:rPr>
              <w:t>БПС-21М3-24-КСД-Р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DACCBE1" w14:textId="15804E5C" w:rsidR="00BD3C05" w:rsidRPr="00F063F5" w:rsidRDefault="00BD3C05" w:rsidP="00BD3C05">
            <w:pPr>
              <w:pStyle w:val="af5"/>
              <w:rPr>
                <w:rFonts w:ascii="ISOCPEUR" w:hAnsi="ISOCPEUR" w:cs="Times New Roman"/>
                <w:highlight w:val="red"/>
              </w:rPr>
            </w:pPr>
            <w:r w:rsidRPr="00083770">
              <w:rPr>
                <w:rFonts w:ascii="ISOCPEUR" w:hAnsi="ISOCPEUR" w:cs="Times New Roman"/>
              </w:rPr>
              <w:t>ФГУП СПО "Аналитприбор"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9164064" w14:textId="764AEC98" w:rsidR="00BD3C05" w:rsidRPr="00F063F5" w:rsidRDefault="00BD3C05" w:rsidP="00BD3C05">
            <w:pPr>
              <w:pStyle w:val="af5"/>
              <w:rPr>
                <w:rFonts w:ascii="ISOCPEUR" w:hAnsi="ISOCPEUR" w:cs="Times New Roman"/>
                <w:highlight w:val="red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B12B5F" w14:textId="2CB2F3CA" w:rsidR="00BD3C05" w:rsidRPr="00F063F5" w:rsidRDefault="00BD3C05" w:rsidP="00BD3C05">
            <w:pPr>
              <w:pStyle w:val="af5"/>
              <w:rPr>
                <w:rFonts w:ascii="ISOCPEUR" w:hAnsi="ISOCPEUR" w:cs="Times New Roman"/>
                <w:highlight w:val="red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8D9BCB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428C2B2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1AD4DE7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D20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F60BEC" w14:textId="07E6543F" w:rsidR="00BD3C05" w:rsidRPr="00E85526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E85526">
              <w:rPr>
                <w:rFonts w:ascii="ISOCPEUR" w:hAnsi="ISOCPEUR" w:cs="Times New Roman"/>
              </w:rPr>
              <w:t>Компактное программируемое реле ПР100 для локальных систем автоматизации, 8DI,4AI/8DO, RS-485, 24В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34365A" w14:textId="346D42B7" w:rsidR="00BD3C05" w:rsidRPr="00E85526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85526">
              <w:rPr>
                <w:rFonts w:ascii="ISOCPEUR" w:hAnsi="ISOCPEUR" w:cs="Times New Roman"/>
              </w:rPr>
              <w:t>ПР100-24.1208.03.1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E15D777" w14:textId="1D0882AD" w:rsidR="00BD3C05" w:rsidRPr="00E85526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85526">
              <w:rPr>
                <w:rFonts w:ascii="ISOCPEUR" w:hAnsi="ISOCPEUR" w:cs="Times New Roman"/>
              </w:rPr>
              <w:t>ПР100-24.1208.03.1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6F7AF9E" w14:textId="105913F5" w:rsidR="00BD3C05" w:rsidRPr="00E85526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85526">
              <w:rPr>
                <w:rFonts w:ascii="ISOCPEUR" w:hAnsi="ISOCPEUR" w:cs="Times New Roman"/>
              </w:rPr>
              <w:t>ООО "ПО ОВЕН"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1933DE" w14:textId="445F5CB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CE77BAE" w14:textId="1974D9F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808640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8AAF60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71685EE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0CA3A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3DB057C" w14:textId="2331AEBF" w:rsidR="00BD3C05" w:rsidRPr="00E85526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E85526">
              <w:rPr>
                <w:rFonts w:ascii="ISOCPEUR" w:hAnsi="ISOCPEUR" w:cs="Times New Roman"/>
              </w:rPr>
              <w:t>Источник питания MDR-20-24, 220VAC/24VDC, 24Вт, 1А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46E4DF9" w14:textId="77777777" w:rsidR="00BD3C05" w:rsidRPr="00E85526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B220E7" w14:textId="32F2A8FF" w:rsidR="00BD3C05" w:rsidRPr="00E85526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85526">
              <w:rPr>
                <w:rFonts w:ascii="ISOCPEUR" w:hAnsi="ISOCPEUR" w:cs="Times New Roman"/>
              </w:rPr>
              <w:t>MDR-20-24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A4F06B" w14:textId="693A0F69" w:rsidR="00BD3C05" w:rsidRPr="00E85526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85526">
              <w:rPr>
                <w:rFonts w:ascii="ISOCPEUR" w:hAnsi="ISOCPEUR" w:cs="Times New Roman"/>
                <w:lang w:val="en-US"/>
              </w:rPr>
              <w:t>Mean Well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A8230C" w14:textId="1A0A2854" w:rsidR="00BD3C05" w:rsidRPr="00F063F5" w:rsidRDefault="00BD3C05" w:rsidP="00BD3C05">
            <w:pPr>
              <w:pStyle w:val="af5"/>
              <w:rPr>
                <w:rFonts w:ascii="ISOCPEUR" w:hAnsi="ISOCPEUR" w:cs="Times New Roman"/>
                <w:highlight w:val="red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5545AB" w14:textId="12B9DFC8" w:rsidR="00BD3C05" w:rsidRPr="00F063F5" w:rsidRDefault="00BD3C05" w:rsidP="00BD3C05">
            <w:pPr>
              <w:pStyle w:val="af5"/>
              <w:rPr>
                <w:rFonts w:ascii="ISOCPEUR" w:hAnsi="ISOCPEUR" w:cs="Times New Roman"/>
                <w:highlight w:val="red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F5EA7C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D587F41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DA1E7F0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C3904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241736" w14:textId="13FF7F74" w:rsidR="00BD3C05" w:rsidRPr="00E85526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E85526">
              <w:rPr>
                <w:rFonts w:ascii="ISOCPEUR" w:hAnsi="ISOCPEUR" w:cs="Times New Roman"/>
              </w:rPr>
              <w:t>Источник питания SDR-240-24, 220VAC/24VDC, 240Вт, 10А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99B3467" w14:textId="77777777" w:rsidR="00BD3C05" w:rsidRPr="00E85526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2363FB2" w14:textId="77D014BA" w:rsidR="00BD3C05" w:rsidRPr="00E85526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85526">
              <w:rPr>
                <w:rFonts w:ascii="ISOCPEUR" w:hAnsi="ISOCPEUR" w:cs="Times New Roman"/>
              </w:rPr>
              <w:t>SDR-240-24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6362ED5" w14:textId="240957F6" w:rsidR="00BD3C05" w:rsidRPr="00E85526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E85526">
              <w:rPr>
                <w:rFonts w:ascii="ISOCPEUR" w:hAnsi="ISOCPEUR" w:cs="Times New Roman"/>
                <w:lang w:val="en-US"/>
              </w:rPr>
              <w:t>Mean Well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AF90CD" w14:textId="1EE10F30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52D6C6" w14:textId="3B106AF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6063CA7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8519A8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F535AC2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B330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E25F979" w14:textId="292C5708" w:rsidR="00BD3C05" w:rsidRPr="00E85526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E85526">
              <w:rPr>
                <w:rFonts w:ascii="ISOCPEUR" w:hAnsi="ISOCPEUR" w:cs="Times New Roman"/>
              </w:rPr>
              <w:t>Реле промежуточное 4(НЗ+НО), 5А, 24В, со светодиодом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E08A46" w14:textId="77777777" w:rsidR="00BD3C05" w:rsidRPr="00E85526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2567E2" w14:textId="16186019" w:rsidR="00BD3C05" w:rsidRPr="00E85526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85526">
              <w:rPr>
                <w:rFonts w:ascii="ISOCPEUR" w:hAnsi="ISOCPEUR" w:cs="Times New Roman"/>
              </w:rPr>
              <w:t>ORM-1-4C-</w:t>
            </w:r>
            <w:r w:rsidRPr="00E85526">
              <w:rPr>
                <w:rFonts w:ascii="ISOCPEUR" w:hAnsi="ISOCPEUR" w:cs="Times New Roman"/>
                <w:lang w:val="en-US"/>
              </w:rPr>
              <w:t>D</w:t>
            </w:r>
            <w:r w:rsidRPr="00E85526">
              <w:rPr>
                <w:rFonts w:ascii="ISOCPEUR" w:hAnsi="ISOCPEUR" w:cs="Times New Roman"/>
              </w:rPr>
              <w:t>C2</w:t>
            </w:r>
            <w:r w:rsidRPr="00E85526">
              <w:rPr>
                <w:rFonts w:ascii="ISOCPEUR" w:hAnsi="ISOCPEUR" w:cs="Times New Roman"/>
                <w:lang w:val="en-US"/>
              </w:rPr>
              <w:t>4</w:t>
            </w:r>
            <w:r w:rsidRPr="00E85526">
              <w:rPr>
                <w:rFonts w:ascii="ISOCPEUR" w:hAnsi="ISOCPEUR" w:cs="Times New Roman"/>
              </w:rPr>
              <w:t>V-L-B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0F3BBE" w14:textId="47C69659" w:rsidR="00BD3C05" w:rsidRPr="00E85526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E85526"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F73BE90" w14:textId="2882A7CE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66292A5" w14:textId="71A4324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EA0B934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6EDE412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EDED22A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DA49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B30D03C" w14:textId="5078A0B7" w:rsidR="00BD3C05" w:rsidRPr="003E6337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Розетка трёхъярусная ORS-M для реле ORM 4C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B16649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ADEC36" w14:textId="3EBA613A" w:rsidR="00BD3C05" w:rsidRPr="0066397D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ORS-M-2-4-G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4BD0D3" w14:textId="0F30B242" w:rsidR="00BD3C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896F623" w14:textId="5A334CB1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26D5B22" w14:textId="6AF4ED7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4DE697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F941462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137271C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CC07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10A099" w14:textId="3D3BA7D7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DIN-рейка 35мм 30см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EDE1BB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F975BC" w14:textId="34A2A87D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YDN14-0030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268CFB" w14:textId="5F26A4E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AFB514D" w14:textId="6890A4B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6AC1D4" w14:textId="100C74F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89AA71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009560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3406743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36B6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13C047" w14:textId="48F04288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Ограничитель на DIN-рейку (пластик)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9C44DAB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AE465EC" w14:textId="44353F96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YXD12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726EF8A" w14:textId="49D531B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BC0750D" w14:textId="12E0F34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57271F" w14:textId="5AE0B9D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84C154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AF99119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75954C5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666DB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64C085" w14:textId="7A45390D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Кабель-канал перфорированный 40х40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A3A6371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D05B793" w14:textId="4CAA956B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CKM50-040-040-1-K03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F604DDA" w14:textId="473300B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97A106" w14:textId="0AAF33F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0954B2" w14:textId="7E69492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03119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DC7DC4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1AC8DF5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FB61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B59B513" w14:textId="2827F60C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Клемма винтовая КВИ-2,5мм2 серая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B843E8C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602D84" w14:textId="2016E98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3BF04AE" w14:textId="2A09983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2237E6C" w14:textId="4D223ED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6B5CEB4" w14:textId="63B3E6B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7C77E38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B42185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E2E61BB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ECD5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FA94F11" w14:textId="4603C1F9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Клемма винтовая КВИ-2,5мм2 </w:t>
            </w:r>
            <w:r>
              <w:rPr>
                <w:rFonts w:ascii="ISOCPEUR" w:hAnsi="ISOCPEUR" w:cs="Times New Roman"/>
              </w:rPr>
              <w:t>синяя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4AF054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F2A659" w14:textId="1935418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E48A75" w14:textId="2B1FAA3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3A09A85" w14:textId="78D2C9F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354CF6F" w14:textId="499AE07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A6BD8D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2C2972C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973188D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5D2E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D28F9F5" w14:textId="55A25068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Клемма винтовая КВИ-2,5мм2 </w:t>
            </w:r>
            <w:r>
              <w:rPr>
                <w:rFonts w:ascii="ISOCPEUR" w:hAnsi="ISOCPEUR" w:cs="Times New Roman"/>
              </w:rPr>
              <w:t>зелёная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809E027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DE92231" w14:textId="4EF38670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3D18C89" w14:textId="6F795CA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0962B2" w14:textId="1DE4C7C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81C3B53" w14:textId="6CD0742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1CD84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63A343F6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776686C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18715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727EA66" w14:textId="14050717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Шины на DIN-рейку в корпусе (кросс-модуль) ШНК 2х</w:t>
            </w:r>
            <w:r>
              <w:rPr>
                <w:rFonts w:ascii="ISOCPEUR" w:hAnsi="ISOCPEUR" w:cs="Times New Roman"/>
              </w:rPr>
              <w:t>7</w:t>
            </w:r>
            <w:r w:rsidRPr="006829D8">
              <w:rPr>
                <w:rFonts w:ascii="ISOCPEUR" w:hAnsi="ISOCPEUR" w:cs="Times New Roman"/>
              </w:rPr>
              <w:t xml:space="preserve"> L+PEN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58269E" w14:textId="1FEDA7D8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ШНК 2х</w:t>
            </w:r>
            <w:r>
              <w:rPr>
                <w:rFonts w:ascii="ISOCPEUR" w:hAnsi="ISOCPEUR" w:cs="Times New Roman"/>
              </w:rPr>
              <w:t>7</w:t>
            </w:r>
            <w:r w:rsidRPr="006829D8">
              <w:rPr>
                <w:rFonts w:ascii="ISOCPEUR" w:hAnsi="ISOCPEUR" w:cs="Times New Roman"/>
              </w:rPr>
              <w:t xml:space="preserve"> L+PEN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DCE53E4" w14:textId="7B4CBC91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YND10-2-07-100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F751929" w14:textId="49EB023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5310BD" w14:textId="57C17F8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B5EA25" w14:textId="35454B2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E44BDB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13EF62A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614B638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59950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8077AF6" w14:textId="3E622350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Шина PE "земля" в корпусном изоляторе на DIN-рейку ШНИ-6х9-</w:t>
            </w:r>
            <w:r>
              <w:rPr>
                <w:rFonts w:ascii="ISOCPEUR" w:hAnsi="ISOCPEUR" w:cs="Times New Roman"/>
              </w:rPr>
              <w:t>8</w:t>
            </w:r>
            <w:r w:rsidRPr="006829D8">
              <w:rPr>
                <w:rFonts w:ascii="ISOCPEUR" w:hAnsi="ISOCPEUR" w:cs="Times New Roman"/>
              </w:rPr>
              <w:t>-К-З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051498" w14:textId="55F19AB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ШНИ-6х9-</w:t>
            </w:r>
            <w:r>
              <w:rPr>
                <w:rFonts w:ascii="ISOCPEUR" w:hAnsi="ISOCPEUR" w:cs="Times New Roman"/>
              </w:rPr>
              <w:t>8</w:t>
            </w:r>
            <w:r w:rsidRPr="006829D8">
              <w:rPr>
                <w:rFonts w:ascii="ISOCPEUR" w:hAnsi="ISOCPEUR" w:cs="Times New Roman"/>
              </w:rPr>
              <w:t>-К-З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7F3F458" w14:textId="30C9327A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YNN10-69-8KD-K06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F1A7BD" w14:textId="31A23D8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5BCDA58" w14:textId="38200BC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115642" w14:textId="4070F56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26F838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70D58CF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8561E8E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79E4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29AE810" w14:textId="27A7A6E8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BC56530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C79ED4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25144A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8883C97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89414C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59AF5A5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4CEB081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C20E070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F15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5DCB86C" w14:textId="49D67943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</w:t>
            </w:r>
            <w:r w:rsidRPr="00083770">
              <w:rPr>
                <w:rFonts w:ascii="ISOCPEUR" w:hAnsi="ISOCPEUR" w:cs="Times New Roman"/>
              </w:rPr>
              <w:t>атчик</w:t>
            </w:r>
            <w:r>
              <w:rPr>
                <w:rFonts w:ascii="ISOCPEUR" w:hAnsi="ISOCPEUR" w:cs="Times New Roman"/>
              </w:rPr>
              <w:t>-</w:t>
            </w:r>
            <w:r w:rsidRPr="00083770">
              <w:rPr>
                <w:rFonts w:ascii="ISOCPEUR" w:hAnsi="ISOCPEUR" w:cs="Times New Roman"/>
              </w:rPr>
              <w:t>сигнализатор</w:t>
            </w:r>
            <w:r>
              <w:rPr>
                <w:rFonts w:ascii="ISOCPEUR" w:hAnsi="ISOCPEUR" w:cs="Times New Roman"/>
              </w:rPr>
              <w:t xml:space="preserve"> метана</w:t>
            </w:r>
            <w:r w:rsidRPr="00083770">
              <w:rPr>
                <w:rFonts w:ascii="ISOCPEUR" w:hAnsi="ISOCPEUR" w:cs="Times New Roman"/>
              </w:rPr>
              <w:t xml:space="preserve"> термохимический</w:t>
            </w:r>
            <w:r>
              <w:rPr>
                <w:rFonts w:ascii="ISOCPEUR" w:hAnsi="ISOCPEUR" w:cs="Times New Roman"/>
              </w:rPr>
              <w:t>,</w:t>
            </w:r>
            <w:r w:rsidRPr="00083770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одноканальный, </w:t>
            </w:r>
            <w:r w:rsidRPr="00117320">
              <w:rPr>
                <w:rFonts w:ascii="ISOCPEUR" w:hAnsi="ISOCPEUR" w:cs="Times New Roman"/>
              </w:rPr>
              <w:t>0-50 % НКПР</w:t>
            </w:r>
            <w:r>
              <w:rPr>
                <w:rFonts w:ascii="ISOCPEUR" w:hAnsi="ISOCPEUR" w:cs="Times New Roman"/>
              </w:rPr>
              <w:t>, стационарный,</w:t>
            </w:r>
            <w:r w:rsidRPr="00083770">
              <w:rPr>
                <w:rFonts w:ascii="ISOCPEUR" w:hAnsi="ISOCPEUR" w:cs="Times New Roman"/>
              </w:rPr>
              <w:t xml:space="preserve"> цифров</w:t>
            </w:r>
            <w:r>
              <w:rPr>
                <w:rFonts w:ascii="ISOCPEUR" w:hAnsi="ISOCPEUR" w:cs="Times New Roman"/>
              </w:rPr>
              <w:t>ая</w:t>
            </w:r>
            <w:r w:rsidRPr="00083770">
              <w:rPr>
                <w:rFonts w:ascii="ISOCPEUR" w:hAnsi="ISOCPEUR" w:cs="Times New Roman"/>
              </w:rPr>
              <w:t xml:space="preserve"> индикаци</w:t>
            </w:r>
            <w:r>
              <w:rPr>
                <w:rFonts w:ascii="ISOCPEUR" w:hAnsi="ISOCPEUR" w:cs="Times New Roman"/>
              </w:rPr>
              <w:t>я</w:t>
            </w:r>
            <w:r w:rsidRPr="00083770">
              <w:rPr>
                <w:rFonts w:ascii="ISOCPEUR" w:hAnsi="ISOCPEUR" w:cs="Times New Roman"/>
              </w:rPr>
              <w:t xml:space="preserve">, </w:t>
            </w:r>
            <w:r w:rsidRPr="0033395A">
              <w:rPr>
                <w:rFonts w:ascii="ISOCPEUR" w:hAnsi="ISOCPEUR" w:cs="Times New Roman"/>
              </w:rPr>
              <w:t>4-20мА, RS-485, 3 реле, IP66, 1ExdIICT6, -40</w:t>
            </w:r>
            <w:r>
              <w:rPr>
                <w:rFonts w:ascii="ISOCPEUR" w:hAnsi="ISOCPEUR" w:cs="Times New Roman"/>
              </w:rPr>
              <w:t>…</w:t>
            </w:r>
            <w:r w:rsidRPr="0033395A">
              <w:rPr>
                <w:rFonts w:ascii="ISOCPEUR" w:hAnsi="ISOCPEUR" w:cs="Times New Roman"/>
              </w:rPr>
              <w:t>+50°С, питание 10-32В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F9BD4B6" w14:textId="4D6282F6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083770">
              <w:rPr>
                <w:rFonts w:ascii="ISOCPEUR" w:hAnsi="ISOCPEUR" w:cs="Times New Roman"/>
              </w:rPr>
              <w:t>ИБЯЛ.413216.044-08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3C1CEA" w14:textId="73D003F0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07181">
              <w:rPr>
                <w:rFonts w:ascii="ISOCPEUR" w:hAnsi="ISOCPEUR" w:cs="Times New Roman"/>
              </w:rPr>
              <w:t>ДАТ-М-06ТР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52E0BD6" w14:textId="2BF4666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083770">
              <w:rPr>
                <w:rFonts w:ascii="ISOCPEUR" w:hAnsi="ISOCPEUR" w:cs="Times New Roman"/>
              </w:rPr>
              <w:t>ФГУП СПО "Аналитприбор"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88C783" w14:textId="7DA72B7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45AE454" w14:textId="7E5C020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DF6282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770595B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F788165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EDD23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866740" w14:textId="3FC5E9F2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</w:t>
            </w:r>
            <w:r w:rsidRPr="00083770">
              <w:rPr>
                <w:rFonts w:ascii="ISOCPEUR" w:hAnsi="ISOCPEUR" w:cs="Times New Roman"/>
              </w:rPr>
              <w:t>атчик</w:t>
            </w:r>
            <w:r>
              <w:rPr>
                <w:rFonts w:ascii="ISOCPEUR" w:hAnsi="ISOCPEUR" w:cs="Times New Roman"/>
              </w:rPr>
              <w:t>-</w:t>
            </w:r>
            <w:r w:rsidRPr="00083770">
              <w:rPr>
                <w:rFonts w:ascii="ISOCPEUR" w:hAnsi="ISOCPEUR" w:cs="Times New Roman"/>
              </w:rPr>
              <w:t>сигнализатор</w:t>
            </w:r>
            <w:r>
              <w:rPr>
                <w:rFonts w:ascii="ISOCPEUR" w:hAnsi="ISOCPEUR" w:cs="Times New Roman"/>
              </w:rPr>
              <w:t xml:space="preserve"> оксида углерода</w:t>
            </w:r>
            <w:r w:rsidRPr="00083770">
              <w:rPr>
                <w:rFonts w:ascii="ISOCPEUR" w:hAnsi="ISOCPEUR" w:cs="Times New Roman"/>
              </w:rPr>
              <w:t xml:space="preserve"> термохимический</w:t>
            </w:r>
            <w:r>
              <w:rPr>
                <w:rFonts w:ascii="ISOCPEUR" w:hAnsi="ISOCPEUR" w:cs="Times New Roman"/>
              </w:rPr>
              <w:t>,</w:t>
            </w:r>
            <w:r w:rsidRPr="00083770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одноканальный, </w:t>
            </w:r>
            <w:r w:rsidRPr="00117320">
              <w:rPr>
                <w:rFonts w:ascii="ISOCPEUR" w:hAnsi="ISOCPEUR" w:cs="Times New Roman"/>
              </w:rPr>
              <w:t>0-50 % НКПР</w:t>
            </w:r>
            <w:r>
              <w:rPr>
                <w:rFonts w:ascii="ISOCPEUR" w:hAnsi="ISOCPEUR" w:cs="Times New Roman"/>
              </w:rPr>
              <w:t>, стационарный,</w:t>
            </w:r>
            <w:r w:rsidRPr="00083770">
              <w:rPr>
                <w:rFonts w:ascii="ISOCPEUR" w:hAnsi="ISOCPEUR" w:cs="Times New Roman"/>
              </w:rPr>
              <w:t xml:space="preserve"> цифров</w:t>
            </w:r>
            <w:r>
              <w:rPr>
                <w:rFonts w:ascii="ISOCPEUR" w:hAnsi="ISOCPEUR" w:cs="Times New Roman"/>
              </w:rPr>
              <w:t>ая</w:t>
            </w:r>
            <w:r w:rsidRPr="00083770">
              <w:rPr>
                <w:rFonts w:ascii="ISOCPEUR" w:hAnsi="ISOCPEUR" w:cs="Times New Roman"/>
              </w:rPr>
              <w:t xml:space="preserve"> индикаци</w:t>
            </w:r>
            <w:r>
              <w:rPr>
                <w:rFonts w:ascii="ISOCPEUR" w:hAnsi="ISOCPEUR" w:cs="Times New Roman"/>
              </w:rPr>
              <w:t>я</w:t>
            </w:r>
            <w:r w:rsidRPr="00083770">
              <w:rPr>
                <w:rFonts w:ascii="ISOCPEUR" w:hAnsi="ISOCPEUR" w:cs="Times New Roman"/>
              </w:rPr>
              <w:t xml:space="preserve">, </w:t>
            </w:r>
            <w:r w:rsidRPr="0033395A">
              <w:rPr>
                <w:rFonts w:ascii="ISOCPEUR" w:hAnsi="ISOCPEUR" w:cs="Times New Roman"/>
              </w:rPr>
              <w:t>4-20мА, RS-485, 3 реле, IP66, 1ExdIICT6, -40</w:t>
            </w:r>
            <w:r>
              <w:rPr>
                <w:rFonts w:ascii="ISOCPEUR" w:hAnsi="ISOCPEUR" w:cs="Times New Roman"/>
              </w:rPr>
              <w:t>…</w:t>
            </w:r>
            <w:r w:rsidRPr="0033395A">
              <w:rPr>
                <w:rFonts w:ascii="ISOCPEUR" w:hAnsi="ISOCPEUR" w:cs="Times New Roman"/>
              </w:rPr>
              <w:t>+50°С, питание 10-32В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F33CC6D" w14:textId="3805584F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083770">
              <w:rPr>
                <w:rFonts w:ascii="ISOCPEUR" w:hAnsi="ISOCPEUR" w:cs="Times New Roman"/>
              </w:rPr>
              <w:t>ИБЯЛ.413216.044-08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366B10" w14:textId="32CB536E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07181">
              <w:rPr>
                <w:rFonts w:ascii="ISOCPEUR" w:hAnsi="ISOCPEUR" w:cs="Times New Roman"/>
              </w:rPr>
              <w:t>ДАТ-М-06ТР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FB5E2DC" w14:textId="028BB63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083770">
              <w:rPr>
                <w:rFonts w:ascii="ISOCPEUR" w:hAnsi="ISOCPEUR" w:cs="Times New Roman"/>
              </w:rPr>
              <w:t>ФГУП СПО "</w:t>
            </w:r>
            <w:proofErr w:type="spellStart"/>
            <w:r w:rsidRPr="00083770">
              <w:rPr>
                <w:rFonts w:ascii="ISOCPEUR" w:hAnsi="ISOCPEUR" w:cs="Times New Roman"/>
              </w:rPr>
              <w:t>Аналитприбор</w:t>
            </w:r>
            <w:proofErr w:type="spellEnd"/>
            <w:r w:rsidRPr="00083770">
              <w:rPr>
                <w:rFonts w:ascii="ISOCPEUR" w:hAnsi="ISOCPEUR" w:cs="Times New Roman"/>
              </w:rPr>
              <w:t>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FCCE58C" w14:textId="076D254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8EDFC0" w14:textId="70FC9A7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E2A8735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091ABC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755D4D6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BC22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15115D" w14:textId="2A45C8E5" w:rsidR="00BD3C05" w:rsidRPr="000667F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Кабельный ввод </w:t>
            </w:r>
            <w:r w:rsidRPr="00117320">
              <w:rPr>
                <w:rFonts w:ascii="ISOCPEUR" w:hAnsi="ISOCPEUR" w:cs="Times New Roman"/>
              </w:rPr>
              <w:t xml:space="preserve">из стали для подключения </w:t>
            </w:r>
            <w:r>
              <w:rPr>
                <w:rFonts w:ascii="ISOCPEUR" w:hAnsi="ISOCPEUR" w:cs="Times New Roman"/>
              </w:rPr>
              <w:t xml:space="preserve">бронированного кабеля </w:t>
            </w:r>
            <w:r>
              <w:rPr>
                <w:rFonts w:ascii="ISOCPEUR" w:hAnsi="ISOCPEUR" w:cs="Times New Roman"/>
                <w:lang w:val="en-US"/>
              </w:rPr>
              <w:t>D</w:t>
            </w:r>
            <w:r w:rsidRPr="000667F5">
              <w:rPr>
                <w:rFonts w:ascii="ISOCPEUR" w:hAnsi="ISOCPEUR" w:cs="Times New Roman"/>
              </w:rPr>
              <w:t>=</w:t>
            </w:r>
            <w:r>
              <w:rPr>
                <w:rFonts w:ascii="ISOCPEUR" w:hAnsi="ISOCPEUR" w:cs="Times New Roman"/>
              </w:rPr>
              <w:t>7-17мм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947EE89" w14:textId="65D0024E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083770">
              <w:rPr>
                <w:rFonts w:ascii="ISOCPEUR" w:hAnsi="ISOCPEUR" w:cs="Times New Roman"/>
              </w:rPr>
              <w:t>ИБЯЛ</w:t>
            </w:r>
            <w:r>
              <w:rPr>
                <w:rFonts w:ascii="ISOCPEUR" w:hAnsi="ISOCPEUR" w:cs="Times New Roman"/>
              </w:rPr>
              <w:t>.</w:t>
            </w:r>
            <w:r w:rsidRPr="00083770">
              <w:rPr>
                <w:rFonts w:ascii="ISOCPEUR" w:hAnsi="ISOCPEUR" w:cs="Times New Roman"/>
              </w:rPr>
              <w:t>305311</w:t>
            </w:r>
            <w:r>
              <w:rPr>
                <w:rFonts w:ascii="ISOCPEUR" w:hAnsi="ISOCPEUR" w:cs="Times New Roman"/>
              </w:rPr>
              <w:t>.</w:t>
            </w:r>
            <w:r w:rsidRPr="00083770">
              <w:rPr>
                <w:rFonts w:ascii="ISOCPEUR" w:hAnsi="ISOCPEUR" w:cs="Times New Roman"/>
              </w:rPr>
              <w:t>011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796B7C4" w14:textId="749CE808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3395A">
              <w:rPr>
                <w:rFonts w:ascii="ISOCPEUR" w:hAnsi="ISOCPEUR" w:cs="Times New Roman"/>
              </w:rPr>
              <w:t>ВК-С-ВЭЛ2Б</w:t>
            </w:r>
            <w:r>
              <w:rPr>
                <w:rFonts w:ascii="ISOCPEUR" w:hAnsi="ISOCPEUR" w:cs="Times New Roman"/>
              </w:rPr>
              <w:t>М</w:t>
            </w:r>
            <w:r w:rsidRPr="0033395A">
              <w:rPr>
                <w:rFonts w:ascii="ISOCPEUR" w:hAnsi="ISOCPEUR" w:cs="Times New Roman"/>
              </w:rPr>
              <w:t>-М20-ЕхdG-В1,5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C14A44E" w14:textId="2C99A91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083770">
              <w:rPr>
                <w:rFonts w:ascii="ISOCPEUR" w:hAnsi="ISOCPEUR" w:cs="Times New Roman"/>
              </w:rPr>
              <w:t>ФГУП СПО "</w:t>
            </w:r>
            <w:proofErr w:type="spellStart"/>
            <w:r w:rsidRPr="00083770">
              <w:rPr>
                <w:rFonts w:ascii="ISOCPEUR" w:hAnsi="ISOCPEUR" w:cs="Times New Roman"/>
              </w:rPr>
              <w:t>Аналитприбор</w:t>
            </w:r>
            <w:proofErr w:type="spellEnd"/>
            <w:r w:rsidRPr="00083770">
              <w:rPr>
                <w:rFonts w:ascii="ISOCPEUR" w:hAnsi="ISOCPEUR" w:cs="Times New Roman"/>
              </w:rPr>
              <w:t>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EF036D4" w14:textId="53076EB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742B79" w14:textId="4EC002A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3B48D3C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609B0D3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BA7B8DB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7E1CA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FDEDE7" w14:textId="4C6BDBB5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Реле давления газа/воздуха </w:t>
            </w:r>
            <w:r w:rsidRPr="00C149DA">
              <w:rPr>
                <w:rFonts w:ascii="ISOCPEUR" w:hAnsi="ISOCPEUR" w:cs="Times New Roman"/>
              </w:rPr>
              <w:t>10-50 кПа, 1(НЗ+НО), 6А, 220В, G 1/4, IP54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9CA9EF" w14:textId="77777777" w:rsidR="00BD3C05" w:rsidRPr="00083770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3008B1" w14:textId="7119473D" w:rsidR="00BD3C05" w:rsidRPr="00AE2186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PS-KIPA-500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CA6A75" w14:textId="324F84BF" w:rsidR="00BD3C05" w:rsidRPr="00AE2186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proofErr w:type="spellStart"/>
            <w:r>
              <w:rPr>
                <w:rFonts w:ascii="ISOCPEUR" w:hAnsi="ISOCPEUR" w:cs="Times New Roman"/>
                <w:lang w:val="en-US"/>
              </w:rPr>
              <w:t>Madas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C62E397" w14:textId="4FCAE2D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C216F0" w14:textId="35189B34" w:rsidR="00BD3C05" w:rsidRPr="00AE2186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8F6AB10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6A0D4F4A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A37CE8E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7DF7E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515BED6" w14:textId="78FFB129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E46FE53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975CD0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DD08D46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C89DFB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618113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A1760A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F3A4A0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0520999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C04C2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4F8B40" w14:textId="56AF2DC1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монтажный универсальный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в проволочной броне, экранированный,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9DEAFF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4CFCD2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F8BE95F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5849644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855D62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5C58A8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66C21FF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E4F85D2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008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EB5179" w14:textId="49C3F579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ГЕРДА-</w:t>
            </w:r>
            <w:proofErr w:type="spellStart"/>
            <w:r>
              <w:rPr>
                <w:rFonts w:ascii="ISOCPEUR" w:hAnsi="ISOCPEUR" w:cs="Times New Roman"/>
              </w:rPr>
              <w:t>КВК</w:t>
            </w:r>
            <w:r w:rsidRPr="00C438EB">
              <w:rPr>
                <w:rFonts w:ascii="ISOCPEUR" w:hAnsi="ISOCPEUR" w:cs="Times New Roman"/>
              </w:rPr>
              <w:t>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</w:t>
            </w:r>
            <w:r>
              <w:rPr>
                <w:rFonts w:ascii="ISOCPEUR" w:hAnsi="ISOCPEUR" w:cs="Times New Roman"/>
              </w:rPr>
              <w:t>2</w:t>
            </w:r>
            <w:r w:rsidRPr="00C438EB">
              <w:rPr>
                <w:rFonts w:ascii="ISOCPEUR" w:hAnsi="ISOCPEUR" w:cs="Times New Roman"/>
              </w:rPr>
              <w:t>х2х</w:t>
            </w:r>
            <w:r>
              <w:rPr>
                <w:rFonts w:ascii="ISOCPEUR" w:hAnsi="ISOCPEUR" w:cs="Times New Roman"/>
              </w:rPr>
              <w:t>1</w:t>
            </w:r>
            <w:r w:rsidRPr="00C438EB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>0</w:t>
            </w:r>
            <w:r w:rsidRPr="00C438EB">
              <w:rPr>
                <w:rFonts w:ascii="ISOCPEUR" w:hAnsi="ISOCPEUR" w:cs="Times New Roman"/>
              </w:rPr>
              <w:t xml:space="preserve">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A1450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7E30978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BEF2333" w14:textId="3F4DE85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2636DD" w14:textId="2AD7B58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513A63C" w14:textId="35E00ED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DDD1F7E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70DFA7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C938C26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ED7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888EDA" w14:textId="6F2A9463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DD351D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F4B4D02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6D63DC3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0C3B61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44ED466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F3736E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4431543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465F492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45B5B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E18BD3" w14:textId="4F8B900D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C438EB">
              <w:rPr>
                <w:rFonts w:ascii="ISOCPEUR" w:hAnsi="ISOCPEUR" w:cs="Times New Roman"/>
              </w:rPr>
              <w:t>КПСВВнг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</w:t>
            </w:r>
            <w:r>
              <w:rPr>
                <w:rFonts w:ascii="ISOCPEUR" w:hAnsi="ISOCPEUR" w:cs="Times New Roman"/>
              </w:rPr>
              <w:t>1</w:t>
            </w:r>
            <w:r w:rsidRPr="00C438EB">
              <w:rPr>
                <w:rFonts w:ascii="ISOCPEUR" w:hAnsi="ISOCPEUR" w:cs="Times New Roman"/>
              </w:rPr>
              <w:t xml:space="preserve">х2х0,75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4BDE85C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87C891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82656E3" w14:textId="382226C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E03819" w14:textId="1135806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D51E2E" w14:textId="20B0ABB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157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7F3915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61CA80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AC3A445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C7D5E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C23518" w14:textId="42E5F3E9" w:rsidR="00BD3C05" w:rsidRPr="00C438EB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Кабель</w:t>
            </w:r>
            <w:r w:rsidRPr="00213517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витая пара</w:t>
            </w:r>
            <w:r w:rsidRPr="00C84059">
              <w:rPr>
                <w:rFonts w:ascii="ISOCPEUR" w:hAnsi="ISOCPEUR" w:cs="Times New Roman"/>
              </w:rPr>
              <w:t xml:space="preserve"> категории 5e, U/UTP, 4 пары, 24 AWG, LSZH, внутренней прокладки, фиолетовый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17BD188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2212E5" w14:textId="0ACB068B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39-504-5e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43B8F6C" w14:textId="29C6AE4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MOLEX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BF9C67F" w14:textId="4617D07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840F30B" w14:textId="7E8ABD7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B8BF0B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085DED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58D5145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F3B9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90EBC3F" w14:textId="39C00C94" w:rsidR="00BD3C05" w:rsidRPr="00C438EB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213517">
              <w:rPr>
                <w:rFonts w:ascii="ISOCPEUR" w:hAnsi="ISOCPEUR" w:cs="Times New Roman"/>
              </w:rPr>
              <w:t>Коннектор RJ-45 под витую пару быстрой установки, категория 5e, универсальный (для одножильного и многожильного кабеля)</w:t>
            </w:r>
            <w:r>
              <w:rPr>
                <w:rFonts w:ascii="ISOCPEUR" w:hAnsi="ISOCPEUR" w:cs="Times New Roman"/>
              </w:rPr>
              <w:t xml:space="preserve">, </w:t>
            </w:r>
            <w:r w:rsidRPr="00213517">
              <w:rPr>
                <w:rFonts w:ascii="ISOCPEUR" w:hAnsi="ISOCPEUR" w:cs="Times New Roman"/>
              </w:rPr>
              <w:t>8P8C-FC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55877E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FDC466" w14:textId="17AF66FB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10794с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B6435DA" w14:textId="3F0E5D2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213517">
              <w:rPr>
                <w:rFonts w:ascii="ISOCPEUR" w:hAnsi="ISOCPEUR" w:cs="Times New Roman"/>
              </w:rPr>
              <w:t>Cabeus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E72B9E5" w14:textId="2518CDA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526DE4" w14:textId="43965EC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F4EACA7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84260E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F8B857A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FA3A0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4B3D0FC" w14:textId="77777777" w:rsidR="00BD3C05" w:rsidRDefault="00BD3C05" w:rsidP="00BD3C05">
            <w:pPr>
              <w:pStyle w:val="af3"/>
              <w:jc w:val="center"/>
              <w:rPr>
                <w:rFonts w:ascii="ISOCPEUR" w:hAnsi="ISOCPEUR" w:cs="Times New Roman"/>
                <w:b/>
                <w:u w:val="single"/>
              </w:rPr>
            </w:pPr>
            <w:r w:rsidRPr="003F0DF0">
              <w:rPr>
                <w:rFonts w:ascii="ISOCPEUR" w:hAnsi="ISOCPEUR" w:cs="Times New Roman"/>
                <w:b/>
                <w:u w:val="single"/>
              </w:rPr>
              <w:t>Система контроля загазованности</w:t>
            </w:r>
          </w:p>
          <w:p w14:paraId="2ED522CB" w14:textId="1A1AE444" w:rsidR="00BD3C05" w:rsidRDefault="00BD3C05" w:rsidP="00BD3C05">
            <w:pPr>
              <w:pStyle w:val="af3"/>
              <w:jc w:val="center"/>
              <w:rPr>
                <w:rFonts w:ascii="ISOCPEUR" w:hAnsi="ISOCPEUR" w:cs="Times New Roman"/>
              </w:rPr>
            </w:pPr>
            <w:r w:rsidRPr="004D0A25">
              <w:rPr>
                <w:rFonts w:ascii="ISOCPEUR" w:hAnsi="ISOCPEUR" w:cs="Times New Roman"/>
                <w:b/>
                <w:u w:val="single"/>
              </w:rPr>
              <w:t>парами лакокрасочных материалов и растворителей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A48E47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F30D09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480AE7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D72AB1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68D9BEC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A37B7C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7C51A3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1BEFD9D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C5676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DDCF1A" w14:textId="13F2FF62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F0DF0">
              <w:rPr>
                <w:rFonts w:ascii="ISOCPEUR" w:hAnsi="ISOCPEUR" w:cs="Times New Roman"/>
                <w:b/>
              </w:rPr>
              <w:t>Шкаф системы контроля загазованности ШСКЗ-</w:t>
            </w:r>
            <w:r w:rsidRPr="00C51472">
              <w:rPr>
                <w:rFonts w:ascii="ISOCPEUR" w:hAnsi="ISOCPEUR" w:cs="Times New Roman"/>
                <w:b/>
              </w:rPr>
              <w:t>2.</w:t>
            </w:r>
            <w:r w:rsidRPr="003F0DF0">
              <w:rPr>
                <w:rFonts w:ascii="ISOCPEUR" w:hAnsi="ISOCPEUR" w:cs="Times New Roman"/>
                <w:b/>
              </w:rPr>
              <w:t>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5ED0F1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8285BD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2519BD9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D494CC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95D1C19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0B9138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ACEFCA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AE1E40D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484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0268AC3" w14:textId="166A1468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Корпус металлический 600х500х200мм навесной с монтажной платой, IP66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A63E0B" w14:textId="00EFC43C" w:rsidR="00BD3C05" w:rsidRPr="0024623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3E6337">
              <w:rPr>
                <w:rFonts w:ascii="ISOCPEUR" w:hAnsi="ISOCPEUR" w:cs="Times New Roman"/>
              </w:rPr>
              <w:t>ЩМП-60.50.20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A718B8" w14:textId="24CF1024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  <w:lang w:val="en-US"/>
              </w:rPr>
              <w:t>TI5-10-N-060-050-020-66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6C13E6" w14:textId="4E622CF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443C38" w14:textId="276507D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C6E5C5" w14:textId="69EA3E0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C697D98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60437E9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DA16A0F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8AAE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B332BC0" w14:textId="5A59C571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Выключатель нагрузки 20А, 1П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52225DE" w14:textId="40F85D69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ВН-32 1Р 20А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136334" w14:textId="13246B6D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MNV10-1-020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4D1AC84" w14:textId="7739E5B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AD409A2" w14:textId="032FD69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3828934" w14:textId="5D47F84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1D68BC0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EBC01E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3868260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8599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BA2B4D" w14:textId="4F57F449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Выключатель автоматический </w:t>
            </w:r>
            <w:r>
              <w:rPr>
                <w:rFonts w:ascii="ISOCPEUR" w:hAnsi="ISOCPEUR" w:cs="Times New Roman"/>
              </w:rPr>
              <w:t>10</w:t>
            </w:r>
            <w:r w:rsidRPr="003E6337">
              <w:rPr>
                <w:rFonts w:ascii="ISOCPEUR" w:hAnsi="ISOCPEUR" w:cs="Times New Roman"/>
              </w:rPr>
              <w:t>А, 1П, х-ка С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1C1850" w14:textId="7C437B8B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ВА47-29 1Р </w:t>
            </w:r>
            <w:r>
              <w:rPr>
                <w:rFonts w:ascii="ISOCPEUR" w:hAnsi="ISOCPEUR" w:cs="Times New Roman"/>
              </w:rPr>
              <w:t>10</w:t>
            </w:r>
            <w:r w:rsidRPr="003E6337">
              <w:rPr>
                <w:rFonts w:ascii="ISOCPEUR" w:hAnsi="ISOCPEUR" w:cs="Times New Roman"/>
              </w:rPr>
              <w:t>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DDB245" w14:textId="43E77A55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MVA20-1-0</w:t>
            </w:r>
            <w:r>
              <w:rPr>
                <w:rFonts w:ascii="ISOCPEUR" w:hAnsi="ISOCPEUR" w:cs="Times New Roman"/>
              </w:rPr>
              <w:t>10</w:t>
            </w:r>
            <w:r w:rsidRPr="0066397D">
              <w:rPr>
                <w:rFonts w:ascii="ISOCPEUR" w:hAnsi="ISOCPEUR" w:cs="Times New Roman"/>
              </w:rPr>
              <w:t>-C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CC89F" w14:textId="224CEC0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796782" w14:textId="7C0726D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C84C7B4" w14:textId="3969508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EE50BC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D9BF80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457F51B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47D4E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8810C5" w14:textId="18435031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9C018F">
              <w:rPr>
                <w:rFonts w:ascii="ISOCPEUR" w:hAnsi="ISOCPEUR" w:cs="Times New Roman"/>
              </w:rPr>
              <w:t>Блок питания, сигнализации и связи БПС-21М3-24-КСД-Р, 24В, RS-485, Ethernet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F843EF" w14:textId="69683905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9C018F">
              <w:rPr>
                <w:rFonts w:ascii="ISOCPEUR" w:hAnsi="ISOCPEUR" w:cs="Times New Roman"/>
              </w:rPr>
              <w:t>ИБЯЛ.411111.047</w:t>
            </w:r>
            <w:r w:rsidRPr="00083770">
              <w:rPr>
                <w:rFonts w:ascii="ISOCPEUR" w:hAnsi="ISOCPEUR" w:cs="Times New Roman"/>
              </w:rPr>
              <w:t>-0</w:t>
            </w:r>
            <w:r>
              <w:rPr>
                <w:rFonts w:ascii="ISOCPEUR" w:hAnsi="ISOCPEUR" w:cs="Times New Roman"/>
              </w:rPr>
              <w:t>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5531704" w14:textId="5E60711F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9C018F">
              <w:rPr>
                <w:rFonts w:ascii="ISOCPEUR" w:hAnsi="ISOCPEUR" w:cs="Times New Roman"/>
              </w:rPr>
              <w:t>БПС-21М3-24-КСД-Р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FA6E393" w14:textId="34E0993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083770">
              <w:rPr>
                <w:rFonts w:ascii="ISOCPEUR" w:hAnsi="ISOCPEUR" w:cs="Times New Roman"/>
              </w:rPr>
              <w:t>ФГУП СПО "</w:t>
            </w:r>
            <w:proofErr w:type="spellStart"/>
            <w:r w:rsidRPr="00083770">
              <w:rPr>
                <w:rFonts w:ascii="ISOCPEUR" w:hAnsi="ISOCPEUR" w:cs="Times New Roman"/>
              </w:rPr>
              <w:t>Аналитприбор</w:t>
            </w:r>
            <w:proofErr w:type="spellEnd"/>
            <w:r w:rsidRPr="00083770">
              <w:rPr>
                <w:rFonts w:ascii="ISOCPEUR" w:hAnsi="ISOCPEUR" w:cs="Times New Roman"/>
              </w:rPr>
              <w:t>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754044" w14:textId="27629C7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2F3D93" w14:textId="0D1A222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5A3E8B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91E240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68F3D52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197EE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1E4A64" w14:textId="2803E779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9C018F">
              <w:rPr>
                <w:rFonts w:ascii="ISOCPEUR" w:hAnsi="ISOCPEUR" w:cs="Times New Roman"/>
              </w:rPr>
              <w:t>Источник питания SDR-240-24, 220VAC/24VDC, 240Вт, 10А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718E2B9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BED1EA" w14:textId="38D3D471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9C018F">
              <w:rPr>
                <w:rFonts w:ascii="ISOCPEUR" w:hAnsi="ISOCPEUR" w:cs="Times New Roman"/>
              </w:rPr>
              <w:t>SDR-240-24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87B77B" w14:textId="3189C87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Mean Well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896A960" w14:textId="0DDC802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6EC8A7D" w14:textId="5F2C585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B89A33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A48667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576E9DF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553E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5CFF21C" w14:textId="0BB710FB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DIN-рейка 35мм 30см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587D3B1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D11DFF" w14:textId="09131280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YDN14-0030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F787A4E" w14:textId="3BB97D8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BF8E4CC" w14:textId="5610C93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66E0D25" w14:textId="5D04B09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FB36A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E6BB7C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B8F7C72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6E4E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B86A68" w14:textId="17F6F6EF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Ограничитель на DIN-рейку (пластик)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D6CE42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FB36F79" w14:textId="786BE824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YXD12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C86953" w14:textId="5EB5AB8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7D4C01" w14:textId="7A8357C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D97457" w14:textId="1BCC3EE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51245C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9ECC6B2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09FFF87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685B3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A42A99" w14:textId="0596A97F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Кабель-канал перфорированный 40х40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03121C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DAB6E7" w14:textId="7FF124BB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CKM50-040-040-1-K03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3A7AA23" w14:textId="611B119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236E20C" w14:textId="667ED13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8ABE53" w14:textId="2A2CA1B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BB4596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0D7C4A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B3ABCDF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AB51C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CA2CF8E" w14:textId="0D43C910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Клемма винтовая КВИ-2,5мм2 серая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D01795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99CB84" w14:textId="7C852268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213B8F" w14:textId="1A85E77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F67DB2" w14:textId="1E0CB70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740D79B" w14:textId="68D6BE1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9C19CB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8965B56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4670582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C8D8E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7F5290" w14:textId="11467E4D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Клемма винтовая КВИ-2,5мм2 </w:t>
            </w:r>
            <w:r>
              <w:rPr>
                <w:rFonts w:ascii="ISOCPEUR" w:hAnsi="ISOCPEUR" w:cs="Times New Roman"/>
              </w:rPr>
              <w:t>синяя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8F06D9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70696EF" w14:textId="58680791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D94270" w14:textId="29F73D5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3D6A703" w14:textId="0CF8E92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D2269D" w14:textId="4415600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52006B6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68AE5E5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4066656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AF90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409992" w14:textId="0310A9E2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Клемма винтовая КВИ-2,5мм2 </w:t>
            </w:r>
            <w:r>
              <w:rPr>
                <w:rFonts w:ascii="ISOCPEUR" w:hAnsi="ISOCPEUR" w:cs="Times New Roman"/>
              </w:rPr>
              <w:t>зелёная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B506503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63FD803" w14:textId="3151FA5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4EE693" w14:textId="30FD16F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FF05612" w14:textId="7867309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229AA7" w14:textId="29C0CEE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93AF4A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0B893AF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4ACF0AC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A8D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CAA1167" w14:textId="64CF367B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Шины на DIN-рейку в корпусе (кросс-модуль) ШНК 2х</w:t>
            </w:r>
            <w:r>
              <w:rPr>
                <w:rFonts w:ascii="ISOCPEUR" w:hAnsi="ISOCPEUR" w:cs="Times New Roman"/>
              </w:rPr>
              <w:t>7</w:t>
            </w:r>
            <w:r w:rsidRPr="006829D8">
              <w:rPr>
                <w:rFonts w:ascii="ISOCPEUR" w:hAnsi="ISOCPEUR" w:cs="Times New Roman"/>
              </w:rPr>
              <w:t xml:space="preserve"> L+PEN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36A7954" w14:textId="7C6A0B75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ШНК 2х</w:t>
            </w:r>
            <w:r>
              <w:rPr>
                <w:rFonts w:ascii="ISOCPEUR" w:hAnsi="ISOCPEUR" w:cs="Times New Roman"/>
              </w:rPr>
              <w:t>7</w:t>
            </w:r>
            <w:r w:rsidRPr="006829D8">
              <w:rPr>
                <w:rFonts w:ascii="ISOCPEUR" w:hAnsi="ISOCPEUR" w:cs="Times New Roman"/>
              </w:rPr>
              <w:t xml:space="preserve"> L+PEN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BD6E5A" w14:textId="0B469499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YND10-2-07-100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3F1636" w14:textId="2DBF664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B43F335" w14:textId="22C2C00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8D5E6B6" w14:textId="244E96E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009F45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FEAFB0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D9F512A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9A1A5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5DB0265" w14:textId="75FFF022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Шина PE "земля" в корпусном изоляторе на DIN-рейку ШНИ-6х9-</w:t>
            </w:r>
            <w:r>
              <w:rPr>
                <w:rFonts w:ascii="ISOCPEUR" w:hAnsi="ISOCPEUR" w:cs="Times New Roman"/>
              </w:rPr>
              <w:t>8</w:t>
            </w:r>
            <w:r w:rsidRPr="006829D8">
              <w:rPr>
                <w:rFonts w:ascii="ISOCPEUR" w:hAnsi="ISOCPEUR" w:cs="Times New Roman"/>
              </w:rPr>
              <w:t>-К-З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F7B328" w14:textId="76AC4ED8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ШНИ-6х9-</w:t>
            </w:r>
            <w:r>
              <w:rPr>
                <w:rFonts w:ascii="ISOCPEUR" w:hAnsi="ISOCPEUR" w:cs="Times New Roman"/>
              </w:rPr>
              <w:t>8</w:t>
            </w:r>
            <w:r w:rsidRPr="006829D8">
              <w:rPr>
                <w:rFonts w:ascii="ISOCPEUR" w:hAnsi="ISOCPEUR" w:cs="Times New Roman"/>
              </w:rPr>
              <w:t>-К-З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2A0F6E7" w14:textId="4B59B678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YNN10-69-8KD-K06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42CA893" w14:textId="4BB9F92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4BF322" w14:textId="3897312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BB4721" w14:textId="1B4611B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7A4867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6DC870E1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207D158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68ACC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777B6B5" w14:textId="7D8BB5FF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F0DF0">
              <w:rPr>
                <w:rFonts w:ascii="ISOCPEUR" w:hAnsi="ISOCPEUR" w:cs="Times New Roman"/>
                <w:b/>
              </w:rPr>
              <w:t>Шкаф системы контроля загазованности ШСКЗ-</w:t>
            </w:r>
            <w:r w:rsidRPr="00C51472">
              <w:rPr>
                <w:rFonts w:ascii="ISOCPEUR" w:hAnsi="ISOCPEUR" w:cs="Times New Roman"/>
                <w:b/>
              </w:rPr>
              <w:t>2.</w:t>
            </w:r>
            <w:r>
              <w:rPr>
                <w:rFonts w:ascii="ISOCPEUR" w:hAnsi="ISOCPEUR" w:cs="Times New Roman"/>
                <w:b/>
              </w:rPr>
              <w:t>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6A92EAC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3704C22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6259169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4859E9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AE27A5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833C347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4D74892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92FE0F7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701AC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F08021E" w14:textId="06E86B04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Корпус металлический 600х500х200мм навесной с монтажной платой, IP66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46228C" w14:textId="3F3B6CFB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ЩМП-60.50.20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A8330C" w14:textId="115CCB45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  <w:lang w:val="en-US"/>
              </w:rPr>
              <w:t>TI5-10-N-060-050-020-66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BB1332" w14:textId="7C3B3B4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0DC5C14" w14:textId="075E47F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C528EF" w14:textId="46FBD70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6C01F1B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376372F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0901DE7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623DF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2AE812" w14:textId="4674EA87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Выключатель нагрузки 20А, 1П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F15CE02" w14:textId="0E5625B9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ВН-32 1Р 20А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28D09E7" w14:textId="19F1D42B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MNV10-1-020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C1C154" w14:textId="6D6544A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F228843" w14:textId="6108462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D23687" w14:textId="15787E6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D8297C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604C89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6402275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D5883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5D98411" w14:textId="72D286AD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Выключатель автоматический </w:t>
            </w:r>
            <w:r>
              <w:rPr>
                <w:rFonts w:ascii="ISOCPEUR" w:hAnsi="ISOCPEUR" w:cs="Times New Roman"/>
              </w:rPr>
              <w:t>10</w:t>
            </w:r>
            <w:r w:rsidRPr="003E6337">
              <w:rPr>
                <w:rFonts w:ascii="ISOCPEUR" w:hAnsi="ISOCPEUR" w:cs="Times New Roman"/>
              </w:rPr>
              <w:t>А, 1П, х-ка С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AC37ED" w14:textId="11859EF3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ВА47-29 1Р </w:t>
            </w:r>
            <w:r>
              <w:rPr>
                <w:rFonts w:ascii="ISOCPEUR" w:hAnsi="ISOCPEUR" w:cs="Times New Roman"/>
              </w:rPr>
              <w:t>10</w:t>
            </w:r>
            <w:r w:rsidRPr="003E6337">
              <w:rPr>
                <w:rFonts w:ascii="ISOCPEUR" w:hAnsi="ISOCPEUR" w:cs="Times New Roman"/>
              </w:rPr>
              <w:t>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EA37F7" w14:textId="4E2F8CBE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MVA20-1-0</w:t>
            </w:r>
            <w:r>
              <w:rPr>
                <w:rFonts w:ascii="ISOCPEUR" w:hAnsi="ISOCPEUR" w:cs="Times New Roman"/>
              </w:rPr>
              <w:t>10</w:t>
            </w:r>
            <w:r w:rsidRPr="0066397D">
              <w:rPr>
                <w:rFonts w:ascii="ISOCPEUR" w:hAnsi="ISOCPEUR" w:cs="Times New Roman"/>
              </w:rPr>
              <w:t>-C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71F9C4" w14:textId="1137454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8879192" w14:textId="10691F4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E85ED0" w14:textId="2BE22EB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48A240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2962CC5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39897EA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6D8B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65D3A0" w14:textId="1F267A8C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9C018F">
              <w:rPr>
                <w:rFonts w:ascii="ISOCPEUR" w:hAnsi="ISOCPEUR" w:cs="Times New Roman"/>
              </w:rPr>
              <w:t>Блок питания, сигнализации и связи БПС-21М3-24-КСД-Р, 24В, RS-485, Ethernet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C74A2D4" w14:textId="22380775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9C018F">
              <w:rPr>
                <w:rFonts w:ascii="ISOCPEUR" w:hAnsi="ISOCPEUR" w:cs="Times New Roman"/>
              </w:rPr>
              <w:t>ИБЯЛ.411111.047</w:t>
            </w:r>
            <w:r w:rsidRPr="00083770">
              <w:rPr>
                <w:rFonts w:ascii="ISOCPEUR" w:hAnsi="ISOCPEUR" w:cs="Times New Roman"/>
              </w:rPr>
              <w:t>-0</w:t>
            </w:r>
            <w:r>
              <w:rPr>
                <w:rFonts w:ascii="ISOCPEUR" w:hAnsi="ISOCPEUR" w:cs="Times New Roman"/>
              </w:rPr>
              <w:t>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9762AD" w14:textId="5A82C8A0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9C018F">
              <w:rPr>
                <w:rFonts w:ascii="ISOCPEUR" w:hAnsi="ISOCPEUR" w:cs="Times New Roman"/>
              </w:rPr>
              <w:t>БПС-21М3-24-КСД-Р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7B16184" w14:textId="66579A0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083770">
              <w:rPr>
                <w:rFonts w:ascii="ISOCPEUR" w:hAnsi="ISOCPEUR" w:cs="Times New Roman"/>
              </w:rPr>
              <w:t>ФГУП СПО "</w:t>
            </w:r>
            <w:proofErr w:type="spellStart"/>
            <w:r w:rsidRPr="00083770">
              <w:rPr>
                <w:rFonts w:ascii="ISOCPEUR" w:hAnsi="ISOCPEUR" w:cs="Times New Roman"/>
              </w:rPr>
              <w:t>Аналитприбор</w:t>
            </w:r>
            <w:proofErr w:type="spellEnd"/>
            <w:r w:rsidRPr="00083770">
              <w:rPr>
                <w:rFonts w:ascii="ISOCPEUR" w:hAnsi="ISOCPEUR" w:cs="Times New Roman"/>
              </w:rPr>
              <w:t>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F6B030" w14:textId="49BC308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D1F3DC" w14:textId="539F1AF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5851145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CF44F71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AEC786A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5B9F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76C2155" w14:textId="470B17B1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9C018F">
              <w:rPr>
                <w:rFonts w:ascii="ISOCPEUR" w:hAnsi="ISOCPEUR" w:cs="Times New Roman"/>
              </w:rPr>
              <w:t>Источник питания SDR-240-24, 220VAC/24VDC, 240Вт, 10А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A47833D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48267F8" w14:textId="0F98CEED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9C018F">
              <w:rPr>
                <w:rFonts w:ascii="ISOCPEUR" w:hAnsi="ISOCPEUR" w:cs="Times New Roman"/>
              </w:rPr>
              <w:t>SDR-240-24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9DB6065" w14:textId="7447039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Mean Well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00DF196" w14:textId="6362434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F9DABD" w14:textId="4BBBB8E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94956E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D98D33B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C59DEDA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46FA0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CCAFD01" w14:textId="7BB18C5F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DIN-рейка 35мм 30см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258EBD4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85BDD09" w14:textId="65630E86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YDN14-0030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73B84E1" w14:textId="243107D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6560B7" w14:textId="0805AE4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3C1010" w14:textId="5CFC7D7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412FE0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FD653C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59AD69E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22F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9457E9" w14:textId="5D67031E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Ограничитель на DIN-рейку (пластик)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FD4FBF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9E944E0" w14:textId="53EF8684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YXD12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5043431" w14:textId="2708500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532E70" w14:textId="04F2900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B297B72" w14:textId="688C4FE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718885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B8F5ACB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D053EA8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401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32EAFC1" w14:textId="69E3532C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Кабель-канал перфорированный 40х40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196850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C39FCD" w14:textId="50FAA689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CKM50-040-040-1-K03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D6540A" w14:textId="3AD3B0A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62D1EE" w14:textId="662D038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C908B" w14:textId="67ED64D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2E212B7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5F4D7BC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CE2A3D3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9A81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8D14126" w14:textId="1941EC7D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Клемма винтовая КВИ-2,5мм2 серая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BD1310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69138DC" w14:textId="111A383A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C3F26EA" w14:textId="35EBC11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DC4B46D" w14:textId="305C70A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4A9622" w14:textId="655A2E2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E6E7CB4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FB2E40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66AD9FF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1042B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F89A77D" w14:textId="4FA866B4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Клемма винтовая КВИ-2,5мм2 </w:t>
            </w:r>
            <w:r>
              <w:rPr>
                <w:rFonts w:ascii="ISOCPEUR" w:hAnsi="ISOCPEUR" w:cs="Times New Roman"/>
              </w:rPr>
              <w:t>синяя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EB0CED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5BA183" w14:textId="0A78E282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84FE804" w14:textId="5A9643E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84E1F5" w14:textId="51B7FB5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DD3B44" w14:textId="1A320D3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2374937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E008E95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EAA4B5D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9ECBE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53C1E73" w14:textId="0D313A24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Клемма винтовая КВИ-2,5мм2 </w:t>
            </w:r>
            <w:r>
              <w:rPr>
                <w:rFonts w:ascii="ISOCPEUR" w:hAnsi="ISOCPEUR" w:cs="Times New Roman"/>
              </w:rPr>
              <w:t>зелёная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68EB0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0E6AA6" w14:textId="34903E09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61E5818" w14:textId="1CA8B9A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52658E0" w14:textId="0FE657F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B2C6024" w14:textId="12C8751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712BF5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0B0188B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0A823CB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FCF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0AB7DE" w14:textId="2F40EA91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Шины на DIN-рейку в корпусе (кросс-модуль) ШНК 2х</w:t>
            </w:r>
            <w:r>
              <w:rPr>
                <w:rFonts w:ascii="ISOCPEUR" w:hAnsi="ISOCPEUR" w:cs="Times New Roman"/>
              </w:rPr>
              <w:t>7</w:t>
            </w:r>
            <w:r w:rsidRPr="006829D8">
              <w:rPr>
                <w:rFonts w:ascii="ISOCPEUR" w:hAnsi="ISOCPEUR" w:cs="Times New Roman"/>
              </w:rPr>
              <w:t xml:space="preserve"> L+PEN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3CB090" w14:textId="68739623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ШНК 2х</w:t>
            </w:r>
            <w:r>
              <w:rPr>
                <w:rFonts w:ascii="ISOCPEUR" w:hAnsi="ISOCPEUR" w:cs="Times New Roman"/>
              </w:rPr>
              <w:t>7</w:t>
            </w:r>
            <w:r w:rsidRPr="006829D8">
              <w:rPr>
                <w:rFonts w:ascii="ISOCPEUR" w:hAnsi="ISOCPEUR" w:cs="Times New Roman"/>
              </w:rPr>
              <w:t xml:space="preserve"> L+PEN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F4E7A40" w14:textId="3553B846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YND10-2-07-100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B4BF58" w14:textId="67D11D0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1D617E" w14:textId="5C54BB2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F320666" w14:textId="399D179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2C58E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95BC52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729F9FC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F16C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7478B6F" w14:textId="5A9FEEAD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Шина PE "земля" в корпусном изоляторе на DIN-рейку ШНИ-6х9-</w:t>
            </w:r>
            <w:r>
              <w:rPr>
                <w:rFonts w:ascii="ISOCPEUR" w:hAnsi="ISOCPEUR" w:cs="Times New Roman"/>
              </w:rPr>
              <w:t>8</w:t>
            </w:r>
            <w:r w:rsidRPr="006829D8">
              <w:rPr>
                <w:rFonts w:ascii="ISOCPEUR" w:hAnsi="ISOCPEUR" w:cs="Times New Roman"/>
              </w:rPr>
              <w:t>-К-З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BCFAF0" w14:textId="44943A5D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ШНИ-6х9-</w:t>
            </w:r>
            <w:r>
              <w:rPr>
                <w:rFonts w:ascii="ISOCPEUR" w:hAnsi="ISOCPEUR" w:cs="Times New Roman"/>
              </w:rPr>
              <w:t>8</w:t>
            </w:r>
            <w:r w:rsidRPr="006829D8">
              <w:rPr>
                <w:rFonts w:ascii="ISOCPEUR" w:hAnsi="ISOCPEUR" w:cs="Times New Roman"/>
              </w:rPr>
              <w:t>-К-З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F3AC51" w14:textId="058FE19F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YNN10-69-8KD-K06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268541" w14:textId="7BCF507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5D2E2B0" w14:textId="5B4E34C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64F25C5" w14:textId="624A960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568DA5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28E4641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714CD7B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83E65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FEAD77" w14:textId="29705D5E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Приборы и средства автоматизации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5182FA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E1A7500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078C71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4A3A63D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52D4E2D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61CC9EC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97B37B5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8813BC1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BC066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7B0E54B" w14:textId="3B64E05B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</w:t>
            </w:r>
            <w:r w:rsidRPr="00083770">
              <w:rPr>
                <w:rFonts w:ascii="ISOCPEUR" w:hAnsi="ISOCPEUR" w:cs="Times New Roman"/>
              </w:rPr>
              <w:t>атчик</w:t>
            </w:r>
            <w:r>
              <w:rPr>
                <w:rFonts w:ascii="ISOCPEUR" w:hAnsi="ISOCPEUR" w:cs="Times New Roman"/>
              </w:rPr>
              <w:t>-</w:t>
            </w:r>
            <w:r w:rsidRPr="00083770">
              <w:rPr>
                <w:rFonts w:ascii="ISOCPEUR" w:hAnsi="ISOCPEUR" w:cs="Times New Roman"/>
              </w:rPr>
              <w:t>сигнализатор</w:t>
            </w:r>
            <w:r>
              <w:rPr>
                <w:rFonts w:ascii="ISOCPEUR" w:hAnsi="ISOCPEUR" w:cs="Times New Roman"/>
              </w:rPr>
              <w:t xml:space="preserve"> ксилола</w:t>
            </w:r>
            <w:r w:rsidRPr="00083770">
              <w:rPr>
                <w:rFonts w:ascii="ISOCPEUR" w:hAnsi="ISOCPEUR" w:cs="Times New Roman"/>
              </w:rPr>
              <w:t xml:space="preserve"> термохимический</w:t>
            </w:r>
            <w:r>
              <w:rPr>
                <w:rFonts w:ascii="ISOCPEUR" w:hAnsi="ISOCPEUR" w:cs="Times New Roman"/>
              </w:rPr>
              <w:t>,</w:t>
            </w:r>
            <w:r w:rsidRPr="00083770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одноканальный, </w:t>
            </w:r>
            <w:r w:rsidRPr="00117320">
              <w:rPr>
                <w:rFonts w:ascii="ISOCPEUR" w:hAnsi="ISOCPEUR" w:cs="Times New Roman"/>
              </w:rPr>
              <w:t>0-50 % НКПР</w:t>
            </w:r>
            <w:r>
              <w:rPr>
                <w:rFonts w:ascii="ISOCPEUR" w:hAnsi="ISOCPEUR" w:cs="Times New Roman"/>
              </w:rPr>
              <w:t>, стационарный,</w:t>
            </w:r>
            <w:r w:rsidRPr="00083770">
              <w:rPr>
                <w:rFonts w:ascii="ISOCPEUR" w:hAnsi="ISOCPEUR" w:cs="Times New Roman"/>
              </w:rPr>
              <w:t xml:space="preserve"> цифров</w:t>
            </w:r>
            <w:r>
              <w:rPr>
                <w:rFonts w:ascii="ISOCPEUR" w:hAnsi="ISOCPEUR" w:cs="Times New Roman"/>
              </w:rPr>
              <w:t>ая</w:t>
            </w:r>
            <w:r w:rsidRPr="00083770">
              <w:rPr>
                <w:rFonts w:ascii="ISOCPEUR" w:hAnsi="ISOCPEUR" w:cs="Times New Roman"/>
              </w:rPr>
              <w:t xml:space="preserve"> индикаци</w:t>
            </w:r>
            <w:r>
              <w:rPr>
                <w:rFonts w:ascii="ISOCPEUR" w:hAnsi="ISOCPEUR" w:cs="Times New Roman"/>
              </w:rPr>
              <w:t>я</w:t>
            </w:r>
            <w:r w:rsidRPr="00083770">
              <w:rPr>
                <w:rFonts w:ascii="ISOCPEUR" w:hAnsi="ISOCPEUR" w:cs="Times New Roman"/>
              </w:rPr>
              <w:t xml:space="preserve">, </w:t>
            </w:r>
            <w:r w:rsidRPr="0033395A">
              <w:rPr>
                <w:rFonts w:ascii="ISOCPEUR" w:hAnsi="ISOCPEUR" w:cs="Times New Roman"/>
              </w:rPr>
              <w:t>4-20мА, RS-485, 3 реле, IP66, 1ExdIICT6, -40</w:t>
            </w:r>
            <w:r>
              <w:rPr>
                <w:rFonts w:ascii="ISOCPEUR" w:hAnsi="ISOCPEUR" w:cs="Times New Roman"/>
              </w:rPr>
              <w:t>…</w:t>
            </w:r>
            <w:r w:rsidRPr="0033395A">
              <w:rPr>
                <w:rFonts w:ascii="ISOCPEUR" w:hAnsi="ISOCPEUR" w:cs="Times New Roman"/>
              </w:rPr>
              <w:t>+50°С, питание 10-32В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85938B9" w14:textId="544EF3F8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083770">
              <w:rPr>
                <w:rFonts w:ascii="ISOCPEUR" w:hAnsi="ISOCPEUR" w:cs="Times New Roman"/>
              </w:rPr>
              <w:t>ИБЯЛ.413216.044-08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E2002D" w14:textId="73F256D8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07181">
              <w:rPr>
                <w:rFonts w:ascii="ISOCPEUR" w:hAnsi="ISOCPEUR" w:cs="Times New Roman"/>
              </w:rPr>
              <w:t>ДАТ-М-06ТР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62D9890" w14:textId="32FA8FE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083770">
              <w:rPr>
                <w:rFonts w:ascii="ISOCPEUR" w:hAnsi="ISOCPEUR" w:cs="Times New Roman"/>
              </w:rPr>
              <w:t>ФГУП СПО "</w:t>
            </w:r>
            <w:proofErr w:type="spellStart"/>
            <w:r w:rsidRPr="00083770">
              <w:rPr>
                <w:rFonts w:ascii="ISOCPEUR" w:hAnsi="ISOCPEUR" w:cs="Times New Roman"/>
              </w:rPr>
              <w:t>Аналитприбор</w:t>
            </w:r>
            <w:proofErr w:type="spellEnd"/>
            <w:r w:rsidRPr="00083770">
              <w:rPr>
                <w:rFonts w:ascii="ISOCPEUR" w:hAnsi="ISOCPEUR" w:cs="Times New Roman"/>
              </w:rPr>
              <w:t>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429A76" w14:textId="51709A3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2C8C05" w14:textId="35B6683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0445B4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2F2D279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F2BD88F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461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3488B3" w14:textId="321F1D9B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</w:t>
            </w:r>
            <w:r w:rsidRPr="00083770">
              <w:rPr>
                <w:rFonts w:ascii="ISOCPEUR" w:hAnsi="ISOCPEUR" w:cs="Times New Roman"/>
              </w:rPr>
              <w:t>атчик</w:t>
            </w:r>
            <w:r>
              <w:rPr>
                <w:rFonts w:ascii="ISOCPEUR" w:hAnsi="ISOCPEUR" w:cs="Times New Roman"/>
              </w:rPr>
              <w:t>-</w:t>
            </w:r>
            <w:r w:rsidRPr="00083770">
              <w:rPr>
                <w:rFonts w:ascii="ISOCPEUR" w:hAnsi="ISOCPEUR" w:cs="Times New Roman"/>
              </w:rPr>
              <w:t>сигнализатор</w:t>
            </w:r>
            <w:r>
              <w:rPr>
                <w:rFonts w:ascii="ISOCPEUR" w:hAnsi="ISOCPEUR" w:cs="Times New Roman"/>
              </w:rPr>
              <w:t xml:space="preserve"> сольвента</w:t>
            </w:r>
            <w:r w:rsidRPr="00083770">
              <w:rPr>
                <w:rFonts w:ascii="ISOCPEUR" w:hAnsi="ISOCPEUR" w:cs="Times New Roman"/>
              </w:rPr>
              <w:t xml:space="preserve"> термохимический</w:t>
            </w:r>
            <w:r>
              <w:rPr>
                <w:rFonts w:ascii="ISOCPEUR" w:hAnsi="ISOCPEUR" w:cs="Times New Roman"/>
              </w:rPr>
              <w:t>,</w:t>
            </w:r>
            <w:r w:rsidRPr="00083770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одноканальный, </w:t>
            </w:r>
            <w:r w:rsidRPr="00117320">
              <w:rPr>
                <w:rFonts w:ascii="ISOCPEUR" w:hAnsi="ISOCPEUR" w:cs="Times New Roman"/>
              </w:rPr>
              <w:t>0-50 % НКПР</w:t>
            </w:r>
            <w:r>
              <w:rPr>
                <w:rFonts w:ascii="ISOCPEUR" w:hAnsi="ISOCPEUR" w:cs="Times New Roman"/>
              </w:rPr>
              <w:t>, стационарный,</w:t>
            </w:r>
            <w:r w:rsidRPr="00083770">
              <w:rPr>
                <w:rFonts w:ascii="ISOCPEUR" w:hAnsi="ISOCPEUR" w:cs="Times New Roman"/>
              </w:rPr>
              <w:t xml:space="preserve"> цифров</w:t>
            </w:r>
            <w:r>
              <w:rPr>
                <w:rFonts w:ascii="ISOCPEUR" w:hAnsi="ISOCPEUR" w:cs="Times New Roman"/>
              </w:rPr>
              <w:t>ая</w:t>
            </w:r>
            <w:r w:rsidRPr="00083770">
              <w:rPr>
                <w:rFonts w:ascii="ISOCPEUR" w:hAnsi="ISOCPEUR" w:cs="Times New Roman"/>
              </w:rPr>
              <w:t xml:space="preserve"> индикаци</w:t>
            </w:r>
            <w:r>
              <w:rPr>
                <w:rFonts w:ascii="ISOCPEUR" w:hAnsi="ISOCPEUR" w:cs="Times New Roman"/>
              </w:rPr>
              <w:t>я</w:t>
            </w:r>
            <w:r w:rsidRPr="00083770">
              <w:rPr>
                <w:rFonts w:ascii="ISOCPEUR" w:hAnsi="ISOCPEUR" w:cs="Times New Roman"/>
              </w:rPr>
              <w:t xml:space="preserve">, </w:t>
            </w:r>
            <w:r w:rsidRPr="0033395A">
              <w:rPr>
                <w:rFonts w:ascii="ISOCPEUR" w:hAnsi="ISOCPEUR" w:cs="Times New Roman"/>
              </w:rPr>
              <w:t>4-20мА, RS-485, 3 реле, IP66, 1ExdIICT6, -40</w:t>
            </w:r>
            <w:r>
              <w:rPr>
                <w:rFonts w:ascii="ISOCPEUR" w:hAnsi="ISOCPEUR" w:cs="Times New Roman"/>
              </w:rPr>
              <w:t>…</w:t>
            </w:r>
            <w:r w:rsidRPr="0033395A">
              <w:rPr>
                <w:rFonts w:ascii="ISOCPEUR" w:hAnsi="ISOCPEUR" w:cs="Times New Roman"/>
              </w:rPr>
              <w:t>+50°С, питание 10-32В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6CFD6B" w14:textId="3BF4B698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083770">
              <w:rPr>
                <w:rFonts w:ascii="ISOCPEUR" w:hAnsi="ISOCPEUR" w:cs="Times New Roman"/>
              </w:rPr>
              <w:t>ИБЯЛ.413216.044-08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42A2CD" w14:textId="360DB984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07181">
              <w:rPr>
                <w:rFonts w:ascii="ISOCPEUR" w:hAnsi="ISOCPEUR" w:cs="Times New Roman"/>
              </w:rPr>
              <w:t>ДАТ-М-06ТР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6C5D67" w14:textId="4792BDB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083770">
              <w:rPr>
                <w:rFonts w:ascii="ISOCPEUR" w:hAnsi="ISOCPEUR" w:cs="Times New Roman"/>
              </w:rPr>
              <w:t>ФГУП СПО "</w:t>
            </w:r>
            <w:proofErr w:type="spellStart"/>
            <w:r w:rsidRPr="00083770">
              <w:rPr>
                <w:rFonts w:ascii="ISOCPEUR" w:hAnsi="ISOCPEUR" w:cs="Times New Roman"/>
              </w:rPr>
              <w:t>Аналитприбор</w:t>
            </w:r>
            <w:proofErr w:type="spellEnd"/>
            <w:r w:rsidRPr="00083770">
              <w:rPr>
                <w:rFonts w:ascii="ISOCPEUR" w:hAnsi="ISOCPEUR" w:cs="Times New Roman"/>
              </w:rPr>
              <w:t>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480479" w14:textId="638406B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8E05771" w14:textId="45EF387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8780D0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66581A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32C13C1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75CC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CE4AD5" w14:textId="262D6912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</w:t>
            </w:r>
            <w:r w:rsidRPr="00083770">
              <w:rPr>
                <w:rFonts w:ascii="ISOCPEUR" w:hAnsi="ISOCPEUR" w:cs="Times New Roman"/>
              </w:rPr>
              <w:t>атчик</w:t>
            </w:r>
            <w:r>
              <w:rPr>
                <w:rFonts w:ascii="ISOCPEUR" w:hAnsi="ISOCPEUR" w:cs="Times New Roman"/>
              </w:rPr>
              <w:t>-</w:t>
            </w:r>
            <w:r w:rsidRPr="00083770">
              <w:rPr>
                <w:rFonts w:ascii="ISOCPEUR" w:hAnsi="ISOCPEUR" w:cs="Times New Roman"/>
              </w:rPr>
              <w:t>сигнализатор</w:t>
            </w:r>
            <w:r>
              <w:rPr>
                <w:rFonts w:ascii="ISOCPEUR" w:hAnsi="ISOCPEUR" w:cs="Times New Roman"/>
              </w:rPr>
              <w:t xml:space="preserve"> толуола</w:t>
            </w:r>
            <w:r w:rsidRPr="00083770">
              <w:rPr>
                <w:rFonts w:ascii="ISOCPEUR" w:hAnsi="ISOCPEUR" w:cs="Times New Roman"/>
              </w:rPr>
              <w:t xml:space="preserve"> термохимический</w:t>
            </w:r>
            <w:r>
              <w:rPr>
                <w:rFonts w:ascii="ISOCPEUR" w:hAnsi="ISOCPEUR" w:cs="Times New Roman"/>
              </w:rPr>
              <w:t>,</w:t>
            </w:r>
            <w:r w:rsidRPr="00083770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одноканальный, </w:t>
            </w:r>
            <w:r w:rsidRPr="00117320">
              <w:rPr>
                <w:rFonts w:ascii="ISOCPEUR" w:hAnsi="ISOCPEUR" w:cs="Times New Roman"/>
              </w:rPr>
              <w:t>0-50 % НКПР</w:t>
            </w:r>
            <w:r>
              <w:rPr>
                <w:rFonts w:ascii="ISOCPEUR" w:hAnsi="ISOCPEUR" w:cs="Times New Roman"/>
              </w:rPr>
              <w:t>, стационарный,</w:t>
            </w:r>
            <w:r w:rsidRPr="00083770">
              <w:rPr>
                <w:rFonts w:ascii="ISOCPEUR" w:hAnsi="ISOCPEUR" w:cs="Times New Roman"/>
              </w:rPr>
              <w:t xml:space="preserve"> цифров</w:t>
            </w:r>
            <w:r>
              <w:rPr>
                <w:rFonts w:ascii="ISOCPEUR" w:hAnsi="ISOCPEUR" w:cs="Times New Roman"/>
              </w:rPr>
              <w:t>ая</w:t>
            </w:r>
            <w:r w:rsidRPr="00083770">
              <w:rPr>
                <w:rFonts w:ascii="ISOCPEUR" w:hAnsi="ISOCPEUR" w:cs="Times New Roman"/>
              </w:rPr>
              <w:t xml:space="preserve"> индикаци</w:t>
            </w:r>
            <w:r>
              <w:rPr>
                <w:rFonts w:ascii="ISOCPEUR" w:hAnsi="ISOCPEUR" w:cs="Times New Roman"/>
              </w:rPr>
              <w:t>я</w:t>
            </w:r>
            <w:r w:rsidRPr="00083770">
              <w:rPr>
                <w:rFonts w:ascii="ISOCPEUR" w:hAnsi="ISOCPEUR" w:cs="Times New Roman"/>
              </w:rPr>
              <w:t xml:space="preserve">, </w:t>
            </w:r>
            <w:r w:rsidRPr="0033395A">
              <w:rPr>
                <w:rFonts w:ascii="ISOCPEUR" w:hAnsi="ISOCPEUR" w:cs="Times New Roman"/>
              </w:rPr>
              <w:t>4-20мА, RS-485, 3 реле, IP66, 1ExdIICT6, -40</w:t>
            </w:r>
            <w:r>
              <w:rPr>
                <w:rFonts w:ascii="ISOCPEUR" w:hAnsi="ISOCPEUR" w:cs="Times New Roman"/>
              </w:rPr>
              <w:t>…</w:t>
            </w:r>
            <w:r w:rsidRPr="0033395A">
              <w:rPr>
                <w:rFonts w:ascii="ISOCPEUR" w:hAnsi="ISOCPEUR" w:cs="Times New Roman"/>
              </w:rPr>
              <w:t>+50°С, питание 10-32В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98460" w14:textId="48A53126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083770">
              <w:rPr>
                <w:rFonts w:ascii="ISOCPEUR" w:hAnsi="ISOCPEUR" w:cs="Times New Roman"/>
              </w:rPr>
              <w:t>ИБЯЛ.413216.044-08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DF83D27" w14:textId="045B6D3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07181">
              <w:rPr>
                <w:rFonts w:ascii="ISOCPEUR" w:hAnsi="ISOCPEUR" w:cs="Times New Roman"/>
              </w:rPr>
              <w:t>ДАТ-М-06ТР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74ED8AF" w14:textId="4279901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083770">
              <w:rPr>
                <w:rFonts w:ascii="ISOCPEUR" w:hAnsi="ISOCPEUR" w:cs="Times New Roman"/>
              </w:rPr>
              <w:t>ФГУП СПО "</w:t>
            </w:r>
            <w:proofErr w:type="spellStart"/>
            <w:r w:rsidRPr="00083770">
              <w:rPr>
                <w:rFonts w:ascii="ISOCPEUR" w:hAnsi="ISOCPEUR" w:cs="Times New Roman"/>
              </w:rPr>
              <w:t>Аналитприбор</w:t>
            </w:r>
            <w:proofErr w:type="spellEnd"/>
            <w:r w:rsidRPr="00083770">
              <w:rPr>
                <w:rFonts w:ascii="ISOCPEUR" w:hAnsi="ISOCPEUR" w:cs="Times New Roman"/>
              </w:rPr>
              <w:t>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6DB9169" w14:textId="4C99127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6628D6" w14:textId="207BC40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395C5B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598D4E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2249EE1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EC6A7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17D1F4" w14:textId="4CBAEAEB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</w:t>
            </w:r>
            <w:r w:rsidRPr="00083770">
              <w:rPr>
                <w:rFonts w:ascii="ISOCPEUR" w:hAnsi="ISOCPEUR" w:cs="Times New Roman"/>
              </w:rPr>
              <w:t>атчик</w:t>
            </w:r>
            <w:r>
              <w:rPr>
                <w:rFonts w:ascii="ISOCPEUR" w:hAnsi="ISOCPEUR" w:cs="Times New Roman"/>
              </w:rPr>
              <w:t>-</w:t>
            </w:r>
            <w:r w:rsidRPr="00083770">
              <w:rPr>
                <w:rFonts w:ascii="ISOCPEUR" w:hAnsi="ISOCPEUR" w:cs="Times New Roman"/>
              </w:rPr>
              <w:t>сигнализатор</w:t>
            </w:r>
            <w:r>
              <w:rPr>
                <w:rFonts w:ascii="ISOCPEUR" w:hAnsi="ISOCPEUR" w:cs="Times New Roman"/>
              </w:rPr>
              <w:t xml:space="preserve"> </w:t>
            </w:r>
            <w:proofErr w:type="spellStart"/>
            <w:r>
              <w:rPr>
                <w:rFonts w:ascii="ISOCPEUR" w:hAnsi="ISOCPEUR" w:cs="Times New Roman"/>
              </w:rPr>
              <w:t>уайт-спитира</w:t>
            </w:r>
            <w:proofErr w:type="spellEnd"/>
            <w:r w:rsidRPr="00083770">
              <w:rPr>
                <w:rFonts w:ascii="ISOCPEUR" w:hAnsi="ISOCPEUR" w:cs="Times New Roman"/>
              </w:rPr>
              <w:t xml:space="preserve"> термохимический</w:t>
            </w:r>
            <w:r>
              <w:rPr>
                <w:rFonts w:ascii="ISOCPEUR" w:hAnsi="ISOCPEUR" w:cs="Times New Roman"/>
              </w:rPr>
              <w:t>,</w:t>
            </w:r>
            <w:r w:rsidRPr="00083770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 xml:space="preserve">одноканальный, </w:t>
            </w:r>
            <w:r w:rsidRPr="00117320">
              <w:rPr>
                <w:rFonts w:ascii="ISOCPEUR" w:hAnsi="ISOCPEUR" w:cs="Times New Roman"/>
              </w:rPr>
              <w:t>0-50 % НКПР</w:t>
            </w:r>
            <w:r>
              <w:rPr>
                <w:rFonts w:ascii="ISOCPEUR" w:hAnsi="ISOCPEUR" w:cs="Times New Roman"/>
              </w:rPr>
              <w:t>, стационарный,</w:t>
            </w:r>
            <w:r w:rsidRPr="00083770">
              <w:rPr>
                <w:rFonts w:ascii="ISOCPEUR" w:hAnsi="ISOCPEUR" w:cs="Times New Roman"/>
              </w:rPr>
              <w:t xml:space="preserve"> цифров</w:t>
            </w:r>
            <w:r>
              <w:rPr>
                <w:rFonts w:ascii="ISOCPEUR" w:hAnsi="ISOCPEUR" w:cs="Times New Roman"/>
              </w:rPr>
              <w:t>ая</w:t>
            </w:r>
            <w:r w:rsidRPr="00083770">
              <w:rPr>
                <w:rFonts w:ascii="ISOCPEUR" w:hAnsi="ISOCPEUR" w:cs="Times New Roman"/>
              </w:rPr>
              <w:t xml:space="preserve"> индикаци</w:t>
            </w:r>
            <w:r>
              <w:rPr>
                <w:rFonts w:ascii="ISOCPEUR" w:hAnsi="ISOCPEUR" w:cs="Times New Roman"/>
              </w:rPr>
              <w:t>я</w:t>
            </w:r>
            <w:r w:rsidRPr="00083770">
              <w:rPr>
                <w:rFonts w:ascii="ISOCPEUR" w:hAnsi="ISOCPEUR" w:cs="Times New Roman"/>
              </w:rPr>
              <w:t xml:space="preserve">, </w:t>
            </w:r>
            <w:r w:rsidRPr="0033395A">
              <w:rPr>
                <w:rFonts w:ascii="ISOCPEUR" w:hAnsi="ISOCPEUR" w:cs="Times New Roman"/>
              </w:rPr>
              <w:t>4-20мА, RS-485, 3 реле, IP66, 1ExdIICT6, -40</w:t>
            </w:r>
            <w:r>
              <w:rPr>
                <w:rFonts w:ascii="ISOCPEUR" w:hAnsi="ISOCPEUR" w:cs="Times New Roman"/>
              </w:rPr>
              <w:t>…</w:t>
            </w:r>
            <w:r w:rsidRPr="0033395A">
              <w:rPr>
                <w:rFonts w:ascii="ISOCPEUR" w:hAnsi="ISOCPEUR" w:cs="Times New Roman"/>
              </w:rPr>
              <w:t>+50°С, питание 10-32В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DDE5CF3" w14:textId="3E8283E4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083770">
              <w:rPr>
                <w:rFonts w:ascii="ISOCPEUR" w:hAnsi="ISOCPEUR" w:cs="Times New Roman"/>
              </w:rPr>
              <w:t>ИБЯЛ.413216.044-08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6A0B1EB" w14:textId="300AA94E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07181">
              <w:rPr>
                <w:rFonts w:ascii="ISOCPEUR" w:hAnsi="ISOCPEUR" w:cs="Times New Roman"/>
              </w:rPr>
              <w:t>ДАТ-М-06ТР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DD63D78" w14:textId="240DE94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083770">
              <w:rPr>
                <w:rFonts w:ascii="ISOCPEUR" w:hAnsi="ISOCPEUR" w:cs="Times New Roman"/>
              </w:rPr>
              <w:t>ФГУП СПО "</w:t>
            </w:r>
            <w:proofErr w:type="spellStart"/>
            <w:r w:rsidRPr="00083770">
              <w:rPr>
                <w:rFonts w:ascii="ISOCPEUR" w:hAnsi="ISOCPEUR" w:cs="Times New Roman"/>
              </w:rPr>
              <w:t>Аналитприбор</w:t>
            </w:r>
            <w:proofErr w:type="spellEnd"/>
            <w:r w:rsidRPr="00083770">
              <w:rPr>
                <w:rFonts w:ascii="ISOCPEUR" w:hAnsi="ISOCPEUR" w:cs="Times New Roman"/>
              </w:rPr>
              <w:t>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F00E7CF" w14:textId="44BA4D3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0C9A10E" w14:textId="4D75274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2345A0C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6D6F4E88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36FFEBB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A737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5EA478" w14:textId="58E50B69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Кабельный ввод </w:t>
            </w:r>
            <w:r w:rsidRPr="00117320">
              <w:rPr>
                <w:rFonts w:ascii="ISOCPEUR" w:hAnsi="ISOCPEUR" w:cs="Times New Roman"/>
              </w:rPr>
              <w:t xml:space="preserve">из стали для подключения </w:t>
            </w:r>
            <w:r>
              <w:rPr>
                <w:rFonts w:ascii="ISOCPEUR" w:hAnsi="ISOCPEUR" w:cs="Times New Roman"/>
              </w:rPr>
              <w:t xml:space="preserve">бронированного кабеля </w:t>
            </w:r>
            <w:r>
              <w:rPr>
                <w:rFonts w:ascii="ISOCPEUR" w:hAnsi="ISOCPEUR" w:cs="Times New Roman"/>
                <w:lang w:val="en-US"/>
              </w:rPr>
              <w:t>D</w:t>
            </w:r>
            <w:r w:rsidRPr="000667F5">
              <w:rPr>
                <w:rFonts w:ascii="ISOCPEUR" w:hAnsi="ISOCPEUR" w:cs="Times New Roman"/>
              </w:rPr>
              <w:t>=</w:t>
            </w:r>
            <w:r>
              <w:rPr>
                <w:rFonts w:ascii="ISOCPEUR" w:hAnsi="ISOCPEUR" w:cs="Times New Roman"/>
              </w:rPr>
              <w:t>7-17мм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ED89857" w14:textId="4DCF6BE6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083770">
              <w:rPr>
                <w:rFonts w:ascii="ISOCPEUR" w:hAnsi="ISOCPEUR" w:cs="Times New Roman"/>
              </w:rPr>
              <w:t>ИБЯЛ</w:t>
            </w:r>
            <w:r>
              <w:rPr>
                <w:rFonts w:ascii="ISOCPEUR" w:hAnsi="ISOCPEUR" w:cs="Times New Roman"/>
              </w:rPr>
              <w:t>.</w:t>
            </w:r>
            <w:r w:rsidRPr="00083770">
              <w:rPr>
                <w:rFonts w:ascii="ISOCPEUR" w:hAnsi="ISOCPEUR" w:cs="Times New Roman"/>
              </w:rPr>
              <w:t>305311</w:t>
            </w:r>
            <w:r>
              <w:rPr>
                <w:rFonts w:ascii="ISOCPEUR" w:hAnsi="ISOCPEUR" w:cs="Times New Roman"/>
              </w:rPr>
              <w:t>.</w:t>
            </w:r>
            <w:r w:rsidRPr="00083770">
              <w:rPr>
                <w:rFonts w:ascii="ISOCPEUR" w:hAnsi="ISOCPEUR" w:cs="Times New Roman"/>
              </w:rPr>
              <w:t>011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659081E" w14:textId="0FBC4969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3395A">
              <w:rPr>
                <w:rFonts w:ascii="ISOCPEUR" w:hAnsi="ISOCPEUR" w:cs="Times New Roman"/>
              </w:rPr>
              <w:t>ВК-С-ВЭЛ2Б</w:t>
            </w:r>
            <w:r>
              <w:rPr>
                <w:rFonts w:ascii="ISOCPEUR" w:hAnsi="ISOCPEUR" w:cs="Times New Roman"/>
              </w:rPr>
              <w:t>М</w:t>
            </w:r>
            <w:r w:rsidRPr="0033395A">
              <w:rPr>
                <w:rFonts w:ascii="ISOCPEUR" w:hAnsi="ISOCPEUR" w:cs="Times New Roman"/>
              </w:rPr>
              <w:t>-М20-ЕхdG-В1,5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991773" w14:textId="7035970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083770">
              <w:rPr>
                <w:rFonts w:ascii="ISOCPEUR" w:hAnsi="ISOCPEUR" w:cs="Times New Roman"/>
              </w:rPr>
              <w:t>ФГУП СПО "</w:t>
            </w:r>
            <w:proofErr w:type="spellStart"/>
            <w:r w:rsidRPr="00083770">
              <w:rPr>
                <w:rFonts w:ascii="ISOCPEUR" w:hAnsi="ISOCPEUR" w:cs="Times New Roman"/>
              </w:rPr>
              <w:t>Аналитприбор</w:t>
            </w:r>
            <w:proofErr w:type="spellEnd"/>
            <w:r w:rsidRPr="00083770">
              <w:rPr>
                <w:rFonts w:ascii="ISOCPEUR" w:hAnsi="ISOCPEUR" w:cs="Times New Roman"/>
              </w:rPr>
              <w:t>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C258B97" w14:textId="52EF9CB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7690097" w14:textId="6F093A0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486770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EB51193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280E869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80BB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D8E3B49" w14:textId="3051E8F6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851F96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2197C95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6CD37B8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DF74A5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8ABFE0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EFB75D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45A2D19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B030326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0ACD5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5D3330F" w14:textId="3E5CDC9B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монтажный универсальный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систем сигнализации и управления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 и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в проволочной броне, экранированный,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5AA275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A1764CF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E8307E2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3D222CC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F8DC0B4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C269601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F556B52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DBA86B6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CCB41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2E5F98" w14:textId="0B87F330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ГЕРДА-</w:t>
            </w:r>
            <w:proofErr w:type="spellStart"/>
            <w:r>
              <w:rPr>
                <w:rFonts w:ascii="ISOCPEUR" w:hAnsi="ISOCPEUR" w:cs="Times New Roman"/>
              </w:rPr>
              <w:t>КВК</w:t>
            </w:r>
            <w:r w:rsidRPr="00C438EB">
              <w:rPr>
                <w:rFonts w:ascii="ISOCPEUR" w:hAnsi="ISOCPEUR" w:cs="Times New Roman"/>
              </w:rPr>
              <w:t>нг</w:t>
            </w:r>
            <w:proofErr w:type="spellEnd"/>
            <w:r w:rsidRPr="00C438EB">
              <w:rPr>
                <w:rFonts w:ascii="ISOCPEUR" w:hAnsi="ISOCPEUR" w:cs="Times New Roman"/>
              </w:rPr>
              <w:t xml:space="preserve">(А)-LS </w:t>
            </w:r>
            <w:r>
              <w:rPr>
                <w:rFonts w:ascii="ISOCPEUR" w:hAnsi="ISOCPEUR" w:cs="Times New Roman"/>
              </w:rPr>
              <w:t>2</w:t>
            </w:r>
            <w:r w:rsidRPr="00C438EB">
              <w:rPr>
                <w:rFonts w:ascii="ISOCPEUR" w:hAnsi="ISOCPEUR" w:cs="Times New Roman"/>
              </w:rPr>
              <w:t>х2х</w:t>
            </w:r>
            <w:r>
              <w:rPr>
                <w:rFonts w:ascii="ISOCPEUR" w:hAnsi="ISOCPEUR" w:cs="Times New Roman"/>
              </w:rPr>
              <w:t>1</w:t>
            </w:r>
            <w:r w:rsidRPr="00C438EB">
              <w:rPr>
                <w:rFonts w:ascii="ISOCPEUR" w:hAnsi="ISOCPEUR" w:cs="Times New Roman"/>
              </w:rPr>
              <w:t>,</w:t>
            </w:r>
            <w:r>
              <w:rPr>
                <w:rFonts w:ascii="ISOCPEUR" w:hAnsi="ISOCPEUR" w:cs="Times New Roman"/>
              </w:rPr>
              <w:t>0</w:t>
            </w:r>
            <w:r w:rsidRPr="00C438EB">
              <w:rPr>
                <w:rFonts w:ascii="ISOCPEUR" w:hAnsi="ISOCPEUR" w:cs="Times New Roman"/>
              </w:rPr>
              <w:t xml:space="preserve"> </w:t>
            </w:r>
            <w:r w:rsidRPr="00F309E7">
              <w:rPr>
                <w:rFonts w:ascii="ISOCPEUR" w:hAnsi="ISOCPEUR" w:cs="Times New Roman"/>
              </w:rPr>
              <w:t>мм²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5162208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24889E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99C49B" w14:textId="798939D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18326B" w14:textId="207D29A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5310FB" w14:textId="75EF1BC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1400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3BF4C6A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CE3798A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2988CC1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E3D3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B6F436" w14:textId="61978566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Кабель</w:t>
            </w:r>
            <w:r w:rsidRPr="00213517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витая пара</w:t>
            </w:r>
            <w:r w:rsidRPr="00C84059">
              <w:rPr>
                <w:rFonts w:ascii="ISOCPEUR" w:hAnsi="ISOCPEUR" w:cs="Times New Roman"/>
              </w:rPr>
              <w:t xml:space="preserve"> категории 5e, U/UTP, 4 пары, 24 AWG, LSZH, внутренней прокладки, фиолетовый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FC39E4C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E9CABFE" w14:textId="0CE5737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39-504-5e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B7EF5C9" w14:textId="598AAAA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MOLEX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A7D092" w14:textId="37C1215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F965DA" w14:textId="0C6C352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AC53CEE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6BBF3D1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DC29D49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C8E7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6D280EF" w14:textId="38A40371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213517">
              <w:rPr>
                <w:rFonts w:ascii="ISOCPEUR" w:hAnsi="ISOCPEUR" w:cs="Times New Roman"/>
              </w:rPr>
              <w:t>Коннектор RJ-45 под витую пару быстрой установки, категория 5e, универсальный (для одножильного и многожильного кабеля)</w:t>
            </w:r>
            <w:r>
              <w:rPr>
                <w:rFonts w:ascii="ISOCPEUR" w:hAnsi="ISOCPEUR" w:cs="Times New Roman"/>
              </w:rPr>
              <w:t xml:space="preserve">, </w:t>
            </w:r>
            <w:r w:rsidRPr="00213517">
              <w:rPr>
                <w:rFonts w:ascii="ISOCPEUR" w:hAnsi="ISOCPEUR" w:cs="Times New Roman"/>
              </w:rPr>
              <w:t>8P8C-FC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4A94DE1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1D90A5" w14:textId="0724DA9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10794с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42F6F7" w14:textId="2BE1E8A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213517">
              <w:rPr>
                <w:rFonts w:ascii="ISOCPEUR" w:hAnsi="ISOCPEUR" w:cs="Times New Roman"/>
              </w:rPr>
              <w:t>Cabeus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092039" w14:textId="14A84CA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425F0E9" w14:textId="17917CA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98226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D6D1B71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5F1C715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0505B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E79BBC" w14:textId="6E2DB71D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 (общие для двух систем контроля загазованности)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4E4B9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B7E1CF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F5EB43D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F357388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9E0D7B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78293B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6ED2BEE2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2C896CD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F4885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3DF2A2" w14:textId="788AD334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неперфорированный,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100х50х3000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91DBEF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AF4AAC" w14:textId="00D5616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7D08312" w14:textId="1505D13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5413A87" w14:textId="1B389C1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6F49F2" w14:textId="63004BA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74C15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4296305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C689A40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0419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00013D0" w14:textId="7A1BBD27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100х3000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04FF82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CAFC1D" w14:textId="15346B45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636AEDD" w14:textId="1703F15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DF3552" w14:textId="0D4E3DB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00D46E2" w14:textId="31732C9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865198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99035B1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F7E5524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83D4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662717" w14:textId="3046F867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BF69DB5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F0D086F" w14:textId="2DB4648E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20988CE" w14:textId="7C826CF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2D211B1" w14:textId="329AD6E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FFD7863" w14:textId="1165D7E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00339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4C75E6C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ABCE599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FBF3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928A1F" w14:textId="20A127B0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0792A">
              <w:rPr>
                <w:rFonts w:ascii="ISOCPEUR" w:hAnsi="ISOCPEUR" w:cs="Times New Roman"/>
              </w:rPr>
              <w:t>Заглушка цельная ТС 1</w:t>
            </w:r>
            <w:r>
              <w:rPr>
                <w:rFonts w:ascii="ISOCPEUR" w:hAnsi="ISOCPEUR" w:cs="Times New Roman"/>
              </w:rPr>
              <w:t>0</w:t>
            </w:r>
            <w:r w:rsidRPr="00F0792A">
              <w:rPr>
                <w:rFonts w:ascii="ISOCPEUR" w:hAnsi="ISOCPEUR" w:cs="Times New Roman"/>
              </w:rPr>
              <w:t>0х50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2C98FD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111DC" w14:textId="617C60E1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</w:t>
            </w:r>
            <w:r>
              <w:rPr>
                <w:rFonts w:ascii="ISOCPEUR" w:hAnsi="ISOCPEUR" w:cs="Times New Roman"/>
              </w:rPr>
              <w:t>0193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3371970" w14:textId="7B9D7EB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3D7A28B" w14:textId="6007BA7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83ABED" w14:textId="45051DF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677F7B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D929076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7DD498B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0DC6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E04D4E" w14:textId="0F25C6D9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CDV 90 вертикальный внеш. осн.</w:t>
            </w:r>
            <w:r>
              <w:rPr>
                <w:rFonts w:ascii="ISOCPEUR" w:hAnsi="ISOCPEUR" w:cs="Times New Roman"/>
              </w:rPr>
              <w:t>1</w:t>
            </w:r>
            <w:r w:rsidRPr="00D23D96">
              <w:rPr>
                <w:rFonts w:ascii="ISOCPEUR" w:hAnsi="ISOCPEUR" w:cs="Times New Roman"/>
              </w:rPr>
              <w:t>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302843A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2976537" w14:textId="374A37FE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3757</w:t>
            </w:r>
            <w:r>
              <w:rPr>
                <w:rFonts w:ascii="ISOCPEUR" w:hAnsi="ISOCPEUR" w:cs="Times New Roman"/>
              </w:rPr>
              <w:t>2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5128EAE" w14:textId="3552D7D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3F85652" w14:textId="462F921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9145F98" w14:textId="3A50358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A436AD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FD274F3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A447E81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B4D56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B2AF09" w14:textId="0EEDE948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 xml:space="preserve">Угол CPO 90 горизонтальный 90° </w:t>
            </w:r>
            <w:r>
              <w:rPr>
                <w:rFonts w:ascii="ISOCPEUR" w:hAnsi="ISOCPEUR" w:cs="Times New Roman"/>
              </w:rPr>
              <w:t>10</w:t>
            </w:r>
            <w:r w:rsidRPr="00D23D96">
              <w:rPr>
                <w:rFonts w:ascii="ISOCPEUR" w:hAnsi="ISOCPEUR" w:cs="Times New Roman"/>
              </w:rPr>
              <w:t>0х50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DF1E175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36322A4" w14:textId="581B1E0F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3600</w:t>
            </w:r>
            <w:r>
              <w:rPr>
                <w:rFonts w:ascii="ISOCPEUR" w:hAnsi="ISOCPEUR" w:cs="Times New Roman"/>
              </w:rPr>
              <w:t>2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34BEF4" w14:textId="235D1A6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B8E5429" w14:textId="45CB1CB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3F613D" w14:textId="606B9CF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8251C8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288196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E63B067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11AC5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32CA8CB" w14:textId="3A577173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E519B3">
              <w:rPr>
                <w:rFonts w:ascii="ISOCPEUR" w:hAnsi="ISOCPEUR" w:cs="Times New Roman"/>
              </w:rPr>
              <w:t>Угол вертикальный внешний CDSD 90 осн.100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545A8D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228ECB" w14:textId="47A80BB0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3750</w:t>
            </w:r>
            <w:r>
              <w:rPr>
                <w:rFonts w:ascii="ISOCPEUR" w:hAnsi="ISOCPEUR" w:cs="Times New Roman"/>
                <w:lang w:val="en-US"/>
              </w:rPr>
              <w:t>2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6CCC4BC" w14:textId="14D540A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8A4229C" w14:textId="541DCE6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D08AFE" w14:textId="300D3CA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A7127A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20C569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9CA43EE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6AC9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3D4752A" w14:textId="4D04B4C7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E519B3">
              <w:rPr>
                <w:rFonts w:ascii="ISOCPEUR" w:hAnsi="ISOCPEUR" w:cs="Times New Roman"/>
              </w:rPr>
              <w:t>Угол вертикальный внешний CDSS 90 осн.100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9FA56D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F99FFEB" w14:textId="48980FE8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37651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FBB27D" w14:textId="0CA71A6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FFB3043" w14:textId="01AD13E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7765C9" w14:textId="34CBD5D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988BC25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DA68F0A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92DE0C4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CDE60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0BC558" w14:textId="4454A25A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E519B3">
              <w:rPr>
                <w:rFonts w:ascii="ISOCPEUR" w:hAnsi="ISOCPEUR" w:cs="Times New Roman"/>
              </w:rPr>
              <w:t>Угол вертикальный внутренний, переходник CSSD 90 осн.100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9E8AD9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41846C" w14:textId="7DE52AC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376</w:t>
            </w:r>
            <w:r>
              <w:rPr>
                <w:rFonts w:ascii="ISOCPEUR" w:hAnsi="ISOCPEUR" w:cs="Times New Roman"/>
              </w:rPr>
              <w:t>6</w:t>
            </w:r>
            <w:r>
              <w:rPr>
                <w:rFonts w:ascii="ISOCPEUR" w:hAnsi="ISOCPEUR" w:cs="Times New Roman"/>
                <w:lang w:val="en-US"/>
              </w:rPr>
              <w:t>1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381D1B0" w14:textId="5BA6736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6563E74" w14:textId="1BA5F3F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5A6C91A" w14:textId="798F2C5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7D9F9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05F759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1635464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95AC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BEB27D" w14:textId="3C7DB006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E519B3">
              <w:rPr>
                <w:rFonts w:ascii="ISOCPEUR" w:hAnsi="ISOCPEUR" w:cs="Times New Roman"/>
              </w:rPr>
              <w:t xml:space="preserve">Угол вертикальный внутренний, переходник CSSS 90 </w:t>
            </w:r>
            <w:proofErr w:type="spellStart"/>
            <w:r w:rsidRPr="00E519B3">
              <w:rPr>
                <w:rFonts w:ascii="ISOCPEUR" w:hAnsi="ISOCPEUR" w:cs="Times New Roman"/>
              </w:rPr>
              <w:t>осн</w:t>
            </w:r>
            <w:proofErr w:type="spellEnd"/>
            <w:r w:rsidRPr="00E519B3">
              <w:rPr>
                <w:rFonts w:ascii="ISOCPEUR" w:hAnsi="ISOCPEUR" w:cs="Times New Roman"/>
              </w:rPr>
              <w:t>. 100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D2386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CBB7B0" w14:textId="3CD6B03E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37</w:t>
            </w:r>
            <w:r>
              <w:rPr>
                <w:rFonts w:ascii="ISOCPEUR" w:hAnsi="ISOCPEUR" w:cs="Times New Roman"/>
              </w:rPr>
              <w:t>592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52D213" w14:textId="1334211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51F58D" w14:textId="51E6AF7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E45E31C" w14:textId="59908B3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A268E8D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43787D8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E27DF04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961E3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F1D0820" w14:textId="3B6E8BE3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CD721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F9FAF1B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0D8038" w14:textId="1AF95E5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CFC9CE9" w14:textId="6BA5893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21C9C2C" w14:textId="488D2F9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9FEB7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819503B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27E3F08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3FA5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809833" w14:textId="6B676109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C4C2D">
              <w:rPr>
                <w:rFonts w:ascii="ISOCPEUR" w:hAnsi="ISOCPEUR" w:cs="Times New Roman"/>
              </w:rPr>
              <w:t>Крепление ТМ к стене (</w:t>
            </w:r>
            <w:r>
              <w:rPr>
                <w:rFonts w:ascii="ISOCPEUR" w:hAnsi="ISOCPEUR" w:cs="Times New Roman"/>
              </w:rPr>
              <w:t>скоба</w:t>
            </w:r>
            <w:r w:rsidRPr="00FC4C2D">
              <w:rPr>
                <w:rFonts w:ascii="ISOCPEUR" w:hAnsi="ISOCPEUR" w:cs="Times New Roman"/>
              </w:rPr>
              <w:t>) для вертикального монтажа осн.</w:t>
            </w:r>
            <w:r>
              <w:rPr>
                <w:rFonts w:ascii="ISOCPEUR" w:hAnsi="ISOCPEUR" w:cs="Times New Roman"/>
              </w:rPr>
              <w:t>1</w:t>
            </w:r>
            <w:r w:rsidRPr="00FC4C2D">
              <w:rPr>
                <w:rFonts w:ascii="ISOCPEUR" w:hAnsi="ISOCPEUR" w:cs="Times New Roman"/>
              </w:rPr>
              <w:t>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35BAEB9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F4AD304" w14:textId="78028469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BMM10</w:t>
            </w:r>
            <w:r>
              <w:rPr>
                <w:rFonts w:ascii="ISOCPEUR" w:hAnsi="ISOCPEUR" w:cs="Times New Roman"/>
              </w:rPr>
              <w:t>1</w:t>
            </w:r>
            <w:r>
              <w:rPr>
                <w:rFonts w:ascii="ISOCPEUR" w:hAnsi="ISOCPEUR" w:cs="Times New Roman"/>
                <w:lang w:val="en-US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48DF1D5" w14:textId="139EB0F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8346C2" w14:textId="49F7170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3E33CD" w14:textId="273BE6C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C562991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085A7A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823CB2A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C04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40075B8" w14:textId="401020DA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1021D2">
              <w:rPr>
                <w:rFonts w:ascii="ISOCPEUR" w:hAnsi="ISOCPEUR" w:cs="Times New Roman"/>
              </w:rPr>
              <w:t xml:space="preserve">Консоль универсальная </w:t>
            </w:r>
            <w:proofErr w:type="spellStart"/>
            <w:r w:rsidRPr="001021D2">
              <w:rPr>
                <w:rFonts w:ascii="ISOCPEUR" w:hAnsi="ISOCPEUR" w:cs="Times New Roman"/>
              </w:rPr>
              <w:t>осн</w:t>
            </w:r>
            <w:proofErr w:type="spellEnd"/>
            <w:r w:rsidRPr="001021D2">
              <w:rPr>
                <w:rFonts w:ascii="ISOCPEUR" w:hAnsi="ISOCPEUR" w:cs="Times New Roman"/>
              </w:rPr>
              <w:t xml:space="preserve">. </w:t>
            </w:r>
            <w:r>
              <w:rPr>
                <w:rFonts w:ascii="ISOCPEUR" w:hAnsi="ISOCPEUR" w:cs="Times New Roman"/>
                <w:lang w:val="en-US"/>
              </w:rPr>
              <w:t>10</w:t>
            </w:r>
            <w:r w:rsidRPr="001021D2">
              <w:rPr>
                <w:rFonts w:ascii="ISOCPEUR" w:hAnsi="ISOCPEUR" w:cs="Times New Roman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0B11A90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554F6EE" w14:textId="45C9218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</w:t>
            </w:r>
            <w:r>
              <w:rPr>
                <w:rFonts w:ascii="ISOCPEUR" w:hAnsi="ISOCPEUR" w:cs="Times New Roman"/>
                <w:lang w:val="en-US"/>
              </w:rPr>
              <w:t>BN5</w:t>
            </w:r>
            <w:r w:rsidRPr="00A22BF6">
              <w:rPr>
                <w:rFonts w:ascii="ISOCPEUR" w:hAnsi="ISOCPEUR" w:cs="Times New Roman"/>
                <w:lang w:val="en-US"/>
              </w:rPr>
              <w:t>0</w:t>
            </w:r>
            <w:r>
              <w:rPr>
                <w:rFonts w:ascii="ISOCPEUR" w:hAnsi="ISOCPEUR" w:cs="Times New Roman"/>
                <w:lang w:val="en-US"/>
              </w:rPr>
              <w:t>1</w:t>
            </w:r>
            <w:r w:rsidRPr="00A22BF6">
              <w:rPr>
                <w:rFonts w:ascii="ISOCPEUR" w:hAnsi="ISOCPEUR" w:cs="Times New Roman"/>
                <w:lang w:val="en-US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91E287" w14:textId="5017820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AC1541" w14:textId="30E3D51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B85201" w14:textId="0AAEF55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2EBFB6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C7D90AB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6978309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B1F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F95B47" w14:textId="4D8A9FB4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72F60A7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F9BA070" w14:textId="5A1D91BC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66C43F" w14:textId="3B6CAED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83A3BE" w14:textId="537D3EC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22D776F" w14:textId="4D90FB1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4B94C5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F973349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ADB1A1F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8F507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7CB8A1" w14:textId="5C0E8B2E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6E068B">
              <w:rPr>
                <w:rFonts w:ascii="ISOCPEUR" w:hAnsi="ISOCPEUR" w:cs="Times New Roman"/>
              </w:rPr>
              <w:t xml:space="preserve">Рама монтажная, </w:t>
            </w:r>
            <w:proofErr w:type="spellStart"/>
            <w:r w:rsidRPr="006E068B">
              <w:rPr>
                <w:rFonts w:ascii="ISOCPEUR" w:hAnsi="ISOCPEUR" w:cs="Times New Roman"/>
              </w:rPr>
              <w:t>горячеоцинкованная</w:t>
            </w:r>
            <w:proofErr w:type="spellEnd"/>
            <w:r w:rsidRPr="006E068B">
              <w:rPr>
                <w:rFonts w:ascii="ISOCPEUR" w:hAnsi="ISOCPEUR" w:cs="Times New Roman"/>
              </w:rPr>
              <w:t>, высота 2000 мм, ширина 800мм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C3BCF8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535770B" w14:textId="12C437BF" w:rsidR="00BD3C05" w:rsidRPr="006E06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E068B">
              <w:rPr>
                <w:rFonts w:ascii="ISOCPEUR" w:hAnsi="ISOCPEUR" w:cs="Times New Roman"/>
                <w:lang w:val="en-US"/>
              </w:rPr>
              <w:t>EX-FR2008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F24D210" w14:textId="534BB6B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9B8D52" w14:textId="1AAC80F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4897701" w14:textId="39EE1BA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A730A4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6101BDCC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9C6F2D1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5D706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96F11F" w14:textId="23DA77BE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D816DA">
              <w:rPr>
                <w:rFonts w:ascii="ISOCPEUR" w:hAnsi="ISOCPEUR" w:cs="Times New Roman"/>
              </w:rPr>
              <w:t xml:space="preserve">Комплект монтажных профилей на раму для крепления 1 оболочки болтами М8х80 4 шт., </w:t>
            </w:r>
            <w:proofErr w:type="spellStart"/>
            <w:r w:rsidRPr="00D816DA">
              <w:rPr>
                <w:rFonts w:ascii="ISOCPEUR" w:hAnsi="ISOCPEUR" w:cs="Times New Roman"/>
              </w:rPr>
              <w:t>горячеоцинкованный</w:t>
            </w:r>
            <w:proofErr w:type="spellEnd"/>
            <w:r w:rsidRPr="00D816DA">
              <w:rPr>
                <w:rFonts w:ascii="ISOCPEUR" w:hAnsi="ISOCPEUR" w:cs="Times New Roman"/>
              </w:rPr>
              <w:t>, длина 900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AD1A57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D83A8B" w14:textId="6F67659E" w:rsidR="00BD3C05" w:rsidRPr="006E06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D816DA">
              <w:rPr>
                <w:rFonts w:ascii="ISOCPEUR" w:hAnsi="ISOCPEUR" w:cs="Times New Roman"/>
                <w:lang w:val="en-US"/>
              </w:rPr>
              <w:t>EX-FPR09U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4AD684" w14:textId="05DA135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F144EA1" w14:textId="1A23E8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197E09" w14:textId="6E99CF2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04E95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179D401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D528257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2E90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2D4739" w14:textId="79B00900" w:rsidR="00BD3C05" w:rsidRPr="003F327F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Универсальный узел защитного заземления, в составе: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120151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C94F52" w14:textId="77777777" w:rsidR="00BD3C05" w:rsidRPr="006E06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F50742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5243C3A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276153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CD8858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EF44D9E" w14:textId="6221CDA1" w:rsidR="00BD3C05" w:rsidRPr="0037057D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 xml:space="preserve">4 </w:t>
            </w:r>
            <w:r>
              <w:rPr>
                <w:rFonts w:ascii="ISOCPEUR" w:hAnsi="ISOCPEUR" w:cs="Times New Roman"/>
              </w:rPr>
              <w:t>шт.</w:t>
            </w:r>
          </w:p>
        </w:tc>
      </w:tr>
      <w:tr w:rsidR="00BD3C05" w:rsidRPr="00D5096F" w14:paraId="746FC9EE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EF236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27EDAB6" w14:textId="768FCA5F" w:rsidR="00BD3C05" w:rsidRDefault="003108A3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 - с</w:t>
            </w:r>
            <w:r w:rsidR="00BD3C05" w:rsidRPr="00D816DA">
              <w:rPr>
                <w:rFonts w:ascii="ISOCPEUR" w:hAnsi="ISOCPEUR" w:cs="Times New Roman"/>
              </w:rPr>
              <w:t>коба-держатель полосы с болтом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7992A77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FF19D5" w14:textId="13F44F9F" w:rsidR="00BD3C05" w:rsidRPr="006E06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D816DA">
              <w:rPr>
                <w:rFonts w:ascii="ISOCPEUR" w:hAnsi="ISOCPEUR" w:cs="Times New Roman"/>
                <w:lang w:val="en-US"/>
              </w:rPr>
              <w:t>ND2312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8ECAEE" w14:textId="6134FC0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30C0266" w14:textId="48B635D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C4D925" w14:textId="7CDF80B6" w:rsidR="00BD3C05" w:rsidRPr="00D816DA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CB5555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63955F2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9F6AB9B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2B834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818FC4" w14:textId="7B28C109" w:rsidR="00BD3C05" w:rsidRDefault="003108A3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 - п</w:t>
            </w:r>
            <w:r w:rsidR="00BD3C05" w:rsidRPr="00D816DA">
              <w:rPr>
                <w:rFonts w:ascii="ISOCPEUR" w:hAnsi="ISOCPEUR" w:cs="Times New Roman"/>
              </w:rPr>
              <w:t xml:space="preserve">олоса 25х4 мм, </w:t>
            </w:r>
            <w:proofErr w:type="spellStart"/>
            <w:r w:rsidR="00BD3C05" w:rsidRPr="00D816DA">
              <w:rPr>
                <w:rFonts w:ascii="ISOCPEUR" w:hAnsi="ISOCPEUR" w:cs="Times New Roman"/>
              </w:rPr>
              <w:t>горячеоцинкованная</w:t>
            </w:r>
            <w:proofErr w:type="spellEnd"/>
            <w:r w:rsidR="00BD3C05" w:rsidRPr="00D816DA">
              <w:rPr>
                <w:rFonts w:ascii="ISOCPEUR" w:hAnsi="ISOCPEUR" w:cs="Times New Roman"/>
              </w:rPr>
              <w:t xml:space="preserve"> сталь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57502D5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4FA7ACD" w14:textId="39C15970" w:rsidR="00BD3C05" w:rsidRPr="006E06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D816DA">
              <w:rPr>
                <w:rFonts w:ascii="ISOCPEUR" w:hAnsi="ISOCPEUR" w:cs="Times New Roman"/>
                <w:lang w:val="en-US"/>
              </w:rPr>
              <w:t>N</w:t>
            </w:r>
            <w:r>
              <w:rPr>
                <w:rFonts w:ascii="ISOCPEUR" w:hAnsi="ISOCPEUR" w:cs="Times New Roman"/>
                <w:lang w:val="en-US"/>
              </w:rPr>
              <w:t>C</w:t>
            </w:r>
            <w:r w:rsidRPr="00D816DA">
              <w:rPr>
                <w:rFonts w:ascii="ISOCPEUR" w:hAnsi="ISOCPEUR" w:cs="Times New Roman"/>
                <w:lang w:val="en-US"/>
              </w:rPr>
              <w:t>2</w:t>
            </w:r>
            <w:r>
              <w:rPr>
                <w:rFonts w:ascii="ISOCPEUR" w:hAnsi="ISOCPEUR" w:cs="Times New Roman"/>
                <w:lang w:val="en-US"/>
              </w:rPr>
              <w:t>254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845C0A5" w14:textId="3647F61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6FC604B" w14:textId="7C7057BC" w:rsidR="00BD3C05" w:rsidRPr="00D816DA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B06FBBB" w14:textId="0CDC15F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F410A5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F2F705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1F6F48F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0A8A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FFB1092" w14:textId="2D0AEDF5" w:rsidR="00BD3C05" w:rsidRDefault="003108A3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 - г</w:t>
            </w:r>
            <w:r w:rsidR="00BD3C05" w:rsidRPr="00D816DA">
              <w:rPr>
                <w:rFonts w:ascii="ISOCPEUR" w:hAnsi="ISOCPEUR" w:cs="Times New Roman"/>
              </w:rPr>
              <w:t xml:space="preserve">айка с насечкой, препятствующей откручиванию М8, </w:t>
            </w:r>
            <w:proofErr w:type="spellStart"/>
            <w:r w:rsidR="00BD3C05" w:rsidRPr="00D816DA">
              <w:rPr>
                <w:rFonts w:ascii="ISOCPEUR" w:hAnsi="ISOCPEUR" w:cs="Times New Roman"/>
              </w:rPr>
              <w:t>горячеоцинкованная</w:t>
            </w:r>
            <w:proofErr w:type="spellEnd"/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DB792F9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68E1D71" w14:textId="0B1DF07C" w:rsidR="00BD3C05" w:rsidRPr="006E06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D816DA">
              <w:rPr>
                <w:rFonts w:ascii="ISOCPEUR" w:hAnsi="ISOCPEUR" w:cs="Times New Roman"/>
                <w:lang w:val="en-US"/>
              </w:rPr>
              <w:t>CM100800HDZ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50C60BA" w14:textId="7FA5D56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6E78FE4" w14:textId="5F76E45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88133F" w14:textId="3CB1CD6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6FD3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33C78E7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8EF898C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E617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557FFE3" w14:textId="77010764" w:rsidR="00BD3C05" w:rsidRDefault="003108A3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 - б</w:t>
            </w:r>
            <w:r w:rsidR="00BD3C05" w:rsidRPr="00511A3E">
              <w:rPr>
                <w:rFonts w:ascii="ISOCPEUR" w:hAnsi="ISOCPEUR" w:cs="Times New Roman"/>
              </w:rPr>
              <w:t xml:space="preserve">олт с шестигранной головкой М8х16, </w:t>
            </w:r>
            <w:proofErr w:type="spellStart"/>
            <w:r w:rsidR="00BD3C05" w:rsidRPr="00511A3E">
              <w:rPr>
                <w:rFonts w:ascii="ISOCPEUR" w:hAnsi="ISOCPEUR" w:cs="Times New Roman"/>
              </w:rPr>
              <w:t>горячеоцинкованный</w:t>
            </w:r>
            <w:proofErr w:type="spellEnd"/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C0060C9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58DD722" w14:textId="69B7EA03" w:rsidR="00BD3C05" w:rsidRPr="006E06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511A3E">
              <w:rPr>
                <w:rFonts w:ascii="ISOCPEUR" w:hAnsi="ISOCPEUR" w:cs="Times New Roman"/>
                <w:lang w:val="en-US"/>
              </w:rPr>
              <w:t>CM020816HDZ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832491" w14:textId="619165C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B1EBA34" w14:textId="21FA1CB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4DA031B" w14:textId="132BA23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AB5EEB6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0939609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41901AC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89E4A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3D5A2A" w14:textId="5A486E2F" w:rsidR="00BD3C05" w:rsidRPr="00511A3E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5B902E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5B2401A" w14:textId="27B7E794" w:rsidR="00BD3C05" w:rsidRPr="00511A3E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51DE8A" w14:textId="553BDED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D33DB5" w14:textId="74E0181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7F3200C" w14:textId="06D75092" w:rsidR="00BD3C05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521374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652DDEF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9D89CFF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9520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71E196" w14:textId="056553B7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511A3E">
              <w:rPr>
                <w:rFonts w:ascii="ISOCPEUR" w:hAnsi="ISOCPEUR" w:cs="Times New Roman"/>
              </w:rPr>
              <w:t xml:space="preserve">С-образный профиль 41х41, L1200, толщ.2,5 мм, </w:t>
            </w:r>
            <w:proofErr w:type="spellStart"/>
            <w:r w:rsidRPr="00511A3E">
              <w:rPr>
                <w:rFonts w:ascii="ISOCPEUR" w:hAnsi="ISOCPEUR" w:cs="Times New Roman"/>
              </w:rPr>
              <w:t>горячеоцинкованный</w:t>
            </w:r>
            <w:proofErr w:type="spellEnd"/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E82629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0CD799" w14:textId="6941D6C4" w:rsidR="00BD3C05" w:rsidRPr="006E06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511A3E">
              <w:rPr>
                <w:rFonts w:ascii="ISOCPEUR" w:hAnsi="ISOCPEUR" w:cs="Times New Roman"/>
                <w:lang w:val="en-US"/>
              </w:rPr>
              <w:t>BPM4112HDZ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B7E737" w14:textId="2CF2A07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2E12A2" w14:textId="7301E2F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8D88AC" w14:textId="656A86B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9C114B0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F43747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A1DD892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EEAE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D04F6C" w14:textId="36109EB2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511A3E">
              <w:rPr>
                <w:rFonts w:ascii="ISOCPEUR" w:hAnsi="ISOCPEUR" w:cs="Times New Roman"/>
              </w:rPr>
              <w:t xml:space="preserve">С-образный профиль 41х41, L400, толщ.2,5 мм, </w:t>
            </w:r>
            <w:proofErr w:type="spellStart"/>
            <w:r w:rsidRPr="00511A3E">
              <w:rPr>
                <w:rFonts w:ascii="ISOCPEUR" w:hAnsi="ISOCPEUR" w:cs="Times New Roman"/>
              </w:rPr>
              <w:t>горячеоцинкованный</w:t>
            </w:r>
            <w:proofErr w:type="spellEnd"/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839D47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358BBA" w14:textId="2CC1D253" w:rsidR="00BD3C05" w:rsidRPr="006E06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511A3E">
              <w:rPr>
                <w:rFonts w:ascii="ISOCPEUR" w:hAnsi="ISOCPEUR" w:cs="Times New Roman"/>
                <w:lang w:val="en-US"/>
              </w:rPr>
              <w:t>BPM41</w:t>
            </w:r>
            <w:r>
              <w:rPr>
                <w:rFonts w:ascii="ISOCPEUR" w:hAnsi="ISOCPEUR" w:cs="Times New Roman"/>
                <w:lang w:val="en-US"/>
              </w:rPr>
              <w:t>04</w:t>
            </w:r>
            <w:r w:rsidRPr="00511A3E"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3E3DBA" w14:textId="70DE746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BD2FCA3" w14:textId="2124E60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32BA8D" w14:textId="273F913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D2B9C0C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D0E569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3C947AF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F803E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87AC61" w14:textId="1F63FF68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7057D">
              <w:rPr>
                <w:rFonts w:ascii="ISOCPEUR" w:hAnsi="ISOCPEUR" w:cs="Times New Roman"/>
              </w:rPr>
              <w:t>Шпилька М10х1000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ECE79F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7E8532" w14:textId="0A74E6A7" w:rsidR="00BD3C05" w:rsidRPr="006E06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7057D">
              <w:rPr>
                <w:rFonts w:ascii="ISOCPEUR" w:hAnsi="ISOCPEUR" w:cs="Times New Roman"/>
              </w:rPr>
              <w:t>CM201001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C89F1C" w14:textId="04CD0FD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8CEE1C" w14:textId="49E468B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97623D" w14:textId="5A93141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9A0B598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5637698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4B10F4D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F3B1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3C4B574" w14:textId="2F5E4D1D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7057D">
              <w:rPr>
                <w:rFonts w:ascii="ISOCPEUR" w:hAnsi="ISOCPEUR" w:cs="Times New Roman"/>
              </w:rPr>
              <w:t>Опорная пластина для C-образных профилей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C71E933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0C1CFF" w14:textId="0AB99434" w:rsidR="00BD3C05" w:rsidRPr="006E06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7057D">
              <w:rPr>
                <w:rFonts w:ascii="ISOCPEUR" w:hAnsi="ISOCPEUR" w:cs="Times New Roman"/>
              </w:rPr>
              <w:t>BHM4141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C149CF" w14:textId="5B3EE8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2398EF9" w14:textId="176911D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52EBB34" w14:textId="0740DF2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D07E1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58183FB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4E9E65F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1B97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F97389C" w14:textId="048209CE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D816DA">
              <w:rPr>
                <w:rFonts w:ascii="ISOCPEUR" w:hAnsi="ISOCPEUR" w:cs="Times New Roman"/>
              </w:rPr>
              <w:t>Гайка с насечкой, препятствующей откручиванию М</w:t>
            </w:r>
            <w:r w:rsidRPr="0037057D">
              <w:rPr>
                <w:rFonts w:ascii="ISOCPEUR" w:hAnsi="ISOCPEUR" w:cs="Times New Roman"/>
              </w:rPr>
              <w:t>10</w:t>
            </w:r>
            <w:r w:rsidRPr="00D816DA">
              <w:rPr>
                <w:rFonts w:ascii="ISOCPEUR" w:hAnsi="ISOCPEUR" w:cs="Times New Roman"/>
              </w:rPr>
              <w:t xml:space="preserve">, </w:t>
            </w:r>
            <w:proofErr w:type="spellStart"/>
            <w:r w:rsidRPr="00D816DA">
              <w:rPr>
                <w:rFonts w:ascii="ISOCPEUR" w:hAnsi="ISOCPEUR" w:cs="Times New Roman"/>
              </w:rPr>
              <w:t>горячеоцинкованная</w:t>
            </w:r>
            <w:proofErr w:type="spellEnd"/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763A0D2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41D848F" w14:textId="193C7084" w:rsidR="00BD3C05" w:rsidRPr="006E06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D816DA">
              <w:rPr>
                <w:rFonts w:ascii="ISOCPEUR" w:hAnsi="ISOCPEUR" w:cs="Times New Roman"/>
                <w:lang w:val="en-US"/>
              </w:rPr>
              <w:t>CM10</w:t>
            </w:r>
            <w:r>
              <w:rPr>
                <w:rFonts w:ascii="ISOCPEUR" w:hAnsi="ISOCPEUR" w:cs="Times New Roman"/>
                <w:lang w:val="en-US"/>
              </w:rPr>
              <w:t>10</w:t>
            </w:r>
            <w:r w:rsidRPr="00D816DA">
              <w:rPr>
                <w:rFonts w:ascii="ISOCPEUR" w:hAnsi="ISOCPEUR" w:cs="Times New Roman"/>
                <w:lang w:val="en-US"/>
              </w:rPr>
              <w:t>00HDZ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B734DEC" w14:textId="46F7559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8126C2" w14:textId="199BBB6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B8BA04" w14:textId="0670483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3C5079D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8C1FBE9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9E1F0F6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AD280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BA575C" w14:textId="791B37B9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B63C9D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4024DB" w14:textId="2435AF3E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DD2CCE3" w14:textId="3A909AE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B0AE687" w14:textId="5892ED9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C3A7626" w14:textId="2DEDF7E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9D376FC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0885998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9505873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F7EA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64B13C" w14:textId="22A16B5E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F033EB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704B894" w14:textId="25A0BC68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29E96B" w14:textId="2268B1A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EC9E0A" w14:textId="257445A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D77BC54" w14:textId="2226029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1600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5809C0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1EFD879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D7D4601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F9FC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4C19F4" w14:textId="363472BD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8C8494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5C6DA8F" w14:textId="15229082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8BB9403" w14:textId="6A0E888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F2A1ECA" w14:textId="4A98201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EC1434" w14:textId="4D92C5B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4800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4D01384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D8975EA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2FE42E5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4096E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5AB0D4" w14:textId="49DB5FAE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C3E961F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8120CB1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7D854B" w14:textId="7FF260F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56F616A" w14:textId="107FAE6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CF9112C" w14:textId="70D3818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14B3E0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74591FD" w14:textId="0E6CC150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BD3C05" w:rsidRPr="00D5096F" w14:paraId="274501D4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9169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7C3AE89" w14:textId="1D427AF9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90BB343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E8BDA0" w14:textId="1A745509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BBF6404" w14:textId="7BEF050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6CAC78" w14:textId="1BA181D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214838" w14:textId="1D648C7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DC50E7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6188F79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C82FC9F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F903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F549726" w14:textId="55BA6743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B3742FB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11572C" w14:textId="6B184E4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4A1178" w14:textId="1E7FEAF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8D044F" w14:textId="2C64B77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EB0AC3" w14:textId="4CF0A19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08C04A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CC5D4D6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C180C01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79B4B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0DD62DD" w14:textId="2E5E6127" w:rsidR="00BD3C05" w:rsidRDefault="00BD3C05" w:rsidP="00BD3C05">
            <w:pPr>
              <w:pStyle w:val="af3"/>
              <w:jc w:val="center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  <w:u w:val="single"/>
              </w:rPr>
              <w:t>Диспетчеризация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269139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9E28D9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91F151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E353CA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1126266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955A55D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5B5D779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6CD6F3B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0630D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A77C6D" w14:textId="77777777" w:rsidR="00BD3C05" w:rsidRDefault="00BD3C05" w:rsidP="00BD3C05">
            <w:pPr>
              <w:pStyle w:val="af3"/>
              <w:spacing w:line="204" w:lineRule="auto"/>
              <w:rPr>
                <w:rFonts w:ascii="ISOCPEUR" w:hAnsi="ISOCPEUR" w:cs="Times New Roman"/>
                <w:b/>
              </w:rPr>
            </w:pPr>
            <w:r w:rsidRPr="00A737BD">
              <w:rPr>
                <w:rFonts w:ascii="ISOCPEUR" w:hAnsi="ISOCPEUR" w:cs="Times New Roman"/>
                <w:b/>
              </w:rPr>
              <w:t>Шкаф</w:t>
            </w:r>
            <w:r>
              <w:rPr>
                <w:rFonts w:ascii="ISOCPEUR" w:hAnsi="ISOCPEUR" w:cs="Times New Roman"/>
                <w:b/>
              </w:rPr>
              <w:t xml:space="preserve"> автоматизированной </w:t>
            </w:r>
            <w:r w:rsidRPr="003F0DF0">
              <w:rPr>
                <w:rFonts w:ascii="ISOCPEUR" w:hAnsi="ISOCPEUR" w:cs="Times New Roman"/>
                <w:b/>
              </w:rPr>
              <w:t xml:space="preserve">системы </w:t>
            </w:r>
            <w:r>
              <w:rPr>
                <w:rFonts w:ascii="ISOCPEUR" w:hAnsi="ISOCPEUR" w:cs="Times New Roman"/>
                <w:b/>
              </w:rPr>
              <w:t>управления и диспетчеризации</w:t>
            </w:r>
          </w:p>
          <w:p w14:paraId="36B4DDCA" w14:textId="165D4A20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ШАСУД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3AD4FB8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D82EAB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833462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7D5A69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023A92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28DD75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68C134F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00899E0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6B00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EB0915" w14:textId="0E126CC1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Корпус металлический 600х500х200мм навесной с монтажной платой, IP66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C821A0" w14:textId="73E2F12A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ЩМП-60.50.20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4BEDD68" w14:textId="644ADC48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  <w:lang w:val="en-US"/>
              </w:rPr>
              <w:t>TI5-10-N-060-050-020-66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9408FF0" w14:textId="26F1921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DEA3A9" w14:textId="1C7E77B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4394A15" w14:textId="3AC2740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DBF09A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4AA3038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3162074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15CB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8C4EA68" w14:textId="50EA0942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Выключатель нагрузки 20А, 1П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617392" w14:textId="3D72053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ВН-32 1Р 20А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69B6F12" w14:textId="5A3ED975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MNV10-1-020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00E6DF" w14:textId="38294C7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A5D0FA" w14:textId="2367982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4EEA1A" w14:textId="58459E2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B77B4C6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A5ED4CA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54BEA49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1195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986BD95" w14:textId="01C8EDA1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Выключатель автоматический 6А, 1П, х-ка С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23CAD5" w14:textId="1450E2A0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ВА47-29 1Р </w:t>
            </w:r>
            <w:r>
              <w:rPr>
                <w:rFonts w:ascii="ISOCPEUR" w:hAnsi="ISOCPEUR" w:cs="Times New Roman"/>
              </w:rPr>
              <w:t>6</w:t>
            </w:r>
            <w:r w:rsidRPr="003E6337">
              <w:rPr>
                <w:rFonts w:ascii="ISOCPEUR" w:hAnsi="ISOCPEUR" w:cs="Times New Roman"/>
              </w:rPr>
              <w:t>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290EB7" w14:textId="7E12E340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MVA20-1-00</w:t>
            </w:r>
            <w:r>
              <w:rPr>
                <w:rFonts w:ascii="ISOCPEUR" w:hAnsi="ISOCPEUR" w:cs="Times New Roman"/>
              </w:rPr>
              <w:t>6</w:t>
            </w:r>
            <w:r w:rsidRPr="0066397D">
              <w:rPr>
                <w:rFonts w:ascii="ISOCPEUR" w:hAnsi="ISOCPEUR" w:cs="Times New Roman"/>
              </w:rPr>
              <w:t>-C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3266B4E" w14:textId="35A4F7E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EF6D9A" w14:textId="14C710E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4C4D64" w14:textId="0B7E90D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41C1C1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2B2ED72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075AAB5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BB1AA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4BD63F" w14:textId="314FAABF" w:rsidR="00BD3C05" w:rsidRPr="00F820C4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820C4">
              <w:rPr>
                <w:rFonts w:ascii="ISOCPEUR" w:hAnsi="ISOCPEUR" w:cs="Times New Roman"/>
              </w:rPr>
              <w:t>Программируемый логический контроллер ПЛК210, 12DI/12DO/4</w:t>
            </w:r>
            <w:r w:rsidRPr="006D7FDE">
              <w:rPr>
                <w:rFonts w:ascii="ISOCPEUR" w:hAnsi="ISOCPEUR" w:cs="Times New Roman"/>
              </w:rPr>
              <w:t>AI</w:t>
            </w:r>
            <w:r w:rsidRPr="00F820C4">
              <w:rPr>
                <w:rFonts w:ascii="ISOCPEUR" w:hAnsi="ISOCPEUR" w:cs="Times New Roman"/>
              </w:rPr>
              <w:t>, 4х</w:t>
            </w:r>
            <w:r w:rsidRPr="006D7FDE">
              <w:rPr>
                <w:rFonts w:ascii="ISOCPEUR" w:hAnsi="ISOCPEUR" w:cs="Times New Roman"/>
              </w:rPr>
              <w:t>Ethernet</w:t>
            </w:r>
            <w:r w:rsidRPr="00F820C4">
              <w:rPr>
                <w:rFonts w:ascii="ISOCPEUR" w:hAnsi="ISOCPEUR" w:cs="Times New Roman"/>
              </w:rPr>
              <w:t>, 2хRS-485, 2хRS-232, 24В, 16Вт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6702BB" w14:textId="26EEDFA6" w:rsidR="00BD3C05" w:rsidRPr="00F820C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CE0A397" w14:textId="15E693F5" w:rsidR="00BD3C05" w:rsidRPr="00F820C4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F820C4">
              <w:rPr>
                <w:rFonts w:ascii="ISOCPEUR" w:hAnsi="ISOCPEUR" w:cs="Times New Roman"/>
              </w:rPr>
              <w:t>ПЛК-210-14-</w:t>
            </w:r>
            <w:r w:rsidRPr="00F820C4">
              <w:rPr>
                <w:rFonts w:ascii="ISOCPEUR" w:hAnsi="ISOCPEUR" w:cs="Times New Roman"/>
                <w:lang w:val="en-US"/>
              </w:rPr>
              <w:t>CS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F0A1AA" w14:textId="2F4618A4" w:rsidR="00BD3C05" w:rsidRPr="00F820C4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F820C4">
              <w:rPr>
                <w:rFonts w:ascii="ISOCPEUR" w:hAnsi="ISOCPEUR" w:cs="Times New Roman"/>
              </w:rPr>
              <w:t>ООО "ПО ОВЕН"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76A702" w14:textId="2F2C05F3" w:rsidR="00BD3C05" w:rsidRPr="00F820C4" w:rsidRDefault="00BD3C05" w:rsidP="00BD3C05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F820C4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F820C4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4F1F708" w14:textId="46ED01DC" w:rsidR="00BD3C05" w:rsidRPr="00F820C4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F820C4"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9EB8C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122D5E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BBE78E1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9FD6C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78BE783" w14:textId="4C184450" w:rsidR="00BD3C05" w:rsidRPr="00F820C4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820C4">
              <w:rPr>
                <w:rFonts w:ascii="ISOCPEUR" w:hAnsi="ISOCPEUR" w:cs="Times New Roman"/>
              </w:rPr>
              <w:t>Сенсорная веб-панель оператора 10”, 1х</w:t>
            </w:r>
            <w:r w:rsidRPr="006D7FDE">
              <w:rPr>
                <w:rFonts w:ascii="ISOCPEUR" w:hAnsi="ISOCPEUR" w:cs="Times New Roman"/>
              </w:rPr>
              <w:t>Ethernet</w:t>
            </w:r>
            <w:r w:rsidRPr="00F820C4">
              <w:rPr>
                <w:rFonts w:ascii="ISOCPEUR" w:hAnsi="ISOCPEUR" w:cs="Times New Roman"/>
              </w:rPr>
              <w:t xml:space="preserve">, </w:t>
            </w:r>
            <w:r w:rsidRPr="006D7FDE">
              <w:rPr>
                <w:rFonts w:ascii="ISOCPEUR" w:hAnsi="ISOCPEUR" w:cs="Times New Roman"/>
              </w:rPr>
              <w:t>Wi</w:t>
            </w:r>
            <w:r w:rsidRPr="00F820C4">
              <w:rPr>
                <w:rFonts w:ascii="ISOCPEUR" w:hAnsi="ISOCPEUR" w:cs="Times New Roman"/>
              </w:rPr>
              <w:t>-</w:t>
            </w:r>
            <w:r w:rsidRPr="006D7FDE">
              <w:rPr>
                <w:rFonts w:ascii="ISOCPEUR" w:hAnsi="ISOCPEUR" w:cs="Times New Roman"/>
              </w:rPr>
              <w:t>Fi</w:t>
            </w:r>
            <w:r w:rsidRPr="00F820C4">
              <w:rPr>
                <w:rFonts w:ascii="ISOCPEUR" w:hAnsi="ISOCPEUR" w:cs="Times New Roman"/>
              </w:rPr>
              <w:t>, 3</w:t>
            </w:r>
            <w:r w:rsidRPr="006D7FDE">
              <w:rPr>
                <w:rFonts w:ascii="ISOCPEUR" w:hAnsi="ISOCPEUR" w:cs="Times New Roman"/>
              </w:rPr>
              <w:t>G</w:t>
            </w:r>
            <w:r w:rsidRPr="00F820C4">
              <w:rPr>
                <w:rFonts w:ascii="ISOCPEUR" w:hAnsi="ISOCPEUR" w:cs="Times New Roman"/>
              </w:rPr>
              <w:t>, 2х</w:t>
            </w:r>
            <w:r w:rsidRPr="006D7FDE">
              <w:rPr>
                <w:rFonts w:ascii="ISOCPEUR" w:hAnsi="ISOCPEUR" w:cs="Times New Roman"/>
              </w:rPr>
              <w:t>USB</w:t>
            </w:r>
            <w:r w:rsidRPr="00F820C4">
              <w:rPr>
                <w:rFonts w:ascii="ISOCPEUR" w:hAnsi="ISOCPEUR" w:cs="Times New Roman"/>
              </w:rPr>
              <w:t>, 24В, 20Вт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3D46D0" w14:textId="77777777" w:rsidR="00BD3C05" w:rsidRPr="00F820C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D25235" w14:textId="6496FBC5" w:rsidR="00BD3C05" w:rsidRPr="00F820C4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F820C4">
              <w:rPr>
                <w:rFonts w:ascii="ISOCPEUR" w:hAnsi="ISOCPEUR" w:cs="Times New Roman"/>
              </w:rPr>
              <w:t>ВП-110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9A8A161" w14:textId="4C01F0F5" w:rsidR="00BD3C05" w:rsidRPr="00F820C4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F820C4">
              <w:rPr>
                <w:rFonts w:ascii="ISOCPEUR" w:hAnsi="ISOCPEUR" w:cs="Times New Roman"/>
              </w:rPr>
              <w:t>ООО "ПО ОВЕН"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543F62F" w14:textId="0185C21F" w:rsidR="00BD3C05" w:rsidRPr="00F820C4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proofErr w:type="spellStart"/>
            <w:r w:rsidRPr="00F820C4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F820C4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B482ACA" w14:textId="0374CDF2" w:rsidR="00BD3C05" w:rsidRPr="00F820C4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F820C4"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9E465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64FCA7C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78D1BCD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83A7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128465" w14:textId="0D87C35A" w:rsidR="00BD3C05" w:rsidRPr="00F820C4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6D7FDE">
              <w:rPr>
                <w:rFonts w:ascii="ISOCPEUR" w:hAnsi="ISOCPEUR" w:cs="Times New Roman"/>
              </w:rPr>
              <w:t>Преобразователь протокола RS-485 в Ethernet, 24В, 6Вт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66DFD1E" w14:textId="77777777" w:rsidR="00BD3C05" w:rsidRPr="00F820C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944D6D" w14:textId="14625AD2" w:rsidR="00BD3C05" w:rsidRPr="00F820C4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МКОН-24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6B2D28" w14:textId="41DF9BF7" w:rsidR="00BD3C05" w:rsidRPr="00F820C4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F820C4">
              <w:rPr>
                <w:rFonts w:ascii="ISOCPEUR" w:hAnsi="ISOCPEUR" w:cs="Times New Roman"/>
              </w:rPr>
              <w:t>ООО "ПО ОВЕН"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2B03A37" w14:textId="3A6F1B1D" w:rsidR="00BD3C05" w:rsidRPr="006D7FDE" w:rsidRDefault="00BD3C05" w:rsidP="00BD3C05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F820C4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F820C4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B60BEC" w14:textId="536FECD8" w:rsidR="00BD3C05" w:rsidRPr="006D7FDE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F820C4"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BF44290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4AA6262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811DF00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FC781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71568C5" w14:textId="5F2E26AA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820C4">
              <w:rPr>
                <w:rFonts w:ascii="ISOCPEUR" w:hAnsi="ISOCPEUR" w:cs="Times New Roman"/>
              </w:rPr>
              <w:t>Блок питания 220</w:t>
            </w:r>
            <w:r w:rsidRPr="006D7FDE">
              <w:rPr>
                <w:rFonts w:ascii="ISOCPEUR" w:hAnsi="ISOCPEUR" w:cs="Times New Roman"/>
              </w:rPr>
              <w:t>VAC</w:t>
            </w:r>
            <w:r w:rsidRPr="00F820C4">
              <w:rPr>
                <w:rFonts w:ascii="ISOCPEUR" w:hAnsi="ISOCPEUR" w:cs="Times New Roman"/>
              </w:rPr>
              <w:t>/24</w:t>
            </w:r>
            <w:r w:rsidRPr="006D7FDE">
              <w:rPr>
                <w:rFonts w:ascii="ISOCPEUR" w:hAnsi="ISOCPEUR" w:cs="Times New Roman"/>
              </w:rPr>
              <w:t>VDC</w:t>
            </w:r>
            <w:r w:rsidRPr="00F820C4">
              <w:rPr>
                <w:rFonts w:ascii="ISOCPEUR" w:hAnsi="ISOCPEUR" w:cs="Times New Roman"/>
              </w:rPr>
              <w:t>, 2,5А, 60Вт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B611D4B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7AD83E9" w14:textId="088E3528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F820C4">
              <w:rPr>
                <w:rFonts w:ascii="ISOCPEUR" w:hAnsi="ISOCPEUR" w:cs="Times New Roman"/>
              </w:rPr>
              <w:t>БП60К-24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6AA6E4A" w14:textId="5299FA80" w:rsidR="00BD3C05" w:rsidRPr="00A95CF9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F820C4">
              <w:rPr>
                <w:rFonts w:ascii="ISOCPEUR" w:hAnsi="ISOCPEUR" w:cs="Times New Roman"/>
              </w:rPr>
              <w:t>ООО "ПО ОВЕН"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355F568" w14:textId="782BD876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F820C4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F820C4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3B47F87" w14:textId="451C3083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F820C4"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8D5BB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003AD08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4E5B83C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30EB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4D197C4" w14:textId="0885AACD" w:rsidR="00BD3C05" w:rsidRPr="003E6337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Устройство сбора и передачи данных (УСПД) «Пульсар»</w:t>
            </w:r>
            <w:r w:rsidRPr="00A95CF9">
              <w:rPr>
                <w:rFonts w:ascii="ISOCPEUR" w:hAnsi="ISOCPEUR" w:cs="Times New Roman"/>
              </w:rPr>
              <w:t xml:space="preserve">, </w:t>
            </w:r>
            <w:r w:rsidRPr="007441EA">
              <w:rPr>
                <w:rFonts w:ascii="ISOCPEUR" w:hAnsi="ISOCPEUR" w:cs="Times New Roman"/>
              </w:rPr>
              <w:t>7хRS-485, Ethernet; GSM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7B7FF5C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8CC5F5C" w14:textId="5C0630A4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Н000</w:t>
            </w:r>
            <w:r>
              <w:rPr>
                <w:rFonts w:ascii="ISOCPEUR" w:hAnsi="ISOCPEUR" w:cs="Times New Roman"/>
              </w:rPr>
              <w:t>24632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733ED7" w14:textId="434F875C" w:rsidR="00BD3C05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  <w:lang w:val="en-US"/>
              </w:rPr>
              <w:t>ООО НПП "ТЕПЛОВОДОХРАН"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73E7F97" w14:textId="5D08B96C" w:rsidR="00BD3C05" w:rsidRPr="003E6337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3B1BA9E" w14:textId="32BE5EB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451157E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5B2514C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1DF5427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CA9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3E2B7E" w14:textId="37A66C00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Источник питания 220VAC/</w:t>
            </w:r>
            <w:r>
              <w:rPr>
                <w:rFonts w:ascii="ISOCPEUR" w:hAnsi="ISOCPEUR" w:cs="Times New Roman"/>
              </w:rPr>
              <w:t>15</w:t>
            </w:r>
            <w:r w:rsidRPr="00A95CF9">
              <w:rPr>
                <w:rFonts w:ascii="ISOCPEUR" w:hAnsi="ISOCPEUR" w:cs="Times New Roman"/>
              </w:rPr>
              <w:t xml:space="preserve">VDC, </w:t>
            </w:r>
            <w:r>
              <w:rPr>
                <w:rFonts w:ascii="ISOCPEUR" w:hAnsi="ISOCPEUR" w:cs="Times New Roman"/>
              </w:rPr>
              <w:t>60</w:t>
            </w:r>
            <w:r w:rsidRPr="00A95CF9">
              <w:rPr>
                <w:rFonts w:ascii="ISOCPEUR" w:hAnsi="ISOCPEUR" w:cs="Times New Roman"/>
              </w:rPr>
              <w:t xml:space="preserve">Вт, </w:t>
            </w:r>
            <w:r>
              <w:rPr>
                <w:rFonts w:ascii="ISOCPEUR" w:hAnsi="ISOCPEUR" w:cs="Times New Roman"/>
              </w:rPr>
              <w:t>3</w:t>
            </w:r>
            <w:r w:rsidRPr="00A95CF9">
              <w:rPr>
                <w:rFonts w:ascii="ISOCPEUR" w:hAnsi="ISOCPEUR" w:cs="Times New Roman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173C32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D6CFF38" w14:textId="068A1624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Н00000</w:t>
            </w:r>
            <w:r>
              <w:rPr>
                <w:rFonts w:ascii="ISOCPEUR" w:hAnsi="ISOCPEUR" w:cs="Times New Roman"/>
              </w:rPr>
              <w:t>062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87C288" w14:textId="7A802A42" w:rsidR="00BD3C05" w:rsidRPr="00A95CF9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  <w:lang w:val="en-US"/>
              </w:rPr>
            </w:pPr>
            <w:r w:rsidRPr="00A95CF9">
              <w:rPr>
                <w:rFonts w:ascii="ISOCPEUR" w:hAnsi="ISOCPEUR" w:cs="Times New Roman"/>
                <w:lang w:val="en-US"/>
              </w:rPr>
              <w:t>ООО НПП "ТЕПЛОВОДОХРАН"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83EC0A2" w14:textId="21E2153F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A70EFE7" w14:textId="7955E1AF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B03DDE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9425C6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2181655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32E66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B7AC76" w14:textId="09D8914E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66410">
              <w:rPr>
                <w:rFonts w:ascii="ISOCPEUR" w:hAnsi="ISOCPEUR" w:cs="Times New Roman"/>
              </w:rPr>
              <w:t>Антенна «АНТЕЙ-906» SMA, 13,5dBi, крепление магнит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760078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0EA083" w14:textId="544B20D8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F66410">
              <w:rPr>
                <w:rFonts w:ascii="ISOCPEUR" w:hAnsi="ISOCPEUR" w:cs="Times New Roman"/>
              </w:rPr>
              <w:t>Н00002025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3097D5" w14:textId="6137F18F" w:rsidR="00BD3C05" w:rsidRPr="00A95CF9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  <w:lang w:val="en-US"/>
              </w:rPr>
            </w:pPr>
            <w:r w:rsidRPr="00A95CF9">
              <w:rPr>
                <w:rFonts w:ascii="ISOCPEUR" w:hAnsi="ISOCPEUR" w:cs="Times New Roman"/>
                <w:lang w:val="en-US"/>
              </w:rPr>
              <w:t>ООО НПП "ТЕПЛОВОДОХРАН"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93DA2D8" w14:textId="3A3AD4CA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C9CF17D" w14:textId="7E021B0D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E92B04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B2413CB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29F1787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4075E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7B5DFE" w14:textId="6C155EF8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DIN-рейка 35мм 30см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D19FA2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FE5D2D4" w14:textId="0AE9503A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YDN14-0030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D60C13" w14:textId="33B7659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499EE85" w14:textId="1DC00A6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60584F" w14:textId="6B5BB0A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B28891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D1F3E2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349D6FC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14EE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BD1A216" w14:textId="379539C8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Ограничитель на DIN-рейку (пластик)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444059A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97B619" w14:textId="72D68731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YXD12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73185B1" w14:textId="2B0D655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1E2C260" w14:textId="3BF50B2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47B179" w14:textId="42BA980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702535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9502936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1D5CB10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3745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C5A34FA" w14:textId="0B667CB1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Кабель-канал перфорированный 40х40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AF1C4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DDD319" w14:textId="75CA3E5B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CKM50-040-040-1-K03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3F83C2C" w14:textId="6AC721C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52958DF" w14:textId="74674E0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434AA3" w14:textId="3A28EC5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933126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7D141CA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7AFF0BD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BCEC6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89850FA" w14:textId="4F005778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>Клемма винтовая КВИ-2,5мм2 серая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6778DD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947B72" w14:textId="5B286C76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D5090FE" w14:textId="38D5CAD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6D72C2D" w14:textId="7CD3DAD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C69444" w14:textId="1D56A8E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832A6FB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A3CC075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1F2BEDD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714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60CA859" w14:textId="1FA82BD7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Клемма винтовая КВИ-2,5мм2 </w:t>
            </w:r>
            <w:r>
              <w:rPr>
                <w:rFonts w:ascii="ISOCPEUR" w:hAnsi="ISOCPEUR" w:cs="Times New Roman"/>
              </w:rPr>
              <w:t>синяя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EA34117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04D245" w14:textId="11A69599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035C69" w14:textId="3EC5D4C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7FCFC98" w14:textId="46812AC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F72FB89" w14:textId="6453665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285F9B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CE896E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0B785B1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10A0B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F3AEEE2" w14:textId="6E891095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3E6337">
              <w:rPr>
                <w:rFonts w:ascii="ISOCPEUR" w:hAnsi="ISOCPEUR" w:cs="Times New Roman"/>
              </w:rPr>
              <w:t xml:space="preserve">Клемма винтовая КВИ-2,5мм2 </w:t>
            </w:r>
            <w:r>
              <w:rPr>
                <w:rFonts w:ascii="ISOCPEUR" w:hAnsi="ISOCPEUR" w:cs="Times New Roman"/>
              </w:rPr>
              <w:t>зелёная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EB385B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DDD640" w14:textId="1B4E1832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6397D">
              <w:rPr>
                <w:rFonts w:ascii="ISOCPEUR" w:hAnsi="ISOCPEUR" w:cs="Times New Roman"/>
              </w:rPr>
              <w:t>YZN30-002-K06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710AE5" w14:textId="1E02F79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BBF57E" w14:textId="72E0B23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3E6337">
              <w:rPr>
                <w:rFonts w:ascii="ISOCPEUR" w:hAnsi="ISOCPEUR" w:cs="Times New Roman"/>
                <w:lang w:val="en-US"/>
              </w:rPr>
              <w:t>шт</w:t>
            </w:r>
            <w:proofErr w:type="spellEnd"/>
            <w:r w:rsidRPr="003E6337">
              <w:rPr>
                <w:rFonts w:ascii="ISOCPEUR" w:hAnsi="ISOCPEUR" w:cs="Times New Roman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9C5B7D1" w14:textId="3121024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29ACFD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6DE1425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B656EB0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9E41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42458" w14:textId="016F6C34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Шины на DIN-рейку в корпусе (кросс-модуль) ШНК 2х</w:t>
            </w:r>
            <w:r>
              <w:rPr>
                <w:rFonts w:ascii="ISOCPEUR" w:hAnsi="ISOCPEUR" w:cs="Times New Roman"/>
              </w:rPr>
              <w:t>7</w:t>
            </w:r>
            <w:r w:rsidRPr="006829D8">
              <w:rPr>
                <w:rFonts w:ascii="ISOCPEUR" w:hAnsi="ISOCPEUR" w:cs="Times New Roman"/>
              </w:rPr>
              <w:t xml:space="preserve"> L+PEN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C2F9D7" w14:textId="728424D0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ШНК 2х</w:t>
            </w:r>
            <w:r>
              <w:rPr>
                <w:rFonts w:ascii="ISOCPEUR" w:hAnsi="ISOCPEUR" w:cs="Times New Roman"/>
              </w:rPr>
              <w:t>7</w:t>
            </w:r>
            <w:r w:rsidRPr="006829D8">
              <w:rPr>
                <w:rFonts w:ascii="ISOCPEUR" w:hAnsi="ISOCPEUR" w:cs="Times New Roman"/>
              </w:rPr>
              <w:t xml:space="preserve"> L+PEN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F79DF2" w14:textId="5994EA6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YND10-2-07-100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5733C09" w14:textId="6D189B0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D2E723" w14:textId="193D987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5F9D03B" w14:textId="465ECFF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BB628D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649E1BA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3C24A11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592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7EC6FA7" w14:textId="6BBA0AB6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Шина PE "земля" в корпусном изоляторе на DIN-рейку ШНИ-6х9-</w:t>
            </w:r>
            <w:r>
              <w:rPr>
                <w:rFonts w:ascii="ISOCPEUR" w:hAnsi="ISOCPEUR" w:cs="Times New Roman"/>
              </w:rPr>
              <w:t>8</w:t>
            </w:r>
            <w:r w:rsidRPr="006829D8">
              <w:rPr>
                <w:rFonts w:ascii="ISOCPEUR" w:hAnsi="ISOCPEUR" w:cs="Times New Roman"/>
              </w:rPr>
              <w:t>-К-З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4842EB6" w14:textId="562DF392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6829D8">
              <w:rPr>
                <w:rFonts w:ascii="ISOCPEUR" w:hAnsi="ISOCPEUR" w:cs="Times New Roman"/>
              </w:rPr>
              <w:t>ШНИ-6х9-</w:t>
            </w:r>
            <w:r>
              <w:rPr>
                <w:rFonts w:ascii="ISOCPEUR" w:hAnsi="ISOCPEUR" w:cs="Times New Roman"/>
              </w:rPr>
              <w:t>8</w:t>
            </w:r>
            <w:r w:rsidRPr="006829D8">
              <w:rPr>
                <w:rFonts w:ascii="ISOCPEUR" w:hAnsi="ISOCPEUR" w:cs="Times New Roman"/>
              </w:rPr>
              <w:t>-К-З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00DC2D" w14:textId="04B465F4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YNN10-69-8KD-K06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0B7EF2" w14:textId="0768AFE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IEK GROUP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11C029" w14:textId="1EDE87D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A05D236" w14:textId="50414F9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C5E6257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BEFA60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02E6261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69C9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3620A2" w14:textId="48C9D3F9" w:rsidR="00BD3C05" w:rsidRPr="006829D8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90026D">
              <w:rPr>
                <w:rFonts w:ascii="ISOCPEUR" w:hAnsi="ISOCPEUR" w:cs="Times New Roman"/>
              </w:rPr>
              <w:t>Шнур коммутационный RJ-45 неэкранированный, U/UTP, категория 5e, LSZH, 1 м, белый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8EADD0" w14:textId="77777777" w:rsidR="00BD3C05" w:rsidRPr="006829D8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3AEB890" w14:textId="6A7C9A57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90026D">
              <w:rPr>
                <w:rFonts w:ascii="ISOCPEUR" w:hAnsi="ISOCPEUR" w:cs="Times New Roman"/>
              </w:rPr>
              <w:t>PCD-01001-0E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EB4866" w14:textId="1BBEC161" w:rsidR="00BD3C05" w:rsidRPr="0090026D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MOLEX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4553F6" w14:textId="396A40BC" w:rsidR="00BD3C05" w:rsidRPr="00A95CF9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7B2D538" w14:textId="16173198" w:rsidR="00BD3C05" w:rsidRPr="00E37882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AA7871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0DB829C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BD39649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BBAA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A5413F" w14:textId="53CBD2CA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Кабельно-проводниковая продукция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4C4FB96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F459F9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2C6CF1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35C17F7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F104455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E1A566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371B258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1068B51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950D3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4DE947B" w14:textId="0A44D02F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</w:t>
            </w:r>
            <w:r w:rsidRPr="00C932D7">
              <w:rPr>
                <w:rFonts w:ascii="ISOCPEUR" w:hAnsi="ISOCPEUR" w:cs="Times New Roman"/>
              </w:rPr>
              <w:t>абел</w:t>
            </w:r>
            <w:r>
              <w:rPr>
                <w:rFonts w:ascii="ISOCPEUR" w:hAnsi="ISOCPEUR" w:cs="Times New Roman"/>
              </w:rPr>
              <w:t>ь</w:t>
            </w:r>
            <w:r w:rsidRPr="00C932D7">
              <w:rPr>
                <w:rFonts w:ascii="ISOCPEUR" w:hAnsi="ISOCPEUR" w:cs="Times New Roman"/>
              </w:rPr>
              <w:t xml:space="preserve"> симметричны</w:t>
            </w:r>
            <w:r>
              <w:rPr>
                <w:rFonts w:ascii="ISOCPEUR" w:hAnsi="ISOCPEUR" w:cs="Times New Roman"/>
              </w:rPr>
              <w:t>й с медными жилами парной скрутки</w:t>
            </w:r>
            <w:r w:rsidRPr="00C932D7">
              <w:rPr>
                <w:rFonts w:ascii="ISOCPEUR" w:hAnsi="ISOCPEUR" w:cs="Times New Roman"/>
              </w:rPr>
              <w:t xml:space="preserve"> для </w:t>
            </w:r>
            <w:r>
              <w:rPr>
                <w:rFonts w:ascii="ISOCPEUR" w:hAnsi="ISOCPEUR" w:cs="Times New Roman"/>
              </w:rPr>
              <w:t xml:space="preserve">промышленного интерфейса </w:t>
            </w:r>
            <w:r>
              <w:rPr>
                <w:rFonts w:ascii="ISOCPEUR" w:hAnsi="ISOCPEUR" w:cs="Times New Roman"/>
                <w:lang w:val="en-US"/>
              </w:rPr>
              <w:t>RS</w:t>
            </w:r>
            <w:r w:rsidRPr="007E6687">
              <w:rPr>
                <w:rFonts w:ascii="ISOCPEUR" w:hAnsi="ISOCPEUR" w:cs="Times New Roman"/>
              </w:rPr>
              <w:t>-485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с изоляцией</w:t>
            </w:r>
            <w:r>
              <w:rPr>
                <w:rFonts w:ascii="ISOCPEUR" w:hAnsi="ISOCPEUR" w:cs="Times New Roman"/>
              </w:rPr>
              <w:t xml:space="preserve"> из полиэтилена,</w:t>
            </w:r>
            <w:r w:rsidRPr="001605E4">
              <w:rPr>
                <w:rFonts w:ascii="ISOCPEUR" w:hAnsi="ISOCPEUR" w:cs="Times New Roman"/>
              </w:rPr>
              <w:t xml:space="preserve"> оболочкой из поливинилхлоридн</w:t>
            </w:r>
            <w:r>
              <w:rPr>
                <w:rFonts w:ascii="ISOCPEUR" w:hAnsi="ISOCPEUR" w:cs="Times New Roman"/>
              </w:rPr>
              <w:t>ого</w:t>
            </w:r>
            <w:r w:rsidRPr="001605E4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пластиката</w:t>
            </w:r>
            <w:r w:rsidRPr="001605E4">
              <w:rPr>
                <w:rFonts w:ascii="ISOCPEUR" w:hAnsi="ISOCPEUR" w:cs="Times New Roman"/>
              </w:rPr>
              <w:t xml:space="preserve"> пониженной пожароопасности</w:t>
            </w:r>
            <w:r>
              <w:rPr>
                <w:rFonts w:ascii="ISOCPEUR" w:hAnsi="ISOCPEUR" w:cs="Times New Roman"/>
              </w:rPr>
              <w:t xml:space="preserve">, </w:t>
            </w:r>
            <w:r w:rsidRPr="001605E4">
              <w:rPr>
                <w:rFonts w:ascii="ISOCPEUR" w:hAnsi="ISOCPEUR" w:cs="Times New Roman"/>
              </w:rPr>
              <w:t>не распространяющи</w:t>
            </w:r>
            <w:r>
              <w:rPr>
                <w:rFonts w:ascii="ISOCPEUR" w:hAnsi="ISOCPEUR" w:cs="Times New Roman"/>
              </w:rPr>
              <w:t>й</w:t>
            </w:r>
            <w:r w:rsidRPr="001605E4">
              <w:rPr>
                <w:rFonts w:ascii="ISOCPEUR" w:hAnsi="ISOCPEUR" w:cs="Times New Roman"/>
              </w:rPr>
              <w:t xml:space="preserve"> горение при групповой прокладке, с пониженным </w:t>
            </w:r>
            <w:proofErr w:type="spellStart"/>
            <w:r w:rsidRPr="001605E4">
              <w:rPr>
                <w:rFonts w:ascii="ISOCPEUR" w:hAnsi="ISOCPEUR" w:cs="Times New Roman"/>
              </w:rPr>
              <w:t>дымо</w:t>
            </w:r>
            <w:proofErr w:type="spellEnd"/>
            <w:r w:rsidRPr="001605E4">
              <w:rPr>
                <w:rFonts w:ascii="ISOCPEUR" w:hAnsi="ISOCPEUR" w:cs="Times New Roman"/>
              </w:rPr>
              <w:t>- и газовыделением</w:t>
            </w:r>
            <w:r>
              <w:rPr>
                <w:rFonts w:ascii="ISOCPEUR" w:hAnsi="ISOCPEUR" w:cs="Times New Roman"/>
              </w:rPr>
              <w:t>, экранированный, сечением: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9F306C0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6EC4F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0B47681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6330A9B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F2AAAAF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E2D54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31C557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1B0B92B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9644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460817F" w14:textId="5EE1963E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proofErr w:type="spellStart"/>
            <w:r w:rsidRPr="000447F4">
              <w:rPr>
                <w:rFonts w:ascii="ISOCPEUR" w:hAnsi="ISOCPEUR" w:cs="Times New Roman"/>
              </w:rPr>
              <w:t>КИПвЭВнг</w:t>
            </w:r>
            <w:proofErr w:type="spellEnd"/>
            <w:r w:rsidRPr="000447F4">
              <w:rPr>
                <w:rFonts w:ascii="ISOCPEUR" w:hAnsi="ISOCPEUR" w:cs="Times New Roman"/>
              </w:rPr>
              <w:t>(А)-LS 1х2х0,78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554DA53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487F4B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F480B42" w14:textId="0F4DA33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E6687">
              <w:rPr>
                <w:rFonts w:ascii="ISOCPEUR" w:hAnsi="ISOCPEUR" w:cs="Times New Roman"/>
              </w:rPr>
              <w:t>ООО НПП «Спецкабель»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9E4A07E" w14:textId="307A3A0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2EDF77D" w14:textId="61EEEFD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1300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3C3798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72DC379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9F916FF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C9A04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56D3470" w14:textId="10A9C099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Кабель</w:t>
            </w:r>
            <w:r w:rsidRPr="00213517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витая пара</w:t>
            </w:r>
            <w:r w:rsidRPr="00C84059">
              <w:rPr>
                <w:rFonts w:ascii="ISOCPEUR" w:hAnsi="ISOCPEUR" w:cs="Times New Roman"/>
              </w:rPr>
              <w:t xml:space="preserve"> категории 5e, U/UTP, 4 пары, 24 AWG, LSZH, внутренней прокладки, фиолетовый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81943C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B20C332" w14:textId="5B4E6F11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39-504-5e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2ED49AE" w14:textId="6B07D5E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MOLEX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305D12" w14:textId="26A72E3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84059"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6F529B" w14:textId="5B746D6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FC0E0B1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578E51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F5A5644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E93E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F479044" w14:textId="1D3BE6F3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213517">
              <w:rPr>
                <w:rFonts w:ascii="ISOCPEUR" w:hAnsi="ISOCPEUR" w:cs="Times New Roman"/>
              </w:rPr>
              <w:t>Коннектор RJ-45 под витую пару быстрой установки, категория 5e, универсальный (для одножильного и многожильного кабеля)</w:t>
            </w:r>
            <w:r>
              <w:rPr>
                <w:rFonts w:ascii="ISOCPEUR" w:hAnsi="ISOCPEUR" w:cs="Times New Roman"/>
              </w:rPr>
              <w:t xml:space="preserve">, </w:t>
            </w:r>
            <w:r w:rsidRPr="00213517">
              <w:rPr>
                <w:rFonts w:ascii="ISOCPEUR" w:hAnsi="ISOCPEUR" w:cs="Times New Roman"/>
              </w:rPr>
              <w:t>8P8C-FC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766901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A71F35" w14:textId="1E17B38C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10794с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A6517E9" w14:textId="0E4FCF5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213517">
              <w:rPr>
                <w:rFonts w:ascii="ISOCPEUR" w:hAnsi="ISOCPEUR" w:cs="Times New Roman"/>
              </w:rPr>
              <w:t>Cabeus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530F74" w14:textId="26D1E90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</w:t>
            </w:r>
            <w:r w:rsidRPr="0002211B">
              <w:rPr>
                <w:rFonts w:ascii="ISOCPEUR" w:hAnsi="ISOCPEUR" w:cs="Times New Roman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848565" w14:textId="7D6CACB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FE4CA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8CEC4A2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E625790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3942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1D688D" w14:textId="4D6271C3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Монтажные изделия и материалы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440BF51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F854F4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DFD5E7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51DE0C6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644EE4F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D77397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1E58D16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FFADDBA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B28A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3F34AC" w14:textId="64376A59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Лоток металлический неперфорированный, оцинкованная сталь по методу </w:t>
            </w:r>
            <w:proofErr w:type="spellStart"/>
            <w:r>
              <w:rPr>
                <w:rFonts w:ascii="ISOCPEUR" w:hAnsi="ISOCPEUR" w:cs="Times New Roman"/>
              </w:rPr>
              <w:t>Сендзимира</w:t>
            </w:r>
            <w:proofErr w:type="spellEnd"/>
            <w:r>
              <w:rPr>
                <w:rFonts w:ascii="ISOCPEUR" w:hAnsi="ISOCPEUR" w:cs="Times New Roman"/>
              </w:rPr>
              <w:t>, 100х50х3000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FD46A78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058271" w14:textId="3CF7BF5C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6A04D7" w14:textId="0774FCE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F487324" w14:textId="2E16BA2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975E70B" w14:textId="26C1C8E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2D8F5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DE0466F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4E47670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4733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F41EA1" w14:textId="19508991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Крышка с заземлением на лоток 100х3000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047DBAE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FC39034" w14:textId="41BA3746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35522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C800D9B" w14:textId="1FE749B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96D0BF" w14:textId="0704417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FD2F646" w14:textId="23EBC2A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B3E8877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905F71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FFD9264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54B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DDF85E" w14:textId="40DB07D5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Перегородка 50х3000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E8E27D6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E9AEF9D" w14:textId="2DC853F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36480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E7670E" w14:textId="7949FF8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6931DF" w14:textId="26DD8F6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AAEAD0" w14:textId="6F81A49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FF0D3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CAC106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10C55AC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9E380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496CFC" w14:textId="479144BD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0792A">
              <w:rPr>
                <w:rFonts w:ascii="ISOCPEUR" w:hAnsi="ISOCPEUR" w:cs="Times New Roman"/>
              </w:rPr>
              <w:t>Заглушка цельная ТС 1</w:t>
            </w:r>
            <w:r>
              <w:rPr>
                <w:rFonts w:ascii="ISOCPEUR" w:hAnsi="ISOCPEUR" w:cs="Times New Roman"/>
              </w:rPr>
              <w:t>0</w:t>
            </w:r>
            <w:r w:rsidRPr="00F0792A">
              <w:rPr>
                <w:rFonts w:ascii="ISOCPEUR" w:hAnsi="ISOCPEUR" w:cs="Times New Roman"/>
              </w:rPr>
              <w:t>0х50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E6BDF7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2126BF8" w14:textId="2B06D410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</w:t>
            </w:r>
            <w:r>
              <w:rPr>
                <w:rFonts w:ascii="ISOCPEUR" w:hAnsi="ISOCPEUR" w:cs="Times New Roman"/>
              </w:rPr>
              <w:t>0193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7C4EE9F" w14:textId="400235A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032852" w14:textId="1A7DE9B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2EB478" w14:textId="72B79C7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FCE41E7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6C2FA62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F0781C3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54D11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1A6EAD" w14:textId="08F96FF3" w:rsidR="00BD3C05" w:rsidRPr="00F063F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Угол CDV 90 вертикальный внеш. осн.</w:t>
            </w:r>
            <w:r>
              <w:rPr>
                <w:rFonts w:ascii="ISOCPEUR" w:hAnsi="ISOCPEUR" w:cs="Times New Roman"/>
              </w:rPr>
              <w:t>1</w:t>
            </w:r>
            <w:r w:rsidRPr="00D23D96">
              <w:rPr>
                <w:rFonts w:ascii="ISOCPEUR" w:hAnsi="ISOCPEUR" w:cs="Times New Roman"/>
              </w:rPr>
              <w:t>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14B318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278E2A" w14:textId="6448691C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3757</w:t>
            </w:r>
            <w:r>
              <w:rPr>
                <w:rFonts w:ascii="ISOCPEUR" w:hAnsi="ISOCPEUR" w:cs="Times New Roman"/>
              </w:rPr>
              <w:t>2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A85B10F" w14:textId="48F53AF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5E65116" w14:textId="02E4609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FC17B27" w14:textId="0E5942B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C9E6FEA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653861A9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C6D636E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62AA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F06F40A" w14:textId="116033A2" w:rsidR="00BD3C05" w:rsidRPr="00F063F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 xml:space="preserve">Угол CPO 90 горизонтальный 90° </w:t>
            </w:r>
            <w:r>
              <w:rPr>
                <w:rFonts w:ascii="ISOCPEUR" w:hAnsi="ISOCPEUR" w:cs="Times New Roman"/>
              </w:rPr>
              <w:t>10</w:t>
            </w:r>
            <w:r w:rsidRPr="00D23D96">
              <w:rPr>
                <w:rFonts w:ascii="ISOCPEUR" w:hAnsi="ISOCPEUR" w:cs="Times New Roman"/>
              </w:rPr>
              <w:t>0х50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CD0D21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D7DA199" w14:textId="32A9823A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D23D96">
              <w:rPr>
                <w:rFonts w:ascii="ISOCPEUR" w:hAnsi="ISOCPEUR" w:cs="Times New Roman"/>
              </w:rPr>
              <w:t>3600</w:t>
            </w:r>
            <w:r>
              <w:rPr>
                <w:rFonts w:ascii="ISOCPEUR" w:hAnsi="ISOCPEUR" w:cs="Times New Roman"/>
              </w:rPr>
              <w:t>2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AD5906" w14:textId="2BF5C3A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3D3159" w14:textId="0E5F128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69AC19A" w14:textId="705624A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02197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D9807BA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EB68214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4C5A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59E6EB" w14:textId="33C9C8B4" w:rsidR="00BD3C05" w:rsidRPr="00F063F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E519B3">
              <w:rPr>
                <w:rFonts w:ascii="ISOCPEUR" w:hAnsi="ISOCPEUR" w:cs="Times New Roman"/>
              </w:rPr>
              <w:t>Угол вертикальный внешний CDSD 90 осн.100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FCB77D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180276" w14:textId="5F2582B9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3750</w:t>
            </w:r>
            <w:r>
              <w:rPr>
                <w:rFonts w:ascii="ISOCPEUR" w:hAnsi="ISOCPEUR" w:cs="Times New Roman"/>
                <w:lang w:val="en-US"/>
              </w:rPr>
              <w:t>2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12350B8" w14:textId="3D14CB2C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DC733D" w14:textId="61C33A4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E3DE78B" w14:textId="199F100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E8870D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E91E978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D7698F9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8F8CE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F5DD1E0" w14:textId="0636C7C5" w:rsidR="00BD3C05" w:rsidRPr="00F063F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E519B3">
              <w:rPr>
                <w:rFonts w:ascii="ISOCPEUR" w:hAnsi="ISOCPEUR" w:cs="Times New Roman"/>
              </w:rPr>
              <w:t>Угол вертикальный внешний CDSS 90 осн.100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494C73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006BBF5" w14:textId="7E9A8144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37651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D657A4D" w14:textId="085E107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9119CB7" w14:textId="1BAA0AA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B5C990" w14:textId="6566B02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024BD0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32354B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3497DD5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E8D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3723A6" w14:textId="2F81D1EB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E519B3">
              <w:rPr>
                <w:rFonts w:ascii="ISOCPEUR" w:hAnsi="ISOCPEUR" w:cs="Times New Roman"/>
              </w:rPr>
              <w:t>Угол вертикальный внутренний, переходник CSSD 90 осн.100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75F8E71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E857B3" w14:textId="225EEBDB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376</w:t>
            </w:r>
            <w:r>
              <w:rPr>
                <w:rFonts w:ascii="ISOCPEUR" w:hAnsi="ISOCPEUR" w:cs="Times New Roman"/>
              </w:rPr>
              <w:t>6</w:t>
            </w:r>
            <w:r>
              <w:rPr>
                <w:rFonts w:ascii="ISOCPEUR" w:hAnsi="ISOCPEUR" w:cs="Times New Roman"/>
                <w:lang w:val="en-US"/>
              </w:rPr>
              <w:t>1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792EEA" w14:textId="2E8AEEF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09AC63" w14:textId="22FEAC1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1272297" w14:textId="1F1BA0F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566BF6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1CA2712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FFCC3F0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D393B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399001" w14:textId="01FB7562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E519B3">
              <w:rPr>
                <w:rFonts w:ascii="ISOCPEUR" w:hAnsi="ISOCPEUR" w:cs="Times New Roman"/>
              </w:rPr>
              <w:t xml:space="preserve">Угол вертикальный внутренний, переходник CSSS 90 </w:t>
            </w:r>
            <w:proofErr w:type="spellStart"/>
            <w:r w:rsidRPr="00E519B3">
              <w:rPr>
                <w:rFonts w:ascii="ISOCPEUR" w:hAnsi="ISOCPEUR" w:cs="Times New Roman"/>
              </w:rPr>
              <w:t>осн</w:t>
            </w:r>
            <w:proofErr w:type="spellEnd"/>
            <w:r w:rsidRPr="00E519B3">
              <w:rPr>
                <w:rFonts w:ascii="ISOCPEUR" w:hAnsi="ISOCPEUR" w:cs="Times New Roman"/>
              </w:rPr>
              <w:t>. 100 H50 в комплекте с крепежными элементами и соединительными пластинами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D567512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8D5ED02" w14:textId="26D2ECEC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37</w:t>
            </w:r>
            <w:r>
              <w:rPr>
                <w:rFonts w:ascii="ISOCPEUR" w:hAnsi="ISOCPEUR" w:cs="Times New Roman"/>
              </w:rPr>
              <w:t>592</w:t>
            </w:r>
            <w:r w:rsidRPr="00D23D96">
              <w:rPr>
                <w:rFonts w:ascii="ISOCPEUR" w:hAnsi="ISOCPEUR" w:cs="Times New Roman"/>
              </w:rPr>
              <w:t>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F24BC7" w14:textId="04D7D5A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751FA44" w14:textId="672D4AA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EFAEEE5" w14:textId="4F96C03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BABD27B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9B6AC4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0B030DD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5B05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7AF7DD" w14:textId="6558D100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Метизы для лотков (винты, гайки, шайбы)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838F3D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1AC23E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99AAF60" w14:textId="1B56D0B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E46AA1A" w14:textId="6C9266B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7F87213" w14:textId="477B004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13D197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005FC63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494A6E5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79AF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B2BEC04" w14:textId="54C570A3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C4C2D">
              <w:rPr>
                <w:rFonts w:ascii="ISOCPEUR" w:hAnsi="ISOCPEUR" w:cs="Times New Roman"/>
              </w:rPr>
              <w:t>Крепление ТМ к стене (</w:t>
            </w:r>
            <w:r>
              <w:rPr>
                <w:rFonts w:ascii="ISOCPEUR" w:hAnsi="ISOCPEUR" w:cs="Times New Roman"/>
              </w:rPr>
              <w:t>скоба</w:t>
            </w:r>
            <w:r w:rsidRPr="00FC4C2D">
              <w:rPr>
                <w:rFonts w:ascii="ISOCPEUR" w:hAnsi="ISOCPEUR" w:cs="Times New Roman"/>
              </w:rPr>
              <w:t>) для вертикального монтажа осн.</w:t>
            </w:r>
            <w:r>
              <w:rPr>
                <w:rFonts w:ascii="ISOCPEUR" w:hAnsi="ISOCPEUR" w:cs="Times New Roman"/>
              </w:rPr>
              <w:t>1</w:t>
            </w:r>
            <w:r w:rsidRPr="00FC4C2D">
              <w:rPr>
                <w:rFonts w:ascii="ISOCPEUR" w:hAnsi="ISOCPEUR" w:cs="Times New Roman"/>
              </w:rPr>
              <w:t>00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F0A2D31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474A589" w14:textId="357F11CE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BMM10</w:t>
            </w:r>
            <w:r>
              <w:rPr>
                <w:rFonts w:ascii="ISOCPEUR" w:hAnsi="ISOCPEUR" w:cs="Times New Roman"/>
              </w:rPr>
              <w:t>1</w:t>
            </w:r>
            <w:r>
              <w:rPr>
                <w:rFonts w:ascii="ISOCPEUR" w:hAnsi="ISOCPEUR" w:cs="Times New Roman"/>
                <w:lang w:val="en-US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FF78F9" w14:textId="66DAD79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D0BA35" w14:textId="748D87D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A843D40" w14:textId="33E56D2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2E8A5A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A7E913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A2B0ED0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D74F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ABD0086" w14:textId="596EF9EF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1021D2">
              <w:rPr>
                <w:rFonts w:ascii="ISOCPEUR" w:hAnsi="ISOCPEUR" w:cs="Times New Roman"/>
              </w:rPr>
              <w:t xml:space="preserve">Консоль универсальная </w:t>
            </w:r>
            <w:proofErr w:type="spellStart"/>
            <w:r w:rsidRPr="001021D2">
              <w:rPr>
                <w:rFonts w:ascii="ISOCPEUR" w:hAnsi="ISOCPEUR" w:cs="Times New Roman"/>
              </w:rPr>
              <w:t>осн</w:t>
            </w:r>
            <w:proofErr w:type="spellEnd"/>
            <w:r w:rsidRPr="001021D2">
              <w:rPr>
                <w:rFonts w:ascii="ISOCPEUR" w:hAnsi="ISOCPEUR" w:cs="Times New Roman"/>
              </w:rPr>
              <w:t xml:space="preserve">. </w:t>
            </w:r>
            <w:r>
              <w:rPr>
                <w:rFonts w:ascii="ISOCPEUR" w:hAnsi="ISOCPEUR" w:cs="Times New Roman"/>
                <w:lang w:val="en-US"/>
              </w:rPr>
              <w:t>10</w:t>
            </w:r>
            <w:r w:rsidRPr="001021D2">
              <w:rPr>
                <w:rFonts w:ascii="ISOCPEUR" w:hAnsi="ISOCPEUR" w:cs="Times New Roman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C9D186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C77C809" w14:textId="11772284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  <w:lang w:val="en-US"/>
              </w:rPr>
              <w:t>B</w:t>
            </w:r>
            <w:r>
              <w:rPr>
                <w:rFonts w:ascii="ISOCPEUR" w:hAnsi="ISOCPEUR" w:cs="Times New Roman"/>
                <w:lang w:val="en-US"/>
              </w:rPr>
              <w:t>BN5</w:t>
            </w:r>
            <w:r w:rsidRPr="00A22BF6">
              <w:rPr>
                <w:rFonts w:ascii="ISOCPEUR" w:hAnsi="ISOCPEUR" w:cs="Times New Roman"/>
                <w:lang w:val="en-US"/>
              </w:rPr>
              <w:t>0</w:t>
            </w:r>
            <w:r>
              <w:rPr>
                <w:rFonts w:ascii="ISOCPEUR" w:hAnsi="ISOCPEUR" w:cs="Times New Roman"/>
                <w:lang w:val="en-US"/>
              </w:rPr>
              <w:t>1</w:t>
            </w:r>
            <w:r w:rsidRPr="00A22BF6">
              <w:rPr>
                <w:rFonts w:ascii="ISOCPEUR" w:hAnsi="ISOCPEUR" w:cs="Times New Roman"/>
                <w:lang w:val="en-US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41F09D" w14:textId="2273C98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B88DE0" w14:textId="4F06A33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22BF6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927B838" w14:textId="39B4ABB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3D32120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5AA87DD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A892FEC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42020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AB127F1" w14:textId="06728683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Стандартный анкер со шпилькой М10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9562ADC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9B6F962" w14:textId="729F0BD4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9A4102">
              <w:rPr>
                <w:rFonts w:ascii="ISOCPEUR" w:hAnsi="ISOCPEUR" w:cs="Times New Roman"/>
                <w:lang w:val="en-US"/>
              </w:rPr>
              <w:t>CM</w:t>
            </w:r>
            <w:r>
              <w:rPr>
                <w:rFonts w:ascii="ISOCPEUR" w:hAnsi="ISOCPEUR" w:cs="Times New Roman"/>
              </w:rPr>
              <w:t>441060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B8A1F09" w14:textId="5A95C5B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CD56E77" w14:textId="3ECEE78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FBAF09" w14:textId="424DE28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76C40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34A7578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CE21334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03478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E9C139" w14:textId="26CA7EA4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7B3565">
              <w:rPr>
                <w:rFonts w:ascii="ISOCPEUR" w:hAnsi="ISOCPEUR" w:cs="Times New Roman"/>
              </w:rPr>
              <w:t>Цинковая краска-спрей, 400мл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8A69B9F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ACFC87" w14:textId="41692C00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37039</w:t>
            </w:r>
            <w:r>
              <w:rPr>
                <w:rFonts w:ascii="ISOCPEUR" w:hAnsi="ISOCPEUR" w:cs="Times New Roman"/>
                <w:lang w:val="en-US"/>
              </w:rPr>
              <w:t>HDZ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96091C0" w14:textId="7AC9CE5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C429E6" w14:textId="2AFDF7B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8882A69" w14:textId="6C14D0C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ACFA70E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B48A4AB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E368397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79EF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6B155F" w14:textId="7599CC43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Труба гибкая гофрированная </w:t>
            </w:r>
            <w:r w:rsidRPr="00F309E7">
              <w:rPr>
                <w:rFonts w:ascii="ISOCPEUR" w:hAnsi="ISOCPEUR" w:cs="Times New Roman"/>
              </w:rPr>
              <w:t>ПВХ, ∅</w:t>
            </w:r>
            <w:r>
              <w:rPr>
                <w:rFonts w:ascii="ISOCPEUR" w:hAnsi="ISOCPEUR" w:cs="Times New Roman"/>
              </w:rPr>
              <w:t>25, серая, с протяжкой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21F9F9A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3A925E" w14:textId="283E1742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91525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C0DD533" w14:textId="710F0E9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9B8E715" w14:textId="69B0ED2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585FDA6" w14:textId="4AA0C35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060AE2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8062142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132F045C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64A7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1019C2" w14:textId="569A23D9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F32969">
              <w:rPr>
                <w:rFonts w:ascii="ISOCPEUR" w:hAnsi="ISOCPEUR" w:cs="Times New Roman"/>
              </w:rPr>
              <w:t>Держатель</w:t>
            </w:r>
            <w:r>
              <w:rPr>
                <w:rFonts w:ascii="ISOCPEUR" w:hAnsi="ISOCPEUR" w:cs="Times New Roman"/>
              </w:rPr>
              <w:t xml:space="preserve"> с защёлкой</w:t>
            </w:r>
            <w:r w:rsidRPr="00F32969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для трубы</w:t>
            </w:r>
            <w:r w:rsidRPr="00F32969">
              <w:rPr>
                <w:rFonts w:ascii="ISOCPEUR" w:hAnsi="ISOCPEUR" w:cs="Times New Roman"/>
              </w:rPr>
              <w:t>, ∅</w:t>
            </w:r>
            <w:r>
              <w:rPr>
                <w:rFonts w:ascii="ISOCPEUR" w:hAnsi="ISOCPEUR" w:cs="Times New Roman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9B8FF12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91E15FB" w14:textId="725E11EC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51025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23DF9C1" w14:textId="1DE27FA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EA3241A" w14:textId="1546DE6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3ACBBC2" w14:textId="2DE295B2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4ABD1CD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E9C7486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A956C3B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7026F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B51AF7" w14:textId="39F223AC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Дюбель пластиковый с саморезом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D849E1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96EF8A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97060D2" w14:textId="194F43E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73F0A0C" w14:textId="10ED5E5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7112DA" w14:textId="6FABBC1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4ECFA47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24A61C4" w14:textId="5826A3B4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E506D">
              <w:rPr>
                <w:rFonts w:ascii="ISOCPEUR" w:hAnsi="ISOCPEUR" w:cs="Times New Roman"/>
                <w:szCs w:val="24"/>
              </w:rPr>
              <w:t>Кирпич/бетон, ГКЛ</w:t>
            </w:r>
          </w:p>
        </w:tc>
      </w:tr>
      <w:tr w:rsidR="00BD3C05" w:rsidRPr="00D5096F" w14:paraId="773E9A8A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C69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812AD5" w14:textId="5D6319F7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Хомут кабельный нейлоновый 3,6х250, белый (1 упак. = 100 шт.)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551740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69E557" w14:textId="3DE7EFF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E86938">
              <w:rPr>
                <w:rFonts w:ascii="ISOCPEUR" w:hAnsi="ISOCPEUR" w:cs="Times New Roman"/>
              </w:rPr>
              <w:t>plc-c-3.6x250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6901471" w14:textId="05ED013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6D2B16" w14:textId="7055515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1AC462" w14:textId="68AC6E8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ECB1D4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B6EDDC5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932A927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A761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51108D5" w14:textId="608CA40D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715433">
              <w:rPr>
                <w:rFonts w:ascii="ISOCPEUR" w:hAnsi="ISOCPEUR" w:cs="Times New Roman"/>
              </w:rPr>
              <w:t>Бирка кабельная маркировочная У-136 (треугольник)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98CAFFD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5486A3B" w14:textId="0E7E7851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2D2387">
              <w:rPr>
                <w:rFonts w:ascii="ISOCPEUR" w:hAnsi="ISOCPEUR" w:cs="Times New Roman"/>
              </w:rPr>
              <w:t>mt-13</w:t>
            </w:r>
            <w:r>
              <w:rPr>
                <w:rFonts w:ascii="ISOCPEUR" w:hAnsi="ISOCPEUR" w:cs="Times New Roman"/>
                <w:lang w:val="en-US"/>
              </w:rPr>
              <w:t>6</w:t>
            </w:r>
            <w:r w:rsidRPr="002D2387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  <w:lang w:val="en-US"/>
              </w:rPr>
              <w:t>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62033CC" w14:textId="24DA7CFD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lang w:val="en-US"/>
              </w:rPr>
              <w:t>EKF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6FF533" w14:textId="6CF9CD4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1E6211" w14:textId="457D74E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A51D6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F65386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83D4874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36B77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CEB0FC" w14:textId="5E04279D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</w:rPr>
              <w:t>Автоматизированное рабочее место (АРМ) диспетчера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6689E04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8303EE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B3A7A56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73E38C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ED5570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8F392E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356E93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9FB883D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5B370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7098E9" w14:textId="77777777" w:rsidR="00BD3C05" w:rsidRDefault="00BD3C05" w:rsidP="00BD3C05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Персональный компьютер</w:t>
            </w:r>
            <w:r w:rsidRPr="00E04F76">
              <w:rPr>
                <w:rFonts w:ascii="ISOCPEUR" w:hAnsi="ISOCPEUR" w:cs="Times New Roman"/>
              </w:rPr>
              <w:t xml:space="preserve"> </w:t>
            </w:r>
            <w:r>
              <w:rPr>
                <w:rFonts w:ascii="ISOCPEUR" w:hAnsi="ISOCPEUR" w:cs="Times New Roman"/>
              </w:rPr>
              <w:t>с характеристиками не ниже:</w:t>
            </w:r>
          </w:p>
          <w:p w14:paraId="5AA71702" w14:textId="77777777" w:rsidR="00BD3C05" w:rsidRPr="00C310AD" w:rsidRDefault="00BD3C05" w:rsidP="00BD3C05">
            <w:pPr>
              <w:pStyle w:val="af3"/>
              <w:spacing w:line="204" w:lineRule="auto"/>
              <w:rPr>
                <w:rFonts w:ascii="ISOCPEUR" w:hAnsi="ISOCPEUR" w:cs="Times New Roman"/>
                <w:lang w:val="en-US"/>
              </w:rPr>
            </w:pPr>
            <w:r w:rsidRPr="00A13697">
              <w:rPr>
                <w:rFonts w:ascii="ISOCPEUR" w:hAnsi="ISOCPEUR" w:cs="Times New Roman"/>
                <w:lang w:val="en-US"/>
              </w:rPr>
              <w:t xml:space="preserve">- </w:t>
            </w:r>
            <w:r>
              <w:rPr>
                <w:rFonts w:ascii="ISOCPEUR" w:hAnsi="ISOCPEUR" w:cs="Times New Roman"/>
              </w:rPr>
              <w:t>процессор</w:t>
            </w:r>
            <w:r w:rsidRPr="00C310AD">
              <w:rPr>
                <w:rFonts w:ascii="ISOCPEUR" w:hAnsi="ISOCPEUR" w:cs="Times New Roman"/>
                <w:lang w:val="en-US"/>
              </w:rPr>
              <w:t xml:space="preserve"> Intel Core I5 10600K;</w:t>
            </w:r>
          </w:p>
          <w:p w14:paraId="572A84F0" w14:textId="77777777" w:rsidR="00BD3C05" w:rsidRPr="00C310AD" w:rsidRDefault="00BD3C05" w:rsidP="00BD3C05">
            <w:pPr>
              <w:pStyle w:val="af3"/>
              <w:spacing w:line="204" w:lineRule="auto"/>
              <w:rPr>
                <w:rFonts w:ascii="ISOCPEUR" w:hAnsi="ISOCPEUR" w:cs="Times New Roman"/>
                <w:lang w:val="en-US"/>
              </w:rPr>
            </w:pPr>
            <w:r w:rsidRPr="00C310AD">
              <w:rPr>
                <w:rFonts w:ascii="ISOCPEUR" w:hAnsi="ISOCPEUR" w:cs="Times New Roman"/>
                <w:lang w:val="en-US"/>
              </w:rPr>
              <w:t>- Intel HD Graphics;</w:t>
            </w:r>
          </w:p>
          <w:p w14:paraId="153AC388" w14:textId="77777777" w:rsidR="00BD3C05" w:rsidRPr="00C310AD" w:rsidRDefault="00BD3C05" w:rsidP="00BD3C05">
            <w:pPr>
              <w:pStyle w:val="af3"/>
              <w:spacing w:line="204" w:lineRule="auto"/>
              <w:rPr>
                <w:rFonts w:ascii="ISOCPEUR" w:hAnsi="ISOCPEUR" w:cs="Times New Roman"/>
                <w:lang w:val="en-US"/>
              </w:rPr>
            </w:pPr>
            <w:r w:rsidRPr="00C310AD">
              <w:rPr>
                <w:rFonts w:ascii="ISOCPEUR" w:hAnsi="ISOCPEUR" w:cs="Times New Roman"/>
                <w:lang w:val="en-US"/>
              </w:rPr>
              <w:t xml:space="preserve">- 16 </w:t>
            </w:r>
            <w:r w:rsidRPr="00A13697">
              <w:rPr>
                <w:rFonts w:ascii="ISOCPEUR" w:hAnsi="ISOCPEUR" w:cs="Times New Roman"/>
              </w:rPr>
              <w:t>ГБ</w:t>
            </w:r>
            <w:r w:rsidRPr="00C310AD">
              <w:rPr>
                <w:rFonts w:ascii="ISOCPEUR" w:hAnsi="ISOCPEUR" w:cs="Times New Roman"/>
                <w:lang w:val="en-US"/>
              </w:rPr>
              <w:t xml:space="preserve"> DDR4;</w:t>
            </w:r>
          </w:p>
          <w:p w14:paraId="0A6BF1CE" w14:textId="77777777" w:rsidR="00BD3C05" w:rsidRPr="00C310AD" w:rsidRDefault="00BD3C05" w:rsidP="00BD3C05">
            <w:pPr>
              <w:pStyle w:val="af3"/>
              <w:spacing w:line="204" w:lineRule="auto"/>
              <w:rPr>
                <w:rFonts w:ascii="ISOCPEUR" w:hAnsi="ISOCPEUR" w:cs="Times New Roman"/>
                <w:lang w:val="en-US"/>
              </w:rPr>
            </w:pPr>
            <w:r w:rsidRPr="00C310AD">
              <w:rPr>
                <w:rFonts w:ascii="ISOCPEUR" w:hAnsi="ISOCPEUR" w:cs="Times New Roman"/>
                <w:lang w:val="en-US"/>
              </w:rPr>
              <w:t xml:space="preserve">- 256 </w:t>
            </w:r>
            <w:r w:rsidRPr="00A13697">
              <w:rPr>
                <w:rFonts w:ascii="ISOCPEUR" w:hAnsi="ISOCPEUR" w:cs="Times New Roman"/>
              </w:rPr>
              <w:t>ГБ</w:t>
            </w:r>
            <w:r w:rsidRPr="00C310AD">
              <w:rPr>
                <w:rFonts w:ascii="ISOCPEUR" w:hAnsi="ISOCPEUR" w:cs="Times New Roman"/>
                <w:lang w:val="en-US"/>
              </w:rPr>
              <w:t xml:space="preserve"> SSD;</w:t>
            </w:r>
          </w:p>
          <w:p w14:paraId="40219080" w14:textId="6A28248E" w:rsidR="00BD3C05" w:rsidRPr="00C310AD" w:rsidRDefault="00BD3C05" w:rsidP="00BD3C05">
            <w:pPr>
              <w:pStyle w:val="af3"/>
              <w:spacing w:line="204" w:lineRule="auto"/>
              <w:rPr>
                <w:rFonts w:ascii="ISOCPEUR" w:hAnsi="ISOCPEUR" w:cs="Times New Roman"/>
                <w:lang w:val="en-US"/>
              </w:rPr>
            </w:pPr>
            <w:r w:rsidRPr="00C310AD">
              <w:rPr>
                <w:rFonts w:ascii="ISOCPEUR" w:hAnsi="ISOCPEUR" w:cs="Times New Roman"/>
                <w:lang w:val="en-US"/>
              </w:rPr>
              <w:t>- Windows 10 Pro 64 bit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B15CE8" w14:textId="77777777" w:rsidR="00BD3C05" w:rsidRPr="00C310AD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462B63" w14:textId="210F48AF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10026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3FB5F84" w14:textId="6264270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A13697">
              <w:rPr>
                <w:rFonts w:ascii="ISOCPEUR" w:hAnsi="ISOCPEUR" w:cs="Times New Roman"/>
              </w:rPr>
              <w:t>ООО "ПК АРЕНА"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8C09AA" w14:textId="373A465B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5BC03D" w14:textId="51A9F2D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EA92D7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410222A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78532A86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6640D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7592309" w14:textId="7FD5FD84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Монитор 27</w:t>
            </w:r>
            <w:r>
              <w:rPr>
                <w:rFonts w:ascii="ISOCPEUR" w:hAnsi="ISOCPEUR" w:cs="Times New Roman"/>
                <w:lang w:val="en-US"/>
              </w:rPr>
              <w:t>”</w:t>
            </w:r>
            <w:r>
              <w:rPr>
                <w:rFonts w:ascii="ISOCPEUR" w:hAnsi="ISOCPEUR" w:cs="Times New Roman"/>
              </w:rPr>
              <w:t>, 2560х1440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A1E1B8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5D1455" w14:textId="14D08AB0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310AD">
              <w:rPr>
                <w:rFonts w:ascii="ISOCPEUR" w:hAnsi="ISOCPEUR" w:cs="Times New Roman"/>
              </w:rPr>
              <w:t>275E1S/01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E1B51B" w14:textId="75C74895" w:rsidR="00BD3C05" w:rsidRPr="00C310AD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  <w:lang w:val="en-US"/>
              </w:rPr>
              <w:t>Philips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ED9771" w14:textId="4F6BA1D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5D77A3B" w14:textId="6F2DB7A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78FB68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0A519F26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885FC77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347BA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936FA9" w14:textId="43B5608D" w:rsidR="00BD3C05" w:rsidRPr="004C768F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Комплект клавиатура + мышь, беспроводная, цвет чёрный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2F45A4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8F749B" w14:textId="6D4E1240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proofErr w:type="spellStart"/>
            <w:r w:rsidRPr="004C768F">
              <w:rPr>
                <w:rFonts w:ascii="ISOCPEUR" w:hAnsi="ISOCPEUR" w:cs="Times New Roman"/>
              </w:rPr>
              <w:t>Fstyler</w:t>
            </w:r>
            <w:proofErr w:type="spellEnd"/>
            <w:r w:rsidRPr="004C768F">
              <w:rPr>
                <w:rFonts w:ascii="ISOCPEUR" w:hAnsi="ISOCPEUR" w:cs="Times New Roman"/>
              </w:rPr>
              <w:t xml:space="preserve"> FG1035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79117D" w14:textId="769C8B9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4C768F">
              <w:rPr>
                <w:rFonts w:ascii="ISOCPEUR" w:hAnsi="ISOCPEUR" w:cs="Times New Roman"/>
              </w:rPr>
              <w:t>A4Tech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3A09E35" w14:textId="371D720F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3E24120" w14:textId="7FAD790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9E95BB7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8705551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060354B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C9ED1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5580D5" w14:textId="46F04762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 xml:space="preserve">Источник бесперебойного питания, 220В, </w:t>
            </w:r>
            <w:r w:rsidRPr="00C310AD">
              <w:rPr>
                <w:rFonts w:ascii="ISOCPEUR" w:hAnsi="ISOCPEUR" w:cs="Times New Roman"/>
              </w:rPr>
              <w:t>1200 ВА, 720 Вт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3C3B19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B4387A" w14:textId="6B92438A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310AD">
              <w:rPr>
                <w:rFonts w:ascii="ISOCPEUR" w:hAnsi="ISOCPEUR" w:cs="Times New Roman"/>
              </w:rPr>
              <w:t>VP1200EILCD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EE766AE" w14:textId="6E4FBF9D" w:rsidR="00BD3C05" w:rsidRPr="00C310AD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  <w:proofErr w:type="spellStart"/>
            <w:r w:rsidRPr="00C310AD">
              <w:rPr>
                <w:rFonts w:ascii="ISOCPEUR" w:hAnsi="ISOCPEUR" w:cs="Times New Roman"/>
              </w:rPr>
              <w:t>CyberPower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5AEA31" w14:textId="1185990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D7307F" w14:textId="4D4C9023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A6C31A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3BACD3C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DC3CD3F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F466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664C000" w14:textId="4FFF2FDF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  <w:b/>
              </w:rPr>
              <w:t>Программное обеспечение АРМ системы диспетчеризации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2269CC3" w14:textId="77777777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E58B9BC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CDA336A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9F36CB6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9E37B1" w14:textId="7777777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2CB5646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DB96E28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4D31BCF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DD21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520FC66" w14:textId="2F60B375" w:rsidR="00BD3C05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Программное обеспечение Windows (лицензия)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D7FC4D9" w14:textId="2BD153FD" w:rsidR="00BD3C05" w:rsidRPr="006A408B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Windows 10 Professional 64Bit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9AF92F8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FA621A4" w14:textId="188FEB8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Microsoft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365597B" w14:textId="644A582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26B9C6" w14:textId="1323C089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B19E98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31E19D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AF93251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BCF3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9038D92" w14:textId="5D9DF360" w:rsidR="00BD3C05" w:rsidRDefault="00BD3C05" w:rsidP="00BD3C05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 xml:space="preserve">Неисключительное право использования программы для ЭВМ </w:t>
            </w:r>
            <w:proofErr w:type="spellStart"/>
            <w:r w:rsidRPr="007221DF">
              <w:rPr>
                <w:rFonts w:ascii="ISOCPEUR" w:hAnsi="ISOCPEUR" w:cs="Times New Roman"/>
              </w:rPr>
              <w:t>MasterSCADA</w:t>
            </w:r>
            <w:proofErr w:type="spellEnd"/>
            <w:r w:rsidRPr="007221DF">
              <w:rPr>
                <w:rFonts w:ascii="ISOCPEUR" w:hAnsi="ISOCPEUR" w:cs="Times New Roman"/>
              </w:rPr>
              <w:t xml:space="preserve"> 4D. </w:t>
            </w:r>
            <w:proofErr w:type="spellStart"/>
            <w:r w:rsidRPr="007221DF">
              <w:rPr>
                <w:rFonts w:ascii="ISOCPEUR" w:hAnsi="ISOCPEUR" w:cs="Times New Roman"/>
              </w:rPr>
              <w:t>Клиентcкое</w:t>
            </w:r>
            <w:proofErr w:type="spellEnd"/>
            <w:r w:rsidRPr="007221DF">
              <w:rPr>
                <w:rFonts w:ascii="ISOCPEUR" w:hAnsi="ISOCPEUR" w:cs="Times New Roman"/>
              </w:rPr>
              <w:t xml:space="preserve"> рабочее место с управлением на неограниченное количество точек ввода-вывода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85AE4F8" w14:textId="0F8E9F24" w:rsidR="00BD3C05" w:rsidRPr="006A408B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MPS-MSRT4D-Client-1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0ECA26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6DD54A" w14:textId="6D7BE5D1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ЗАО НПФ "</w:t>
            </w:r>
            <w:proofErr w:type="spellStart"/>
            <w:r w:rsidRPr="007221DF">
              <w:rPr>
                <w:rFonts w:ascii="ISOCPEUR" w:hAnsi="ISOCPEUR" w:cs="Times New Roman"/>
              </w:rPr>
              <w:t>ИнСАТ</w:t>
            </w:r>
            <w:proofErr w:type="spellEnd"/>
            <w:r w:rsidRPr="007221DF">
              <w:rPr>
                <w:rFonts w:ascii="ISOCPEUR" w:hAnsi="ISOCPEUR" w:cs="Times New Roman"/>
              </w:rPr>
              <w:t>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C9C6EA4" w14:textId="452C768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4D85F6" w14:textId="55CC707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18F5EC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659F4A7B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69871C75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C1AE7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70E2B7" w14:textId="1F034107" w:rsidR="00BD3C05" w:rsidRDefault="00BD3C05" w:rsidP="00BD3C05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 xml:space="preserve">Неисключительное право использования программы для ЭВМ </w:t>
            </w:r>
            <w:proofErr w:type="spellStart"/>
            <w:r w:rsidRPr="007221DF">
              <w:rPr>
                <w:rFonts w:ascii="ISOCPEUR" w:hAnsi="ISOCPEUR" w:cs="Times New Roman"/>
              </w:rPr>
              <w:t>MasterSCADA</w:t>
            </w:r>
            <w:proofErr w:type="spellEnd"/>
            <w:r w:rsidRPr="007221DF">
              <w:rPr>
                <w:rFonts w:ascii="ISOCPEUR" w:hAnsi="ISOCPEUR" w:cs="Times New Roman"/>
              </w:rPr>
              <w:t xml:space="preserve"> 4D. Клиент-серверная исполнительная система на 10000 внешних точек ввода-вывода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B6554F" w14:textId="5AE25B12" w:rsidR="00BD3C05" w:rsidRPr="006A408B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MPS-MSRT4D-10K-P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F36E79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7E1E954" w14:textId="38CC9DD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ЗАО НПФ "</w:t>
            </w:r>
            <w:proofErr w:type="spellStart"/>
            <w:r w:rsidRPr="007221DF">
              <w:rPr>
                <w:rFonts w:ascii="ISOCPEUR" w:hAnsi="ISOCPEUR" w:cs="Times New Roman"/>
              </w:rPr>
              <w:t>ИнСАТ</w:t>
            </w:r>
            <w:proofErr w:type="spellEnd"/>
            <w:r w:rsidRPr="007221DF">
              <w:rPr>
                <w:rFonts w:ascii="ISOCPEUR" w:hAnsi="ISOCPEUR" w:cs="Times New Roman"/>
              </w:rPr>
              <w:t>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0C13666" w14:textId="1CD085A5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F50BCB2" w14:textId="06A3CF6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763EA1B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2F18E7F3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A03F481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BA3C5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6B2A6" w14:textId="5559632F" w:rsidR="00BD3C05" w:rsidRDefault="00BD3C05" w:rsidP="00BD3C05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 xml:space="preserve">OPC-сервер </w:t>
            </w:r>
            <w:proofErr w:type="spellStart"/>
            <w:r w:rsidRPr="007221DF">
              <w:rPr>
                <w:rFonts w:ascii="ISOCPEUR" w:hAnsi="ISOCPEUR" w:cs="Times New Roman"/>
              </w:rPr>
              <w:t>Modbus</w:t>
            </w:r>
            <w:proofErr w:type="spellEnd"/>
            <w:r w:rsidRPr="007221DF">
              <w:rPr>
                <w:rFonts w:ascii="ISOCPEUR" w:hAnsi="ISOCPEUR" w:cs="Times New Roman"/>
              </w:rPr>
              <w:t xml:space="preserve"> RTU/ASCII/TCP на одно рабочее место без ограничения на количество тегов, защита - программная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B2094B3" w14:textId="613EF310" w:rsidR="00BD3C05" w:rsidRPr="006128F7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  <w:lang w:val="en-US"/>
              </w:rPr>
            </w:pPr>
            <w:r w:rsidRPr="006128F7">
              <w:rPr>
                <w:rFonts w:ascii="ISOCPEUR" w:hAnsi="ISOCPEUR" w:cs="Times New Roman"/>
                <w:lang w:val="en-US"/>
              </w:rPr>
              <w:t xml:space="preserve">Modbus Universal </w:t>
            </w:r>
            <w:proofErr w:type="spellStart"/>
            <w:r w:rsidRPr="006128F7">
              <w:rPr>
                <w:rFonts w:ascii="ISOCPEUR" w:hAnsi="ISOCPEUR" w:cs="Times New Roman"/>
                <w:lang w:val="en-US"/>
              </w:rPr>
              <w:t>MasterOPC</w:t>
            </w:r>
            <w:proofErr w:type="spellEnd"/>
            <w:r w:rsidRPr="006128F7">
              <w:rPr>
                <w:rFonts w:ascii="ISOCPEUR" w:hAnsi="ISOCPEUR" w:cs="Times New Roman"/>
                <w:lang w:val="en-US"/>
              </w:rPr>
              <w:t xml:space="preserve"> Server U Softkey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BF55D62" w14:textId="77777777" w:rsidR="00BD3C05" w:rsidRPr="00090B24" w:rsidRDefault="00BD3C05" w:rsidP="00BD3C05">
            <w:pPr>
              <w:pStyle w:val="af5"/>
              <w:rPr>
                <w:rFonts w:ascii="ISOCPEUR" w:hAnsi="ISOCPEUR" w:cs="Times New Roman"/>
                <w:lang w:val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F0C67F3" w14:textId="46FFA9B8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ООО "МПС-Софт"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9FC85C1" w14:textId="591EC9D0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A42AF6" w14:textId="0D3125D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10DDC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2192742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34A1B9F0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F1F0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F2643F" w14:textId="3184F3C2" w:rsidR="00BD3C05" w:rsidRDefault="00BD3C05" w:rsidP="00BD3C05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 xml:space="preserve">ОРС-сервер для опроса счетчиков Меркурий 230, 233, 234, 236; защита - программная, на 2 устройства 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FC997B" w14:textId="548826BA" w:rsidR="00BD3C05" w:rsidRPr="006A408B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 xml:space="preserve">Mercury (230, 233, 234, 236) </w:t>
            </w:r>
            <w:proofErr w:type="spellStart"/>
            <w:r w:rsidRPr="007221DF">
              <w:rPr>
                <w:rFonts w:ascii="ISOCPEUR" w:hAnsi="ISOCPEUR" w:cs="Times New Roman"/>
              </w:rPr>
              <w:t>MasterOPC</w:t>
            </w:r>
            <w:proofErr w:type="spellEnd"/>
            <w:r w:rsidRPr="007221DF">
              <w:rPr>
                <w:rFonts w:ascii="ISOCPEUR" w:hAnsi="ISOCPEUR" w:cs="Times New Roman"/>
              </w:rPr>
              <w:t xml:space="preserve"> Server </w:t>
            </w:r>
            <w:proofErr w:type="spellStart"/>
            <w:r w:rsidRPr="007221DF">
              <w:rPr>
                <w:rFonts w:ascii="ISOCPEUR" w:hAnsi="ISOCPEUR" w:cs="Times New Roman"/>
              </w:rPr>
              <w:t>Softkey</w:t>
            </w:r>
            <w:proofErr w:type="spellEnd"/>
            <w:r w:rsidRPr="007221DF">
              <w:rPr>
                <w:rFonts w:ascii="ISOCPEUR" w:hAnsi="ISOCPEUR" w:cs="Times New Roman"/>
              </w:rPr>
              <w:t xml:space="preserve">  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798E04C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EE18A92" w14:textId="064291D4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ООО "МПС-Софт"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8DB709" w14:textId="42E126D7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B3D6B8" w14:textId="529BE21E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4133D3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366DFD78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E7D16FE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6CAC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8F6E5FD" w14:textId="6D966825" w:rsidR="00BD3C05" w:rsidRPr="007221DF" w:rsidRDefault="00BD3C05" w:rsidP="00BD3C05">
            <w:pPr>
              <w:pStyle w:val="af3"/>
              <w:spacing w:line="204" w:lineRule="auto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ОРС-сервер для опроса счетчиков</w:t>
            </w:r>
            <w:r w:rsidRPr="00221F90">
              <w:rPr>
                <w:rFonts w:ascii="ISOCPEUR" w:hAnsi="ISOCPEUR" w:cs="Times New Roman"/>
              </w:rPr>
              <w:t>-</w:t>
            </w:r>
            <w:r>
              <w:rPr>
                <w:rFonts w:ascii="ISOCPEUR" w:hAnsi="ISOCPEUR" w:cs="Times New Roman"/>
              </w:rPr>
              <w:t>регистраторов Пульсар, на 10 устройств</w:t>
            </w:r>
            <w:r w:rsidRPr="007221DF">
              <w:rPr>
                <w:rFonts w:ascii="ISOCPEUR" w:hAnsi="ISOCPEUR" w:cs="Times New Roman"/>
              </w:rPr>
              <w:t xml:space="preserve"> 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2E1FD24" w14:textId="6A2F41E1" w:rsidR="00BD3C05" w:rsidRPr="007221DF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6714B5">
              <w:rPr>
                <w:rFonts w:ascii="ISOCPEUR" w:hAnsi="ISOCPEUR" w:cs="Times New Roman"/>
              </w:rPr>
              <w:t>MPS-OPC-PULSAR-10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B92CEF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4FDCB61" w14:textId="168A233E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ООО "МПС-Софт"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7701A22" w14:textId="4C76BB25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2A778A6" w14:textId="01F64812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CC3A2A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EE05080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40944258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A445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C6BE004" w14:textId="3601ACB1" w:rsidR="00BD3C05" w:rsidRPr="007221DF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B25B77">
              <w:rPr>
                <w:rFonts w:ascii="ISOCPEUR" w:hAnsi="ISOCPEUR" w:cs="Times New Roman"/>
              </w:rPr>
              <w:t>П</w:t>
            </w:r>
            <w:r>
              <w:rPr>
                <w:rFonts w:ascii="ISOCPEUR" w:hAnsi="ISOCPEUR" w:cs="Times New Roman"/>
              </w:rPr>
              <w:t>рограммное обеспечение</w:t>
            </w:r>
            <w:r w:rsidRPr="00B25B77">
              <w:rPr>
                <w:rFonts w:ascii="ISOCPEUR" w:hAnsi="ISOCPEUR" w:cs="Times New Roman"/>
              </w:rPr>
              <w:t xml:space="preserve"> ИАСКУЭ «Пульсар»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7DFEAD" w14:textId="77777777" w:rsidR="00BD3C05" w:rsidRPr="006714B5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9A00B30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BDA1032" w14:textId="468BDF71" w:rsidR="00BD3C05" w:rsidRPr="007221DF" w:rsidRDefault="00BD3C05" w:rsidP="00BD3C05">
            <w:pPr>
              <w:pStyle w:val="af5"/>
              <w:spacing w:line="204" w:lineRule="auto"/>
              <w:rPr>
                <w:rFonts w:ascii="ISOCPEUR" w:hAnsi="ISOCPEUR" w:cs="Times New Roman"/>
              </w:rPr>
            </w:pPr>
            <w:r w:rsidRPr="00A95CF9">
              <w:rPr>
                <w:rFonts w:ascii="ISOCPEUR" w:hAnsi="ISOCPEUR" w:cs="Times New Roman"/>
                <w:lang w:val="en-US"/>
              </w:rPr>
              <w:t>ООО НПП "ТЕПЛОВОДОХРАН"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AC2D40" w14:textId="70516D55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350B6FB" w14:textId="7EDC40A6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7221DF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A88A702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577BB9D0" w14:textId="1485C568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Бесплатное</w:t>
            </w:r>
          </w:p>
        </w:tc>
      </w:tr>
      <w:tr w:rsidR="00BD3C05" w:rsidRPr="00D5096F" w14:paraId="0629BC85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1D4AC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758C285" w14:textId="1F3D60B4" w:rsidR="00BD3C05" w:rsidRPr="007221DF" w:rsidRDefault="00BD3C05" w:rsidP="00BD3C05">
            <w:pPr>
              <w:pStyle w:val="af3"/>
              <w:jc w:val="center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  <w:b/>
                <w:u w:val="single"/>
              </w:rPr>
              <w:t>Кабельные проходки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2B41B5" w14:textId="77777777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848AFA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D48AEF" w14:textId="77777777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E2E53D" w14:textId="77777777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F813D03" w14:textId="77777777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C0E6C7D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1064CD6E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0ADFBE4B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FFB4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B2B5782" w14:textId="03BC2E9A" w:rsidR="00BD3C05" w:rsidRPr="007221DF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C933C4">
              <w:rPr>
                <w:rFonts w:ascii="ISOCPEUR" w:hAnsi="ISOCPEUR" w:cs="Times New Roman"/>
              </w:rPr>
              <w:t>Труба стальная водогазопроводная Ø</w:t>
            </w:r>
            <w:r w:rsidRPr="00221F90">
              <w:rPr>
                <w:rFonts w:ascii="ISOCPEUR" w:hAnsi="ISOCPEUR" w:cs="Times New Roman"/>
              </w:rPr>
              <w:t>40</w:t>
            </w:r>
            <w:r w:rsidRPr="00C933C4">
              <w:rPr>
                <w:rFonts w:ascii="ISOCPEUR" w:hAnsi="ISOCPEUR" w:cs="Times New Roman"/>
              </w:rPr>
              <w:t xml:space="preserve"> 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8C8FC22" w14:textId="0284F528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933C4">
              <w:rPr>
                <w:rFonts w:ascii="ISOCPEUR" w:hAnsi="ISOCPEUR" w:cs="Times New Roman"/>
              </w:rPr>
              <w:t>ГОСТ 3262-75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17D5907" w14:textId="7777777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CD2F9E" w14:textId="41BDC42A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933C4">
              <w:rPr>
                <w:rFonts w:ascii="ISOCPEUR" w:hAnsi="ISOCPEUR" w:cs="Times New Roman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A8A494" w14:textId="281B67C9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BE95FB" w14:textId="566D37B8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48CC4AF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776222D8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B516232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36D2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24E1AB" w14:textId="6C17815E" w:rsidR="00BD3C05" w:rsidRPr="007221DF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C933C4">
              <w:rPr>
                <w:rFonts w:ascii="ISOCPEUR" w:hAnsi="ISOCPEUR" w:cs="Times New Roman"/>
              </w:rPr>
              <w:t>Пена двухкомпонентная огнезащитная, картридж 330 мл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4F22C9F" w14:textId="77777777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A69EE3" w14:textId="5CCAE543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933C4">
              <w:rPr>
                <w:rFonts w:ascii="ISOCPEUR" w:hAnsi="ISOCPEUR" w:cs="Times New Roman"/>
              </w:rPr>
              <w:t>DN1201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2A3D1D" w14:textId="59F0D609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777426D" w14:textId="5D4A2CF6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53C0E9D" w14:textId="58EC0797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  <w:r w:rsidRPr="00C933C4">
              <w:rPr>
                <w:rFonts w:ascii="ISOCPEUR" w:hAnsi="ISOCPEUR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096DA9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60C0B0F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26D7A58D" w14:textId="77777777" w:rsidTr="003108A3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26295" w14:textId="77777777" w:rsidR="00BD3C05" w:rsidRPr="00D5096F" w:rsidRDefault="00BD3C05" w:rsidP="00BD3C05">
            <w:pPr>
              <w:pStyle w:val="af5"/>
              <w:numPr>
                <w:ilvl w:val="0"/>
                <w:numId w:val="7"/>
              </w:numPr>
              <w:ind w:left="57" w:hanging="57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ECCE90" w14:textId="205276EC" w:rsidR="00BD3C05" w:rsidRPr="00C933C4" w:rsidRDefault="00BD3C05" w:rsidP="00BD3C05">
            <w:pPr>
              <w:pStyle w:val="af3"/>
              <w:rPr>
                <w:rFonts w:ascii="ISOCPEUR" w:hAnsi="ISOCPEUR" w:cs="Times New Roman"/>
              </w:rPr>
            </w:pPr>
            <w:r w:rsidRPr="00C933C4">
              <w:rPr>
                <w:rFonts w:ascii="ISOCPEUR" w:hAnsi="ISOCPEUR" w:cs="Times New Roman"/>
              </w:rPr>
              <w:t>Пистолет для двухкомпонентной пены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DBD3B62" w14:textId="77777777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F9C0CF8" w14:textId="16A90A7D" w:rsidR="00BD3C05" w:rsidRPr="00C933C4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933C4">
              <w:rPr>
                <w:rFonts w:ascii="ISOCPEUR" w:hAnsi="ISOCPEUR" w:cs="Times New Roman"/>
              </w:rPr>
              <w:t>DN1202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0AA7549" w14:textId="6E040D36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АО «ДКС»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66260A4" w14:textId="2C7BCC7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722355D" w14:textId="2460218A" w:rsidR="00BD3C05" w:rsidRDefault="00BD3C05" w:rsidP="00BD3C05">
            <w:pPr>
              <w:pStyle w:val="af5"/>
              <w:rPr>
                <w:rFonts w:ascii="ISOCPEUR" w:hAnsi="ISOCPEUR" w:cs="Times New Roman"/>
              </w:rPr>
            </w:pPr>
            <w:r w:rsidRPr="00C933C4">
              <w:rPr>
                <w:rFonts w:ascii="ISOCPEUR" w:hAnsi="ISOCPEUR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6661D0E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14:paraId="46758E0F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BD3C05" w:rsidRPr="00D5096F" w14:paraId="50A4CCCE" w14:textId="77777777" w:rsidTr="00E85526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8B883" w14:textId="77777777" w:rsidR="00BD3C05" w:rsidRPr="00D5096F" w:rsidRDefault="00BD3C05" w:rsidP="00BD3C05">
            <w:pPr>
              <w:pStyle w:val="af5"/>
              <w:ind w:left="360"/>
              <w:jc w:val="right"/>
              <w:rPr>
                <w:rFonts w:ascii="ISOCPEUR" w:hAnsi="ISOCPEUR" w:cs="Times New Roman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B681B" w14:textId="02B20F75" w:rsidR="00BD3C05" w:rsidRPr="007221DF" w:rsidRDefault="00BD3C05" w:rsidP="00BD3C05">
            <w:pPr>
              <w:pStyle w:val="af3"/>
              <w:rPr>
                <w:rFonts w:ascii="ISOCPEUR" w:hAnsi="ISOCPEUR" w:cs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5D0F1" w14:textId="77777777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D6E10" w14:textId="24D7B7C7" w:rsidR="00BD3C05" w:rsidRPr="002D2387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444B7" w14:textId="71C4C573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CDF58" w14:textId="59E643D2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1C05" w14:textId="41F472D6" w:rsidR="00BD3C05" w:rsidRPr="007221D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CB89E" w14:textId="77777777" w:rsidR="00BD3C05" w:rsidRPr="00D5096F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CF36634" w14:textId="77777777" w:rsidR="00BD3C05" w:rsidRPr="00F74C84" w:rsidRDefault="00BD3C05" w:rsidP="00BD3C05">
            <w:pPr>
              <w:pStyle w:val="af5"/>
              <w:rPr>
                <w:rFonts w:ascii="ISOCPEUR" w:hAnsi="ISOCPEUR" w:cs="Times New Roman"/>
              </w:rPr>
            </w:pPr>
          </w:p>
        </w:tc>
      </w:tr>
    </w:tbl>
    <w:p w14:paraId="620B8425" w14:textId="77777777" w:rsidR="00034AE8" w:rsidRPr="00034AE8" w:rsidRDefault="00034AE8" w:rsidP="00D65D67">
      <w:pPr>
        <w:spacing w:line="240" w:lineRule="auto"/>
        <w:ind w:firstLine="284"/>
        <w:jc w:val="left"/>
        <w:rPr>
          <w:rFonts w:ascii="ISOCPEUR" w:hAnsi="ISOCPEUR" w:cs="Times New Roman"/>
          <w:szCs w:val="24"/>
        </w:rPr>
      </w:pPr>
      <w:r w:rsidRPr="00034AE8">
        <w:rPr>
          <w:rFonts w:ascii="ISOCPEUR" w:hAnsi="ISOCPEUR" w:cs="Times New Roman"/>
          <w:szCs w:val="24"/>
        </w:rPr>
        <w:t>Примечание:</w:t>
      </w:r>
    </w:p>
    <w:p w14:paraId="34D665CD" w14:textId="06F51910" w:rsidR="004B30D7" w:rsidRPr="008D2317" w:rsidRDefault="00034AE8" w:rsidP="00D65D67">
      <w:pPr>
        <w:spacing w:line="240" w:lineRule="auto"/>
        <w:ind w:firstLine="284"/>
        <w:jc w:val="left"/>
        <w:rPr>
          <w:rFonts w:ascii="ISOCPEUR" w:hAnsi="ISOCPEUR" w:cs="Times New Roman"/>
          <w:szCs w:val="24"/>
        </w:rPr>
      </w:pPr>
      <w:r w:rsidRPr="002B264C">
        <w:rPr>
          <w:rFonts w:ascii="ISOCPEUR" w:hAnsi="ISOCPEUR" w:cs="Times New Roman"/>
          <w:szCs w:val="24"/>
        </w:rPr>
        <w:t>Все применяемое оборудование и материалы, допускают замену на аналоги других марок и производителей, соответствующих установленному в проекте по техническим характеристикам и габаритным размерам.</w:t>
      </w:r>
    </w:p>
    <w:sectPr w:rsidR="004B30D7" w:rsidRPr="008D2317" w:rsidSect="002F2CDE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5" w:footer="160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357585" w14:textId="77777777" w:rsidR="00004F85" w:rsidRDefault="00004F85" w:rsidP="009B2CB0">
      <w:pPr>
        <w:spacing w:line="240" w:lineRule="auto"/>
      </w:pPr>
      <w:r>
        <w:separator/>
      </w:r>
    </w:p>
  </w:endnote>
  <w:endnote w:type="continuationSeparator" w:id="0">
    <w:p w14:paraId="7CBB1B18" w14:textId="77777777" w:rsidR="00004F85" w:rsidRDefault="00004F85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lissProRegular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98094F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98094F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98094F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98094F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98094F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98094F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98094F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7C459838" w:rsidR="00823145" w:rsidRPr="0098094F" w:rsidRDefault="00D65D67" w:rsidP="007C7723">
          <w:pPr>
            <w:pStyle w:val="22"/>
            <w:ind w:left="-57" w:right="-57"/>
            <w:rPr>
              <w:rFonts w:ascii="ISOCPEUR" w:hAnsi="ISOCPEUR" w:cs="Times New Roman"/>
              <w:sz w:val="32"/>
              <w:szCs w:val="32"/>
            </w:rPr>
          </w:pPr>
          <w:r w:rsidRPr="00655BE3">
            <w:rPr>
              <w:rFonts w:ascii="ISOCPEUR" w:hAnsi="ISOCPEUR"/>
              <w:sz w:val="32"/>
              <w:szCs w:val="32"/>
            </w:rPr>
            <w:t>1612</w:t>
          </w:r>
          <w:r>
            <w:rPr>
              <w:rFonts w:ascii="ISOCPEUR" w:hAnsi="ISOCPEUR"/>
              <w:sz w:val="32"/>
              <w:szCs w:val="32"/>
            </w:rPr>
            <w:t>/</w:t>
          </w:r>
          <w:r w:rsidRPr="00655BE3">
            <w:rPr>
              <w:rFonts w:ascii="ISOCPEUR" w:hAnsi="ISOCPEUR"/>
              <w:sz w:val="32"/>
              <w:szCs w:val="32"/>
            </w:rPr>
            <w:t>2022-Р-АСУ</w:t>
          </w:r>
          <w:r>
            <w:rPr>
              <w:rFonts w:ascii="ISOCPEUR" w:hAnsi="ISOCPEUR"/>
              <w:sz w:val="32"/>
              <w:szCs w:val="32"/>
            </w:rPr>
            <w:t>Д</w:t>
          </w:r>
          <w:r w:rsidR="0098094F" w:rsidRPr="00D65D67">
            <w:rPr>
              <w:rFonts w:ascii="ISOCPEUR" w:hAnsi="ISOCPEUR"/>
              <w:sz w:val="32"/>
              <w:szCs w:val="32"/>
            </w:rPr>
            <w:t>.</w:t>
          </w:r>
          <w:r w:rsidR="0098094F" w:rsidRPr="00F50537">
            <w:rPr>
              <w:rFonts w:ascii="ISOCPEUR" w:hAnsi="ISOCPEUR"/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823145" w:rsidRPr="0098094F" w14:paraId="52ABE6C3" w14:textId="77777777" w:rsidTr="001021D2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823145" w:rsidRPr="0098094F" w:rsidRDefault="007C7723" w:rsidP="00BD3C05">
                <w:pPr>
                  <w:pStyle w:val="120"/>
                  <w:framePr w:wrap="around" w:x="13031" w:y="15707"/>
                  <w:ind w:left="7" w:right="-57" w:hanging="64"/>
                  <w:rPr>
                    <w:rFonts w:ascii="ISOCPEUR" w:hAnsi="ISOCPEUR" w:cs="Times New Roman"/>
                    <w:sz w:val="18"/>
                    <w:szCs w:val="18"/>
                  </w:rPr>
                </w:pPr>
                <w:r w:rsidRPr="0098094F">
                  <w:rPr>
                    <w:rFonts w:ascii="ISOCPEUR" w:hAnsi="ISOCPEUR"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823145" w:rsidRPr="0098094F" w14:paraId="26BB2409" w14:textId="77777777" w:rsidTr="001021D2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54BE5C57" w:rsidR="00823145" w:rsidRPr="00EA5067" w:rsidRDefault="00C65839" w:rsidP="00BD3C05">
                <w:pPr>
                  <w:pStyle w:val="120"/>
                  <w:framePr w:wrap="around" w:x="13031" w:y="15707"/>
                  <w:ind w:left="-57" w:right="-57"/>
                  <w:rPr>
                    <w:rFonts w:ascii="ISOCPEUR" w:hAnsi="ISOCPEUR" w:cs="Times New Roman"/>
                  </w:rPr>
                </w:pPr>
                <w:r w:rsidRPr="00C65839">
                  <w:rPr>
                    <w:rFonts w:ascii="ISOCPEUR" w:hAnsi="ISOCPEUR" w:cs="Times New Roman"/>
                  </w:rPr>
                  <w:fldChar w:fldCharType="begin"/>
                </w:r>
                <w:r w:rsidRPr="00C65839">
                  <w:rPr>
                    <w:rFonts w:ascii="ISOCPEUR" w:hAnsi="ISOCPEUR" w:cs="Times New Roman"/>
                  </w:rPr>
                  <w:instrText>PAGE   \* MERGEFORMAT</w:instrText>
                </w:r>
                <w:r w:rsidRPr="00C65839">
                  <w:rPr>
                    <w:rFonts w:ascii="ISOCPEUR" w:hAnsi="ISOCPEUR" w:cs="Times New Roman"/>
                  </w:rPr>
                  <w:fldChar w:fldCharType="separate"/>
                </w:r>
                <w:r w:rsidRPr="00C65839">
                  <w:rPr>
                    <w:rFonts w:ascii="ISOCPEUR" w:hAnsi="ISOCPEUR" w:cs="Times New Roman"/>
                  </w:rPr>
                  <w:t>1</w:t>
                </w:r>
                <w:r w:rsidRPr="00C65839">
                  <w:rPr>
                    <w:rFonts w:ascii="ISOCPEUR" w:hAnsi="ISOCPEUR" w:cs="Times New Roman"/>
                  </w:rPr>
                  <w:fldChar w:fldCharType="end"/>
                </w:r>
              </w:p>
            </w:tc>
          </w:tr>
        </w:tbl>
        <w:p w14:paraId="74623BB7" w14:textId="77777777" w:rsidR="00823145" w:rsidRPr="0098094F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98094F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98094F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98094F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98094F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98094F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98094F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98094F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98094F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98094F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98094F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98094F" w:rsidRDefault="007C7723" w:rsidP="007C7723">
          <w:pPr>
            <w:pStyle w:val="9"/>
            <w:ind w:left="-57" w:right="-57"/>
            <w:rPr>
              <w:rFonts w:ascii="ISOCPEUR" w:hAnsi="ISOCPEUR"/>
              <w:sz w:val="22"/>
              <w:szCs w:val="22"/>
            </w:rPr>
          </w:pPr>
          <w:r w:rsidRPr="0098094F">
            <w:rPr>
              <w:rFonts w:ascii="ISOCPEUR" w:hAnsi="ISOCPEUR"/>
              <w:sz w:val="22"/>
              <w:szCs w:val="22"/>
            </w:rPr>
            <w:t>Изм</w:t>
          </w:r>
          <w:r w:rsidR="005D26DB" w:rsidRPr="0098094F">
            <w:rPr>
              <w:rFonts w:ascii="ISOCPEUR" w:hAnsi="ISOCPEUR"/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98094F" w:rsidRDefault="007C7723" w:rsidP="007C7723">
          <w:pPr>
            <w:pStyle w:val="9"/>
            <w:ind w:left="-57" w:right="-57"/>
            <w:rPr>
              <w:rFonts w:ascii="ISOCPEUR" w:hAnsi="ISOCPEUR"/>
              <w:sz w:val="22"/>
              <w:szCs w:val="22"/>
            </w:rPr>
          </w:pPr>
          <w:r w:rsidRPr="0098094F">
            <w:rPr>
              <w:rFonts w:ascii="ISOCPEUR" w:hAnsi="ISOCPEUR"/>
              <w:sz w:val="22"/>
              <w:szCs w:val="22"/>
            </w:rPr>
            <w:t>Кол.</w:t>
          </w:r>
          <w:r w:rsidR="005D26DB" w:rsidRPr="0098094F">
            <w:rPr>
              <w:rFonts w:ascii="ISOCPEUR" w:hAnsi="ISOCPEUR"/>
              <w:sz w:val="22"/>
              <w:szCs w:val="22"/>
            </w:rPr>
            <w:t xml:space="preserve"> </w:t>
          </w:r>
          <w:r w:rsidRPr="0098094F">
            <w:rPr>
              <w:rFonts w:ascii="ISOCPEUR" w:hAnsi="ISOCPEUR"/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98094F" w:rsidRDefault="007C7723" w:rsidP="007C7723">
          <w:pPr>
            <w:pStyle w:val="9"/>
            <w:ind w:left="-57" w:right="-57"/>
            <w:rPr>
              <w:rFonts w:ascii="ISOCPEUR" w:hAnsi="ISOCPEUR"/>
              <w:sz w:val="22"/>
              <w:szCs w:val="22"/>
            </w:rPr>
          </w:pPr>
          <w:r w:rsidRPr="0098094F">
            <w:rPr>
              <w:rFonts w:ascii="ISOCPEUR" w:hAnsi="ISOCPEUR"/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98094F" w:rsidRDefault="007C7723" w:rsidP="007C7723">
          <w:pPr>
            <w:pStyle w:val="9"/>
            <w:ind w:left="-57" w:right="-57"/>
            <w:rPr>
              <w:rFonts w:ascii="ISOCPEUR" w:hAnsi="ISOCPEUR"/>
              <w:sz w:val="22"/>
              <w:szCs w:val="22"/>
            </w:rPr>
          </w:pPr>
          <w:r w:rsidRPr="0098094F">
            <w:rPr>
              <w:rFonts w:ascii="ISOCPEUR" w:hAnsi="ISOCPEUR"/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98094F" w:rsidRDefault="007C7723" w:rsidP="007C7723">
          <w:pPr>
            <w:pStyle w:val="9"/>
            <w:ind w:left="-57" w:right="-57"/>
            <w:rPr>
              <w:rFonts w:ascii="ISOCPEUR" w:hAnsi="ISOCPEUR"/>
              <w:sz w:val="22"/>
              <w:szCs w:val="22"/>
            </w:rPr>
          </w:pPr>
          <w:r w:rsidRPr="0098094F">
            <w:rPr>
              <w:rFonts w:ascii="ISOCPEUR" w:hAnsi="ISOCPEUR"/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98094F" w:rsidRDefault="007C7723" w:rsidP="007C7723">
          <w:pPr>
            <w:pStyle w:val="9"/>
            <w:ind w:left="-57" w:right="-57"/>
            <w:rPr>
              <w:rFonts w:ascii="ISOCPEUR" w:hAnsi="ISOCPEUR"/>
              <w:sz w:val="22"/>
              <w:szCs w:val="22"/>
            </w:rPr>
          </w:pPr>
          <w:r w:rsidRPr="0098094F">
            <w:rPr>
              <w:rFonts w:ascii="ISOCPEUR" w:hAnsi="ISOCPEUR"/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98094F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98094F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4DA2A808" w:rsidR="00DF3EC8" w:rsidRPr="0098094F" w:rsidRDefault="00DF3EC8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AAF52" w14:textId="4F2AF927" w:rsidR="007454E1" w:rsidRPr="00510BBD" w:rsidRDefault="00F503AE" w:rsidP="00D65D67">
    <w:pPr>
      <w:pStyle w:val="a6"/>
      <w:tabs>
        <w:tab w:val="clear" w:pos="4677"/>
        <w:tab w:val="clear" w:pos="9355"/>
      </w:tabs>
      <w:jc w:val="right"/>
      <w:rPr>
        <w:rFonts w:ascii="ISOCPEUR" w:hAnsi="ISOCPEUR"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5C3C6729" w:rsidR="00F503AE" w:rsidRPr="000162DB" w:rsidRDefault="00F503AE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5C3C6729" w:rsidR="00F503AE" w:rsidRPr="000162DB" w:rsidRDefault="00F503AE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510BBD" w:rsidRPr="00510BBD">
      <w:rPr>
        <w:rFonts w:ascii="ISOCPEUR" w:hAnsi="ISOCPEUR" w:cs="Times New Roman"/>
      </w:rPr>
      <w:t xml:space="preserve">Ревизия </w:t>
    </w:r>
    <w:r w:rsidR="009A76E0">
      <w:rPr>
        <w:rFonts w:ascii="ISOCPEUR" w:hAnsi="ISOCPEUR" w:cs="Times New Roman"/>
      </w:rPr>
      <w:t>7</w:t>
    </w:r>
    <w:r w:rsidR="007F5D01" w:rsidRPr="00510BBD">
      <w:rPr>
        <w:rFonts w:ascii="ISOCPEUR" w:hAnsi="ISOCPEUR" w:cs="Times New Roman"/>
      </w:rPr>
      <w:tab/>
    </w: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65D6086B" w:rsidR="007454E1" w:rsidRDefault="007454E1" w:rsidP="00C01140">
    <w:pPr>
      <w:pStyle w:val="a6"/>
      <w:rPr>
        <w:rFonts w:cs="Times New Roman"/>
      </w:rPr>
    </w:pPr>
  </w:p>
  <w:p w14:paraId="617C7CD1" w14:textId="77777777" w:rsidR="007454E1" w:rsidRDefault="007454E1" w:rsidP="00C01140">
    <w:pPr>
      <w:pStyle w:val="a6"/>
      <w:rPr>
        <w:rFonts w:cs="Times New Roman"/>
      </w:rPr>
    </w:pP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167435DC" w14:textId="7204B056" w:rsidR="007F5D01" w:rsidRPr="00D5096F" w:rsidRDefault="0043654B" w:rsidP="007F5D01">
    <w:pPr>
      <w:jc w:val="left"/>
      <w:rPr>
        <w:rFonts w:ascii="ISOCPEUR" w:hAnsi="ISOCPEUR" w:cs="Times New Roman"/>
        <w:sz w:val="22"/>
      </w:rPr>
    </w:pPr>
    <w:r>
      <w:rPr>
        <w:rFonts w:ascii="ISOCPEUR" w:hAnsi="ISOCPEUR" w:cs="Times New Roman"/>
        <w:sz w:val="22"/>
      </w:rPr>
      <w:t xml:space="preserve"> </w:t>
    </w:r>
  </w:p>
  <w:p w14:paraId="0B7E5575" w14:textId="69C056CD" w:rsidR="007454E1" w:rsidRPr="00A53C6A" w:rsidRDefault="007454E1" w:rsidP="007F5D01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02D11" w14:textId="77777777" w:rsidR="00004F85" w:rsidRDefault="00004F85" w:rsidP="009B2CB0">
      <w:pPr>
        <w:spacing w:line="240" w:lineRule="auto"/>
      </w:pPr>
      <w:r>
        <w:separator/>
      </w:r>
    </w:p>
  </w:footnote>
  <w:footnote w:type="continuationSeparator" w:id="0">
    <w:p w14:paraId="5C5DD040" w14:textId="77777777" w:rsidR="00004F85" w:rsidRDefault="00004F85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29" name="Рисунок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F2F1C21" w:rsidR="00F503AE" w:rsidRPr="000162DB" w:rsidRDefault="00F503AE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F2F1C21" w:rsidR="00F503AE" w:rsidRPr="000162DB" w:rsidRDefault="00F503AE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044B69" w:rsidRPr="00F50537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4B836E66" w:rsidR="00044B69" w:rsidRPr="00F50537" w:rsidRDefault="00D65D67" w:rsidP="00044B69">
          <w:pPr>
            <w:pStyle w:val="22"/>
            <w:rPr>
              <w:rFonts w:ascii="ISOCPEUR" w:hAnsi="ISOCPEUR" w:cs="Times New Roman"/>
              <w:sz w:val="32"/>
              <w:szCs w:val="32"/>
            </w:rPr>
          </w:pPr>
          <w:r w:rsidRPr="00655BE3">
            <w:rPr>
              <w:rFonts w:ascii="ISOCPEUR" w:hAnsi="ISOCPEUR"/>
              <w:sz w:val="32"/>
              <w:szCs w:val="32"/>
            </w:rPr>
            <w:t>1612</w:t>
          </w:r>
          <w:r>
            <w:rPr>
              <w:rFonts w:ascii="ISOCPEUR" w:hAnsi="ISOCPEUR"/>
              <w:sz w:val="32"/>
              <w:szCs w:val="32"/>
            </w:rPr>
            <w:t>/</w:t>
          </w:r>
          <w:r w:rsidRPr="00655BE3">
            <w:rPr>
              <w:rFonts w:ascii="ISOCPEUR" w:hAnsi="ISOCPEUR"/>
              <w:sz w:val="32"/>
              <w:szCs w:val="32"/>
            </w:rPr>
            <w:t>2022-Р-АСУ</w:t>
          </w:r>
          <w:r>
            <w:rPr>
              <w:rFonts w:ascii="ISOCPEUR" w:hAnsi="ISOCPEUR"/>
              <w:sz w:val="32"/>
              <w:szCs w:val="32"/>
            </w:rPr>
            <w:t>Д</w:t>
          </w:r>
          <w:r w:rsidR="000162DB" w:rsidRPr="00D65D67">
            <w:rPr>
              <w:rFonts w:ascii="ISOCPEUR" w:hAnsi="ISOCPEUR"/>
              <w:sz w:val="32"/>
              <w:szCs w:val="32"/>
            </w:rPr>
            <w:t>.</w:t>
          </w:r>
          <w:r w:rsidR="000162DB" w:rsidRPr="00F50537">
            <w:rPr>
              <w:rFonts w:ascii="ISOCPEUR" w:hAnsi="ISOCPEUR"/>
              <w:sz w:val="32"/>
              <w:szCs w:val="32"/>
            </w:rPr>
            <w:t>СО</w:t>
          </w:r>
        </w:p>
      </w:tc>
    </w:tr>
    <w:tr w:rsidR="00044B69" w:rsidRPr="00F50537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50537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50537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0176C090" w14:textId="77777777" w:rsidR="00877F7B" w:rsidRDefault="00877F7B" w:rsidP="00877F7B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 w:cs="Times New Roman"/>
              <w:sz w:val="20"/>
              <w:szCs w:val="20"/>
            </w:rPr>
          </w:pPr>
          <w:r w:rsidRPr="00655BE3">
            <w:rPr>
              <w:rFonts w:ascii="ISOCPEUR" w:hAnsi="ISOCPEUR" w:cs="Times New Roman"/>
              <w:sz w:val="20"/>
              <w:szCs w:val="20"/>
            </w:rPr>
            <w:t>Реконструкция нежилого здания с кадастровым номером 61:55:0020503:272,</w:t>
          </w:r>
        </w:p>
        <w:p w14:paraId="42C61EAA" w14:textId="1B5A6C5B" w:rsidR="00044B69" w:rsidRPr="00F50537" w:rsidRDefault="00877F7B" w:rsidP="00877F7B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 w:cs="Times New Roman"/>
              <w:sz w:val="24"/>
              <w:szCs w:val="24"/>
            </w:rPr>
          </w:pPr>
          <w:r w:rsidRPr="00655BE3">
            <w:rPr>
              <w:rFonts w:ascii="ISOCPEUR" w:hAnsi="ISOCPEUR" w:cs="Times New Roman"/>
              <w:sz w:val="20"/>
              <w:szCs w:val="20"/>
            </w:rPr>
            <w:t>на земельном участке по адресу: г. Новочеркасск, ул. Машиностроителей, 7а</w:t>
          </w:r>
        </w:p>
      </w:tc>
    </w:tr>
    <w:tr w:rsidR="00044B69" w:rsidRPr="00F50537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50537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50537" w:rsidRDefault="00044B69" w:rsidP="00044B69">
          <w:pPr>
            <w:rPr>
              <w:rFonts w:ascii="ISOCPEUR" w:hAnsi="ISOCPEUR"/>
            </w:rPr>
          </w:pPr>
        </w:p>
      </w:tc>
    </w:tr>
    <w:tr w:rsidR="00044B69" w:rsidRPr="00F50537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F50537" w:rsidRDefault="007C7723" w:rsidP="007C7723">
          <w:pPr>
            <w:pStyle w:val="9"/>
            <w:ind w:left="-57" w:right="-57"/>
            <w:rPr>
              <w:rFonts w:ascii="ISOCPEUR" w:hAnsi="ISOCPEUR"/>
              <w:sz w:val="22"/>
              <w:szCs w:val="22"/>
            </w:rPr>
          </w:pPr>
          <w:r w:rsidRPr="00F50537">
            <w:rPr>
              <w:rFonts w:ascii="ISOCPEUR" w:hAnsi="ISOCPEUR"/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F50537" w:rsidRDefault="007C7723" w:rsidP="007C7723">
          <w:pPr>
            <w:pStyle w:val="9"/>
            <w:ind w:left="-57" w:right="-57"/>
            <w:rPr>
              <w:rFonts w:ascii="ISOCPEUR" w:hAnsi="ISOCPEUR"/>
              <w:sz w:val="22"/>
              <w:szCs w:val="22"/>
            </w:rPr>
          </w:pPr>
          <w:r w:rsidRPr="00F50537">
            <w:rPr>
              <w:rFonts w:ascii="ISOCPEUR" w:hAnsi="ISOCPEUR"/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F50537" w:rsidRDefault="007C7723" w:rsidP="007C7723">
          <w:pPr>
            <w:pStyle w:val="9"/>
            <w:ind w:left="-57" w:right="-57"/>
            <w:rPr>
              <w:rFonts w:ascii="ISOCPEUR" w:hAnsi="ISOCPEUR"/>
              <w:sz w:val="22"/>
              <w:szCs w:val="22"/>
            </w:rPr>
          </w:pPr>
          <w:r w:rsidRPr="00F50537">
            <w:rPr>
              <w:rFonts w:ascii="ISOCPEUR" w:hAnsi="ISOCPEUR"/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F50537" w:rsidRDefault="007C7723" w:rsidP="007C7723">
          <w:pPr>
            <w:pStyle w:val="9"/>
            <w:ind w:left="-57" w:right="-57"/>
            <w:rPr>
              <w:rFonts w:ascii="ISOCPEUR" w:hAnsi="ISOCPEUR"/>
              <w:sz w:val="22"/>
              <w:szCs w:val="22"/>
            </w:rPr>
          </w:pPr>
          <w:r w:rsidRPr="00F50537">
            <w:rPr>
              <w:rFonts w:ascii="ISOCPEUR" w:hAnsi="ISOCPEUR"/>
              <w:sz w:val="20"/>
              <w:szCs w:val="20"/>
            </w:rPr>
            <w:t>№ док</w:t>
          </w:r>
          <w:r w:rsidRPr="00F50537">
            <w:rPr>
              <w:rFonts w:ascii="ISOCPEUR" w:hAnsi="ISOCPEUR"/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F50537" w:rsidRDefault="007C7723" w:rsidP="007C7723">
          <w:pPr>
            <w:pStyle w:val="9"/>
            <w:ind w:left="-57" w:right="-57"/>
            <w:rPr>
              <w:rFonts w:ascii="ISOCPEUR" w:hAnsi="ISOCPEUR"/>
              <w:sz w:val="22"/>
              <w:szCs w:val="22"/>
            </w:rPr>
          </w:pPr>
          <w:r w:rsidRPr="00F50537">
            <w:rPr>
              <w:rFonts w:ascii="ISOCPEUR" w:hAnsi="ISOCPEUR"/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F50537" w:rsidRDefault="007C7723" w:rsidP="007C7723">
          <w:pPr>
            <w:pStyle w:val="9"/>
            <w:ind w:left="-57" w:right="-57"/>
            <w:rPr>
              <w:rFonts w:ascii="ISOCPEUR" w:hAnsi="ISOCPEUR"/>
              <w:sz w:val="22"/>
              <w:szCs w:val="22"/>
            </w:rPr>
          </w:pPr>
          <w:r w:rsidRPr="00F50537">
            <w:rPr>
              <w:rFonts w:ascii="ISOCPEUR" w:hAnsi="ISOCPEUR"/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50537" w:rsidRDefault="00044B69" w:rsidP="00044B69">
          <w:pPr>
            <w:rPr>
              <w:rFonts w:ascii="ISOCPEUR" w:hAnsi="ISOCPEUR"/>
            </w:rPr>
          </w:pPr>
        </w:p>
      </w:tc>
    </w:tr>
    <w:tr w:rsidR="0041033D" w:rsidRPr="00F50537" w14:paraId="1BEED283" w14:textId="77777777" w:rsidTr="00B05B70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77777777" w:rsidR="0041033D" w:rsidRPr="00F50537" w:rsidRDefault="0041033D" w:rsidP="0041033D">
          <w:pPr>
            <w:pStyle w:val="91"/>
            <w:framePr w:wrap="auto" w:vAnchor="margin" w:hAnchor="text" w:xAlign="left" w:yAlign="inline"/>
            <w:rPr>
              <w:rFonts w:ascii="ISOCPEUR" w:hAnsi="ISOCPEUR"/>
              <w:sz w:val="22"/>
              <w:szCs w:val="22"/>
            </w:rPr>
          </w:pPr>
          <w:proofErr w:type="spellStart"/>
          <w:r w:rsidRPr="00F50537">
            <w:rPr>
              <w:rFonts w:ascii="ISOCPEUR" w:hAnsi="ISOCPEUR"/>
              <w:sz w:val="22"/>
              <w:szCs w:val="22"/>
            </w:rPr>
            <w:t>Разраб</w:t>
          </w:r>
          <w:proofErr w:type="spellEnd"/>
          <w:r w:rsidRPr="00F50537">
            <w:rPr>
              <w:rFonts w:ascii="ISOCPEUR" w:hAnsi="ISOCPEUR"/>
              <w:sz w:val="22"/>
              <w:szCs w:val="22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AD4BD8B" w14:textId="1E9BBE3F" w:rsidR="0041033D" w:rsidRPr="00F50537" w:rsidRDefault="008D2317" w:rsidP="0041033D">
          <w:pPr>
            <w:pStyle w:val="91"/>
            <w:framePr w:wrap="auto" w:vAnchor="margin" w:hAnchor="text" w:xAlign="left" w:yAlign="inline"/>
            <w:rPr>
              <w:rFonts w:ascii="ISOCPEUR" w:hAnsi="ISOCPEUR"/>
              <w:spacing w:val="-20"/>
              <w:sz w:val="22"/>
              <w:szCs w:val="22"/>
            </w:rPr>
          </w:pPr>
          <w:r w:rsidRPr="008D2317">
            <w:rPr>
              <w:rFonts w:ascii="ISOCPEUR" w:hAnsi="ISOCPEUR"/>
              <w:sz w:val="22"/>
              <w:szCs w:val="22"/>
            </w:rPr>
            <w:t>Какичев</w:t>
          </w:r>
        </w:p>
      </w:tc>
      <w:tc>
        <w:tcPr>
          <w:tcW w:w="850" w:type="dxa"/>
          <w:vAlign w:val="center"/>
        </w:tcPr>
        <w:p w14:paraId="7E78614C" w14:textId="340F378B" w:rsidR="0041033D" w:rsidRPr="00F50537" w:rsidRDefault="0041033D" w:rsidP="0041033D">
          <w:pPr>
            <w:pStyle w:val="91"/>
            <w:framePr w:wrap="auto" w:vAnchor="margin" w:hAnchor="text" w:xAlign="left" w:yAlign="inline"/>
            <w:rPr>
              <w:rFonts w:ascii="ISOCPEUR" w:hAnsi="ISOCPEUR"/>
              <w:sz w:val="22"/>
              <w:szCs w:val="22"/>
            </w:rPr>
          </w:pPr>
        </w:p>
      </w:tc>
      <w:tc>
        <w:tcPr>
          <w:tcW w:w="567" w:type="dxa"/>
          <w:noWrap/>
          <w:tcFitText/>
          <w:vAlign w:val="center"/>
        </w:tcPr>
        <w:p w14:paraId="6B399EB6" w14:textId="174D8914" w:rsidR="0041033D" w:rsidRPr="00D65D67" w:rsidRDefault="008D2317" w:rsidP="00877F7B">
          <w:pPr>
            <w:pStyle w:val="9"/>
            <w:jc w:val="left"/>
            <w:rPr>
              <w:rFonts w:ascii="ISOCPEUR" w:hAnsi="ISOCPEUR"/>
              <w:spacing w:val="18"/>
              <w:w w:val="72"/>
              <w:position w:val="-2"/>
              <w:sz w:val="22"/>
              <w:szCs w:val="22"/>
            </w:rPr>
          </w:pPr>
          <w:r w:rsidRPr="00877F7B">
            <w:rPr>
              <w:rFonts w:ascii="ISOCPEUR" w:hAnsi="ISOCPEUR"/>
              <w:spacing w:val="13"/>
              <w:w w:val="75"/>
              <w:position w:val="-2"/>
              <w:sz w:val="22"/>
              <w:szCs w:val="22"/>
            </w:rPr>
            <w:t xml:space="preserve"> 0</w:t>
          </w:r>
          <w:r w:rsidR="00D65D67" w:rsidRPr="00877F7B">
            <w:rPr>
              <w:rFonts w:ascii="ISOCPEUR" w:hAnsi="ISOCPEUR"/>
              <w:spacing w:val="13"/>
              <w:w w:val="75"/>
              <w:position w:val="-2"/>
              <w:sz w:val="22"/>
              <w:szCs w:val="22"/>
            </w:rPr>
            <w:t>2</w:t>
          </w:r>
          <w:r w:rsidRPr="00877F7B">
            <w:rPr>
              <w:rFonts w:ascii="ISOCPEUR" w:hAnsi="ISOCPEUR"/>
              <w:spacing w:val="13"/>
              <w:w w:val="75"/>
              <w:position w:val="-2"/>
              <w:sz w:val="22"/>
              <w:szCs w:val="22"/>
            </w:rPr>
            <w:t>.2</w:t>
          </w:r>
          <w:r w:rsidR="00D65D67" w:rsidRPr="00877F7B">
            <w:rPr>
              <w:rFonts w:ascii="ISOCPEUR" w:hAnsi="ISOCPEUR"/>
              <w:spacing w:val="13"/>
              <w:w w:val="75"/>
              <w:position w:val="-2"/>
              <w:sz w:val="22"/>
              <w:szCs w:val="22"/>
            </w:rPr>
            <w:t>4</w:t>
          </w:r>
          <w:r w:rsidRPr="00877F7B">
            <w:rPr>
              <w:rFonts w:ascii="ISOCPEUR" w:hAnsi="ISOCPEUR"/>
              <w:spacing w:val="2"/>
              <w:w w:val="75"/>
              <w:position w:val="-2"/>
              <w:sz w:val="22"/>
              <w:szCs w:val="22"/>
            </w:rPr>
            <w:t xml:space="preserve"> </w:t>
          </w:r>
        </w:p>
      </w:tc>
      <w:tc>
        <w:tcPr>
          <w:tcW w:w="3969" w:type="dxa"/>
          <w:vMerge w:val="restart"/>
          <w:vAlign w:val="center"/>
        </w:tcPr>
        <w:p w14:paraId="0D4CAB32" w14:textId="5F60892B" w:rsidR="0041033D" w:rsidRPr="00F50537" w:rsidRDefault="008D2317" w:rsidP="00877F7B">
          <w:pPr>
            <w:pStyle w:val="9"/>
            <w:spacing w:line="228" w:lineRule="auto"/>
            <w:rPr>
              <w:rFonts w:ascii="ISOCPEUR" w:hAnsi="ISOCPEUR"/>
            </w:rPr>
          </w:pPr>
          <w:r>
            <w:rPr>
              <w:rFonts w:ascii="ISOCPEUR" w:hAnsi="ISOCPEUR"/>
              <w:sz w:val="24"/>
              <w:szCs w:val="24"/>
            </w:rPr>
            <w:t>Це</w:t>
          </w:r>
          <w:r w:rsidR="00877F7B">
            <w:rPr>
              <w:rFonts w:ascii="ISOCPEUR" w:hAnsi="ISOCPEUR"/>
              <w:sz w:val="24"/>
              <w:szCs w:val="24"/>
            </w:rPr>
            <w:t>х окраски</w:t>
          </w:r>
        </w:p>
      </w:tc>
      <w:tc>
        <w:tcPr>
          <w:tcW w:w="850" w:type="dxa"/>
          <w:vAlign w:val="center"/>
        </w:tcPr>
        <w:p w14:paraId="515063BF" w14:textId="77777777" w:rsidR="0041033D" w:rsidRPr="00F50537" w:rsidRDefault="0041033D" w:rsidP="0041033D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 w:cs="Times New Roman"/>
              <w:szCs w:val="24"/>
            </w:rPr>
          </w:pPr>
          <w:r w:rsidRPr="00F50537">
            <w:rPr>
              <w:rFonts w:ascii="ISOCPEUR" w:hAnsi="ISOCPEUR"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41033D" w:rsidRPr="00F50537" w:rsidRDefault="0041033D" w:rsidP="0041033D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 w:cs="Times New Roman"/>
              <w:szCs w:val="24"/>
            </w:rPr>
          </w:pPr>
          <w:r w:rsidRPr="00F50537">
            <w:rPr>
              <w:rFonts w:ascii="ISOCPEUR" w:hAnsi="ISOCPEUR"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41033D" w:rsidRPr="00F50537" w:rsidRDefault="0041033D" w:rsidP="0041033D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 w:cs="Times New Roman"/>
              <w:szCs w:val="24"/>
            </w:rPr>
          </w:pPr>
          <w:r w:rsidRPr="00F50537">
            <w:rPr>
              <w:rFonts w:ascii="ISOCPEUR" w:hAnsi="ISOCPEUR" w:cs="Times New Roman"/>
              <w:szCs w:val="24"/>
            </w:rPr>
            <w:t>Листов</w:t>
          </w:r>
        </w:p>
      </w:tc>
    </w:tr>
    <w:tr w:rsidR="00C65839" w:rsidRPr="00F50537" w14:paraId="3D5DCAC2" w14:textId="77777777" w:rsidTr="001021D2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773318D" w:rsidR="00C65839" w:rsidRPr="00F50537" w:rsidRDefault="00C65839" w:rsidP="00C65839">
          <w:pPr>
            <w:pStyle w:val="91"/>
            <w:framePr w:wrap="auto" w:vAnchor="margin" w:hAnchor="text" w:xAlign="left" w:yAlign="inline"/>
            <w:rPr>
              <w:rFonts w:ascii="ISOCPEUR" w:hAnsi="ISOCPEUR"/>
              <w:sz w:val="22"/>
              <w:szCs w:val="22"/>
            </w:rPr>
          </w:pPr>
          <w:r w:rsidRPr="00F50537">
            <w:rPr>
              <w:rFonts w:ascii="ISOCPEUR" w:hAnsi="ISOCPEUR"/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579EAB81" w:rsidR="00C65839" w:rsidRPr="00F50537" w:rsidRDefault="00C65839" w:rsidP="00C65839">
          <w:pPr>
            <w:pStyle w:val="91"/>
            <w:framePr w:wrap="auto" w:vAnchor="margin" w:hAnchor="text" w:xAlign="left" w:yAlign="inline"/>
            <w:rPr>
              <w:rFonts w:ascii="ISOCPEUR" w:hAnsi="ISOCPEUR"/>
              <w:sz w:val="22"/>
              <w:szCs w:val="22"/>
            </w:rPr>
          </w:pPr>
          <w:r w:rsidRPr="00F50537">
            <w:rPr>
              <w:rFonts w:ascii="ISOCPEUR" w:hAnsi="ISOCPEUR"/>
              <w:sz w:val="22"/>
              <w:szCs w:val="22"/>
            </w:rPr>
            <w:t>Тимофеев</w:t>
          </w:r>
        </w:p>
      </w:tc>
      <w:tc>
        <w:tcPr>
          <w:tcW w:w="850" w:type="dxa"/>
          <w:vAlign w:val="bottom"/>
        </w:tcPr>
        <w:p w14:paraId="0D0F8FA7" w14:textId="177A8597" w:rsidR="00C65839" w:rsidRPr="00F50537" w:rsidRDefault="00C65839" w:rsidP="00C65839">
          <w:pPr>
            <w:pStyle w:val="91"/>
            <w:framePr w:wrap="auto" w:vAnchor="margin" w:hAnchor="text" w:xAlign="left" w:yAlign="inline"/>
            <w:rPr>
              <w:rFonts w:ascii="ISOCPEUR" w:hAnsi="ISOCPEUR"/>
              <w:sz w:val="22"/>
              <w:szCs w:val="22"/>
            </w:rPr>
          </w:pPr>
        </w:p>
      </w:tc>
      <w:tc>
        <w:tcPr>
          <w:tcW w:w="567" w:type="dxa"/>
          <w:tcFitText/>
          <w:vAlign w:val="center"/>
        </w:tcPr>
        <w:p w14:paraId="2906A641" w14:textId="4A788EF0" w:rsidR="00C65839" w:rsidRPr="00D65D67" w:rsidRDefault="008D2317" w:rsidP="00877F7B">
          <w:pPr>
            <w:pStyle w:val="9"/>
            <w:jc w:val="left"/>
            <w:rPr>
              <w:rFonts w:ascii="ISOCPEUR" w:hAnsi="ISOCPEUR"/>
              <w:spacing w:val="18"/>
              <w:w w:val="72"/>
              <w:position w:val="-2"/>
              <w:sz w:val="22"/>
              <w:szCs w:val="22"/>
            </w:rPr>
          </w:pPr>
          <w:r w:rsidRPr="00D65D67">
            <w:rPr>
              <w:rFonts w:ascii="ISOCPEUR" w:hAnsi="ISOCPEUR"/>
              <w:w w:val="87"/>
              <w:position w:val="-2"/>
              <w:sz w:val="22"/>
              <w:szCs w:val="22"/>
            </w:rPr>
            <w:t xml:space="preserve"> 0</w:t>
          </w:r>
          <w:r w:rsidR="00D65D67" w:rsidRPr="00D65D67">
            <w:rPr>
              <w:rFonts w:ascii="ISOCPEUR" w:hAnsi="ISOCPEUR"/>
              <w:w w:val="87"/>
              <w:position w:val="-2"/>
              <w:sz w:val="22"/>
              <w:szCs w:val="22"/>
            </w:rPr>
            <w:t>2</w:t>
          </w:r>
          <w:r w:rsidRPr="00D65D67">
            <w:rPr>
              <w:rFonts w:ascii="ISOCPEUR" w:hAnsi="ISOCPEUR"/>
              <w:w w:val="87"/>
              <w:position w:val="-2"/>
              <w:sz w:val="22"/>
              <w:szCs w:val="22"/>
            </w:rPr>
            <w:t>.2</w:t>
          </w:r>
          <w:r w:rsidR="00D65D67" w:rsidRPr="00D65D67">
            <w:rPr>
              <w:rFonts w:ascii="ISOCPEUR" w:hAnsi="ISOCPEUR"/>
              <w:w w:val="87"/>
              <w:position w:val="-2"/>
              <w:sz w:val="22"/>
              <w:szCs w:val="22"/>
            </w:rPr>
            <w:t>4</w:t>
          </w:r>
          <w:r w:rsidRPr="00D65D67">
            <w:rPr>
              <w:rFonts w:ascii="ISOCPEUR" w:hAnsi="ISOCPEUR"/>
              <w:spacing w:val="4"/>
              <w:w w:val="87"/>
              <w:position w:val="-2"/>
              <w:sz w:val="22"/>
              <w:szCs w:val="22"/>
            </w:rPr>
            <w:t xml:space="preserve"> </w:t>
          </w:r>
        </w:p>
      </w:tc>
      <w:tc>
        <w:tcPr>
          <w:tcW w:w="3969" w:type="dxa"/>
          <w:vMerge/>
          <w:vAlign w:val="center"/>
        </w:tcPr>
        <w:p w14:paraId="7F24C202" w14:textId="77777777" w:rsidR="00C65839" w:rsidRPr="00F50537" w:rsidRDefault="00C65839" w:rsidP="00C65839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10D743D5" w:rsidR="00C65839" w:rsidRPr="00F50537" w:rsidRDefault="00C65839" w:rsidP="00C6583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 w:cs="Times New Roman"/>
              <w:szCs w:val="24"/>
            </w:rPr>
          </w:pPr>
          <w:r>
            <w:rPr>
              <w:rFonts w:ascii="ISOCPEUR" w:hAnsi="ISOCPEUR"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4AC20695" w:rsidR="00C65839" w:rsidRPr="00F50537" w:rsidRDefault="00C65839" w:rsidP="00C6583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 w:cs="Times New Roman"/>
              <w:szCs w:val="24"/>
            </w:rPr>
          </w:pPr>
          <w:r>
            <w:rPr>
              <w:rFonts w:ascii="ISOCPEUR" w:hAnsi="ISOCPEUR" w:cs="Times New Roman"/>
              <w:szCs w:val="24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1BC706D5" w14:textId="48E42E42" w:rsidR="00C65839" w:rsidRPr="00F50537" w:rsidRDefault="00C65839" w:rsidP="00C6583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 w:cs="Times New Roman"/>
              <w:szCs w:val="24"/>
            </w:rPr>
          </w:pPr>
          <w:r w:rsidRPr="00F50537">
            <w:rPr>
              <w:rFonts w:ascii="ISOCPEUR" w:hAnsi="ISOCPEUR" w:cs="Times New Roman"/>
              <w:szCs w:val="24"/>
            </w:rPr>
            <w:fldChar w:fldCharType="begin"/>
          </w:r>
          <w:r w:rsidRPr="00F50537">
            <w:rPr>
              <w:rFonts w:ascii="ISOCPEUR" w:hAnsi="ISOCPEUR" w:cs="Times New Roman"/>
              <w:szCs w:val="24"/>
            </w:rPr>
            <w:instrText xml:space="preserve"> SECTIONPAGES  \* Arabic  \* MERGEFORMAT </w:instrText>
          </w:r>
          <w:r w:rsidRPr="00F50537">
            <w:rPr>
              <w:rFonts w:ascii="ISOCPEUR" w:hAnsi="ISOCPEUR" w:cs="Times New Roman"/>
              <w:szCs w:val="24"/>
            </w:rPr>
            <w:fldChar w:fldCharType="separate"/>
          </w:r>
          <w:r w:rsidR="00487D6D">
            <w:rPr>
              <w:rFonts w:ascii="ISOCPEUR" w:hAnsi="ISOCPEUR" w:cs="Times New Roman"/>
              <w:noProof/>
              <w:szCs w:val="24"/>
            </w:rPr>
            <w:t>68</w:t>
          </w:r>
          <w:r w:rsidRPr="00F50537">
            <w:rPr>
              <w:rFonts w:ascii="ISOCPEUR" w:hAnsi="ISOCPEUR" w:cs="Times New Roman"/>
              <w:noProof/>
              <w:szCs w:val="24"/>
            </w:rPr>
            <w:fldChar w:fldCharType="end"/>
          </w:r>
        </w:p>
      </w:tc>
    </w:tr>
    <w:tr w:rsidR="00C65839" w:rsidRPr="00F50537" w14:paraId="0D727031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C65839" w:rsidRPr="00F50537" w:rsidRDefault="00C65839" w:rsidP="00C65839">
          <w:pPr>
            <w:pStyle w:val="91"/>
            <w:framePr w:wrap="auto" w:vAnchor="margin" w:hAnchor="text" w:xAlign="left" w:yAlign="inline"/>
            <w:rPr>
              <w:rFonts w:ascii="ISOCPEUR" w:hAnsi="ISOCPEUR"/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2A27EBCF" w:rsidR="00C65839" w:rsidRPr="00F50537" w:rsidRDefault="00C65839" w:rsidP="00C65839">
          <w:pPr>
            <w:pStyle w:val="91"/>
            <w:framePr w:wrap="auto" w:vAnchor="margin" w:hAnchor="text" w:xAlign="left" w:yAlign="inline"/>
            <w:rPr>
              <w:rFonts w:ascii="ISOCPEUR" w:hAnsi="ISOCPEUR"/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65D75E91" w:rsidR="00C65839" w:rsidRPr="00F50537" w:rsidRDefault="00C65839" w:rsidP="00C65839">
          <w:pPr>
            <w:pStyle w:val="91"/>
            <w:framePr w:wrap="auto" w:vAnchor="margin" w:hAnchor="text" w:xAlign="left" w:yAlign="inline"/>
            <w:rPr>
              <w:rFonts w:ascii="ISOCPEUR" w:hAnsi="ISOCPEUR"/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C65839" w:rsidRPr="00D65D67" w:rsidRDefault="00C65839" w:rsidP="00877F7B">
          <w:pPr>
            <w:pStyle w:val="9"/>
            <w:jc w:val="left"/>
            <w:rPr>
              <w:rFonts w:ascii="ISOCPEUR" w:hAnsi="ISOCPEUR"/>
              <w:spacing w:val="18"/>
              <w:w w:val="72"/>
              <w:position w:val="-2"/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C65839" w:rsidRPr="00F50537" w:rsidRDefault="00C65839" w:rsidP="00C65839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C65839" w:rsidRPr="00F50537" w:rsidRDefault="00C65839" w:rsidP="00C6583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C65839" w:rsidRPr="00F50537" w:rsidRDefault="00C65839" w:rsidP="00C6583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C65839" w:rsidRPr="00F50537" w:rsidRDefault="00C65839" w:rsidP="00C6583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C65839" w:rsidRPr="00F50537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C65839" w:rsidRPr="00F50537" w:rsidRDefault="00C65839" w:rsidP="00C65839">
          <w:pPr>
            <w:pStyle w:val="91"/>
            <w:framePr w:wrap="auto" w:vAnchor="margin" w:hAnchor="text" w:xAlign="left" w:yAlign="inline"/>
            <w:rPr>
              <w:rFonts w:ascii="ISOCPEUR" w:hAnsi="ISOCPEUR"/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C65839" w:rsidRPr="00F50537" w:rsidRDefault="00C65839" w:rsidP="00C65839">
          <w:pPr>
            <w:pStyle w:val="91"/>
            <w:framePr w:wrap="auto" w:vAnchor="margin" w:hAnchor="text" w:xAlign="left" w:yAlign="inline"/>
            <w:rPr>
              <w:rFonts w:ascii="ISOCPEUR" w:hAnsi="ISOCPEUR"/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18075C3E" w:rsidR="00C65839" w:rsidRPr="00F50537" w:rsidRDefault="00C65839" w:rsidP="00C65839">
          <w:pPr>
            <w:pStyle w:val="91"/>
            <w:framePr w:wrap="auto" w:vAnchor="margin" w:hAnchor="text" w:xAlign="left" w:yAlign="inline"/>
            <w:rPr>
              <w:rFonts w:ascii="ISOCPEUR" w:hAnsi="ISOCPEUR"/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C65839" w:rsidRPr="00D65D67" w:rsidRDefault="00C65839" w:rsidP="00877F7B">
          <w:pPr>
            <w:pStyle w:val="9"/>
            <w:jc w:val="left"/>
            <w:rPr>
              <w:rFonts w:ascii="ISOCPEUR" w:hAnsi="ISOCPEUR"/>
              <w:spacing w:val="18"/>
              <w:w w:val="72"/>
              <w:position w:val="-2"/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C65839" w:rsidRPr="00F50537" w:rsidRDefault="00C65839" w:rsidP="00C6583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 w:cs="Times New Roman"/>
              <w:sz w:val="24"/>
              <w:szCs w:val="24"/>
            </w:rPr>
          </w:pPr>
          <w:r w:rsidRPr="00F50537">
            <w:rPr>
              <w:rFonts w:ascii="ISOCPEUR" w:hAnsi="ISOCPEUR"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C65839" w:rsidRPr="00F50537" w:rsidRDefault="00C65839" w:rsidP="00C6583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F50537">
            <w:rPr>
              <w:rFonts w:ascii="ISOCPEUR" w:hAnsi="ISOCPEUR"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2743E99A" w:rsidR="00C65839" w:rsidRPr="00F50537" w:rsidRDefault="00C65839" w:rsidP="00C65839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object w:dxaOrig="4149" w:dyaOrig="1200" w14:anchorId="7E3A8D1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25.25pt;height:37.5pt">
                <v:imagedata r:id="rId1" o:title=""/>
              </v:shape>
              <o:OLEObject Type="Embed" ProgID="Unknown" ShapeID="_x0000_i1026" DrawAspect="Content" ObjectID="_1787742645" r:id="rId2"/>
            </w:object>
          </w:r>
        </w:p>
      </w:tc>
    </w:tr>
    <w:tr w:rsidR="008D2317" w:rsidRPr="00F50537" w14:paraId="00F2FEED" w14:textId="77777777" w:rsidTr="001021D2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8D2317" w:rsidRPr="00F50537" w:rsidRDefault="008D2317" w:rsidP="008D2317">
          <w:pPr>
            <w:pStyle w:val="91"/>
            <w:framePr w:wrap="auto" w:vAnchor="margin" w:hAnchor="text" w:xAlign="left" w:yAlign="inline"/>
            <w:rPr>
              <w:rFonts w:ascii="ISOCPEUR" w:hAnsi="ISOCPEUR"/>
              <w:sz w:val="22"/>
              <w:szCs w:val="22"/>
            </w:rPr>
          </w:pPr>
          <w:r w:rsidRPr="00F50537">
            <w:rPr>
              <w:rFonts w:ascii="ISOCPEUR" w:hAnsi="ISOCPEUR"/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77777777" w:rsidR="008D2317" w:rsidRPr="00F50537" w:rsidRDefault="008D2317" w:rsidP="008D2317">
          <w:pPr>
            <w:pStyle w:val="91"/>
            <w:framePr w:wrap="auto" w:vAnchor="margin" w:hAnchor="text" w:xAlign="left" w:yAlign="inline"/>
            <w:rPr>
              <w:rFonts w:ascii="ISOCPEUR" w:hAnsi="ISOCPEUR"/>
              <w:sz w:val="22"/>
              <w:szCs w:val="22"/>
            </w:rPr>
          </w:pPr>
          <w:r w:rsidRPr="00F50537">
            <w:rPr>
              <w:rFonts w:ascii="ISOCPEUR" w:hAnsi="ISOCPEUR"/>
              <w:sz w:val="22"/>
              <w:szCs w:val="22"/>
            </w:rPr>
            <w:t>Баданина</w:t>
          </w:r>
        </w:p>
      </w:tc>
      <w:tc>
        <w:tcPr>
          <w:tcW w:w="850" w:type="dxa"/>
          <w:vAlign w:val="bottom"/>
        </w:tcPr>
        <w:p w14:paraId="4436FC97" w14:textId="35E7EC40" w:rsidR="008D2317" w:rsidRPr="00F50537" w:rsidRDefault="008D2317" w:rsidP="008D2317">
          <w:pPr>
            <w:pStyle w:val="91"/>
            <w:framePr w:wrap="auto" w:vAnchor="margin" w:hAnchor="text" w:xAlign="left" w:yAlign="inline"/>
            <w:rPr>
              <w:rFonts w:ascii="ISOCPEUR" w:hAnsi="ISOCPEUR"/>
              <w:sz w:val="22"/>
              <w:szCs w:val="22"/>
            </w:rPr>
          </w:pPr>
        </w:p>
      </w:tc>
      <w:tc>
        <w:tcPr>
          <w:tcW w:w="567" w:type="dxa"/>
          <w:tcFitText/>
          <w:vAlign w:val="center"/>
        </w:tcPr>
        <w:p w14:paraId="0C850D4B" w14:textId="68499D9D" w:rsidR="008D2317" w:rsidRPr="00D65D67" w:rsidRDefault="008D2317" w:rsidP="00877F7B">
          <w:pPr>
            <w:pStyle w:val="9"/>
            <w:jc w:val="left"/>
            <w:rPr>
              <w:rFonts w:ascii="ISOCPEUR" w:hAnsi="ISOCPEUR"/>
              <w:spacing w:val="18"/>
              <w:w w:val="72"/>
              <w:position w:val="-2"/>
              <w:sz w:val="22"/>
              <w:szCs w:val="22"/>
            </w:rPr>
          </w:pPr>
          <w:r w:rsidRPr="00D65D67">
            <w:rPr>
              <w:rFonts w:ascii="ISOCPEUR" w:hAnsi="ISOCPEUR"/>
              <w:w w:val="87"/>
              <w:position w:val="-2"/>
              <w:sz w:val="22"/>
              <w:szCs w:val="22"/>
            </w:rPr>
            <w:t xml:space="preserve"> 0</w:t>
          </w:r>
          <w:r w:rsidR="00D65D67" w:rsidRPr="00D65D67">
            <w:rPr>
              <w:rFonts w:ascii="ISOCPEUR" w:hAnsi="ISOCPEUR"/>
              <w:w w:val="87"/>
              <w:position w:val="-2"/>
              <w:sz w:val="22"/>
              <w:szCs w:val="22"/>
            </w:rPr>
            <w:t>2</w:t>
          </w:r>
          <w:r w:rsidRPr="00D65D67">
            <w:rPr>
              <w:rFonts w:ascii="ISOCPEUR" w:hAnsi="ISOCPEUR"/>
              <w:w w:val="87"/>
              <w:position w:val="-2"/>
              <w:sz w:val="22"/>
              <w:szCs w:val="22"/>
            </w:rPr>
            <w:t>.2</w:t>
          </w:r>
          <w:r w:rsidR="00D65D67" w:rsidRPr="00D65D67">
            <w:rPr>
              <w:rFonts w:ascii="ISOCPEUR" w:hAnsi="ISOCPEUR"/>
              <w:w w:val="87"/>
              <w:position w:val="-2"/>
              <w:sz w:val="22"/>
              <w:szCs w:val="22"/>
            </w:rPr>
            <w:t>4</w:t>
          </w:r>
          <w:r w:rsidRPr="00D65D67">
            <w:rPr>
              <w:rFonts w:ascii="ISOCPEUR" w:hAnsi="ISOCPEUR"/>
              <w:spacing w:val="4"/>
              <w:w w:val="87"/>
              <w:position w:val="-2"/>
              <w:sz w:val="22"/>
              <w:szCs w:val="22"/>
            </w:rPr>
            <w:t xml:space="preserve"> </w:t>
          </w:r>
        </w:p>
      </w:tc>
      <w:tc>
        <w:tcPr>
          <w:tcW w:w="3969" w:type="dxa"/>
          <w:vMerge/>
        </w:tcPr>
        <w:p w14:paraId="675BA0F4" w14:textId="77777777" w:rsidR="008D2317" w:rsidRPr="00F50537" w:rsidRDefault="008D2317" w:rsidP="008D2317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8D2317" w:rsidRPr="00F50537" w:rsidRDefault="008D2317" w:rsidP="008D2317">
          <w:pPr>
            <w:rPr>
              <w:rFonts w:ascii="ISOCPEUR" w:hAnsi="ISOCPEUR"/>
            </w:rPr>
          </w:pPr>
        </w:p>
      </w:tc>
    </w:tr>
    <w:tr w:rsidR="008D2317" w:rsidRPr="00F50537" w14:paraId="47F38721" w14:textId="77777777" w:rsidTr="001021D2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8D2317" w:rsidRPr="00F50537" w:rsidRDefault="008D2317" w:rsidP="008D2317">
          <w:pPr>
            <w:pStyle w:val="91"/>
            <w:framePr w:wrap="auto" w:vAnchor="margin" w:hAnchor="text" w:xAlign="left" w:yAlign="inline"/>
            <w:rPr>
              <w:rFonts w:ascii="ISOCPEUR" w:hAnsi="ISOCPEUR"/>
              <w:sz w:val="22"/>
              <w:szCs w:val="22"/>
            </w:rPr>
          </w:pPr>
          <w:r w:rsidRPr="00F50537">
            <w:rPr>
              <w:rFonts w:ascii="ISOCPEUR" w:hAnsi="ISOCPEUR"/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0DD178C2" w:rsidR="008D2317" w:rsidRPr="00F50537" w:rsidRDefault="008D2317" w:rsidP="008D2317">
          <w:pPr>
            <w:pStyle w:val="91"/>
            <w:framePr w:wrap="auto" w:vAnchor="margin" w:hAnchor="text" w:xAlign="left" w:yAlign="inline"/>
            <w:rPr>
              <w:rFonts w:ascii="ISOCPEUR" w:hAnsi="ISOCPEUR"/>
              <w:sz w:val="22"/>
              <w:szCs w:val="22"/>
            </w:rPr>
          </w:pPr>
          <w:proofErr w:type="spellStart"/>
          <w:r w:rsidRPr="00F50537">
            <w:rPr>
              <w:rFonts w:ascii="ISOCPEUR" w:hAnsi="ISOCPEUR"/>
              <w:sz w:val="22"/>
              <w:szCs w:val="22"/>
            </w:rPr>
            <w:t>С</w:t>
          </w:r>
          <w:r w:rsidR="00D65D67">
            <w:rPr>
              <w:rFonts w:ascii="ISOCPEUR" w:hAnsi="ISOCPEUR"/>
              <w:sz w:val="22"/>
              <w:szCs w:val="22"/>
            </w:rPr>
            <w:t>частков</w:t>
          </w:r>
          <w:proofErr w:type="spellEnd"/>
        </w:p>
      </w:tc>
      <w:tc>
        <w:tcPr>
          <w:tcW w:w="850" w:type="dxa"/>
          <w:vAlign w:val="bottom"/>
        </w:tcPr>
        <w:p w14:paraId="1BDD68B8" w14:textId="5B03A763" w:rsidR="008D2317" w:rsidRPr="00F50537" w:rsidRDefault="008D2317" w:rsidP="008D2317">
          <w:pPr>
            <w:pStyle w:val="91"/>
            <w:framePr w:wrap="auto" w:vAnchor="margin" w:hAnchor="text" w:xAlign="left" w:yAlign="inline"/>
            <w:rPr>
              <w:rFonts w:ascii="ISOCPEUR" w:hAnsi="ISOCPEUR"/>
              <w:sz w:val="22"/>
              <w:szCs w:val="22"/>
            </w:rPr>
          </w:pPr>
        </w:p>
      </w:tc>
      <w:tc>
        <w:tcPr>
          <w:tcW w:w="567" w:type="dxa"/>
          <w:tcFitText/>
          <w:vAlign w:val="center"/>
        </w:tcPr>
        <w:p w14:paraId="1807276C" w14:textId="2478432F" w:rsidR="008D2317" w:rsidRPr="00D65D67" w:rsidRDefault="008D2317" w:rsidP="00877F7B">
          <w:pPr>
            <w:pStyle w:val="9"/>
            <w:jc w:val="left"/>
            <w:rPr>
              <w:rFonts w:ascii="ISOCPEUR" w:hAnsi="ISOCPEUR"/>
              <w:spacing w:val="18"/>
              <w:w w:val="72"/>
              <w:position w:val="-2"/>
              <w:sz w:val="22"/>
              <w:szCs w:val="22"/>
            </w:rPr>
          </w:pPr>
          <w:r w:rsidRPr="00D65D67">
            <w:rPr>
              <w:rFonts w:ascii="ISOCPEUR" w:hAnsi="ISOCPEUR"/>
              <w:w w:val="87"/>
              <w:position w:val="-2"/>
              <w:sz w:val="22"/>
              <w:szCs w:val="22"/>
            </w:rPr>
            <w:t xml:space="preserve"> 0</w:t>
          </w:r>
          <w:r w:rsidR="00D65D67" w:rsidRPr="00D65D67">
            <w:rPr>
              <w:rFonts w:ascii="ISOCPEUR" w:hAnsi="ISOCPEUR"/>
              <w:w w:val="87"/>
              <w:position w:val="-2"/>
              <w:sz w:val="22"/>
              <w:szCs w:val="22"/>
            </w:rPr>
            <w:t>2</w:t>
          </w:r>
          <w:r w:rsidRPr="00D65D67">
            <w:rPr>
              <w:rFonts w:ascii="ISOCPEUR" w:hAnsi="ISOCPEUR"/>
              <w:w w:val="87"/>
              <w:position w:val="-2"/>
              <w:sz w:val="22"/>
              <w:szCs w:val="22"/>
            </w:rPr>
            <w:t>.2</w:t>
          </w:r>
          <w:r w:rsidR="00D65D67" w:rsidRPr="00D65D67">
            <w:rPr>
              <w:rFonts w:ascii="ISOCPEUR" w:hAnsi="ISOCPEUR"/>
              <w:w w:val="87"/>
              <w:position w:val="-2"/>
              <w:sz w:val="22"/>
              <w:szCs w:val="22"/>
            </w:rPr>
            <w:t>4</w:t>
          </w:r>
          <w:r w:rsidRPr="00D65D67">
            <w:rPr>
              <w:rFonts w:ascii="ISOCPEUR" w:hAnsi="ISOCPEUR"/>
              <w:spacing w:val="4"/>
              <w:w w:val="87"/>
              <w:position w:val="-2"/>
              <w:sz w:val="22"/>
              <w:szCs w:val="22"/>
            </w:rPr>
            <w:t xml:space="preserve"> </w:t>
          </w:r>
        </w:p>
      </w:tc>
      <w:tc>
        <w:tcPr>
          <w:tcW w:w="3969" w:type="dxa"/>
          <w:vMerge/>
        </w:tcPr>
        <w:p w14:paraId="65802623" w14:textId="77777777" w:rsidR="008D2317" w:rsidRPr="00F50537" w:rsidRDefault="008D2317" w:rsidP="008D2317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8D2317" w:rsidRPr="00F50537" w:rsidRDefault="008D2317" w:rsidP="008D2317">
          <w:pPr>
            <w:rPr>
              <w:rFonts w:ascii="ISOCPEUR" w:hAnsi="ISOCPEUR"/>
            </w:rPr>
          </w:pPr>
        </w:p>
      </w:tc>
    </w:tr>
  </w:tbl>
  <w:p w14:paraId="39425C61" w14:textId="2FACA240" w:rsidR="00F503AE" w:rsidRPr="00F50537" w:rsidRDefault="006307B3">
    <w:pPr>
      <w:pStyle w:val="a4"/>
      <w:rPr>
        <w:rFonts w:ascii="ISOCPEUR" w:hAnsi="ISOCPEUR"/>
        <w:sz w:val="14"/>
        <w:szCs w:val="12"/>
      </w:rPr>
    </w:pPr>
    <w:r w:rsidRPr="00F50537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158C29A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5119985" cy="10687685"/>
          <wp:effectExtent l="0" t="0" r="0" b="0"/>
          <wp:wrapNone/>
          <wp:docPr id="31" name="Рисунок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471pt;height:156pt;visibility:visible;mso-wrap-style:square" o:bullet="t">
        <v:imagedata r:id="rId1" o:title=""/>
      </v:shape>
    </w:pict>
  </w:numPicBullet>
  <w:abstractNum w:abstractNumId="0" w15:restartNumberingAfterBreak="0">
    <w:nsid w:val="00B07F61"/>
    <w:multiLevelType w:val="hybridMultilevel"/>
    <w:tmpl w:val="CD18A3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81100A7"/>
    <w:multiLevelType w:val="hybridMultilevel"/>
    <w:tmpl w:val="ACA494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B7C5F"/>
    <w:multiLevelType w:val="hybridMultilevel"/>
    <w:tmpl w:val="88C68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94104"/>
    <w:multiLevelType w:val="hybridMultilevel"/>
    <w:tmpl w:val="E1645D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F241D"/>
    <w:multiLevelType w:val="hybridMultilevel"/>
    <w:tmpl w:val="B97AF4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178DD"/>
    <w:multiLevelType w:val="hybridMultilevel"/>
    <w:tmpl w:val="174C1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4C5306A"/>
    <w:multiLevelType w:val="hybridMultilevel"/>
    <w:tmpl w:val="3EE0A47C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F5A7C85"/>
    <w:multiLevelType w:val="hybridMultilevel"/>
    <w:tmpl w:val="847C2F4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5B2C5EED"/>
    <w:multiLevelType w:val="hybridMultilevel"/>
    <w:tmpl w:val="78DC14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38767F"/>
    <w:multiLevelType w:val="hybridMultilevel"/>
    <w:tmpl w:val="2D0EC2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83235B"/>
    <w:multiLevelType w:val="multilevel"/>
    <w:tmpl w:val="47E6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817B12"/>
    <w:multiLevelType w:val="hybridMultilevel"/>
    <w:tmpl w:val="E1645D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E2D8F"/>
    <w:multiLevelType w:val="hybridMultilevel"/>
    <w:tmpl w:val="FD100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DF0114"/>
    <w:multiLevelType w:val="hybridMultilevel"/>
    <w:tmpl w:val="174C1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984412">
    <w:abstractNumId w:val="1"/>
  </w:num>
  <w:num w:numId="2" w16cid:durableId="1636180479">
    <w:abstractNumId w:val="2"/>
  </w:num>
  <w:num w:numId="3" w16cid:durableId="1999384723">
    <w:abstractNumId w:val="2"/>
  </w:num>
  <w:num w:numId="4" w16cid:durableId="1983732944">
    <w:abstractNumId w:val="2"/>
  </w:num>
  <w:num w:numId="5" w16cid:durableId="1198199673">
    <w:abstractNumId w:val="8"/>
  </w:num>
  <w:num w:numId="6" w16cid:durableId="637993299">
    <w:abstractNumId w:val="10"/>
  </w:num>
  <w:num w:numId="7" w16cid:durableId="1781102163">
    <w:abstractNumId w:val="15"/>
  </w:num>
  <w:num w:numId="8" w16cid:durableId="1888101215">
    <w:abstractNumId w:val="13"/>
  </w:num>
  <w:num w:numId="9" w16cid:durableId="1980721699">
    <w:abstractNumId w:val="6"/>
  </w:num>
  <w:num w:numId="10" w16cid:durableId="928932556">
    <w:abstractNumId w:val="3"/>
  </w:num>
  <w:num w:numId="11" w16cid:durableId="1285113489">
    <w:abstractNumId w:val="4"/>
  </w:num>
  <w:num w:numId="12" w16cid:durableId="1936815109">
    <w:abstractNumId w:val="14"/>
  </w:num>
  <w:num w:numId="13" w16cid:durableId="987172308">
    <w:abstractNumId w:val="5"/>
  </w:num>
  <w:num w:numId="14" w16cid:durableId="1243293544">
    <w:abstractNumId w:val="12"/>
  </w:num>
  <w:num w:numId="15" w16cid:durableId="2008242853">
    <w:abstractNumId w:val="11"/>
  </w:num>
  <w:num w:numId="16" w16cid:durableId="1727022629">
    <w:abstractNumId w:val="0"/>
  </w:num>
  <w:num w:numId="17" w16cid:durableId="256720983">
    <w:abstractNumId w:val="16"/>
  </w:num>
  <w:num w:numId="18" w16cid:durableId="78601790">
    <w:abstractNumId w:val="7"/>
  </w:num>
  <w:num w:numId="19" w16cid:durableId="1632439117">
    <w:abstractNumId w:val="9"/>
  </w:num>
  <w:num w:numId="20" w16cid:durableId="1174611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01B02"/>
    <w:rsid w:val="000024CD"/>
    <w:rsid w:val="00004F85"/>
    <w:rsid w:val="00007918"/>
    <w:rsid w:val="000162DB"/>
    <w:rsid w:val="000204AB"/>
    <w:rsid w:val="0002061F"/>
    <w:rsid w:val="000210B3"/>
    <w:rsid w:val="00021F06"/>
    <w:rsid w:val="0002211B"/>
    <w:rsid w:val="000225B4"/>
    <w:rsid w:val="000228D2"/>
    <w:rsid w:val="00024143"/>
    <w:rsid w:val="000300D6"/>
    <w:rsid w:val="00033CF7"/>
    <w:rsid w:val="000340FA"/>
    <w:rsid w:val="00034AE8"/>
    <w:rsid w:val="00034E41"/>
    <w:rsid w:val="00036101"/>
    <w:rsid w:val="00040F88"/>
    <w:rsid w:val="000426C7"/>
    <w:rsid w:val="000447F4"/>
    <w:rsid w:val="00044B69"/>
    <w:rsid w:val="00044B88"/>
    <w:rsid w:val="000533B0"/>
    <w:rsid w:val="00060E8F"/>
    <w:rsid w:val="000667F5"/>
    <w:rsid w:val="00066B52"/>
    <w:rsid w:val="00070B73"/>
    <w:rsid w:val="0007292A"/>
    <w:rsid w:val="00074C19"/>
    <w:rsid w:val="0008064F"/>
    <w:rsid w:val="00082894"/>
    <w:rsid w:val="00083770"/>
    <w:rsid w:val="00084674"/>
    <w:rsid w:val="00086ECA"/>
    <w:rsid w:val="000874A5"/>
    <w:rsid w:val="00090B24"/>
    <w:rsid w:val="00091C2F"/>
    <w:rsid w:val="00092588"/>
    <w:rsid w:val="0009395B"/>
    <w:rsid w:val="0009489B"/>
    <w:rsid w:val="000A054A"/>
    <w:rsid w:val="000A21BF"/>
    <w:rsid w:val="000A2B05"/>
    <w:rsid w:val="000A2D53"/>
    <w:rsid w:val="000A2E8F"/>
    <w:rsid w:val="000A55B0"/>
    <w:rsid w:val="000B2A6D"/>
    <w:rsid w:val="000B442B"/>
    <w:rsid w:val="000B5B80"/>
    <w:rsid w:val="000B6317"/>
    <w:rsid w:val="000B78F5"/>
    <w:rsid w:val="000B7B4D"/>
    <w:rsid w:val="000C3FF8"/>
    <w:rsid w:val="000C463E"/>
    <w:rsid w:val="000C6181"/>
    <w:rsid w:val="000D06E6"/>
    <w:rsid w:val="000D2FB0"/>
    <w:rsid w:val="000D3968"/>
    <w:rsid w:val="000D592C"/>
    <w:rsid w:val="000D5D36"/>
    <w:rsid w:val="000D7521"/>
    <w:rsid w:val="000E02B4"/>
    <w:rsid w:val="000E0C06"/>
    <w:rsid w:val="000E247C"/>
    <w:rsid w:val="000E33F6"/>
    <w:rsid w:val="000E377F"/>
    <w:rsid w:val="000E469B"/>
    <w:rsid w:val="000E4F04"/>
    <w:rsid w:val="000F41A3"/>
    <w:rsid w:val="00100FEF"/>
    <w:rsid w:val="0010202E"/>
    <w:rsid w:val="001021D2"/>
    <w:rsid w:val="00105421"/>
    <w:rsid w:val="001068A5"/>
    <w:rsid w:val="00106C81"/>
    <w:rsid w:val="001077C5"/>
    <w:rsid w:val="00112C21"/>
    <w:rsid w:val="00116939"/>
    <w:rsid w:val="00117320"/>
    <w:rsid w:val="00121C08"/>
    <w:rsid w:val="001265FA"/>
    <w:rsid w:val="001272E7"/>
    <w:rsid w:val="00130BFC"/>
    <w:rsid w:val="001328F7"/>
    <w:rsid w:val="00141973"/>
    <w:rsid w:val="00143E03"/>
    <w:rsid w:val="00146DD4"/>
    <w:rsid w:val="00147F6C"/>
    <w:rsid w:val="00152590"/>
    <w:rsid w:val="00153991"/>
    <w:rsid w:val="00154B20"/>
    <w:rsid w:val="00155B27"/>
    <w:rsid w:val="00157970"/>
    <w:rsid w:val="001605E4"/>
    <w:rsid w:val="00164904"/>
    <w:rsid w:val="00167E2D"/>
    <w:rsid w:val="001710C7"/>
    <w:rsid w:val="001727C7"/>
    <w:rsid w:val="0017713F"/>
    <w:rsid w:val="001776CB"/>
    <w:rsid w:val="00177C44"/>
    <w:rsid w:val="00187D56"/>
    <w:rsid w:val="0019061C"/>
    <w:rsid w:val="00197DB4"/>
    <w:rsid w:val="001A167E"/>
    <w:rsid w:val="001A64D3"/>
    <w:rsid w:val="001B07C8"/>
    <w:rsid w:val="001B154F"/>
    <w:rsid w:val="001B2CD6"/>
    <w:rsid w:val="001C20E1"/>
    <w:rsid w:val="001C4D75"/>
    <w:rsid w:val="001C4F5E"/>
    <w:rsid w:val="001C5031"/>
    <w:rsid w:val="001C6137"/>
    <w:rsid w:val="001C7898"/>
    <w:rsid w:val="001D06C6"/>
    <w:rsid w:val="001D3C2D"/>
    <w:rsid w:val="001D7C64"/>
    <w:rsid w:val="001E38C6"/>
    <w:rsid w:val="001F002F"/>
    <w:rsid w:val="001F23E6"/>
    <w:rsid w:val="001F4EEB"/>
    <w:rsid w:val="001F60A1"/>
    <w:rsid w:val="00205410"/>
    <w:rsid w:val="00213517"/>
    <w:rsid w:val="00213A05"/>
    <w:rsid w:val="00214AD4"/>
    <w:rsid w:val="00215B0A"/>
    <w:rsid w:val="00215E05"/>
    <w:rsid w:val="00215E4D"/>
    <w:rsid w:val="00221F90"/>
    <w:rsid w:val="002240A1"/>
    <w:rsid w:val="0022598D"/>
    <w:rsid w:val="00225BCC"/>
    <w:rsid w:val="00227B92"/>
    <w:rsid w:val="002303B7"/>
    <w:rsid w:val="0023538B"/>
    <w:rsid w:val="00235BB3"/>
    <w:rsid w:val="00235F65"/>
    <w:rsid w:val="002435DF"/>
    <w:rsid w:val="002446BF"/>
    <w:rsid w:val="002459B7"/>
    <w:rsid w:val="00246235"/>
    <w:rsid w:val="002516D4"/>
    <w:rsid w:val="0025577B"/>
    <w:rsid w:val="00264646"/>
    <w:rsid w:val="00265589"/>
    <w:rsid w:val="00265E3C"/>
    <w:rsid w:val="0026675B"/>
    <w:rsid w:val="00271439"/>
    <w:rsid w:val="00272564"/>
    <w:rsid w:val="00272D21"/>
    <w:rsid w:val="00273ABA"/>
    <w:rsid w:val="002748B1"/>
    <w:rsid w:val="00277E0A"/>
    <w:rsid w:val="002843CA"/>
    <w:rsid w:val="002877C2"/>
    <w:rsid w:val="002925F5"/>
    <w:rsid w:val="0029544E"/>
    <w:rsid w:val="002A2194"/>
    <w:rsid w:val="002A23C7"/>
    <w:rsid w:val="002A251C"/>
    <w:rsid w:val="002A29E0"/>
    <w:rsid w:val="002A2CA6"/>
    <w:rsid w:val="002B1702"/>
    <w:rsid w:val="002B264C"/>
    <w:rsid w:val="002B35EC"/>
    <w:rsid w:val="002B4197"/>
    <w:rsid w:val="002B42E0"/>
    <w:rsid w:val="002C111E"/>
    <w:rsid w:val="002C33B2"/>
    <w:rsid w:val="002C5FBB"/>
    <w:rsid w:val="002C7131"/>
    <w:rsid w:val="002D01E0"/>
    <w:rsid w:val="002D0927"/>
    <w:rsid w:val="002D2387"/>
    <w:rsid w:val="002D612D"/>
    <w:rsid w:val="002D6EF9"/>
    <w:rsid w:val="002E0F59"/>
    <w:rsid w:val="002E1BF3"/>
    <w:rsid w:val="002E2DF7"/>
    <w:rsid w:val="002E3E9D"/>
    <w:rsid w:val="002E3FD1"/>
    <w:rsid w:val="002E406E"/>
    <w:rsid w:val="002E51A5"/>
    <w:rsid w:val="002E7A2B"/>
    <w:rsid w:val="002F0320"/>
    <w:rsid w:val="002F1510"/>
    <w:rsid w:val="002F2CDE"/>
    <w:rsid w:val="0030214C"/>
    <w:rsid w:val="00303E89"/>
    <w:rsid w:val="0030416E"/>
    <w:rsid w:val="00304719"/>
    <w:rsid w:val="0030565C"/>
    <w:rsid w:val="003108A3"/>
    <w:rsid w:val="00314496"/>
    <w:rsid w:val="003170CE"/>
    <w:rsid w:val="003239ED"/>
    <w:rsid w:val="00330E17"/>
    <w:rsid w:val="003326C0"/>
    <w:rsid w:val="0033395A"/>
    <w:rsid w:val="00333AB1"/>
    <w:rsid w:val="0033452C"/>
    <w:rsid w:val="00335064"/>
    <w:rsid w:val="0033527D"/>
    <w:rsid w:val="003360DA"/>
    <w:rsid w:val="00336A6D"/>
    <w:rsid w:val="00344079"/>
    <w:rsid w:val="003526C0"/>
    <w:rsid w:val="00352B22"/>
    <w:rsid w:val="00353F25"/>
    <w:rsid w:val="003567F9"/>
    <w:rsid w:val="00364C08"/>
    <w:rsid w:val="00367017"/>
    <w:rsid w:val="0037057D"/>
    <w:rsid w:val="00375D6D"/>
    <w:rsid w:val="003761FB"/>
    <w:rsid w:val="00376E37"/>
    <w:rsid w:val="00377D9A"/>
    <w:rsid w:val="003806E4"/>
    <w:rsid w:val="0038095E"/>
    <w:rsid w:val="00385BCD"/>
    <w:rsid w:val="00393D4A"/>
    <w:rsid w:val="00393F1A"/>
    <w:rsid w:val="00394348"/>
    <w:rsid w:val="00394518"/>
    <w:rsid w:val="003A13E7"/>
    <w:rsid w:val="003A1D53"/>
    <w:rsid w:val="003A29F7"/>
    <w:rsid w:val="003A588C"/>
    <w:rsid w:val="003A5FEB"/>
    <w:rsid w:val="003A6DB0"/>
    <w:rsid w:val="003B0EC2"/>
    <w:rsid w:val="003B3316"/>
    <w:rsid w:val="003B40CC"/>
    <w:rsid w:val="003B4265"/>
    <w:rsid w:val="003B567F"/>
    <w:rsid w:val="003B7ABB"/>
    <w:rsid w:val="003C2A5B"/>
    <w:rsid w:val="003D01D4"/>
    <w:rsid w:val="003D21E6"/>
    <w:rsid w:val="003D225E"/>
    <w:rsid w:val="003D2721"/>
    <w:rsid w:val="003D3919"/>
    <w:rsid w:val="003D47C1"/>
    <w:rsid w:val="003D4FC0"/>
    <w:rsid w:val="003D7BE5"/>
    <w:rsid w:val="003E1713"/>
    <w:rsid w:val="003E22DC"/>
    <w:rsid w:val="003E2B00"/>
    <w:rsid w:val="003E37B8"/>
    <w:rsid w:val="003E4338"/>
    <w:rsid w:val="003E4590"/>
    <w:rsid w:val="003E5793"/>
    <w:rsid w:val="003E60AF"/>
    <w:rsid w:val="003E6337"/>
    <w:rsid w:val="003E6781"/>
    <w:rsid w:val="003E6E3E"/>
    <w:rsid w:val="003E75C4"/>
    <w:rsid w:val="003E7D3E"/>
    <w:rsid w:val="003F0DF0"/>
    <w:rsid w:val="003F13A0"/>
    <w:rsid w:val="003F1C36"/>
    <w:rsid w:val="003F327F"/>
    <w:rsid w:val="003F3F31"/>
    <w:rsid w:val="003F7A33"/>
    <w:rsid w:val="00401BCA"/>
    <w:rsid w:val="00404426"/>
    <w:rsid w:val="00405958"/>
    <w:rsid w:val="00406DC0"/>
    <w:rsid w:val="0041033D"/>
    <w:rsid w:val="0041332E"/>
    <w:rsid w:val="004144DA"/>
    <w:rsid w:val="0042260B"/>
    <w:rsid w:val="0042673A"/>
    <w:rsid w:val="00427B57"/>
    <w:rsid w:val="00427C98"/>
    <w:rsid w:val="00427DDE"/>
    <w:rsid w:val="00434E92"/>
    <w:rsid w:val="004350E6"/>
    <w:rsid w:val="004351CC"/>
    <w:rsid w:val="0043654B"/>
    <w:rsid w:val="00440958"/>
    <w:rsid w:val="004410C5"/>
    <w:rsid w:val="004463F5"/>
    <w:rsid w:val="00447F78"/>
    <w:rsid w:val="0045137A"/>
    <w:rsid w:val="00452267"/>
    <w:rsid w:val="00460555"/>
    <w:rsid w:val="004625A9"/>
    <w:rsid w:val="00464829"/>
    <w:rsid w:val="00467688"/>
    <w:rsid w:val="00474E02"/>
    <w:rsid w:val="00476A75"/>
    <w:rsid w:val="0048188B"/>
    <w:rsid w:val="00487D6D"/>
    <w:rsid w:val="004913E6"/>
    <w:rsid w:val="00491487"/>
    <w:rsid w:val="00492B2F"/>
    <w:rsid w:val="00493510"/>
    <w:rsid w:val="00493DD3"/>
    <w:rsid w:val="00494CD6"/>
    <w:rsid w:val="00497B0E"/>
    <w:rsid w:val="004A01C0"/>
    <w:rsid w:val="004A1215"/>
    <w:rsid w:val="004A414B"/>
    <w:rsid w:val="004A4B87"/>
    <w:rsid w:val="004A57A4"/>
    <w:rsid w:val="004A6368"/>
    <w:rsid w:val="004A6B81"/>
    <w:rsid w:val="004B2248"/>
    <w:rsid w:val="004B30D7"/>
    <w:rsid w:val="004B786D"/>
    <w:rsid w:val="004C768F"/>
    <w:rsid w:val="004C7FF3"/>
    <w:rsid w:val="004D0A25"/>
    <w:rsid w:val="004D0B21"/>
    <w:rsid w:val="004D1410"/>
    <w:rsid w:val="004D1587"/>
    <w:rsid w:val="004D2454"/>
    <w:rsid w:val="004D2969"/>
    <w:rsid w:val="004D40B0"/>
    <w:rsid w:val="004D568A"/>
    <w:rsid w:val="004D6BFD"/>
    <w:rsid w:val="004E3A75"/>
    <w:rsid w:val="004E5504"/>
    <w:rsid w:val="004E5591"/>
    <w:rsid w:val="004E57D9"/>
    <w:rsid w:val="004E61FE"/>
    <w:rsid w:val="004E7CD6"/>
    <w:rsid w:val="004F4C4D"/>
    <w:rsid w:val="00510BBD"/>
    <w:rsid w:val="00511A3E"/>
    <w:rsid w:val="00511B08"/>
    <w:rsid w:val="005125F4"/>
    <w:rsid w:val="005162F9"/>
    <w:rsid w:val="005247CB"/>
    <w:rsid w:val="00527793"/>
    <w:rsid w:val="005279E0"/>
    <w:rsid w:val="00527FDD"/>
    <w:rsid w:val="00536118"/>
    <w:rsid w:val="0054292E"/>
    <w:rsid w:val="005458C2"/>
    <w:rsid w:val="00546CAF"/>
    <w:rsid w:val="00553FA3"/>
    <w:rsid w:val="00554719"/>
    <w:rsid w:val="00554B90"/>
    <w:rsid w:val="005562D0"/>
    <w:rsid w:val="00556F2C"/>
    <w:rsid w:val="00557A23"/>
    <w:rsid w:val="00561788"/>
    <w:rsid w:val="00561A24"/>
    <w:rsid w:val="00561D6E"/>
    <w:rsid w:val="00562BCE"/>
    <w:rsid w:val="00565DE2"/>
    <w:rsid w:val="005711AA"/>
    <w:rsid w:val="00571BBA"/>
    <w:rsid w:val="00573F73"/>
    <w:rsid w:val="00575002"/>
    <w:rsid w:val="0057531A"/>
    <w:rsid w:val="0058463F"/>
    <w:rsid w:val="00585908"/>
    <w:rsid w:val="00590DE7"/>
    <w:rsid w:val="005919B4"/>
    <w:rsid w:val="005962D3"/>
    <w:rsid w:val="005966DB"/>
    <w:rsid w:val="005A6891"/>
    <w:rsid w:val="005A7C15"/>
    <w:rsid w:val="005B5B49"/>
    <w:rsid w:val="005B7DCA"/>
    <w:rsid w:val="005C04D6"/>
    <w:rsid w:val="005C08EA"/>
    <w:rsid w:val="005C5DCE"/>
    <w:rsid w:val="005D26DB"/>
    <w:rsid w:val="005D3E1F"/>
    <w:rsid w:val="005D6CAB"/>
    <w:rsid w:val="005E169B"/>
    <w:rsid w:val="005E1721"/>
    <w:rsid w:val="005E5244"/>
    <w:rsid w:val="005F03CA"/>
    <w:rsid w:val="005F20CF"/>
    <w:rsid w:val="005F2AB0"/>
    <w:rsid w:val="005F5808"/>
    <w:rsid w:val="00600895"/>
    <w:rsid w:val="0060406E"/>
    <w:rsid w:val="006062BB"/>
    <w:rsid w:val="00607B96"/>
    <w:rsid w:val="006128F7"/>
    <w:rsid w:val="0061504F"/>
    <w:rsid w:val="006178CE"/>
    <w:rsid w:val="006204A2"/>
    <w:rsid w:val="006253D4"/>
    <w:rsid w:val="006266D9"/>
    <w:rsid w:val="00627CE9"/>
    <w:rsid w:val="006307B3"/>
    <w:rsid w:val="00632402"/>
    <w:rsid w:val="00632FC2"/>
    <w:rsid w:val="00634B4F"/>
    <w:rsid w:val="00635C16"/>
    <w:rsid w:val="00636058"/>
    <w:rsid w:val="00637E40"/>
    <w:rsid w:val="00640B6B"/>
    <w:rsid w:val="00641CDD"/>
    <w:rsid w:val="0064241A"/>
    <w:rsid w:val="0064410E"/>
    <w:rsid w:val="00646788"/>
    <w:rsid w:val="00652AE6"/>
    <w:rsid w:val="0066397D"/>
    <w:rsid w:val="00663CE6"/>
    <w:rsid w:val="00664547"/>
    <w:rsid w:val="006651CB"/>
    <w:rsid w:val="00666EE0"/>
    <w:rsid w:val="0066775F"/>
    <w:rsid w:val="006714B5"/>
    <w:rsid w:val="006714E2"/>
    <w:rsid w:val="00682571"/>
    <w:rsid w:val="006829D8"/>
    <w:rsid w:val="0068335F"/>
    <w:rsid w:val="006866B8"/>
    <w:rsid w:val="00686BF0"/>
    <w:rsid w:val="00686FC3"/>
    <w:rsid w:val="00687A67"/>
    <w:rsid w:val="00691DEF"/>
    <w:rsid w:val="00694A88"/>
    <w:rsid w:val="00695B2A"/>
    <w:rsid w:val="00695ECB"/>
    <w:rsid w:val="006A0427"/>
    <w:rsid w:val="006A0F15"/>
    <w:rsid w:val="006A2973"/>
    <w:rsid w:val="006A31A1"/>
    <w:rsid w:val="006A408B"/>
    <w:rsid w:val="006B001F"/>
    <w:rsid w:val="006B0EA9"/>
    <w:rsid w:val="006B1391"/>
    <w:rsid w:val="006B2A81"/>
    <w:rsid w:val="006B31FD"/>
    <w:rsid w:val="006B3950"/>
    <w:rsid w:val="006B3F46"/>
    <w:rsid w:val="006B5277"/>
    <w:rsid w:val="006B59AF"/>
    <w:rsid w:val="006B6168"/>
    <w:rsid w:val="006B6645"/>
    <w:rsid w:val="006B6ECE"/>
    <w:rsid w:val="006B7188"/>
    <w:rsid w:val="006B78BF"/>
    <w:rsid w:val="006B7F20"/>
    <w:rsid w:val="006C202D"/>
    <w:rsid w:val="006C4546"/>
    <w:rsid w:val="006C4A08"/>
    <w:rsid w:val="006C52FA"/>
    <w:rsid w:val="006C5502"/>
    <w:rsid w:val="006C5C06"/>
    <w:rsid w:val="006C6A48"/>
    <w:rsid w:val="006D28A0"/>
    <w:rsid w:val="006D2B1F"/>
    <w:rsid w:val="006D31F3"/>
    <w:rsid w:val="006D5041"/>
    <w:rsid w:val="006D7FDE"/>
    <w:rsid w:val="006E068B"/>
    <w:rsid w:val="006E5ADE"/>
    <w:rsid w:val="006E754D"/>
    <w:rsid w:val="006E7FF8"/>
    <w:rsid w:val="006F0F79"/>
    <w:rsid w:val="006F2A92"/>
    <w:rsid w:val="006F56C3"/>
    <w:rsid w:val="007008CF"/>
    <w:rsid w:val="00700E6A"/>
    <w:rsid w:val="00707ACA"/>
    <w:rsid w:val="00712D4E"/>
    <w:rsid w:val="00714E40"/>
    <w:rsid w:val="00715433"/>
    <w:rsid w:val="007221DF"/>
    <w:rsid w:val="0072250B"/>
    <w:rsid w:val="00724841"/>
    <w:rsid w:val="00726086"/>
    <w:rsid w:val="00726743"/>
    <w:rsid w:val="00727661"/>
    <w:rsid w:val="00730D4C"/>
    <w:rsid w:val="00732C23"/>
    <w:rsid w:val="00733A89"/>
    <w:rsid w:val="00741283"/>
    <w:rsid w:val="00741B6D"/>
    <w:rsid w:val="007441EA"/>
    <w:rsid w:val="007454E1"/>
    <w:rsid w:val="00745B28"/>
    <w:rsid w:val="00746323"/>
    <w:rsid w:val="00746AAE"/>
    <w:rsid w:val="00747248"/>
    <w:rsid w:val="00752F27"/>
    <w:rsid w:val="00753BDB"/>
    <w:rsid w:val="00756088"/>
    <w:rsid w:val="007561CF"/>
    <w:rsid w:val="00763E4C"/>
    <w:rsid w:val="00764B5D"/>
    <w:rsid w:val="00766FF4"/>
    <w:rsid w:val="00770598"/>
    <w:rsid w:val="00770903"/>
    <w:rsid w:val="00771AB0"/>
    <w:rsid w:val="00781DA1"/>
    <w:rsid w:val="00781DD5"/>
    <w:rsid w:val="007859F0"/>
    <w:rsid w:val="00785B19"/>
    <w:rsid w:val="00791155"/>
    <w:rsid w:val="00792C27"/>
    <w:rsid w:val="00794098"/>
    <w:rsid w:val="00797B10"/>
    <w:rsid w:val="007A3132"/>
    <w:rsid w:val="007A47D5"/>
    <w:rsid w:val="007A7CFC"/>
    <w:rsid w:val="007B1007"/>
    <w:rsid w:val="007B3565"/>
    <w:rsid w:val="007B5938"/>
    <w:rsid w:val="007B69BB"/>
    <w:rsid w:val="007B741D"/>
    <w:rsid w:val="007C15FF"/>
    <w:rsid w:val="007C206F"/>
    <w:rsid w:val="007C5BA3"/>
    <w:rsid w:val="007C7723"/>
    <w:rsid w:val="007D0505"/>
    <w:rsid w:val="007D2124"/>
    <w:rsid w:val="007D2BC6"/>
    <w:rsid w:val="007D3229"/>
    <w:rsid w:val="007D5F18"/>
    <w:rsid w:val="007D674C"/>
    <w:rsid w:val="007E506D"/>
    <w:rsid w:val="007E532B"/>
    <w:rsid w:val="007E6687"/>
    <w:rsid w:val="007F092B"/>
    <w:rsid w:val="007F0F0D"/>
    <w:rsid w:val="007F2E9D"/>
    <w:rsid w:val="007F3982"/>
    <w:rsid w:val="007F5D01"/>
    <w:rsid w:val="00804FBB"/>
    <w:rsid w:val="008066CF"/>
    <w:rsid w:val="008078C3"/>
    <w:rsid w:val="008129E3"/>
    <w:rsid w:val="00821688"/>
    <w:rsid w:val="00822668"/>
    <w:rsid w:val="00822D72"/>
    <w:rsid w:val="00823145"/>
    <w:rsid w:val="008252E1"/>
    <w:rsid w:val="00831330"/>
    <w:rsid w:val="008341FF"/>
    <w:rsid w:val="0084052E"/>
    <w:rsid w:val="00841D20"/>
    <w:rsid w:val="00845F31"/>
    <w:rsid w:val="0084661B"/>
    <w:rsid w:val="0084718E"/>
    <w:rsid w:val="0084765E"/>
    <w:rsid w:val="00851AD0"/>
    <w:rsid w:val="00852363"/>
    <w:rsid w:val="00862710"/>
    <w:rsid w:val="008642FF"/>
    <w:rsid w:val="00865F1E"/>
    <w:rsid w:val="00866177"/>
    <w:rsid w:val="008677F2"/>
    <w:rsid w:val="00870DAF"/>
    <w:rsid w:val="0087134A"/>
    <w:rsid w:val="00875F63"/>
    <w:rsid w:val="00877F7B"/>
    <w:rsid w:val="00883E40"/>
    <w:rsid w:val="00884D83"/>
    <w:rsid w:val="00890A3D"/>
    <w:rsid w:val="00890F06"/>
    <w:rsid w:val="00893695"/>
    <w:rsid w:val="008939AE"/>
    <w:rsid w:val="00893DA9"/>
    <w:rsid w:val="00894051"/>
    <w:rsid w:val="00895307"/>
    <w:rsid w:val="008972A7"/>
    <w:rsid w:val="008976FA"/>
    <w:rsid w:val="00897B55"/>
    <w:rsid w:val="008A264F"/>
    <w:rsid w:val="008A3385"/>
    <w:rsid w:val="008A36AA"/>
    <w:rsid w:val="008A714A"/>
    <w:rsid w:val="008B0044"/>
    <w:rsid w:val="008B07E3"/>
    <w:rsid w:val="008B4434"/>
    <w:rsid w:val="008B6973"/>
    <w:rsid w:val="008C1DD0"/>
    <w:rsid w:val="008C1E0C"/>
    <w:rsid w:val="008C58C9"/>
    <w:rsid w:val="008C6BF5"/>
    <w:rsid w:val="008D2317"/>
    <w:rsid w:val="008D72B5"/>
    <w:rsid w:val="008D74D4"/>
    <w:rsid w:val="008D7FB8"/>
    <w:rsid w:val="008F425D"/>
    <w:rsid w:val="008F4690"/>
    <w:rsid w:val="0090026D"/>
    <w:rsid w:val="00903384"/>
    <w:rsid w:val="00905C81"/>
    <w:rsid w:val="0090641A"/>
    <w:rsid w:val="0091279F"/>
    <w:rsid w:val="009143FA"/>
    <w:rsid w:val="00921EB4"/>
    <w:rsid w:val="00922C87"/>
    <w:rsid w:val="0092398F"/>
    <w:rsid w:val="00924DC6"/>
    <w:rsid w:val="009257F6"/>
    <w:rsid w:val="009333BF"/>
    <w:rsid w:val="00934E62"/>
    <w:rsid w:val="0093728E"/>
    <w:rsid w:val="00937608"/>
    <w:rsid w:val="00940119"/>
    <w:rsid w:val="009414A3"/>
    <w:rsid w:val="009455D4"/>
    <w:rsid w:val="0094634A"/>
    <w:rsid w:val="0095175D"/>
    <w:rsid w:val="0095316B"/>
    <w:rsid w:val="009547D5"/>
    <w:rsid w:val="00956703"/>
    <w:rsid w:val="00957CEA"/>
    <w:rsid w:val="009649FF"/>
    <w:rsid w:val="00967B05"/>
    <w:rsid w:val="00970DC9"/>
    <w:rsid w:val="009723DF"/>
    <w:rsid w:val="0097370A"/>
    <w:rsid w:val="009750A6"/>
    <w:rsid w:val="00975A0D"/>
    <w:rsid w:val="00975C82"/>
    <w:rsid w:val="00976F9B"/>
    <w:rsid w:val="009773AC"/>
    <w:rsid w:val="0098094F"/>
    <w:rsid w:val="00981B94"/>
    <w:rsid w:val="00983CF3"/>
    <w:rsid w:val="00984FC7"/>
    <w:rsid w:val="009870FF"/>
    <w:rsid w:val="0098749F"/>
    <w:rsid w:val="00991643"/>
    <w:rsid w:val="00997A8E"/>
    <w:rsid w:val="009A3615"/>
    <w:rsid w:val="009A4102"/>
    <w:rsid w:val="009A4AEF"/>
    <w:rsid w:val="009A71FD"/>
    <w:rsid w:val="009A7200"/>
    <w:rsid w:val="009A76E0"/>
    <w:rsid w:val="009B136E"/>
    <w:rsid w:val="009B2CB0"/>
    <w:rsid w:val="009B3806"/>
    <w:rsid w:val="009B4CF6"/>
    <w:rsid w:val="009C018F"/>
    <w:rsid w:val="009C15D4"/>
    <w:rsid w:val="009C31F1"/>
    <w:rsid w:val="009C3E78"/>
    <w:rsid w:val="009C3FF0"/>
    <w:rsid w:val="009C4323"/>
    <w:rsid w:val="009D177E"/>
    <w:rsid w:val="009D1C33"/>
    <w:rsid w:val="009D4328"/>
    <w:rsid w:val="009D48D9"/>
    <w:rsid w:val="009D5E84"/>
    <w:rsid w:val="009D6335"/>
    <w:rsid w:val="009E3286"/>
    <w:rsid w:val="009E40F4"/>
    <w:rsid w:val="009E516D"/>
    <w:rsid w:val="009E718C"/>
    <w:rsid w:val="009F018C"/>
    <w:rsid w:val="009F43BD"/>
    <w:rsid w:val="009F5665"/>
    <w:rsid w:val="009F6B59"/>
    <w:rsid w:val="00A008A4"/>
    <w:rsid w:val="00A019F3"/>
    <w:rsid w:val="00A0400A"/>
    <w:rsid w:val="00A06B80"/>
    <w:rsid w:val="00A073CB"/>
    <w:rsid w:val="00A13697"/>
    <w:rsid w:val="00A13DBD"/>
    <w:rsid w:val="00A17302"/>
    <w:rsid w:val="00A20615"/>
    <w:rsid w:val="00A20E69"/>
    <w:rsid w:val="00A22BF6"/>
    <w:rsid w:val="00A23286"/>
    <w:rsid w:val="00A23492"/>
    <w:rsid w:val="00A324DF"/>
    <w:rsid w:val="00A3395A"/>
    <w:rsid w:val="00A340E7"/>
    <w:rsid w:val="00A350CC"/>
    <w:rsid w:val="00A36D66"/>
    <w:rsid w:val="00A37701"/>
    <w:rsid w:val="00A40A65"/>
    <w:rsid w:val="00A42A39"/>
    <w:rsid w:val="00A43AB1"/>
    <w:rsid w:val="00A43F1C"/>
    <w:rsid w:val="00A44671"/>
    <w:rsid w:val="00A50EED"/>
    <w:rsid w:val="00A52A11"/>
    <w:rsid w:val="00A53C6A"/>
    <w:rsid w:val="00A54A51"/>
    <w:rsid w:val="00A61D63"/>
    <w:rsid w:val="00A61FA0"/>
    <w:rsid w:val="00A737BD"/>
    <w:rsid w:val="00A74B2B"/>
    <w:rsid w:val="00A769EB"/>
    <w:rsid w:val="00A76A16"/>
    <w:rsid w:val="00A77A3B"/>
    <w:rsid w:val="00A80D0B"/>
    <w:rsid w:val="00A80EC4"/>
    <w:rsid w:val="00A815DD"/>
    <w:rsid w:val="00A83148"/>
    <w:rsid w:val="00A858BD"/>
    <w:rsid w:val="00A90028"/>
    <w:rsid w:val="00A90A0B"/>
    <w:rsid w:val="00A92D9D"/>
    <w:rsid w:val="00A94056"/>
    <w:rsid w:val="00A95483"/>
    <w:rsid w:val="00A95CF9"/>
    <w:rsid w:val="00AA0169"/>
    <w:rsid w:val="00AA03AD"/>
    <w:rsid w:val="00AA0F56"/>
    <w:rsid w:val="00AA2472"/>
    <w:rsid w:val="00AB05D8"/>
    <w:rsid w:val="00AB0697"/>
    <w:rsid w:val="00AB3C33"/>
    <w:rsid w:val="00AB3DF4"/>
    <w:rsid w:val="00AC43A7"/>
    <w:rsid w:val="00AC5A7A"/>
    <w:rsid w:val="00AC5C21"/>
    <w:rsid w:val="00AC7E25"/>
    <w:rsid w:val="00AD505D"/>
    <w:rsid w:val="00AD61A3"/>
    <w:rsid w:val="00AD6706"/>
    <w:rsid w:val="00AE0E99"/>
    <w:rsid w:val="00AE12F0"/>
    <w:rsid w:val="00AE2186"/>
    <w:rsid w:val="00AE28DF"/>
    <w:rsid w:val="00AE39AB"/>
    <w:rsid w:val="00AE5CA4"/>
    <w:rsid w:val="00AF45FE"/>
    <w:rsid w:val="00AF52A7"/>
    <w:rsid w:val="00B03B75"/>
    <w:rsid w:val="00B043E0"/>
    <w:rsid w:val="00B05B70"/>
    <w:rsid w:val="00B105F3"/>
    <w:rsid w:val="00B11041"/>
    <w:rsid w:val="00B13749"/>
    <w:rsid w:val="00B14123"/>
    <w:rsid w:val="00B15E73"/>
    <w:rsid w:val="00B23B27"/>
    <w:rsid w:val="00B23E3E"/>
    <w:rsid w:val="00B2501B"/>
    <w:rsid w:val="00B250D7"/>
    <w:rsid w:val="00B25B77"/>
    <w:rsid w:val="00B25E4F"/>
    <w:rsid w:val="00B30C62"/>
    <w:rsid w:val="00B30D7F"/>
    <w:rsid w:val="00B34CB1"/>
    <w:rsid w:val="00B357A6"/>
    <w:rsid w:val="00B41E21"/>
    <w:rsid w:val="00B42352"/>
    <w:rsid w:val="00B4687F"/>
    <w:rsid w:val="00B52998"/>
    <w:rsid w:val="00B52AE9"/>
    <w:rsid w:val="00B55428"/>
    <w:rsid w:val="00B608BD"/>
    <w:rsid w:val="00B61B9B"/>
    <w:rsid w:val="00B63CDF"/>
    <w:rsid w:val="00B6593A"/>
    <w:rsid w:val="00B6708C"/>
    <w:rsid w:val="00B703AD"/>
    <w:rsid w:val="00B715FD"/>
    <w:rsid w:val="00B71EC9"/>
    <w:rsid w:val="00B759CA"/>
    <w:rsid w:val="00B76566"/>
    <w:rsid w:val="00B76C67"/>
    <w:rsid w:val="00B82196"/>
    <w:rsid w:val="00B82D16"/>
    <w:rsid w:val="00B849DA"/>
    <w:rsid w:val="00B85B61"/>
    <w:rsid w:val="00B91555"/>
    <w:rsid w:val="00B9632D"/>
    <w:rsid w:val="00B975A4"/>
    <w:rsid w:val="00B97A1D"/>
    <w:rsid w:val="00BA4DE8"/>
    <w:rsid w:val="00BA5C6A"/>
    <w:rsid w:val="00BB1125"/>
    <w:rsid w:val="00BB487C"/>
    <w:rsid w:val="00BB7C5B"/>
    <w:rsid w:val="00BC17FB"/>
    <w:rsid w:val="00BC21B7"/>
    <w:rsid w:val="00BD2EA7"/>
    <w:rsid w:val="00BD2F66"/>
    <w:rsid w:val="00BD3C05"/>
    <w:rsid w:val="00BD423A"/>
    <w:rsid w:val="00BD7CB5"/>
    <w:rsid w:val="00BE298A"/>
    <w:rsid w:val="00BE44DF"/>
    <w:rsid w:val="00BE48AC"/>
    <w:rsid w:val="00BE4F70"/>
    <w:rsid w:val="00BE642E"/>
    <w:rsid w:val="00BE6BAA"/>
    <w:rsid w:val="00BF4114"/>
    <w:rsid w:val="00BF5161"/>
    <w:rsid w:val="00C01140"/>
    <w:rsid w:val="00C013A7"/>
    <w:rsid w:val="00C048CA"/>
    <w:rsid w:val="00C05DF8"/>
    <w:rsid w:val="00C0669F"/>
    <w:rsid w:val="00C12B08"/>
    <w:rsid w:val="00C13B6C"/>
    <w:rsid w:val="00C149DA"/>
    <w:rsid w:val="00C14DEE"/>
    <w:rsid w:val="00C159C1"/>
    <w:rsid w:val="00C310AD"/>
    <w:rsid w:val="00C332F7"/>
    <w:rsid w:val="00C342CF"/>
    <w:rsid w:val="00C34B13"/>
    <w:rsid w:val="00C35E37"/>
    <w:rsid w:val="00C36D4E"/>
    <w:rsid w:val="00C410B7"/>
    <w:rsid w:val="00C4205C"/>
    <w:rsid w:val="00C438EB"/>
    <w:rsid w:val="00C47D73"/>
    <w:rsid w:val="00C5024E"/>
    <w:rsid w:val="00C50EAC"/>
    <w:rsid w:val="00C51472"/>
    <w:rsid w:val="00C52B8A"/>
    <w:rsid w:val="00C52F8D"/>
    <w:rsid w:val="00C53E23"/>
    <w:rsid w:val="00C55C1B"/>
    <w:rsid w:val="00C577E0"/>
    <w:rsid w:val="00C6044B"/>
    <w:rsid w:val="00C6406E"/>
    <w:rsid w:val="00C64DB5"/>
    <w:rsid w:val="00C64DD2"/>
    <w:rsid w:val="00C6545F"/>
    <w:rsid w:val="00C6575B"/>
    <w:rsid w:val="00C65839"/>
    <w:rsid w:val="00C65DD9"/>
    <w:rsid w:val="00C661CE"/>
    <w:rsid w:val="00C6798E"/>
    <w:rsid w:val="00C704AC"/>
    <w:rsid w:val="00C73C41"/>
    <w:rsid w:val="00C754BD"/>
    <w:rsid w:val="00C83123"/>
    <w:rsid w:val="00C84059"/>
    <w:rsid w:val="00C84357"/>
    <w:rsid w:val="00C87232"/>
    <w:rsid w:val="00C91045"/>
    <w:rsid w:val="00C932D7"/>
    <w:rsid w:val="00C933C4"/>
    <w:rsid w:val="00C94F4A"/>
    <w:rsid w:val="00C97248"/>
    <w:rsid w:val="00CA0092"/>
    <w:rsid w:val="00CA2347"/>
    <w:rsid w:val="00CA5C08"/>
    <w:rsid w:val="00CA5F78"/>
    <w:rsid w:val="00CB0FD5"/>
    <w:rsid w:val="00CB25C2"/>
    <w:rsid w:val="00CB2DD9"/>
    <w:rsid w:val="00CB49B2"/>
    <w:rsid w:val="00CB5667"/>
    <w:rsid w:val="00CB7F87"/>
    <w:rsid w:val="00CC5DF7"/>
    <w:rsid w:val="00CC6760"/>
    <w:rsid w:val="00CC70C4"/>
    <w:rsid w:val="00CD133D"/>
    <w:rsid w:val="00CD1C13"/>
    <w:rsid w:val="00CD32E5"/>
    <w:rsid w:val="00CD405C"/>
    <w:rsid w:val="00CD49F6"/>
    <w:rsid w:val="00CD4A54"/>
    <w:rsid w:val="00CD7802"/>
    <w:rsid w:val="00CE40F5"/>
    <w:rsid w:val="00CE423C"/>
    <w:rsid w:val="00CE4884"/>
    <w:rsid w:val="00CF129C"/>
    <w:rsid w:val="00CF186F"/>
    <w:rsid w:val="00CF2FD5"/>
    <w:rsid w:val="00CF65E3"/>
    <w:rsid w:val="00CF6B96"/>
    <w:rsid w:val="00CF7489"/>
    <w:rsid w:val="00D05CA7"/>
    <w:rsid w:val="00D075FF"/>
    <w:rsid w:val="00D07E9F"/>
    <w:rsid w:val="00D10464"/>
    <w:rsid w:val="00D14278"/>
    <w:rsid w:val="00D1746F"/>
    <w:rsid w:val="00D21F90"/>
    <w:rsid w:val="00D2225F"/>
    <w:rsid w:val="00D23270"/>
    <w:rsid w:val="00D232F8"/>
    <w:rsid w:val="00D23D96"/>
    <w:rsid w:val="00D2416C"/>
    <w:rsid w:val="00D31B55"/>
    <w:rsid w:val="00D3218A"/>
    <w:rsid w:val="00D32F45"/>
    <w:rsid w:val="00D3651C"/>
    <w:rsid w:val="00D36943"/>
    <w:rsid w:val="00D433D0"/>
    <w:rsid w:val="00D440FB"/>
    <w:rsid w:val="00D44A2D"/>
    <w:rsid w:val="00D4698B"/>
    <w:rsid w:val="00D474DB"/>
    <w:rsid w:val="00D5096F"/>
    <w:rsid w:val="00D52197"/>
    <w:rsid w:val="00D5259F"/>
    <w:rsid w:val="00D56C18"/>
    <w:rsid w:val="00D57D4B"/>
    <w:rsid w:val="00D6386E"/>
    <w:rsid w:val="00D646E4"/>
    <w:rsid w:val="00D65D67"/>
    <w:rsid w:val="00D71C80"/>
    <w:rsid w:val="00D72148"/>
    <w:rsid w:val="00D72E0B"/>
    <w:rsid w:val="00D758A6"/>
    <w:rsid w:val="00D760FF"/>
    <w:rsid w:val="00D816DA"/>
    <w:rsid w:val="00D81FF9"/>
    <w:rsid w:val="00D828B5"/>
    <w:rsid w:val="00D82FC9"/>
    <w:rsid w:val="00D855B2"/>
    <w:rsid w:val="00D85D77"/>
    <w:rsid w:val="00D861E2"/>
    <w:rsid w:val="00D93A03"/>
    <w:rsid w:val="00D961BB"/>
    <w:rsid w:val="00D96935"/>
    <w:rsid w:val="00DA3AD9"/>
    <w:rsid w:val="00DA61DC"/>
    <w:rsid w:val="00DB26F9"/>
    <w:rsid w:val="00DB32FB"/>
    <w:rsid w:val="00DB37A9"/>
    <w:rsid w:val="00DB42A9"/>
    <w:rsid w:val="00DB6204"/>
    <w:rsid w:val="00DB67D0"/>
    <w:rsid w:val="00DC14B9"/>
    <w:rsid w:val="00DC1DA4"/>
    <w:rsid w:val="00DC24F7"/>
    <w:rsid w:val="00DC5F01"/>
    <w:rsid w:val="00DC5F08"/>
    <w:rsid w:val="00DC701C"/>
    <w:rsid w:val="00DD782B"/>
    <w:rsid w:val="00DD79DF"/>
    <w:rsid w:val="00DE2941"/>
    <w:rsid w:val="00DF3709"/>
    <w:rsid w:val="00DF3DB2"/>
    <w:rsid w:val="00DF3E77"/>
    <w:rsid w:val="00DF3EC8"/>
    <w:rsid w:val="00DF45AE"/>
    <w:rsid w:val="00DF617D"/>
    <w:rsid w:val="00E01C97"/>
    <w:rsid w:val="00E03FBD"/>
    <w:rsid w:val="00E04F76"/>
    <w:rsid w:val="00E0566E"/>
    <w:rsid w:val="00E07181"/>
    <w:rsid w:val="00E138B6"/>
    <w:rsid w:val="00E14FA4"/>
    <w:rsid w:val="00E17383"/>
    <w:rsid w:val="00E20B4A"/>
    <w:rsid w:val="00E217AB"/>
    <w:rsid w:val="00E21B1A"/>
    <w:rsid w:val="00E23BA6"/>
    <w:rsid w:val="00E23CC5"/>
    <w:rsid w:val="00E242C0"/>
    <w:rsid w:val="00E26627"/>
    <w:rsid w:val="00E272B2"/>
    <w:rsid w:val="00E30621"/>
    <w:rsid w:val="00E318A2"/>
    <w:rsid w:val="00E3499C"/>
    <w:rsid w:val="00E34EF6"/>
    <w:rsid w:val="00E35366"/>
    <w:rsid w:val="00E36D05"/>
    <w:rsid w:val="00E37882"/>
    <w:rsid w:val="00E41C49"/>
    <w:rsid w:val="00E51199"/>
    <w:rsid w:val="00E51925"/>
    <w:rsid w:val="00E519B3"/>
    <w:rsid w:val="00E555B7"/>
    <w:rsid w:val="00E56E2E"/>
    <w:rsid w:val="00E57E6F"/>
    <w:rsid w:val="00E57E99"/>
    <w:rsid w:val="00E628A7"/>
    <w:rsid w:val="00E66432"/>
    <w:rsid w:val="00E66F64"/>
    <w:rsid w:val="00E6703A"/>
    <w:rsid w:val="00E71157"/>
    <w:rsid w:val="00E724FB"/>
    <w:rsid w:val="00E75F51"/>
    <w:rsid w:val="00E765A5"/>
    <w:rsid w:val="00E76956"/>
    <w:rsid w:val="00E76CBB"/>
    <w:rsid w:val="00E77F2C"/>
    <w:rsid w:val="00E8081F"/>
    <w:rsid w:val="00E85526"/>
    <w:rsid w:val="00E86938"/>
    <w:rsid w:val="00E87105"/>
    <w:rsid w:val="00E87AFF"/>
    <w:rsid w:val="00E90201"/>
    <w:rsid w:val="00E917D8"/>
    <w:rsid w:val="00E95A38"/>
    <w:rsid w:val="00E974F6"/>
    <w:rsid w:val="00EA0640"/>
    <w:rsid w:val="00EA2057"/>
    <w:rsid w:val="00EA2C55"/>
    <w:rsid w:val="00EA3A91"/>
    <w:rsid w:val="00EA5067"/>
    <w:rsid w:val="00EA6BB1"/>
    <w:rsid w:val="00EB099F"/>
    <w:rsid w:val="00EB2477"/>
    <w:rsid w:val="00EB2FDF"/>
    <w:rsid w:val="00EB3F95"/>
    <w:rsid w:val="00EC1B93"/>
    <w:rsid w:val="00EC7E19"/>
    <w:rsid w:val="00ED0B31"/>
    <w:rsid w:val="00ED6FB6"/>
    <w:rsid w:val="00EE0BBC"/>
    <w:rsid w:val="00EE51E9"/>
    <w:rsid w:val="00EF1CB8"/>
    <w:rsid w:val="00F00775"/>
    <w:rsid w:val="00F03335"/>
    <w:rsid w:val="00F0423A"/>
    <w:rsid w:val="00F04FF9"/>
    <w:rsid w:val="00F063F5"/>
    <w:rsid w:val="00F06B14"/>
    <w:rsid w:val="00F0792A"/>
    <w:rsid w:val="00F115EA"/>
    <w:rsid w:val="00F12F0B"/>
    <w:rsid w:val="00F15C2C"/>
    <w:rsid w:val="00F1648C"/>
    <w:rsid w:val="00F202D7"/>
    <w:rsid w:val="00F25AB5"/>
    <w:rsid w:val="00F25C6A"/>
    <w:rsid w:val="00F25E4E"/>
    <w:rsid w:val="00F309E7"/>
    <w:rsid w:val="00F32969"/>
    <w:rsid w:val="00F32CFC"/>
    <w:rsid w:val="00F33463"/>
    <w:rsid w:val="00F34495"/>
    <w:rsid w:val="00F35226"/>
    <w:rsid w:val="00F3627B"/>
    <w:rsid w:val="00F41935"/>
    <w:rsid w:val="00F4596E"/>
    <w:rsid w:val="00F4731B"/>
    <w:rsid w:val="00F50050"/>
    <w:rsid w:val="00F503AE"/>
    <w:rsid w:val="00F50537"/>
    <w:rsid w:val="00F567D9"/>
    <w:rsid w:val="00F60631"/>
    <w:rsid w:val="00F60E0C"/>
    <w:rsid w:val="00F616AA"/>
    <w:rsid w:val="00F61949"/>
    <w:rsid w:val="00F61A81"/>
    <w:rsid w:val="00F641F8"/>
    <w:rsid w:val="00F66410"/>
    <w:rsid w:val="00F70773"/>
    <w:rsid w:val="00F715AB"/>
    <w:rsid w:val="00F719A7"/>
    <w:rsid w:val="00F71DEB"/>
    <w:rsid w:val="00F747B3"/>
    <w:rsid w:val="00F74C84"/>
    <w:rsid w:val="00F820C4"/>
    <w:rsid w:val="00F82701"/>
    <w:rsid w:val="00F82A80"/>
    <w:rsid w:val="00F83798"/>
    <w:rsid w:val="00F83E5C"/>
    <w:rsid w:val="00F8464D"/>
    <w:rsid w:val="00F85A35"/>
    <w:rsid w:val="00F8761C"/>
    <w:rsid w:val="00F90C46"/>
    <w:rsid w:val="00F96A73"/>
    <w:rsid w:val="00F972BA"/>
    <w:rsid w:val="00FA0D39"/>
    <w:rsid w:val="00FA1903"/>
    <w:rsid w:val="00FA21BB"/>
    <w:rsid w:val="00FA370E"/>
    <w:rsid w:val="00FA6FD3"/>
    <w:rsid w:val="00FB1074"/>
    <w:rsid w:val="00FB4451"/>
    <w:rsid w:val="00FC3DFE"/>
    <w:rsid w:val="00FC4C2D"/>
    <w:rsid w:val="00FC5A4F"/>
    <w:rsid w:val="00FC6276"/>
    <w:rsid w:val="00FC7B80"/>
    <w:rsid w:val="00FD03CC"/>
    <w:rsid w:val="00FD0C0E"/>
    <w:rsid w:val="00FD282F"/>
    <w:rsid w:val="00FD2CFB"/>
    <w:rsid w:val="00FD72D2"/>
    <w:rsid w:val="00FE5678"/>
    <w:rsid w:val="00FE5FE7"/>
    <w:rsid w:val="00FE66A5"/>
    <w:rsid w:val="00FE6844"/>
    <w:rsid w:val="00FF1467"/>
    <w:rsid w:val="00FF3C55"/>
    <w:rsid w:val="00FF43E8"/>
    <w:rsid w:val="00FF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6071D728-0BE7-4011-ADE1-3342AA61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710C7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4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styleId="af6">
    <w:name w:val="Hyperlink"/>
    <w:basedOn w:val="a1"/>
    <w:uiPriority w:val="99"/>
    <w:semiHidden/>
    <w:unhideWhenUsed/>
    <w:rsid w:val="00BE6BAA"/>
    <w:rPr>
      <w:color w:val="0000FF"/>
      <w:u w:val="single"/>
    </w:rPr>
  </w:style>
  <w:style w:type="paragraph" w:customStyle="1" w:styleId="active">
    <w:name w:val="active"/>
    <w:basedOn w:val="a0"/>
    <w:rsid w:val="0042260B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Cs w:val="24"/>
      <w:lang w:eastAsia="ru-RU"/>
    </w:rPr>
  </w:style>
  <w:style w:type="character" w:customStyle="1" w:styleId="fontstyle01">
    <w:name w:val="fontstyle01"/>
    <w:basedOn w:val="a1"/>
    <w:rsid w:val="008D2317"/>
    <w:rPr>
      <w:rFonts w:ascii="BlissProRegular" w:hAnsi="BlissProRegular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D681F-E92F-4A99-9D8E-9172377DC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19781</TotalTime>
  <Pages>68</Pages>
  <Words>18900</Words>
  <Characters>107736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Kakichev Igor</cp:lastModifiedBy>
  <cp:revision>145</cp:revision>
  <cp:lastPrinted>2024-08-30T15:44:00Z</cp:lastPrinted>
  <dcterms:created xsi:type="dcterms:W3CDTF">2024-07-22T19:29:00Z</dcterms:created>
  <dcterms:modified xsi:type="dcterms:W3CDTF">2024-09-13T11:24:00Z</dcterms:modified>
</cp:coreProperties>
</file>