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66"/>
        <w:gridCol w:w="5417"/>
        <w:gridCol w:w="1082"/>
        <w:gridCol w:w="1107"/>
        <w:gridCol w:w="2124"/>
      </w:tblGrid>
      <w:tr w:rsidR="00401F6E" w:rsidRPr="001D7F7C" w14:paraId="180BD14F" w14:textId="77777777" w:rsidTr="00DA43A6">
        <w:trPr>
          <w:trHeight w:val="680"/>
          <w:tblHeader/>
        </w:trPr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7777777" w:rsidR="00401F6E" w:rsidRPr="001D7F7C" w:rsidRDefault="00401F6E" w:rsidP="007C1ECC">
            <w:pPr>
              <w:pStyle w:val="111"/>
              <w:rPr>
                <w:sz w:val="22"/>
                <w:szCs w:val="22"/>
              </w:rPr>
            </w:pPr>
            <w:r w:rsidRPr="001D7F7C">
              <w:rPr>
                <w:sz w:val="22"/>
                <w:szCs w:val="22"/>
              </w:rPr>
              <w:t>№ п/п</w:t>
            </w:r>
          </w:p>
        </w:tc>
        <w:tc>
          <w:tcPr>
            <w:tcW w:w="5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1D7F7C" w:rsidRDefault="00401F6E" w:rsidP="007C1ECC">
            <w:pPr>
              <w:pStyle w:val="111"/>
              <w:rPr>
                <w:sz w:val="22"/>
                <w:szCs w:val="22"/>
              </w:rPr>
            </w:pPr>
            <w:r w:rsidRPr="001D7F7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0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1D7F7C" w:rsidRDefault="00401F6E" w:rsidP="007C1ECC">
            <w:pPr>
              <w:pStyle w:val="111"/>
              <w:rPr>
                <w:sz w:val="22"/>
                <w:szCs w:val="22"/>
              </w:rPr>
            </w:pPr>
            <w:r w:rsidRPr="001D7F7C">
              <w:rPr>
                <w:sz w:val="22"/>
                <w:szCs w:val="22"/>
              </w:rPr>
              <w:t>Ед. изм.</w:t>
            </w:r>
          </w:p>
        </w:tc>
        <w:tc>
          <w:tcPr>
            <w:tcW w:w="11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1D7F7C" w:rsidRDefault="00401F6E" w:rsidP="007C1ECC">
            <w:pPr>
              <w:pStyle w:val="111"/>
              <w:rPr>
                <w:sz w:val="22"/>
                <w:szCs w:val="22"/>
              </w:rPr>
            </w:pPr>
            <w:r w:rsidRPr="001D7F7C">
              <w:rPr>
                <w:sz w:val="22"/>
                <w:szCs w:val="22"/>
              </w:rPr>
              <w:t>Кол.</w:t>
            </w:r>
          </w:p>
        </w:tc>
        <w:tc>
          <w:tcPr>
            <w:tcW w:w="21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1D7F7C" w:rsidRDefault="00401F6E" w:rsidP="007C1ECC">
            <w:pPr>
              <w:pStyle w:val="111"/>
              <w:rPr>
                <w:sz w:val="22"/>
                <w:szCs w:val="22"/>
              </w:rPr>
            </w:pPr>
            <w:r w:rsidRPr="001D7F7C">
              <w:rPr>
                <w:sz w:val="22"/>
                <w:szCs w:val="22"/>
              </w:rPr>
              <w:t>Примечание</w:t>
            </w:r>
          </w:p>
        </w:tc>
      </w:tr>
      <w:tr w:rsidR="00152BC3" w:rsidRPr="001D7F7C" w14:paraId="72DB1286" w14:textId="77777777" w:rsidTr="00DA43A6">
        <w:trPr>
          <w:trHeight w:val="454"/>
        </w:trPr>
        <w:tc>
          <w:tcPr>
            <w:tcW w:w="766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16E4AC0B" w:rsidR="00152BC3" w:rsidRPr="001D7F7C" w:rsidRDefault="00152BC3" w:rsidP="00152BC3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1D7F7C">
              <w:rPr>
                <w:rFonts w:eastAsia="Calibri" w:cs="Times New Roman"/>
                <w:b/>
                <w:bCs/>
                <w:szCs w:val="22"/>
              </w:rPr>
              <w:t>1.</w:t>
            </w:r>
          </w:p>
        </w:tc>
        <w:tc>
          <w:tcPr>
            <w:tcW w:w="54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07DFC5" w14:textId="20DF6C0D" w:rsidR="00152BC3" w:rsidRPr="001D7F7C" w:rsidRDefault="00152BC3" w:rsidP="00152BC3">
            <w:pPr>
              <w:pStyle w:val="113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b/>
                <w:bCs/>
                <w:color w:val="000000"/>
                <w:szCs w:val="22"/>
              </w:rPr>
              <w:t>Устройство металлических колонн весом до 3 т из труб квадратных , в т.ч.</w:t>
            </w:r>
            <w:r w:rsidR="00A221AA" w:rsidRPr="001D7F7C">
              <w:rPr>
                <w:rFonts w:cs="Times New Roman"/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1082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054B2" w14:textId="77777777" w:rsidR="00152BC3" w:rsidRPr="001D7F7C" w:rsidRDefault="00152BC3" w:rsidP="00152BC3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5DF91F" w14:textId="77777777" w:rsidR="00152BC3" w:rsidRPr="001D7F7C" w:rsidRDefault="00152BC3" w:rsidP="00152BC3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152BC3" w:rsidRPr="001D7F7C" w:rsidRDefault="00152BC3" w:rsidP="00152BC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152BC3" w:rsidRPr="001D7F7C" w14:paraId="6CBC10BB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628927" w14:textId="05037F19" w:rsidR="00152BC3" w:rsidRPr="001D7F7C" w:rsidRDefault="00152BC3" w:rsidP="00152BC3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1.1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347B5B" w14:textId="743DB935" w:rsidR="00152BC3" w:rsidRPr="001D7F7C" w:rsidRDefault="00152BC3" w:rsidP="00152BC3">
            <w:pPr>
              <w:pStyle w:val="113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Кв. тр. 200х200х8 по ГОСТ 30245-2015,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6D11E5" w14:textId="6BB6AE0F" w:rsidR="00152BC3" w:rsidRPr="001D7F7C" w:rsidRDefault="00152BC3" w:rsidP="00152BC3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54751A" w14:textId="55F68ABE" w:rsidR="00152BC3" w:rsidRPr="001D7F7C" w:rsidRDefault="00152BC3" w:rsidP="00152BC3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5,577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1D4A66" w14:textId="77777777" w:rsidR="00152BC3" w:rsidRPr="001D7F7C" w:rsidRDefault="00152BC3" w:rsidP="00152BC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667D2" w:rsidRPr="001D7F7C" w14:paraId="62980266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01AA41" w14:textId="036BE754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1.2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ED5973" w14:textId="37A679A9" w:rsidR="002667D2" w:rsidRPr="001D7F7C" w:rsidRDefault="002667D2" w:rsidP="002667D2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4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8D88D0" w14:textId="08961D71" w:rsidR="002667D2" w:rsidRPr="001D7F7C" w:rsidRDefault="002667D2" w:rsidP="002667D2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C66CF4" w14:textId="45CE6F57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0,022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4E9ADF" w14:textId="77777777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667D2" w:rsidRPr="001D7F7C" w14:paraId="7EEF7D64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0195CA" w14:textId="5CAC5E80" w:rsidR="002667D2" w:rsidRPr="001D7F7C" w:rsidRDefault="002667D2" w:rsidP="002667D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1D7F7C">
              <w:rPr>
                <w:rFonts w:cs="Times New Roman"/>
                <w:b/>
                <w:bCs/>
                <w:szCs w:val="22"/>
              </w:rPr>
              <w:t>2.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DC173C" w14:textId="67B3212A" w:rsidR="002667D2" w:rsidRPr="001D7F7C" w:rsidRDefault="002667D2" w:rsidP="002667D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1D7F7C">
              <w:rPr>
                <w:rFonts w:cs="Times New Roman"/>
                <w:b/>
                <w:bCs/>
                <w:color w:val="000000"/>
                <w:szCs w:val="22"/>
              </w:rPr>
              <w:t>Устройство металлических колонн весом до 3 т из двутавров , в т.ч.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74431E" w14:textId="77777777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3FCC6F" w14:textId="77777777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92A5CC" w14:textId="77777777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667D2" w:rsidRPr="001D7F7C" w14:paraId="749EA639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4E617D" w14:textId="4934ECD3" w:rsidR="002667D2" w:rsidRPr="001D7F7C" w:rsidRDefault="002667D2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2.1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FEEF8D" w14:textId="079CC7FF" w:rsidR="002667D2" w:rsidRPr="001D7F7C" w:rsidRDefault="002667D2" w:rsidP="002667D2">
            <w:pPr>
              <w:pStyle w:val="113"/>
              <w:rPr>
                <w:rFonts w:cs="Times New Roman"/>
                <w:bCs/>
                <w:szCs w:val="22"/>
                <w:lang w:eastAsia="ar-SA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Двутавр 40К2 по ГОСТ Р 57837-2017,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38A05B" w14:textId="36564C50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6C9C60" w14:textId="3A9B5242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44,527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B7D622" w14:textId="70760B7C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667D2" w:rsidRPr="001D7F7C" w14:paraId="5369EF48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C321FE" w14:textId="2C64FEC5" w:rsidR="002667D2" w:rsidRPr="001D7F7C" w:rsidRDefault="00A221AA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2.2</w:t>
            </w:r>
          </w:p>
          <w:p w14:paraId="3A02C9D0" w14:textId="2952FA63" w:rsidR="002667D2" w:rsidRPr="001D7F7C" w:rsidRDefault="002667D2" w:rsidP="00A221AA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04F187" w14:textId="3EE555B2" w:rsidR="002667D2" w:rsidRPr="001D7F7C" w:rsidRDefault="002667D2" w:rsidP="002667D2">
            <w:pPr>
              <w:pStyle w:val="113"/>
              <w:rPr>
                <w:rFonts w:cs="Times New Roman"/>
                <w:bCs/>
                <w:szCs w:val="22"/>
                <w:lang w:eastAsia="ar-SA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10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B28E07" w14:textId="53C972CF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FF6F0C" w14:textId="6B7413CC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0,157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53E44B" w14:textId="1CD19389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667D2" w:rsidRPr="001D7F7C" w14:paraId="7724E60A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0D756D" w14:textId="36D6B9B0" w:rsidR="002667D2" w:rsidRPr="001D7F7C" w:rsidRDefault="00A221AA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2.3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5E8905" w14:textId="4CB9F49B" w:rsidR="002667D2" w:rsidRPr="001D7F7C" w:rsidRDefault="002667D2" w:rsidP="002667D2">
            <w:pPr>
              <w:pStyle w:val="113"/>
              <w:rPr>
                <w:rFonts w:cs="Times New Roman"/>
                <w:bCs/>
                <w:szCs w:val="22"/>
                <w:lang w:eastAsia="ar-SA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12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BB8E63" w14:textId="7611EA1C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523253" w14:textId="0FA8A019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0,2</w:t>
            </w:r>
            <w:r w:rsidR="00DB33DE" w:rsidRPr="001D7F7C">
              <w:rPr>
                <w:rFonts w:cs="Times New Roman"/>
                <w:szCs w:val="22"/>
              </w:rPr>
              <w:t>50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616323" w14:textId="77777777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667D2" w:rsidRPr="001D7F7C" w14:paraId="2982CB46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9A13E7" w14:textId="4D550F38" w:rsidR="002667D2" w:rsidRPr="001D7F7C" w:rsidRDefault="00A221AA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2.4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FA71EF" w14:textId="6EDFEAE8" w:rsidR="002667D2" w:rsidRPr="001D7F7C" w:rsidRDefault="002667D2" w:rsidP="002667D2">
            <w:pPr>
              <w:pStyle w:val="113"/>
              <w:rPr>
                <w:rFonts w:cs="Times New Roman"/>
                <w:bCs/>
                <w:szCs w:val="22"/>
                <w:lang w:eastAsia="ar-SA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14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F1E90A" w14:textId="2A72EEC0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86115A" w14:textId="29D2D351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1,29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54991D" w14:textId="0E326476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667D2" w:rsidRPr="001D7F7C" w14:paraId="126554DE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BCF8D3" w14:textId="2886FE12" w:rsidR="002667D2" w:rsidRPr="001D7F7C" w:rsidRDefault="00A221AA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2.5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A27991" w14:textId="2EAD9B81" w:rsidR="002667D2" w:rsidRPr="001D7F7C" w:rsidRDefault="002667D2" w:rsidP="002667D2">
            <w:pPr>
              <w:pStyle w:val="113"/>
              <w:rPr>
                <w:rFonts w:cs="Times New Roman"/>
                <w:bCs/>
                <w:szCs w:val="22"/>
                <w:lang w:eastAsia="ar-SA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16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1E6B05" w14:textId="163E0C4D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FC7344" w14:textId="59B05010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0,909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DEAB7A" w14:textId="77777777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667D2" w:rsidRPr="001D7F7C" w14:paraId="225D4EAA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C3BE40" w14:textId="090EA350" w:rsidR="002667D2" w:rsidRPr="001D7F7C" w:rsidRDefault="00A221AA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2.6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669C67" w14:textId="233867D3" w:rsidR="002667D2" w:rsidRPr="001D7F7C" w:rsidRDefault="002667D2" w:rsidP="002667D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40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8B0A3D" w14:textId="656AA390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149270" w14:textId="5460ACAE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0,9</w:t>
            </w:r>
            <w:r w:rsidR="00B776A4" w:rsidRPr="001D7F7C">
              <w:rPr>
                <w:rFonts w:cs="Times New Roman"/>
                <w:szCs w:val="22"/>
                <w:lang w:val="en-US"/>
              </w:rPr>
              <w:t>9</w:t>
            </w:r>
            <w:r w:rsidRPr="001D7F7C">
              <w:rPr>
                <w:rFonts w:cs="Times New Roman"/>
                <w:szCs w:val="22"/>
              </w:rPr>
              <w:t>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42A915" w14:textId="77777777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667D2" w:rsidRPr="001D7F7C" w14:paraId="47D894D2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6159CE" w14:textId="65E01B01" w:rsidR="002667D2" w:rsidRPr="001D7F7C" w:rsidRDefault="00A221AA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2.7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BEF7B8" w14:textId="7A8DEB87" w:rsidR="002667D2" w:rsidRPr="001D7F7C" w:rsidRDefault="002667D2" w:rsidP="002667D2">
            <w:pPr>
              <w:pStyle w:val="113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12 мм, сталь листовая горячекатаная по ГОСТ 19903-2015, сталь С355-5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323D69" w14:textId="4711B0FD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6AD0BD" w14:textId="7B31E401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0,22</w:t>
            </w:r>
            <w:r w:rsidR="00DB33DE" w:rsidRPr="001D7F7C">
              <w:rPr>
                <w:rFonts w:cs="Times New Roman"/>
                <w:szCs w:val="22"/>
              </w:rPr>
              <w:t>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D6DC92" w14:textId="2FB54388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667D2" w:rsidRPr="001D7F7C" w14:paraId="2726DA42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55D540" w14:textId="0D5B665D" w:rsidR="002667D2" w:rsidRPr="001D7F7C" w:rsidRDefault="00A221AA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2.8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E2F66E" w14:textId="79305BAB" w:rsidR="002667D2" w:rsidRPr="001D7F7C" w:rsidRDefault="002667D2" w:rsidP="002667D2">
            <w:pPr>
              <w:pStyle w:val="113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30 мм, сталь листовая горячекатаная по ГОСТ 19903-2015, сталь С355-5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14AF4D" w14:textId="0CBFC669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618E7" w14:textId="7C3B412A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1,8</w:t>
            </w:r>
            <w:r w:rsidR="00DB33DE" w:rsidRPr="001D7F7C">
              <w:rPr>
                <w:rFonts w:cs="Times New Roman"/>
                <w:szCs w:val="22"/>
              </w:rPr>
              <w:t>16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46408A" w14:textId="36CF91E5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667D2" w:rsidRPr="001D7F7C" w14:paraId="7D2DD5C4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53D11" w14:textId="14B500C4" w:rsidR="002667D2" w:rsidRPr="001D7F7C" w:rsidRDefault="00A221AA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2.9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44A6B2" w14:textId="40DE371B" w:rsidR="002667D2" w:rsidRPr="001D7F7C" w:rsidRDefault="002667D2" w:rsidP="002667D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12 мм, сталь листовая горячекатаная по ГОСТ 19903-2015, сталь С390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BBB556" w14:textId="342B5E39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286055" w14:textId="60E48EDB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0,0</w:t>
            </w:r>
            <w:r w:rsidR="00DB33DE" w:rsidRPr="001D7F7C">
              <w:rPr>
                <w:rFonts w:cs="Times New Roman"/>
                <w:szCs w:val="22"/>
              </w:rPr>
              <w:t>14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0490A4" w14:textId="441440C8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667D2" w:rsidRPr="001D7F7C" w14:paraId="4CB7A65D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BEFE06" w14:textId="6C929040" w:rsidR="002667D2" w:rsidRPr="001D7F7C" w:rsidRDefault="00A221AA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2.10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240EB5" w14:textId="0BA2F0DF" w:rsidR="002667D2" w:rsidRPr="001D7F7C" w:rsidRDefault="002667D2" w:rsidP="002667D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25 мм, сталь листовая горячекатаная по ГОСТ 19903-2015, сталь С390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55307D" w14:textId="7ECA6D65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31F344" w14:textId="5C081873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3,</w:t>
            </w:r>
            <w:r w:rsidR="00DB33DE" w:rsidRPr="001D7F7C">
              <w:rPr>
                <w:rFonts w:cs="Times New Roman"/>
                <w:szCs w:val="22"/>
              </w:rPr>
              <w:t>889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4E58F7" w14:textId="77777777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667D2" w:rsidRPr="001D7F7C" w14:paraId="5A7F2E43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CEA3C0" w14:textId="165B9CAC" w:rsidR="002667D2" w:rsidRPr="001D7F7C" w:rsidRDefault="00A221AA" w:rsidP="002667D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1D7F7C">
              <w:rPr>
                <w:rFonts w:cs="Times New Roman"/>
                <w:b/>
                <w:bCs/>
                <w:szCs w:val="22"/>
              </w:rPr>
              <w:t>3.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6CF54F" w14:textId="5D400E22" w:rsidR="002667D2" w:rsidRPr="001D7F7C" w:rsidRDefault="00A221AA" w:rsidP="002667D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1D7F7C">
              <w:rPr>
                <w:rFonts w:cs="Times New Roman"/>
                <w:b/>
                <w:bCs/>
                <w:color w:val="000000"/>
                <w:szCs w:val="22"/>
              </w:rPr>
              <w:t>Устройство металлических балок весом до 3т из двутавров, в т.ч.: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0BBB81" w14:textId="0FCBB4CB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251B9B" w14:textId="27C6C6F7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A0D7AE" w14:textId="77777777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667D2" w:rsidRPr="001D7F7C" w14:paraId="05A0FA5A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1871A" w14:textId="5C309116" w:rsidR="002667D2" w:rsidRPr="001D7F7C" w:rsidRDefault="00E9329F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3.1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D8A92A" w14:textId="26AF4EB1" w:rsidR="002667D2" w:rsidRPr="001D7F7C" w:rsidRDefault="00A221AA" w:rsidP="002667D2">
            <w:pPr>
              <w:pStyle w:val="113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Двутавр 16Б1 по ГОСТ Р 57837-2017,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DE9D5A" w14:textId="2931C390" w:rsidR="002667D2" w:rsidRPr="001D7F7C" w:rsidRDefault="00A221AA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77184" w14:textId="15B1CC0F" w:rsidR="002667D2" w:rsidRPr="001D7F7C" w:rsidRDefault="00235AB5" w:rsidP="002667D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0,793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ABD66" w14:textId="12E907D0" w:rsidR="002667D2" w:rsidRPr="001D7F7C" w:rsidRDefault="002667D2" w:rsidP="002667D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A221AA" w:rsidRPr="001D7F7C" w14:paraId="26D1A448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B111C2" w14:textId="256A61A4" w:rsidR="00A221AA" w:rsidRPr="001D7F7C" w:rsidRDefault="00E9329F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3.2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0308C2" w14:textId="7EB2482F" w:rsidR="00A221AA" w:rsidRPr="001D7F7C" w:rsidRDefault="00A221AA" w:rsidP="00A221AA">
            <w:pPr>
              <w:pStyle w:val="113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Двутавр 18Б1 по ГОСТ Р 57837-2017,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73C6AE" w14:textId="1B9CF9DD" w:rsidR="00A221AA" w:rsidRPr="001D7F7C" w:rsidRDefault="00A221AA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99D0A2" w14:textId="6C4C12BC" w:rsidR="00A221AA" w:rsidRPr="001D7F7C" w:rsidRDefault="00235AB5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0,442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E5C55F" w14:textId="77777777" w:rsidR="00A221AA" w:rsidRPr="001D7F7C" w:rsidRDefault="00A221AA" w:rsidP="00A221A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A221AA" w:rsidRPr="001D7F7C" w14:paraId="74424DFD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04E871" w14:textId="32A1D5D1" w:rsidR="00A221AA" w:rsidRPr="001D7F7C" w:rsidRDefault="00E9329F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3.3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560281" w14:textId="27CDA0F0" w:rsidR="00A221AA" w:rsidRPr="001D7F7C" w:rsidRDefault="00A221AA" w:rsidP="00A221AA">
            <w:pPr>
              <w:pStyle w:val="113"/>
              <w:rPr>
                <w:rFonts w:cs="Times New Roman"/>
                <w:bCs/>
                <w:szCs w:val="22"/>
                <w:lang w:eastAsia="ar-SA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 xml:space="preserve">Двутавр </w:t>
            </w:r>
            <w:r w:rsidR="005F6523">
              <w:rPr>
                <w:rFonts w:cs="Times New Roman"/>
                <w:color w:val="000000"/>
                <w:szCs w:val="22"/>
              </w:rPr>
              <w:t>18М</w:t>
            </w:r>
            <w:r w:rsidRPr="001D7F7C">
              <w:rPr>
                <w:rFonts w:cs="Times New Roman"/>
                <w:color w:val="000000"/>
                <w:szCs w:val="22"/>
              </w:rPr>
              <w:t xml:space="preserve"> по ГОСТ </w:t>
            </w:r>
            <w:r w:rsidR="005F6523">
              <w:rPr>
                <w:rFonts w:cs="Times New Roman"/>
                <w:color w:val="000000"/>
                <w:szCs w:val="22"/>
              </w:rPr>
              <w:t>8510-86</w:t>
            </w:r>
            <w:r w:rsidRPr="001D7F7C">
              <w:rPr>
                <w:rFonts w:cs="Times New Roman"/>
                <w:color w:val="000000"/>
                <w:szCs w:val="22"/>
              </w:rPr>
              <w:t>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AAE555" w14:textId="5270726D" w:rsidR="00A221AA" w:rsidRPr="001D7F7C" w:rsidRDefault="00A221AA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2CB8E2" w14:textId="2C10CC60" w:rsidR="00A221AA" w:rsidRPr="001D7F7C" w:rsidRDefault="00235AB5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0,0</w:t>
            </w:r>
            <w:r w:rsidR="005F6523">
              <w:rPr>
                <w:rFonts w:cs="Times New Roman"/>
                <w:szCs w:val="22"/>
              </w:rPr>
              <w:t>85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BD8920" w14:textId="77777777" w:rsidR="00A221AA" w:rsidRPr="001D7F7C" w:rsidRDefault="00A221AA" w:rsidP="00A221A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A221AA" w:rsidRPr="001D7F7C" w14:paraId="41B4D0B5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981EAB" w14:textId="3BE5CD58" w:rsidR="00A221AA" w:rsidRPr="001D7F7C" w:rsidRDefault="00E9329F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3.4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DD6F06" w14:textId="60CA06AF" w:rsidR="00A221AA" w:rsidRPr="001D7F7C" w:rsidRDefault="00A221AA" w:rsidP="00A221AA">
            <w:pPr>
              <w:pStyle w:val="113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Двутавр 20Б2 по ГОСТ Р 57837-2017,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F8F80C" w14:textId="4AD1D1AC" w:rsidR="00A221AA" w:rsidRPr="001D7F7C" w:rsidRDefault="00A221AA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50A70C" w14:textId="4C417FD0" w:rsidR="00A221AA" w:rsidRPr="001D7F7C" w:rsidRDefault="00235AB5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0,925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25442A" w14:textId="66D6FB48" w:rsidR="00A221AA" w:rsidRPr="001D7F7C" w:rsidRDefault="00A221AA" w:rsidP="00A221A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35AB5" w:rsidRPr="001D7F7C" w14:paraId="59C41576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CB732F" w14:textId="3E7E5768" w:rsidR="00235AB5" w:rsidRPr="001D7F7C" w:rsidRDefault="00E9329F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3.5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0EA16C" w14:textId="17853349" w:rsidR="00235AB5" w:rsidRPr="001D7F7C" w:rsidRDefault="00235AB5" w:rsidP="00A221AA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Двутавр 40Б1 по ГОСТ Р 57837-2017, сталь С355-5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5393CA" w14:textId="621CE5B2" w:rsidR="00235AB5" w:rsidRPr="001D7F7C" w:rsidRDefault="00235AB5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5960E9" w14:textId="496A9D86" w:rsidR="00235AB5" w:rsidRPr="001D7F7C" w:rsidRDefault="00235AB5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2</w:t>
            </w:r>
            <w:r w:rsidR="005F6523">
              <w:rPr>
                <w:rFonts w:cs="Times New Roman"/>
                <w:szCs w:val="22"/>
              </w:rPr>
              <w:t>8</w:t>
            </w:r>
            <w:r w:rsidRPr="001D7F7C">
              <w:rPr>
                <w:rFonts w:cs="Times New Roman"/>
                <w:szCs w:val="22"/>
              </w:rPr>
              <w:t>,</w:t>
            </w:r>
            <w:r w:rsidR="005F6523">
              <w:rPr>
                <w:rFonts w:cs="Times New Roman"/>
                <w:szCs w:val="22"/>
              </w:rPr>
              <w:t>112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E78AC8" w14:textId="77777777" w:rsidR="00235AB5" w:rsidRPr="001D7F7C" w:rsidRDefault="00235AB5" w:rsidP="00A221A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35AB5" w:rsidRPr="001D7F7C" w14:paraId="22EF0969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7844FB" w14:textId="1BAC3D30" w:rsidR="00235AB5" w:rsidRPr="001D7F7C" w:rsidRDefault="00E9329F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3.6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FB2759" w14:textId="5744AE5F" w:rsidR="00235AB5" w:rsidRPr="001D7F7C" w:rsidRDefault="00235AB5" w:rsidP="00A221AA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Двутавр 45Б1 по ГОСТ Р 57837-2017, сталь С355-5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217D30" w14:textId="50904942" w:rsidR="00235AB5" w:rsidRPr="001D7F7C" w:rsidRDefault="00235AB5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CC7E04" w14:textId="1E6D1D83" w:rsidR="00235AB5" w:rsidRPr="001D7F7C" w:rsidRDefault="00235AB5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4,957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0B48A7" w14:textId="77777777" w:rsidR="00235AB5" w:rsidRPr="001D7F7C" w:rsidRDefault="00235AB5" w:rsidP="00A221A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35AB5" w:rsidRPr="001D7F7C" w14:paraId="14977ECC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48B359" w14:textId="3006A4D7" w:rsidR="00235AB5" w:rsidRPr="001D7F7C" w:rsidRDefault="00E9329F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3.7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152BA2" w14:textId="259BADF8" w:rsidR="00235AB5" w:rsidRPr="001D7F7C" w:rsidRDefault="00235AB5" w:rsidP="00A221AA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равнополочный 100х8 по ГОСТ 8509-93,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37B894" w14:textId="7AC5CA0A" w:rsidR="00235AB5" w:rsidRPr="001D7F7C" w:rsidRDefault="00235AB5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B0A743" w14:textId="676EA4C3" w:rsidR="00235AB5" w:rsidRPr="001D7F7C" w:rsidRDefault="00235AB5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0,0</w:t>
            </w:r>
            <w:r w:rsidR="0063020E" w:rsidRPr="001D7F7C">
              <w:rPr>
                <w:rFonts w:cs="Times New Roman"/>
                <w:szCs w:val="22"/>
              </w:rPr>
              <w:t>40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0D703B" w14:textId="77777777" w:rsidR="00235AB5" w:rsidRPr="001D7F7C" w:rsidRDefault="00235AB5" w:rsidP="00A221A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35AB5" w:rsidRPr="001D7F7C" w14:paraId="23A1B19C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E8193A" w14:textId="1041F5F6" w:rsidR="00235AB5" w:rsidRPr="001D7F7C" w:rsidRDefault="00E9329F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lastRenderedPageBreak/>
              <w:t>3.8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1C73A0" w14:textId="1B5EB726" w:rsidR="00235AB5" w:rsidRPr="001D7F7C" w:rsidRDefault="0063020E" w:rsidP="00A221AA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неравнополочный 160х100х9 по ГОСТ 8510-86,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8CABBF" w14:textId="64653E2E" w:rsidR="00235AB5" w:rsidRPr="001D7F7C" w:rsidRDefault="0063020E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A5AA82" w14:textId="501BB672" w:rsidR="00235AB5" w:rsidRPr="001D7F7C" w:rsidRDefault="0063020E" w:rsidP="00A221AA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0,011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8B1B42" w14:textId="77777777" w:rsidR="00235AB5" w:rsidRPr="001D7F7C" w:rsidRDefault="00235AB5" w:rsidP="00A221AA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63020E" w:rsidRPr="001D7F7C" w14:paraId="3F31AA4F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276040" w14:textId="64531E5C" w:rsidR="0063020E" w:rsidRPr="001D7F7C" w:rsidRDefault="00E9329F" w:rsidP="0063020E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3.9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A44207" w14:textId="742679C7" w:rsidR="0063020E" w:rsidRPr="001D7F7C" w:rsidRDefault="0063020E" w:rsidP="0063020E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неравнополочный 200х125х11 по ГОСТ 8510-86,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85EB06" w14:textId="5605A1B9" w:rsidR="0063020E" w:rsidRPr="001D7F7C" w:rsidRDefault="0063020E" w:rsidP="0063020E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960EEA" w14:textId="5D7104FF" w:rsidR="0063020E" w:rsidRPr="001D7F7C" w:rsidRDefault="0063020E" w:rsidP="0063020E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0,006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C6D04B" w14:textId="77777777" w:rsidR="0063020E" w:rsidRPr="001D7F7C" w:rsidRDefault="0063020E" w:rsidP="0063020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3036D" w:rsidRPr="001D7F7C" w14:paraId="32588009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5F631A" w14:textId="2C5F7971" w:rsidR="0073036D" w:rsidRPr="001D7F7C" w:rsidRDefault="00E9329F" w:rsidP="0073036D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3.10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69C472" w14:textId="5F9AD5E6" w:rsidR="0073036D" w:rsidRPr="001D7F7C" w:rsidRDefault="0073036D" w:rsidP="0073036D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8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A227C0" w14:textId="0EA7D398" w:rsidR="0073036D" w:rsidRPr="001D7F7C" w:rsidRDefault="0073036D" w:rsidP="0073036D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DBBE86" w14:textId="234A4982" w:rsidR="0073036D" w:rsidRPr="001D7F7C" w:rsidRDefault="0073036D" w:rsidP="0073036D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0,085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29095A" w14:textId="77777777" w:rsidR="0073036D" w:rsidRPr="001D7F7C" w:rsidRDefault="0073036D" w:rsidP="0073036D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3036D" w:rsidRPr="001D7F7C" w14:paraId="1C471004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34B7E8" w14:textId="0352D4EA" w:rsidR="0073036D" w:rsidRPr="001D7F7C" w:rsidRDefault="00E9329F" w:rsidP="0073036D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3.11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800291" w14:textId="632E29A9" w:rsidR="0073036D" w:rsidRPr="001D7F7C" w:rsidRDefault="0073036D" w:rsidP="0073036D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10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EF52DC" w14:textId="234FD06C" w:rsidR="0073036D" w:rsidRPr="001D7F7C" w:rsidRDefault="0073036D" w:rsidP="0073036D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4AA81F" w14:textId="263C7A28" w:rsidR="0073036D" w:rsidRPr="001D7F7C" w:rsidRDefault="0073036D" w:rsidP="0073036D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</w:rPr>
              <w:t>0,4</w:t>
            </w:r>
            <w:r w:rsidR="00BB1406" w:rsidRPr="001D7F7C">
              <w:rPr>
                <w:rFonts w:cs="Times New Roman"/>
                <w:szCs w:val="22"/>
                <w:lang w:val="en-US"/>
              </w:rPr>
              <w:t>00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20A42C" w14:textId="77777777" w:rsidR="0073036D" w:rsidRPr="001D7F7C" w:rsidRDefault="0073036D" w:rsidP="0073036D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3036D" w:rsidRPr="001D7F7C" w14:paraId="346F6F10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3E2FBC" w14:textId="463A13EA" w:rsidR="0073036D" w:rsidRPr="001D7F7C" w:rsidRDefault="00E9329F" w:rsidP="0073036D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3.12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BA27AD" w14:textId="34DD27B6" w:rsidR="0073036D" w:rsidRPr="001D7F7C" w:rsidRDefault="0073036D" w:rsidP="0073036D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20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90CC5F" w14:textId="4543198A" w:rsidR="0073036D" w:rsidRPr="001D7F7C" w:rsidRDefault="0073036D" w:rsidP="0073036D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FD3F04" w14:textId="2D16682F" w:rsidR="0073036D" w:rsidRPr="001D7F7C" w:rsidRDefault="0073036D" w:rsidP="0073036D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0,068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674283" w14:textId="77777777" w:rsidR="0073036D" w:rsidRPr="001D7F7C" w:rsidRDefault="0073036D" w:rsidP="0073036D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3036D" w:rsidRPr="001D7F7C" w14:paraId="14A77CC1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0479A0" w14:textId="26B6633A" w:rsidR="0073036D" w:rsidRPr="001D7F7C" w:rsidRDefault="00E9329F" w:rsidP="0073036D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3.13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BACD88" w14:textId="17272AF6" w:rsidR="0073036D" w:rsidRPr="001D7F7C" w:rsidRDefault="0073036D" w:rsidP="0073036D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10 мм, сталь листовая горячекатаная по ГОСТ 19903-2015, сталь С355-5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6BD583" w14:textId="548C0764" w:rsidR="0073036D" w:rsidRPr="001D7F7C" w:rsidRDefault="0073036D" w:rsidP="0073036D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EAED36" w14:textId="316F6792" w:rsidR="0073036D" w:rsidRPr="001D7F7C" w:rsidRDefault="0073036D" w:rsidP="0073036D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</w:t>
            </w:r>
            <w:r w:rsidR="00AB768B" w:rsidRPr="001D7F7C">
              <w:rPr>
                <w:rFonts w:cs="Times New Roman"/>
                <w:szCs w:val="22"/>
              </w:rPr>
              <w:t>336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9B1CA9" w14:textId="77777777" w:rsidR="0073036D" w:rsidRPr="001D7F7C" w:rsidRDefault="0073036D" w:rsidP="0073036D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3036D" w:rsidRPr="001D7F7C" w14:paraId="01A98B3B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69A73D" w14:textId="2960474B" w:rsidR="0073036D" w:rsidRPr="001D7F7C" w:rsidRDefault="00E9329F" w:rsidP="0073036D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3.14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41D908" w14:textId="477BD384" w:rsidR="0073036D" w:rsidRPr="001D7F7C" w:rsidRDefault="0073036D" w:rsidP="0073036D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12 мм, сталь листовая горячекатаная по ГОСТ 19903-2015, сталь С355-5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2FC3C6" w14:textId="53518D02" w:rsidR="0073036D" w:rsidRPr="001D7F7C" w:rsidRDefault="0073036D" w:rsidP="0073036D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7661CB" w14:textId="1518E954" w:rsidR="0073036D" w:rsidRPr="001D7F7C" w:rsidRDefault="0073036D" w:rsidP="0073036D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0,474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925A92" w14:textId="77777777" w:rsidR="0073036D" w:rsidRPr="001D7F7C" w:rsidRDefault="0073036D" w:rsidP="0073036D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3036D" w:rsidRPr="001D7F7C" w14:paraId="5048647B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4EFC7F" w14:textId="4644AE7D" w:rsidR="0073036D" w:rsidRPr="001D7F7C" w:rsidRDefault="007D75C7" w:rsidP="0073036D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1D7F7C">
              <w:rPr>
                <w:rFonts w:cs="Times New Roman"/>
                <w:b/>
                <w:bCs/>
                <w:szCs w:val="22"/>
              </w:rPr>
              <w:t>4.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397877" w14:textId="58D2F5C1" w:rsidR="0073036D" w:rsidRPr="001D7F7C" w:rsidRDefault="007D75C7" w:rsidP="0073036D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b/>
                <w:bCs/>
                <w:color w:val="000000"/>
                <w:szCs w:val="22"/>
              </w:rPr>
              <w:t>Устройство металлических горизонтальных и вертикальных связей, в т.ч.: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CF5ADA" w14:textId="77777777" w:rsidR="0073036D" w:rsidRPr="001D7F7C" w:rsidRDefault="0073036D" w:rsidP="0073036D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DD2D12" w14:textId="77777777" w:rsidR="0073036D" w:rsidRPr="001D7F7C" w:rsidRDefault="0073036D" w:rsidP="0073036D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16D724" w14:textId="77777777" w:rsidR="0073036D" w:rsidRPr="001D7F7C" w:rsidRDefault="0073036D" w:rsidP="0073036D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25264" w:rsidRPr="001D7F7C" w14:paraId="117795FA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43ABD0" w14:textId="3FACE8AE" w:rsidR="00825264" w:rsidRPr="001D7F7C" w:rsidRDefault="00825264" w:rsidP="00825264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4.1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22F7F8" w14:textId="6ADD9A51" w:rsidR="00825264" w:rsidRPr="001D7F7C" w:rsidRDefault="00825264" w:rsidP="00825264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Кв. тр. 100х100х5 по ГОСТ 30245-2015,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8FC1C7" w14:textId="52760BD0" w:rsidR="00825264" w:rsidRPr="001D7F7C" w:rsidRDefault="00825264" w:rsidP="00825264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09E395" w14:textId="15B0041B" w:rsidR="00825264" w:rsidRPr="001D7F7C" w:rsidRDefault="00825264" w:rsidP="00825264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5,323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6CA15E" w14:textId="77777777" w:rsidR="00825264" w:rsidRPr="001D7F7C" w:rsidRDefault="00825264" w:rsidP="00825264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25264" w:rsidRPr="001D7F7C" w14:paraId="329E5754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C150FE" w14:textId="461AA738" w:rsidR="00825264" w:rsidRPr="001D7F7C" w:rsidRDefault="00825264" w:rsidP="00825264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4.2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4CEA74" w14:textId="1C9A359C" w:rsidR="00825264" w:rsidRPr="001D7F7C" w:rsidRDefault="00825264" w:rsidP="00825264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8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CB373D" w14:textId="6307652E" w:rsidR="00825264" w:rsidRPr="001D7F7C" w:rsidRDefault="00825264" w:rsidP="00825264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12E37E" w14:textId="2DC188CD" w:rsidR="00825264" w:rsidRPr="001D7F7C" w:rsidRDefault="00825264" w:rsidP="00825264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0,152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AE4BCA" w14:textId="77777777" w:rsidR="00825264" w:rsidRPr="001D7F7C" w:rsidRDefault="00825264" w:rsidP="00825264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25264" w:rsidRPr="001D7F7C" w14:paraId="714CCDCD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890E46" w14:textId="281DB1C6" w:rsidR="00825264" w:rsidRPr="001D7F7C" w:rsidRDefault="00825264" w:rsidP="00825264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4.3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F58EB0" w14:textId="74A9FA4F" w:rsidR="00825264" w:rsidRPr="001D7F7C" w:rsidRDefault="00825264" w:rsidP="00825264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10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6FC823" w14:textId="37F4A0BC" w:rsidR="00825264" w:rsidRPr="001D7F7C" w:rsidRDefault="00825264" w:rsidP="00825264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5DA429" w14:textId="3EC725D6" w:rsidR="00825264" w:rsidRPr="001D7F7C" w:rsidRDefault="00825264" w:rsidP="00825264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1,710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6F6A45" w14:textId="77777777" w:rsidR="00825264" w:rsidRPr="001D7F7C" w:rsidRDefault="00825264" w:rsidP="00825264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25264" w:rsidRPr="001D7F7C" w14:paraId="11BBD589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8031AD" w14:textId="2BBB2A2A" w:rsidR="00825264" w:rsidRPr="001D7F7C" w:rsidRDefault="00825264" w:rsidP="00825264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1D7F7C">
              <w:rPr>
                <w:rFonts w:cs="Times New Roman"/>
                <w:b/>
                <w:bCs/>
                <w:szCs w:val="22"/>
              </w:rPr>
              <w:t>5.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FE8B99" w14:textId="03C4916A" w:rsidR="00825264" w:rsidRPr="001D7F7C" w:rsidRDefault="00825264" w:rsidP="00825264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b/>
                <w:bCs/>
                <w:color w:val="000000"/>
                <w:szCs w:val="22"/>
              </w:rPr>
              <w:t>Устройство металлических прогонов</w:t>
            </w:r>
            <w:r w:rsidR="00BB1406" w:rsidRPr="001D7F7C">
              <w:rPr>
                <w:rFonts w:cs="Times New Roman"/>
                <w:b/>
                <w:bCs/>
                <w:color w:val="000000"/>
                <w:szCs w:val="22"/>
              </w:rPr>
              <w:t>, в т.ч.: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3E2694" w14:textId="55AC1F53" w:rsidR="00825264" w:rsidRPr="001D7F7C" w:rsidRDefault="00825264" w:rsidP="00825264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5AC5DF" w14:textId="1770990C" w:rsidR="00825264" w:rsidRPr="001D7F7C" w:rsidRDefault="00825264" w:rsidP="00825264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65C824" w14:textId="77777777" w:rsidR="00825264" w:rsidRPr="001D7F7C" w:rsidRDefault="00825264" w:rsidP="00825264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25264" w:rsidRPr="001D7F7C" w14:paraId="35A71B75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FBB50B" w14:textId="4F557808" w:rsidR="00825264" w:rsidRPr="001D7F7C" w:rsidRDefault="00BB1406" w:rsidP="00825264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5.1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5D63C0" w14:textId="7103612F" w:rsidR="00825264" w:rsidRPr="001D7F7C" w:rsidRDefault="00BB1406" w:rsidP="00825264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Швеллер 27П по ГОСТ 8240-97,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C8A739" w14:textId="42BDF1EB" w:rsidR="00825264" w:rsidRPr="001D7F7C" w:rsidRDefault="00BB1406" w:rsidP="00825264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C413E5" w14:textId="06ECDE4A" w:rsidR="00825264" w:rsidRPr="001D7F7C" w:rsidRDefault="00BB1406" w:rsidP="00825264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9,372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3BF808" w14:textId="77777777" w:rsidR="00825264" w:rsidRPr="001D7F7C" w:rsidRDefault="00825264" w:rsidP="00825264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25264" w:rsidRPr="001D7F7C" w14:paraId="642EBBBE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D51518" w14:textId="1C453668" w:rsidR="00825264" w:rsidRPr="001D7F7C" w:rsidRDefault="00BB1406" w:rsidP="00825264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5.2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971F66" w14:textId="3DD6C71B" w:rsidR="00825264" w:rsidRPr="001D7F7C" w:rsidRDefault="00BB1406" w:rsidP="00825264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неравнополочный 160х100х9 по ГОСТ 8510-86,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9C5231" w14:textId="60BD8C0C" w:rsidR="00825264" w:rsidRPr="001D7F7C" w:rsidRDefault="00BB1406" w:rsidP="00825264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09D5E0" w14:textId="295E2F6D" w:rsidR="00825264" w:rsidRPr="001D7F7C" w:rsidRDefault="00BB1406" w:rsidP="00825264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</w:rPr>
              <w:t>0,200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5ED56E" w14:textId="77777777" w:rsidR="00825264" w:rsidRPr="001D7F7C" w:rsidRDefault="00825264" w:rsidP="00825264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F4DFF" w:rsidRPr="001D7F7C" w14:paraId="7C104CA9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E55F9B" w14:textId="0FA8CFA5" w:rsidR="009F4DFF" w:rsidRPr="001D7F7C" w:rsidRDefault="009F4DFF" w:rsidP="009F4DFF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5.3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91B99D" w14:textId="54DE1189" w:rsidR="009F4DFF" w:rsidRPr="001D7F7C" w:rsidRDefault="009F4DFF" w:rsidP="009F4DFF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10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8AA30F" w14:textId="66539AF8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9E6D49" w14:textId="7CE981F4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  <w:lang w:val="en-US"/>
              </w:rPr>
              <w:t>0</w:t>
            </w:r>
            <w:r w:rsidRPr="001D7F7C">
              <w:rPr>
                <w:rFonts w:cs="Times New Roman"/>
                <w:szCs w:val="22"/>
              </w:rPr>
              <w:t>,062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D36681" w14:textId="77777777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F4DFF" w:rsidRPr="001D7F7C" w14:paraId="6323EE17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59DB85" w14:textId="45F2DA2D" w:rsidR="009F4DFF" w:rsidRPr="001D7F7C" w:rsidRDefault="009F4DFF" w:rsidP="009F4DFF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1D7F7C">
              <w:rPr>
                <w:rFonts w:cs="Times New Roman"/>
                <w:b/>
                <w:bCs/>
                <w:szCs w:val="22"/>
              </w:rPr>
              <w:t>6.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4734FD" w14:textId="3AFB6DF6" w:rsidR="009F4DFF" w:rsidRPr="001D7F7C" w:rsidRDefault="009F4DFF" w:rsidP="009F4DFF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b/>
                <w:bCs/>
                <w:color w:val="000000"/>
                <w:szCs w:val="22"/>
              </w:rPr>
              <w:t>Устройство фахверка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C8A62D" w14:textId="77777777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9BE524" w14:textId="77777777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B252EB" w14:textId="77777777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F4DFF" w:rsidRPr="001D7F7C" w14:paraId="6366140A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C759D9" w14:textId="5DC87778" w:rsidR="009F4DFF" w:rsidRPr="001D7F7C" w:rsidRDefault="00EC12E1" w:rsidP="009F4DFF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6.1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CEA3CA" w14:textId="013021F2" w:rsidR="009F4DFF" w:rsidRPr="001D7F7C" w:rsidRDefault="009F4DFF" w:rsidP="009F4DFF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равнополочный 50х5 по ГОСТ 8509-93,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6E3A94" w14:textId="02E65CB8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C9EA1A" w14:textId="6928BABA" w:rsidR="009F4DFF" w:rsidRPr="00587950" w:rsidRDefault="00587950" w:rsidP="009F4DFF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2,789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26BE7A" w14:textId="77777777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F4DFF" w:rsidRPr="001D7F7C" w14:paraId="77AADC3A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1BB154" w14:textId="60BC4EE2" w:rsidR="009F4DFF" w:rsidRPr="001D7F7C" w:rsidRDefault="00EC12E1" w:rsidP="009F4DFF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6.2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6EBA5B" w14:textId="5640B76D" w:rsidR="009F4DFF" w:rsidRPr="001D7F7C" w:rsidRDefault="009F4DFF" w:rsidP="009F4DFF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равнополочный 75х6 по ГОСТ 8509-93,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F022E8" w14:textId="5FC22087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77DCB3" w14:textId="705CEFD8" w:rsidR="009F4DFF" w:rsidRPr="001D7F7C" w:rsidRDefault="002605D4" w:rsidP="009F4DFF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0</w:t>
            </w:r>
            <w:r w:rsidRPr="001D7F7C">
              <w:rPr>
                <w:rFonts w:cs="Times New Roman"/>
                <w:szCs w:val="22"/>
              </w:rPr>
              <w:t>,</w:t>
            </w:r>
            <w:r w:rsidRPr="001D7F7C">
              <w:rPr>
                <w:rFonts w:cs="Times New Roman"/>
                <w:szCs w:val="22"/>
                <w:lang w:val="en-US"/>
              </w:rPr>
              <w:t>037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5A7E45" w14:textId="77777777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F4DFF" w:rsidRPr="001D7F7C" w14:paraId="525C6CDB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CFA1FE" w14:textId="7AD50A5E" w:rsidR="009F4DFF" w:rsidRPr="001D7F7C" w:rsidRDefault="00EC12E1" w:rsidP="009F4DFF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6.3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86701A" w14:textId="4EE57284" w:rsidR="009F4DFF" w:rsidRPr="001D7F7C" w:rsidRDefault="009F4DFF" w:rsidP="009F4DFF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равнополочный 100х8 по ГОСТ 8509-93,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8785C4" w14:textId="5367008D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236E65" w14:textId="15E7CAE2" w:rsidR="009F4DFF" w:rsidRPr="001D7F7C" w:rsidRDefault="002605D4" w:rsidP="009F4DFF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0</w:t>
            </w:r>
            <w:r w:rsidRPr="001D7F7C">
              <w:rPr>
                <w:rFonts w:cs="Times New Roman"/>
                <w:szCs w:val="22"/>
              </w:rPr>
              <w:t>,</w:t>
            </w:r>
            <w:r w:rsidRPr="001D7F7C">
              <w:rPr>
                <w:rFonts w:cs="Times New Roman"/>
                <w:szCs w:val="22"/>
                <w:lang w:val="en-US"/>
              </w:rPr>
              <w:t>565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4EE964" w14:textId="77777777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F4DFF" w:rsidRPr="001D7F7C" w14:paraId="47C9A1F1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C8EAFF" w14:textId="19BDF4A3" w:rsidR="009F4DFF" w:rsidRPr="001D7F7C" w:rsidRDefault="00EC12E1" w:rsidP="009F4DFF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6.4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EBFF85" w14:textId="6CFFA284" w:rsidR="009F4DFF" w:rsidRPr="001D7F7C" w:rsidRDefault="009F4DFF" w:rsidP="009F4DFF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равнополочный 100х10 по ГОСТ 8509-93,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B664B6" w14:textId="4B87ADDC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427A54" w14:textId="2DC534F5" w:rsidR="009F4DFF" w:rsidRPr="001D7F7C" w:rsidRDefault="002605D4" w:rsidP="009F4DFF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0</w:t>
            </w:r>
            <w:r w:rsidRPr="001D7F7C">
              <w:rPr>
                <w:rFonts w:cs="Times New Roman"/>
                <w:szCs w:val="22"/>
              </w:rPr>
              <w:t>,</w:t>
            </w:r>
            <w:r w:rsidRPr="001D7F7C">
              <w:rPr>
                <w:rFonts w:cs="Times New Roman"/>
                <w:szCs w:val="22"/>
                <w:lang w:val="en-US"/>
              </w:rPr>
              <w:t>006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5BA4AF" w14:textId="77777777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F4DFF" w:rsidRPr="001D7F7C" w14:paraId="5FB1B652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56889F" w14:textId="1A56238F" w:rsidR="009F4DFF" w:rsidRPr="001D7F7C" w:rsidRDefault="00EC12E1" w:rsidP="009F4DFF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6.5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C40F16" w14:textId="2F4A17B3" w:rsidR="009F4DFF" w:rsidRPr="001D7F7C" w:rsidRDefault="009F4DFF" w:rsidP="009F4DFF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равнополочный 125х8 по ГОСТ 8509-93,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8371DE" w14:textId="7CC77E6F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B4384E" w14:textId="71AC1362" w:rsidR="009F4DFF" w:rsidRPr="001D7F7C" w:rsidRDefault="002605D4" w:rsidP="009F4DFF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0</w:t>
            </w:r>
            <w:r w:rsidRPr="001D7F7C">
              <w:rPr>
                <w:rFonts w:cs="Times New Roman"/>
                <w:szCs w:val="22"/>
              </w:rPr>
              <w:t>,</w:t>
            </w:r>
            <w:r w:rsidRPr="001D7F7C">
              <w:rPr>
                <w:rFonts w:cs="Times New Roman"/>
                <w:szCs w:val="22"/>
                <w:lang w:val="en-US"/>
              </w:rPr>
              <w:t>018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E0B5F7" w14:textId="77777777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F4DFF" w:rsidRPr="001D7F7C" w14:paraId="778E1577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AC4FB7" w14:textId="363F5749" w:rsidR="009F4DFF" w:rsidRPr="001D7F7C" w:rsidRDefault="00EC12E1" w:rsidP="009F4DFF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6.6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7AF6D9" w14:textId="2F52563B" w:rsidR="009F4DFF" w:rsidRPr="001D7F7C" w:rsidRDefault="009F4DFF" w:rsidP="009F4DFF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равнополочный 140х9 по ГОСТ 8509-93,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5CB4BB" w14:textId="4EA16CB0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8E31DE" w14:textId="156D8BB3" w:rsidR="009F4DFF" w:rsidRPr="001D7F7C" w:rsidRDefault="002605D4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  <w:lang w:val="en-US"/>
              </w:rPr>
              <w:t>0</w:t>
            </w:r>
            <w:r w:rsidRPr="001D7F7C">
              <w:rPr>
                <w:rFonts w:cs="Times New Roman"/>
                <w:szCs w:val="22"/>
              </w:rPr>
              <w:t>,</w:t>
            </w:r>
            <w:r w:rsidRPr="001D7F7C">
              <w:rPr>
                <w:rFonts w:cs="Times New Roman"/>
                <w:szCs w:val="22"/>
                <w:lang w:val="en-US"/>
              </w:rPr>
              <w:t>6</w:t>
            </w:r>
            <w:r w:rsidR="00AB768B" w:rsidRPr="001D7F7C">
              <w:rPr>
                <w:rFonts w:cs="Times New Roman"/>
                <w:szCs w:val="22"/>
              </w:rPr>
              <w:t>66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1BD382" w14:textId="77777777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F4DFF" w:rsidRPr="001D7F7C" w14:paraId="396EC1A3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DA5E02" w14:textId="3951ACD1" w:rsidR="009F4DFF" w:rsidRPr="001D7F7C" w:rsidRDefault="00EC12E1" w:rsidP="009F4DFF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6.7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553C3A" w14:textId="6914A08D" w:rsidR="009F4DFF" w:rsidRPr="001D7F7C" w:rsidRDefault="009F4DFF" w:rsidP="009F4DFF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Швеллер 18П по ГОСТ 8240-97,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F4848B" w14:textId="56400BFD" w:rsidR="009F4DFF" w:rsidRPr="001D7F7C" w:rsidRDefault="002605D4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8D8B8F" w14:textId="661F0BA6" w:rsidR="009F4DFF" w:rsidRPr="001D7F7C" w:rsidRDefault="002605D4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0,072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2FB63A" w14:textId="77777777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F4DFF" w:rsidRPr="001D7F7C" w14:paraId="46AB89F8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0759A3" w14:textId="7D2FDD82" w:rsidR="009F4DFF" w:rsidRPr="001D7F7C" w:rsidRDefault="00EC12E1" w:rsidP="009F4DFF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6.8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06B0BC" w14:textId="481D23EB" w:rsidR="009F4DFF" w:rsidRPr="001D7F7C" w:rsidRDefault="009F4DFF" w:rsidP="009F4DFF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неравнополочный 100х63х8 по ГОСТ 8510-86,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B6F310" w14:textId="4030CE9C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9793B0" w14:textId="4F4971AB" w:rsidR="009F4DFF" w:rsidRPr="001D7F7C" w:rsidRDefault="002605D4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0,061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09AFD7" w14:textId="77777777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F4DFF" w:rsidRPr="001D7F7C" w14:paraId="7D296C24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D8D825" w14:textId="3C198571" w:rsidR="009F4DFF" w:rsidRPr="001D7F7C" w:rsidRDefault="00EC12E1" w:rsidP="009F4DFF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6.9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E8D03E" w14:textId="2BCAA839" w:rsidR="009F4DFF" w:rsidRPr="001D7F7C" w:rsidRDefault="009F4DFF" w:rsidP="009F4DFF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неравнополочный 140х90х8 по ГОСТ 8510-86,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89BB54" w14:textId="65E983BC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E4796E" w14:textId="3E1DF9E1" w:rsidR="009F4DFF" w:rsidRPr="001D7F7C" w:rsidRDefault="002605D4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0,010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134ACE" w14:textId="77777777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F4DFF" w:rsidRPr="001D7F7C" w14:paraId="5FBB6A97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26A0D5" w14:textId="3BE53541" w:rsidR="009F4DFF" w:rsidRPr="001D7F7C" w:rsidRDefault="00EC12E1" w:rsidP="009F4DFF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lastRenderedPageBreak/>
              <w:t>6.10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F4D9AE" w14:textId="4BED606D" w:rsidR="009F4DFF" w:rsidRPr="001D7F7C" w:rsidRDefault="009F4DFF" w:rsidP="009F4DFF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неравнополочный 160х100х9 по ГОСТ 8510-86,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4FBAEE" w14:textId="6C9905D8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C32AAE" w14:textId="3872C6DF" w:rsidR="009F4DFF" w:rsidRPr="001D7F7C" w:rsidRDefault="002605D4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0,578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493678" w14:textId="77777777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F4DFF" w:rsidRPr="001D7F7C" w14:paraId="7FD5811E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B2D0E3" w14:textId="283ACCE7" w:rsidR="009F4DFF" w:rsidRPr="001D7F7C" w:rsidRDefault="00EC12E1" w:rsidP="009F4DFF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6.11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045A00" w14:textId="1AF8914C" w:rsidR="009F4DFF" w:rsidRPr="001D7F7C" w:rsidRDefault="009F4DFF" w:rsidP="009F4DFF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4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FD7B0D" w14:textId="23D91E5E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66A5BF" w14:textId="34FC31A9" w:rsidR="009F4DFF" w:rsidRPr="001D7F7C" w:rsidRDefault="002605D4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0,067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F16C53" w14:textId="77777777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F4DFF" w:rsidRPr="001D7F7C" w14:paraId="6FDD8B60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C75B5A" w14:textId="6470CACC" w:rsidR="009F4DFF" w:rsidRPr="001D7F7C" w:rsidRDefault="00EC12E1" w:rsidP="009F4DFF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6.12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08647C" w14:textId="6C8ABE42" w:rsidR="009F4DFF" w:rsidRPr="001D7F7C" w:rsidRDefault="009F4DFF" w:rsidP="009F4DFF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8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03CC41" w14:textId="44BB2C1A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BF9FF9" w14:textId="26CE005B" w:rsidR="009F4DFF" w:rsidRPr="001D7F7C" w:rsidRDefault="002605D4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0,474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68DC70" w14:textId="77777777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F4DFF" w:rsidRPr="001D7F7C" w14:paraId="0AFF1CF2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38E826" w14:textId="2AED770F" w:rsidR="009F4DFF" w:rsidRPr="001D7F7C" w:rsidRDefault="00EC12E1" w:rsidP="009F4DFF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6.13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2EC077" w14:textId="393E3CDC" w:rsidR="009F4DFF" w:rsidRPr="001D7F7C" w:rsidRDefault="009F4DFF" w:rsidP="009F4DFF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10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9A53B8" w14:textId="23B19B84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8AA66A" w14:textId="40FF1FFC" w:rsidR="009F4DFF" w:rsidRPr="001D7F7C" w:rsidRDefault="002605D4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</w:t>
            </w:r>
            <w:r w:rsidR="00AB768B" w:rsidRPr="001D7F7C">
              <w:rPr>
                <w:rFonts w:cs="Times New Roman"/>
                <w:szCs w:val="22"/>
              </w:rPr>
              <w:t>532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1F11EA" w14:textId="77777777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F4DFF" w:rsidRPr="001D7F7C" w14:paraId="06A90726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0628B5" w14:textId="78EAA9B5" w:rsidR="009F4DFF" w:rsidRPr="001D7F7C" w:rsidRDefault="00EC12E1" w:rsidP="009F4DFF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6.14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549BD2" w14:textId="6FA7D764" w:rsidR="009F4DFF" w:rsidRPr="001D7F7C" w:rsidRDefault="009F4DFF" w:rsidP="009F4DFF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12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EA88B4" w14:textId="14FEF943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8B2AD2" w14:textId="7C6EFD42" w:rsidR="009F4DFF" w:rsidRPr="001D7F7C" w:rsidRDefault="002605D4" w:rsidP="009F4DFF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0,035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F6946D" w14:textId="77777777" w:rsidR="009F4DFF" w:rsidRPr="001D7F7C" w:rsidRDefault="009F4DFF" w:rsidP="009F4DFF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A0B12" w:rsidRPr="001D7F7C" w14:paraId="439F36E1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83DF59" w14:textId="7A6930DC" w:rsidR="00FA0B12" w:rsidRPr="001D7F7C" w:rsidRDefault="00EC12E1" w:rsidP="00FA0B1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6.15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1C290E" w14:textId="78101595" w:rsidR="00FA0B12" w:rsidRPr="001D7F7C" w:rsidRDefault="00FA0B12" w:rsidP="00FA0B12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Кв. тр. 80х80х5 по ГОСТ 30245-2015,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5FE21E" w14:textId="5883D045" w:rsidR="00FA0B12" w:rsidRPr="001D7F7C" w:rsidRDefault="00FA0B12" w:rsidP="00FA0B1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725F2D" w14:textId="57E50F96" w:rsidR="00FA0B12" w:rsidRPr="001D7F7C" w:rsidRDefault="002605D4" w:rsidP="00FA0B1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4,1</w:t>
            </w:r>
            <w:r w:rsidR="00AB768B" w:rsidRPr="001D7F7C">
              <w:rPr>
                <w:rFonts w:cs="Times New Roman"/>
                <w:szCs w:val="22"/>
              </w:rPr>
              <w:t>67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BA5016" w14:textId="77777777" w:rsidR="00FA0B12" w:rsidRPr="001D7F7C" w:rsidRDefault="00FA0B12" w:rsidP="00FA0B1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A0B12" w:rsidRPr="001D7F7C" w14:paraId="10E7DC36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093C3D" w14:textId="3BCA6DEF" w:rsidR="00FA0B12" w:rsidRPr="001D7F7C" w:rsidRDefault="00EC12E1" w:rsidP="00FA0B1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6.16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58DC95" w14:textId="624A6D93" w:rsidR="00FA0B12" w:rsidRPr="001D7F7C" w:rsidRDefault="00FA0B12" w:rsidP="00FA0B12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Кв. тр. 100х100х5 по ГОСТ 30245-2015,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13139A" w14:textId="5C5A9BBC" w:rsidR="00FA0B12" w:rsidRPr="001D7F7C" w:rsidRDefault="00FA0B12" w:rsidP="00FA0B1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E3BBC2" w14:textId="0CF251A5" w:rsidR="00FA0B12" w:rsidRPr="001D7F7C" w:rsidRDefault="003A2149" w:rsidP="00FA0B1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7,192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A6DFE4" w14:textId="77777777" w:rsidR="00FA0B12" w:rsidRPr="001D7F7C" w:rsidRDefault="00FA0B12" w:rsidP="00FA0B1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A0B12" w:rsidRPr="001D7F7C" w14:paraId="3D8A5E5C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F7C7CE" w14:textId="4A104864" w:rsidR="00FA0B12" w:rsidRPr="001D7F7C" w:rsidRDefault="00EC12E1" w:rsidP="00FA0B1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6.17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B8E88E" w14:textId="7CE7F9DC" w:rsidR="00FA0B12" w:rsidRPr="001D7F7C" w:rsidRDefault="00FA0B12" w:rsidP="00FA0B12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Кв. тр. 120х120х5 по ГОСТ 30245-2015,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BE4456" w14:textId="0DAE5694" w:rsidR="00FA0B12" w:rsidRPr="001D7F7C" w:rsidRDefault="00FA0B12" w:rsidP="00FA0B1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506C4A" w14:textId="29327678" w:rsidR="00FA0B12" w:rsidRPr="001D7F7C" w:rsidRDefault="002605D4" w:rsidP="00FA0B1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12,1</w:t>
            </w:r>
            <w:r w:rsidR="00587950">
              <w:rPr>
                <w:rFonts w:cs="Times New Roman"/>
                <w:szCs w:val="22"/>
              </w:rPr>
              <w:t>36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570C95" w14:textId="77777777" w:rsidR="00FA0B12" w:rsidRPr="001D7F7C" w:rsidRDefault="00FA0B12" w:rsidP="00FA0B1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A0B12" w:rsidRPr="001D7F7C" w14:paraId="5B4130BB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52CC0A" w14:textId="68A60683" w:rsidR="00FA0B12" w:rsidRPr="001D7F7C" w:rsidRDefault="00EC12E1" w:rsidP="00FA0B1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6.18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6A3C3B" w14:textId="3EFC983B" w:rsidR="00FA0B12" w:rsidRPr="001D7F7C" w:rsidRDefault="00FA0B12" w:rsidP="00FA0B12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Кв. тр. 140х140х5 по ГОСТ 30245-2015,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955770" w14:textId="46811243" w:rsidR="00FA0B12" w:rsidRPr="001D7F7C" w:rsidRDefault="00FA0B12" w:rsidP="00FA0B1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4827CA" w14:textId="412AA596" w:rsidR="00FA0B12" w:rsidRPr="001D7F7C" w:rsidRDefault="002605D4" w:rsidP="00FA0B12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6,817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2B113D" w14:textId="77777777" w:rsidR="00FA0B12" w:rsidRPr="001D7F7C" w:rsidRDefault="00FA0B12" w:rsidP="00FA0B1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667EC" w:rsidRPr="001D7F7C" w14:paraId="7E7F61CD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84C9FA" w14:textId="30BCC2BA" w:rsidR="007667EC" w:rsidRPr="007667EC" w:rsidRDefault="007667EC" w:rsidP="00FA0B1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6.19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456072" w14:textId="5DBC4CD6" w:rsidR="007667EC" w:rsidRPr="001D7F7C" w:rsidRDefault="007667EC" w:rsidP="00FA0B12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Анкер распорный М10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91F371" w14:textId="52CAD7E7" w:rsidR="007667EC" w:rsidRPr="001D7F7C" w:rsidRDefault="007667EC" w:rsidP="00FA0B1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шт.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3523D1" w14:textId="751E35A7" w:rsidR="007667EC" w:rsidRPr="001D7F7C" w:rsidRDefault="007667EC" w:rsidP="00FA0B1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367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AC0D19" w14:textId="77777777" w:rsidR="007667EC" w:rsidRPr="001D7F7C" w:rsidRDefault="007667EC" w:rsidP="00FA0B1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667EC" w:rsidRPr="001D7F7C" w14:paraId="60D2166B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F07B4A" w14:textId="529E3D84" w:rsidR="007667EC" w:rsidRDefault="007667EC" w:rsidP="00FA0B1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6.20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B67A56" w14:textId="6716D603" w:rsidR="007667EC" w:rsidRDefault="007667EC" w:rsidP="00FA0B12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Анкер распорный М16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7FEE69" w14:textId="6ADBF066" w:rsidR="007667EC" w:rsidRPr="001D7F7C" w:rsidRDefault="007667EC" w:rsidP="00FA0B1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шт.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EA22AF" w14:textId="2CA1ECDD" w:rsidR="007667EC" w:rsidRPr="001D7F7C" w:rsidRDefault="007667EC" w:rsidP="00FA0B1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455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418D30" w14:textId="77777777" w:rsidR="007667EC" w:rsidRPr="001D7F7C" w:rsidRDefault="007667EC" w:rsidP="00FA0B1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C40C6" w:rsidRPr="001D7F7C" w14:paraId="1F49E5E9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D74345" w14:textId="4017FAFD" w:rsidR="008C40C6" w:rsidRPr="008C40C6" w:rsidRDefault="008C40C6" w:rsidP="00FA0B12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6.21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3C59F9" w14:textId="54784D5E" w:rsidR="008C40C6" w:rsidRPr="008C40C6" w:rsidRDefault="008C40C6" w:rsidP="00FA0B12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Катанка 6 мм по ГОСТ 30136-95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54903C" w14:textId="5F4A536E" w:rsidR="008C40C6" w:rsidRDefault="008C40C6" w:rsidP="00FA0B1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2DFB0E" w14:textId="509DC1FE" w:rsidR="008C40C6" w:rsidRDefault="008C40C6" w:rsidP="00FA0B1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0,157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0516D6" w14:textId="77777777" w:rsidR="008C40C6" w:rsidRPr="001D7F7C" w:rsidRDefault="008C40C6" w:rsidP="00FA0B1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C40C6" w:rsidRPr="001D7F7C" w14:paraId="00681421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0AF0A9" w14:textId="1AA03E6B" w:rsidR="008C40C6" w:rsidRPr="008C40C6" w:rsidRDefault="008C40C6" w:rsidP="00FA0B12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6.22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BF3E70" w14:textId="59A71A17" w:rsidR="008C40C6" w:rsidRDefault="008C40C6" w:rsidP="00FA0B12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Сетка стальная 35х35х2 по ГОСТ 5336-80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CB2D9F" w14:textId="595B30FB" w:rsidR="008C40C6" w:rsidRDefault="008C40C6" w:rsidP="00FA0B1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</w:t>
            </w:r>
            <w:r w:rsidRPr="008C40C6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A21990" w14:textId="4FEFF360" w:rsidR="008C40C6" w:rsidRDefault="008C40C6" w:rsidP="00FA0B1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243,03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BB52E5" w14:textId="77777777" w:rsidR="008C40C6" w:rsidRPr="001D7F7C" w:rsidRDefault="008C40C6" w:rsidP="00FA0B1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FA0B12" w:rsidRPr="001D7F7C" w14:paraId="05F295A2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F756BD" w14:textId="6DB0F156" w:rsidR="00FA0B12" w:rsidRPr="001D7F7C" w:rsidRDefault="00EC12E1" w:rsidP="00FA0B12">
            <w:pPr>
              <w:pStyle w:val="114"/>
              <w:rPr>
                <w:rFonts w:cs="Times New Roman"/>
                <w:b/>
                <w:bCs/>
                <w:szCs w:val="22"/>
                <w:lang w:val="en-US"/>
              </w:rPr>
            </w:pPr>
            <w:r w:rsidRPr="001D7F7C">
              <w:rPr>
                <w:rFonts w:cs="Times New Roman"/>
                <w:b/>
                <w:bCs/>
                <w:szCs w:val="22"/>
                <w:lang w:val="en-US"/>
              </w:rPr>
              <w:t>7.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C78494" w14:textId="621932AD" w:rsidR="00FA0B12" w:rsidRPr="001D7F7C" w:rsidRDefault="00EC12E1" w:rsidP="00FA0B12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b/>
                <w:bCs/>
                <w:color w:val="000000"/>
                <w:szCs w:val="22"/>
              </w:rPr>
              <w:t>Устройство вспомогательных конструкций (козырек, площадки облсуживания, крепление оборудования ТХ и ОВ, площадки для роботов)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35D53D" w14:textId="77777777" w:rsidR="00FA0B12" w:rsidRPr="001D7F7C" w:rsidRDefault="00FA0B12" w:rsidP="00FA0B1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427D31" w14:textId="77777777" w:rsidR="00FA0B12" w:rsidRPr="001D7F7C" w:rsidRDefault="00FA0B12" w:rsidP="00FA0B1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C9C0B3" w14:textId="77777777" w:rsidR="00FA0B12" w:rsidRPr="001D7F7C" w:rsidRDefault="00FA0B12" w:rsidP="00FA0B1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26528" w:rsidRPr="001D7F7C" w14:paraId="04C8A0EF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630C0B" w14:textId="79470BD9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7.1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D1D191" w14:textId="53CA30CE" w:rsidR="00826528" w:rsidRPr="001D7F7C" w:rsidRDefault="00826528" w:rsidP="00826528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равнополочный 50х5 по ГОСТ 8509-93,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61A421" w14:textId="0EBF2754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E27AE0" w14:textId="3EB37B81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0,55</w:t>
            </w:r>
            <w:r w:rsidR="00587950">
              <w:rPr>
                <w:rFonts w:cs="Times New Roman"/>
                <w:szCs w:val="22"/>
              </w:rPr>
              <w:t>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90CB01" w14:textId="77777777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26528" w:rsidRPr="001D7F7C" w14:paraId="0408CBBC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F50A42" w14:textId="3B8D5A7F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7.2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9752ED" w14:textId="565488D9" w:rsidR="00826528" w:rsidRPr="001D7F7C" w:rsidRDefault="00826528" w:rsidP="00826528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равнополочный 75х6 по ГОСТ 8509-93,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553CD7" w14:textId="0412C3AE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0BEFC7" w14:textId="69C0CAC5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0,37</w:t>
            </w:r>
            <w:r w:rsidR="00587950">
              <w:rPr>
                <w:rFonts w:cs="Times New Roman"/>
                <w:szCs w:val="22"/>
              </w:rPr>
              <w:t>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FA7FE1" w14:textId="77777777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26528" w:rsidRPr="001D7F7C" w14:paraId="38A3AF73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7D5064" w14:textId="73C3321A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7.3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81BEE8" w14:textId="5EE98B54" w:rsidR="00826528" w:rsidRPr="001D7F7C" w:rsidRDefault="00826528" w:rsidP="00826528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равнополочный 100х8 по ГОСТ 8509-93,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859510" w14:textId="4092FA4B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B444ED" w14:textId="1284E73F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0,123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C52831" w14:textId="77777777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26528" w:rsidRPr="001D7F7C" w14:paraId="7D1FA474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8EABD6" w14:textId="665B0251" w:rsidR="00826528" w:rsidRPr="001D7F7C" w:rsidRDefault="00826528" w:rsidP="0082652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7.4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632182" w14:textId="6198F4D9" w:rsidR="00826528" w:rsidRPr="001D7F7C" w:rsidRDefault="00826528" w:rsidP="00826528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равнополочный 100х10 по ГОСТ 8509-93,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09604D" w14:textId="43F60E5C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C04F47" w14:textId="05CC706F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0,0</w:t>
            </w:r>
            <w:r w:rsidR="00AB768B" w:rsidRPr="001D7F7C">
              <w:rPr>
                <w:rFonts w:cs="Times New Roman"/>
                <w:szCs w:val="22"/>
              </w:rPr>
              <w:t>18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AE2072" w14:textId="77777777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26528" w:rsidRPr="001D7F7C" w14:paraId="57A318AC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F4FDB0" w14:textId="5B4713F6" w:rsidR="00826528" w:rsidRPr="001D7F7C" w:rsidRDefault="00826528" w:rsidP="0082652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7.5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B5130A" w14:textId="5191BDFB" w:rsidR="00826528" w:rsidRPr="001D7F7C" w:rsidRDefault="00826528" w:rsidP="00826528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равнополочный 125х8 по ГОСТ 8509-93,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A85920" w14:textId="5F3228DD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6FE914" w14:textId="3F8FDB5E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0,106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4D96E8" w14:textId="77777777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26528" w:rsidRPr="001D7F7C" w14:paraId="73FA702A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F668E2" w14:textId="7AE4F1A0" w:rsidR="00826528" w:rsidRPr="001D7F7C" w:rsidRDefault="00826528" w:rsidP="0082652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7.6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227D3E" w14:textId="2372F31E" w:rsidR="00826528" w:rsidRPr="001D7F7C" w:rsidRDefault="00826528" w:rsidP="00826528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равнополочный 140х12 по ГОСТ 8509-93,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2B96E2" w14:textId="5ADA1FCB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480A09" w14:textId="305DC7E3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0,440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B5BC02" w14:textId="77777777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26528" w:rsidRPr="001D7F7C" w14:paraId="295B440D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091B62" w14:textId="062193C0" w:rsidR="00826528" w:rsidRPr="001D7F7C" w:rsidRDefault="00826528" w:rsidP="0082652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7.7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6C694D" w14:textId="6DF74F94" w:rsidR="00826528" w:rsidRPr="001D7F7C" w:rsidRDefault="00826528" w:rsidP="0082652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равнополочный 160х10 по ГОСТ 8509-93,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107BA0" w14:textId="4C493D9C" w:rsidR="00826528" w:rsidRPr="001D7F7C" w:rsidRDefault="00AB768B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637BFE" w14:textId="18CA27A8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0,130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98BB6E" w14:textId="77777777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26528" w:rsidRPr="001D7F7C" w14:paraId="385CB234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ADFA7C" w14:textId="72654446" w:rsidR="00826528" w:rsidRPr="001D7F7C" w:rsidRDefault="00826528" w:rsidP="0082652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7.8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6F515F" w14:textId="0C42B35A" w:rsidR="00826528" w:rsidRPr="001D7F7C" w:rsidRDefault="00826528" w:rsidP="0082652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 xml:space="preserve">Прокат сортовой стальной горячекатаный круглый </w:t>
            </w:r>
            <w:r w:rsidRPr="001D7F7C">
              <w:rPr>
                <w:rFonts w:cs="Times New Roman"/>
                <w:color w:val="000000"/>
                <w:szCs w:val="22"/>
                <w:lang w:val="en-US"/>
              </w:rPr>
              <w:t>d</w:t>
            </w:r>
            <w:r w:rsidRPr="001D7F7C">
              <w:rPr>
                <w:rFonts w:cs="Times New Roman"/>
                <w:color w:val="000000"/>
                <w:szCs w:val="22"/>
              </w:rPr>
              <w:t>18 по ГОСТ 2590-2006,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9179B0" w14:textId="1E9A60C1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F6160D" w14:textId="14C7B53C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3,7</w:t>
            </w:r>
            <w:r w:rsidR="00AB768B" w:rsidRPr="001D7F7C">
              <w:rPr>
                <w:rFonts w:cs="Times New Roman"/>
                <w:szCs w:val="22"/>
              </w:rPr>
              <w:t>91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B8C4A4" w14:textId="77777777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26528" w:rsidRPr="001D7F7C" w14:paraId="42C4DE4B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2D3A93" w14:textId="502FFA6C" w:rsidR="00826528" w:rsidRPr="001D7F7C" w:rsidRDefault="00826528" w:rsidP="0082652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7.10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2CF064" w14:textId="1BD835DE" w:rsidR="00826528" w:rsidRPr="001D7F7C" w:rsidRDefault="00826528" w:rsidP="00826528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 xml:space="preserve">Прокат сортовой стальной горячекатаный круглый </w:t>
            </w:r>
            <w:r w:rsidRPr="001D7F7C">
              <w:rPr>
                <w:rFonts w:cs="Times New Roman"/>
                <w:color w:val="000000"/>
                <w:szCs w:val="22"/>
                <w:lang w:val="en-US"/>
              </w:rPr>
              <w:t>d</w:t>
            </w:r>
            <w:r w:rsidRPr="001D7F7C">
              <w:rPr>
                <w:rFonts w:cs="Times New Roman"/>
                <w:color w:val="000000"/>
                <w:szCs w:val="22"/>
              </w:rPr>
              <w:t>24 по ГОСТ 2590-2006,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0F281C" w14:textId="579F48F8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8296B6" w14:textId="35ABEB3E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0,1</w:t>
            </w:r>
            <w:r w:rsidR="00AB768B" w:rsidRPr="001D7F7C">
              <w:rPr>
                <w:rFonts w:cs="Times New Roman"/>
                <w:szCs w:val="22"/>
              </w:rPr>
              <w:t>27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DC841B" w14:textId="77777777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C12E1" w:rsidRPr="001D7F7C" w14:paraId="28B486D1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90BEF6" w14:textId="7828266C" w:rsidR="00EC12E1" w:rsidRPr="001D7F7C" w:rsidRDefault="00826528" w:rsidP="00EC12E1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lastRenderedPageBreak/>
              <w:t>7.11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FAA36E" w14:textId="18FECF69" w:rsidR="00EC12E1" w:rsidRPr="001D7F7C" w:rsidRDefault="00EC12E1" w:rsidP="00EC12E1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Швеллер 18П по ГОСТ 8240-97,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5C9869" w14:textId="0267AA58" w:rsidR="00EC12E1" w:rsidRPr="001D7F7C" w:rsidRDefault="00EC12E1" w:rsidP="00EC12E1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EEF808" w14:textId="62234519" w:rsidR="00826528" w:rsidRPr="001D7F7C" w:rsidRDefault="00826528" w:rsidP="00826528">
            <w:pPr>
              <w:jc w:val="center"/>
              <w:rPr>
                <w:rFonts w:cs="Times New Roman"/>
                <w:sz w:val="22"/>
              </w:rPr>
            </w:pPr>
            <w:r w:rsidRPr="001D7F7C">
              <w:rPr>
                <w:rFonts w:cs="Times New Roman"/>
                <w:sz w:val="22"/>
              </w:rPr>
              <w:t>8,</w:t>
            </w:r>
            <w:r w:rsidR="00587950">
              <w:rPr>
                <w:rFonts w:cs="Times New Roman"/>
                <w:sz w:val="22"/>
              </w:rPr>
              <w:t>732</w:t>
            </w:r>
          </w:p>
          <w:p w14:paraId="094FF241" w14:textId="77777777" w:rsidR="00EC12E1" w:rsidRPr="001D7F7C" w:rsidRDefault="00EC12E1" w:rsidP="00EC12E1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0D4FA0" w14:textId="77777777" w:rsidR="00EC12E1" w:rsidRPr="001D7F7C" w:rsidRDefault="00EC12E1" w:rsidP="00EC12E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C12E1" w:rsidRPr="001D7F7C" w14:paraId="4F494601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A4C3AA" w14:textId="7E15837F" w:rsidR="00EC12E1" w:rsidRPr="001D7F7C" w:rsidRDefault="00826528" w:rsidP="00EC12E1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7.12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F30C07" w14:textId="6EF902C8" w:rsidR="00EC12E1" w:rsidRPr="001D7F7C" w:rsidRDefault="00EC12E1" w:rsidP="00EC12E1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Швеллер 24П по ГОСТ 8240-97,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213604" w14:textId="59FE4781" w:rsidR="00EC12E1" w:rsidRPr="001D7F7C" w:rsidRDefault="00EC12E1" w:rsidP="00EC12E1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22309C" w14:textId="576A702E" w:rsidR="00EC12E1" w:rsidRPr="001D7F7C" w:rsidRDefault="003A2149" w:rsidP="00EC12E1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1,105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AFC5F0" w14:textId="77777777" w:rsidR="00EC12E1" w:rsidRPr="001D7F7C" w:rsidRDefault="00EC12E1" w:rsidP="00EC12E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C12E1" w:rsidRPr="001D7F7C" w14:paraId="1C1E4156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0F6896" w14:textId="470B5A94" w:rsidR="00EC12E1" w:rsidRPr="001D7F7C" w:rsidRDefault="00826528" w:rsidP="00EC12E1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7.13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2C1343" w14:textId="7DB64617" w:rsidR="00EC12E1" w:rsidRPr="001D7F7C" w:rsidRDefault="00826528" w:rsidP="00EC12E1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неравнополочный 100х63х8 по ГОСТ 8510-86,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EBEA34" w14:textId="27BFCEE0" w:rsidR="00EC12E1" w:rsidRPr="001D7F7C" w:rsidRDefault="00826528" w:rsidP="00EC12E1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847FEA" w14:textId="09115549" w:rsidR="00EC12E1" w:rsidRPr="001D7F7C" w:rsidRDefault="00826528" w:rsidP="00EC12E1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1,2</w:t>
            </w:r>
            <w:r w:rsidR="00587950">
              <w:rPr>
                <w:rFonts w:cs="Times New Roman"/>
                <w:szCs w:val="22"/>
              </w:rPr>
              <w:t>59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2C2899" w14:textId="77777777" w:rsidR="00EC12E1" w:rsidRPr="001D7F7C" w:rsidRDefault="00EC12E1" w:rsidP="00EC12E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C12E1" w:rsidRPr="001D7F7C" w14:paraId="7B2F6CC0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BD4C38" w14:textId="2F1C91E6" w:rsidR="00EC12E1" w:rsidRPr="001D7F7C" w:rsidRDefault="00826528" w:rsidP="00EC12E1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7.14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21E13A" w14:textId="68003EDB" w:rsidR="00EC12E1" w:rsidRPr="001D7F7C" w:rsidRDefault="00826528" w:rsidP="00EC12E1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неравнополочный 160х100х9 по ГОСТ 8510-86,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CA4297" w14:textId="1AFEDBA0" w:rsidR="00EC12E1" w:rsidRPr="001D7F7C" w:rsidRDefault="00826528" w:rsidP="00EC12E1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697080" w14:textId="7A0E527D" w:rsidR="00EC12E1" w:rsidRPr="001D7F7C" w:rsidRDefault="00826528" w:rsidP="00EC12E1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13,1</w:t>
            </w:r>
            <w:r w:rsidR="00587950">
              <w:rPr>
                <w:rFonts w:cs="Times New Roman"/>
                <w:szCs w:val="22"/>
              </w:rPr>
              <w:t>13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0DA994" w14:textId="77777777" w:rsidR="00EC12E1" w:rsidRPr="001D7F7C" w:rsidRDefault="00EC12E1" w:rsidP="00EC12E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26528" w:rsidRPr="001D7F7C" w14:paraId="7EEFE778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6C07B8" w14:textId="647376AE" w:rsidR="00826528" w:rsidRPr="001D7F7C" w:rsidRDefault="00826528" w:rsidP="0082652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7.15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71155A" w14:textId="579EEC1D" w:rsidR="00826528" w:rsidRPr="001D7F7C" w:rsidRDefault="00826528" w:rsidP="00826528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4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4D1309" w14:textId="06D4F38C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E00521" w14:textId="79C18DFC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0,14</w:t>
            </w:r>
            <w:r w:rsidR="00AB768B" w:rsidRPr="001D7F7C">
              <w:rPr>
                <w:rFonts w:cs="Times New Roman"/>
                <w:szCs w:val="22"/>
              </w:rPr>
              <w:t>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319A0D" w14:textId="77777777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26528" w:rsidRPr="001D7F7C" w14:paraId="7DCB074D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021ABE" w14:textId="604ECE0E" w:rsidR="00826528" w:rsidRPr="001D7F7C" w:rsidRDefault="00826528" w:rsidP="0082652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7.16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C8D559" w14:textId="48A65B84" w:rsidR="00826528" w:rsidRPr="001D7F7C" w:rsidRDefault="00826528" w:rsidP="0082652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6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AD8782" w14:textId="4C39AE29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344757" w14:textId="2F3D019C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0,022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A1A887" w14:textId="77777777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26528" w:rsidRPr="001D7F7C" w14:paraId="6E2A92EA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8FE572" w14:textId="7A03B6CC" w:rsidR="00826528" w:rsidRPr="001D7F7C" w:rsidRDefault="00826528" w:rsidP="0082652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7.17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62342F" w14:textId="329001A0" w:rsidR="00826528" w:rsidRPr="001D7F7C" w:rsidRDefault="00826528" w:rsidP="00826528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8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78CCE2" w14:textId="599B20B4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58E3D3" w14:textId="16F595D2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0,29</w:t>
            </w:r>
            <w:r w:rsidR="00AB768B" w:rsidRPr="001D7F7C">
              <w:rPr>
                <w:rFonts w:cs="Times New Roman"/>
                <w:szCs w:val="22"/>
              </w:rPr>
              <w:t>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28FACD" w14:textId="77777777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26528" w:rsidRPr="001D7F7C" w14:paraId="0A0F6860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53125E" w14:textId="6C94EC61" w:rsidR="00826528" w:rsidRPr="001D7F7C" w:rsidRDefault="00826528" w:rsidP="0082652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7.18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F4879F" w14:textId="2F428178" w:rsidR="00826528" w:rsidRPr="001D7F7C" w:rsidRDefault="00826528" w:rsidP="00826528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10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03D91E" w14:textId="256D9789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AD4590" w14:textId="698F8EC6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0,8</w:t>
            </w:r>
            <w:r w:rsidR="00AB768B" w:rsidRPr="001D7F7C">
              <w:rPr>
                <w:rFonts w:cs="Times New Roman"/>
                <w:szCs w:val="22"/>
              </w:rPr>
              <w:t>7</w:t>
            </w:r>
            <w:r w:rsidRPr="001D7F7C">
              <w:rPr>
                <w:rFonts w:cs="Times New Roman"/>
                <w:szCs w:val="22"/>
              </w:rPr>
              <w:t>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529448" w14:textId="77777777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26528" w:rsidRPr="001D7F7C" w14:paraId="4EB620EB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23D2AA" w14:textId="624779C4" w:rsidR="00826528" w:rsidRPr="001D7F7C" w:rsidRDefault="00826528" w:rsidP="0082652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7.19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55888A" w14:textId="785B2C6C" w:rsidR="00826528" w:rsidRPr="001D7F7C" w:rsidRDefault="00826528" w:rsidP="00826528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12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640C98" w14:textId="5CC41A47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4403BB" w14:textId="5FFA47B9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0,052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4FCE9C" w14:textId="77777777" w:rsidR="00826528" w:rsidRPr="001D7F7C" w:rsidRDefault="00826528" w:rsidP="0082652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AB768B" w:rsidRPr="001D7F7C" w14:paraId="2D9D0343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3AA293" w14:textId="1F6D707B" w:rsidR="00AB768B" w:rsidRPr="001D7F7C" w:rsidRDefault="00AB768B" w:rsidP="00AB768B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7.20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7BE5A6" w14:textId="6A667D9B" w:rsidR="00AB768B" w:rsidRPr="001D7F7C" w:rsidRDefault="00AB768B" w:rsidP="00AB768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25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260212" w14:textId="20E4704A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2A549D" w14:textId="0453B7FD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0,705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CF057" w14:textId="77777777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AB768B" w:rsidRPr="001D7F7C" w14:paraId="0BD476DE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19C6F1" w14:textId="4480DBAD" w:rsidR="00AB768B" w:rsidRPr="001D7F7C" w:rsidRDefault="00AB768B" w:rsidP="00AB768B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7.21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F1D0C9" w14:textId="24B9ADF9" w:rsidR="00AB768B" w:rsidRPr="001D7F7C" w:rsidRDefault="00AB768B" w:rsidP="00AB768B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Кв. тр. 50х50х5 по ГОСТ 30245-2015,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E38291" w14:textId="5F18D340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14BC74" w14:textId="678D6B77" w:rsidR="00AB768B" w:rsidRPr="001D7F7C" w:rsidRDefault="00587950" w:rsidP="00AB768B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8,003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8EAECB" w14:textId="77777777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AB768B" w:rsidRPr="001D7F7C" w14:paraId="5FAEBA9C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E0E34F" w14:textId="1E785025" w:rsidR="00AB768B" w:rsidRPr="001D7F7C" w:rsidRDefault="00AB768B" w:rsidP="00AB768B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7.22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7D4488" w14:textId="61F7A1F6" w:rsidR="00AB768B" w:rsidRPr="001D7F7C" w:rsidRDefault="00AB768B" w:rsidP="00AB768B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Кв. тр. 60х60х4 по ГОСТ 30245-2015,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BB18E8" w14:textId="3AA6A6EC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B74DBA" w14:textId="49AFABFE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0,017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2DC36A" w14:textId="77777777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AB768B" w:rsidRPr="001D7F7C" w14:paraId="0BB44FDB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39CB50" w14:textId="08A75C2F" w:rsidR="00AB768B" w:rsidRPr="001D7F7C" w:rsidRDefault="00AB768B" w:rsidP="00AB768B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7.23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399155" w14:textId="1EA6F51C" w:rsidR="00AB768B" w:rsidRPr="001D7F7C" w:rsidRDefault="00AB768B" w:rsidP="00AB768B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Кв. тр. 80х80х5 по ГОСТ 30245-2015,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89387A" w14:textId="0615F171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488EE9" w14:textId="3D23CF1E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2,979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9F84BF" w14:textId="77777777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AB768B" w:rsidRPr="001D7F7C" w14:paraId="688C965C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684E71" w14:textId="17882828" w:rsidR="00AB768B" w:rsidRPr="001D7F7C" w:rsidRDefault="00AB768B" w:rsidP="00AB768B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7.24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95FC45" w14:textId="12DC2D5B" w:rsidR="00AB768B" w:rsidRPr="001D7F7C" w:rsidRDefault="00AB768B" w:rsidP="00AB768B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Кв. тр. 100х100х5 по ГОСТ 30245-2015,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FBDE40" w14:textId="23C4C378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8A0867" w14:textId="5B48F63C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3,217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713860" w14:textId="77777777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AB768B" w:rsidRPr="001D7F7C" w14:paraId="488A11B8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713F4E" w14:textId="5D793908" w:rsidR="00AB768B" w:rsidRPr="001D7F7C" w:rsidRDefault="00AB768B" w:rsidP="00AB768B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7.25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968527" w14:textId="4E8B8A0A" w:rsidR="00AB768B" w:rsidRPr="001D7F7C" w:rsidRDefault="00AB768B" w:rsidP="00AB768B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Кв. тр. 120х120х5 по ГОСТ 30245-2015,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7EFFB6" w14:textId="5A3B8B5B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24BB17" w14:textId="2D0FCC2E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6,147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2A3042" w14:textId="77777777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AB768B" w:rsidRPr="001D7F7C" w14:paraId="1B5937F5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D68D18" w14:textId="0E8DD215" w:rsidR="00AB768B" w:rsidRPr="001D7F7C" w:rsidRDefault="00AB768B" w:rsidP="00AB768B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7.26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EFB5FA" w14:textId="4F32FBC0" w:rsidR="00AB768B" w:rsidRPr="001D7F7C" w:rsidRDefault="00AB768B" w:rsidP="00AB768B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Кв. тр. 160х160х5 по ГОСТ 30245-2015,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24ECCB" w14:textId="350D2ED3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9D11B1" w14:textId="265AC0F5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0,678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BCAD83" w14:textId="77777777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AB768B" w:rsidRPr="001D7F7C" w14:paraId="3160B294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C482C7" w14:textId="71C131DD" w:rsidR="00AB768B" w:rsidRPr="001D7F7C" w:rsidRDefault="00AB768B" w:rsidP="00AB768B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7.27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D9F5CB" w14:textId="2910BAF8" w:rsidR="00AB768B" w:rsidRPr="001D7F7C" w:rsidRDefault="00AB768B" w:rsidP="00AB768B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Двутавр 30Б1 по ГОСТ Р 57837-2017,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B73D00" w14:textId="72844B30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ABCAB7" w14:textId="55C83244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5,080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8CC4A5" w14:textId="77777777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AB768B" w:rsidRPr="001D7F7C" w14:paraId="3B909F11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AF99ED" w14:textId="66728169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7.28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B101DA" w14:textId="3689E136" w:rsidR="00AB768B" w:rsidRPr="001D7F7C" w:rsidRDefault="00AB768B" w:rsidP="00AB768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 xml:space="preserve">Листы стальные с ромбическим рифлением </w:t>
            </w:r>
            <w:r w:rsidRPr="001D7F7C">
              <w:rPr>
                <w:rFonts w:cs="Times New Roman"/>
                <w:color w:val="000000"/>
                <w:szCs w:val="22"/>
                <w:lang w:val="en-US"/>
              </w:rPr>
              <w:t>t</w:t>
            </w:r>
            <w:r w:rsidRPr="001D7F7C">
              <w:rPr>
                <w:rFonts w:cs="Times New Roman"/>
                <w:color w:val="000000"/>
                <w:szCs w:val="22"/>
              </w:rPr>
              <w:t>6 по ГОСТ 8568-77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A0B91F" w14:textId="39F32B61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EACB8E" w14:textId="36533498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17,</w:t>
            </w:r>
            <w:r w:rsidR="00587950">
              <w:rPr>
                <w:rFonts w:cs="Times New Roman"/>
                <w:szCs w:val="22"/>
              </w:rPr>
              <w:t>222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8FD2A4" w14:textId="77777777" w:rsidR="00AB768B" w:rsidRPr="001D7F7C" w:rsidRDefault="00AB768B" w:rsidP="00AB768B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667EC" w:rsidRPr="001D7F7C" w14:paraId="3FCF173E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711C62" w14:textId="1FE1DF4C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7.29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5AC0D4" w14:textId="32BE2F08" w:rsidR="007667EC" w:rsidRPr="001D7F7C" w:rsidRDefault="007667EC" w:rsidP="007667EC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Анкер распорный М16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A46E25" w14:textId="451F02BF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шт.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222ED9" w14:textId="404235ED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18</w:t>
            </w:r>
            <w:r w:rsidR="007F71C0">
              <w:rPr>
                <w:rFonts w:cs="Times New Roman"/>
                <w:szCs w:val="22"/>
              </w:rPr>
              <w:t>45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6C1785" w14:textId="7777777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667EC" w:rsidRPr="001D7F7C" w14:paraId="474B0CD1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AFBA13" w14:textId="03640B99" w:rsidR="007667EC" w:rsidRDefault="007667EC" w:rsidP="007667EC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7.30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823AA1" w14:textId="008197B7" w:rsidR="007667EC" w:rsidRDefault="007667EC" w:rsidP="007667EC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Анкер распорный М8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0FF027" w14:textId="373E610F" w:rsidR="007667EC" w:rsidRDefault="007667EC" w:rsidP="007667EC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шт.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7CF4D0" w14:textId="31DE141D" w:rsidR="007667EC" w:rsidRPr="007667EC" w:rsidRDefault="007667EC" w:rsidP="007667EC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</w:rPr>
              <w:t>10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C8B816" w14:textId="7777777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667EC" w:rsidRPr="001D7F7C" w14:paraId="5F3AEF7F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331F93" w14:textId="7BD3BAE3" w:rsidR="007667EC" w:rsidRPr="001D7F7C" w:rsidRDefault="007667EC" w:rsidP="007667EC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1D7F7C">
              <w:rPr>
                <w:rFonts w:cs="Times New Roman"/>
                <w:b/>
                <w:bCs/>
                <w:szCs w:val="22"/>
                <w:lang w:val="en-US"/>
              </w:rPr>
              <w:t>8</w:t>
            </w:r>
            <w:r w:rsidRPr="001D7F7C">
              <w:rPr>
                <w:rFonts w:cs="Times New Roman"/>
                <w:b/>
                <w:bCs/>
                <w:szCs w:val="22"/>
              </w:rPr>
              <w:t>.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4F206B" w14:textId="75992AEC" w:rsidR="007667EC" w:rsidRPr="001D7F7C" w:rsidRDefault="007667EC" w:rsidP="007667EC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b/>
                <w:bCs/>
                <w:color w:val="000000"/>
                <w:szCs w:val="22"/>
              </w:rPr>
              <w:t>Устройство лестниц и стремянок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9B96CB" w14:textId="7777777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F4AF21" w14:textId="7777777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EF6679" w14:textId="7777777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667EC" w:rsidRPr="001D7F7C" w14:paraId="5CB3A719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02B62C" w14:textId="78E91A4E" w:rsidR="007667EC" w:rsidRPr="001D7F7C" w:rsidRDefault="007667EC" w:rsidP="007667EC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8.1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13AA6C" w14:textId="5C140CD5" w:rsidR="007667EC" w:rsidRPr="001D7F7C" w:rsidRDefault="007667EC" w:rsidP="007667EC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равнополочный 32х4 по ГОСТ 8509-93,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7DD590" w14:textId="7027CAA0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76D778" w14:textId="4B9C63AA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0,01</w:t>
            </w:r>
            <w:r>
              <w:rPr>
                <w:rFonts w:cs="Times New Roman"/>
                <w:color w:val="000000"/>
                <w:szCs w:val="22"/>
              </w:rPr>
              <w:t>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34EEA2" w14:textId="7777777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667EC" w:rsidRPr="001D7F7C" w14:paraId="4A2D8177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1E59CC" w14:textId="1E3BB18E" w:rsidR="007667EC" w:rsidRPr="001D7F7C" w:rsidRDefault="007667EC" w:rsidP="007667EC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8.2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67E0A4" w14:textId="6D0F2B9A" w:rsidR="007667EC" w:rsidRPr="001D7F7C" w:rsidRDefault="007667EC" w:rsidP="007667EC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равнополочный 50х5 по ГОСТ 8509-93,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21E565" w14:textId="7A08B1A5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6A2A3D" w14:textId="5CF5B2A2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0,649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E311C5" w14:textId="7777777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667EC" w:rsidRPr="001D7F7C" w14:paraId="0C8CA7DB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CC9656" w14:textId="43918181" w:rsidR="007667EC" w:rsidRPr="001D7F7C" w:rsidRDefault="007667EC" w:rsidP="007667EC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8.3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B02E7F" w14:textId="76FCB1E4" w:rsidR="007667EC" w:rsidRPr="001D7F7C" w:rsidRDefault="007667EC" w:rsidP="007667EC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равнополочный 75х6 по ГОСТ 8509-93,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F47C08" w14:textId="60401804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46F3BB" w14:textId="7EC9C856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1,</w:t>
            </w:r>
            <w:r w:rsidR="00587950">
              <w:rPr>
                <w:rFonts w:cs="Times New Roman"/>
                <w:color w:val="000000"/>
                <w:szCs w:val="22"/>
              </w:rPr>
              <w:t>816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0128F3" w14:textId="7777777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667EC" w:rsidRPr="001D7F7C" w14:paraId="0BC8EC4B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102B2B" w14:textId="33912713" w:rsidR="007667EC" w:rsidRPr="001D7F7C" w:rsidRDefault="007667EC" w:rsidP="007667EC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8.4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54C35A" w14:textId="1C25A369" w:rsidR="007667EC" w:rsidRPr="001D7F7C" w:rsidRDefault="007667EC" w:rsidP="007667EC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равнополочный 100х10 по ГОСТ 8509-93,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D7060B" w14:textId="5BBBF22A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612F53" w14:textId="6322D700" w:rsidR="007667EC" w:rsidRPr="001D7F7C" w:rsidRDefault="007667EC" w:rsidP="007667EC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2,</w:t>
            </w:r>
            <w:r w:rsidR="00587950">
              <w:rPr>
                <w:rFonts w:cs="Times New Roman"/>
                <w:color w:val="000000"/>
                <w:sz w:val="22"/>
              </w:rPr>
              <w:t>334</w:t>
            </w:r>
          </w:p>
          <w:p w14:paraId="600FD698" w14:textId="7777777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A87622" w14:textId="7777777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667EC" w:rsidRPr="001D7F7C" w14:paraId="7C71A706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1DA8FA" w14:textId="22325E50" w:rsidR="007667EC" w:rsidRPr="001D7F7C" w:rsidRDefault="007667EC" w:rsidP="007667EC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lastRenderedPageBreak/>
              <w:t>8.5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E84D59" w14:textId="67DC387F" w:rsidR="007667EC" w:rsidRPr="001D7F7C" w:rsidRDefault="007667EC" w:rsidP="007667EC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 xml:space="preserve">Прокат сортовой стальной горячекатаный круглый </w:t>
            </w:r>
            <w:r w:rsidRPr="001D7F7C">
              <w:rPr>
                <w:rFonts w:cs="Times New Roman"/>
                <w:color w:val="000000"/>
                <w:szCs w:val="22"/>
                <w:lang w:val="en-US"/>
              </w:rPr>
              <w:t>d</w:t>
            </w:r>
            <w:r w:rsidRPr="001D7F7C">
              <w:rPr>
                <w:rFonts w:cs="Times New Roman"/>
                <w:color w:val="000000"/>
                <w:szCs w:val="22"/>
              </w:rPr>
              <w:t>18 по ГОСТ 2590-2006,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EC1099" w14:textId="06704718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457912" w14:textId="15D6973D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0,0</w:t>
            </w:r>
            <w:r w:rsidR="00587950">
              <w:rPr>
                <w:rFonts w:cs="Times New Roman"/>
                <w:color w:val="000000"/>
                <w:szCs w:val="22"/>
              </w:rPr>
              <w:t>12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42B049" w14:textId="7777777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667EC" w:rsidRPr="001D7F7C" w14:paraId="513B5361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218E76" w14:textId="03FF3EE8" w:rsidR="007667EC" w:rsidRPr="001D7F7C" w:rsidRDefault="007667EC" w:rsidP="007667EC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8.6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631351" w14:textId="1C6406DD" w:rsidR="007667EC" w:rsidRPr="001D7F7C" w:rsidRDefault="007667EC" w:rsidP="007667EC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 xml:space="preserve">Прокат сортовой стальной горячекатаный круглый </w:t>
            </w:r>
            <w:r w:rsidRPr="001D7F7C">
              <w:rPr>
                <w:rFonts w:cs="Times New Roman"/>
                <w:color w:val="000000"/>
                <w:szCs w:val="22"/>
                <w:lang w:val="en-US"/>
              </w:rPr>
              <w:t>d</w:t>
            </w:r>
            <w:r w:rsidRPr="001D7F7C">
              <w:rPr>
                <w:rFonts w:cs="Times New Roman"/>
                <w:color w:val="000000"/>
                <w:szCs w:val="22"/>
              </w:rPr>
              <w:t>24 по ГОСТ 2590-2006,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E8EB16" w14:textId="4468070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8F6A9B" w14:textId="22524373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1,</w:t>
            </w:r>
            <w:r w:rsidR="00587950">
              <w:rPr>
                <w:rFonts w:cs="Times New Roman"/>
                <w:color w:val="000000"/>
                <w:szCs w:val="22"/>
              </w:rPr>
              <w:t>475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F99E51" w14:textId="7777777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667EC" w:rsidRPr="001D7F7C" w14:paraId="33B82958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FA94CA" w14:textId="31547D19" w:rsidR="007667EC" w:rsidRPr="001D7F7C" w:rsidRDefault="007667EC" w:rsidP="007667EC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8.7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2B0073" w14:textId="6B9705FC" w:rsidR="007667EC" w:rsidRPr="001D7F7C" w:rsidRDefault="007667EC" w:rsidP="007667EC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Швеллер 14П по ГОСТ 8240-97,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BCE105" w14:textId="52F5DC04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315804" w14:textId="77777777" w:rsidR="007667EC" w:rsidRPr="001D7F7C" w:rsidRDefault="007667EC" w:rsidP="007667E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1D7F7C">
              <w:rPr>
                <w:rFonts w:cs="Times New Roman"/>
                <w:color w:val="000000"/>
                <w:sz w:val="22"/>
              </w:rPr>
              <w:t>0,225</w:t>
            </w:r>
          </w:p>
          <w:p w14:paraId="44113ADB" w14:textId="7777777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0BCCAE" w14:textId="7777777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667EC" w:rsidRPr="001D7F7C" w14:paraId="761D6720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16F1A8" w14:textId="5757433F" w:rsidR="007667EC" w:rsidRPr="001D7F7C" w:rsidRDefault="007667EC" w:rsidP="007667EC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8.8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4187F4" w14:textId="0781EDC0" w:rsidR="007667EC" w:rsidRPr="001D7F7C" w:rsidRDefault="007667EC" w:rsidP="007667EC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Швеллер 22П по ГОСТ 8240-97,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09983F" w14:textId="14578148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C3EEF5" w14:textId="77777777" w:rsidR="007667EC" w:rsidRPr="001D7F7C" w:rsidRDefault="007667EC" w:rsidP="007667E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1D7F7C">
              <w:rPr>
                <w:rFonts w:cs="Times New Roman"/>
                <w:color w:val="000000"/>
                <w:sz w:val="22"/>
              </w:rPr>
              <w:t>0,112</w:t>
            </w:r>
          </w:p>
          <w:p w14:paraId="6E22856C" w14:textId="7777777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656696" w14:textId="7777777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667EC" w:rsidRPr="001D7F7C" w14:paraId="39344B0A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0A2046" w14:textId="3648E3A1" w:rsidR="007667EC" w:rsidRPr="001D7F7C" w:rsidRDefault="007667EC" w:rsidP="007667EC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8.9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84FBC3" w14:textId="51A05027" w:rsidR="007667EC" w:rsidRPr="001D7F7C" w:rsidRDefault="007667EC" w:rsidP="007667EC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Швеллер 24П по ГОСТ 8240-97,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BB5BFA" w14:textId="59FF1EA2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C4747D" w14:textId="2D9ABD9A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2,078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B5C430" w14:textId="7777777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667EC" w:rsidRPr="001D7F7C" w14:paraId="24F3BE6E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2FA42A" w14:textId="6A8781E3" w:rsidR="007667EC" w:rsidRPr="001D7F7C" w:rsidRDefault="007667EC" w:rsidP="007667EC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8.10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B99775" w14:textId="40B826F9" w:rsidR="007667EC" w:rsidRPr="001D7F7C" w:rsidRDefault="007667EC" w:rsidP="007667EC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неравнополочный 100х63х8 по ГОСТ 8510-86,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F41FD2" w14:textId="73BBFF56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759D99" w14:textId="75DE1944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0,062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2BB60C" w14:textId="7777777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667EC" w:rsidRPr="001D7F7C" w14:paraId="644BD555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DD5429" w14:textId="61709108" w:rsidR="007667EC" w:rsidRPr="001D7F7C" w:rsidRDefault="007667EC" w:rsidP="007667EC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8.11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F26657" w14:textId="0E3F8121" w:rsidR="007667EC" w:rsidRPr="001D7F7C" w:rsidRDefault="007667EC" w:rsidP="007667EC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Уголок неравнополочный 160х100х9 по ГОСТ 8510-86, сталь С245-4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4CC8FC" w14:textId="35497E45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C739EC" w14:textId="5C70DB8D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0,0</w:t>
            </w:r>
            <w:r>
              <w:rPr>
                <w:rFonts w:cs="Times New Roman"/>
                <w:szCs w:val="22"/>
              </w:rPr>
              <w:t>15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05EC6D" w14:textId="7777777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667EC" w:rsidRPr="001D7F7C" w14:paraId="62CE989E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43FF83" w14:textId="1D9C9576" w:rsidR="007667EC" w:rsidRPr="001D7F7C" w:rsidRDefault="007667EC" w:rsidP="007667EC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8.12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AE1210" w14:textId="0F6DEC06" w:rsidR="007667EC" w:rsidRPr="001D7F7C" w:rsidRDefault="007667EC" w:rsidP="007667EC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4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F7E8F9" w14:textId="65EBF342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B16749" w14:textId="561FA30F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1,451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D4124C" w14:textId="7777777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667EC" w:rsidRPr="001D7F7C" w14:paraId="7D0B4BCF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F56CC7" w14:textId="1803B05C" w:rsidR="007667EC" w:rsidRPr="001D7F7C" w:rsidRDefault="007667EC" w:rsidP="007667EC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8.13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5AE701" w14:textId="7AEF5624" w:rsidR="007667EC" w:rsidRPr="001D7F7C" w:rsidRDefault="007667EC" w:rsidP="007667EC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8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5D13F6" w14:textId="27E01BBF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D3B548" w14:textId="1625F7A8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0,372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DE8119" w14:textId="7777777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667EC" w:rsidRPr="001D7F7C" w14:paraId="2E5C4945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683917" w14:textId="19B50972" w:rsidR="007667EC" w:rsidRPr="001D7F7C" w:rsidRDefault="007667EC" w:rsidP="007667EC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8.14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62E89D" w14:textId="412DF450" w:rsidR="007667EC" w:rsidRPr="001D7F7C" w:rsidRDefault="007667EC" w:rsidP="007667EC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10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82D741" w14:textId="5B953006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88BB26" w14:textId="030DF11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0,538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804ED0" w14:textId="77777777" w:rsidR="007667EC" w:rsidRPr="001D7F7C" w:rsidRDefault="007667EC" w:rsidP="007667E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587950" w:rsidRPr="001D7F7C" w14:paraId="693B7884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CAEF31" w14:textId="0E708536" w:rsidR="00587950" w:rsidRPr="001D7F7C" w:rsidRDefault="00587950" w:rsidP="00587950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8.15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46E04C" w14:textId="7FD1F79E" w:rsidR="00587950" w:rsidRPr="001D7F7C" w:rsidRDefault="00587950" w:rsidP="00587950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1</w:t>
            </w:r>
            <w:r>
              <w:rPr>
                <w:rFonts w:cs="Times New Roman"/>
                <w:color w:val="000000"/>
                <w:szCs w:val="22"/>
              </w:rPr>
              <w:t>2</w:t>
            </w:r>
            <w:r w:rsidRPr="001D7F7C">
              <w:rPr>
                <w:rFonts w:cs="Times New Roman"/>
                <w:color w:val="000000"/>
                <w:szCs w:val="22"/>
              </w:rPr>
              <w:t xml:space="preserve"> мм, сталь листовая горячекатаная по ГОСТ 19903-2015, сталь С</w:t>
            </w:r>
            <w:r>
              <w:rPr>
                <w:rFonts w:cs="Times New Roman"/>
                <w:color w:val="000000"/>
                <w:szCs w:val="22"/>
              </w:rPr>
              <w:t>355-5</w:t>
            </w:r>
            <w:r w:rsidRPr="001D7F7C">
              <w:rPr>
                <w:rFonts w:cs="Times New Roman"/>
                <w:color w:val="000000"/>
                <w:szCs w:val="22"/>
              </w:rPr>
              <w:t xml:space="preserve">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17B7FA" w14:textId="32B86E3E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F9A8BE" w14:textId="3287F970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</w:t>
            </w:r>
            <w:r>
              <w:rPr>
                <w:rFonts w:cs="Times New Roman"/>
                <w:szCs w:val="22"/>
              </w:rPr>
              <w:t>009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CB6055" w14:textId="77777777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587950" w:rsidRPr="001D7F7C" w14:paraId="6D50DB61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14B8E3" w14:textId="0DB31966" w:rsidR="00587950" w:rsidRPr="001D7F7C" w:rsidRDefault="00587950" w:rsidP="00587950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8.16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05B002" w14:textId="26EC9162" w:rsidR="00587950" w:rsidRPr="001D7F7C" w:rsidRDefault="00587950" w:rsidP="00587950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1</w:t>
            </w:r>
            <w:r>
              <w:rPr>
                <w:rFonts w:cs="Times New Roman"/>
                <w:color w:val="000000"/>
                <w:szCs w:val="22"/>
              </w:rPr>
              <w:t>2</w:t>
            </w:r>
            <w:r w:rsidRPr="001D7F7C">
              <w:rPr>
                <w:rFonts w:cs="Times New Roman"/>
                <w:color w:val="000000"/>
                <w:szCs w:val="22"/>
              </w:rPr>
              <w:t xml:space="preserve"> мм, сталь листовая горячекатаная по ГОСТ 19903-2015, сталь С</w:t>
            </w:r>
            <w:r>
              <w:rPr>
                <w:rFonts w:cs="Times New Roman"/>
                <w:color w:val="000000"/>
                <w:szCs w:val="22"/>
              </w:rPr>
              <w:t>390</w:t>
            </w:r>
            <w:r w:rsidRPr="001D7F7C">
              <w:rPr>
                <w:rFonts w:cs="Times New Roman"/>
                <w:color w:val="000000"/>
                <w:szCs w:val="22"/>
              </w:rPr>
              <w:t xml:space="preserve">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3E2ADF" w14:textId="067E9959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FF874E" w14:textId="3EC01944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</w:t>
            </w:r>
            <w:r>
              <w:rPr>
                <w:rFonts w:cs="Times New Roman"/>
                <w:szCs w:val="22"/>
              </w:rPr>
              <w:t>057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F66A18" w14:textId="77777777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587950" w:rsidRPr="001D7F7C" w14:paraId="7403DFCB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73AF63" w14:textId="2AE21B0C" w:rsidR="00587950" w:rsidRPr="001D7F7C" w:rsidRDefault="00587950" w:rsidP="00587950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8.17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1C4234" w14:textId="46DCBE1F" w:rsidR="00587950" w:rsidRPr="001D7F7C" w:rsidRDefault="00587950" w:rsidP="00587950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Пластина 20 мм, сталь листовая горячекатаная по ГОСТ 19903-2015,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24AB8A" w14:textId="05603485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D5C77E" w14:textId="686238E4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0,146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52F813" w14:textId="77777777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587950" w:rsidRPr="001D7F7C" w14:paraId="7209F792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AD685B" w14:textId="3F346FA7" w:rsidR="00587950" w:rsidRPr="001D7F7C" w:rsidRDefault="00587950" w:rsidP="00587950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8.18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893D68" w14:textId="2193272A" w:rsidR="00587950" w:rsidRPr="001D7F7C" w:rsidRDefault="00587950" w:rsidP="00587950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Кв. тр. 40х40х3 по ГОСТ 30245-2015,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058A29" w14:textId="2E6FD01E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921665" w14:textId="61A0D416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1,352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71EFD2" w14:textId="77777777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587950" w:rsidRPr="001D7F7C" w14:paraId="5F19C94B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6B834B" w14:textId="59AC40C5" w:rsidR="00587950" w:rsidRPr="001D7F7C" w:rsidRDefault="00587950" w:rsidP="00587950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8.19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989369" w14:textId="3A942F86" w:rsidR="00587950" w:rsidRPr="001D7F7C" w:rsidRDefault="00587950" w:rsidP="00587950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Кв. тр. 50х25х3 по ГОСТ 30245-2015,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5C01B4" w14:textId="6EED5445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BA3912" w14:textId="643EBFCF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0,553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2C49D9" w14:textId="77777777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587950" w:rsidRPr="001D7F7C" w14:paraId="1D761DF4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4C3CAD" w14:textId="403D9D02" w:rsidR="00587950" w:rsidRPr="001D7F7C" w:rsidRDefault="00587950" w:rsidP="00587950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8.20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C0B168" w14:textId="274A7EBB" w:rsidR="00587950" w:rsidRPr="001D7F7C" w:rsidRDefault="00587950" w:rsidP="00587950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Кв. тр. 50х50х5 по ГОСТ 30245-2015,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62C6AA" w14:textId="6FEC99DB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6C201A" w14:textId="3FD67114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1,072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187610" w14:textId="77777777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587950" w:rsidRPr="001D7F7C" w14:paraId="6C89B53F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67E0D2" w14:textId="16BD2E98" w:rsidR="00587950" w:rsidRPr="001D7F7C" w:rsidRDefault="00587950" w:rsidP="00587950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8.21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28C78F" w14:textId="62D7632A" w:rsidR="00587950" w:rsidRPr="001D7F7C" w:rsidRDefault="00587950" w:rsidP="00587950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Кв. тр. 60х60х4 по ГОСТ 30245-2015,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7C88AD" w14:textId="7C041ECA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941283" w14:textId="3CD7DE8B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1,520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97183E" w14:textId="77777777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587950" w:rsidRPr="001D7F7C" w14:paraId="6BA85CA5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FB30F6" w14:textId="72B14107" w:rsidR="00587950" w:rsidRPr="001D7F7C" w:rsidRDefault="00587950" w:rsidP="00587950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8.22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924FF8" w14:textId="451E3819" w:rsidR="00587950" w:rsidRPr="001D7F7C" w:rsidRDefault="00587950" w:rsidP="00587950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Кв. тр. 80х80х5 по ГОСТ 30245-2015,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12A7A5" w14:textId="335AF5B8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B65AE1" w14:textId="15C6D030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0,</w:t>
            </w:r>
            <w:r>
              <w:rPr>
                <w:rFonts w:cs="Times New Roman"/>
                <w:color w:val="000000"/>
                <w:szCs w:val="22"/>
              </w:rPr>
              <w:t>499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C93FFB" w14:textId="77777777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587950" w:rsidRPr="001D7F7C" w14:paraId="5FFDCFC1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F70553" w14:textId="15189225" w:rsidR="00587950" w:rsidRPr="001D7F7C" w:rsidRDefault="00587950" w:rsidP="00587950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8.23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9423D6" w14:textId="43915721" w:rsidR="00587950" w:rsidRPr="001D7F7C" w:rsidRDefault="00587950" w:rsidP="00587950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Кв. тр. 100х100х5 по ГОСТ 30245-2015,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2F84AF" w14:textId="39C86B2D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021366" w14:textId="6959AC0E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4,346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AF2A7D" w14:textId="77777777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587950" w:rsidRPr="001D7F7C" w14:paraId="0AA5FE0E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1810DB" w14:textId="6AAB5ECB" w:rsidR="00587950" w:rsidRPr="001D7F7C" w:rsidRDefault="00587950" w:rsidP="00587950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8.24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4B710E" w14:textId="6AA45B64" w:rsidR="00587950" w:rsidRPr="001D7F7C" w:rsidRDefault="00587950" w:rsidP="00587950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Кв. тр. 200х200х6 по ГОСТ 30245-2015, сталь С245-4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3D1B93" w14:textId="77777777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D5582A" w14:textId="77777777" w:rsidR="00587950" w:rsidRPr="001D7F7C" w:rsidRDefault="00587950" w:rsidP="00587950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1D7F7C">
              <w:rPr>
                <w:rFonts w:cs="Times New Roman"/>
                <w:color w:val="000000"/>
                <w:sz w:val="22"/>
              </w:rPr>
              <w:t>1,163</w:t>
            </w:r>
          </w:p>
          <w:p w14:paraId="1157A90D" w14:textId="77777777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FD189C" w14:textId="77777777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587950" w:rsidRPr="001D7F7C" w14:paraId="400301CE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10096C" w14:textId="4B608B48" w:rsidR="00587950" w:rsidRPr="001D7F7C" w:rsidRDefault="00587950" w:rsidP="00587950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1D7F7C">
              <w:rPr>
                <w:rFonts w:cs="Times New Roman"/>
                <w:szCs w:val="22"/>
                <w:lang w:val="en-US"/>
              </w:rPr>
              <w:t>8.25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463FC4" w14:textId="5B68B211" w:rsidR="00587950" w:rsidRPr="001D7F7C" w:rsidRDefault="00587950" w:rsidP="00587950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Двутавр 40Б1 по ГОСТ Р 57837-2017, сталь С355-5 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08F947" w14:textId="5A841363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8B7173" w14:textId="77777777" w:rsidR="00587950" w:rsidRPr="001D7F7C" w:rsidRDefault="00587950" w:rsidP="00587950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1D7F7C">
              <w:rPr>
                <w:rFonts w:cs="Times New Roman"/>
                <w:color w:val="000000"/>
                <w:sz w:val="22"/>
              </w:rPr>
              <w:t>0,766</w:t>
            </w:r>
          </w:p>
          <w:p w14:paraId="704FDFAC" w14:textId="77777777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44C33E" w14:textId="77777777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587950" w:rsidRPr="001D7F7C" w14:paraId="64A2B19C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692556" w14:textId="51CC1475" w:rsidR="00587950" w:rsidRPr="001D7F7C" w:rsidRDefault="00587950" w:rsidP="00587950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</w:rPr>
              <w:t>8.26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CA247E" w14:textId="0B3CF8C7" w:rsidR="00587950" w:rsidRPr="001D7F7C" w:rsidRDefault="00587950" w:rsidP="00587950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 xml:space="preserve">Листы стальные с ромбическим рифлением </w:t>
            </w:r>
            <w:r w:rsidRPr="001D7F7C">
              <w:rPr>
                <w:rFonts w:cs="Times New Roman"/>
                <w:color w:val="000000"/>
                <w:szCs w:val="22"/>
                <w:lang w:val="en-US"/>
              </w:rPr>
              <w:t>t</w:t>
            </w:r>
            <w:r w:rsidRPr="001D7F7C">
              <w:rPr>
                <w:rFonts w:cs="Times New Roman"/>
                <w:color w:val="000000"/>
                <w:szCs w:val="22"/>
              </w:rPr>
              <w:t>6 по ГОСТ 8568-77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E6BDDC" w14:textId="3D20A962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2C9F65" w14:textId="13C8F4D3" w:rsidR="00587950" w:rsidRPr="001D7F7C" w:rsidRDefault="00587950" w:rsidP="00587950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1D7F7C">
              <w:rPr>
                <w:rFonts w:cs="Times New Roman"/>
                <w:color w:val="000000"/>
                <w:sz w:val="22"/>
              </w:rPr>
              <w:t>1,519</w:t>
            </w:r>
          </w:p>
          <w:p w14:paraId="220E4A5C" w14:textId="77777777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47700F" w14:textId="77777777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587950" w:rsidRPr="001D7F7C" w14:paraId="61199FA9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84966C" w14:textId="1D39BB66" w:rsidR="00587950" w:rsidRPr="001D7F7C" w:rsidRDefault="00587950" w:rsidP="00587950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</w:rPr>
              <w:t>8.27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8B8488" w14:textId="079DDF12" w:rsidR="00587950" w:rsidRPr="001D7F7C" w:rsidRDefault="00587950" w:rsidP="00587950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 xml:space="preserve">Листы стальные просечно-вытяжные </w:t>
            </w:r>
            <w:r w:rsidRPr="001D7F7C">
              <w:rPr>
                <w:rFonts w:cs="Times New Roman"/>
                <w:color w:val="000000"/>
                <w:szCs w:val="22"/>
                <w:lang w:val="en-US"/>
              </w:rPr>
              <w:t>t</w:t>
            </w:r>
            <w:r w:rsidRPr="001D7F7C">
              <w:rPr>
                <w:rFonts w:cs="Times New Roman"/>
                <w:color w:val="000000"/>
                <w:szCs w:val="22"/>
              </w:rPr>
              <w:t>6 по ГОСТ 8706-78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67F9F9" w14:textId="77F591C2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ED9182" w14:textId="567E7EDE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1,575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F41014" w14:textId="77777777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587950" w:rsidRPr="001D7F7C" w14:paraId="1FA929E5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BB8F55" w14:textId="6577AAC5" w:rsidR="00587950" w:rsidRPr="001D7F7C" w:rsidRDefault="00587950" w:rsidP="00587950">
            <w:pPr>
              <w:pStyle w:val="114"/>
              <w:rPr>
                <w:rFonts w:cs="Times New Roman"/>
                <w:b/>
                <w:bCs/>
                <w:szCs w:val="22"/>
                <w:lang w:val="en-US"/>
              </w:rPr>
            </w:pPr>
            <w:r w:rsidRPr="001D7F7C">
              <w:rPr>
                <w:rFonts w:cs="Times New Roman"/>
                <w:b/>
                <w:bCs/>
                <w:szCs w:val="22"/>
              </w:rPr>
              <w:t>9</w:t>
            </w:r>
            <w:r w:rsidRPr="001D7F7C">
              <w:rPr>
                <w:rFonts w:cs="Times New Roman"/>
                <w:b/>
                <w:bCs/>
                <w:szCs w:val="22"/>
                <w:lang w:val="en-US"/>
              </w:rPr>
              <w:t>.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766AD9" w14:textId="6B583BDD" w:rsidR="00587950" w:rsidRPr="001D7F7C" w:rsidRDefault="00587950" w:rsidP="00587950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1D7F7C">
              <w:rPr>
                <w:rFonts w:cs="Times New Roman"/>
                <w:b/>
                <w:bCs/>
                <w:color w:val="000000"/>
                <w:szCs w:val="22"/>
              </w:rPr>
              <w:t>Устройство перекрытий по профлисту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EDDECD" w14:textId="77777777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891B64" w14:textId="77777777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EC98A7" w14:textId="77777777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587950" w:rsidRPr="001D7F7C" w14:paraId="3A15A299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12E9D8" w14:textId="25799698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lastRenderedPageBreak/>
              <w:t>9.1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4EEA10" w14:textId="1454213C" w:rsidR="00587950" w:rsidRPr="001D7F7C" w:rsidRDefault="00587950" w:rsidP="00587950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Профили стальные листовые гнутые с трапециевидными гофрами для строительства</w:t>
            </w:r>
          </w:p>
          <w:p w14:paraId="4CA1AE1A" w14:textId="71764B04" w:rsidR="00587950" w:rsidRPr="001D7F7C" w:rsidRDefault="00587950" w:rsidP="00587950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D7F7C">
              <w:rPr>
                <w:rFonts w:cs="Times New Roman"/>
                <w:color w:val="000000"/>
                <w:szCs w:val="22"/>
              </w:rPr>
              <w:t>ГОСТ 24045-2016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A102D8" w14:textId="299A0E28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F70BC8" w14:textId="1BA0F576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  <w:r w:rsidRPr="001D7F7C">
              <w:rPr>
                <w:rFonts w:cs="Times New Roman"/>
                <w:szCs w:val="22"/>
              </w:rPr>
              <w:t>32,938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8BE67A" w14:textId="77777777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587950" w:rsidRPr="001D7F7C" w14:paraId="416F5B68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44218F" w14:textId="4F51E535" w:rsidR="00587950" w:rsidRPr="001D7F7C" w:rsidRDefault="00587950" w:rsidP="00587950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1D7F7C">
              <w:rPr>
                <w:rFonts w:cs="Times New Roman"/>
                <w:b/>
                <w:bCs/>
                <w:szCs w:val="22"/>
              </w:rPr>
              <w:t>10.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C837C0" w14:textId="42D3B1D9" w:rsidR="00587950" w:rsidRPr="001D7F7C" w:rsidRDefault="00587950" w:rsidP="00587950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>
              <w:rPr>
                <w:b/>
                <w:bCs/>
              </w:rPr>
              <w:t>Площадь внешней поверхности металлоконструкций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0FA18F" w14:textId="18368171" w:rsidR="00587950" w:rsidRPr="001D7F7C" w:rsidRDefault="00587950" w:rsidP="00587950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1D7F7C">
              <w:rPr>
                <w:b/>
                <w:bCs/>
              </w:rPr>
              <w:t>м</w:t>
            </w:r>
            <w:r w:rsidRPr="001D7F7C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B5B880" w14:textId="698BD842" w:rsidR="00587950" w:rsidRPr="001D7F7C" w:rsidRDefault="00587950" w:rsidP="00587950">
            <w:pPr>
              <w:pStyle w:val="114"/>
              <w:rPr>
                <w:rFonts w:cs="Times New Roman"/>
                <w:b/>
                <w:bCs/>
                <w:szCs w:val="22"/>
              </w:rPr>
            </w:pPr>
            <w:r>
              <w:rPr>
                <w:rFonts w:cs="Times New Roman"/>
                <w:b/>
                <w:bCs/>
                <w:szCs w:val="22"/>
              </w:rPr>
              <w:t>6293,42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73E043" w14:textId="77777777" w:rsidR="00587950" w:rsidRPr="001D7F7C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587950" w:rsidRPr="00826528" w14:paraId="6D975554" w14:textId="77777777" w:rsidTr="00DA43A6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F210BD" w14:textId="319CC270" w:rsidR="00587950" w:rsidRPr="001D7F7C" w:rsidRDefault="00587950" w:rsidP="00587950">
            <w:pPr>
              <w:pStyle w:val="114"/>
              <w:rPr>
                <w:rFonts w:cs="Times New Roman"/>
                <w:b/>
                <w:bCs/>
                <w:szCs w:val="22"/>
              </w:rPr>
            </w:pPr>
            <w:r>
              <w:rPr>
                <w:rFonts w:cs="Times New Roman"/>
                <w:b/>
                <w:bCs/>
                <w:szCs w:val="22"/>
              </w:rPr>
              <w:t>11.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78D923" w14:textId="69E764C7" w:rsidR="00587950" w:rsidRPr="001D7F7C" w:rsidRDefault="00587950" w:rsidP="00587950">
            <w:pPr>
              <w:pStyle w:val="113"/>
              <w:rPr>
                <w:b/>
                <w:bCs/>
              </w:rPr>
            </w:pPr>
            <w:r>
              <w:rPr>
                <w:b/>
                <w:bCs/>
              </w:rPr>
              <w:t>Площадь внешней поверхности существующих металлоконструкций основного цеха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2EC936" w14:textId="197CA906" w:rsidR="00587950" w:rsidRPr="001D7F7C" w:rsidRDefault="00587950" w:rsidP="00587950">
            <w:pPr>
              <w:pStyle w:val="114"/>
              <w:rPr>
                <w:b/>
                <w:bCs/>
              </w:rPr>
            </w:pPr>
            <w:r w:rsidRPr="001D7F7C">
              <w:rPr>
                <w:b/>
                <w:bCs/>
              </w:rPr>
              <w:t>м</w:t>
            </w:r>
            <w:r w:rsidRPr="001D7F7C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EA10FC" w14:textId="4B16EAC5" w:rsidR="00587950" w:rsidRPr="001D7F7C" w:rsidRDefault="00587950" w:rsidP="00587950">
            <w:pPr>
              <w:pStyle w:val="114"/>
              <w:rPr>
                <w:rFonts w:cs="Times New Roman"/>
                <w:b/>
                <w:bCs/>
                <w:szCs w:val="22"/>
              </w:rPr>
            </w:pPr>
            <w:r>
              <w:rPr>
                <w:rFonts w:cs="Times New Roman"/>
                <w:b/>
                <w:bCs/>
                <w:szCs w:val="22"/>
              </w:rPr>
              <w:t>4732,55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A6165" w14:textId="77777777" w:rsidR="00587950" w:rsidRPr="00826528" w:rsidRDefault="00587950" w:rsidP="00587950">
            <w:pPr>
              <w:pStyle w:val="114"/>
              <w:rPr>
                <w:rFonts w:cs="Times New Roman"/>
                <w:szCs w:val="22"/>
              </w:rPr>
            </w:pPr>
          </w:p>
        </w:tc>
      </w:tr>
    </w:tbl>
    <w:p w14:paraId="4C336EEC" w14:textId="77777777" w:rsidR="0012500C" w:rsidRPr="00826528" w:rsidRDefault="0012500C" w:rsidP="00FA3426">
      <w:pPr>
        <w:rPr>
          <w:rFonts w:cs="Times New Roman"/>
          <w:sz w:val="22"/>
        </w:rPr>
      </w:pPr>
    </w:p>
    <w:sectPr w:rsidR="0012500C" w:rsidRPr="00826528" w:rsidSect="008E655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850" w:bottom="1134" w:left="1276" w:header="426" w:footer="970" w:gutter="0"/>
      <w:pgNumType w:start="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96348" w14:textId="77777777" w:rsidR="008E6550" w:rsidRDefault="008E6550" w:rsidP="00FA3426">
      <w:r>
        <w:separator/>
      </w:r>
    </w:p>
    <w:p w14:paraId="4A2288DD" w14:textId="77777777" w:rsidR="008E6550" w:rsidRDefault="008E6550" w:rsidP="00FA3426"/>
  </w:endnote>
  <w:endnote w:type="continuationSeparator" w:id="0">
    <w:p w14:paraId="781F688C" w14:textId="77777777" w:rsidR="008E6550" w:rsidRDefault="008E6550" w:rsidP="00FA3426">
      <w:r>
        <w:continuationSeparator/>
      </w:r>
    </w:p>
    <w:p w14:paraId="67FAA982" w14:textId="77777777" w:rsidR="008E6550" w:rsidRDefault="008E6550" w:rsidP="00FA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884252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5A3ED2CC" w:rsidR="00F57B2B" w:rsidRPr="00DA7501" w:rsidRDefault="00981EF1" w:rsidP="006C51E9">
          <w:pPr>
            <w:pStyle w:val="18"/>
            <w:framePr w:wrap="auto" w:vAnchor="margin" w:hAnchor="text" w:xAlign="left" w:yAlign="inline"/>
            <w:ind w:left="-57" w:right="-57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</w:t>
          </w:r>
          <w:r>
            <w:rPr>
              <w:b/>
              <w:bCs/>
              <w:sz w:val="32"/>
              <w:szCs w:val="32"/>
            </w:rPr>
            <w:t>/</w:t>
          </w:r>
          <w:r w:rsidR="00510324">
            <w:rPr>
              <w:bCs/>
              <w:sz w:val="32"/>
              <w:szCs w:val="32"/>
            </w:rPr>
            <w:t>2022</w:t>
          </w:r>
          <w:r w:rsidRPr="00542BA0">
            <w:rPr>
              <w:bCs/>
              <w:sz w:val="32"/>
              <w:szCs w:val="32"/>
            </w:rPr>
            <w:t>-Р-</w:t>
          </w:r>
          <w:r w:rsidR="00BE11A1">
            <w:rPr>
              <w:bCs/>
              <w:sz w:val="32"/>
              <w:szCs w:val="32"/>
            </w:rPr>
            <w:t>К</w:t>
          </w:r>
          <w:r w:rsidR="00826528">
            <w:rPr>
              <w:bCs/>
              <w:sz w:val="32"/>
              <w:szCs w:val="32"/>
            </w:rPr>
            <w:t>М</w:t>
          </w:r>
          <w:r w:rsidRPr="00DA7501">
            <w:rPr>
              <w:sz w:val="32"/>
              <w:szCs w:val="32"/>
            </w:rPr>
            <w:t>.ВОР</w:t>
          </w:r>
        </w:p>
      </w:tc>
      <w:tc>
        <w:tcPr>
          <w:tcW w:w="565" w:type="dxa"/>
          <w:vAlign w:val="center"/>
        </w:tcPr>
        <w:p w14:paraId="0777F90D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  <w:szCs w:val="18"/>
            </w:rPr>
          </w:pPr>
          <w:r w:rsidRPr="00DA7501">
            <w:rPr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732972CC" w:rsidR="00F57B2B" w:rsidRPr="00BE11A1" w:rsidRDefault="00587950" w:rsidP="00F57B2B">
                                <w:pPr>
                                  <w:pStyle w:val="101"/>
                                </w:pPr>
                                <w:fldSimple w:instr=" SECTIONPAGES  \* Arabic  \* MERGEFORMAT ">
                                  <w:r w:rsidR="008C40C6">
                                    <w:rPr>
                                      <w:noProof/>
                                    </w:rPr>
                                    <w:t>6</w:t>
                                  </w:r>
                                </w:fldSimple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732972CC" w:rsidR="00F57B2B" w:rsidRPr="00BE11A1" w:rsidRDefault="00587950" w:rsidP="00F57B2B">
                          <w:pPr>
                            <w:pStyle w:val="101"/>
                          </w:pPr>
                          <w:fldSimple w:instr=" SECTIONPAGES  \* Arabic  \* MERGEFORMAT ">
                            <w:r w:rsidR="008C40C6">
                              <w:rPr>
                                <w:noProof/>
                              </w:rPr>
                              <w:t>6</w:t>
                            </w:r>
                          </w:fldSimple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rPr>
              <w:sz w:val="18"/>
            </w:rPr>
          </w:pPr>
          <w:r w:rsidRPr="00DA7501">
            <w:rPr>
              <w:sz w:val="18"/>
            </w:rPr>
            <w:t>Кол.</w:t>
          </w:r>
          <w:r w:rsidR="006C51E9"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17B3A" w14:textId="4E82A7E6" w:rsidR="00981EF1" w:rsidRDefault="00981EF1">
    <w:pPr>
      <w:pStyle w:val="a9"/>
    </w:pPr>
  </w:p>
  <w:p w14:paraId="057007C9" w14:textId="760E938E" w:rsidR="00981EF1" w:rsidRDefault="00981EF1">
    <w:pPr>
      <w:pStyle w:val="a9"/>
    </w:pPr>
  </w:p>
  <w:p w14:paraId="283F9683" w14:textId="6778B25C" w:rsidR="00981EF1" w:rsidRDefault="00981EF1">
    <w:pPr>
      <w:pStyle w:val="a9"/>
    </w:pPr>
  </w:p>
  <w:p w14:paraId="1C5F688A" w14:textId="0F25265D" w:rsidR="00981EF1" w:rsidRDefault="00981EF1">
    <w:pPr>
      <w:pStyle w:val="a9"/>
    </w:pPr>
  </w:p>
  <w:p w14:paraId="1F3D6713" w14:textId="65A9EBFB" w:rsidR="00981EF1" w:rsidRDefault="00981EF1">
    <w:pPr>
      <w:pStyle w:val="a9"/>
    </w:pPr>
  </w:p>
  <w:p w14:paraId="42CEF39F" w14:textId="52C3132A" w:rsidR="00981EF1" w:rsidRDefault="00981EF1">
    <w:pPr>
      <w:pStyle w:val="a9"/>
    </w:pPr>
  </w:p>
  <w:p w14:paraId="20C31743" w14:textId="25999592" w:rsidR="00981EF1" w:rsidRDefault="00981EF1">
    <w:pPr>
      <w:pStyle w:val="a9"/>
    </w:pPr>
  </w:p>
  <w:p w14:paraId="100BDB0F" w14:textId="77777777" w:rsidR="00981EF1" w:rsidRDefault="00981EF1">
    <w:pPr>
      <w:pStyle w:val="a9"/>
    </w:pPr>
  </w:p>
  <w:p w14:paraId="187B8492" w14:textId="77777777" w:rsidR="00981EF1" w:rsidRDefault="00981EF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56BA2" w14:textId="77777777" w:rsidR="008E6550" w:rsidRDefault="008E6550" w:rsidP="00FA3426">
      <w:r>
        <w:separator/>
      </w:r>
    </w:p>
    <w:p w14:paraId="15CEDCED" w14:textId="77777777" w:rsidR="008E6550" w:rsidRDefault="008E6550" w:rsidP="00FA3426"/>
  </w:footnote>
  <w:footnote w:type="continuationSeparator" w:id="0">
    <w:p w14:paraId="22900E95" w14:textId="77777777" w:rsidR="008E6550" w:rsidRDefault="008E6550" w:rsidP="00FA3426">
      <w:r>
        <w:continuationSeparator/>
      </w:r>
    </w:p>
    <w:p w14:paraId="0B8C23FA" w14:textId="77777777" w:rsidR="008E6550" w:rsidRDefault="008E6550" w:rsidP="00FA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E76DD" w14:textId="2B5A8D5F" w:rsidR="000659B1" w:rsidRPr="00426F35" w:rsidRDefault="00F57B2B" w:rsidP="00851C21">
    <w:pPr>
      <w:pStyle w:val="a7"/>
      <w:rPr>
        <w:rFonts w:ascii="ISOCPEUR" w:hAnsi="ISOCPEUR" w:cstheme="minorHAnsi"/>
        <w:sz w:val="14"/>
        <w:szCs w:val="12"/>
      </w:rPr>
    </w:pPr>
    <w:r w:rsidRPr="00241449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3422"/>
      <w:tblW w:w="130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  <w:gridCol w:w="2552"/>
    </w:tblGrid>
    <w:tr w:rsidR="00D451D7" w:rsidRPr="002F4929" w14:paraId="63B3B1BA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432B4E49" w:rsidR="00D451D7" w:rsidRPr="00DA7501" w:rsidRDefault="00981EF1" w:rsidP="00884252">
          <w:pPr>
            <w:pStyle w:val="18"/>
            <w:framePr w:wrap="auto" w:vAnchor="margin" w:hAnchor="text" w:xAlign="left" w:yAlign="inline"/>
            <w:spacing w:line="256" w:lineRule="auto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12/2022</w:t>
          </w:r>
          <w:r w:rsidRPr="00542BA0">
            <w:rPr>
              <w:bCs/>
              <w:sz w:val="32"/>
              <w:szCs w:val="32"/>
            </w:rPr>
            <w:t>-Р-</w:t>
          </w:r>
          <w:r w:rsidR="00AE6E47">
            <w:rPr>
              <w:bCs/>
              <w:sz w:val="32"/>
              <w:szCs w:val="32"/>
            </w:rPr>
            <w:t>К</w:t>
          </w:r>
          <w:r w:rsidR="00826528">
            <w:rPr>
              <w:bCs/>
              <w:sz w:val="32"/>
              <w:szCs w:val="32"/>
            </w:rPr>
            <w:t>М</w:t>
          </w:r>
          <w:r w:rsidR="00D451D7" w:rsidRPr="00DA7501">
            <w:rPr>
              <w:sz w:val="32"/>
              <w:szCs w:val="32"/>
            </w:rPr>
            <w:t>.В</w:t>
          </w:r>
          <w:r w:rsidR="00DA7501" w:rsidRPr="00DA7501">
            <w:rPr>
              <w:sz w:val="32"/>
              <w:szCs w:val="32"/>
            </w:rPr>
            <w:t>О</w:t>
          </w:r>
          <w:r w:rsidR="00D451D7" w:rsidRPr="00DA7501">
            <w:rPr>
              <w:sz w:val="32"/>
              <w:szCs w:val="32"/>
            </w:rPr>
            <w:t>Р</w:t>
          </w:r>
        </w:p>
      </w:tc>
    </w:tr>
    <w:tr w:rsidR="00401F6E" w:rsidRPr="002F4929" w14:paraId="78DBE732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401F6E" w:rsidRPr="00DA7501" w:rsidRDefault="00401F6E" w:rsidP="00884252">
          <w:pPr>
            <w:pStyle w:val="18"/>
            <w:framePr w:wrap="auto" w:vAnchor="margin" w:hAnchor="text" w:xAlign="left" w:yAlign="inline"/>
            <w:spacing w:line="256" w:lineRule="auto"/>
          </w:pPr>
        </w:p>
      </w:tc>
    </w:tr>
    <w:tr w:rsidR="00401F6E" w:rsidRPr="002F4929" w14:paraId="60ACDF5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2741608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0F8DB770" w14:textId="77777777" w:rsidR="00510324" w:rsidRPr="00510324" w:rsidRDefault="00510324" w:rsidP="00510324">
          <w:pPr>
            <w:pStyle w:val="Default"/>
            <w:jc w:val="center"/>
            <w:rPr>
              <w:rStyle w:val="21"/>
              <w:b w:val="0"/>
              <w:bCs w:val="0"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Реконструкция нежилого здания с кадастровым номером 61:55:0020503:272, на земельном участке по адресу: г. Новочеркасск,</w:t>
          </w:r>
        </w:p>
        <w:p w14:paraId="597E631B" w14:textId="4AC30A1F" w:rsidR="00401F6E" w:rsidRPr="00981EF1" w:rsidRDefault="00510324" w:rsidP="00510324">
          <w:pPr>
            <w:pStyle w:val="Default"/>
            <w:jc w:val="center"/>
            <w:rPr>
              <w:b/>
              <w:bCs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ул. Машиностроителей, 7А</w:t>
          </w:r>
        </w:p>
      </w:tc>
    </w:tr>
    <w:tr w:rsidR="00401F6E" w:rsidRPr="002F4929" w14:paraId="536D25A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2F4929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2F4929" w14:paraId="7F07089E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Кол.</w:t>
          </w:r>
          <w:r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2F4929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D451D7" w:rsidRPr="002F4929" w14:paraId="5DC4DAB4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77777777" w:rsidR="00D451D7" w:rsidRPr="00DA7501" w:rsidRDefault="00D451D7" w:rsidP="00884252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Разраб.</w:t>
          </w:r>
        </w:p>
      </w:tc>
      <w:tc>
        <w:tcPr>
          <w:tcW w:w="1134" w:type="dxa"/>
          <w:gridSpan w:val="2"/>
          <w:vAlign w:val="center"/>
        </w:tcPr>
        <w:p w14:paraId="4C3661DA" w14:textId="2D7F0A9D" w:rsidR="00D451D7" w:rsidRPr="00DA7501" w:rsidRDefault="00AE6E47" w:rsidP="00884252">
          <w:pPr>
            <w:pStyle w:val="102"/>
            <w:framePr w:wrap="auto" w:vAnchor="margin" w:hAnchor="text" w:xAlign="left" w:yAlign="inline"/>
            <w:spacing w:line="256" w:lineRule="auto"/>
          </w:pPr>
          <w:r>
            <w:t>Мехонцев</w:t>
          </w:r>
        </w:p>
      </w:tc>
      <w:tc>
        <w:tcPr>
          <w:tcW w:w="850" w:type="dxa"/>
          <w:vAlign w:val="center"/>
          <w:hideMark/>
        </w:tcPr>
        <w:p w14:paraId="5D54B79E" w14:textId="77777777" w:rsidR="00D451D7" w:rsidRPr="00DA7501" w:rsidRDefault="00D451D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DA7501">
            <w:rPr>
              <w:noProof/>
            </w:rPr>
            <w:drawing>
              <wp:anchor distT="0" distB="0" distL="114300" distR="114300" simplePos="0" relativeHeight="251678720" behindDoc="0" locked="0" layoutInCell="1" allowOverlap="1" wp14:anchorId="08A93B54" wp14:editId="5F55ABCD">
                <wp:simplePos x="0" y="0"/>
                <wp:positionH relativeFrom="column">
                  <wp:posOffset>2209165</wp:posOffset>
                </wp:positionH>
                <wp:positionV relativeFrom="paragraph">
                  <wp:posOffset>9372600</wp:posOffset>
                </wp:positionV>
                <wp:extent cx="207645" cy="180340"/>
                <wp:effectExtent l="0" t="0" r="1905" b="0"/>
                <wp:wrapNone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161516EC" w14:textId="54B7FEB4" w:rsidR="00D451D7" w:rsidRPr="00DA7501" w:rsidRDefault="00AE6E47" w:rsidP="00884252">
          <w:pPr>
            <w:pStyle w:val="101"/>
            <w:framePr w:wrap="auto" w:vAnchor="margin" w:hAnchor="text" w:xAlign="left" w:yAlign="inline"/>
            <w:spacing w:line="256" w:lineRule="auto"/>
          </w:pPr>
          <w:r>
            <w:t>0</w:t>
          </w:r>
          <w:r w:rsidR="00E72549">
            <w:t>3</w:t>
          </w:r>
          <w:r w:rsidR="00D451D7" w:rsidRPr="00DA7501">
            <w:t>.2</w:t>
          </w:r>
          <w:r>
            <w:t>4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30E4B56E" w:rsidR="00D451D7" w:rsidRPr="00A45C3F" w:rsidRDefault="00AE6E47" w:rsidP="00D56712">
          <w:pPr>
            <w:pStyle w:val="14"/>
            <w:framePr w:wrap="auto" w:vAnchor="margin" w:hAnchor="text" w:xAlign="left" w:yAlign="inline"/>
            <w:spacing w:line="256" w:lineRule="auto"/>
            <w:rPr>
              <w:color w:val="FF0000"/>
              <w:sz w:val="24"/>
              <w:szCs w:val="24"/>
            </w:rPr>
          </w:pPr>
          <w:r w:rsidRPr="00AE6E47">
            <w:rPr>
              <w:sz w:val="24"/>
              <w:szCs w:val="24"/>
            </w:rPr>
            <w:t>Цех окраски</w:t>
          </w:r>
        </w:p>
      </w:tc>
      <w:tc>
        <w:tcPr>
          <w:tcW w:w="850" w:type="dxa"/>
          <w:vAlign w:val="center"/>
        </w:tcPr>
        <w:p w14:paraId="70E366C1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Листов</w:t>
          </w:r>
        </w:p>
      </w:tc>
    </w:tr>
    <w:tr w:rsidR="004F3CB7" w:rsidRPr="002F4929" w14:paraId="26330D20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3A2731BE" w:rsidR="004F3CB7" w:rsidRPr="00DA7501" w:rsidRDefault="004F3CB7" w:rsidP="004F3CB7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Провер</w:t>
          </w:r>
          <w:r w:rsidR="0024749C">
            <w:t>ил</w:t>
          </w:r>
        </w:p>
      </w:tc>
      <w:tc>
        <w:tcPr>
          <w:tcW w:w="1134" w:type="dxa"/>
          <w:gridSpan w:val="2"/>
          <w:vAlign w:val="center"/>
        </w:tcPr>
        <w:p w14:paraId="7CCDB530" w14:textId="49427ECA" w:rsidR="004F3CB7" w:rsidRPr="00DA7501" w:rsidRDefault="00AE6E47" w:rsidP="004F3CB7">
          <w:pPr>
            <w:pStyle w:val="102"/>
            <w:framePr w:wrap="auto" w:vAnchor="margin" w:hAnchor="text" w:xAlign="left" w:yAlign="inline"/>
            <w:spacing w:line="256" w:lineRule="auto"/>
          </w:pPr>
          <w:r>
            <w:t>Роговский</w:t>
          </w:r>
        </w:p>
      </w:tc>
      <w:tc>
        <w:tcPr>
          <w:tcW w:w="850" w:type="dxa"/>
          <w:vAlign w:val="center"/>
        </w:tcPr>
        <w:p w14:paraId="7AACEF0A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noProof/>
            </w:rPr>
          </w:pPr>
        </w:p>
      </w:tc>
      <w:tc>
        <w:tcPr>
          <w:tcW w:w="567" w:type="dxa"/>
          <w:vAlign w:val="center"/>
        </w:tcPr>
        <w:p w14:paraId="575B5588" w14:textId="0E901C5E" w:rsidR="004F3CB7" w:rsidRPr="00DA7501" w:rsidRDefault="00AE6E47" w:rsidP="004F3CB7">
          <w:pPr>
            <w:pStyle w:val="101"/>
            <w:framePr w:wrap="auto" w:vAnchor="margin" w:hAnchor="text" w:xAlign="left" w:yAlign="inline"/>
            <w:spacing w:line="256" w:lineRule="auto"/>
          </w:pPr>
          <w:r>
            <w:t>0</w:t>
          </w:r>
          <w:r w:rsidR="00E72549">
            <w:t>3</w:t>
          </w:r>
          <w:r w:rsidR="00981EF1" w:rsidRPr="00DA7501">
            <w:t>.</w:t>
          </w:r>
          <w:r w:rsidR="00510324">
            <w:t>2</w:t>
          </w:r>
          <w:r>
            <w:t>4</w:t>
          </w:r>
        </w:p>
      </w:tc>
      <w:tc>
        <w:tcPr>
          <w:tcW w:w="3968" w:type="dxa"/>
          <w:vMerge/>
          <w:vAlign w:val="center"/>
        </w:tcPr>
        <w:p w14:paraId="65ED28D5" w14:textId="77777777" w:rsidR="004F3CB7" w:rsidRPr="00DA7501" w:rsidRDefault="004F3CB7" w:rsidP="004F3CB7">
          <w:pPr>
            <w:pStyle w:val="14"/>
            <w:framePr w:wrap="auto" w:vAnchor="margin" w:hAnchor="text" w:xAlign="left" w:yAlign="inline"/>
            <w:spacing w:line="256" w:lineRule="auto"/>
            <w:rPr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4C5E75A0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fldChar w:fldCharType="begin"/>
          </w:r>
          <w:r w:rsidRPr="00DA7501">
            <w:rPr>
              <w:sz w:val="22"/>
            </w:rPr>
            <w:instrText xml:space="preserve"> SECTIONPAGES  \* Arabic  \* MERGEFORMAT </w:instrText>
          </w:r>
          <w:r w:rsidRPr="00DA7501">
            <w:rPr>
              <w:sz w:val="22"/>
            </w:rPr>
            <w:fldChar w:fldCharType="separate"/>
          </w:r>
          <w:r w:rsidR="008C40C6">
            <w:rPr>
              <w:noProof/>
              <w:sz w:val="22"/>
            </w:rPr>
            <w:t>6</w:t>
          </w:r>
          <w:r w:rsidRPr="00DA7501">
            <w:rPr>
              <w:sz w:val="22"/>
            </w:rPr>
            <w:fldChar w:fldCharType="end"/>
          </w:r>
        </w:p>
      </w:tc>
    </w:tr>
    <w:tr w:rsidR="00884252" w:rsidRPr="002F4929" w14:paraId="66DFB55F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6D49F437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492AD48C" w14:textId="77777777" w:rsidR="00884252" w:rsidRPr="00DA7501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884252" w:rsidRPr="00DA7501" w:rsidRDefault="00884252" w:rsidP="00884252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884252" w:rsidRPr="00DA7501" w:rsidRDefault="00884252" w:rsidP="00884252">
          <w:pPr>
            <w:spacing w:line="256" w:lineRule="auto"/>
            <w:jc w:val="left"/>
            <w:rPr>
              <w:rFonts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430B94" w:rsidRPr="002F4929" w14:paraId="60751276" w14:textId="4BF02615" w:rsidTr="00430B94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73CE9A1B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57FAE3A3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3A7CFCAD" w:rsidR="00430B94" w:rsidRPr="00DA7501" w:rsidRDefault="00430B94" w:rsidP="00430B94">
          <w:pPr>
            <w:spacing w:line="256" w:lineRule="auto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В</w:t>
          </w:r>
          <w:r w:rsidRPr="00DA7501">
            <w:rPr>
              <w:rFonts w:cs="Times New Roman"/>
              <w:szCs w:val="24"/>
            </w:rPr>
            <w:t>едомость объемов работ</w:t>
          </w:r>
        </w:p>
      </w:tc>
      <w:tc>
        <w:tcPr>
          <w:tcW w:w="2834" w:type="dxa"/>
          <w:gridSpan w:val="3"/>
          <w:vMerge w:val="restart"/>
          <w:vAlign w:val="bottom"/>
          <w:hideMark/>
        </w:tcPr>
        <w:p w14:paraId="0A57AC2E" w14:textId="152EACEB" w:rsidR="00430B94" w:rsidRPr="002F4929" w:rsidRDefault="00510324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AAC7B87" wp14:editId="060BC0D0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5DABFDA" w14:textId="77777777" w:rsidR="00430B94" w:rsidRDefault="00430B94" w:rsidP="00430B94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62BFADF8" w14:textId="7BAAEAEF" w:rsidR="00430B94" w:rsidRDefault="00430B94" w:rsidP="00510324">
          <w:pPr>
            <w:ind w:left="-112"/>
            <w:jc w:val="left"/>
          </w:pPr>
          <w:r>
            <w:rPr>
              <w:rFonts w:ascii="Arial" w:hAnsi="Arial" w:cs="Arial"/>
              <w:bCs/>
              <w:sz w:val="16"/>
              <w:szCs w:val="16"/>
            </w:rPr>
            <w:t>ОО</w:t>
          </w:r>
          <w:r>
            <w:t>кт-Петербург</w:t>
          </w:r>
        </w:p>
        <w:p w14:paraId="6E81EDCA" w14:textId="77777777" w:rsidR="00430B94" w:rsidRDefault="00430B94" w:rsidP="00430B94">
          <w:pPr>
            <w:pStyle w:val="af3"/>
          </w:pPr>
          <w:r>
            <w:t>БЦ Вестник</w:t>
          </w:r>
        </w:p>
        <w:p w14:paraId="098C5167" w14:textId="77777777" w:rsidR="00430B94" w:rsidRDefault="00430B94" w:rsidP="00430B94">
          <w:pPr>
            <w:pStyle w:val="af3"/>
          </w:pPr>
          <w:r>
            <w:t>Невский проспект, д. 102, лит. С</w:t>
          </w:r>
        </w:p>
        <w:p w14:paraId="56F1D7A8" w14:textId="671B8900" w:rsidR="00430B94" w:rsidRPr="002F4929" w:rsidRDefault="00430B94" w:rsidP="00430B94">
          <w:pPr>
            <w:spacing w:after="160" w:line="259" w:lineRule="auto"/>
            <w:jc w:val="left"/>
          </w:pPr>
          <w:r>
            <w:t>+7 812 317 73 14</w:t>
          </w:r>
        </w:p>
      </w:tc>
    </w:tr>
    <w:tr w:rsidR="00430B94" w:rsidRPr="002F4929" w14:paraId="6E5D279C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712D4FC4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Н.контр.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Баданина</w:t>
          </w:r>
        </w:p>
      </w:tc>
      <w:tc>
        <w:tcPr>
          <w:tcW w:w="850" w:type="dxa"/>
          <w:vAlign w:val="center"/>
        </w:tcPr>
        <w:p w14:paraId="47F0EBE0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0095C067" w14:textId="50BFD195" w:rsidR="00430B94" w:rsidRPr="00DA7501" w:rsidRDefault="00AE6E47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0</w:t>
          </w:r>
          <w:r w:rsidR="00E72549">
            <w:t>3</w:t>
          </w:r>
          <w:r w:rsidR="00430B94" w:rsidRPr="00DA7501">
            <w:t>.2</w:t>
          </w:r>
          <w:r>
            <w:t>4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430B94" w:rsidRPr="002F4929" w14:paraId="1AD7745E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54154AC0" w:rsidR="00430B94" w:rsidRPr="00DA7501" w:rsidRDefault="00510324" w:rsidP="00430B94">
          <w:pPr>
            <w:pStyle w:val="102"/>
            <w:framePr w:wrap="auto" w:vAnchor="margin" w:hAnchor="text" w:xAlign="left" w:yAlign="inline"/>
            <w:spacing w:line="256" w:lineRule="auto"/>
          </w:pPr>
          <w:r>
            <w:t>Счастков</w:t>
          </w:r>
        </w:p>
      </w:tc>
      <w:tc>
        <w:tcPr>
          <w:tcW w:w="850" w:type="dxa"/>
          <w:vAlign w:val="center"/>
        </w:tcPr>
        <w:p w14:paraId="471A6F74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5C328B3B" w14:textId="223FFB5F" w:rsidR="00430B94" w:rsidRPr="00DA7501" w:rsidRDefault="00AE6E47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0</w:t>
          </w:r>
          <w:r w:rsidR="00E72549">
            <w:t>3</w:t>
          </w:r>
          <w:r w:rsidR="00430B94" w:rsidRPr="00DA7501">
            <w:t>.2</w:t>
          </w:r>
          <w:r>
            <w:t>4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.0.СО</w:t>
          </w:r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«Виноградово-Болтино-Тарасовка».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Провер.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2947604F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8C40C6">
            <w:rPr>
              <w:rFonts w:ascii="ISOCPEUR" w:hAnsi="ISOCPEUR"/>
              <w:noProof/>
              <w:lang w:val="en-US"/>
            </w:rPr>
            <w:instrText>25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8C40C6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8C40C6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4CEDB289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8C40C6">
            <w:rPr>
              <w:rFonts w:ascii="ISOCPEUR" w:hAnsi="ISOCPEUR"/>
              <w:noProof/>
            </w:rPr>
            <w:t>6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7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58240" behindDoc="1" locked="0" layoutInCell="1" allowOverlap="1" wp14:anchorId="38E8B14C" wp14:editId="51E6726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607B249E"/>
    <w:multiLevelType w:val="hybridMultilevel"/>
    <w:tmpl w:val="542473FC"/>
    <w:lvl w:ilvl="0" w:tplc="76FAC9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3C754C"/>
    <w:multiLevelType w:val="hybridMultilevel"/>
    <w:tmpl w:val="BD9468CA"/>
    <w:lvl w:ilvl="0" w:tplc="60DAE4C4">
      <w:start w:val="1"/>
      <w:numFmt w:val="bullet"/>
      <w:pStyle w:val="a0"/>
      <w:lvlText w:val="­"/>
      <w:lvlJc w:val="left"/>
      <w:pPr>
        <w:tabs>
          <w:tab w:val="num" w:pos="851"/>
        </w:tabs>
        <w:ind w:left="0" w:firstLine="709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2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2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  <w:num w:numId="12" w16cid:durableId="1802456506">
    <w:abstractNumId w:val="4"/>
  </w:num>
  <w:num w:numId="13" w16cid:durableId="17699574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13EC9"/>
    <w:rsid w:val="00020D59"/>
    <w:rsid w:val="00021DA2"/>
    <w:rsid w:val="00033309"/>
    <w:rsid w:val="00033C29"/>
    <w:rsid w:val="000656B9"/>
    <w:rsid w:val="000659B1"/>
    <w:rsid w:val="0007144C"/>
    <w:rsid w:val="00077D4D"/>
    <w:rsid w:val="000820F7"/>
    <w:rsid w:val="000902A2"/>
    <w:rsid w:val="00093CBB"/>
    <w:rsid w:val="00100A04"/>
    <w:rsid w:val="0012500C"/>
    <w:rsid w:val="00152BC3"/>
    <w:rsid w:val="00154E35"/>
    <w:rsid w:val="0015736F"/>
    <w:rsid w:val="00191483"/>
    <w:rsid w:val="00192DBA"/>
    <w:rsid w:val="00197C82"/>
    <w:rsid w:val="001A194E"/>
    <w:rsid w:val="001B1AEA"/>
    <w:rsid w:val="001B5C0B"/>
    <w:rsid w:val="001D535B"/>
    <w:rsid w:val="001D6FF0"/>
    <w:rsid w:val="001D7F7C"/>
    <w:rsid w:val="001F33C8"/>
    <w:rsid w:val="00201E1B"/>
    <w:rsid w:val="00226A2E"/>
    <w:rsid w:val="00226EBE"/>
    <w:rsid w:val="00232D4D"/>
    <w:rsid w:val="00235AB5"/>
    <w:rsid w:val="00236422"/>
    <w:rsid w:val="00241449"/>
    <w:rsid w:val="0024749C"/>
    <w:rsid w:val="00252C7C"/>
    <w:rsid w:val="002605D4"/>
    <w:rsid w:val="002667D2"/>
    <w:rsid w:val="002A5596"/>
    <w:rsid w:val="002F4929"/>
    <w:rsid w:val="002F561D"/>
    <w:rsid w:val="003618EB"/>
    <w:rsid w:val="003A0CEA"/>
    <w:rsid w:val="003A2149"/>
    <w:rsid w:val="003A3518"/>
    <w:rsid w:val="003B2409"/>
    <w:rsid w:val="003F51BC"/>
    <w:rsid w:val="003F5C6A"/>
    <w:rsid w:val="00401F6E"/>
    <w:rsid w:val="00426F35"/>
    <w:rsid w:val="00430B94"/>
    <w:rsid w:val="00435982"/>
    <w:rsid w:val="00443A04"/>
    <w:rsid w:val="00443AFA"/>
    <w:rsid w:val="00465708"/>
    <w:rsid w:val="004657F2"/>
    <w:rsid w:val="00466BF1"/>
    <w:rsid w:val="00481745"/>
    <w:rsid w:val="004B0532"/>
    <w:rsid w:val="004B166A"/>
    <w:rsid w:val="004B4E70"/>
    <w:rsid w:val="004D0F3B"/>
    <w:rsid w:val="004D553A"/>
    <w:rsid w:val="004D77FD"/>
    <w:rsid w:val="004F3CB7"/>
    <w:rsid w:val="00502575"/>
    <w:rsid w:val="00510324"/>
    <w:rsid w:val="00517774"/>
    <w:rsid w:val="00556BB0"/>
    <w:rsid w:val="00562C5E"/>
    <w:rsid w:val="00566DC1"/>
    <w:rsid w:val="00587950"/>
    <w:rsid w:val="00593916"/>
    <w:rsid w:val="00593F8B"/>
    <w:rsid w:val="005B569C"/>
    <w:rsid w:val="005C096F"/>
    <w:rsid w:val="005F6523"/>
    <w:rsid w:val="0060551C"/>
    <w:rsid w:val="00617E69"/>
    <w:rsid w:val="00622CAE"/>
    <w:rsid w:val="0063020E"/>
    <w:rsid w:val="00637694"/>
    <w:rsid w:val="00644F7C"/>
    <w:rsid w:val="00670A72"/>
    <w:rsid w:val="006C1CC7"/>
    <w:rsid w:val="006C51E9"/>
    <w:rsid w:val="006D2CA2"/>
    <w:rsid w:val="006E3B93"/>
    <w:rsid w:val="006F12E6"/>
    <w:rsid w:val="00725B56"/>
    <w:rsid w:val="0073036D"/>
    <w:rsid w:val="00735283"/>
    <w:rsid w:val="00746D1B"/>
    <w:rsid w:val="00762E75"/>
    <w:rsid w:val="007667EC"/>
    <w:rsid w:val="00776E89"/>
    <w:rsid w:val="007B2B09"/>
    <w:rsid w:val="007D75C7"/>
    <w:rsid w:val="007F2063"/>
    <w:rsid w:val="007F71C0"/>
    <w:rsid w:val="00822B5C"/>
    <w:rsid w:val="00825264"/>
    <w:rsid w:val="00826528"/>
    <w:rsid w:val="00826C5B"/>
    <w:rsid w:val="00851C21"/>
    <w:rsid w:val="00851E7F"/>
    <w:rsid w:val="008673F9"/>
    <w:rsid w:val="00884252"/>
    <w:rsid w:val="008C40C6"/>
    <w:rsid w:val="008C7524"/>
    <w:rsid w:val="008E6550"/>
    <w:rsid w:val="008E73D6"/>
    <w:rsid w:val="0090544C"/>
    <w:rsid w:val="009372F8"/>
    <w:rsid w:val="009678AB"/>
    <w:rsid w:val="0097653C"/>
    <w:rsid w:val="00981EF1"/>
    <w:rsid w:val="00997897"/>
    <w:rsid w:val="009F4DFF"/>
    <w:rsid w:val="00A06426"/>
    <w:rsid w:val="00A221AA"/>
    <w:rsid w:val="00A27DEE"/>
    <w:rsid w:val="00A345A5"/>
    <w:rsid w:val="00A4286E"/>
    <w:rsid w:val="00A45903"/>
    <w:rsid w:val="00A45C3F"/>
    <w:rsid w:val="00A65DBC"/>
    <w:rsid w:val="00AB768B"/>
    <w:rsid w:val="00AC0646"/>
    <w:rsid w:val="00AD0B5B"/>
    <w:rsid w:val="00AE6E47"/>
    <w:rsid w:val="00B16F3D"/>
    <w:rsid w:val="00B307A4"/>
    <w:rsid w:val="00B53A58"/>
    <w:rsid w:val="00B63DCA"/>
    <w:rsid w:val="00B730BD"/>
    <w:rsid w:val="00B776A4"/>
    <w:rsid w:val="00BB0B0F"/>
    <w:rsid w:val="00BB1406"/>
    <w:rsid w:val="00BB5432"/>
    <w:rsid w:val="00BC5E57"/>
    <w:rsid w:val="00BC77DA"/>
    <w:rsid w:val="00BE11A1"/>
    <w:rsid w:val="00BE20A3"/>
    <w:rsid w:val="00BF40D6"/>
    <w:rsid w:val="00BF5528"/>
    <w:rsid w:val="00C43CE2"/>
    <w:rsid w:val="00C46CAA"/>
    <w:rsid w:val="00C522ED"/>
    <w:rsid w:val="00C7175C"/>
    <w:rsid w:val="00C833E8"/>
    <w:rsid w:val="00C85F7B"/>
    <w:rsid w:val="00C9721F"/>
    <w:rsid w:val="00CF3BA8"/>
    <w:rsid w:val="00D22C48"/>
    <w:rsid w:val="00D33C1D"/>
    <w:rsid w:val="00D451D7"/>
    <w:rsid w:val="00D4662A"/>
    <w:rsid w:val="00D56712"/>
    <w:rsid w:val="00D82211"/>
    <w:rsid w:val="00D86688"/>
    <w:rsid w:val="00D97070"/>
    <w:rsid w:val="00DA0B62"/>
    <w:rsid w:val="00DA43A6"/>
    <w:rsid w:val="00DA5E47"/>
    <w:rsid w:val="00DA7501"/>
    <w:rsid w:val="00DB33DE"/>
    <w:rsid w:val="00DF19A4"/>
    <w:rsid w:val="00E47FFA"/>
    <w:rsid w:val="00E578F9"/>
    <w:rsid w:val="00E72549"/>
    <w:rsid w:val="00E9329F"/>
    <w:rsid w:val="00EB5D69"/>
    <w:rsid w:val="00EC12E1"/>
    <w:rsid w:val="00ED32E5"/>
    <w:rsid w:val="00F0024A"/>
    <w:rsid w:val="00F42321"/>
    <w:rsid w:val="00F4693E"/>
    <w:rsid w:val="00F52670"/>
    <w:rsid w:val="00F57B2B"/>
    <w:rsid w:val="00F63893"/>
    <w:rsid w:val="00F71405"/>
    <w:rsid w:val="00F753D5"/>
    <w:rsid w:val="00F7704B"/>
    <w:rsid w:val="00FA0B12"/>
    <w:rsid w:val="00FA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1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1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1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1"/>
    <w:next w:val="a1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Таблица лев"/>
    <w:basedOn w:val="a1"/>
    <w:qFormat/>
    <w:rsid w:val="00C46CAA"/>
    <w:pPr>
      <w:jc w:val="left"/>
    </w:pPr>
  </w:style>
  <w:style w:type="paragraph" w:customStyle="1" w:styleId="a6">
    <w:name w:val="Таблица прав."/>
    <w:basedOn w:val="a5"/>
    <w:qFormat/>
    <w:rsid w:val="00C46CAA"/>
    <w:pPr>
      <w:jc w:val="right"/>
    </w:pPr>
  </w:style>
  <w:style w:type="character" w:customStyle="1" w:styleId="11">
    <w:name w:val="Неразрешенное упоминание1"/>
    <w:basedOn w:val="a2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2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2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1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2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2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2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7">
    <w:name w:val="header"/>
    <w:basedOn w:val="a1"/>
    <w:link w:val="a8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C46CAA"/>
    <w:rPr>
      <w:rFonts w:ascii="Times New Roman" w:hAnsi="Times New Roman"/>
      <w:sz w:val="24"/>
    </w:rPr>
  </w:style>
  <w:style w:type="paragraph" w:styleId="a9">
    <w:name w:val="footer"/>
    <w:basedOn w:val="a1"/>
    <w:link w:val="aa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C46CAA"/>
    <w:rPr>
      <w:rFonts w:ascii="Times New Roman" w:hAnsi="Times New Roman"/>
      <w:sz w:val="24"/>
    </w:rPr>
  </w:style>
  <w:style w:type="paragraph" w:styleId="ab">
    <w:name w:val="Subtitle"/>
    <w:basedOn w:val="a1"/>
    <w:next w:val="a1"/>
    <w:link w:val="ac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c">
    <w:name w:val="Подзаголовок Знак"/>
    <w:basedOn w:val="a2"/>
    <w:link w:val="ab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d">
    <w:name w:val="Hyperlink"/>
    <w:basedOn w:val="a2"/>
    <w:uiPriority w:val="99"/>
    <w:unhideWhenUsed/>
    <w:rsid w:val="00C46CAA"/>
    <w:rPr>
      <w:color w:val="0563C1" w:themeColor="hyperlink"/>
      <w:u w:val="single"/>
    </w:rPr>
  </w:style>
  <w:style w:type="table" w:styleId="ae">
    <w:name w:val="Table Grid"/>
    <w:basedOn w:val="a3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0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1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1"/>
    <w:qFormat/>
    <w:rsid w:val="00FA3426"/>
    <w:rPr>
      <w:sz w:val="20"/>
      <w:szCs w:val="18"/>
    </w:rPr>
  </w:style>
  <w:style w:type="paragraph" w:customStyle="1" w:styleId="112">
    <w:name w:val="Центр 11"/>
    <w:basedOn w:val="a1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1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1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1">
    <w:name w:val="Balloon Text"/>
    <w:basedOn w:val="a1"/>
    <w:link w:val="af2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2">
    <w:name w:val="Текст выноски Знак"/>
    <w:basedOn w:val="a2"/>
    <w:link w:val="af1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paragraph" w:customStyle="1" w:styleId="af3">
    <w:name w:val="Колонтитул наверху"/>
    <w:basedOn w:val="a1"/>
    <w:qFormat/>
    <w:rsid w:val="00430B94"/>
    <w:pPr>
      <w:ind w:left="-110"/>
      <w:jc w:val="left"/>
    </w:pPr>
    <w:rPr>
      <w:rFonts w:ascii="Arial" w:hAnsi="Arial"/>
      <w:color w:val="000000" w:themeColor="text1"/>
      <w:sz w:val="16"/>
      <w:szCs w:val="16"/>
    </w:rPr>
  </w:style>
  <w:style w:type="paragraph" w:customStyle="1" w:styleId="a0">
    <w:name w:val="Перечисление"/>
    <w:basedOn w:val="a1"/>
    <w:rsid w:val="00CF3BA8"/>
    <w:pPr>
      <w:numPr>
        <w:numId w:val="12"/>
      </w:numPr>
      <w:spacing w:after="240"/>
      <w:jc w:val="left"/>
    </w:pPr>
    <w:rPr>
      <w:rFonts w:ascii="Arial" w:eastAsia="Times New Roman" w:hAnsi="Arial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0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797</TotalTime>
  <Pages>6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Mekhontsev Fedor</cp:lastModifiedBy>
  <cp:revision>79</cp:revision>
  <cp:lastPrinted>2022-10-12T13:31:00Z</cp:lastPrinted>
  <dcterms:created xsi:type="dcterms:W3CDTF">2022-09-06T09:51:00Z</dcterms:created>
  <dcterms:modified xsi:type="dcterms:W3CDTF">2024-07-29T13:49:00Z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