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DD45" w14:textId="159E77DF" w:rsidR="00250C3A" w:rsidRPr="006D4769" w:rsidRDefault="00250C3A" w:rsidP="006D4769">
      <w:pPr>
        <w:spacing w:line="276" w:lineRule="auto"/>
        <w:jc w:val="center"/>
        <w:rPr>
          <w:b/>
          <w:bCs/>
          <w:sz w:val="28"/>
          <w:szCs w:val="28"/>
        </w:rPr>
      </w:pPr>
      <w:r w:rsidRPr="006D4769">
        <w:rPr>
          <w:b/>
          <w:bCs/>
          <w:sz w:val="28"/>
          <w:szCs w:val="28"/>
        </w:rPr>
        <w:t>ОБЩЕСТВО С ОГРАНИЧЕННОЙ ОТВЕТСТВЕННОСТЬЮ</w:t>
      </w:r>
    </w:p>
    <w:p w14:paraId="35C08392" w14:textId="77777777" w:rsidR="00250C3A" w:rsidRPr="006D4769" w:rsidRDefault="00250C3A" w:rsidP="006D4769">
      <w:pPr>
        <w:pBdr>
          <w:bottom w:val="single" w:sz="4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6D4769">
        <w:rPr>
          <w:b/>
          <w:sz w:val="28"/>
          <w:szCs w:val="28"/>
        </w:rPr>
        <w:t>«МОВИСТА РЕГИОНЫ»</w:t>
      </w:r>
    </w:p>
    <w:p w14:paraId="35845A45" w14:textId="77777777" w:rsidR="00250C3A" w:rsidRPr="006D4769" w:rsidRDefault="00250C3A" w:rsidP="00250C3A">
      <w:pPr>
        <w:jc w:val="center"/>
      </w:pPr>
      <w:r w:rsidRPr="006D4769">
        <w:t xml:space="preserve">119072, г. Москва, </w:t>
      </w:r>
      <w:proofErr w:type="spellStart"/>
      <w:r w:rsidRPr="006D4769">
        <w:t>Берсеневская</w:t>
      </w:r>
      <w:proofErr w:type="spellEnd"/>
      <w:r w:rsidRPr="006D4769">
        <w:t xml:space="preserve"> наб., д. 8, стр. 1, этаж 3, пом. II, ком. 12</w:t>
      </w:r>
    </w:p>
    <w:p w14:paraId="3187E7ED" w14:textId="77777777" w:rsidR="00250C3A" w:rsidRPr="006D4769" w:rsidRDefault="00250C3A" w:rsidP="00250C3A">
      <w:pPr>
        <w:jc w:val="center"/>
      </w:pPr>
      <w:r w:rsidRPr="006D4769">
        <w:t>ОГРН 1207700369623 ИНН/КПП 9706009241/770601001</w:t>
      </w:r>
    </w:p>
    <w:p w14:paraId="45D9474A" w14:textId="77777777" w:rsidR="00250C3A" w:rsidRPr="006D4769" w:rsidRDefault="00DE150A" w:rsidP="00250C3A">
      <w:pPr>
        <w:pStyle w:val="af0"/>
        <w:jc w:val="center"/>
      </w:pPr>
      <w:hyperlink r:id="rId8" w:history="1">
        <w:r w:rsidR="00250C3A" w:rsidRPr="006D4769">
          <w:rPr>
            <w:rStyle w:val="af2"/>
            <w:sz w:val="24"/>
          </w:rPr>
          <w:t>info@movista-region.ru</w:t>
        </w:r>
      </w:hyperlink>
    </w:p>
    <w:p w14:paraId="394AE7B8" w14:textId="77777777" w:rsidR="00250C3A" w:rsidRPr="00096DB0" w:rsidRDefault="00250C3A" w:rsidP="001B5717">
      <w:pPr>
        <w:pStyle w:val="af0"/>
        <w:spacing w:line="276" w:lineRule="auto"/>
        <w:rPr>
          <w:sz w:val="26"/>
          <w:szCs w:val="26"/>
        </w:rPr>
      </w:pPr>
    </w:p>
    <w:p w14:paraId="09A843D5" w14:textId="77777777" w:rsidR="00250C3A" w:rsidRPr="00096DB0" w:rsidRDefault="00250C3A" w:rsidP="00250C3A">
      <w:pPr>
        <w:rPr>
          <w:sz w:val="26"/>
          <w:szCs w:val="26"/>
        </w:rPr>
      </w:pPr>
    </w:p>
    <w:tbl>
      <w:tblPr>
        <w:tblW w:w="10347" w:type="dxa"/>
        <w:tblLook w:val="04A0" w:firstRow="1" w:lastRow="0" w:firstColumn="1" w:lastColumn="0" w:noHBand="0" w:noVBand="1"/>
      </w:tblPr>
      <w:tblGrid>
        <w:gridCol w:w="4536"/>
        <w:gridCol w:w="5811"/>
      </w:tblGrid>
      <w:tr w:rsidR="00250C3A" w:rsidRPr="00096DB0" w14:paraId="16EC5CCA" w14:textId="77777777" w:rsidTr="00C04216">
        <w:tc>
          <w:tcPr>
            <w:tcW w:w="4536" w:type="dxa"/>
            <w:shd w:val="clear" w:color="auto" w:fill="auto"/>
          </w:tcPr>
          <w:p w14:paraId="173EE885" w14:textId="25ADDBD5" w:rsidR="00250C3A" w:rsidRPr="00B46F29" w:rsidRDefault="00250C3A" w:rsidP="007153BA">
            <w:pPr>
              <w:spacing w:after="160" w:line="259" w:lineRule="auto"/>
              <w:rPr>
                <w:sz w:val="26"/>
                <w:szCs w:val="26"/>
              </w:rPr>
            </w:pPr>
            <w:r w:rsidRPr="00B46F29">
              <w:rPr>
                <w:sz w:val="26"/>
                <w:szCs w:val="26"/>
              </w:rPr>
              <w:t>№____</w:t>
            </w:r>
            <w:r w:rsidR="00C04216">
              <w:rPr>
                <w:sz w:val="26"/>
                <w:szCs w:val="26"/>
              </w:rPr>
              <w:t>___</w:t>
            </w:r>
            <w:r w:rsidRPr="00B46F29">
              <w:rPr>
                <w:sz w:val="26"/>
                <w:szCs w:val="26"/>
              </w:rPr>
              <w:t>_</w:t>
            </w:r>
            <w:r w:rsidR="00C713C5" w:rsidRPr="00B46F29">
              <w:rPr>
                <w:sz w:val="26"/>
                <w:szCs w:val="26"/>
              </w:rPr>
              <w:t>/МР</w:t>
            </w:r>
            <w:r w:rsidR="00ED0E42" w:rsidRPr="00B46F29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B46F29">
              <w:rPr>
                <w:sz w:val="26"/>
                <w:szCs w:val="26"/>
              </w:rPr>
              <w:t>от</w:t>
            </w:r>
            <w:r w:rsidR="00ED0E42" w:rsidRPr="00B46F29">
              <w:rPr>
                <w:sz w:val="26"/>
                <w:szCs w:val="26"/>
              </w:rPr>
              <w:t xml:space="preserve"> </w:t>
            </w:r>
            <w:r w:rsidRPr="00B46F29">
              <w:rPr>
                <w:sz w:val="26"/>
                <w:szCs w:val="26"/>
              </w:rPr>
              <w:t>______</w:t>
            </w:r>
            <w:r w:rsidR="00E86244" w:rsidRPr="00B46F29">
              <w:rPr>
                <w:sz w:val="26"/>
                <w:szCs w:val="26"/>
              </w:rPr>
              <w:t>__</w:t>
            </w:r>
            <w:r w:rsidRPr="00B46F29">
              <w:rPr>
                <w:sz w:val="26"/>
                <w:szCs w:val="26"/>
              </w:rPr>
              <w:t>_ 202</w:t>
            </w:r>
            <w:r w:rsidR="00E86244" w:rsidRPr="00B46F29">
              <w:rPr>
                <w:sz w:val="26"/>
                <w:szCs w:val="26"/>
              </w:rPr>
              <w:t>4</w:t>
            </w:r>
          </w:p>
          <w:p w14:paraId="58E209CF" w14:textId="2AEE3859" w:rsidR="00250C3A" w:rsidRPr="00B46F29" w:rsidRDefault="00250C3A" w:rsidP="007153BA">
            <w:pPr>
              <w:spacing w:after="160" w:line="259" w:lineRule="auto"/>
              <w:rPr>
                <w:sz w:val="26"/>
                <w:szCs w:val="26"/>
              </w:rPr>
            </w:pPr>
            <w:r w:rsidRPr="00B46F29">
              <w:rPr>
                <w:sz w:val="26"/>
                <w:szCs w:val="26"/>
              </w:rPr>
              <w:t>на №</w:t>
            </w:r>
            <w:r w:rsidR="001C7C0B">
              <w:rPr>
                <w:sz w:val="26"/>
                <w:szCs w:val="26"/>
              </w:rPr>
              <w:t xml:space="preserve"> </w:t>
            </w:r>
            <w:r w:rsidR="007847DC">
              <w:rPr>
                <w:sz w:val="26"/>
                <w:szCs w:val="26"/>
                <w:u w:val="single"/>
              </w:rPr>
              <w:t>330</w:t>
            </w:r>
            <w:r w:rsidR="00865BDE">
              <w:rPr>
                <w:sz w:val="26"/>
                <w:szCs w:val="26"/>
                <w:u w:val="single"/>
              </w:rPr>
              <w:t>-МСК</w:t>
            </w:r>
            <w:r w:rsidR="00826B42" w:rsidRPr="00826B42">
              <w:rPr>
                <w:sz w:val="26"/>
                <w:szCs w:val="26"/>
                <w:u w:val="single"/>
              </w:rPr>
              <w:t>/ЯРЛ</w:t>
            </w:r>
            <w:r w:rsidR="001B5717">
              <w:rPr>
                <w:sz w:val="26"/>
                <w:szCs w:val="26"/>
                <w:u w:val="single"/>
              </w:rPr>
              <w:t xml:space="preserve"> </w:t>
            </w:r>
            <w:r w:rsidR="00826B42">
              <w:rPr>
                <w:sz w:val="26"/>
                <w:szCs w:val="26"/>
              </w:rPr>
              <w:t xml:space="preserve"> </w:t>
            </w:r>
            <w:r w:rsidRPr="00B46F29">
              <w:rPr>
                <w:sz w:val="26"/>
                <w:szCs w:val="26"/>
              </w:rPr>
              <w:t xml:space="preserve"> от</w:t>
            </w:r>
            <w:r w:rsidR="001C7C0B">
              <w:rPr>
                <w:sz w:val="26"/>
                <w:szCs w:val="26"/>
              </w:rPr>
              <w:t xml:space="preserve"> </w:t>
            </w:r>
            <w:r w:rsidR="007847DC">
              <w:rPr>
                <w:sz w:val="26"/>
                <w:szCs w:val="26"/>
                <w:u w:val="single"/>
              </w:rPr>
              <w:t>17.07</w:t>
            </w:r>
            <w:r w:rsidR="00826B42" w:rsidRPr="00826B42">
              <w:rPr>
                <w:sz w:val="26"/>
                <w:szCs w:val="26"/>
                <w:u w:val="single"/>
              </w:rPr>
              <w:t>.2024</w:t>
            </w:r>
          </w:p>
          <w:p w14:paraId="23F04660" w14:textId="77777777" w:rsidR="00F24A98" w:rsidRDefault="00F24A98" w:rsidP="00F24A98">
            <w:pPr>
              <w:tabs>
                <w:tab w:val="left" w:pos="675"/>
              </w:tabs>
              <w:spacing w:line="240" w:lineRule="exact"/>
            </w:pPr>
          </w:p>
          <w:p w14:paraId="5984DA3E" w14:textId="77777777" w:rsidR="00F24A98" w:rsidRDefault="00F24A98" w:rsidP="00F24A98">
            <w:pPr>
              <w:rPr>
                <w:i/>
                <w:iCs/>
              </w:rPr>
            </w:pPr>
            <w:bookmarkStart w:id="0" w:name="_Hlk165015065"/>
          </w:p>
          <w:p w14:paraId="01776456" w14:textId="77777777" w:rsidR="001E3898" w:rsidRDefault="001E3898" w:rsidP="001E3898">
            <w:pPr>
              <w:ind w:right="1736"/>
              <w:jc w:val="both"/>
              <w:rPr>
                <w:i/>
                <w:iCs/>
              </w:rPr>
            </w:pPr>
          </w:p>
          <w:p w14:paraId="426BFC2C" w14:textId="6F35B8FE" w:rsidR="001E3898" w:rsidRDefault="001E3898" w:rsidP="001E3898">
            <w:pPr>
              <w:ind w:right="1736"/>
              <w:jc w:val="both"/>
              <w:rPr>
                <w:i/>
                <w:iCs/>
              </w:rPr>
            </w:pPr>
          </w:p>
          <w:p w14:paraId="7B06CF99" w14:textId="4F570D01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599AB2E8" w14:textId="1ECE5C6E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6DBC9BE2" w14:textId="77B52895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7BE2C327" w14:textId="4565A614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67A1314B" w14:textId="2DECF6E5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76C87133" w14:textId="77777777" w:rsidR="009722BC" w:rsidRDefault="009722BC" w:rsidP="001E3898">
            <w:pPr>
              <w:ind w:right="1736"/>
              <w:jc w:val="both"/>
              <w:rPr>
                <w:i/>
                <w:iCs/>
              </w:rPr>
            </w:pPr>
          </w:p>
          <w:p w14:paraId="6603566B" w14:textId="5A396A89" w:rsidR="00E95E6D" w:rsidRDefault="00E95E6D" w:rsidP="001B5717">
            <w:pPr>
              <w:spacing w:line="276" w:lineRule="auto"/>
              <w:ind w:right="1736"/>
              <w:jc w:val="both"/>
              <w:rPr>
                <w:i/>
                <w:iCs/>
              </w:rPr>
            </w:pPr>
          </w:p>
          <w:p w14:paraId="667B6BA0" w14:textId="77777777" w:rsidR="00826B42" w:rsidRDefault="00826B42" w:rsidP="001E3898">
            <w:pPr>
              <w:ind w:right="1736"/>
              <w:jc w:val="both"/>
              <w:rPr>
                <w:i/>
                <w:iCs/>
              </w:rPr>
            </w:pPr>
          </w:p>
          <w:p w14:paraId="636AFB40" w14:textId="2B5D1A08" w:rsidR="00F24A98" w:rsidRPr="00E95E6D" w:rsidRDefault="00B62190" w:rsidP="008B7AE2">
            <w:pPr>
              <w:tabs>
                <w:tab w:val="left" w:pos="2730"/>
                <w:tab w:val="left" w:pos="4148"/>
              </w:tabs>
              <w:ind w:right="459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О </w:t>
            </w:r>
            <w:r w:rsidR="007847DC">
              <w:rPr>
                <w:i/>
                <w:iCs/>
              </w:rPr>
              <w:t>сроках выдачи «в производство работ» рабочей документации этапа 2</w:t>
            </w:r>
            <w:r w:rsidR="00B46F29" w:rsidRPr="00B46F29">
              <w:rPr>
                <w:i/>
                <w:iCs/>
              </w:rPr>
              <w:t xml:space="preserve"> (КС Ярославль)</w:t>
            </w:r>
            <w:bookmarkEnd w:id="0"/>
          </w:p>
        </w:tc>
        <w:tc>
          <w:tcPr>
            <w:tcW w:w="5811" w:type="dxa"/>
            <w:shd w:val="clear" w:color="auto" w:fill="auto"/>
          </w:tcPr>
          <w:p w14:paraId="0F6A5A4F" w14:textId="77777777" w:rsidR="001E3898" w:rsidRPr="001B5717" w:rsidRDefault="001E3898" w:rsidP="001B5717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7E174A1C" w14:textId="77777777" w:rsidR="001E3898" w:rsidRPr="001B5717" w:rsidRDefault="001E3898" w:rsidP="001B5717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3BED9D30" w14:textId="15916CBD" w:rsidR="00F24A98" w:rsidRDefault="001E3898" w:rsidP="001B5717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Гусейнову</w:t>
            </w:r>
            <w:r w:rsidR="00E95E6D" w:rsidRPr="001B5717">
              <w:rPr>
                <w:b/>
                <w:bCs/>
                <w:sz w:val="26"/>
                <w:szCs w:val="26"/>
              </w:rPr>
              <w:t xml:space="preserve"> А.Т.</w:t>
            </w:r>
          </w:p>
          <w:p w14:paraId="0705468F" w14:textId="7070A2C1" w:rsidR="009722BC" w:rsidRDefault="009722BC" w:rsidP="001B5717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</w:p>
          <w:p w14:paraId="5B46ED35" w14:textId="77777777" w:rsidR="009722BC" w:rsidRPr="001B5717" w:rsidRDefault="009722BC" w:rsidP="009722BC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B06E43E" w14:textId="5E11FDA0" w:rsidR="009722BC" w:rsidRPr="001B5717" w:rsidRDefault="009722BC" w:rsidP="009722BC">
            <w:pPr>
              <w:ind w:left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ООО «</w:t>
            </w:r>
            <w:r>
              <w:rPr>
                <w:b/>
                <w:bCs/>
                <w:sz w:val="26"/>
                <w:szCs w:val="26"/>
              </w:rPr>
              <w:t>Единая дирекция строящихся объектов</w:t>
            </w:r>
            <w:r w:rsidRPr="001B5717">
              <w:rPr>
                <w:b/>
                <w:bCs/>
                <w:sz w:val="26"/>
                <w:szCs w:val="26"/>
              </w:rPr>
              <w:t>»</w:t>
            </w:r>
          </w:p>
          <w:p w14:paraId="2C20B8E8" w14:textId="6CED85DF" w:rsidR="009722BC" w:rsidRPr="001B5717" w:rsidRDefault="009722BC" w:rsidP="009722BC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Судакову Н.В.</w:t>
            </w:r>
          </w:p>
          <w:p w14:paraId="324DA3CC" w14:textId="72DA2C5C" w:rsidR="001E3898" w:rsidRPr="001B5717" w:rsidRDefault="001E3898" w:rsidP="001B5717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3DE6B384" w14:textId="77777777" w:rsidR="00277074" w:rsidRPr="001B5717" w:rsidRDefault="00277074" w:rsidP="001B5717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D195B7F" w14:textId="77777777" w:rsidR="00277074" w:rsidRPr="001B5717" w:rsidRDefault="00277074" w:rsidP="001B5717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1B5717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A35A44A" w14:textId="6EB54652" w:rsidR="00277074" w:rsidRPr="00C04216" w:rsidRDefault="00277074" w:rsidP="001B5717">
            <w:pPr>
              <w:spacing w:before="120"/>
              <w:ind w:firstLine="454"/>
              <w:rPr>
                <w:b/>
                <w:bCs/>
                <w:sz w:val="28"/>
                <w:szCs w:val="28"/>
              </w:rPr>
            </w:pPr>
            <w:r w:rsidRPr="001B5717">
              <w:rPr>
                <w:b/>
                <w:bCs/>
                <w:sz w:val="26"/>
                <w:szCs w:val="26"/>
              </w:rPr>
              <w:t>Копырину</w:t>
            </w:r>
            <w:r w:rsidR="00D44415" w:rsidRPr="001B5717">
              <w:rPr>
                <w:b/>
                <w:bCs/>
                <w:sz w:val="26"/>
                <w:szCs w:val="26"/>
              </w:rPr>
              <w:t xml:space="preserve"> П.В.</w:t>
            </w:r>
          </w:p>
        </w:tc>
      </w:tr>
    </w:tbl>
    <w:p w14:paraId="7F55B1EB" w14:textId="77777777" w:rsidR="001B5717" w:rsidRPr="00D44415" w:rsidRDefault="001B5717" w:rsidP="00C04216">
      <w:pPr>
        <w:tabs>
          <w:tab w:val="left" w:pos="3825"/>
        </w:tabs>
        <w:jc w:val="center"/>
        <w:rPr>
          <w:b/>
          <w:sz w:val="28"/>
          <w:szCs w:val="28"/>
        </w:rPr>
      </w:pPr>
    </w:p>
    <w:p w14:paraId="03A1BCEA" w14:textId="4B37A9C9" w:rsidR="00E95E6D" w:rsidRPr="001B5717" w:rsidRDefault="00F24A98" w:rsidP="001B5717">
      <w:pPr>
        <w:tabs>
          <w:tab w:val="left" w:pos="3825"/>
        </w:tabs>
        <w:jc w:val="center"/>
        <w:rPr>
          <w:b/>
          <w:sz w:val="26"/>
          <w:szCs w:val="26"/>
        </w:rPr>
      </w:pPr>
      <w:r w:rsidRPr="001B5717">
        <w:rPr>
          <w:b/>
          <w:sz w:val="26"/>
          <w:szCs w:val="26"/>
        </w:rPr>
        <w:t xml:space="preserve">Уважаемый </w:t>
      </w:r>
      <w:r w:rsidR="001E3898" w:rsidRPr="001B5717">
        <w:rPr>
          <w:b/>
          <w:sz w:val="26"/>
          <w:szCs w:val="26"/>
        </w:rPr>
        <w:t>Айзек Талыбович</w:t>
      </w:r>
      <w:r w:rsidRPr="001B5717">
        <w:rPr>
          <w:b/>
          <w:sz w:val="26"/>
          <w:szCs w:val="26"/>
        </w:rPr>
        <w:t>!</w:t>
      </w:r>
    </w:p>
    <w:p w14:paraId="540F5374" w14:textId="77777777" w:rsidR="00890AB8" w:rsidRPr="001B5717" w:rsidRDefault="00890AB8" w:rsidP="001B5717">
      <w:pPr>
        <w:tabs>
          <w:tab w:val="left" w:pos="3825"/>
        </w:tabs>
        <w:jc w:val="center"/>
        <w:rPr>
          <w:b/>
          <w:sz w:val="26"/>
          <w:szCs w:val="26"/>
        </w:rPr>
      </w:pPr>
    </w:p>
    <w:p w14:paraId="2955E526" w14:textId="4B97F1CF" w:rsidR="001E3898" w:rsidRPr="001B5717" w:rsidRDefault="001E3898" w:rsidP="001B5717">
      <w:pPr>
        <w:ind w:firstLine="709"/>
        <w:jc w:val="both"/>
        <w:rPr>
          <w:sz w:val="26"/>
          <w:szCs w:val="26"/>
        </w:rPr>
      </w:pPr>
      <w:r w:rsidRPr="001B5717">
        <w:rPr>
          <w:sz w:val="26"/>
          <w:szCs w:val="26"/>
        </w:rPr>
        <w:t xml:space="preserve">Между ООО «МОВИСТА РЕГИОНЫ Ярославль» (далее – Заказчик), </w:t>
      </w:r>
      <w:r w:rsidR="001B5717">
        <w:rPr>
          <w:sz w:val="26"/>
          <w:szCs w:val="26"/>
        </w:rPr>
        <w:t xml:space="preserve">                                    </w:t>
      </w:r>
      <w:r w:rsidRPr="001B5717">
        <w:rPr>
          <w:sz w:val="26"/>
          <w:szCs w:val="26"/>
        </w:rPr>
        <w:t>ООО «МОВИСТА РЕГИОНЫ» (далее</w:t>
      </w:r>
      <w:r w:rsid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–</w:t>
      </w:r>
      <w:r w:rsid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Технический заказчик)</w:t>
      </w:r>
      <w:r w:rsid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и</w:t>
      </w:r>
      <w:r w:rsidR="00E95E6D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ООО «СтройСервис»</w:t>
      </w:r>
      <w:r w:rsidR="00C04216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(далее – Генеральный подрядчик) заключен договора генерального подряда № 33-12/2023</w:t>
      </w:r>
      <w:r w:rsidR="00C04216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от 01.12.2023 (далее – Договор) по объекту Концессионного соглашения</w:t>
      </w:r>
      <w:r w:rsidR="00E95E6D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 xml:space="preserve">от 26.12.2022 </w:t>
      </w:r>
      <w:r w:rsidR="001B5717">
        <w:rPr>
          <w:sz w:val="26"/>
          <w:szCs w:val="26"/>
        </w:rPr>
        <w:t xml:space="preserve">                    </w:t>
      </w:r>
      <w:r w:rsidRPr="001B5717">
        <w:rPr>
          <w:sz w:val="26"/>
          <w:szCs w:val="26"/>
        </w:rPr>
        <w:t>«О создании и эксплуатации объектов транспортной инфраструктуры и технологически связанных</w:t>
      </w:r>
      <w:r w:rsidR="00B46F29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с ними транспортных средств, обеспечивающих</w:t>
      </w:r>
      <w:r w:rsidR="00B46F29" w:rsidRP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 xml:space="preserve">деятельность, связанную </w:t>
      </w:r>
      <w:r w:rsidR="001B5717">
        <w:rPr>
          <w:sz w:val="26"/>
          <w:szCs w:val="26"/>
        </w:rPr>
        <w:t xml:space="preserve">                          </w:t>
      </w:r>
      <w:r w:rsidRPr="001B5717">
        <w:rPr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</w:t>
      </w:r>
      <w:r w:rsidR="001B5717">
        <w:rPr>
          <w:sz w:val="26"/>
          <w:szCs w:val="26"/>
        </w:rPr>
        <w:t xml:space="preserve"> </w:t>
      </w:r>
      <w:r w:rsidRPr="001B5717">
        <w:rPr>
          <w:sz w:val="26"/>
          <w:szCs w:val="26"/>
        </w:rPr>
        <w:t>в Ярославской области» (далее – Объект).</w:t>
      </w:r>
    </w:p>
    <w:p w14:paraId="5B6D3826" w14:textId="0BFEF53F" w:rsidR="008B7AE2" w:rsidRDefault="00826B42" w:rsidP="009722BC">
      <w:pPr>
        <w:ind w:firstLine="709"/>
        <w:jc w:val="both"/>
        <w:rPr>
          <w:sz w:val="26"/>
          <w:szCs w:val="26"/>
        </w:rPr>
      </w:pPr>
      <w:r w:rsidRPr="001B5717">
        <w:rPr>
          <w:sz w:val="26"/>
          <w:szCs w:val="26"/>
        </w:rPr>
        <w:t xml:space="preserve">В ответ на Ваше обращение </w:t>
      </w:r>
      <w:r w:rsidR="009722BC">
        <w:rPr>
          <w:sz w:val="26"/>
          <w:szCs w:val="26"/>
        </w:rPr>
        <w:t xml:space="preserve">сообщаю, что Директивным графиком ПИР Объекта, направленным в Ваш адрес сопроводительным письмом Технического заказчика </w:t>
      </w:r>
      <w:r w:rsidR="00367BC3">
        <w:rPr>
          <w:sz w:val="26"/>
          <w:szCs w:val="26"/>
        </w:rPr>
        <w:br/>
      </w:r>
      <w:r w:rsidR="009722BC">
        <w:rPr>
          <w:sz w:val="26"/>
          <w:szCs w:val="26"/>
        </w:rPr>
        <w:t>№ 1399/МР от 10.06.2024 в составе этапа 2 «</w:t>
      </w:r>
      <w:r w:rsidR="009722BC" w:rsidRPr="009722BC">
        <w:rPr>
          <w:sz w:val="26"/>
          <w:szCs w:val="26"/>
        </w:rPr>
        <w:t>Строительство трамвайных путей и контактной сети. Участок от разворотного круга ул. Александра Невского до</w:t>
      </w:r>
      <w:r w:rsidR="009722BC">
        <w:rPr>
          <w:sz w:val="26"/>
          <w:szCs w:val="26"/>
        </w:rPr>
        <w:t xml:space="preserve"> </w:t>
      </w:r>
      <w:r w:rsidR="009722BC" w:rsidRPr="009722BC">
        <w:rPr>
          <w:sz w:val="26"/>
          <w:szCs w:val="26"/>
        </w:rPr>
        <w:t>разворотного круга «Больница № 9» (29-я линия)</w:t>
      </w:r>
      <w:r w:rsidR="009722BC">
        <w:rPr>
          <w:sz w:val="26"/>
          <w:szCs w:val="26"/>
        </w:rPr>
        <w:t xml:space="preserve">» реализации Объекта не предусмотрены комплекты 0484ГП09-2-НВК «Наружные сети водоснабжения и водоотведения», </w:t>
      </w:r>
      <w:r w:rsidR="009722BC">
        <w:rPr>
          <w:sz w:val="26"/>
          <w:szCs w:val="26"/>
        </w:rPr>
        <w:t>0484ГП09-2-</w:t>
      </w:r>
      <w:r w:rsidR="009722BC">
        <w:rPr>
          <w:sz w:val="26"/>
          <w:szCs w:val="26"/>
        </w:rPr>
        <w:t>ТСЗ</w:t>
      </w:r>
      <w:r w:rsidR="009722BC">
        <w:rPr>
          <w:sz w:val="26"/>
          <w:szCs w:val="26"/>
        </w:rPr>
        <w:t xml:space="preserve"> «</w:t>
      </w:r>
      <w:r w:rsidR="009722BC">
        <w:rPr>
          <w:sz w:val="26"/>
          <w:szCs w:val="26"/>
        </w:rPr>
        <w:t>Защитные мероприятия по сохранению инженерных коммуникаций. Тепловые сети</w:t>
      </w:r>
      <w:r w:rsidR="009722BC">
        <w:rPr>
          <w:sz w:val="26"/>
          <w:szCs w:val="26"/>
        </w:rPr>
        <w:t>»</w:t>
      </w:r>
      <w:r w:rsidR="00D30A01">
        <w:rPr>
          <w:sz w:val="26"/>
          <w:szCs w:val="26"/>
        </w:rPr>
        <w:t>.</w:t>
      </w:r>
      <w:r w:rsidR="007F4F65">
        <w:rPr>
          <w:sz w:val="26"/>
          <w:szCs w:val="26"/>
        </w:rPr>
        <w:t xml:space="preserve"> Отдельно отмечу, что защитные мероприятия по сохранению инженерных сетей водоснабжения и водоотведения предусматриваются комплектом </w:t>
      </w:r>
      <w:r w:rsidR="007F4F65">
        <w:rPr>
          <w:sz w:val="26"/>
          <w:szCs w:val="26"/>
        </w:rPr>
        <w:t>0484ГП09-2-НВКД</w:t>
      </w:r>
      <w:r w:rsidR="007F4F65">
        <w:rPr>
          <w:sz w:val="26"/>
          <w:szCs w:val="26"/>
        </w:rPr>
        <w:t>.</w:t>
      </w:r>
    </w:p>
    <w:p w14:paraId="1169FFF0" w14:textId="109DC95B" w:rsidR="000A4A4A" w:rsidRDefault="007F4F65" w:rsidP="000A4A4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целью недопущения срыва сроков производства работ п</w:t>
      </w:r>
      <w:r w:rsidR="00D30A01">
        <w:rPr>
          <w:sz w:val="26"/>
          <w:szCs w:val="26"/>
        </w:rPr>
        <w:t>роектные решения</w:t>
      </w:r>
      <w:r>
        <w:rPr>
          <w:sz w:val="26"/>
          <w:szCs w:val="26"/>
        </w:rPr>
        <w:t xml:space="preserve"> комплекта </w:t>
      </w:r>
      <w:r>
        <w:rPr>
          <w:sz w:val="26"/>
          <w:szCs w:val="26"/>
        </w:rPr>
        <w:t>0484ГП09-2-НВК</w:t>
      </w:r>
      <w:r>
        <w:rPr>
          <w:sz w:val="26"/>
          <w:szCs w:val="26"/>
        </w:rPr>
        <w:t>Д «</w:t>
      </w:r>
      <w:r w:rsidRPr="007F4F65">
        <w:rPr>
          <w:sz w:val="26"/>
          <w:szCs w:val="26"/>
        </w:rPr>
        <w:t xml:space="preserve">Сети водоснабжения и водоотведения. Водоотведение </w:t>
      </w:r>
      <w:r w:rsidR="0005398A">
        <w:rPr>
          <w:sz w:val="26"/>
          <w:szCs w:val="26"/>
        </w:rPr>
        <w:br/>
      </w:r>
      <w:r w:rsidRPr="007F4F65">
        <w:rPr>
          <w:sz w:val="26"/>
          <w:szCs w:val="26"/>
        </w:rPr>
        <w:t>от трамвайных путей. Защитные мероприятия по сохранению инженерных коммуникаций</w:t>
      </w:r>
      <w:r>
        <w:rPr>
          <w:sz w:val="26"/>
          <w:szCs w:val="26"/>
        </w:rPr>
        <w:t>»</w:t>
      </w:r>
      <w:r w:rsidR="00D30A01">
        <w:rPr>
          <w:sz w:val="26"/>
          <w:szCs w:val="26"/>
        </w:rPr>
        <w:t xml:space="preserve">, необходимые для </w:t>
      </w:r>
      <w:r w:rsidR="000A4A4A">
        <w:rPr>
          <w:sz w:val="26"/>
          <w:szCs w:val="26"/>
        </w:rPr>
        <w:t>реализации</w:t>
      </w:r>
      <w:r w:rsidR="00D30A01">
        <w:rPr>
          <w:sz w:val="26"/>
          <w:szCs w:val="26"/>
        </w:rPr>
        <w:t xml:space="preserve"> на предоставленных участках </w:t>
      </w:r>
      <w:r>
        <w:rPr>
          <w:sz w:val="26"/>
          <w:szCs w:val="26"/>
        </w:rPr>
        <w:t xml:space="preserve">этапа 2 Объекта, выданы </w:t>
      </w:r>
      <w:r>
        <w:rPr>
          <w:sz w:val="26"/>
          <w:szCs w:val="26"/>
        </w:rPr>
        <w:lastRenderedPageBreak/>
        <w:t xml:space="preserve">Техническим заказчиком представителю ООО «СтройСервис» </w:t>
      </w:r>
      <w:r w:rsidR="000A4A4A">
        <w:rPr>
          <w:sz w:val="26"/>
          <w:szCs w:val="26"/>
        </w:rPr>
        <w:t xml:space="preserve">по акту приема-передачи </w:t>
      </w:r>
      <w:r w:rsidR="005D2FEE">
        <w:rPr>
          <w:sz w:val="26"/>
          <w:szCs w:val="26"/>
        </w:rPr>
        <w:br/>
      </w:r>
      <w:r w:rsidR="000A4A4A">
        <w:rPr>
          <w:sz w:val="26"/>
          <w:szCs w:val="26"/>
        </w:rPr>
        <w:t>№ 25 от 17.07.2024. Спецификаци</w:t>
      </w:r>
      <w:r w:rsidR="005D2FEE">
        <w:rPr>
          <w:sz w:val="26"/>
          <w:szCs w:val="26"/>
        </w:rPr>
        <w:t>и оборудования, изделий и материалов были направлены в адрес Генерального подрядчика сопроводительными письмами № 1701/МР от 04.07.2024 и № 1757/МР от 10.07.2024.</w:t>
      </w:r>
    </w:p>
    <w:p w14:paraId="0FF382ED" w14:textId="1FF9ED5F" w:rsidR="009722BC" w:rsidRDefault="009722BC" w:rsidP="001B57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Таким образом, заявление об отсутствии указанных комплектов с отметкой </w:t>
      </w:r>
      <w:r w:rsidR="000A4A4A">
        <w:rPr>
          <w:sz w:val="26"/>
          <w:szCs w:val="26"/>
        </w:rPr>
        <w:br/>
      </w:r>
      <w:r>
        <w:rPr>
          <w:sz w:val="26"/>
          <w:szCs w:val="26"/>
        </w:rPr>
        <w:t>«в производство работ» не соответствует действительности</w:t>
      </w:r>
      <w:r w:rsidR="000A4A4A">
        <w:rPr>
          <w:sz w:val="26"/>
          <w:szCs w:val="26"/>
        </w:rPr>
        <w:t xml:space="preserve"> по причине как отсутствия двух из указанных </w:t>
      </w:r>
      <w:r w:rsidR="005D2FEE">
        <w:rPr>
          <w:sz w:val="26"/>
          <w:szCs w:val="26"/>
        </w:rPr>
        <w:t xml:space="preserve">Генеральным подрядчиком </w:t>
      </w:r>
      <w:r w:rsidR="000A4A4A">
        <w:rPr>
          <w:sz w:val="26"/>
          <w:szCs w:val="26"/>
        </w:rPr>
        <w:t xml:space="preserve">комплектов в Директивном графике ПИР, </w:t>
      </w:r>
      <w:r w:rsidR="005D2FEE">
        <w:rPr>
          <w:sz w:val="26"/>
          <w:szCs w:val="26"/>
        </w:rPr>
        <w:br/>
      </w:r>
      <w:r w:rsidR="000A4A4A">
        <w:rPr>
          <w:sz w:val="26"/>
          <w:szCs w:val="26"/>
        </w:rPr>
        <w:t>так и в связи с фактом выдачи необходимых проектных решений для немедленной реализации</w:t>
      </w:r>
      <w:r w:rsidR="005D2FEE">
        <w:rPr>
          <w:sz w:val="26"/>
          <w:szCs w:val="26"/>
        </w:rPr>
        <w:t xml:space="preserve"> этапа 2 Объекта</w:t>
      </w:r>
      <w:r w:rsidR="000A4A4A">
        <w:rPr>
          <w:sz w:val="26"/>
          <w:szCs w:val="26"/>
        </w:rPr>
        <w:t>.</w:t>
      </w:r>
    </w:p>
    <w:p w14:paraId="572D1EA9" w14:textId="07744AC5" w:rsidR="000B1DF1" w:rsidRDefault="000B1DF1" w:rsidP="001B57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r w:rsidR="00B7166B">
        <w:rPr>
          <w:sz w:val="26"/>
          <w:szCs w:val="26"/>
        </w:rPr>
        <w:t xml:space="preserve">необходимости </w:t>
      </w:r>
      <w:r>
        <w:rPr>
          <w:sz w:val="26"/>
          <w:szCs w:val="26"/>
        </w:rPr>
        <w:t>включения в состав раб</w:t>
      </w:r>
      <w:r w:rsidR="00B7166B">
        <w:rPr>
          <w:sz w:val="26"/>
          <w:szCs w:val="26"/>
        </w:rPr>
        <w:t>оч</w:t>
      </w:r>
      <w:r>
        <w:rPr>
          <w:sz w:val="26"/>
          <w:szCs w:val="26"/>
        </w:rPr>
        <w:t>ей документации</w:t>
      </w:r>
      <w:r w:rsidR="00B7166B">
        <w:rPr>
          <w:sz w:val="26"/>
          <w:szCs w:val="26"/>
        </w:rPr>
        <w:t xml:space="preserve"> этапа 2 Объекта дополнительных комплектов, неучтенных </w:t>
      </w:r>
      <w:r w:rsidR="00B7166B">
        <w:rPr>
          <w:sz w:val="26"/>
          <w:szCs w:val="26"/>
        </w:rPr>
        <w:t>Директивным графиком ПИР</w:t>
      </w:r>
      <w:r w:rsidR="000A4A4A">
        <w:rPr>
          <w:sz w:val="26"/>
          <w:szCs w:val="26"/>
        </w:rPr>
        <w:t>, но выпуск которых может потребоваться по объективным причинам</w:t>
      </w:r>
      <w:r w:rsidR="00B7166B">
        <w:rPr>
          <w:sz w:val="26"/>
          <w:szCs w:val="26"/>
        </w:rPr>
        <w:t>, Генеральный подрядчик будет немедленно информирован о данных обстоятельствах.</w:t>
      </w:r>
    </w:p>
    <w:p w14:paraId="15133FAD" w14:textId="1372381F" w:rsidR="00367BC3" w:rsidRDefault="00367BC3" w:rsidP="001B57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сообщаю, что сметная документация этапа 2 Объекта будет направлена в адрес ООО «СтройСервис» официальным порядком после получения положительного заключения государственной экспертизы проектно-сметной документации указанного этапа.</w:t>
      </w:r>
    </w:p>
    <w:p w14:paraId="1DF91609" w14:textId="4645D33E" w:rsidR="002D79F3" w:rsidRPr="001B5717" w:rsidRDefault="002D79F3" w:rsidP="001B5717">
      <w:pPr>
        <w:spacing w:before="360"/>
        <w:ind w:left="142" w:firstLine="567"/>
        <w:jc w:val="both"/>
        <w:rPr>
          <w:sz w:val="26"/>
          <w:szCs w:val="26"/>
        </w:rPr>
      </w:pPr>
      <w:r w:rsidRPr="001B5717">
        <w:rPr>
          <w:sz w:val="26"/>
          <w:szCs w:val="26"/>
        </w:rPr>
        <w:t>Приложение:</w:t>
      </w:r>
      <w:r w:rsidR="0042528D">
        <w:rPr>
          <w:sz w:val="26"/>
          <w:szCs w:val="26"/>
        </w:rPr>
        <w:t xml:space="preserve"> </w:t>
      </w:r>
      <w:r w:rsidR="000A4A4A">
        <w:rPr>
          <w:sz w:val="26"/>
          <w:szCs w:val="26"/>
        </w:rPr>
        <w:t>а</w:t>
      </w:r>
      <w:r w:rsidR="009722BC">
        <w:rPr>
          <w:sz w:val="26"/>
          <w:szCs w:val="26"/>
        </w:rPr>
        <w:t xml:space="preserve">кт приема-передачи № </w:t>
      </w:r>
      <w:r w:rsidR="000A4A4A">
        <w:rPr>
          <w:sz w:val="26"/>
          <w:szCs w:val="26"/>
        </w:rPr>
        <w:t>25</w:t>
      </w:r>
      <w:r w:rsidR="009722BC">
        <w:rPr>
          <w:sz w:val="26"/>
          <w:szCs w:val="26"/>
        </w:rPr>
        <w:t xml:space="preserve"> от 17.07.2024 на 1 л. в 1 экз</w:t>
      </w:r>
      <w:r w:rsidR="006D0DAA" w:rsidRPr="001B5717">
        <w:rPr>
          <w:sz w:val="26"/>
          <w:szCs w:val="26"/>
        </w:rPr>
        <w:t>.</w:t>
      </w:r>
    </w:p>
    <w:p w14:paraId="56667213" w14:textId="0DE9B5EC" w:rsidR="002D79F3" w:rsidRDefault="002D79F3" w:rsidP="001B5717">
      <w:pPr>
        <w:ind w:firstLine="709"/>
        <w:jc w:val="both"/>
        <w:rPr>
          <w:sz w:val="26"/>
          <w:szCs w:val="26"/>
        </w:rPr>
      </w:pPr>
    </w:p>
    <w:p w14:paraId="59F4DA9A" w14:textId="77777777" w:rsidR="001B5717" w:rsidRPr="001B5717" w:rsidRDefault="001B5717" w:rsidP="001B5717">
      <w:pPr>
        <w:ind w:firstLine="709"/>
        <w:jc w:val="both"/>
        <w:rPr>
          <w:sz w:val="26"/>
          <w:szCs w:val="26"/>
        </w:rPr>
      </w:pPr>
    </w:p>
    <w:p w14:paraId="040A6B1A" w14:textId="77777777" w:rsidR="00D06ED8" w:rsidRPr="00D06ED8" w:rsidRDefault="00D06ED8" w:rsidP="00D06ED8">
      <w:pPr>
        <w:pStyle w:val="a9"/>
        <w:spacing w:after="240"/>
        <w:rPr>
          <w:b/>
          <w:bCs/>
          <w:sz w:val="26"/>
          <w:szCs w:val="26"/>
        </w:rPr>
      </w:pPr>
      <w:r w:rsidRPr="00D06ED8">
        <w:rPr>
          <w:b/>
          <w:bCs/>
          <w:sz w:val="26"/>
          <w:szCs w:val="26"/>
        </w:rPr>
        <w:t>С уважением,</w:t>
      </w:r>
    </w:p>
    <w:p w14:paraId="1B31BE30" w14:textId="15BCABC1" w:rsidR="00B62190" w:rsidRDefault="005C337C" w:rsidP="00D06ED8">
      <w:pPr>
        <w:pStyle w:val="a9"/>
        <w:rPr>
          <w:sz w:val="20"/>
        </w:rPr>
      </w:pPr>
      <w:r>
        <w:rPr>
          <w:b/>
          <w:bCs/>
          <w:sz w:val="26"/>
          <w:szCs w:val="26"/>
        </w:rPr>
        <w:t>Заместитель генерального директора</w:t>
      </w:r>
      <w:r w:rsidR="00D06ED8" w:rsidRPr="00D06ED8">
        <w:rPr>
          <w:b/>
          <w:bCs/>
          <w:sz w:val="26"/>
          <w:szCs w:val="26"/>
        </w:rPr>
        <w:t xml:space="preserve">                                                     </w:t>
      </w:r>
      <w:r>
        <w:rPr>
          <w:b/>
          <w:bCs/>
          <w:sz w:val="26"/>
          <w:szCs w:val="26"/>
        </w:rPr>
        <w:t xml:space="preserve">  </w:t>
      </w:r>
      <w:r w:rsidR="00D06ED8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</w:t>
      </w:r>
      <w:r w:rsidR="00D06ED8"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>И.В. Юхнов</w:t>
      </w:r>
    </w:p>
    <w:p w14:paraId="2FCBBC0E" w14:textId="77777777" w:rsidR="001B5717" w:rsidRDefault="001B5717" w:rsidP="001B5717">
      <w:pPr>
        <w:pStyle w:val="a9"/>
        <w:spacing w:line="360" w:lineRule="auto"/>
        <w:rPr>
          <w:sz w:val="20"/>
        </w:rPr>
      </w:pPr>
    </w:p>
    <w:p w14:paraId="2FFDC53B" w14:textId="0BE09AC2" w:rsidR="005C337C" w:rsidRDefault="005C337C" w:rsidP="00A647D7">
      <w:pPr>
        <w:pStyle w:val="a9"/>
        <w:rPr>
          <w:sz w:val="20"/>
        </w:rPr>
      </w:pPr>
    </w:p>
    <w:p w14:paraId="429DCA4F" w14:textId="00F87B9C" w:rsidR="005C337C" w:rsidRDefault="005C337C" w:rsidP="00A647D7">
      <w:pPr>
        <w:pStyle w:val="a9"/>
        <w:rPr>
          <w:sz w:val="20"/>
        </w:rPr>
      </w:pPr>
    </w:p>
    <w:p w14:paraId="57AAAD44" w14:textId="49C6003E" w:rsidR="000A4A4A" w:rsidRDefault="000A4A4A" w:rsidP="00A647D7">
      <w:pPr>
        <w:pStyle w:val="a9"/>
        <w:rPr>
          <w:sz w:val="20"/>
        </w:rPr>
      </w:pPr>
    </w:p>
    <w:p w14:paraId="4C04171A" w14:textId="53F70C59" w:rsidR="000A4A4A" w:rsidRDefault="000A4A4A" w:rsidP="00A647D7">
      <w:pPr>
        <w:pStyle w:val="a9"/>
        <w:rPr>
          <w:sz w:val="20"/>
        </w:rPr>
      </w:pPr>
    </w:p>
    <w:p w14:paraId="47A18C3F" w14:textId="1B8E2588" w:rsidR="000A4A4A" w:rsidRDefault="000A4A4A" w:rsidP="00A647D7">
      <w:pPr>
        <w:pStyle w:val="a9"/>
        <w:rPr>
          <w:sz w:val="20"/>
        </w:rPr>
      </w:pPr>
    </w:p>
    <w:p w14:paraId="37428150" w14:textId="0D67A8AA" w:rsidR="000A4A4A" w:rsidRDefault="000A4A4A" w:rsidP="00A647D7">
      <w:pPr>
        <w:pStyle w:val="a9"/>
        <w:rPr>
          <w:sz w:val="20"/>
        </w:rPr>
      </w:pPr>
    </w:p>
    <w:p w14:paraId="5CBE49FD" w14:textId="0B294CA6" w:rsidR="000A4A4A" w:rsidRDefault="000A4A4A" w:rsidP="00A647D7">
      <w:pPr>
        <w:pStyle w:val="a9"/>
        <w:rPr>
          <w:sz w:val="20"/>
        </w:rPr>
      </w:pPr>
    </w:p>
    <w:p w14:paraId="4A6E38B2" w14:textId="0181EDF1" w:rsidR="000A4A4A" w:rsidRDefault="000A4A4A" w:rsidP="00A647D7">
      <w:pPr>
        <w:pStyle w:val="a9"/>
        <w:rPr>
          <w:sz w:val="20"/>
        </w:rPr>
      </w:pPr>
    </w:p>
    <w:p w14:paraId="7091F1E4" w14:textId="29F9B2A3" w:rsidR="000A4A4A" w:rsidRDefault="000A4A4A" w:rsidP="00A647D7">
      <w:pPr>
        <w:pStyle w:val="a9"/>
        <w:rPr>
          <w:sz w:val="20"/>
        </w:rPr>
      </w:pPr>
    </w:p>
    <w:p w14:paraId="60C0C957" w14:textId="50DC03D3" w:rsidR="000A4A4A" w:rsidRDefault="000A4A4A" w:rsidP="00A647D7">
      <w:pPr>
        <w:pStyle w:val="a9"/>
        <w:rPr>
          <w:sz w:val="20"/>
        </w:rPr>
      </w:pPr>
    </w:p>
    <w:p w14:paraId="238BA2FA" w14:textId="77777777" w:rsidR="00DE150A" w:rsidRDefault="00DE150A" w:rsidP="00A647D7">
      <w:pPr>
        <w:pStyle w:val="a9"/>
        <w:rPr>
          <w:sz w:val="20"/>
        </w:rPr>
      </w:pPr>
    </w:p>
    <w:p w14:paraId="105E738B" w14:textId="12835319" w:rsidR="000A4A4A" w:rsidRDefault="000A4A4A" w:rsidP="00A647D7">
      <w:pPr>
        <w:pStyle w:val="a9"/>
        <w:rPr>
          <w:sz w:val="20"/>
        </w:rPr>
      </w:pPr>
    </w:p>
    <w:p w14:paraId="53179104" w14:textId="4A23235D" w:rsidR="000A4A4A" w:rsidRDefault="000A4A4A" w:rsidP="00A647D7">
      <w:pPr>
        <w:pStyle w:val="a9"/>
        <w:rPr>
          <w:sz w:val="20"/>
        </w:rPr>
      </w:pPr>
    </w:p>
    <w:p w14:paraId="4110899E" w14:textId="327C3C47" w:rsidR="000A4A4A" w:rsidRDefault="000A4A4A" w:rsidP="00A647D7">
      <w:pPr>
        <w:pStyle w:val="a9"/>
        <w:rPr>
          <w:sz w:val="20"/>
        </w:rPr>
      </w:pPr>
    </w:p>
    <w:p w14:paraId="63214D60" w14:textId="0FA2570F" w:rsidR="000A4A4A" w:rsidRDefault="000A4A4A" w:rsidP="00A647D7">
      <w:pPr>
        <w:pStyle w:val="a9"/>
        <w:rPr>
          <w:sz w:val="20"/>
        </w:rPr>
      </w:pPr>
    </w:p>
    <w:p w14:paraId="61F2A59A" w14:textId="0B3F8F88" w:rsidR="000A4A4A" w:rsidRDefault="000A4A4A" w:rsidP="00A647D7">
      <w:pPr>
        <w:pStyle w:val="a9"/>
        <w:rPr>
          <w:sz w:val="20"/>
        </w:rPr>
      </w:pPr>
    </w:p>
    <w:p w14:paraId="207202A4" w14:textId="77777777" w:rsidR="00DE150A" w:rsidRDefault="00DE150A" w:rsidP="00A647D7">
      <w:pPr>
        <w:pStyle w:val="a9"/>
        <w:rPr>
          <w:sz w:val="20"/>
        </w:rPr>
      </w:pPr>
    </w:p>
    <w:p w14:paraId="73CBAA67" w14:textId="6755294D" w:rsidR="000A4A4A" w:rsidRDefault="000A4A4A" w:rsidP="00A647D7">
      <w:pPr>
        <w:pStyle w:val="a9"/>
        <w:rPr>
          <w:sz w:val="20"/>
        </w:rPr>
      </w:pPr>
    </w:p>
    <w:p w14:paraId="491E60CA" w14:textId="2D73FBDA" w:rsidR="000A4A4A" w:rsidRDefault="000A4A4A" w:rsidP="00A647D7">
      <w:pPr>
        <w:pStyle w:val="a9"/>
        <w:rPr>
          <w:sz w:val="20"/>
        </w:rPr>
      </w:pPr>
    </w:p>
    <w:p w14:paraId="5591A533" w14:textId="4F7B688C" w:rsidR="000A4A4A" w:rsidRDefault="000A4A4A" w:rsidP="00A647D7">
      <w:pPr>
        <w:pStyle w:val="a9"/>
        <w:rPr>
          <w:sz w:val="20"/>
        </w:rPr>
      </w:pPr>
    </w:p>
    <w:p w14:paraId="4C66A697" w14:textId="1911BFA2" w:rsidR="000A4A4A" w:rsidRDefault="000A4A4A" w:rsidP="00A647D7">
      <w:pPr>
        <w:pStyle w:val="a9"/>
        <w:rPr>
          <w:sz w:val="20"/>
        </w:rPr>
      </w:pPr>
    </w:p>
    <w:p w14:paraId="58F155FC" w14:textId="3D7C7DDD" w:rsidR="000A4A4A" w:rsidRDefault="000A4A4A" w:rsidP="00A647D7">
      <w:pPr>
        <w:pStyle w:val="a9"/>
        <w:rPr>
          <w:sz w:val="20"/>
        </w:rPr>
      </w:pPr>
    </w:p>
    <w:p w14:paraId="6BF54E8A" w14:textId="3CD2FA5F" w:rsidR="000A4A4A" w:rsidRDefault="000A4A4A" w:rsidP="00A647D7">
      <w:pPr>
        <w:pStyle w:val="a9"/>
        <w:rPr>
          <w:sz w:val="20"/>
        </w:rPr>
      </w:pPr>
    </w:p>
    <w:p w14:paraId="04DBDA45" w14:textId="77777777" w:rsidR="000A4A4A" w:rsidRDefault="000A4A4A" w:rsidP="00A647D7">
      <w:pPr>
        <w:pStyle w:val="a9"/>
        <w:rPr>
          <w:sz w:val="20"/>
        </w:rPr>
      </w:pPr>
    </w:p>
    <w:p w14:paraId="07FBF5CF" w14:textId="6811C7FC" w:rsidR="00D06ED8" w:rsidRDefault="00D06ED8" w:rsidP="00A647D7">
      <w:pPr>
        <w:pStyle w:val="a9"/>
        <w:rPr>
          <w:sz w:val="20"/>
        </w:rPr>
      </w:pPr>
    </w:p>
    <w:p w14:paraId="5F01D14B" w14:textId="77777777" w:rsidR="00D06ED8" w:rsidRDefault="00D06ED8" w:rsidP="00A647D7">
      <w:pPr>
        <w:pStyle w:val="a9"/>
        <w:rPr>
          <w:sz w:val="20"/>
        </w:rPr>
      </w:pPr>
    </w:p>
    <w:p w14:paraId="67163F33" w14:textId="0B0C27D1" w:rsidR="00A647D7" w:rsidRPr="00EE71DF" w:rsidRDefault="00A647D7" w:rsidP="00A647D7">
      <w:pPr>
        <w:pStyle w:val="a9"/>
        <w:rPr>
          <w:sz w:val="20"/>
        </w:rPr>
      </w:pPr>
      <w:r w:rsidRPr="00EE71DF">
        <w:rPr>
          <w:sz w:val="20"/>
        </w:rPr>
        <w:t>Исп.: Петелин Р.В.</w:t>
      </w:r>
    </w:p>
    <w:p w14:paraId="3CA986B4" w14:textId="745AF146" w:rsidR="006D4769" w:rsidRPr="00EE71DF" w:rsidRDefault="00A647D7" w:rsidP="006B1318">
      <w:pPr>
        <w:pStyle w:val="a9"/>
      </w:pPr>
      <w:r w:rsidRPr="00EE71DF">
        <w:rPr>
          <w:sz w:val="20"/>
          <w:lang w:val="en-US"/>
        </w:rPr>
        <w:t>e</w:t>
      </w:r>
      <w:r w:rsidRPr="00EE71DF">
        <w:rPr>
          <w:sz w:val="20"/>
        </w:rPr>
        <w:t>-</w:t>
      </w:r>
      <w:r w:rsidRPr="00EE71DF">
        <w:rPr>
          <w:sz w:val="20"/>
          <w:lang w:val="en-US"/>
        </w:rPr>
        <w:t>mail</w:t>
      </w:r>
      <w:r w:rsidRPr="00EE71DF">
        <w:rPr>
          <w:sz w:val="20"/>
        </w:rPr>
        <w:t xml:space="preserve">: </w:t>
      </w:r>
      <w:r w:rsidRPr="00EE71DF">
        <w:rPr>
          <w:sz w:val="20"/>
          <w:lang w:val="en-US"/>
        </w:rPr>
        <w:t>r</w:t>
      </w:r>
      <w:r w:rsidRPr="00EE71DF">
        <w:rPr>
          <w:sz w:val="20"/>
        </w:rPr>
        <w:t>.</w:t>
      </w:r>
      <w:proofErr w:type="spellStart"/>
      <w:r w:rsidRPr="00EE71DF">
        <w:rPr>
          <w:sz w:val="20"/>
          <w:lang w:val="en-US"/>
        </w:rPr>
        <w:t>petelin</w:t>
      </w:r>
      <w:proofErr w:type="spellEnd"/>
      <w:r w:rsidRPr="00EE71DF">
        <w:rPr>
          <w:sz w:val="20"/>
        </w:rPr>
        <w:t>@</w:t>
      </w:r>
      <w:proofErr w:type="spellStart"/>
      <w:r w:rsidRPr="00EE71DF">
        <w:rPr>
          <w:sz w:val="20"/>
          <w:lang w:val="en-US"/>
        </w:rPr>
        <w:t>movista</w:t>
      </w:r>
      <w:proofErr w:type="spellEnd"/>
      <w:r w:rsidRPr="00EE71DF">
        <w:rPr>
          <w:sz w:val="20"/>
        </w:rPr>
        <w:t>-</w:t>
      </w:r>
      <w:r w:rsidRPr="00EE71DF">
        <w:rPr>
          <w:sz w:val="20"/>
          <w:lang w:val="en-US"/>
        </w:rPr>
        <w:t>region</w:t>
      </w:r>
      <w:r w:rsidRPr="00EE71DF">
        <w:rPr>
          <w:sz w:val="20"/>
        </w:rPr>
        <w:t>.</w:t>
      </w:r>
      <w:proofErr w:type="spellStart"/>
      <w:r w:rsidRPr="00EE71DF">
        <w:rPr>
          <w:sz w:val="20"/>
          <w:lang w:val="en-US"/>
        </w:rPr>
        <w:t>ru</w:t>
      </w:r>
      <w:proofErr w:type="spellEnd"/>
    </w:p>
    <w:sectPr w:rsidR="006D4769" w:rsidRPr="00EE71DF" w:rsidSect="00E95E6D">
      <w:headerReference w:type="default" r:id="rId9"/>
      <w:pgSz w:w="11906" w:h="16838" w:code="9"/>
      <w:pgMar w:top="1134" w:right="567" w:bottom="1134" w:left="1134" w:header="1134" w:footer="113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F0E58" w14:textId="77777777" w:rsidR="00BB0893" w:rsidRDefault="00BB0893">
      <w:r>
        <w:separator/>
      </w:r>
    </w:p>
    <w:p w14:paraId="1AC5F2EE" w14:textId="77777777" w:rsidR="00BB0893" w:rsidRDefault="00BB0893"/>
    <w:p w14:paraId="37054757" w14:textId="77777777" w:rsidR="00BB0893" w:rsidRDefault="00BB0893" w:rsidP="00B22C6A"/>
  </w:endnote>
  <w:endnote w:type="continuationSeparator" w:id="0">
    <w:p w14:paraId="58F2E92F" w14:textId="77777777" w:rsidR="00BB0893" w:rsidRDefault="00BB0893">
      <w:r>
        <w:continuationSeparator/>
      </w:r>
    </w:p>
    <w:p w14:paraId="79E8A1AA" w14:textId="77777777" w:rsidR="00BB0893" w:rsidRDefault="00BB0893"/>
    <w:p w14:paraId="6C8EDEAE" w14:textId="77777777" w:rsidR="00BB0893" w:rsidRDefault="00BB0893" w:rsidP="00B22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peExt08">
    <w:altName w:val="Calibri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7743" w14:textId="77777777" w:rsidR="00BB0893" w:rsidRDefault="00BB0893">
      <w:r>
        <w:separator/>
      </w:r>
    </w:p>
    <w:p w14:paraId="5959113B" w14:textId="77777777" w:rsidR="00BB0893" w:rsidRDefault="00BB0893"/>
    <w:p w14:paraId="48F6F576" w14:textId="77777777" w:rsidR="00BB0893" w:rsidRDefault="00BB0893" w:rsidP="00B22C6A"/>
  </w:footnote>
  <w:footnote w:type="continuationSeparator" w:id="0">
    <w:p w14:paraId="681F34EE" w14:textId="77777777" w:rsidR="00BB0893" w:rsidRDefault="00BB0893">
      <w:r>
        <w:continuationSeparator/>
      </w:r>
    </w:p>
    <w:p w14:paraId="103E6EAC" w14:textId="77777777" w:rsidR="00BB0893" w:rsidRDefault="00BB0893"/>
    <w:p w14:paraId="462878A7" w14:textId="77777777" w:rsidR="00BB0893" w:rsidRDefault="00BB0893" w:rsidP="00B22C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230898"/>
      <w:docPartObj>
        <w:docPartGallery w:val="Page Numbers (Top of Page)"/>
        <w:docPartUnique/>
      </w:docPartObj>
    </w:sdtPr>
    <w:sdtEndPr/>
    <w:sdtContent>
      <w:p w14:paraId="1DAD2F67" w14:textId="5B9BFE4D" w:rsidR="009E268E" w:rsidRDefault="009E268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BBA35" w14:textId="77777777" w:rsidR="00ED775B" w:rsidRDefault="00ED775B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7C44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D0275E"/>
    <w:multiLevelType w:val="multilevel"/>
    <w:tmpl w:val="12D010D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B3206E"/>
    <w:multiLevelType w:val="multilevel"/>
    <w:tmpl w:val="26B2D3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81F92"/>
    <w:multiLevelType w:val="hybridMultilevel"/>
    <w:tmpl w:val="CBECBDE8"/>
    <w:lvl w:ilvl="0" w:tplc="9F085F00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A4553A"/>
    <w:multiLevelType w:val="multilevel"/>
    <w:tmpl w:val="AD26F6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E307A43"/>
    <w:multiLevelType w:val="hybridMultilevel"/>
    <w:tmpl w:val="454E31E0"/>
    <w:lvl w:ilvl="0" w:tplc="244256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9D38EA"/>
    <w:multiLevelType w:val="multilevel"/>
    <w:tmpl w:val="3FC48C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0C55F81"/>
    <w:multiLevelType w:val="multilevel"/>
    <w:tmpl w:val="51721C10"/>
    <w:lvl w:ilvl="0">
      <w:start w:val="1"/>
      <w:numFmt w:val="decimal"/>
      <w:pStyle w:val="1"/>
      <w:lvlText w:val="%1."/>
      <w:lvlJc w:val="left"/>
      <w:pPr>
        <w:ind w:left="735" w:hanging="375"/>
      </w:pPr>
      <w:rPr>
        <w:rFonts w:hint="default"/>
        <w:b/>
        <w:sz w:val="24"/>
        <w:szCs w:val="24"/>
      </w:rPr>
    </w:lvl>
    <w:lvl w:ilvl="1">
      <w:start w:val="14"/>
      <w:numFmt w:val="decimal"/>
      <w:isLgl/>
      <w:lvlText w:val="%1.%2."/>
      <w:lvlJc w:val="left"/>
      <w:pPr>
        <w:ind w:left="1317" w:hanging="7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2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5E6D5148"/>
    <w:multiLevelType w:val="multilevel"/>
    <w:tmpl w:val="24508E2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D32E77"/>
    <w:multiLevelType w:val="hybridMultilevel"/>
    <w:tmpl w:val="9E06C1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BC20BB"/>
    <w:multiLevelType w:val="multilevel"/>
    <w:tmpl w:val="CD723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trike w:val="0"/>
        <w:color w:val="000000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6F7A7244"/>
    <w:multiLevelType w:val="multilevel"/>
    <w:tmpl w:val="5D249F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77C45B04"/>
    <w:multiLevelType w:val="hybridMultilevel"/>
    <w:tmpl w:val="D3589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7742E"/>
    <w:multiLevelType w:val="multilevel"/>
    <w:tmpl w:val="56684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EB66A94"/>
    <w:multiLevelType w:val="multilevel"/>
    <w:tmpl w:val="B9823C3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4"/>
  </w:num>
  <w:num w:numId="5">
    <w:abstractNumId w:val="14"/>
  </w:num>
  <w:num w:numId="6">
    <w:abstractNumId w:val="10"/>
  </w:num>
  <w:num w:numId="7">
    <w:abstractNumId w:val="2"/>
  </w:num>
  <w:num w:numId="8">
    <w:abstractNumId w:val="7"/>
  </w:num>
  <w:num w:numId="9">
    <w:abstractNumId w:val="7"/>
    <w:lvlOverride w:ilvl="0">
      <w:startOverride w:val="6"/>
    </w:lvlOverride>
    <w:lvlOverride w:ilvl="1">
      <w:startOverride w:val="1"/>
    </w:lvlOverride>
  </w:num>
  <w:num w:numId="10">
    <w:abstractNumId w:val="7"/>
  </w:num>
  <w:num w:numId="11">
    <w:abstractNumId w:val="7"/>
    <w:lvlOverride w:ilvl="0">
      <w:startOverride w:val="7"/>
    </w:lvlOverride>
    <w:lvlOverride w:ilvl="1">
      <w:startOverride w:val="1"/>
    </w:lvlOverride>
  </w:num>
  <w:num w:numId="12">
    <w:abstractNumId w:val="7"/>
    <w:lvlOverride w:ilvl="0">
      <w:startOverride w:val="4"/>
    </w:lvlOverride>
    <w:lvlOverride w:ilvl="1">
      <w:startOverride w:val="2"/>
    </w:lvlOverride>
  </w:num>
  <w:num w:numId="13">
    <w:abstractNumId w:val="6"/>
  </w:num>
  <w:num w:numId="14">
    <w:abstractNumId w:val="8"/>
  </w:num>
  <w:num w:numId="15">
    <w:abstractNumId w:val="7"/>
    <w:lvlOverride w:ilvl="0">
      <w:startOverride w:val="6"/>
    </w:lvlOverride>
    <w:lvlOverride w:ilvl="1">
      <w:startOverride w:val="3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2"/>
  </w:num>
  <w:num w:numId="26">
    <w:abstractNumId w:val="13"/>
  </w:num>
  <w:num w:numId="27">
    <w:abstractNumId w:val="9"/>
  </w:num>
  <w:num w:numId="28">
    <w:abstractNumId w:val="1"/>
  </w:num>
  <w:num w:numId="29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</w:num>
  <w:num w:numId="30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</w:num>
  <w:num w:numId="3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noPunctuationKerning/>
  <w:characterSpacingControl w:val="doNotCompress"/>
  <w:hdrShapeDefaults>
    <o:shapedefaults v:ext="edit" spidmax="8193">
      <o:colormru v:ext="edit" colors="#ccf"/>
    </o:shapedefaults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9CC"/>
    <w:rsid w:val="00000383"/>
    <w:rsid w:val="00000CAA"/>
    <w:rsid w:val="00000E36"/>
    <w:rsid w:val="00001A11"/>
    <w:rsid w:val="00001DAC"/>
    <w:rsid w:val="000035A5"/>
    <w:rsid w:val="0000431A"/>
    <w:rsid w:val="000051B2"/>
    <w:rsid w:val="0000534D"/>
    <w:rsid w:val="00005801"/>
    <w:rsid w:val="0000588C"/>
    <w:rsid w:val="00005BC3"/>
    <w:rsid w:val="000064BB"/>
    <w:rsid w:val="0000670F"/>
    <w:rsid w:val="00007044"/>
    <w:rsid w:val="0001026F"/>
    <w:rsid w:val="0001090B"/>
    <w:rsid w:val="000111FD"/>
    <w:rsid w:val="0001126A"/>
    <w:rsid w:val="00011920"/>
    <w:rsid w:val="00011D7C"/>
    <w:rsid w:val="000122D8"/>
    <w:rsid w:val="000130FD"/>
    <w:rsid w:val="00014B40"/>
    <w:rsid w:val="00015852"/>
    <w:rsid w:val="00016A96"/>
    <w:rsid w:val="00016FCC"/>
    <w:rsid w:val="000171EB"/>
    <w:rsid w:val="00020117"/>
    <w:rsid w:val="000201C2"/>
    <w:rsid w:val="00021535"/>
    <w:rsid w:val="00021866"/>
    <w:rsid w:val="0002263B"/>
    <w:rsid w:val="0002264F"/>
    <w:rsid w:val="0002275D"/>
    <w:rsid w:val="000230DA"/>
    <w:rsid w:val="00023836"/>
    <w:rsid w:val="00023C3F"/>
    <w:rsid w:val="00023CA7"/>
    <w:rsid w:val="00024370"/>
    <w:rsid w:val="000244BB"/>
    <w:rsid w:val="00024CB5"/>
    <w:rsid w:val="0002532B"/>
    <w:rsid w:val="0002547A"/>
    <w:rsid w:val="00025D53"/>
    <w:rsid w:val="00026A4F"/>
    <w:rsid w:val="00026C2C"/>
    <w:rsid w:val="00026FA0"/>
    <w:rsid w:val="000304C2"/>
    <w:rsid w:val="00030A01"/>
    <w:rsid w:val="00030BDB"/>
    <w:rsid w:val="000319C3"/>
    <w:rsid w:val="00032CF0"/>
    <w:rsid w:val="00032D6A"/>
    <w:rsid w:val="00033D98"/>
    <w:rsid w:val="00033E39"/>
    <w:rsid w:val="00034593"/>
    <w:rsid w:val="0003571A"/>
    <w:rsid w:val="0003582A"/>
    <w:rsid w:val="00035D78"/>
    <w:rsid w:val="000362E8"/>
    <w:rsid w:val="0003631A"/>
    <w:rsid w:val="00036514"/>
    <w:rsid w:val="00037108"/>
    <w:rsid w:val="00037C63"/>
    <w:rsid w:val="00037FF5"/>
    <w:rsid w:val="0004015F"/>
    <w:rsid w:val="000407F3"/>
    <w:rsid w:val="00042BA8"/>
    <w:rsid w:val="00043663"/>
    <w:rsid w:val="000441E4"/>
    <w:rsid w:val="00045DB6"/>
    <w:rsid w:val="00046456"/>
    <w:rsid w:val="000465E8"/>
    <w:rsid w:val="00047972"/>
    <w:rsid w:val="00047B1C"/>
    <w:rsid w:val="00047D35"/>
    <w:rsid w:val="00051542"/>
    <w:rsid w:val="000516AC"/>
    <w:rsid w:val="00051BB0"/>
    <w:rsid w:val="00051C2B"/>
    <w:rsid w:val="0005234C"/>
    <w:rsid w:val="00052397"/>
    <w:rsid w:val="0005279B"/>
    <w:rsid w:val="00052961"/>
    <w:rsid w:val="00053112"/>
    <w:rsid w:val="0005398A"/>
    <w:rsid w:val="000547C8"/>
    <w:rsid w:val="00055DB0"/>
    <w:rsid w:val="000564A0"/>
    <w:rsid w:val="00056C56"/>
    <w:rsid w:val="000576D2"/>
    <w:rsid w:val="00057EBB"/>
    <w:rsid w:val="00060CA0"/>
    <w:rsid w:val="00061414"/>
    <w:rsid w:val="00062C36"/>
    <w:rsid w:val="00062DDA"/>
    <w:rsid w:val="000632B5"/>
    <w:rsid w:val="000639DC"/>
    <w:rsid w:val="00063E6C"/>
    <w:rsid w:val="0006408D"/>
    <w:rsid w:val="00066917"/>
    <w:rsid w:val="00067707"/>
    <w:rsid w:val="00070A18"/>
    <w:rsid w:val="00071EFE"/>
    <w:rsid w:val="0007217C"/>
    <w:rsid w:val="00073847"/>
    <w:rsid w:val="0007485E"/>
    <w:rsid w:val="00075EAE"/>
    <w:rsid w:val="00075FA3"/>
    <w:rsid w:val="00076038"/>
    <w:rsid w:val="0007610C"/>
    <w:rsid w:val="000775F4"/>
    <w:rsid w:val="00077BED"/>
    <w:rsid w:val="00080281"/>
    <w:rsid w:val="000820C5"/>
    <w:rsid w:val="00082F2C"/>
    <w:rsid w:val="000835DF"/>
    <w:rsid w:val="000839B5"/>
    <w:rsid w:val="0008406B"/>
    <w:rsid w:val="00084299"/>
    <w:rsid w:val="00084706"/>
    <w:rsid w:val="0008504F"/>
    <w:rsid w:val="000854CD"/>
    <w:rsid w:val="00085665"/>
    <w:rsid w:val="00085CD8"/>
    <w:rsid w:val="00086637"/>
    <w:rsid w:val="00090CAB"/>
    <w:rsid w:val="00091260"/>
    <w:rsid w:val="0009246F"/>
    <w:rsid w:val="0009477E"/>
    <w:rsid w:val="00094E31"/>
    <w:rsid w:val="00094ECB"/>
    <w:rsid w:val="000951BB"/>
    <w:rsid w:val="00095580"/>
    <w:rsid w:val="0009578C"/>
    <w:rsid w:val="00095B2A"/>
    <w:rsid w:val="000962E6"/>
    <w:rsid w:val="0009671C"/>
    <w:rsid w:val="00096BD2"/>
    <w:rsid w:val="00096DB0"/>
    <w:rsid w:val="0009738A"/>
    <w:rsid w:val="000A0D92"/>
    <w:rsid w:val="000A168B"/>
    <w:rsid w:val="000A199D"/>
    <w:rsid w:val="000A1D31"/>
    <w:rsid w:val="000A2004"/>
    <w:rsid w:val="000A2B7A"/>
    <w:rsid w:val="000A2D6A"/>
    <w:rsid w:val="000A2F18"/>
    <w:rsid w:val="000A3040"/>
    <w:rsid w:val="000A4A4A"/>
    <w:rsid w:val="000A5132"/>
    <w:rsid w:val="000A5207"/>
    <w:rsid w:val="000A5270"/>
    <w:rsid w:val="000A528F"/>
    <w:rsid w:val="000A6500"/>
    <w:rsid w:val="000A6C51"/>
    <w:rsid w:val="000A7371"/>
    <w:rsid w:val="000A7741"/>
    <w:rsid w:val="000A7AC2"/>
    <w:rsid w:val="000B09DF"/>
    <w:rsid w:val="000B1610"/>
    <w:rsid w:val="000B1DF1"/>
    <w:rsid w:val="000B1E56"/>
    <w:rsid w:val="000B204E"/>
    <w:rsid w:val="000B2650"/>
    <w:rsid w:val="000B2D53"/>
    <w:rsid w:val="000B2D7B"/>
    <w:rsid w:val="000B372A"/>
    <w:rsid w:val="000B3FCF"/>
    <w:rsid w:val="000B3FD5"/>
    <w:rsid w:val="000B40A4"/>
    <w:rsid w:val="000B526A"/>
    <w:rsid w:val="000B5DC6"/>
    <w:rsid w:val="000B66A8"/>
    <w:rsid w:val="000B7676"/>
    <w:rsid w:val="000B7AA9"/>
    <w:rsid w:val="000C01B1"/>
    <w:rsid w:val="000C0C66"/>
    <w:rsid w:val="000C1242"/>
    <w:rsid w:val="000C2065"/>
    <w:rsid w:val="000C228F"/>
    <w:rsid w:val="000C2484"/>
    <w:rsid w:val="000C2521"/>
    <w:rsid w:val="000C2755"/>
    <w:rsid w:val="000C2774"/>
    <w:rsid w:val="000C2C1D"/>
    <w:rsid w:val="000C32B9"/>
    <w:rsid w:val="000C370E"/>
    <w:rsid w:val="000C382A"/>
    <w:rsid w:val="000C414B"/>
    <w:rsid w:val="000C521C"/>
    <w:rsid w:val="000C539B"/>
    <w:rsid w:val="000C6892"/>
    <w:rsid w:val="000C6D01"/>
    <w:rsid w:val="000C76B3"/>
    <w:rsid w:val="000C78DF"/>
    <w:rsid w:val="000C7B58"/>
    <w:rsid w:val="000C7E74"/>
    <w:rsid w:val="000D112E"/>
    <w:rsid w:val="000D1C80"/>
    <w:rsid w:val="000D2F40"/>
    <w:rsid w:val="000D3928"/>
    <w:rsid w:val="000D3AE1"/>
    <w:rsid w:val="000D4BEF"/>
    <w:rsid w:val="000D5B7C"/>
    <w:rsid w:val="000D5BD5"/>
    <w:rsid w:val="000D5CD4"/>
    <w:rsid w:val="000D5CD6"/>
    <w:rsid w:val="000D5F8F"/>
    <w:rsid w:val="000D663B"/>
    <w:rsid w:val="000D73F8"/>
    <w:rsid w:val="000D7EDF"/>
    <w:rsid w:val="000E032E"/>
    <w:rsid w:val="000E0F56"/>
    <w:rsid w:val="000E164F"/>
    <w:rsid w:val="000E16FF"/>
    <w:rsid w:val="000E17CA"/>
    <w:rsid w:val="000E26A3"/>
    <w:rsid w:val="000E2A50"/>
    <w:rsid w:val="000E2B5E"/>
    <w:rsid w:val="000E2E74"/>
    <w:rsid w:val="000E300E"/>
    <w:rsid w:val="000E4102"/>
    <w:rsid w:val="000E4797"/>
    <w:rsid w:val="000E4B38"/>
    <w:rsid w:val="000E6AAB"/>
    <w:rsid w:val="000E6C62"/>
    <w:rsid w:val="000E779E"/>
    <w:rsid w:val="000E7F18"/>
    <w:rsid w:val="000F0075"/>
    <w:rsid w:val="000F0A32"/>
    <w:rsid w:val="000F0E31"/>
    <w:rsid w:val="000F12C4"/>
    <w:rsid w:val="000F165E"/>
    <w:rsid w:val="000F1AB8"/>
    <w:rsid w:val="000F2579"/>
    <w:rsid w:val="000F2CA3"/>
    <w:rsid w:val="000F2CA5"/>
    <w:rsid w:val="000F3411"/>
    <w:rsid w:val="000F3676"/>
    <w:rsid w:val="000F41F5"/>
    <w:rsid w:val="000F5058"/>
    <w:rsid w:val="000F60A6"/>
    <w:rsid w:val="000F6493"/>
    <w:rsid w:val="000F658E"/>
    <w:rsid w:val="000F7DB4"/>
    <w:rsid w:val="00100653"/>
    <w:rsid w:val="00101116"/>
    <w:rsid w:val="00101715"/>
    <w:rsid w:val="00101783"/>
    <w:rsid w:val="0010289C"/>
    <w:rsid w:val="00103045"/>
    <w:rsid w:val="00103A7F"/>
    <w:rsid w:val="00104779"/>
    <w:rsid w:val="00104CFA"/>
    <w:rsid w:val="00105283"/>
    <w:rsid w:val="00105C3A"/>
    <w:rsid w:val="00106460"/>
    <w:rsid w:val="00106E45"/>
    <w:rsid w:val="001072A1"/>
    <w:rsid w:val="00107EE1"/>
    <w:rsid w:val="00110DF7"/>
    <w:rsid w:val="00111478"/>
    <w:rsid w:val="001127E4"/>
    <w:rsid w:val="0011282D"/>
    <w:rsid w:val="00112B7C"/>
    <w:rsid w:val="00112EAA"/>
    <w:rsid w:val="001133FF"/>
    <w:rsid w:val="00113584"/>
    <w:rsid w:val="001167BE"/>
    <w:rsid w:val="00116859"/>
    <w:rsid w:val="001169C9"/>
    <w:rsid w:val="00116F92"/>
    <w:rsid w:val="00120637"/>
    <w:rsid w:val="00121C4B"/>
    <w:rsid w:val="00122612"/>
    <w:rsid w:val="00122E26"/>
    <w:rsid w:val="001244C4"/>
    <w:rsid w:val="00124CB9"/>
    <w:rsid w:val="00124CC7"/>
    <w:rsid w:val="00125610"/>
    <w:rsid w:val="001258A9"/>
    <w:rsid w:val="00125DB5"/>
    <w:rsid w:val="00127B6F"/>
    <w:rsid w:val="00130794"/>
    <w:rsid w:val="00131464"/>
    <w:rsid w:val="00131585"/>
    <w:rsid w:val="00131791"/>
    <w:rsid w:val="00131B00"/>
    <w:rsid w:val="00131BD7"/>
    <w:rsid w:val="0013207E"/>
    <w:rsid w:val="00132249"/>
    <w:rsid w:val="00132576"/>
    <w:rsid w:val="00132E3F"/>
    <w:rsid w:val="00133DC4"/>
    <w:rsid w:val="001340E4"/>
    <w:rsid w:val="00134BB9"/>
    <w:rsid w:val="00134C67"/>
    <w:rsid w:val="001356A8"/>
    <w:rsid w:val="00135A82"/>
    <w:rsid w:val="00136DD4"/>
    <w:rsid w:val="0013728F"/>
    <w:rsid w:val="0013733A"/>
    <w:rsid w:val="00137AD3"/>
    <w:rsid w:val="00137BF2"/>
    <w:rsid w:val="0014018B"/>
    <w:rsid w:val="00140262"/>
    <w:rsid w:val="00140862"/>
    <w:rsid w:val="0014146D"/>
    <w:rsid w:val="0014192C"/>
    <w:rsid w:val="00141C9F"/>
    <w:rsid w:val="00141FA9"/>
    <w:rsid w:val="00142EB0"/>
    <w:rsid w:val="00142F1F"/>
    <w:rsid w:val="0014301B"/>
    <w:rsid w:val="00144D0E"/>
    <w:rsid w:val="00144FD8"/>
    <w:rsid w:val="0014532F"/>
    <w:rsid w:val="001455B0"/>
    <w:rsid w:val="00147341"/>
    <w:rsid w:val="00147BE1"/>
    <w:rsid w:val="00147EA4"/>
    <w:rsid w:val="00152188"/>
    <w:rsid w:val="0015264C"/>
    <w:rsid w:val="00152B8F"/>
    <w:rsid w:val="0015394B"/>
    <w:rsid w:val="001561E9"/>
    <w:rsid w:val="00156F9D"/>
    <w:rsid w:val="0015726D"/>
    <w:rsid w:val="00157762"/>
    <w:rsid w:val="001600DA"/>
    <w:rsid w:val="001607CF"/>
    <w:rsid w:val="001611BD"/>
    <w:rsid w:val="00162B89"/>
    <w:rsid w:val="00163250"/>
    <w:rsid w:val="001632DD"/>
    <w:rsid w:val="0016404D"/>
    <w:rsid w:val="0016419B"/>
    <w:rsid w:val="001647D0"/>
    <w:rsid w:val="001658D8"/>
    <w:rsid w:val="00165943"/>
    <w:rsid w:val="00166300"/>
    <w:rsid w:val="00167644"/>
    <w:rsid w:val="001678D0"/>
    <w:rsid w:val="0017007D"/>
    <w:rsid w:val="00170834"/>
    <w:rsid w:val="00171090"/>
    <w:rsid w:val="00171106"/>
    <w:rsid w:val="00171525"/>
    <w:rsid w:val="00171D91"/>
    <w:rsid w:val="001724F6"/>
    <w:rsid w:val="001724FA"/>
    <w:rsid w:val="00173817"/>
    <w:rsid w:val="00173946"/>
    <w:rsid w:val="00173A8C"/>
    <w:rsid w:val="00173AB1"/>
    <w:rsid w:val="00174C2E"/>
    <w:rsid w:val="00174CC9"/>
    <w:rsid w:val="00174E14"/>
    <w:rsid w:val="001753FD"/>
    <w:rsid w:val="00175B88"/>
    <w:rsid w:val="00176788"/>
    <w:rsid w:val="00176827"/>
    <w:rsid w:val="00176AB6"/>
    <w:rsid w:val="00177513"/>
    <w:rsid w:val="00177BC3"/>
    <w:rsid w:val="00177C57"/>
    <w:rsid w:val="00180754"/>
    <w:rsid w:val="0018077A"/>
    <w:rsid w:val="00180A2B"/>
    <w:rsid w:val="00180CB0"/>
    <w:rsid w:val="00181029"/>
    <w:rsid w:val="001810EC"/>
    <w:rsid w:val="00181D6D"/>
    <w:rsid w:val="00182350"/>
    <w:rsid w:val="0018255C"/>
    <w:rsid w:val="001827D5"/>
    <w:rsid w:val="00182F34"/>
    <w:rsid w:val="001832D0"/>
    <w:rsid w:val="001839B0"/>
    <w:rsid w:val="001850F7"/>
    <w:rsid w:val="00185294"/>
    <w:rsid w:val="001865A3"/>
    <w:rsid w:val="00186768"/>
    <w:rsid w:val="00186808"/>
    <w:rsid w:val="00186B37"/>
    <w:rsid w:val="00187234"/>
    <w:rsid w:val="001876CA"/>
    <w:rsid w:val="00190D8F"/>
    <w:rsid w:val="00191644"/>
    <w:rsid w:val="001917FA"/>
    <w:rsid w:val="00191AF1"/>
    <w:rsid w:val="001920F1"/>
    <w:rsid w:val="00192269"/>
    <w:rsid w:val="00192C3D"/>
    <w:rsid w:val="00192C45"/>
    <w:rsid w:val="0019348E"/>
    <w:rsid w:val="00193A13"/>
    <w:rsid w:val="001941EE"/>
    <w:rsid w:val="001943F4"/>
    <w:rsid w:val="00194445"/>
    <w:rsid w:val="001959FD"/>
    <w:rsid w:val="00195BF9"/>
    <w:rsid w:val="00195FE7"/>
    <w:rsid w:val="00196601"/>
    <w:rsid w:val="00196949"/>
    <w:rsid w:val="00197810"/>
    <w:rsid w:val="001A03C0"/>
    <w:rsid w:val="001A0AE7"/>
    <w:rsid w:val="001A0B35"/>
    <w:rsid w:val="001A15C8"/>
    <w:rsid w:val="001A1C82"/>
    <w:rsid w:val="001A1F94"/>
    <w:rsid w:val="001A2225"/>
    <w:rsid w:val="001A22AA"/>
    <w:rsid w:val="001A23F8"/>
    <w:rsid w:val="001A369D"/>
    <w:rsid w:val="001A3857"/>
    <w:rsid w:val="001A43A2"/>
    <w:rsid w:val="001A4FDF"/>
    <w:rsid w:val="001A6079"/>
    <w:rsid w:val="001A6AA9"/>
    <w:rsid w:val="001A6E7B"/>
    <w:rsid w:val="001B073F"/>
    <w:rsid w:val="001B1C26"/>
    <w:rsid w:val="001B2762"/>
    <w:rsid w:val="001B2DA2"/>
    <w:rsid w:val="001B32BE"/>
    <w:rsid w:val="001B3969"/>
    <w:rsid w:val="001B3E4C"/>
    <w:rsid w:val="001B3F83"/>
    <w:rsid w:val="001B404B"/>
    <w:rsid w:val="001B5717"/>
    <w:rsid w:val="001B59F0"/>
    <w:rsid w:val="001B6B8C"/>
    <w:rsid w:val="001B7A15"/>
    <w:rsid w:val="001B7AA0"/>
    <w:rsid w:val="001C1A0E"/>
    <w:rsid w:val="001C1B2E"/>
    <w:rsid w:val="001C1C15"/>
    <w:rsid w:val="001C2781"/>
    <w:rsid w:val="001C2841"/>
    <w:rsid w:val="001C365F"/>
    <w:rsid w:val="001C4096"/>
    <w:rsid w:val="001C44DB"/>
    <w:rsid w:val="001C4990"/>
    <w:rsid w:val="001C4D32"/>
    <w:rsid w:val="001C5209"/>
    <w:rsid w:val="001C5938"/>
    <w:rsid w:val="001C5ABB"/>
    <w:rsid w:val="001C5D4E"/>
    <w:rsid w:val="001C62A8"/>
    <w:rsid w:val="001C690A"/>
    <w:rsid w:val="001C6BC5"/>
    <w:rsid w:val="001C6D37"/>
    <w:rsid w:val="001C729C"/>
    <w:rsid w:val="001C7C0B"/>
    <w:rsid w:val="001D021B"/>
    <w:rsid w:val="001D0914"/>
    <w:rsid w:val="001D1C69"/>
    <w:rsid w:val="001D1E6C"/>
    <w:rsid w:val="001D1F9E"/>
    <w:rsid w:val="001D3662"/>
    <w:rsid w:val="001D3690"/>
    <w:rsid w:val="001D39FB"/>
    <w:rsid w:val="001D41B2"/>
    <w:rsid w:val="001D43D1"/>
    <w:rsid w:val="001D49ED"/>
    <w:rsid w:val="001D55E3"/>
    <w:rsid w:val="001D5A11"/>
    <w:rsid w:val="001D61CD"/>
    <w:rsid w:val="001D6B28"/>
    <w:rsid w:val="001D6E89"/>
    <w:rsid w:val="001D72C8"/>
    <w:rsid w:val="001D7514"/>
    <w:rsid w:val="001D7AAB"/>
    <w:rsid w:val="001E03C1"/>
    <w:rsid w:val="001E0702"/>
    <w:rsid w:val="001E0A3F"/>
    <w:rsid w:val="001E100F"/>
    <w:rsid w:val="001E1690"/>
    <w:rsid w:val="001E192E"/>
    <w:rsid w:val="001E27C7"/>
    <w:rsid w:val="001E2A52"/>
    <w:rsid w:val="001E2A6C"/>
    <w:rsid w:val="001E3197"/>
    <w:rsid w:val="001E3898"/>
    <w:rsid w:val="001E3C10"/>
    <w:rsid w:val="001E3CB3"/>
    <w:rsid w:val="001E3DB1"/>
    <w:rsid w:val="001E4C6D"/>
    <w:rsid w:val="001E5F0E"/>
    <w:rsid w:val="001E5F7E"/>
    <w:rsid w:val="001E62FF"/>
    <w:rsid w:val="001E6711"/>
    <w:rsid w:val="001E6D82"/>
    <w:rsid w:val="001E7EDF"/>
    <w:rsid w:val="001E7F32"/>
    <w:rsid w:val="001F0097"/>
    <w:rsid w:val="001F0284"/>
    <w:rsid w:val="001F0DD7"/>
    <w:rsid w:val="001F1D18"/>
    <w:rsid w:val="001F1F45"/>
    <w:rsid w:val="001F243D"/>
    <w:rsid w:val="001F28A7"/>
    <w:rsid w:val="001F30F5"/>
    <w:rsid w:val="001F3E2E"/>
    <w:rsid w:val="001F42A0"/>
    <w:rsid w:val="001F467B"/>
    <w:rsid w:val="001F4973"/>
    <w:rsid w:val="001F524C"/>
    <w:rsid w:val="001F628D"/>
    <w:rsid w:val="001F6401"/>
    <w:rsid w:val="001F696B"/>
    <w:rsid w:val="001F74AD"/>
    <w:rsid w:val="00200001"/>
    <w:rsid w:val="00200398"/>
    <w:rsid w:val="00202099"/>
    <w:rsid w:val="00202F7C"/>
    <w:rsid w:val="00203ACA"/>
    <w:rsid w:val="00203B03"/>
    <w:rsid w:val="00203D53"/>
    <w:rsid w:val="00204102"/>
    <w:rsid w:val="00204203"/>
    <w:rsid w:val="00204525"/>
    <w:rsid w:val="0020468B"/>
    <w:rsid w:val="00204725"/>
    <w:rsid w:val="00204899"/>
    <w:rsid w:val="00204E13"/>
    <w:rsid w:val="00205332"/>
    <w:rsid w:val="00205A86"/>
    <w:rsid w:val="002069D3"/>
    <w:rsid w:val="002075BB"/>
    <w:rsid w:val="00207A82"/>
    <w:rsid w:val="00210343"/>
    <w:rsid w:val="00210A1C"/>
    <w:rsid w:val="00210E45"/>
    <w:rsid w:val="00211083"/>
    <w:rsid w:val="002117C6"/>
    <w:rsid w:val="00211ADE"/>
    <w:rsid w:val="00211B02"/>
    <w:rsid w:val="00212952"/>
    <w:rsid w:val="002130AA"/>
    <w:rsid w:val="0021327D"/>
    <w:rsid w:val="002134C3"/>
    <w:rsid w:val="002135C9"/>
    <w:rsid w:val="00213E21"/>
    <w:rsid w:val="002143FB"/>
    <w:rsid w:val="00214546"/>
    <w:rsid w:val="00214DCA"/>
    <w:rsid w:val="00216509"/>
    <w:rsid w:val="002167F0"/>
    <w:rsid w:val="002168ED"/>
    <w:rsid w:val="00217278"/>
    <w:rsid w:val="00217501"/>
    <w:rsid w:val="00217B49"/>
    <w:rsid w:val="00217F87"/>
    <w:rsid w:val="002206A9"/>
    <w:rsid w:val="00220CD2"/>
    <w:rsid w:val="00221957"/>
    <w:rsid w:val="00221CA3"/>
    <w:rsid w:val="00221D06"/>
    <w:rsid w:val="00221D17"/>
    <w:rsid w:val="00221F64"/>
    <w:rsid w:val="00222A3E"/>
    <w:rsid w:val="0022367F"/>
    <w:rsid w:val="00223CF2"/>
    <w:rsid w:val="002244BA"/>
    <w:rsid w:val="002248DD"/>
    <w:rsid w:val="002254DB"/>
    <w:rsid w:val="0022665D"/>
    <w:rsid w:val="00227450"/>
    <w:rsid w:val="00230162"/>
    <w:rsid w:val="00230662"/>
    <w:rsid w:val="0023068A"/>
    <w:rsid w:val="00230C47"/>
    <w:rsid w:val="002312B9"/>
    <w:rsid w:val="002319FF"/>
    <w:rsid w:val="00231EED"/>
    <w:rsid w:val="002322C6"/>
    <w:rsid w:val="00232614"/>
    <w:rsid w:val="002336A0"/>
    <w:rsid w:val="00234883"/>
    <w:rsid w:val="00234BD6"/>
    <w:rsid w:val="002356EC"/>
    <w:rsid w:val="002357E4"/>
    <w:rsid w:val="00235FF4"/>
    <w:rsid w:val="00236617"/>
    <w:rsid w:val="00236B2B"/>
    <w:rsid w:val="00236DB5"/>
    <w:rsid w:val="002375F6"/>
    <w:rsid w:val="002377E9"/>
    <w:rsid w:val="002400A2"/>
    <w:rsid w:val="00240C31"/>
    <w:rsid w:val="00240DBA"/>
    <w:rsid w:val="00240F5C"/>
    <w:rsid w:val="00240FAE"/>
    <w:rsid w:val="0024182D"/>
    <w:rsid w:val="00241932"/>
    <w:rsid w:val="00241F47"/>
    <w:rsid w:val="00242039"/>
    <w:rsid w:val="002427D7"/>
    <w:rsid w:val="00242901"/>
    <w:rsid w:val="00243772"/>
    <w:rsid w:val="00243FF7"/>
    <w:rsid w:val="00244F08"/>
    <w:rsid w:val="002459FC"/>
    <w:rsid w:val="00246B74"/>
    <w:rsid w:val="00246CD2"/>
    <w:rsid w:val="002476B6"/>
    <w:rsid w:val="0025035C"/>
    <w:rsid w:val="0025048A"/>
    <w:rsid w:val="00250992"/>
    <w:rsid w:val="00250BB6"/>
    <w:rsid w:val="00250C3A"/>
    <w:rsid w:val="00250EB0"/>
    <w:rsid w:val="00250F2A"/>
    <w:rsid w:val="00251149"/>
    <w:rsid w:val="00251596"/>
    <w:rsid w:val="00252042"/>
    <w:rsid w:val="002528E5"/>
    <w:rsid w:val="00252EBF"/>
    <w:rsid w:val="002530BC"/>
    <w:rsid w:val="0025332D"/>
    <w:rsid w:val="0025436C"/>
    <w:rsid w:val="00254801"/>
    <w:rsid w:val="00255039"/>
    <w:rsid w:val="002550A5"/>
    <w:rsid w:val="00255790"/>
    <w:rsid w:val="002558B4"/>
    <w:rsid w:val="00256674"/>
    <w:rsid w:val="00256ADB"/>
    <w:rsid w:val="00256BB4"/>
    <w:rsid w:val="00256F51"/>
    <w:rsid w:val="00257670"/>
    <w:rsid w:val="00257D8E"/>
    <w:rsid w:val="002602C7"/>
    <w:rsid w:val="00261137"/>
    <w:rsid w:val="00261C65"/>
    <w:rsid w:val="00263509"/>
    <w:rsid w:val="00263758"/>
    <w:rsid w:val="002638C8"/>
    <w:rsid w:val="0026431F"/>
    <w:rsid w:val="00264583"/>
    <w:rsid w:val="002646D3"/>
    <w:rsid w:val="002648BE"/>
    <w:rsid w:val="00264CAE"/>
    <w:rsid w:val="00264E71"/>
    <w:rsid w:val="002657F2"/>
    <w:rsid w:val="00265ADF"/>
    <w:rsid w:val="0026624F"/>
    <w:rsid w:val="00266815"/>
    <w:rsid w:val="00267F54"/>
    <w:rsid w:val="002709C6"/>
    <w:rsid w:val="00271138"/>
    <w:rsid w:val="00271B6E"/>
    <w:rsid w:val="00271FBB"/>
    <w:rsid w:val="00272FFE"/>
    <w:rsid w:val="0027311B"/>
    <w:rsid w:val="00273170"/>
    <w:rsid w:val="002733DF"/>
    <w:rsid w:val="0027381A"/>
    <w:rsid w:val="00275928"/>
    <w:rsid w:val="00275D53"/>
    <w:rsid w:val="0027619B"/>
    <w:rsid w:val="002762F1"/>
    <w:rsid w:val="002764C5"/>
    <w:rsid w:val="002764F4"/>
    <w:rsid w:val="00276551"/>
    <w:rsid w:val="00277074"/>
    <w:rsid w:val="00277206"/>
    <w:rsid w:val="00280212"/>
    <w:rsid w:val="0028039C"/>
    <w:rsid w:val="002805E4"/>
    <w:rsid w:val="00281CBF"/>
    <w:rsid w:val="00281F11"/>
    <w:rsid w:val="0028393D"/>
    <w:rsid w:val="00283CB0"/>
    <w:rsid w:val="0028467B"/>
    <w:rsid w:val="002859C4"/>
    <w:rsid w:val="00285A6D"/>
    <w:rsid w:val="00285A91"/>
    <w:rsid w:val="002860C7"/>
    <w:rsid w:val="0028793F"/>
    <w:rsid w:val="00287DD2"/>
    <w:rsid w:val="00287E4D"/>
    <w:rsid w:val="00290534"/>
    <w:rsid w:val="00290623"/>
    <w:rsid w:val="0029064A"/>
    <w:rsid w:val="00291205"/>
    <w:rsid w:val="0029126A"/>
    <w:rsid w:val="0029129A"/>
    <w:rsid w:val="002920F7"/>
    <w:rsid w:val="0029224C"/>
    <w:rsid w:val="002924ED"/>
    <w:rsid w:val="002929E2"/>
    <w:rsid w:val="00293059"/>
    <w:rsid w:val="00293099"/>
    <w:rsid w:val="0029385C"/>
    <w:rsid w:val="00293A99"/>
    <w:rsid w:val="00293DB2"/>
    <w:rsid w:val="002942FA"/>
    <w:rsid w:val="00294793"/>
    <w:rsid w:val="002950AB"/>
    <w:rsid w:val="002957D7"/>
    <w:rsid w:val="00295922"/>
    <w:rsid w:val="00295B81"/>
    <w:rsid w:val="00295ECD"/>
    <w:rsid w:val="002962C5"/>
    <w:rsid w:val="00296C6E"/>
    <w:rsid w:val="00296D78"/>
    <w:rsid w:val="00296F09"/>
    <w:rsid w:val="00297725"/>
    <w:rsid w:val="00297D52"/>
    <w:rsid w:val="002A1180"/>
    <w:rsid w:val="002A1445"/>
    <w:rsid w:val="002A1BC2"/>
    <w:rsid w:val="002A1DA1"/>
    <w:rsid w:val="002A1DF6"/>
    <w:rsid w:val="002A1F6F"/>
    <w:rsid w:val="002A23BD"/>
    <w:rsid w:val="002A2947"/>
    <w:rsid w:val="002A3A34"/>
    <w:rsid w:val="002A4003"/>
    <w:rsid w:val="002A4AEA"/>
    <w:rsid w:val="002A4E45"/>
    <w:rsid w:val="002A4E81"/>
    <w:rsid w:val="002A5569"/>
    <w:rsid w:val="002A576E"/>
    <w:rsid w:val="002A6DE0"/>
    <w:rsid w:val="002A70FB"/>
    <w:rsid w:val="002A7110"/>
    <w:rsid w:val="002A737A"/>
    <w:rsid w:val="002A75B0"/>
    <w:rsid w:val="002A7E3B"/>
    <w:rsid w:val="002B00FC"/>
    <w:rsid w:val="002B0BCB"/>
    <w:rsid w:val="002B109B"/>
    <w:rsid w:val="002B153D"/>
    <w:rsid w:val="002B1C57"/>
    <w:rsid w:val="002B1E41"/>
    <w:rsid w:val="002B1F17"/>
    <w:rsid w:val="002B2152"/>
    <w:rsid w:val="002B280F"/>
    <w:rsid w:val="002B3A42"/>
    <w:rsid w:val="002B4A24"/>
    <w:rsid w:val="002B551C"/>
    <w:rsid w:val="002B5677"/>
    <w:rsid w:val="002B5B59"/>
    <w:rsid w:val="002B5ED8"/>
    <w:rsid w:val="002B682D"/>
    <w:rsid w:val="002B6CA0"/>
    <w:rsid w:val="002B73CC"/>
    <w:rsid w:val="002B767A"/>
    <w:rsid w:val="002B7DAA"/>
    <w:rsid w:val="002C0046"/>
    <w:rsid w:val="002C022E"/>
    <w:rsid w:val="002C0B81"/>
    <w:rsid w:val="002C128B"/>
    <w:rsid w:val="002C1386"/>
    <w:rsid w:val="002C13B3"/>
    <w:rsid w:val="002C13DC"/>
    <w:rsid w:val="002C2CF9"/>
    <w:rsid w:val="002C304C"/>
    <w:rsid w:val="002C4795"/>
    <w:rsid w:val="002C4A5F"/>
    <w:rsid w:val="002C4EB1"/>
    <w:rsid w:val="002C588B"/>
    <w:rsid w:val="002C63B6"/>
    <w:rsid w:val="002C7889"/>
    <w:rsid w:val="002C7FBC"/>
    <w:rsid w:val="002D0AC1"/>
    <w:rsid w:val="002D0B61"/>
    <w:rsid w:val="002D0D89"/>
    <w:rsid w:val="002D11AD"/>
    <w:rsid w:val="002D236C"/>
    <w:rsid w:val="002D2620"/>
    <w:rsid w:val="002D305A"/>
    <w:rsid w:val="002D3090"/>
    <w:rsid w:val="002D4196"/>
    <w:rsid w:val="002D4CDF"/>
    <w:rsid w:val="002D4F14"/>
    <w:rsid w:val="002D4FC9"/>
    <w:rsid w:val="002D5033"/>
    <w:rsid w:val="002D599F"/>
    <w:rsid w:val="002D5D01"/>
    <w:rsid w:val="002D5EFF"/>
    <w:rsid w:val="002D5F0D"/>
    <w:rsid w:val="002D609C"/>
    <w:rsid w:val="002D6151"/>
    <w:rsid w:val="002D73A9"/>
    <w:rsid w:val="002D79F3"/>
    <w:rsid w:val="002E0A10"/>
    <w:rsid w:val="002E0BA1"/>
    <w:rsid w:val="002E0C78"/>
    <w:rsid w:val="002E1159"/>
    <w:rsid w:val="002E132F"/>
    <w:rsid w:val="002E1A0D"/>
    <w:rsid w:val="002E2D8F"/>
    <w:rsid w:val="002E34F6"/>
    <w:rsid w:val="002E3552"/>
    <w:rsid w:val="002E3C05"/>
    <w:rsid w:val="002E3F08"/>
    <w:rsid w:val="002E3F77"/>
    <w:rsid w:val="002E4FF2"/>
    <w:rsid w:val="002E6873"/>
    <w:rsid w:val="002E7B57"/>
    <w:rsid w:val="002F011F"/>
    <w:rsid w:val="002F0419"/>
    <w:rsid w:val="002F078A"/>
    <w:rsid w:val="002F07C9"/>
    <w:rsid w:val="002F106F"/>
    <w:rsid w:val="002F18A9"/>
    <w:rsid w:val="002F22EC"/>
    <w:rsid w:val="002F286E"/>
    <w:rsid w:val="002F3A7E"/>
    <w:rsid w:val="002F456A"/>
    <w:rsid w:val="002F519D"/>
    <w:rsid w:val="002F5AF5"/>
    <w:rsid w:val="002F6B09"/>
    <w:rsid w:val="002F6EEC"/>
    <w:rsid w:val="002F702D"/>
    <w:rsid w:val="002F741F"/>
    <w:rsid w:val="002F787D"/>
    <w:rsid w:val="002F7F63"/>
    <w:rsid w:val="003003EF"/>
    <w:rsid w:val="00300A3F"/>
    <w:rsid w:val="00301658"/>
    <w:rsid w:val="0030190E"/>
    <w:rsid w:val="00302DB8"/>
    <w:rsid w:val="00304138"/>
    <w:rsid w:val="0030576C"/>
    <w:rsid w:val="00305BC7"/>
    <w:rsid w:val="00306077"/>
    <w:rsid w:val="003063CB"/>
    <w:rsid w:val="003067F4"/>
    <w:rsid w:val="003074F7"/>
    <w:rsid w:val="00307D1A"/>
    <w:rsid w:val="00307D1C"/>
    <w:rsid w:val="00307DFC"/>
    <w:rsid w:val="00310084"/>
    <w:rsid w:val="003100DC"/>
    <w:rsid w:val="003110D3"/>
    <w:rsid w:val="00311758"/>
    <w:rsid w:val="003119C5"/>
    <w:rsid w:val="00311CF0"/>
    <w:rsid w:val="0031213B"/>
    <w:rsid w:val="0031226A"/>
    <w:rsid w:val="00312BB2"/>
    <w:rsid w:val="00312D30"/>
    <w:rsid w:val="0031393D"/>
    <w:rsid w:val="00313D89"/>
    <w:rsid w:val="0031423A"/>
    <w:rsid w:val="00314DFA"/>
    <w:rsid w:val="0031607F"/>
    <w:rsid w:val="003161FF"/>
    <w:rsid w:val="00316CB4"/>
    <w:rsid w:val="00317413"/>
    <w:rsid w:val="00317AF9"/>
    <w:rsid w:val="00317BE0"/>
    <w:rsid w:val="00317CEC"/>
    <w:rsid w:val="00321714"/>
    <w:rsid w:val="0032269E"/>
    <w:rsid w:val="00322EA4"/>
    <w:rsid w:val="0032348D"/>
    <w:rsid w:val="0032515A"/>
    <w:rsid w:val="00326135"/>
    <w:rsid w:val="0032679F"/>
    <w:rsid w:val="00326AB1"/>
    <w:rsid w:val="00326ABC"/>
    <w:rsid w:val="00327528"/>
    <w:rsid w:val="003277A4"/>
    <w:rsid w:val="00327B6C"/>
    <w:rsid w:val="0033018D"/>
    <w:rsid w:val="0033031C"/>
    <w:rsid w:val="00330DE6"/>
    <w:rsid w:val="00330F3B"/>
    <w:rsid w:val="003311AA"/>
    <w:rsid w:val="0033238F"/>
    <w:rsid w:val="0033415F"/>
    <w:rsid w:val="0033443B"/>
    <w:rsid w:val="003346AB"/>
    <w:rsid w:val="00334B1B"/>
    <w:rsid w:val="003358A8"/>
    <w:rsid w:val="0033718B"/>
    <w:rsid w:val="00337610"/>
    <w:rsid w:val="00337CBE"/>
    <w:rsid w:val="003403E4"/>
    <w:rsid w:val="00340BE2"/>
    <w:rsid w:val="00340DED"/>
    <w:rsid w:val="00341243"/>
    <w:rsid w:val="00341E35"/>
    <w:rsid w:val="003424A7"/>
    <w:rsid w:val="00342DD5"/>
    <w:rsid w:val="00342E59"/>
    <w:rsid w:val="0034371F"/>
    <w:rsid w:val="00343D15"/>
    <w:rsid w:val="003448DF"/>
    <w:rsid w:val="00344949"/>
    <w:rsid w:val="00345197"/>
    <w:rsid w:val="003454E1"/>
    <w:rsid w:val="00345A0D"/>
    <w:rsid w:val="00345AC0"/>
    <w:rsid w:val="00345FC8"/>
    <w:rsid w:val="00346A21"/>
    <w:rsid w:val="00347126"/>
    <w:rsid w:val="00350797"/>
    <w:rsid w:val="00351CE9"/>
    <w:rsid w:val="00352163"/>
    <w:rsid w:val="00352384"/>
    <w:rsid w:val="003523AC"/>
    <w:rsid w:val="00352566"/>
    <w:rsid w:val="00352C15"/>
    <w:rsid w:val="00352C73"/>
    <w:rsid w:val="00353706"/>
    <w:rsid w:val="00354B66"/>
    <w:rsid w:val="00356678"/>
    <w:rsid w:val="00356FD2"/>
    <w:rsid w:val="0035715F"/>
    <w:rsid w:val="003573E2"/>
    <w:rsid w:val="00357A82"/>
    <w:rsid w:val="00357C8D"/>
    <w:rsid w:val="003600D6"/>
    <w:rsid w:val="003613C3"/>
    <w:rsid w:val="00361898"/>
    <w:rsid w:val="0036193F"/>
    <w:rsid w:val="00361C21"/>
    <w:rsid w:val="00362489"/>
    <w:rsid w:val="00362748"/>
    <w:rsid w:val="0036370C"/>
    <w:rsid w:val="003639A5"/>
    <w:rsid w:val="00363BB5"/>
    <w:rsid w:val="00363F49"/>
    <w:rsid w:val="00364BD0"/>
    <w:rsid w:val="00365319"/>
    <w:rsid w:val="0036553F"/>
    <w:rsid w:val="00365805"/>
    <w:rsid w:val="003660A0"/>
    <w:rsid w:val="00366774"/>
    <w:rsid w:val="003667B6"/>
    <w:rsid w:val="00366BE1"/>
    <w:rsid w:val="00366E2D"/>
    <w:rsid w:val="0036750E"/>
    <w:rsid w:val="00367AA7"/>
    <w:rsid w:val="00367BC3"/>
    <w:rsid w:val="0037014D"/>
    <w:rsid w:val="00370C5C"/>
    <w:rsid w:val="00370D68"/>
    <w:rsid w:val="00370F14"/>
    <w:rsid w:val="00372911"/>
    <w:rsid w:val="00373225"/>
    <w:rsid w:val="00374107"/>
    <w:rsid w:val="0037411B"/>
    <w:rsid w:val="003741CD"/>
    <w:rsid w:val="003742B3"/>
    <w:rsid w:val="00374CB0"/>
    <w:rsid w:val="00374FAF"/>
    <w:rsid w:val="003754CE"/>
    <w:rsid w:val="00375C97"/>
    <w:rsid w:val="00376756"/>
    <w:rsid w:val="003775E2"/>
    <w:rsid w:val="00377BB4"/>
    <w:rsid w:val="003803AF"/>
    <w:rsid w:val="00380B66"/>
    <w:rsid w:val="00380E3F"/>
    <w:rsid w:val="00380F6C"/>
    <w:rsid w:val="00381474"/>
    <w:rsid w:val="00381C31"/>
    <w:rsid w:val="0038247B"/>
    <w:rsid w:val="00384656"/>
    <w:rsid w:val="00384C0E"/>
    <w:rsid w:val="0038540C"/>
    <w:rsid w:val="0038545F"/>
    <w:rsid w:val="003860A9"/>
    <w:rsid w:val="00386780"/>
    <w:rsid w:val="00386FBF"/>
    <w:rsid w:val="003901A8"/>
    <w:rsid w:val="0039096A"/>
    <w:rsid w:val="0039124F"/>
    <w:rsid w:val="00391C29"/>
    <w:rsid w:val="00391E2F"/>
    <w:rsid w:val="00392625"/>
    <w:rsid w:val="00392D40"/>
    <w:rsid w:val="00392DD8"/>
    <w:rsid w:val="00395571"/>
    <w:rsid w:val="00395B6B"/>
    <w:rsid w:val="00395C8A"/>
    <w:rsid w:val="00396156"/>
    <w:rsid w:val="0039640A"/>
    <w:rsid w:val="00396BB5"/>
    <w:rsid w:val="00396FD7"/>
    <w:rsid w:val="00396FF4"/>
    <w:rsid w:val="00397830"/>
    <w:rsid w:val="003978DA"/>
    <w:rsid w:val="00397FAF"/>
    <w:rsid w:val="003A0809"/>
    <w:rsid w:val="003A0FFD"/>
    <w:rsid w:val="003A1829"/>
    <w:rsid w:val="003A29BB"/>
    <w:rsid w:val="003A35DD"/>
    <w:rsid w:val="003A4841"/>
    <w:rsid w:val="003A58B0"/>
    <w:rsid w:val="003A5DE1"/>
    <w:rsid w:val="003A6443"/>
    <w:rsid w:val="003A6913"/>
    <w:rsid w:val="003A6ABA"/>
    <w:rsid w:val="003A6EF2"/>
    <w:rsid w:val="003A744A"/>
    <w:rsid w:val="003A7810"/>
    <w:rsid w:val="003B18DD"/>
    <w:rsid w:val="003B1968"/>
    <w:rsid w:val="003B2B7E"/>
    <w:rsid w:val="003B3222"/>
    <w:rsid w:val="003B33B3"/>
    <w:rsid w:val="003B4041"/>
    <w:rsid w:val="003B451E"/>
    <w:rsid w:val="003B54B1"/>
    <w:rsid w:val="003B6410"/>
    <w:rsid w:val="003B65C1"/>
    <w:rsid w:val="003B7380"/>
    <w:rsid w:val="003C07F3"/>
    <w:rsid w:val="003C0B30"/>
    <w:rsid w:val="003C17B4"/>
    <w:rsid w:val="003C24E7"/>
    <w:rsid w:val="003C3556"/>
    <w:rsid w:val="003C3671"/>
    <w:rsid w:val="003C466A"/>
    <w:rsid w:val="003C47E0"/>
    <w:rsid w:val="003C4C8E"/>
    <w:rsid w:val="003C5CFD"/>
    <w:rsid w:val="003C5E28"/>
    <w:rsid w:val="003C5F67"/>
    <w:rsid w:val="003C7031"/>
    <w:rsid w:val="003C7494"/>
    <w:rsid w:val="003C7521"/>
    <w:rsid w:val="003C779A"/>
    <w:rsid w:val="003C7E15"/>
    <w:rsid w:val="003D0028"/>
    <w:rsid w:val="003D02B3"/>
    <w:rsid w:val="003D0310"/>
    <w:rsid w:val="003D0DD7"/>
    <w:rsid w:val="003D1851"/>
    <w:rsid w:val="003D1D80"/>
    <w:rsid w:val="003D1DA9"/>
    <w:rsid w:val="003D26A7"/>
    <w:rsid w:val="003D26C8"/>
    <w:rsid w:val="003D2A34"/>
    <w:rsid w:val="003D3590"/>
    <w:rsid w:val="003D45AA"/>
    <w:rsid w:val="003D48E1"/>
    <w:rsid w:val="003D4C31"/>
    <w:rsid w:val="003D4F15"/>
    <w:rsid w:val="003D5491"/>
    <w:rsid w:val="003D588C"/>
    <w:rsid w:val="003D589A"/>
    <w:rsid w:val="003D59CF"/>
    <w:rsid w:val="003D6BB6"/>
    <w:rsid w:val="003D6CE5"/>
    <w:rsid w:val="003D712F"/>
    <w:rsid w:val="003D7843"/>
    <w:rsid w:val="003D7A2F"/>
    <w:rsid w:val="003D7A33"/>
    <w:rsid w:val="003D7AB3"/>
    <w:rsid w:val="003D7F57"/>
    <w:rsid w:val="003E06C3"/>
    <w:rsid w:val="003E06F9"/>
    <w:rsid w:val="003E0723"/>
    <w:rsid w:val="003E0A7B"/>
    <w:rsid w:val="003E161C"/>
    <w:rsid w:val="003E196F"/>
    <w:rsid w:val="003E22A9"/>
    <w:rsid w:val="003E23CF"/>
    <w:rsid w:val="003E27CC"/>
    <w:rsid w:val="003E3556"/>
    <w:rsid w:val="003E3CE4"/>
    <w:rsid w:val="003E5057"/>
    <w:rsid w:val="003E5A18"/>
    <w:rsid w:val="003E5B75"/>
    <w:rsid w:val="003E6228"/>
    <w:rsid w:val="003E678A"/>
    <w:rsid w:val="003E6A00"/>
    <w:rsid w:val="003E7396"/>
    <w:rsid w:val="003E77C8"/>
    <w:rsid w:val="003F0516"/>
    <w:rsid w:val="003F0674"/>
    <w:rsid w:val="003F0A67"/>
    <w:rsid w:val="003F0BB6"/>
    <w:rsid w:val="003F0F20"/>
    <w:rsid w:val="003F0FC3"/>
    <w:rsid w:val="003F10FE"/>
    <w:rsid w:val="003F11B3"/>
    <w:rsid w:val="003F16F4"/>
    <w:rsid w:val="003F1770"/>
    <w:rsid w:val="003F379D"/>
    <w:rsid w:val="003F3A6C"/>
    <w:rsid w:val="003F3DC8"/>
    <w:rsid w:val="003F4ED7"/>
    <w:rsid w:val="003F4FEA"/>
    <w:rsid w:val="003F5B8E"/>
    <w:rsid w:val="003F65C7"/>
    <w:rsid w:val="003F680E"/>
    <w:rsid w:val="003F7E1B"/>
    <w:rsid w:val="004012A5"/>
    <w:rsid w:val="004017AA"/>
    <w:rsid w:val="0040229B"/>
    <w:rsid w:val="004043F0"/>
    <w:rsid w:val="004046B5"/>
    <w:rsid w:val="00405843"/>
    <w:rsid w:val="004059E7"/>
    <w:rsid w:val="00405CDA"/>
    <w:rsid w:val="00406028"/>
    <w:rsid w:val="00406092"/>
    <w:rsid w:val="004061BC"/>
    <w:rsid w:val="004064D8"/>
    <w:rsid w:val="00406B3C"/>
    <w:rsid w:val="004077ED"/>
    <w:rsid w:val="00407EB9"/>
    <w:rsid w:val="00410155"/>
    <w:rsid w:val="00410DD8"/>
    <w:rsid w:val="00411050"/>
    <w:rsid w:val="004121CF"/>
    <w:rsid w:val="00412550"/>
    <w:rsid w:val="004131A7"/>
    <w:rsid w:val="0041328E"/>
    <w:rsid w:val="004138AD"/>
    <w:rsid w:val="00414233"/>
    <w:rsid w:val="0041510B"/>
    <w:rsid w:val="0041516E"/>
    <w:rsid w:val="00415381"/>
    <w:rsid w:val="0041585C"/>
    <w:rsid w:val="00415ABE"/>
    <w:rsid w:val="00416150"/>
    <w:rsid w:val="00416310"/>
    <w:rsid w:val="0041682A"/>
    <w:rsid w:val="00417DAD"/>
    <w:rsid w:val="00417F6B"/>
    <w:rsid w:val="00420280"/>
    <w:rsid w:val="0042044F"/>
    <w:rsid w:val="00420CBC"/>
    <w:rsid w:val="00421CAE"/>
    <w:rsid w:val="00421F4E"/>
    <w:rsid w:val="004221E6"/>
    <w:rsid w:val="00422902"/>
    <w:rsid w:val="00423C1C"/>
    <w:rsid w:val="00423CB1"/>
    <w:rsid w:val="004250FE"/>
    <w:rsid w:val="00425240"/>
    <w:rsid w:val="0042528D"/>
    <w:rsid w:val="00425B79"/>
    <w:rsid w:val="00425D55"/>
    <w:rsid w:val="0042764F"/>
    <w:rsid w:val="0043004E"/>
    <w:rsid w:val="00430E5F"/>
    <w:rsid w:val="00431032"/>
    <w:rsid w:val="0043105D"/>
    <w:rsid w:val="00431591"/>
    <w:rsid w:val="00431676"/>
    <w:rsid w:val="00431965"/>
    <w:rsid w:val="00431BF3"/>
    <w:rsid w:val="004339B5"/>
    <w:rsid w:val="00433C5E"/>
    <w:rsid w:val="0043484D"/>
    <w:rsid w:val="0043558B"/>
    <w:rsid w:val="00435835"/>
    <w:rsid w:val="00435A8E"/>
    <w:rsid w:val="00435C0B"/>
    <w:rsid w:val="00435E4E"/>
    <w:rsid w:val="00436DAF"/>
    <w:rsid w:val="00436F6A"/>
    <w:rsid w:val="00437ADE"/>
    <w:rsid w:val="0044098E"/>
    <w:rsid w:val="004409AB"/>
    <w:rsid w:val="004418C1"/>
    <w:rsid w:val="004419F7"/>
    <w:rsid w:val="00441FAC"/>
    <w:rsid w:val="0044228D"/>
    <w:rsid w:val="004423AC"/>
    <w:rsid w:val="004441B2"/>
    <w:rsid w:val="00444A80"/>
    <w:rsid w:val="0044500F"/>
    <w:rsid w:val="00445AE2"/>
    <w:rsid w:val="00445C5E"/>
    <w:rsid w:val="00445DA6"/>
    <w:rsid w:val="00446315"/>
    <w:rsid w:val="0044633F"/>
    <w:rsid w:val="00446DB1"/>
    <w:rsid w:val="004470C3"/>
    <w:rsid w:val="00447D08"/>
    <w:rsid w:val="00450962"/>
    <w:rsid w:val="00450D73"/>
    <w:rsid w:val="004526B3"/>
    <w:rsid w:val="00452DD1"/>
    <w:rsid w:val="00453064"/>
    <w:rsid w:val="004531B0"/>
    <w:rsid w:val="004537E7"/>
    <w:rsid w:val="00453CA9"/>
    <w:rsid w:val="004541C2"/>
    <w:rsid w:val="0045541C"/>
    <w:rsid w:val="00455DD7"/>
    <w:rsid w:val="0045707A"/>
    <w:rsid w:val="004572B3"/>
    <w:rsid w:val="0045785E"/>
    <w:rsid w:val="0046014A"/>
    <w:rsid w:val="004603B8"/>
    <w:rsid w:val="00460501"/>
    <w:rsid w:val="004606FB"/>
    <w:rsid w:val="00460F45"/>
    <w:rsid w:val="00461660"/>
    <w:rsid w:val="00461976"/>
    <w:rsid w:val="00461A86"/>
    <w:rsid w:val="00462016"/>
    <w:rsid w:val="004624FF"/>
    <w:rsid w:val="004636E4"/>
    <w:rsid w:val="00463A17"/>
    <w:rsid w:val="00463E6B"/>
    <w:rsid w:val="00463FF3"/>
    <w:rsid w:val="0046495C"/>
    <w:rsid w:val="00464C5C"/>
    <w:rsid w:val="00464CB1"/>
    <w:rsid w:val="00465946"/>
    <w:rsid w:val="00466E69"/>
    <w:rsid w:val="00467056"/>
    <w:rsid w:val="004673A6"/>
    <w:rsid w:val="004673C8"/>
    <w:rsid w:val="00470961"/>
    <w:rsid w:val="00470D7B"/>
    <w:rsid w:val="0047155D"/>
    <w:rsid w:val="004724A5"/>
    <w:rsid w:val="004726C4"/>
    <w:rsid w:val="00473D89"/>
    <w:rsid w:val="004745A0"/>
    <w:rsid w:val="00474E8E"/>
    <w:rsid w:val="004758A2"/>
    <w:rsid w:val="00475ADC"/>
    <w:rsid w:val="00475CC7"/>
    <w:rsid w:val="004762DA"/>
    <w:rsid w:val="004767DB"/>
    <w:rsid w:val="0047680F"/>
    <w:rsid w:val="00476EBC"/>
    <w:rsid w:val="00476F45"/>
    <w:rsid w:val="00477330"/>
    <w:rsid w:val="004800E4"/>
    <w:rsid w:val="004801B9"/>
    <w:rsid w:val="00482FCC"/>
    <w:rsid w:val="004833E0"/>
    <w:rsid w:val="004835D6"/>
    <w:rsid w:val="0048367D"/>
    <w:rsid w:val="0048413A"/>
    <w:rsid w:val="004849D7"/>
    <w:rsid w:val="00484AB7"/>
    <w:rsid w:val="00485361"/>
    <w:rsid w:val="00485567"/>
    <w:rsid w:val="00485719"/>
    <w:rsid w:val="00485AC9"/>
    <w:rsid w:val="00485E39"/>
    <w:rsid w:val="00486132"/>
    <w:rsid w:val="004862F5"/>
    <w:rsid w:val="00486E0C"/>
    <w:rsid w:val="00490D33"/>
    <w:rsid w:val="00491BB7"/>
    <w:rsid w:val="00493B81"/>
    <w:rsid w:val="00493C34"/>
    <w:rsid w:val="00493DA1"/>
    <w:rsid w:val="00494110"/>
    <w:rsid w:val="00494459"/>
    <w:rsid w:val="00495FFE"/>
    <w:rsid w:val="0049691F"/>
    <w:rsid w:val="00496FC5"/>
    <w:rsid w:val="004973A3"/>
    <w:rsid w:val="004A02F0"/>
    <w:rsid w:val="004A0ABA"/>
    <w:rsid w:val="004A0F34"/>
    <w:rsid w:val="004A2281"/>
    <w:rsid w:val="004A26EF"/>
    <w:rsid w:val="004A290F"/>
    <w:rsid w:val="004A2C36"/>
    <w:rsid w:val="004A3660"/>
    <w:rsid w:val="004A399E"/>
    <w:rsid w:val="004A4400"/>
    <w:rsid w:val="004A5314"/>
    <w:rsid w:val="004A5327"/>
    <w:rsid w:val="004A582F"/>
    <w:rsid w:val="004A62FD"/>
    <w:rsid w:val="004A6935"/>
    <w:rsid w:val="004A69A0"/>
    <w:rsid w:val="004A6DFB"/>
    <w:rsid w:val="004A6EB6"/>
    <w:rsid w:val="004A723D"/>
    <w:rsid w:val="004A78F5"/>
    <w:rsid w:val="004B0053"/>
    <w:rsid w:val="004B1357"/>
    <w:rsid w:val="004B1E87"/>
    <w:rsid w:val="004B217C"/>
    <w:rsid w:val="004B2779"/>
    <w:rsid w:val="004B2EB2"/>
    <w:rsid w:val="004B3514"/>
    <w:rsid w:val="004B354F"/>
    <w:rsid w:val="004B3AA9"/>
    <w:rsid w:val="004B421D"/>
    <w:rsid w:val="004B4B83"/>
    <w:rsid w:val="004B4F86"/>
    <w:rsid w:val="004B6371"/>
    <w:rsid w:val="004B6694"/>
    <w:rsid w:val="004B6BDA"/>
    <w:rsid w:val="004B6BE1"/>
    <w:rsid w:val="004B7E2F"/>
    <w:rsid w:val="004C0DB8"/>
    <w:rsid w:val="004C1407"/>
    <w:rsid w:val="004C1507"/>
    <w:rsid w:val="004C1C8B"/>
    <w:rsid w:val="004C2BDA"/>
    <w:rsid w:val="004C3782"/>
    <w:rsid w:val="004C38B8"/>
    <w:rsid w:val="004C3F77"/>
    <w:rsid w:val="004C3F9D"/>
    <w:rsid w:val="004C402B"/>
    <w:rsid w:val="004C4B3F"/>
    <w:rsid w:val="004C4E38"/>
    <w:rsid w:val="004C587E"/>
    <w:rsid w:val="004C58B1"/>
    <w:rsid w:val="004C673B"/>
    <w:rsid w:val="004C7077"/>
    <w:rsid w:val="004C7F69"/>
    <w:rsid w:val="004D0538"/>
    <w:rsid w:val="004D05E9"/>
    <w:rsid w:val="004D08F9"/>
    <w:rsid w:val="004D1378"/>
    <w:rsid w:val="004D1570"/>
    <w:rsid w:val="004D1573"/>
    <w:rsid w:val="004D1B52"/>
    <w:rsid w:val="004D237D"/>
    <w:rsid w:val="004D355C"/>
    <w:rsid w:val="004D4372"/>
    <w:rsid w:val="004D461D"/>
    <w:rsid w:val="004D4B42"/>
    <w:rsid w:val="004D5583"/>
    <w:rsid w:val="004D5F38"/>
    <w:rsid w:val="004D623D"/>
    <w:rsid w:val="004D79F6"/>
    <w:rsid w:val="004D7ABB"/>
    <w:rsid w:val="004E0E15"/>
    <w:rsid w:val="004E140C"/>
    <w:rsid w:val="004E17C2"/>
    <w:rsid w:val="004E240C"/>
    <w:rsid w:val="004E321C"/>
    <w:rsid w:val="004E3952"/>
    <w:rsid w:val="004E3958"/>
    <w:rsid w:val="004E3E67"/>
    <w:rsid w:val="004E51F2"/>
    <w:rsid w:val="004E5CCE"/>
    <w:rsid w:val="004E6333"/>
    <w:rsid w:val="004E6635"/>
    <w:rsid w:val="004E6AC4"/>
    <w:rsid w:val="004E7093"/>
    <w:rsid w:val="004E72AF"/>
    <w:rsid w:val="004E7B2C"/>
    <w:rsid w:val="004F070B"/>
    <w:rsid w:val="004F07C8"/>
    <w:rsid w:val="004F0882"/>
    <w:rsid w:val="004F0C62"/>
    <w:rsid w:val="004F190A"/>
    <w:rsid w:val="004F1CA7"/>
    <w:rsid w:val="004F1DAA"/>
    <w:rsid w:val="004F2AC3"/>
    <w:rsid w:val="004F385C"/>
    <w:rsid w:val="004F40E1"/>
    <w:rsid w:val="004F448B"/>
    <w:rsid w:val="004F4703"/>
    <w:rsid w:val="004F4A4A"/>
    <w:rsid w:val="004F4AFA"/>
    <w:rsid w:val="004F4EB9"/>
    <w:rsid w:val="004F56B8"/>
    <w:rsid w:val="004F5779"/>
    <w:rsid w:val="004F5CC5"/>
    <w:rsid w:val="004F6EC4"/>
    <w:rsid w:val="004F6F08"/>
    <w:rsid w:val="004F6F2B"/>
    <w:rsid w:val="00500F3E"/>
    <w:rsid w:val="0050148B"/>
    <w:rsid w:val="00501607"/>
    <w:rsid w:val="00501EC7"/>
    <w:rsid w:val="005021BE"/>
    <w:rsid w:val="00502DBD"/>
    <w:rsid w:val="00503DB3"/>
    <w:rsid w:val="00504293"/>
    <w:rsid w:val="00504FAA"/>
    <w:rsid w:val="00505B7E"/>
    <w:rsid w:val="00505FFA"/>
    <w:rsid w:val="00506A54"/>
    <w:rsid w:val="0050726B"/>
    <w:rsid w:val="00510601"/>
    <w:rsid w:val="005106EC"/>
    <w:rsid w:val="00510B57"/>
    <w:rsid w:val="00510B62"/>
    <w:rsid w:val="005110B9"/>
    <w:rsid w:val="005114AE"/>
    <w:rsid w:val="0051189B"/>
    <w:rsid w:val="005127A9"/>
    <w:rsid w:val="005128DE"/>
    <w:rsid w:val="0051313A"/>
    <w:rsid w:val="00514012"/>
    <w:rsid w:val="005146A5"/>
    <w:rsid w:val="00514F08"/>
    <w:rsid w:val="005152C1"/>
    <w:rsid w:val="005156AF"/>
    <w:rsid w:val="00515BFF"/>
    <w:rsid w:val="00516547"/>
    <w:rsid w:val="00516563"/>
    <w:rsid w:val="00516575"/>
    <w:rsid w:val="0051688E"/>
    <w:rsid w:val="00516B0E"/>
    <w:rsid w:val="005170DA"/>
    <w:rsid w:val="00517ADB"/>
    <w:rsid w:val="00517C42"/>
    <w:rsid w:val="00517E41"/>
    <w:rsid w:val="00520201"/>
    <w:rsid w:val="00520475"/>
    <w:rsid w:val="0052089D"/>
    <w:rsid w:val="00521017"/>
    <w:rsid w:val="00521B13"/>
    <w:rsid w:val="00522814"/>
    <w:rsid w:val="00522BFC"/>
    <w:rsid w:val="00522EE1"/>
    <w:rsid w:val="00523029"/>
    <w:rsid w:val="00523CEB"/>
    <w:rsid w:val="00524A0A"/>
    <w:rsid w:val="00524BFC"/>
    <w:rsid w:val="0052595B"/>
    <w:rsid w:val="00526A52"/>
    <w:rsid w:val="00526E3E"/>
    <w:rsid w:val="00526FBB"/>
    <w:rsid w:val="00527014"/>
    <w:rsid w:val="00527751"/>
    <w:rsid w:val="00527AD1"/>
    <w:rsid w:val="00530355"/>
    <w:rsid w:val="005308DA"/>
    <w:rsid w:val="005313C8"/>
    <w:rsid w:val="0053200C"/>
    <w:rsid w:val="005329DA"/>
    <w:rsid w:val="00533BF3"/>
    <w:rsid w:val="005343EE"/>
    <w:rsid w:val="00534469"/>
    <w:rsid w:val="005359B4"/>
    <w:rsid w:val="00536374"/>
    <w:rsid w:val="00536C40"/>
    <w:rsid w:val="00537F22"/>
    <w:rsid w:val="00540D98"/>
    <w:rsid w:val="00540E42"/>
    <w:rsid w:val="005412CE"/>
    <w:rsid w:val="00541D9A"/>
    <w:rsid w:val="00541DC5"/>
    <w:rsid w:val="00542376"/>
    <w:rsid w:val="00543118"/>
    <w:rsid w:val="00543305"/>
    <w:rsid w:val="0054334B"/>
    <w:rsid w:val="00543E98"/>
    <w:rsid w:val="00543F1B"/>
    <w:rsid w:val="00544E7B"/>
    <w:rsid w:val="005458AB"/>
    <w:rsid w:val="00545A00"/>
    <w:rsid w:val="00545BDF"/>
    <w:rsid w:val="005460C7"/>
    <w:rsid w:val="005463E8"/>
    <w:rsid w:val="0054692F"/>
    <w:rsid w:val="00550133"/>
    <w:rsid w:val="00551518"/>
    <w:rsid w:val="00551C74"/>
    <w:rsid w:val="00551C95"/>
    <w:rsid w:val="00552E04"/>
    <w:rsid w:val="005531F8"/>
    <w:rsid w:val="00553761"/>
    <w:rsid w:val="00554284"/>
    <w:rsid w:val="0055589F"/>
    <w:rsid w:val="005559DF"/>
    <w:rsid w:val="00555F44"/>
    <w:rsid w:val="005565E0"/>
    <w:rsid w:val="00556A0A"/>
    <w:rsid w:val="00556AAF"/>
    <w:rsid w:val="0056082F"/>
    <w:rsid w:val="005619AA"/>
    <w:rsid w:val="005619EA"/>
    <w:rsid w:val="00561D56"/>
    <w:rsid w:val="00562373"/>
    <w:rsid w:val="005628E0"/>
    <w:rsid w:val="00562996"/>
    <w:rsid w:val="005630AA"/>
    <w:rsid w:val="005638AE"/>
    <w:rsid w:val="005640B3"/>
    <w:rsid w:val="00564295"/>
    <w:rsid w:val="00564570"/>
    <w:rsid w:val="0056473D"/>
    <w:rsid w:val="00564ED9"/>
    <w:rsid w:val="00564F07"/>
    <w:rsid w:val="0056731A"/>
    <w:rsid w:val="0056749D"/>
    <w:rsid w:val="00570137"/>
    <w:rsid w:val="005701E7"/>
    <w:rsid w:val="00570C89"/>
    <w:rsid w:val="0057213C"/>
    <w:rsid w:val="00572660"/>
    <w:rsid w:val="00573754"/>
    <w:rsid w:val="00574168"/>
    <w:rsid w:val="005741F2"/>
    <w:rsid w:val="0057422B"/>
    <w:rsid w:val="00574788"/>
    <w:rsid w:val="00574A0F"/>
    <w:rsid w:val="005753BD"/>
    <w:rsid w:val="005759E6"/>
    <w:rsid w:val="005760BC"/>
    <w:rsid w:val="005762CD"/>
    <w:rsid w:val="005769A9"/>
    <w:rsid w:val="00576A15"/>
    <w:rsid w:val="00576DB5"/>
    <w:rsid w:val="00576EDF"/>
    <w:rsid w:val="005770EF"/>
    <w:rsid w:val="00577661"/>
    <w:rsid w:val="00577B29"/>
    <w:rsid w:val="00580D4D"/>
    <w:rsid w:val="0058107C"/>
    <w:rsid w:val="0058108C"/>
    <w:rsid w:val="005811AD"/>
    <w:rsid w:val="00581425"/>
    <w:rsid w:val="0058220D"/>
    <w:rsid w:val="005826E6"/>
    <w:rsid w:val="005829D4"/>
    <w:rsid w:val="00583D03"/>
    <w:rsid w:val="00584191"/>
    <w:rsid w:val="00584643"/>
    <w:rsid w:val="005846A5"/>
    <w:rsid w:val="00584866"/>
    <w:rsid w:val="005852E9"/>
    <w:rsid w:val="00586C28"/>
    <w:rsid w:val="00587E47"/>
    <w:rsid w:val="0059216B"/>
    <w:rsid w:val="005930FD"/>
    <w:rsid w:val="00593287"/>
    <w:rsid w:val="00595896"/>
    <w:rsid w:val="00596884"/>
    <w:rsid w:val="005973E3"/>
    <w:rsid w:val="005976F1"/>
    <w:rsid w:val="00597B48"/>
    <w:rsid w:val="005A0A35"/>
    <w:rsid w:val="005A1BD9"/>
    <w:rsid w:val="005A29D2"/>
    <w:rsid w:val="005A2AC8"/>
    <w:rsid w:val="005A2BAC"/>
    <w:rsid w:val="005A308A"/>
    <w:rsid w:val="005A37CD"/>
    <w:rsid w:val="005A4447"/>
    <w:rsid w:val="005A4702"/>
    <w:rsid w:val="005A4720"/>
    <w:rsid w:val="005A516C"/>
    <w:rsid w:val="005A58A9"/>
    <w:rsid w:val="005A5915"/>
    <w:rsid w:val="005A7586"/>
    <w:rsid w:val="005A77FB"/>
    <w:rsid w:val="005A7CE5"/>
    <w:rsid w:val="005B01C2"/>
    <w:rsid w:val="005B035C"/>
    <w:rsid w:val="005B056B"/>
    <w:rsid w:val="005B07FF"/>
    <w:rsid w:val="005B0815"/>
    <w:rsid w:val="005B0941"/>
    <w:rsid w:val="005B0A54"/>
    <w:rsid w:val="005B170B"/>
    <w:rsid w:val="005B1B79"/>
    <w:rsid w:val="005B1CC2"/>
    <w:rsid w:val="005B1CFB"/>
    <w:rsid w:val="005B3012"/>
    <w:rsid w:val="005B342C"/>
    <w:rsid w:val="005B3490"/>
    <w:rsid w:val="005B3633"/>
    <w:rsid w:val="005B4276"/>
    <w:rsid w:val="005B4905"/>
    <w:rsid w:val="005B4CD5"/>
    <w:rsid w:val="005B4DC4"/>
    <w:rsid w:val="005B4DE1"/>
    <w:rsid w:val="005B53A2"/>
    <w:rsid w:val="005B6786"/>
    <w:rsid w:val="005B67D7"/>
    <w:rsid w:val="005B6A6B"/>
    <w:rsid w:val="005B6C2B"/>
    <w:rsid w:val="005B6EF3"/>
    <w:rsid w:val="005B7081"/>
    <w:rsid w:val="005C16A4"/>
    <w:rsid w:val="005C1C02"/>
    <w:rsid w:val="005C25CD"/>
    <w:rsid w:val="005C2613"/>
    <w:rsid w:val="005C2D07"/>
    <w:rsid w:val="005C2DAD"/>
    <w:rsid w:val="005C3360"/>
    <w:rsid w:val="005C3367"/>
    <w:rsid w:val="005C337C"/>
    <w:rsid w:val="005C3D43"/>
    <w:rsid w:val="005C449F"/>
    <w:rsid w:val="005C5959"/>
    <w:rsid w:val="005C5A91"/>
    <w:rsid w:val="005C6277"/>
    <w:rsid w:val="005C6346"/>
    <w:rsid w:val="005C6F1C"/>
    <w:rsid w:val="005C7B2B"/>
    <w:rsid w:val="005D0450"/>
    <w:rsid w:val="005D1650"/>
    <w:rsid w:val="005D2A6F"/>
    <w:rsid w:val="005D2CC9"/>
    <w:rsid w:val="005D2EA3"/>
    <w:rsid w:val="005D2FEE"/>
    <w:rsid w:val="005D3399"/>
    <w:rsid w:val="005D3450"/>
    <w:rsid w:val="005D3C22"/>
    <w:rsid w:val="005D3F53"/>
    <w:rsid w:val="005D44D0"/>
    <w:rsid w:val="005D46F7"/>
    <w:rsid w:val="005D4FCE"/>
    <w:rsid w:val="005D6F46"/>
    <w:rsid w:val="005D7144"/>
    <w:rsid w:val="005D77C4"/>
    <w:rsid w:val="005D7C0B"/>
    <w:rsid w:val="005E0429"/>
    <w:rsid w:val="005E16AD"/>
    <w:rsid w:val="005E1919"/>
    <w:rsid w:val="005E24A4"/>
    <w:rsid w:val="005E252A"/>
    <w:rsid w:val="005E25EA"/>
    <w:rsid w:val="005E26BD"/>
    <w:rsid w:val="005E35C4"/>
    <w:rsid w:val="005E52F6"/>
    <w:rsid w:val="005E55CD"/>
    <w:rsid w:val="005E567C"/>
    <w:rsid w:val="005E57F3"/>
    <w:rsid w:val="005E58D2"/>
    <w:rsid w:val="005E5D94"/>
    <w:rsid w:val="005E5F0F"/>
    <w:rsid w:val="005E6247"/>
    <w:rsid w:val="005E66BB"/>
    <w:rsid w:val="005E6892"/>
    <w:rsid w:val="005E721A"/>
    <w:rsid w:val="005E7D75"/>
    <w:rsid w:val="005F039F"/>
    <w:rsid w:val="005F14C2"/>
    <w:rsid w:val="005F1F19"/>
    <w:rsid w:val="005F270B"/>
    <w:rsid w:val="005F2EE4"/>
    <w:rsid w:val="005F5603"/>
    <w:rsid w:val="005F63B8"/>
    <w:rsid w:val="005F6414"/>
    <w:rsid w:val="006013BC"/>
    <w:rsid w:val="006019C8"/>
    <w:rsid w:val="0060201D"/>
    <w:rsid w:val="0060205A"/>
    <w:rsid w:val="006023D0"/>
    <w:rsid w:val="00603DA6"/>
    <w:rsid w:val="0060468A"/>
    <w:rsid w:val="00604700"/>
    <w:rsid w:val="00604B7F"/>
    <w:rsid w:val="00605549"/>
    <w:rsid w:val="006055DD"/>
    <w:rsid w:val="00605766"/>
    <w:rsid w:val="00606738"/>
    <w:rsid w:val="006068EE"/>
    <w:rsid w:val="00607798"/>
    <w:rsid w:val="006078B2"/>
    <w:rsid w:val="00607CF1"/>
    <w:rsid w:val="00607FA6"/>
    <w:rsid w:val="00610849"/>
    <w:rsid w:val="006109FD"/>
    <w:rsid w:val="00610B21"/>
    <w:rsid w:val="00611AC0"/>
    <w:rsid w:val="0061233E"/>
    <w:rsid w:val="006123E7"/>
    <w:rsid w:val="006127C9"/>
    <w:rsid w:val="006138ED"/>
    <w:rsid w:val="00613DAF"/>
    <w:rsid w:val="00613EA7"/>
    <w:rsid w:val="006141D2"/>
    <w:rsid w:val="00614F20"/>
    <w:rsid w:val="00615D1F"/>
    <w:rsid w:val="006162D9"/>
    <w:rsid w:val="00616986"/>
    <w:rsid w:val="00617347"/>
    <w:rsid w:val="00617646"/>
    <w:rsid w:val="006177DF"/>
    <w:rsid w:val="00617890"/>
    <w:rsid w:val="0061792A"/>
    <w:rsid w:val="006203A1"/>
    <w:rsid w:val="0062063D"/>
    <w:rsid w:val="00622063"/>
    <w:rsid w:val="00622433"/>
    <w:rsid w:val="006229A1"/>
    <w:rsid w:val="00622A6F"/>
    <w:rsid w:val="00622EC9"/>
    <w:rsid w:val="00623514"/>
    <w:rsid w:val="006238A7"/>
    <w:rsid w:val="00624235"/>
    <w:rsid w:val="00624D13"/>
    <w:rsid w:val="00625A42"/>
    <w:rsid w:val="00625FEA"/>
    <w:rsid w:val="00626C80"/>
    <w:rsid w:val="00627547"/>
    <w:rsid w:val="00627B81"/>
    <w:rsid w:val="00630B0D"/>
    <w:rsid w:val="006319FD"/>
    <w:rsid w:val="00631B4B"/>
    <w:rsid w:val="00632277"/>
    <w:rsid w:val="00633959"/>
    <w:rsid w:val="006341C4"/>
    <w:rsid w:val="006349DA"/>
    <w:rsid w:val="00634E78"/>
    <w:rsid w:val="00635E53"/>
    <w:rsid w:val="006362ED"/>
    <w:rsid w:val="006370A8"/>
    <w:rsid w:val="00637526"/>
    <w:rsid w:val="0063759A"/>
    <w:rsid w:val="00637DD1"/>
    <w:rsid w:val="0064095D"/>
    <w:rsid w:val="0064102E"/>
    <w:rsid w:val="006419BA"/>
    <w:rsid w:val="00641CDB"/>
    <w:rsid w:val="00642484"/>
    <w:rsid w:val="0064277D"/>
    <w:rsid w:val="00642FDC"/>
    <w:rsid w:val="00643285"/>
    <w:rsid w:val="006438F5"/>
    <w:rsid w:val="00643B2F"/>
    <w:rsid w:val="00644404"/>
    <w:rsid w:val="00644704"/>
    <w:rsid w:val="00645035"/>
    <w:rsid w:val="0064544C"/>
    <w:rsid w:val="006457A8"/>
    <w:rsid w:val="006457B1"/>
    <w:rsid w:val="00645AC8"/>
    <w:rsid w:val="00645F00"/>
    <w:rsid w:val="00647870"/>
    <w:rsid w:val="0064794A"/>
    <w:rsid w:val="006503EB"/>
    <w:rsid w:val="006505BD"/>
    <w:rsid w:val="00650EE8"/>
    <w:rsid w:val="00650F8E"/>
    <w:rsid w:val="00651C90"/>
    <w:rsid w:val="00652610"/>
    <w:rsid w:val="006527F1"/>
    <w:rsid w:val="00652AFD"/>
    <w:rsid w:val="006537ED"/>
    <w:rsid w:val="006539C8"/>
    <w:rsid w:val="00653E30"/>
    <w:rsid w:val="00653E47"/>
    <w:rsid w:val="00654633"/>
    <w:rsid w:val="00654809"/>
    <w:rsid w:val="00654D71"/>
    <w:rsid w:val="00654DF6"/>
    <w:rsid w:val="00654E4C"/>
    <w:rsid w:val="00655776"/>
    <w:rsid w:val="00655B2D"/>
    <w:rsid w:val="00656478"/>
    <w:rsid w:val="006564C2"/>
    <w:rsid w:val="00656622"/>
    <w:rsid w:val="006569CE"/>
    <w:rsid w:val="00656A8A"/>
    <w:rsid w:val="00656F9D"/>
    <w:rsid w:val="006608E9"/>
    <w:rsid w:val="00660990"/>
    <w:rsid w:val="00660B23"/>
    <w:rsid w:val="00660D1A"/>
    <w:rsid w:val="0066151B"/>
    <w:rsid w:val="006619C3"/>
    <w:rsid w:val="00661B1A"/>
    <w:rsid w:val="0066282A"/>
    <w:rsid w:val="00663823"/>
    <w:rsid w:val="00664201"/>
    <w:rsid w:val="0066526C"/>
    <w:rsid w:val="00665A90"/>
    <w:rsid w:val="00666239"/>
    <w:rsid w:val="00666743"/>
    <w:rsid w:val="0067099F"/>
    <w:rsid w:val="006727F3"/>
    <w:rsid w:val="006732D7"/>
    <w:rsid w:val="00673467"/>
    <w:rsid w:val="006746BE"/>
    <w:rsid w:val="00674790"/>
    <w:rsid w:val="00674CAD"/>
    <w:rsid w:val="00675062"/>
    <w:rsid w:val="006757AD"/>
    <w:rsid w:val="00675EEF"/>
    <w:rsid w:val="00676A1D"/>
    <w:rsid w:val="00676AF9"/>
    <w:rsid w:val="00676B1B"/>
    <w:rsid w:val="00676B78"/>
    <w:rsid w:val="006776AE"/>
    <w:rsid w:val="0067787C"/>
    <w:rsid w:val="00677B2B"/>
    <w:rsid w:val="006819E9"/>
    <w:rsid w:val="00682931"/>
    <w:rsid w:val="00682AC7"/>
    <w:rsid w:val="0068301A"/>
    <w:rsid w:val="0068389C"/>
    <w:rsid w:val="00684402"/>
    <w:rsid w:val="00684452"/>
    <w:rsid w:val="00684E0B"/>
    <w:rsid w:val="00684F63"/>
    <w:rsid w:val="006853BA"/>
    <w:rsid w:val="00686536"/>
    <w:rsid w:val="006865DB"/>
    <w:rsid w:val="00687715"/>
    <w:rsid w:val="00687A6F"/>
    <w:rsid w:val="00690C25"/>
    <w:rsid w:val="00690D6C"/>
    <w:rsid w:val="00691744"/>
    <w:rsid w:val="006922C3"/>
    <w:rsid w:val="00692408"/>
    <w:rsid w:val="0069253A"/>
    <w:rsid w:val="006939DC"/>
    <w:rsid w:val="00694DB6"/>
    <w:rsid w:val="006955CC"/>
    <w:rsid w:val="00695948"/>
    <w:rsid w:val="0069605A"/>
    <w:rsid w:val="006966C5"/>
    <w:rsid w:val="006A015E"/>
    <w:rsid w:val="006A0168"/>
    <w:rsid w:val="006A1199"/>
    <w:rsid w:val="006A12F5"/>
    <w:rsid w:val="006A1A0E"/>
    <w:rsid w:val="006A2000"/>
    <w:rsid w:val="006A20AA"/>
    <w:rsid w:val="006A2916"/>
    <w:rsid w:val="006A297C"/>
    <w:rsid w:val="006A4547"/>
    <w:rsid w:val="006A4834"/>
    <w:rsid w:val="006A5761"/>
    <w:rsid w:val="006A6681"/>
    <w:rsid w:val="006A6C03"/>
    <w:rsid w:val="006A6C2E"/>
    <w:rsid w:val="006A709C"/>
    <w:rsid w:val="006A7156"/>
    <w:rsid w:val="006A7700"/>
    <w:rsid w:val="006A78A3"/>
    <w:rsid w:val="006B1318"/>
    <w:rsid w:val="006B1338"/>
    <w:rsid w:val="006B1F66"/>
    <w:rsid w:val="006B35BB"/>
    <w:rsid w:val="006B36E6"/>
    <w:rsid w:val="006B3763"/>
    <w:rsid w:val="006B3B13"/>
    <w:rsid w:val="006B3B43"/>
    <w:rsid w:val="006B3C1F"/>
    <w:rsid w:val="006B3D90"/>
    <w:rsid w:val="006B3FCE"/>
    <w:rsid w:val="006B4241"/>
    <w:rsid w:val="006B469D"/>
    <w:rsid w:val="006B471B"/>
    <w:rsid w:val="006B49F9"/>
    <w:rsid w:val="006B504A"/>
    <w:rsid w:val="006B5A9F"/>
    <w:rsid w:val="006B5C54"/>
    <w:rsid w:val="006B6AEE"/>
    <w:rsid w:val="006B7511"/>
    <w:rsid w:val="006C0352"/>
    <w:rsid w:val="006C147A"/>
    <w:rsid w:val="006C1882"/>
    <w:rsid w:val="006C1B3D"/>
    <w:rsid w:val="006C1E0F"/>
    <w:rsid w:val="006C2136"/>
    <w:rsid w:val="006C2CC5"/>
    <w:rsid w:val="006C30D3"/>
    <w:rsid w:val="006C33ED"/>
    <w:rsid w:val="006C3760"/>
    <w:rsid w:val="006C38FA"/>
    <w:rsid w:val="006C4A31"/>
    <w:rsid w:val="006C5021"/>
    <w:rsid w:val="006C50CE"/>
    <w:rsid w:val="006C510D"/>
    <w:rsid w:val="006C51BC"/>
    <w:rsid w:val="006C51C5"/>
    <w:rsid w:val="006C51DF"/>
    <w:rsid w:val="006C52D7"/>
    <w:rsid w:val="006C5A42"/>
    <w:rsid w:val="006C5B47"/>
    <w:rsid w:val="006C635E"/>
    <w:rsid w:val="006C6728"/>
    <w:rsid w:val="006C7278"/>
    <w:rsid w:val="006D00B1"/>
    <w:rsid w:val="006D0DAA"/>
    <w:rsid w:val="006D12B2"/>
    <w:rsid w:val="006D16D5"/>
    <w:rsid w:val="006D194D"/>
    <w:rsid w:val="006D24E2"/>
    <w:rsid w:val="006D30D3"/>
    <w:rsid w:val="006D3F73"/>
    <w:rsid w:val="006D4769"/>
    <w:rsid w:val="006D5925"/>
    <w:rsid w:val="006D5C21"/>
    <w:rsid w:val="006D5F9D"/>
    <w:rsid w:val="006D65AE"/>
    <w:rsid w:val="006D6C8F"/>
    <w:rsid w:val="006D77DA"/>
    <w:rsid w:val="006E15D6"/>
    <w:rsid w:val="006E183F"/>
    <w:rsid w:val="006E2EC7"/>
    <w:rsid w:val="006E2EF7"/>
    <w:rsid w:val="006E343D"/>
    <w:rsid w:val="006E3467"/>
    <w:rsid w:val="006E3EBD"/>
    <w:rsid w:val="006E4298"/>
    <w:rsid w:val="006E4560"/>
    <w:rsid w:val="006E45CA"/>
    <w:rsid w:val="006E550E"/>
    <w:rsid w:val="006E602D"/>
    <w:rsid w:val="006E6099"/>
    <w:rsid w:val="006E6EFE"/>
    <w:rsid w:val="006E79C3"/>
    <w:rsid w:val="006E7F4D"/>
    <w:rsid w:val="006F0080"/>
    <w:rsid w:val="006F03DB"/>
    <w:rsid w:val="006F1F4E"/>
    <w:rsid w:val="006F1F99"/>
    <w:rsid w:val="006F2389"/>
    <w:rsid w:val="006F2D01"/>
    <w:rsid w:val="006F3BE3"/>
    <w:rsid w:val="006F3FF9"/>
    <w:rsid w:val="006F45B8"/>
    <w:rsid w:val="006F5957"/>
    <w:rsid w:val="006F5D27"/>
    <w:rsid w:val="006F60A0"/>
    <w:rsid w:val="006F67AE"/>
    <w:rsid w:val="006F72C2"/>
    <w:rsid w:val="006F7E70"/>
    <w:rsid w:val="006F7F4E"/>
    <w:rsid w:val="007006B1"/>
    <w:rsid w:val="007012CD"/>
    <w:rsid w:val="00701A7D"/>
    <w:rsid w:val="00701BE6"/>
    <w:rsid w:val="00701EAD"/>
    <w:rsid w:val="0070220D"/>
    <w:rsid w:val="0070277C"/>
    <w:rsid w:val="007029CC"/>
    <w:rsid w:val="007030E7"/>
    <w:rsid w:val="007030FB"/>
    <w:rsid w:val="007032FA"/>
    <w:rsid w:val="00703419"/>
    <w:rsid w:val="00703AA9"/>
    <w:rsid w:val="00703FC8"/>
    <w:rsid w:val="007044EB"/>
    <w:rsid w:val="007061D7"/>
    <w:rsid w:val="00706789"/>
    <w:rsid w:val="007067CF"/>
    <w:rsid w:val="00706955"/>
    <w:rsid w:val="0070776C"/>
    <w:rsid w:val="00707A46"/>
    <w:rsid w:val="0071043F"/>
    <w:rsid w:val="007108B0"/>
    <w:rsid w:val="00710C86"/>
    <w:rsid w:val="00710C95"/>
    <w:rsid w:val="00711587"/>
    <w:rsid w:val="007136E9"/>
    <w:rsid w:val="0071401C"/>
    <w:rsid w:val="007153BA"/>
    <w:rsid w:val="007153D1"/>
    <w:rsid w:val="00715429"/>
    <w:rsid w:val="00715D76"/>
    <w:rsid w:val="00715E3D"/>
    <w:rsid w:val="0071627C"/>
    <w:rsid w:val="00716915"/>
    <w:rsid w:val="007169FD"/>
    <w:rsid w:val="0071741E"/>
    <w:rsid w:val="00717DC6"/>
    <w:rsid w:val="00720796"/>
    <w:rsid w:val="007209DE"/>
    <w:rsid w:val="00721856"/>
    <w:rsid w:val="007231C5"/>
    <w:rsid w:val="00723220"/>
    <w:rsid w:val="00723774"/>
    <w:rsid w:val="00726339"/>
    <w:rsid w:val="00726D5C"/>
    <w:rsid w:val="00726FA6"/>
    <w:rsid w:val="00727DD7"/>
    <w:rsid w:val="00731656"/>
    <w:rsid w:val="00731790"/>
    <w:rsid w:val="00731886"/>
    <w:rsid w:val="00732A7E"/>
    <w:rsid w:val="00732EC4"/>
    <w:rsid w:val="0073323C"/>
    <w:rsid w:val="00733FD7"/>
    <w:rsid w:val="00734993"/>
    <w:rsid w:val="00734B43"/>
    <w:rsid w:val="00734DB5"/>
    <w:rsid w:val="00734E5D"/>
    <w:rsid w:val="007351A3"/>
    <w:rsid w:val="0073537D"/>
    <w:rsid w:val="007356B6"/>
    <w:rsid w:val="0073579F"/>
    <w:rsid w:val="00735A13"/>
    <w:rsid w:val="00735BA1"/>
    <w:rsid w:val="00736973"/>
    <w:rsid w:val="00736BDD"/>
    <w:rsid w:val="00736EA1"/>
    <w:rsid w:val="0073710D"/>
    <w:rsid w:val="007378F9"/>
    <w:rsid w:val="007400C2"/>
    <w:rsid w:val="0074012D"/>
    <w:rsid w:val="00740570"/>
    <w:rsid w:val="00740673"/>
    <w:rsid w:val="00741DD3"/>
    <w:rsid w:val="00744E26"/>
    <w:rsid w:val="00744E93"/>
    <w:rsid w:val="007455A4"/>
    <w:rsid w:val="00746004"/>
    <w:rsid w:val="00746284"/>
    <w:rsid w:val="00747569"/>
    <w:rsid w:val="00747E81"/>
    <w:rsid w:val="00750132"/>
    <w:rsid w:val="00750BD5"/>
    <w:rsid w:val="00750E53"/>
    <w:rsid w:val="00751808"/>
    <w:rsid w:val="00751BB2"/>
    <w:rsid w:val="00753868"/>
    <w:rsid w:val="00753C02"/>
    <w:rsid w:val="00753D41"/>
    <w:rsid w:val="00753D70"/>
    <w:rsid w:val="007543A5"/>
    <w:rsid w:val="00755556"/>
    <w:rsid w:val="00756342"/>
    <w:rsid w:val="0075690D"/>
    <w:rsid w:val="00756B6F"/>
    <w:rsid w:val="00756DA3"/>
    <w:rsid w:val="007574FE"/>
    <w:rsid w:val="007579DB"/>
    <w:rsid w:val="00757F82"/>
    <w:rsid w:val="00761015"/>
    <w:rsid w:val="007611E5"/>
    <w:rsid w:val="00762912"/>
    <w:rsid w:val="00762F22"/>
    <w:rsid w:val="007635CE"/>
    <w:rsid w:val="00763CAA"/>
    <w:rsid w:val="007642F5"/>
    <w:rsid w:val="0076467B"/>
    <w:rsid w:val="00764999"/>
    <w:rsid w:val="00765B3B"/>
    <w:rsid w:val="007666E3"/>
    <w:rsid w:val="00767767"/>
    <w:rsid w:val="00767BB7"/>
    <w:rsid w:val="00770CEA"/>
    <w:rsid w:val="007716B0"/>
    <w:rsid w:val="007717D8"/>
    <w:rsid w:val="00771FAC"/>
    <w:rsid w:val="00772538"/>
    <w:rsid w:val="00773110"/>
    <w:rsid w:val="00774E81"/>
    <w:rsid w:val="00774EAA"/>
    <w:rsid w:val="0077540E"/>
    <w:rsid w:val="0077557C"/>
    <w:rsid w:val="00775727"/>
    <w:rsid w:val="00775E2B"/>
    <w:rsid w:val="00775F93"/>
    <w:rsid w:val="00776F1E"/>
    <w:rsid w:val="0077777B"/>
    <w:rsid w:val="00777BA3"/>
    <w:rsid w:val="00780B11"/>
    <w:rsid w:val="00780C73"/>
    <w:rsid w:val="00781AC1"/>
    <w:rsid w:val="00781B61"/>
    <w:rsid w:val="007824C2"/>
    <w:rsid w:val="00782899"/>
    <w:rsid w:val="00783752"/>
    <w:rsid w:val="0078472F"/>
    <w:rsid w:val="007847DC"/>
    <w:rsid w:val="007849AC"/>
    <w:rsid w:val="0078500E"/>
    <w:rsid w:val="00785C94"/>
    <w:rsid w:val="0078638E"/>
    <w:rsid w:val="007875F6"/>
    <w:rsid w:val="00787A43"/>
    <w:rsid w:val="00790E60"/>
    <w:rsid w:val="00790F62"/>
    <w:rsid w:val="00791ABD"/>
    <w:rsid w:val="00792A4B"/>
    <w:rsid w:val="00793388"/>
    <w:rsid w:val="00793F60"/>
    <w:rsid w:val="007956D1"/>
    <w:rsid w:val="007961DA"/>
    <w:rsid w:val="00796300"/>
    <w:rsid w:val="00797007"/>
    <w:rsid w:val="00797A23"/>
    <w:rsid w:val="007A0BB3"/>
    <w:rsid w:val="007A181E"/>
    <w:rsid w:val="007A1EA7"/>
    <w:rsid w:val="007A27E5"/>
    <w:rsid w:val="007A289A"/>
    <w:rsid w:val="007A3308"/>
    <w:rsid w:val="007A3470"/>
    <w:rsid w:val="007A38F0"/>
    <w:rsid w:val="007A4315"/>
    <w:rsid w:val="007A442A"/>
    <w:rsid w:val="007A4B86"/>
    <w:rsid w:val="007A4F7D"/>
    <w:rsid w:val="007A5350"/>
    <w:rsid w:val="007A5537"/>
    <w:rsid w:val="007A56F6"/>
    <w:rsid w:val="007A5A22"/>
    <w:rsid w:val="007A5C3F"/>
    <w:rsid w:val="007A67CE"/>
    <w:rsid w:val="007A6F0F"/>
    <w:rsid w:val="007A761B"/>
    <w:rsid w:val="007A76A8"/>
    <w:rsid w:val="007A7B1A"/>
    <w:rsid w:val="007A7DF6"/>
    <w:rsid w:val="007B0016"/>
    <w:rsid w:val="007B0C33"/>
    <w:rsid w:val="007B1DF4"/>
    <w:rsid w:val="007B1F24"/>
    <w:rsid w:val="007B23B4"/>
    <w:rsid w:val="007B2A42"/>
    <w:rsid w:val="007B2D50"/>
    <w:rsid w:val="007B3728"/>
    <w:rsid w:val="007B39AA"/>
    <w:rsid w:val="007B3B4D"/>
    <w:rsid w:val="007B44C4"/>
    <w:rsid w:val="007B456A"/>
    <w:rsid w:val="007B46CF"/>
    <w:rsid w:val="007B4A77"/>
    <w:rsid w:val="007B64A6"/>
    <w:rsid w:val="007B672A"/>
    <w:rsid w:val="007B69C8"/>
    <w:rsid w:val="007B6F2C"/>
    <w:rsid w:val="007B715E"/>
    <w:rsid w:val="007B7517"/>
    <w:rsid w:val="007B77AE"/>
    <w:rsid w:val="007B7818"/>
    <w:rsid w:val="007B7AA4"/>
    <w:rsid w:val="007B7CC9"/>
    <w:rsid w:val="007B7E00"/>
    <w:rsid w:val="007B7F92"/>
    <w:rsid w:val="007C0138"/>
    <w:rsid w:val="007C076A"/>
    <w:rsid w:val="007C0DBE"/>
    <w:rsid w:val="007C101F"/>
    <w:rsid w:val="007C1823"/>
    <w:rsid w:val="007C1A93"/>
    <w:rsid w:val="007C1D31"/>
    <w:rsid w:val="007C293F"/>
    <w:rsid w:val="007C2B82"/>
    <w:rsid w:val="007C3048"/>
    <w:rsid w:val="007C3516"/>
    <w:rsid w:val="007C39A7"/>
    <w:rsid w:val="007C3DEC"/>
    <w:rsid w:val="007C426E"/>
    <w:rsid w:val="007C4570"/>
    <w:rsid w:val="007C4F06"/>
    <w:rsid w:val="007C5361"/>
    <w:rsid w:val="007C54CB"/>
    <w:rsid w:val="007C55B1"/>
    <w:rsid w:val="007C6AB3"/>
    <w:rsid w:val="007C6AED"/>
    <w:rsid w:val="007C6DAB"/>
    <w:rsid w:val="007C7264"/>
    <w:rsid w:val="007D03BC"/>
    <w:rsid w:val="007D046E"/>
    <w:rsid w:val="007D07E9"/>
    <w:rsid w:val="007D15D6"/>
    <w:rsid w:val="007D2722"/>
    <w:rsid w:val="007D2728"/>
    <w:rsid w:val="007D286E"/>
    <w:rsid w:val="007D2E9F"/>
    <w:rsid w:val="007D33D5"/>
    <w:rsid w:val="007D3F60"/>
    <w:rsid w:val="007D45C5"/>
    <w:rsid w:val="007D48E9"/>
    <w:rsid w:val="007D5495"/>
    <w:rsid w:val="007D5E62"/>
    <w:rsid w:val="007D7062"/>
    <w:rsid w:val="007D75FC"/>
    <w:rsid w:val="007E015E"/>
    <w:rsid w:val="007E073D"/>
    <w:rsid w:val="007E09F3"/>
    <w:rsid w:val="007E0E1A"/>
    <w:rsid w:val="007E0EAF"/>
    <w:rsid w:val="007E0EE0"/>
    <w:rsid w:val="007E11F7"/>
    <w:rsid w:val="007E13DB"/>
    <w:rsid w:val="007E1CE9"/>
    <w:rsid w:val="007E3CA4"/>
    <w:rsid w:val="007E3DE4"/>
    <w:rsid w:val="007E4FF2"/>
    <w:rsid w:val="007E515C"/>
    <w:rsid w:val="007E553C"/>
    <w:rsid w:val="007E587D"/>
    <w:rsid w:val="007E5C93"/>
    <w:rsid w:val="007E5DC3"/>
    <w:rsid w:val="007E779D"/>
    <w:rsid w:val="007F0120"/>
    <w:rsid w:val="007F100D"/>
    <w:rsid w:val="007F2073"/>
    <w:rsid w:val="007F2A64"/>
    <w:rsid w:val="007F2D34"/>
    <w:rsid w:val="007F3E20"/>
    <w:rsid w:val="007F4748"/>
    <w:rsid w:val="007F48BD"/>
    <w:rsid w:val="007F4B27"/>
    <w:rsid w:val="007F4F65"/>
    <w:rsid w:val="007F5242"/>
    <w:rsid w:val="007F54F0"/>
    <w:rsid w:val="007F587D"/>
    <w:rsid w:val="007F5E42"/>
    <w:rsid w:val="007F5EE2"/>
    <w:rsid w:val="007F62DD"/>
    <w:rsid w:val="007F67DD"/>
    <w:rsid w:val="00801E4F"/>
    <w:rsid w:val="00802E71"/>
    <w:rsid w:val="00803854"/>
    <w:rsid w:val="00803FFA"/>
    <w:rsid w:val="00804317"/>
    <w:rsid w:val="0080472B"/>
    <w:rsid w:val="0080510E"/>
    <w:rsid w:val="00806701"/>
    <w:rsid w:val="0080723E"/>
    <w:rsid w:val="00807CCD"/>
    <w:rsid w:val="00810358"/>
    <w:rsid w:val="0081082D"/>
    <w:rsid w:val="0081167B"/>
    <w:rsid w:val="008131D2"/>
    <w:rsid w:val="00814EA7"/>
    <w:rsid w:val="00814F5D"/>
    <w:rsid w:val="00815C00"/>
    <w:rsid w:val="00815D3A"/>
    <w:rsid w:val="00816A6D"/>
    <w:rsid w:val="00816A8F"/>
    <w:rsid w:val="00816E08"/>
    <w:rsid w:val="00820534"/>
    <w:rsid w:val="008205E6"/>
    <w:rsid w:val="0082077D"/>
    <w:rsid w:val="0082166E"/>
    <w:rsid w:val="008216D6"/>
    <w:rsid w:val="00821834"/>
    <w:rsid w:val="008223AF"/>
    <w:rsid w:val="008240A0"/>
    <w:rsid w:val="0082473A"/>
    <w:rsid w:val="00824AB7"/>
    <w:rsid w:val="00824E61"/>
    <w:rsid w:val="008259F6"/>
    <w:rsid w:val="00825FC8"/>
    <w:rsid w:val="00826268"/>
    <w:rsid w:val="00826A04"/>
    <w:rsid w:val="00826B42"/>
    <w:rsid w:val="00830651"/>
    <w:rsid w:val="008308F1"/>
    <w:rsid w:val="00830CE4"/>
    <w:rsid w:val="00831DC5"/>
    <w:rsid w:val="0083338D"/>
    <w:rsid w:val="008340A3"/>
    <w:rsid w:val="00834335"/>
    <w:rsid w:val="0083463A"/>
    <w:rsid w:val="00834BA7"/>
    <w:rsid w:val="00834D29"/>
    <w:rsid w:val="0083588E"/>
    <w:rsid w:val="00835A96"/>
    <w:rsid w:val="00836173"/>
    <w:rsid w:val="008366D9"/>
    <w:rsid w:val="008371D1"/>
    <w:rsid w:val="008374D5"/>
    <w:rsid w:val="008378AC"/>
    <w:rsid w:val="00837A2E"/>
    <w:rsid w:val="00837C9B"/>
    <w:rsid w:val="008400ED"/>
    <w:rsid w:val="008411F7"/>
    <w:rsid w:val="008411FF"/>
    <w:rsid w:val="0084156E"/>
    <w:rsid w:val="00841A1E"/>
    <w:rsid w:val="0084305E"/>
    <w:rsid w:val="008447A8"/>
    <w:rsid w:val="00844FA5"/>
    <w:rsid w:val="00845BAE"/>
    <w:rsid w:val="00845E58"/>
    <w:rsid w:val="008462D2"/>
    <w:rsid w:val="00847146"/>
    <w:rsid w:val="00847986"/>
    <w:rsid w:val="00847BE9"/>
    <w:rsid w:val="0085047E"/>
    <w:rsid w:val="008508EB"/>
    <w:rsid w:val="00850DD0"/>
    <w:rsid w:val="008512E7"/>
    <w:rsid w:val="00853B2F"/>
    <w:rsid w:val="00854386"/>
    <w:rsid w:val="008548F5"/>
    <w:rsid w:val="008559B9"/>
    <w:rsid w:val="00855E01"/>
    <w:rsid w:val="00856200"/>
    <w:rsid w:val="008569F4"/>
    <w:rsid w:val="00857620"/>
    <w:rsid w:val="0086091F"/>
    <w:rsid w:val="00860B9C"/>
    <w:rsid w:val="008614B9"/>
    <w:rsid w:val="00861A41"/>
    <w:rsid w:val="00861EDA"/>
    <w:rsid w:val="0086302A"/>
    <w:rsid w:val="0086374F"/>
    <w:rsid w:val="008637F3"/>
    <w:rsid w:val="008638DD"/>
    <w:rsid w:val="00863C71"/>
    <w:rsid w:val="00863EAF"/>
    <w:rsid w:val="00863FC9"/>
    <w:rsid w:val="00864FD9"/>
    <w:rsid w:val="00865AD0"/>
    <w:rsid w:val="00865AD9"/>
    <w:rsid w:val="00865BDE"/>
    <w:rsid w:val="00865DCD"/>
    <w:rsid w:val="008660B1"/>
    <w:rsid w:val="008666BA"/>
    <w:rsid w:val="00866C84"/>
    <w:rsid w:val="0086747B"/>
    <w:rsid w:val="008675E6"/>
    <w:rsid w:val="008675F6"/>
    <w:rsid w:val="00870B23"/>
    <w:rsid w:val="00870BED"/>
    <w:rsid w:val="00870C36"/>
    <w:rsid w:val="00871BE6"/>
    <w:rsid w:val="00871C05"/>
    <w:rsid w:val="0087228A"/>
    <w:rsid w:val="00872AED"/>
    <w:rsid w:val="00873783"/>
    <w:rsid w:val="0087486C"/>
    <w:rsid w:val="008748D2"/>
    <w:rsid w:val="00874A13"/>
    <w:rsid w:val="00874A59"/>
    <w:rsid w:val="00874F40"/>
    <w:rsid w:val="008750A3"/>
    <w:rsid w:val="0087532C"/>
    <w:rsid w:val="0087589B"/>
    <w:rsid w:val="00875BCB"/>
    <w:rsid w:val="00876D57"/>
    <w:rsid w:val="0088106D"/>
    <w:rsid w:val="008822A8"/>
    <w:rsid w:val="008822C5"/>
    <w:rsid w:val="00882360"/>
    <w:rsid w:val="0088400D"/>
    <w:rsid w:val="0088417E"/>
    <w:rsid w:val="00884903"/>
    <w:rsid w:val="00884A5B"/>
    <w:rsid w:val="00884F2F"/>
    <w:rsid w:val="008857B3"/>
    <w:rsid w:val="00886CDA"/>
    <w:rsid w:val="0088771B"/>
    <w:rsid w:val="00890277"/>
    <w:rsid w:val="00890AB8"/>
    <w:rsid w:val="00890D25"/>
    <w:rsid w:val="00892DFD"/>
    <w:rsid w:val="00892FCD"/>
    <w:rsid w:val="0089327F"/>
    <w:rsid w:val="008932B4"/>
    <w:rsid w:val="0089345A"/>
    <w:rsid w:val="00893488"/>
    <w:rsid w:val="00894364"/>
    <w:rsid w:val="008947AA"/>
    <w:rsid w:val="00894FC2"/>
    <w:rsid w:val="008956C0"/>
    <w:rsid w:val="00895734"/>
    <w:rsid w:val="00895EB5"/>
    <w:rsid w:val="0089687A"/>
    <w:rsid w:val="008968C5"/>
    <w:rsid w:val="008968F7"/>
    <w:rsid w:val="00896962"/>
    <w:rsid w:val="00896AF2"/>
    <w:rsid w:val="00896B97"/>
    <w:rsid w:val="00897213"/>
    <w:rsid w:val="00897A95"/>
    <w:rsid w:val="00897D9D"/>
    <w:rsid w:val="008A21BE"/>
    <w:rsid w:val="008A28E6"/>
    <w:rsid w:val="008A2977"/>
    <w:rsid w:val="008A3941"/>
    <w:rsid w:val="008A39B4"/>
    <w:rsid w:val="008A3AB1"/>
    <w:rsid w:val="008A470B"/>
    <w:rsid w:val="008A53D6"/>
    <w:rsid w:val="008A54CC"/>
    <w:rsid w:val="008A6289"/>
    <w:rsid w:val="008A634C"/>
    <w:rsid w:val="008A7166"/>
    <w:rsid w:val="008A7198"/>
    <w:rsid w:val="008A73B0"/>
    <w:rsid w:val="008A79B5"/>
    <w:rsid w:val="008A7DE1"/>
    <w:rsid w:val="008B0029"/>
    <w:rsid w:val="008B0150"/>
    <w:rsid w:val="008B07A5"/>
    <w:rsid w:val="008B19E2"/>
    <w:rsid w:val="008B239B"/>
    <w:rsid w:val="008B26D3"/>
    <w:rsid w:val="008B30AD"/>
    <w:rsid w:val="008B338F"/>
    <w:rsid w:val="008B35EA"/>
    <w:rsid w:val="008B3801"/>
    <w:rsid w:val="008B3A82"/>
    <w:rsid w:val="008B3F89"/>
    <w:rsid w:val="008B3FF7"/>
    <w:rsid w:val="008B529A"/>
    <w:rsid w:val="008B533F"/>
    <w:rsid w:val="008B6B2E"/>
    <w:rsid w:val="008B7006"/>
    <w:rsid w:val="008B7528"/>
    <w:rsid w:val="008B7AE2"/>
    <w:rsid w:val="008C01BA"/>
    <w:rsid w:val="008C06B7"/>
    <w:rsid w:val="008C17BB"/>
    <w:rsid w:val="008C260E"/>
    <w:rsid w:val="008C26BF"/>
    <w:rsid w:val="008C28ED"/>
    <w:rsid w:val="008C3188"/>
    <w:rsid w:val="008C465B"/>
    <w:rsid w:val="008C4806"/>
    <w:rsid w:val="008C48BC"/>
    <w:rsid w:val="008C4A13"/>
    <w:rsid w:val="008C5024"/>
    <w:rsid w:val="008C58DE"/>
    <w:rsid w:val="008C75DE"/>
    <w:rsid w:val="008D030C"/>
    <w:rsid w:val="008D05BE"/>
    <w:rsid w:val="008D079A"/>
    <w:rsid w:val="008D0A7C"/>
    <w:rsid w:val="008D181D"/>
    <w:rsid w:val="008D1E6D"/>
    <w:rsid w:val="008D259B"/>
    <w:rsid w:val="008D4454"/>
    <w:rsid w:val="008D48AA"/>
    <w:rsid w:val="008D5172"/>
    <w:rsid w:val="008D6004"/>
    <w:rsid w:val="008E0318"/>
    <w:rsid w:val="008E0C15"/>
    <w:rsid w:val="008E1D3E"/>
    <w:rsid w:val="008E3BB3"/>
    <w:rsid w:val="008E4156"/>
    <w:rsid w:val="008E431B"/>
    <w:rsid w:val="008E4979"/>
    <w:rsid w:val="008E49C7"/>
    <w:rsid w:val="008E4C54"/>
    <w:rsid w:val="008E51B5"/>
    <w:rsid w:val="008E59C1"/>
    <w:rsid w:val="008E5B3F"/>
    <w:rsid w:val="008E66B3"/>
    <w:rsid w:val="008E69FE"/>
    <w:rsid w:val="008E6A10"/>
    <w:rsid w:val="008E770C"/>
    <w:rsid w:val="008E7725"/>
    <w:rsid w:val="008F031D"/>
    <w:rsid w:val="008F08C7"/>
    <w:rsid w:val="008F09A7"/>
    <w:rsid w:val="008F17A1"/>
    <w:rsid w:val="008F3736"/>
    <w:rsid w:val="008F3ABF"/>
    <w:rsid w:val="008F3D31"/>
    <w:rsid w:val="008F3E7C"/>
    <w:rsid w:val="008F4BC3"/>
    <w:rsid w:val="008F62EF"/>
    <w:rsid w:val="008F713D"/>
    <w:rsid w:val="008F73F2"/>
    <w:rsid w:val="008F7F84"/>
    <w:rsid w:val="00900065"/>
    <w:rsid w:val="0090282C"/>
    <w:rsid w:val="009030C3"/>
    <w:rsid w:val="009052C8"/>
    <w:rsid w:val="00906EF9"/>
    <w:rsid w:val="009104C6"/>
    <w:rsid w:val="00910D05"/>
    <w:rsid w:val="00910DD5"/>
    <w:rsid w:val="00910FD3"/>
    <w:rsid w:val="00911C43"/>
    <w:rsid w:val="00912F88"/>
    <w:rsid w:val="00913DBC"/>
    <w:rsid w:val="00913E20"/>
    <w:rsid w:val="00914189"/>
    <w:rsid w:val="00915116"/>
    <w:rsid w:val="00915C1D"/>
    <w:rsid w:val="00915E48"/>
    <w:rsid w:val="00916250"/>
    <w:rsid w:val="00916422"/>
    <w:rsid w:val="0091644B"/>
    <w:rsid w:val="009171F5"/>
    <w:rsid w:val="009171FF"/>
    <w:rsid w:val="00917E33"/>
    <w:rsid w:val="009201F0"/>
    <w:rsid w:val="0092033B"/>
    <w:rsid w:val="00920A7B"/>
    <w:rsid w:val="0092119E"/>
    <w:rsid w:val="00921AF6"/>
    <w:rsid w:val="00922385"/>
    <w:rsid w:val="0092256B"/>
    <w:rsid w:val="0092262E"/>
    <w:rsid w:val="0092265E"/>
    <w:rsid w:val="00922822"/>
    <w:rsid w:val="009234F2"/>
    <w:rsid w:val="00923C35"/>
    <w:rsid w:val="009241A9"/>
    <w:rsid w:val="00924A69"/>
    <w:rsid w:val="00924B31"/>
    <w:rsid w:val="00924B60"/>
    <w:rsid w:val="00924D00"/>
    <w:rsid w:val="00924F07"/>
    <w:rsid w:val="0092556F"/>
    <w:rsid w:val="0092639B"/>
    <w:rsid w:val="00926A85"/>
    <w:rsid w:val="00926E55"/>
    <w:rsid w:val="00926FA0"/>
    <w:rsid w:val="009276D4"/>
    <w:rsid w:val="00927AC0"/>
    <w:rsid w:val="0093071B"/>
    <w:rsid w:val="00931201"/>
    <w:rsid w:val="00931866"/>
    <w:rsid w:val="009321AB"/>
    <w:rsid w:val="00933040"/>
    <w:rsid w:val="009335F5"/>
    <w:rsid w:val="00933E0C"/>
    <w:rsid w:val="009341B5"/>
    <w:rsid w:val="009342F2"/>
    <w:rsid w:val="009345C0"/>
    <w:rsid w:val="00934805"/>
    <w:rsid w:val="00934A55"/>
    <w:rsid w:val="009355E8"/>
    <w:rsid w:val="00937AA5"/>
    <w:rsid w:val="00937ED0"/>
    <w:rsid w:val="0094114C"/>
    <w:rsid w:val="00941789"/>
    <w:rsid w:val="00941CCE"/>
    <w:rsid w:val="00942A5E"/>
    <w:rsid w:val="009435D6"/>
    <w:rsid w:val="009442ED"/>
    <w:rsid w:val="009449E2"/>
    <w:rsid w:val="0094512C"/>
    <w:rsid w:val="009454AC"/>
    <w:rsid w:val="00946547"/>
    <w:rsid w:val="00946D42"/>
    <w:rsid w:val="00947336"/>
    <w:rsid w:val="00947797"/>
    <w:rsid w:val="00947D95"/>
    <w:rsid w:val="00950819"/>
    <w:rsid w:val="00951188"/>
    <w:rsid w:val="009512CE"/>
    <w:rsid w:val="0095140F"/>
    <w:rsid w:val="009516D4"/>
    <w:rsid w:val="00951C18"/>
    <w:rsid w:val="0095220E"/>
    <w:rsid w:val="00952EC7"/>
    <w:rsid w:val="009531D8"/>
    <w:rsid w:val="00953583"/>
    <w:rsid w:val="00953623"/>
    <w:rsid w:val="00953EF4"/>
    <w:rsid w:val="00954C32"/>
    <w:rsid w:val="00954E98"/>
    <w:rsid w:val="00954F36"/>
    <w:rsid w:val="00956649"/>
    <w:rsid w:val="00957372"/>
    <w:rsid w:val="00957790"/>
    <w:rsid w:val="00957F87"/>
    <w:rsid w:val="00961FC0"/>
    <w:rsid w:val="00962A4E"/>
    <w:rsid w:val="009633E3"/>
    <w:rsid w:val="0096411D"/>
    <w:rsid w:val="0096418C"/>
    <w:rsid w:val="00964A20"/>
    <w:rsid w:val="0096531B"/>
    <w:rsid w:val="009654DC"/>
    <w:rsid w:val="00965A51"/>
    <w:rsid w:val="00965B10"/>
    <w:rsid w:val="009669FB"/>
    <w:rsid w:val="00966CFC"/>
    <w:rsid w:val="00966E3A"/>
    <w:rsid w:val="0096704F"/>
    <w:rsid w:val="009676CA"/>
    <w:rsid w:val="00967824"/>
    <w:rsid w:val="009679BF"/>
    <w:rsid w:val="009713F5"/>
    <w:rsid w:val="00971580"/>
    <w:rsid w:val="00971BF0"/>
    <w:rsid w:val="009722BC"/>
    <w:rsid w:val="0097279C"/>
    <w:rsid w:val="00972D85"/>
    <w:rsid w:val="00973359"/>
    <w:rsid w:val="009739A7"/>
    <w:rsid w:val="00973B9D"/>
    <w:rsid w:val="00973E25"/>
    <w:rsid w:val="00974714"/>
    <w:rsid w:val="00975CFF"/>
    <w:rsid w:val="0097602A"/>
    <w:rsid w:val="0097712D"/>
    <w:rsid w:val="009774E1"/>
    <w:rsid w:val="0098026C"/>
    <w:rsid w:val="00980CD0"/>
    <w:rsid w:val="009819E4"/>
    <w:rsid w:val="00981F15"/>
    <w:rsid w:val="00982C52"/>
    <w:rsid w:val="00982D1A"/>
    <w:rsid w:val="00982F1D"/>
    <w:rsid w:val="00983D42"/>
    <w:rsid w:val="009840A4"/>
    <w:rsid w:val="00984F31"/>
    <w:rsid w:val="009853CF"/>
    <w:rsid w:val="009853E3"/>
    <w:rsid w:val="00985CEE"/>
    <w:rsid w:val="009861E8"/>
    <w:rsid w:val="0098781F"/>
    <w:rsid w:val="009878EC"/>
    <w:rsid w:val="009879EF"/>
    <w:rsid w:val="00991BAB"/>
    <w:rsid w:val="009927B9"/>
    <w:rsid w:val="00993223"/>
    <w:rsid w:val="00993EF1"/>
    <w:rsid w:val="00994127"/>
    <w:rsid w:val="00994CC6"/>
    <w:rsid w:val="00994EC0"/>
    <w:rsid w:val="0099610E"/>
    <w:rsid w:val="009967A3"/>
    <w:rsid w:val="00997259"/>
    <w:rsid w:val="00997A0F"/>
    <w:rsid w:val="00997A4C"/>
    <w:rsid w:val="009A0324"/>
    <w:rsid w:val="009A0856"/>
    <w:rsid w:val="009A1186"/>
    <w:rsid w:val="009A1A6C"/>
    <w:rsid w:val="009A20CA"/>
    <w:rsid w:val="009A21AB"/>
    <w:rsid w:val="009A25F9"/>
    <w:rsid w:val="009A2600"/>
    <w:rsid w:val="009A2605"/>
    <w:rsid w:val="009A2722"/>
    <w:rsid w:val="009A374E"/>
    <w:rsid w:val="009A46FA"/>
    <w:rsid w:val="009A53A4"/>
    <w:rsid w:val="009A5478"/>
    <w:rsid w:val="009A5755"/>
    <w:rsid w:val="009A5823"/>
    <w:rsid w:val="009A5B10"/>
    <w:rsid w:val="009A63B9"/>
    <w:rsid w:val="009A66DB"/>
    <w:rsid w:val="009B02C8"/>
    <w:rsid w:val="009B05FB"/>
    <w:rsid w:val="009B09FB"/>
    <w:rsid w:val="009B0D06"/>
    <w:rsid w:val="009B12A0"/>
    <w:rsid w:val="009B1464"/>
    <w:rsid w:val="009B1572"/>
    <w:rsid w:val="009B22AC"/>
    <w:rsid w:val="009B259F"/>
    <w:rsid w:val="009B2FDD"/>
    <w:rsid w:val="009B3F01"/>
    <w:rsid w:val="009B3F0B"/>
    <w:rsid w:val="009B42DC"/>
    <w:rsid w:val="009B483F"/>
    <w:rsid w:val="009B4DAC"/>
    <w:rsid w:val="009B503D"/>
    <w:rsid w:val="009B5154"/>
    <w:rsid w:val="009B55A0"/>
    <w:rsid w:val="009B5D1A"/>
    <w:rsid w:val="009B6594"/>
    <w:rsid w:val="009B6845"/>
    <w:rsid w:val="009B6D16"/>
    <w:rsid w:val="009B75A6"/>
    <w:rsid w:val="009B78C9"/>
    <w:rsid w:val="009C0287"/>
    <w:rsid w:val="009C057D"/>
    <w:rsid w:val="009C1051"/>
    <w:rsid w:val="009C1A07"/>
    <w:rsid w:val="009C2C33"/>
    <w:rsid w:val="009C3617"/>
    <w:rsid w:val="009C3DC9"/>
    <w:rsid w:val="009C465A"/>
    <w:rsid w:val="009C48EB"/>
    <w:rsid w:val="009C5AF5"/>
    <w:rsid w:val="009C5C7C"/>
    <w:rsid w:val="009C6C7C"/>
    <w:rsid w:val="009C71A2"/>
    <w:rsid w:val="009C71A9"/>
    <w:rsid w:val="009C758E"/>
    <w:rsid w:val="009D0088"/>
    <w:rsid w:val="009D0ED9"/>
    <w:rsid w:val="009D1018"/>
    <w:rsid w:val="009D1319"/>
    <w:rsid w:val="009D206A"/>
    <w:rsid w:val="009D2182"/>
    <w:rsid w:val="009D2438"/>
    <w:rsid w:val="009D3129"/>
    <w:rsid w:val="009D3846"/>
    <w:rsid w:val="009D3C3E"/>
    <w:rsid w:val="009D42D1"/>
    <w:rsid w:val="009D4EFD"/>
    <w:rsid w:val="009D5191"/>
    <w:rsid w:val="009D6A58"/>
    <w:rsid w:val="009D7354"/>
    <w:rsid w:val="009D747A"/>
    <w:rsid w:val="009D7543"/>
    <w:rsid w:val="009D7C8C"/>
    <w:rsid w:val="009E005D"/>
    <w:rsid w:val="009E00CF"/>
    <w:rsid w:val="009E0559"/>
    <w:rsid w:val="009E0615"/>
    <w:rsid w:val="009E0BA4"/>
    <w:rsid w:val="009E11C4"/>
    <w:rsid w:val="009E1704"/>
    <w:rsid w:val="009E1F49"/>
    <w:rsid w:val="009E2553"/>
    <w:rsid w:val="009E268E"/>
    <w:rsid w:val="009E2940"/>
    <w:rsid w:val="009E3020"/>
    <w:rsid w:val="009E30FE"/>
    <w:rsid w:val="009E322A"/>
    <w:rsid w:val="009E32A4"/>
    <w:rsid w:val="009E3C97"/>
    <w:rsid w:val="009E42CF"/>
    <w:rsid w:val="009E4B59"/>
    <w:rsid w:val="009E578B"/>
    <w:rsid w:val="009E5BFC"/>
    <w:rsid w:val="009E65AE"/>
    <w:rsid w:val="009E65E2"/>
    <w:rsid w:val="009E68A2"/>
    <w:rsid w:val="009E68FC"/>
    <w:rsid w:val="009E70B7"/>
    <w:rsid w:val="009F0BCF"/>
    <w:rsid w:val="009F164D"/>
    <w:rsid w:val="009F25E3"/>
    <w:rsid w:val="009F2969"/>
    <w:rsid w:val="009F4883"/>
    <w:rsid w:val="009F555D"/>
    <w:rsid w:val="009F56D8"/>
    <w:rsid w:val="009F5DD5"/>
    <w:rsid w:val="009F64D9"/>
    <w:rsid w:val="009F69BC"/>
    <w:rsid w:val="009F6E31"/>
    <w:rsid w:val="009F722A"/>
    <w:rsid w:val="009F7C6A"/>
    <w:rsid w:val="00A0013F"/>
    <w:rsid w:val="00A00EF9"/>
    <w:rsid w:val="00A01041"/>
    <w:rsid w:val="00A01AFA"/>
    <w:rsid w:val="00A0255C"/>
    <w:rsid w:val="00A02DC0"/>
    <w:rsid w:val="00A03159"/>
    <w:rsid w:val="00A03A2F"/>
    <w:rsid w:val="00A044D9"/>
    <w:rsid w:val="00A05505"/>
    <w:rsid w:val="00A05565"/>
    <w:rsid w:val="00A064D6"/>
    <w:rsid w:val="00A073C9"/>
    <w:rsid w:val="00A07FD9"/>
    <w:rsid w:val="00A11C9F"/>
    <w:rsid w:val="00A12665"/>
    <w:rsid w:val="00A12F6D"/>
    <w:rsid w:val="00A134C3"/>
    <w:rsid w:val="00A15400"/>
    <w:rsid w:val="00A15E63"/>
    <w:rsid w:val="00A1666D"/>
    <w:rsid w:val="00A17136"/>
    <w:rsid w:val="00A173F7"/>
    <w:rsid w:val="00A176AB"/>
    <w:rsid w:val="00A200C5"/>
    <w:rsid w:val="00A21085"/>
    <w:rsid w:val="00A2132B"/>
    <w:rsid w:val="00A213CD"/>
    <w:rsid w:val="00A21C99"/>
    <w:rsid w:val="00A22367"/>
    <w:rsid w:val="00A233A9"/>
    <w:rsid w:val="00A2365C"/>
    <w:rsid w:val="00A24531"/>
    <w:rsid w:val="00A24907"/>
    <w:rsid w:val="00A24F04"/>
    <w:rsid w:val="00A25362"/>
    <w:rsid w:val="00A2752D"/>
    <w:rsid w:val="00A27766"/>
    <w:rsid w:val="00A27780"/>
    <w:rsid w:val="00A279BC"/>
    <w:rsid w:val="00A27F97"/>
    <w:rsid w:val="00A30032"/>
    <w:rsid w:val="00A3053D"/>
    <w:rsid w:val="00A30582"/>
    <w:rsid w:val="00A30822"/>
    <w:rsid w:val="00A30AC1"/>
    <w:rsid w:val="00A30F96"/>
    <w:rsid w:val="00A3107C"/>
    <w:rsid w:val="00A31D02"/>
    <w:rsid w:val="00A31D47"/>
    <w:rsid w:val="00A3266F"/>
    <w:rsid w:val="00A32846"/>
    <w:rsid w:val="00A33C5C"/>
    <w:rsid w:val="00A340DE"/>
    <w:rsid w:val="00A34143"/>
    <w:rsid w:val="00A35710"/>
    <w:rsid w:val="00A360B1"/>
    <w:rsid w:val="00A36A23"/>
    <w:rsid w:val="00A36AA1"/>
    <w:rsid w:val="00A36EE7"/>
    <w:rsid w:val="00A375E9"/>
    <w:rsid w:val="00A37908"/>
    <w:rsid w:val="00A40CD8"/>
    <w:rsid w:val="00A41427"/>
    <w:rsid w:val="00A41881"/>
    <w:rsid w:val="00A41EE3"/>
    <w:rsid w:val="00A426D3"/>
    <w:rsid w:val="00A42976"/>
    <w:rsid w:val="00A42D2F"/>
    <w:rsid w:val="00A43454"/>
    <w:rsid w:val="00A43758"/>
    <w:rsid w:val="00A440B0"/>
    <w:rsid w:val="00A441ED"/>
    <w:rsid w:val="00A444E0"/>
    <w:rsid w:val="00A44829"/>
    <w:rsid w:val="00A45704"/>
    <w:rsid w:val="00A45ADF"/>
    <w:rsid w:val="00A46232"/>
    <w:rsid w:val="00A4707F"/>
    <w:rsid w:val="00A470E2"/>
    <w:rsid w:val="00A47D3F"/>
    <w:rsid w:val="00A512F6"/>
    <w:rsid w:val="00A51F68"/>
    <w:rsid w:val="00A52B3A"/>
    <w:rsid w:val="00A53255"/>
    <w:rsid w:val="00A53E02"/>
    <w:rsid w:val="00A53FCF"/>
    <w:rsid w:val="00A552F2"/>
    <w:rsid w:val="00A56DF7"/>
    <w:rsid w:val="00A5731E"/>
    <w:rsid w:val="00A57698"/>
    <w:rsid w:val="00A57804"/>
    <w:rsid w:val="00A60314"/>
    <w:rsid w:val="00A60927"/>
    <w:rsid w:val="00A60A05"/>
    <w:rsid w:val="00A6163B"/>
    <w:rsid w:val="00A62AFF"/>
    <w:rsid w:val="00A63754"/>
    <w:rsid w:val="00A63F9F"/>
    <w:rsid w:val="00A64024"/>
    <w:rsid w:val="00A647D7"/>
    <w:rsid w:val="00A65CA8"/>
    <w:rsid w:val="00A664EC"/>
    <w:rsid w:val="00A67C05"/>
    <w:rsid w:val="00A67D0A"/>
    <w:rsid w:val="00A67F75"/>
    <w:rsid w:val="00A70229"/>
    <w:rsid w:val="00A70761"/>
    <w:rsid w:val="00A70838"/>
    <w:rsid w:val="00A70E4A"/>
    <w:rsid w:val="00A719BD"/>
    <w:rsid w:val="00A71A96"/>
    <w:rsid w:val="00A72B2B"/>
    <w:rsid w:val="00A7314E"/>
    <w:rsid w:val="00A73A6D"/>
    <w:rsid w:val="00A746C3"/>
    <w:rsid w:val="00A751DC"/>
    <w:rsid w:val="00A7524F"/>
    <w:rsid w:val="00A7543B"/>
    <w:rsid w:val="00A760B6"/>
    <w:rsid w:val="00A77431"/>
    <w:rsid w:val="00A77606"/>
    <w:rsid w:val="00A77AB3"/>
    <w:rsid w:val="00A801DA"/>
    <w:rsid w:val="00A808EA"/>
    <w:rsid w:val="00A81769"/>
    <w:rsid w:val="00A82525"/>
    <w:rsid w:val="00A83822"/>
    <w:rsid w:val="00A83E5F"/>
    <w:rsid w:val="00A83F4A"/>
    <w:rsid w:val="00A84274"/>
    <w:rsid w:val="00A845D8"/>
    <w:rsid w:val="00A85150"/>
    <w:rsid w:val="00A85BC5"/>
    <w:rsid w:val="00A85DD2"/>
    <w:rsid w:val="00A86937"/>
    <w:rsid w:val="00A86993"/>
    <w:rsid w:val="00A86E23"/>
    <w:rsid w:val="00A90184"/>
    <w:rsid w:val="00A90662"/>
    <w:rsid w:val="00A90AB5"/>
    <w:rsid w:val="00A90DFB"/>
    <w:rsid w:val="00A91091"/>
    <w:rsid w:val="00A9173D"/>
    <w:rsid w:val="00A917A8"/>
    <w:rsid w:val="00A91B09"/>
    <w:rsid w:val="00A92CBE"/>
    <w:rsid w:val="00A9336B"/>
    <w:rsid w:val="00A93370"/>
    <w:rsid w:val="00A93F3C"/>
    <w:rsid w:val="00A947AB"/>
    <w:rsid w:val="00A94BBD"/>
    <w:rsid w:val="00A95067"/>
    <w:rsid w:val="00A95BAF"/>
    <w:rsid w:val="00A95C82"/>
    <w:rsid w:val="00A96B3C"/>
    <w:rsid w:val="00A96C22"/>
    <w:rsid w:val="00A975B0"/>
    <w:rsid w:val="00A97A26"/>
    <w:rsid w:val="00A97C1D"/>
    <w:rsid w:val="00A97FB0"/>
    <w:rsid w:val="00AA0D40"/>
    <w:rsid w:val="00AA10CA"/>
    <w:rsid w:val="00AA1A9C"/>
    <w:rsid w:val="00AA2C34"/>
    <w:rsid w:val="00AA3B9B"/>
    <w:rsid w:val="00AA3BCC"/>
    <w:rsid w:val="00AA435E"/>
    <w:rsid w:val="00AA4474"/>
    <w:rsid w:val="00AA5339"/>
    <w:rsid w:val="00AA53FD"/>
    <w:rsid w:val="00AA5559"/>
    <w:rsid w:val="00AA5BB6"/>
    <w:rsid w:val="00AA64DD"/>
    <w:rsid w:val="00AB016B"/>
    <w:rsid w:val="00AB10B5"/>
    <w:rsid w:val="00AB159E"/>
    <w:rsid w:val="00AB1CDD"/>
    <w:rsid w:val="00AB1FCE"/>
    <w:rsid w:val="00AB2ED6"/>
    <w:rsid w:val="00AB3224"/>
    <w:rsid w:val="00AB471C"/>
    <w:rsid w:val="00AB494A"/>
    <w:rsid w:val="00AB4BE9"/>
    <w:rsid w:val="00AB54D6"/>
    <w:rsid w:val="00AB5BBF"/>
    <w:rsid w:val="00AB5DF1"/>
    <w:rsid w:val="00AB7AA7"/>
    <w:rsid w:val="00AB7EC5"/>
    <w:rsid w:val="00AC062B"/>
    <w:rsid w:val="00AC3340"/>
    <w:rsid w:val="00AC3E10"/>
    <w:rsid w:val="00AC3EB3"/>
    <w:rsid w:val="00AC4E1F"/>
    <w:rsid w:val="00AC57FE"/>
    <w:rsid w:val="00AC585F"/>
    <w:rsid w:val="00AC5CFB"/>
    <w:rsid w:val="00AC6653"/>
    <w:rsid w:val="00AC66F8"/>
    <w:rsid w:val="00AC6851"/>
    <w:rsid w:val="00AC74AE"/>
    <w:rsid w:val="00AC777B"/>
    <w:rsid w:val="00AC7C3E"/>
    <w:rsid w:val="00AD0252"/>
    <w:rsid w:val="00AD0763"/>
    <w:rsid w:val="00AD0B5F"/>
    <w:rsid w:val="00AD0EC7"/>
    <w:rsid w:val="00AD0F0D"/>
    <w:rsid w:val="00AD15C1"/>
    <w:rsid w:val="00AD1BA6"/>
    <w:rsid w:val="00AD1CF4"/>
    <w:rsid w:val="00AD255A"/>
    <w:rsid w:val="00AD2684"/>
    <w:rsid w:val="00AD3461"/>
    <w:rsid w:val="00AD3F38"/>
    <w:rsid w:val="00AD440A"/>
    <w:rsid w:val="00AD440C"/>
    <w:rsid w:val="00AD45D8"/>
    <w:rsid w:val="00AD5349"/>
    <w:rsid w:val="00AD5459"/>
    <w:rsid w:val="00AD5786"/>
    <w:rsid w:val="00AD6630"/>
    <w:rsid w:val="00AD6A44"/>
    <w:rsid w:val="00AD6AAA"/>
    <w:rsid w:val="00AD7951"/>
    <w:rsid w:val="00AE0225"/>
    <w:rsid w:val="00AE022D"/>
    <w:rsid w:val="00AE1089"/>
    <w:rsid w:val="00AE26BC"/>
    <w:rsid w:val="00AE2DD0"/>
    <w:rsid w:val="00AE2DE2"/>
    <w:rsid w:val="00AE35DC"/>
    <w:rsid w:val="00AE3B61"/>
    <w:rsid w:val="00AE3E06"/>
    <w:rsid w:val="00AE4C66"/>
    <w:rsid w:val="00AE50EB"/>
    <w:rsid w:val="00AE536C"/>
    <w:rsid w:val="00AE5D8E"/>
    <w:rsid w:val="00AE5F1D"/>
    <w:rsid w:val="00AE6D2C"/>
    <w:rsid w:val="00AE71C9"/>
    <w:rsid w:val="00AE75A3"/>
    <w:rsid w:val="00AE7766"/>
    <w:rsid w:val="00AE7888"/>
    <w:rsid w:val="00AE7A73"/>
    <w:rsid w:val="00AE7B07"/>
    <w:rsid w:val="00AE7D4A"/>
    <w:rsid w:val="00AF0F4B"/>
    <w:rsid w:val="00AF1901"/>
    <w:rsid w:val="00AF2817"/>
    <w:rsid w:val="00AF294D"/>
    <w:rsid w:val="00AF2E93"/>
    <w:rsid w:val="00AF3D81"/>
    <w:rsid w:val="00AF40BB"/>
    <w:rsid w:val="00AF532B"/>
    <w:rsid w:val="00AF6251"/>
    <w:rsid w:val="00AF6851"/>
    <w:rsid w:val="00AF715F"/>
    <w:rsid w:val="00AF7356"/>
    <w:rsid w:val="00AF7388"/>
    <w:rsid w:val="00AF7B01"/>
    <w:rsid w:val="00B00577"/>
    <w:rsid w:val="00B00A4D"/>
    <w:rsid w:val="00B00BF7"/>
    <w:rsid w:val="00B01176"/>
    <w:rsid w:val="00B0167E"/>
    <w:rsid w:val="00B0190F"/>
    <w:rsid w:val="00B01921"/>
    <w:rsid w:val="00B01FEC"/>
    <w:rsid w:val="00B02AA3"/>
    <w:rsid w:val="00B03246"/>
    <w:rsid w:val="00B051D4"/>
    <w:rsid w:val="00B054F6"/>
    <w:rsid w:val="00B05660"/>
    <w:rsid w:val="00B066BB"/>
    <w:rsid w:val="00B06822"/>
    <w:rsid w:val="00B06DF3"/>
    <w:rsid w:val="00B07A42"/>
    <w:rsid w:val="00B07EF5"/>
    <w:rsid w:val="00B10C30"/>
    <w:rsid w:val="00B10C93"/>
    <w:rsid w:val="00B1195C"/>
    <w:rsid w:val="00B12B04"/>
    <w:rsid w:val="00B13608"/>
    <w:rsid w:val="00B13A7A"/>
    <w:rsid w:val="00B13B2D"/>
    <w:rsid w:val="00B142B5"/>
    <w:rsid w:val="00B15D4C"/>
    <w:rsid w:val="00B15E16"/>
    <w:rsid w:val="00B17B92"/>
    <w:rsid w:val="00B17DEB"/>
    <w:rsid w:val="00B201EE"/>
    <w:rsid w:val="00B204EE"/>
    <w:rsid w:val="00B206FC"/>
    <w:rsid w:val="00B20A34"/>
    <w:rsid w:val="00B219ED"/>
    <w:rsid w:val="00B21CB1"/>
    <w:rsid w:val="00B2217A"/>
    <w:rsid w:val="00B22292"/>
    <w:rsid w:val="00B222E5"/>
    <w:rsid w:val="00B222F5"/>
    <w:rsid w:val="00B2282A"/>
    <w:rsid w:val="00B22837"/>
    <w:rsid w:val="00B22C6A"/>
    <w:rsid w:val="00B238DA"/>
    <w:rsid w:val="00B24486"/>
    <w:rsid w:val="00B25239"/>
    <w:rsid w:val="00B253E4"/>
    <w:rsid w:val="00B256FE"/>
    <w:rsid w:val="00B25B78"/>
    <w:rsid w:val="00B25EA3"/>
    <w:rsid w:val="00B260FB"/>
    <w:rsid w:val="00B2685F"/>
    <w:rsid w:val="00B26A88"/>
    <w:rsid w:val="00B26C9B"/>
    <w:rsid w:val="00B27145"/>
    <w:rsid w:val="00B2731B"/>
    <w:rsid w:val="00B27D06"/>
    <w:rsid w:val="00B3069A"/>
    <w:rsid w:val="00B31028"/>
    <w:rsid w:val="00B31092"/>
    <w:rsid w:val="00B31E04"/>
    <w:rsid w:val="00B32088"/>
    <w:rsid w:val="00B3271A"/>
    <w:rsid w:val="00B328AC"/>
    <w:rsid w:val="00B32FC3"/>
    <w:rsid w:val="00B33408"/>
    <w:rsid w:val="00B3520E"/>
    <w:rsid w:val="00B36415"/>
    <w:rsid w:val="00B365F2"/>
    <w:rsid w:val="00B37350"/>
    <w:rsid w:val="00B37419"/>
    <w:rsid w:val="00B37609"/>
    <w:rsid w:val="00B40F81"/>
    <w:rsid w:val="00B41918"/>
    <w:rsid w:val="00B42365"/>
    <w:rsid w:val="00B423BC"/>
    <w:rsid w:val="00B42C02"/>
    <w:rsid w:val="00B42FEC"/>
    <w:rsid w:val="00B440A2"/>
    <w:rsid w:val="00B46825"/>
    <w:rsid w:val="00B46C22"/>
    <w:rsid w:val="00B46F29"/>
    <w:rsid w:val="00B47235"/>
    <w:rsid w:val="00B473B3"/>
    <w:rsid w:val="00B47717"/>
    <w:rsid w:val="00B47890"/>
    <w:rsid w:val="00B50F1C"/>
    <w:rsid w:val="00B51CDA"/>
    <w:rsid w:val="00B5259E"/>
    <w:rsid w:val="00B52A57"/>
    <w:rsid w:val="00B52C44"/>
    <w:rsid w:val="00B52DE8"/>
    <w:rsid w:val="00B54B1F"/>
    <w:rsid w:val="00B5515B"/>
    <w:rsid w:val="00B566BC"/>
    <w:rsid w:val="00B576CE"/>
    <w:rsid w:val="00B57B0C"/>
    <w:rsid w:val="00B6019F"/>
    <w:rsid w:val="00B60687"/>
    <w:rsid w:val="00B60C39"/>
    <w:rsid w:val="00B616DC"/>
    <w:rsid w:val="00B619E6"/>
    <w:rsid w:val="00B620C8"/>
    <w:rsid w:val="00B62190"/>
    <w:rsid w:val="00B622DF"/>
    <w:rsid w:val="00B62694"/>
    <w:rsid w:val="00B6291C"/>
    <w:rsid w:val="00B62D3A"/>
    <w:rsid w:val="00B62D91"/>
    <w:rsid w:val="00B63C87"/>
    <w:rsid w:val="00B63F03"/>
    <w:rsid w:val="00B641C9"/>
    <w:rsid w:val="00B641F3"/>
    <w:rsid w:val="00B64233"/>
    <w:rsid w:val="00B64FBC"/>
    <w:rsid w:val="00B65CE7"/>
    <w:rsid w:val="00B65D69"/>
    <w:rsid w:val="00B660AC"/>
    <w:rsid w:val="00B6630B"/>
    <w:rsid w:val="00B67061"/>
    <w:rsid w:val="00B6783C"/>
    <w:rsid w:val="00B67D71"/>
    <w:rsid w:val="00B67FC7"/>
    <w:rsid w:val="00B7031D"/>
    <w:rsid w:val="00B705A8"/>
    <w:rsid w:val="00B7166B"/>
    <w:rsid w:val="00B71820"/>
    <w:rsid w:val="00B71FF2"/>
    <w:rsid w:val="00B721F6"/>
    <w:rsid w:val="00B724D8"/>
    <w:rsid w:val="00B72E2F"/>
    <w:rsid w:val="00B73297"/>
    <w:rsid w:val="00B7374F"/>
    <w:rsid w:val="00B73852"/>
    <w:rsid w:val="00B73CA7"/>
    <w:rsid w:val="00B74547"/>
    <w:rsid w:val="00B756A1"/>
    <w:rsid w:val="00B7617E"/>
    <w:rsid w:val="00B776B8"/>
    <w:rsid w:val="00B80375"/>
    <w:rsid w:val="00B80B63"/>
    <w:rsid w:val="00B80E2C"/>
    <w:rsid w:val="00B817C5"/>
    <w:rsid w:val="00B81FE8"/>
    <w:rsid w:val="00B822FF"/>
    <w:rsid w:val="00B8292B"/>
    <w:rsid w:val="00B83626"/>
    <w:rsid w:val="00B8549B"/>
    <w:rsid w:val="00B8614D"/>
    <w:rsid w:val="00B86546"/>
    <w:rsid w:val="00B86918"/>
    <w:rsid w:val="00B87B76"/>
    <w:rsid w:val="00B9046B"/>
    <w:rsid w:val="00B916CD"/>
    <w:rsid w:val="00B91787"/>
    <w:rsid w:val="00B92A39"/>
    <w:rsid w:val="00B92A69"/>
    <w:rsid w:val="00B92B20"/>
    <w:rsid w:val="00B92E9F"/>
    <w:rsid w:val="00B93756"/>
    <w:rsid w:val="00B93A82"/>
    <w:rsid w:val="00B94870"/>
    <w:rsid w:val="00B9491F"/>
    <w:rsid w:val="00B94A7B"/>
    <w:rsid w:val="00B9680C"/>
    <w:rsid w:val="00BA01C7"/>
    <w:rsid w:val="00BA0235"/>
    <w:rsid w:val="00BA0BB9"/>
    <w:rsid w:val="00BA1555"/>
    <w:rsid w:val="00BA1C68"/>
    <w:rsid w:val="00BA2A43"/>
    <w:rsid w:val="00BA2CFD"/>
    <w:rsid w:val="00BA3A11"/>
    <w:rsid w:val="00BA4A33"/>
    <w:rsid w:val="00BA51B2"/>
    <w:rsid w:val="00BA5717"/>
    <w:rsid w:val="00BA59AC"/>
    <w:rsid w:val="00BA70DC"/>
    <w:rsid w:val="00BA70EB"/>
    <w:rsid w:val="00BA7EBB"/>
    <w:rsid w:val="00BB0523"/>
    <w:rsid w:val="00BB0893"/>
    <w:rsid w:val="00BB0F36"/>
    <w:rsid w:val="00BB124A"/>
    <w:rsid w:val="00BB25A1"/>
    <w:rsid w:val="00BB3072"/>
    <w:rsid w:val="00BB34EA"/>
    <w:rsid w:val="00BB359C"/>
    <w:rsid w:val="00BB3BBE"/>
    <w:rsid w:val="00BB4AA7"/>
    <w:rsid w:val="00BB4C35"/>
    <w:rsid w:val="00BB4D1E"/>
    <w:rsid w:val="00BB5008"/>
    <w:rsid w:val="00BB519A"/>
    <w:rsid w:val="00BB62DA"/>
    <w:rsid w:val="00BB67C2"/>
    <w:rsid w:val="00BC005C"/>
    <w:rsid w:val="00BC05B8"/>
    <w:rsid w:val="00BC08D0"/>
    <w:rsid w:val="00BC19DD"/>
    <w:rsid w:val="00BC1DAA"/>
    <w:rsid w:val="00BC22BA"/>
    <w:rsid w:val="00BC2333"/>
    <w:rsid w:val="00BC2EF4"/>
    <w:rsid w:val="00BC3E13"/>
    <w:rsid w:val="00BC45AC"/>
    <w:rsid w:val="00BC4ABF"/>
    <w:rsid w:val="00BC4BA6"/>
    <w:rsid w:val="00BC5202"/>
    <w:rsid w:val="00BC5914"/>
    <w:rsid w:val="00BC6DEA"/>
    <w:rsid w:val="00BC6E83"/>
    <w:rsid w:val="00BC70C8"/>
    <w:rsid w:val="00BC7381"/>
    <w:rsid w:val="00BC747F"/>
    <w:rsid w:val="00BC76F8"/>
    <w:rsid w:val="00BD1159"/>
    <w:rsid w:val="00BD1C64"/>
    <w:rsid w:val="00BD2005"/>
    <w:rsid w:val="00BD2DD3"/>
    <w:rsid w:val="00BD3868"/>
    <w:rsid w:val="00BD4DC8"/>
    <w:rsid w:val="00BD4E05"/>
    <w:rsid w:val="00BD5472"/>
    <w:rsid w:val="00BD57F1"/>
    <w:rsid w:val="00BD58E8"/>
    <w:rsid w:val="00BD6610"/>
    <w:rsid w:val="00BD6951"/>
    <w:rsid w:val="00BD746E"/>
    <w:rsid w:val="00BD7E33"/>
    <w:rsid w:val="00BE00EA"/>
    <w:rsid w:val="00BE20E6"/>
    <w:rsid w:val="00BE2774"/>
    <w:rsid w:val="00BE2A7A"/>
    <w:rsid w:val="00BE324D"/>
    <w:rsid w:val="00BE3495"/>
    <w:rsid w:val="00BE36D5"/>
    <w:rsid w:val="00BE3A7C"/>
    <w:rsid w:val="00BE3B78"/>
    <w:rsid w:val="00BE3E74"/>
    <w:rsid w:val="00BE5063"/>
    <w:rsid w:val="00BE536D"/>
    <w:rsid w:val="00BE5498"/>
    <w:rsid w:val="00BE631C"/>
    <w:rsid w:val="00BE66F9"/>
    <w:rsid w:val="00BE7A79"/>
    <w:rsid w:val="00BE7C23"/>
    <w:rsid w:val="00BE7D25"/>
    <w:rsid w:val="00BF0B15"/>
    <w:rsid w:val="00BF0F3B"/>
    <w:rsid w:val="00BF1237"/>
    <w:rsid w:val="00BF18BC"/>
    <w:rsid w:val="00BF19E6"/>
    <w:rsid w:val="00BF2C77"/>
    <w:rsid w:val="00BF398A"/>
    <w:rsid w:val="00BF3E17"/>
    <w:rsid w:val="00BF46AE"/>
    <w:rsid w:val="00BF5BA3"/>
    <w:rsid w:val="00BF660A"/>
    <w:rsid w:val="00C00016"/>
    <w:rsid w:val="00C004EB"/>
    <w:rsid w:val="00C00B50"/>
    <w:rsid w:val="00C0150C"/>
    <w:rsid w:val="00C01772"/>
    <w:rsid w:val="00C01DE8"/>
    <w:rsid w:val="00C01F26"/>
    <w:rsid w:val="00C025B9"/>
    <w:rsid w:val="00C02940"/>
    <w:rsid w:val="00C02A62"/>
    <w:rsid w:val="00C03034"/>
    <w:rsid w:val="00C04216"/>
    <w:rsid w:val="00C04D23"/>
    <w:rsid w:val="00C05698"/>
    <w:rsid w:val="00C05E68"/>
    <w:rsid w:val="00C05F0F"/>
    <w:rsid w:val="00C05FC8"/>
    <w:rsid w:val="00C06120"/>
    <w:rsid w:val="00C065CE"/>
    <w:rsid w:val="00C06C96"/>
    <w:rsid w:val="00C07061"/>
    <w:rsid w:val="00C10085"/>
    <w:rsid w:val="00C117AE"/>
    <w:rsid w:val="00C122DE"/>
    <w:rsid w:val="00C135D2"/>
    <w:rsid w:val="00C13A71"/>
    <w:rsid w:val="00C16545"/>
    <w:rsid w:val="00C170FC"/>
    <w:rsid w:val="00C17453"/>
    <w:rsid w:val="00C1774F"/>
    <w:rsid w:val="00C17A38"/>
    <w:rsid w:val="00C17B1D"/>
    <w:rsid w:val="00C17DCC"/>
    <w:rsid w:val="00C20A76"/>
    <w:rsid w:val="00C21EEA"/>
    <w:rsid w:val="00C21FCB"/>
    <w:rsid w:val="00C2233F"/>
    <w:rsid w:val="00C22B5B"/>
    <w:rsid w:val="00C22DAD"/>
    <w:rsid w:val="00C239C7"/>
    <w:rsid w:val="00C23C81"/>
    <w:rsid w:val="00C23E70"/>
    <w:rsid w:val="00C24FFC"/>
    <w:rsid w:val="00C26278"/>
    <w:rsid w:val="00C268A9"/>
    <w:rsid w:val="00C2691E"/>
    <w:rsid w:val="00C2735D"/>
    <w:rsid w:val="00C27424"/>
    <w:rsid w:val="00C307AB"/>
    <w:rsid w:val="00C31022"/>
    <w:rsid w:val="00C32DB3"/>
    <w:rsid w:val="00C3363A"/>
    <w:rsid w:val="00C34690"/>
    <w:rsid w:val="00C346D5"/>
    <w:rsid w:val="00C3521C"/>
    <w:rsid w:val="00C372D5"/>
    <w:rsid w:val="00C412A0"/>
    <w:rsid w:val="00C4141C"/>
    <w:rsid w:val="00C4156C"/>
    <w:rsid w:val="00C41689"/>
    <w:rsid w:val="00C416BC"/>
    <w:rsid w:val="00C41FD6"/>
    <w:rsid w:val="00C439CE"/>
    <w:rsid w:val="00C43B79"/>
    <w:rsid w:val="00C43CD2"/>
    <w:rsid w:val="00C43E52"/>
    <w:rsid w:val="00C43F0B"/>
    <w:rsid w:val="00C44799"/>
    <w:rsid w:val="00C4632D"/>
    <w:rsid w:val="00C467DB"/>
    <w:rsid w:val="00C47DC1"/>
    <w:rsid w:val="00C505A8"/>
    <w:rsid w:val="00C50A9E"/>
    <w:rsid w:val="00C51AEC"/>
    <w:rsid w:val="00C520CD"/>
    <w:rsid w:val="00C52F32"/>
    <w:rsid w:val="00C53252"/>
    <w:rsid w:val="00C53598"/>
    <w:rsid w:val="00C53C9C"/>
    <w:rsid w:val="00C53CF5"/>
    <w:rsid w:val="00C53EEB"/>
    <w:rsid w:val="00C549CC"/>
    <w:rsid w:val="00C54C49"/>
    <w:rsid w:val="00C54E2E"/>
    <w:rsid w:val="00C54F10"/>
    <w:rsid w:val="00C569D8"/>
    <w:rsid w:val="00C5736B"/>
    <w:rsid w:val="00C5764B"/>
    <w:rsid w:val="00C57A08"/>
    <w:rsid w:val="00C57B83"/>
    <w:rsid w:val="00C61953"/>
    <w:rsid w:val="00C61B83"/>
    <w:rsid w:val="00C621B2"/>
    <w:rsid w:val="00C6247A"/>
    <w:rsid w:val="00C625AA"/>
    <w:rsid w:val="00C62C35"/>
    <w:rsid w:val="00C62E6E"/>
    <w:rsid w:val="00C62FD9"/>
    <w:rsid w:val="00C62FE5"/>
    <w:rsid w:val="00C62FE6"/>
    <w:rsid w:val="00C6352C"/>
    <w:rsid w:val="00C64227"/>
    <w:rsid w:val="00C65533"/>
    <w:rsid w:val="00C65635"/>
    <w:rsid w:val="00C65B04"/>
    <w:rsid w:val="00C65E50"/>
    <w:rsid w:val="00C71071"/>
    <w:rsid w:val="00C711EE"/>
    <w:rsid w:val="00C713C5"/>
    <w:rsid w:val="00C713ED"/>
    <w:rsid w:val="00C71F2A"/>
    <w:rsid w:val="00C7278D"/>
    <w:rsid w:val="00C72FD5"/>
    <w:rsid w:val="00C73389"/>
    <w:rsid w:val="00C73ADD"/>
    <w:rsid w:val="00C75068"/>
    <w:rsid w:val="00C75130"/>
    <w:rsid w:val="00C752D8"/>
    <w:rsid w:val="00C7548E"/>
    <w:rsid w:val="00C75ABD"/>
    <w:rsid w:val="00C75B93"/>
    <w:rsid w:val="00C75BA7"/>
    <w:rsid w:val="00C76039"/>
    <w:rsid w:val="00C760C2"/>
    <w:rsid w:val="00C76676"/>
    <w:rsid w:val="00C76E79"/>
    <w:rsid w:val="00C77B2F"/>
    <w:rsid w:val="00C77E1F"/>
    <w:rsid w:val="00C80650"/>
    <w:rsid w:val="00C80D72"/>
    <w:rsid w:val="00C8117D"/>
    <w:rsid w:val="00C82029"/>
    <w:rsid w:val="00C82268"/>
    <w:rsid w:val="00C83E40"/>
    <w:rsid w:val="00C84D6C"/>
    <w:rsid w:val="00C85D5E"/>
    <w:rsid w:val="00C85E9D"/>
    <w:rsid w:val="00C86E5D"/>
    <w:rsid w:val="00C87016"/>
    <w:rsid w:val="00C8745E"/>
    <w:rsid w:val="00C874DD"/>
    <w:rsid w:val="00C87A5A"/>
    <w:rsid w:val="00C87D34"/>
    <w:rsid w:val="00C90954"/>
    <w:rsid w:val="00C91605"/>
    <w:rsid w:val="00C92215"/>
    <w:rsid w:val="00C93215"/>
    <w:rsid w:val="00C94B65"/>
    <w:rsid w:val="00C95768"/>
    <w:rsid w:val="00C95AB4"/>
    <w:rsid w:val="00C95CBB"/>
    <w:rsid w:val="00C95D2B"/>
    <w:rsid w:val="00C95E36"/>
    <w:rsid w:val="00C96C0D"/>
    <w:rsid w:val="00C96FE0"/>
    <w:rsid w:val="00C97903"/>
    <w:rsid w:val="00C97CA7"/>
    <w:rsid w:val="00CA0546"/>
    <w:rsid w:val="00CA09D1"/>
    <w:rsid w:val="00CA0B44"/>
    <w:rsid w:val="00CA1166"/>
    <w:rsid w:val="00CA1B78"/>
    <w:rsid w:val="00CA29CC"/>
    <w:rsid w:val="00CA38B2"/>
    <w:rsid w:val="00CA42B7"/>
    <w:rsid w:val="00CA4511"/>
    <w:rsid w:val="00CA50C9"/>
    <w:rsid w:val="00CA53DC"/>
    <w:rsid w:val="00CA55BD"/>
    <w:rsid w:val="00CA5A1C"/>
    <w:rsid w:val="00CA6955"/>
    <w:rsid w:val="00CA6A7F"/>
    <w:rsid w:val="00CA7146"/>
    <w:rsid w:val="00CA7F84"/>
    <w:rsid w:val="00CB08B0"/>
    <w:rsid w:val="00CB0CBB"/>
    <w:rsid w:val="00CB1146"/>
    <w:rsid w:val="00CB15BA"/>
    <w:rsid w:val="00CB1667"/>
    <w:rsid w:val="00CB1FD1"/>
    <w:rsid w:val="00CB2A48"/>
    <w:rsid w:val="00CB2A4D"/>
    <w:rsid w:val="00CB3886"/>
    <w:rsid w:val="00CB3CA2"/>
    <w:rsid w:val="00CB49EA"/>
    <w:rsid w:val="00CB5460"/>
    <w:rsid w:val="00CB557B"/>
    <w:rsid w:val="00CB5825"/>
    <w:rsid w:val="00CB5E9C"/>
    <w:rsid w:val="00CB622E"/>
    <w:rsid w:val="00CB6BA5"/>
    <w:rsid w:val="00CB6BF2"/>
    <w:rsid w:val="00CB6D55"/>
    <w:rsid w:val="00CC01A6"/>
    <w:rsid w:val="00CC0717"/>
    <w:rsid w:val="00CC0FA7"/>
    <w:rsid w:val="00CC126F"/>
    <w:rsid w:val="00CC16F7"/>
    <w:rsid w:val="00CC1A25"/>
    <w:rsid w:val="00CC24AC"/>
    <w:rsid w:val="00CC2D80"/>
    <w:rsid w:val="00CC43B3"/>
    <w:rsid w:val="00CC463E"/>
    <w:rsid w:val="00CC4966"/>
    <w:rsid w:val="00CC4C0A"/>
    <w:rsid w:val="00CC4D71"/>
    <w:rsid w:val="00CC4E61"/>
    <w:rsid w:val="00CC5264"/>
    <w:rsid w:val="00CC5359"/>
    <w:rsid w:val="00CC5AAC"/>
    <w:rsid w:val="00CC630C"/>
    <w:rsid w:val="00CC7808"/>
    <w:rsid w:val="00CC7ECF"/>
    <w:rsid w:val="00CD0CEE"/>
    <w:rsid w:val="00CD0EE6"/>
    <w:rsid w:val="00CD0F00"/>
    <w:rsid w:val="00CD1ADB"/>
    <w:rsid w:val="00CD235A"/>
    <w:rsid w:val="00CD2AD7"/>
    <w:rsid w:val="00CD32B8"/>
    <w:rsid w:val="00CD4674"/>
    <w:rsid w:val="00CD475F"/>
    <w:rsid w:val="00CD487A"/>
    <w:rsid w:val="00CD5341"/>
    <w:rsid w:val="00CD5C66"/>
    <w:rsid w:val="00CD64D5"/>
    <w:rsid w:val="00CD6DD8"/>
    <w:rsid w:val="00CD6E51"/>
    <w:rsid w:val="00CD7035"/>
    <w:rsid w:val="00CD7527"/>
    <w:rsid w:val="00CE042C"/>
    <w:rsid w:val="00CE0CB0"/>
    <w:rsid w:val="00CE0E0E"/>
    <w:rsid w:val="00CE164D"/>
    <w:rsid w:val="00CE1BBA"/>
    <w:rsid w:val="00CE1C09"/>
    <w:rsid w:val="00CE1DEE"/>
    <w:rsid w:val="00CE25D0"/>
    <w:rsid w:val="00CE2999"/>
    <w:rsid w:val="00CE2E2F"/>
    <w:rsid w:val="00CE3850"/>
    <w:rsid w:val="00CE41C0"/>
    <w:rsid w:val="00CE4558"/>
    <w:rsid w:val="00CE52BD"/>
    <w:rsid w:val="00CE5693"/>
    <w:rsid w:val="00CE5A5B"/>
    <w:rsid w:val="00CE5C6E"/>
    <w:rsid w:val="00CE60FE"/>
    <w:rsid w:val="00CE6877"/>
    <w:rsid w:val="00CE70FF"/>
    <w:rsid w:val="00CE74E7"/>
    <w:rsid w:val="00CF05CC"/>
    <w:rsid w:val="00CF07AD"/>
    <w:rsid w:val="00CF14B8"/>
    <w:rsid w:val="00CF1912"/>
    <w:rsid w:val="00CF1B7B"/>
    <w:rsid w:val="00CF202F"/>
    <w:rsid w:val="00CF243E"/>
    <w:rsid w:val="00CF2663"/>
    <w:rsid w:val="00CF2773"/>
    <w:rsid w:val="00CF335D"/>
    <w:rsid w:val="00CF36C4"/>
    <w:rsid w:val="00CF4A7F"/>
    <w:rsid w:val="00CF4AA6"/>
    <w:rsid w:val="00CF5202"/>
    <w:rsid w:val="00CF534E"/>
    <w:rsid w:val="00CF6817"/>
    <w:rsid w:val="00CF6A1D"/>
    <w:rsid w:val="00CF7479"/>
    <w:rsid w:val="00CF75AE"/>
    <w:rsid w:val="00CF7DEA"/>
    <w:rsid w:val="00D00662"/>
    <w:rsid w:val="00D0104C"/>
    <w:rsid w:val="00D0115D"/>
    <w:rsid w:val="00D015A5"/>
    <w:rsid w:val="00D0161C"/>
    <w:rsid w:val="00D01805"/>
    <w:rsid w:val="00D01A18"/>
    <w:rsid w:val="00D029CA"/>
    <w:rsid w:val="00D03334"/>
    <w:rsid w:val="00D037C1"/>
    <w:rsid w:val="00D039B9"/>
    <w:rsid w:val="00D04055"/>
    <w:rsid w:val="00D0444B"/>
    <w:rsid w:val="00D0449C"/>
    <w:rsid w:val="00D04FB6"/>
    <w:rsid w:val="00D06D26"/>
    <w:rsid w:val="00D06ED8"/>
    <w:rsid w:val="00D0780A"/>
    <w:rsid w:val="00D07D58"/>
    <w:rsid w:val="00D07E01"/>
    <w:rsid w:val="00D108DE"/>
    <w:rsid w:val="00D10A1C"/>
    <w:rsid w:val="00D10C32"/>
    <w:rsid w:val="00D1180C"/>
    <w:rsid w:val="00D11C59"/>
    <w:rsid w:val="00D129A2"/>
    <w:rsid w:val="00D12C2D"/>
    <w:rsid w:val="00D12F95"/>
    <w:rsid w:val="00D13D74"/>
    <w:rsid w:val="00D13FCF"/>
    <w:rsid w:val="00D14747"/>
    <w:rsid w:val="00D14ECB"/>
    <w:rsid w:val="00D1580D"/>
    <w:rsid w:val="00D15C73"/>
    <w:rsid w:val="00D15C8D"/>
    <w:rsid w:val="00D16C3B"/>
    <w:rsid w:val="00D17C27"/>
    <w:rsid w:val="00D20076"/>
    <w:rsid w:val="00D203BF"/>
    <w:rsid w:val="00D212B2"/>
    <w:rsid w:val="00D21AD9"/>
    <w:rsid w:val="00D21E36"/>
    <w:rsid w:val="00D21E77"/>
    <w:rsid w:val="00D22976"/>
    <w:rsid w:val="00D22E00"/>
    <w:rsid w:val="00D238D9"/>
    <w:rsid w:val="00D23E29"/>
    <w:rsid w:val="00D24166"/>
    <w:rsid w:val="00D246A0"/>
    <w:rsid w:val="00D250B3"/>
    <w:rsid w:val="00D25A6A"/>
    <w:rsid w:val="00D25B25"/>
    <w:rsid w:val="00D25CAE"/>
    <w:rsid w:val="00D26405"/>
    <w:rsid w:val="00D267D5"/>
    <w:rsid w:val="00D26C54"/>
    <w:rsid w:val="00D26E04"/>
    <w:rsid w:val="00D26FA2"/>
    <w:rsid w:val="00D27811"/>
    <w:rsid w:val="00D279A4"/>
    <w:rsid w:val="00D30489"/>
    <w:rsid w:val="00D30A01"/>
    <w:rsid w:val="00D3199A"/>
    <w:rsid w:val="00D32022"/>
    <w:rsid w:val="00D32425"/>
    <w:rsid w:val="00D327DF"/>
    <w:rsid w:val="00D32889"/>
    <w:rsid w:val="00D32B1B"/>
    <w:rsid w:val="00D331CA"/>
    <w:rsid w:val="00D33684"/>
    <w:rsid w:val="00D349B6"/>
    <w:rsid w:val="00D3590C"/>
    <w:rsid w:val="00D35CF1"/>
    <w:rsid w:val="00D363E3"/>
    <w:rsid w:val="00D36847"/>
    <w:rsid w:val="00D36BA2"/>
    <w:rsid w:val="00D4080A"/>
    <w:rsid w:val="00D40AD5"/>
    <w:rsid w:val="00D4154C"/>
    <w:rsid w:val="00D41CA5"/>
    <w:rsid w:val="00D420F8"/>
    <w:rsid w:val="00D42FE7"/>
    <w:rsid w:val="00D435CB"/>
    <w:rsid w:val="00D43EBE"/>
    <w:rsid w:val="00D44415"/>
    <w:rsid w:val="00D4456B"/>
    <w:rsid w:val="00D44BED"/>
    <w:rsid w:val="00D45279"/>
    <w:rsid w:val="00D452E2"/>
    <w:rsid w:val="00D458C7"/>
    <w:rsid w:val="00D459F6"/>
    <w:rsid w:val="00D46AD3"/>
    <w:rsid w:val="00D46F0E"/>
    <w:rsid w:val="00D47AB1"/>
    <w:rsid w:val="00D50C2F"/>
    <w:rsid w:val="00D5119D"/>
    <w:rsid w:val="00D519A2"/>
    <w:rsid w:val="00D51F4F"/>
    <w:rsid w:val="00D521D5"/>
    <w:rsid w:val="00D52A04"/>
    <w:rsid w:val="00D52D67"/>
    <w:rsid w:val="00D535D0"/>
    <w:rsid w:val="00D53820"/>
    <w:rsid w:val="00D543C8"/>
    <w:rsid w:val="00D54C50"/>
    <w:rsid w:val="00D54E28"/>
    <w:rsid w:val="00D56437"/>
    <w:rsid w:val="00D56474"/>
    <w:rsid w:val="00D56970"/>
    <w:rsid w:val="00D56C68"/>
    <w:rsid w:val="00D56E61"/>
    <w:rsid w:val="00D570BC"/>
    <w:rsid w:val="00D60F34"/>
    <w:rsid w:val="00D6150C"/>
    <w:rsid w:val="00D62155"/>
    <w:rsid w:val="00D63029"/>
    <w:rsid w:val="00D63864"/>
    <w:rsid w:val="00D641ED"/>
    <w:rsid w:val="00D64DF7"/>
    <w:rsid w:val="00D64EF3"/>
    <w:rsid w:val="00D651B3"/>
    <w:rsid w:val="00D6554E"/>
    <w:rsid w:val="00D65DE7"/>
    <w:rsid w:val="00D66179"/>
    <w:rsid w:val="00D663FA"/>
    <w:rsid w:val="00D66598"/>
    <w:rsid w:val="00D665A4"/>
    <w:rsid w:val="00D67384"/>
    <w:rsid w:val="00D67621"/>
    <w:rsid w:val="00D67711"/>
    <w:rsid w:val="00D701E5"/>
    <w:rsid w:val="00D70243"/>
    <w:rsid w:val="00D7065E"/>
    <w:rsid w:val="00D70D4E"/>
    <w:rsid w:val="00D70E03"/>
    <w:rsid w:val="00D70FD4"/>
    <w:rsid w:val="00D716F3"/>
    <w:rsid w:val="00D71F9C"/>
    <w:rsid w:val="00D72B52"/>
    <w:rsid w:val="00D74E29"/>
    <w:rsid w:val="00D76850"/>
    <w:rsid w:val="00D773DD"/>
    <w:rsid w:val="00D774D2"/>
    <w:rsid w:val="00D77D40"/>
    <w:rsid w:val="00D80438"/>
    <w:rsid w:val="00D80A28"/>
    <w:rsid w:val="00D8184B"/>
    <w:rsid w:val="00D83263"/>
    <w:rsid w:val="00D833A0"/>
    <w:rsid w:val="00D83A54"/>
    <w:rsid w:val="00D83E84"/>
    <w:rsid w:val="00D85050"/>
    <w:rsid w:val="00D850ED"/>
    <w:rsid w:val="00D858A2"/>
    <w:rsid w:val="00D85CFD"/>
    <w:rsid w:val="00D86CBE"/>
    <w:rsid w:val="00D875F5"/>
    <w:rsid w:val="00D87608"/>
    <w:rsid w:val="00D90305"/>
    <w:rsid w:val="00D905DB"/>
    <w:rsid w:val="00D90A72"/>
    <w:rsid w:val="00D91735"/>
    <w:rsid w:val="00D92A1F"/>
    <w:rsid w:val="00D92D41"/>
    <w:rsid w:val="00D934AC"/>
    <w:rsid w:val="00D93987"/>
    <w:rsid w:val="00D93ADF"/>
    <w:rsid w:val="00D94E20"/>
    <w:rsid w:val="00D955EF"/>
    <w:rsid w:val="00D95E20"/>
    <w:rsid w:val="00D96DCD"/>
    <w:rsid w:val="00D97030"/>
    <w:rsid w:val="00D975BF"/>
    <w:rsid w:val="00D977C7"/>
    <w:rsid w:val="00D9797A"/>
    <w:rsid w:val="00DA0D38"/>
    <w:rsid w:val="00DA1035"/>
    <w:rsid w:val="00DA1362"/>
    <w:rsid w:val="00DA14A2"/>
    <w:rsid w:val="00DA1E01"/>
    <w:rsid w:val="00DA1E89"/>
    <w:rsid w:val="00DA1FF4"/>
    <w:rsid w:val="00DA2614"/>
    <w:rsid w:val="00DA3104"/>
    <w:rsid w:val="00DA3370"/>
    <w:rsid w:val="00DA376C"/>
    <w:rsid w:val="00DA406A"/>
    <w:rsid w:val="00DA51E6"/>
    <w:rsid w:val="00DA57BD"/>
    <w:rsid w:val="00DA65DE"/>
    <w:rsid w:val="00DA6A91"/>
    <w:rsid w:val="00DA6C38"/>
    <w:rsid w:val="00DB0D2E"/>
    <w:rsid w:val="00DB0EE4"/>
    <w:rsid w:val="00DB1195"/>
    <w:rsid w:val="00DB2A52"/>
    <w:rsid w:val="00DB2F4B"/>
    <w:rsid w:val="00DB3053"/>
    <w:rsid w:val="00DB4AFB"/>
    <w:rsid w:val="00DB5560"/>
    <w:rsid w:val="00DB5580"/>
    <w:rsid w:val="00DB5866"/>
    <w:rsid w:val="00DB5F1C"/>
    <w:rsid w:val="00DB6365"/>
    <w:rsid w:val="00DC0676"/>
    <w:rsid w:val="00DC0745"/>
    <w:rsid w:val="00DC0AC4"/>
    <w:rsid w:val="00DC12A8"/>
    <w:rsid w:val="00DC1B8C"/>
    <w:rsid w:val="00DC1C61"/>
    <w:rsid w:val="00DC1D89"/>
    <w:rsid w:val="00DC24EF"/>
    <w:rsid w:val="00DC360C"/>
    <w:rsid w:val="00DC366C"/>
    <w:rsid w:val="00DC700F"/>
    <w:rsid w:val="00DC7402"/>
    <w:rsid w:val="00DC775E"/>
    <w:rsid w:val="00DD0916"/>
    <w:rsid w:val="00DD1F9F"/>
    <w:rsid w:val="00DD2F15"/>
    <w:rsid w:val="00DD3165"/>
    <w:rsid w:val="00DD32C9"/>
    <w:rsid w:val="00DD3CAD"/>
    <w:rsid w:val="00DD3F64"/>
    <w:rsid w:val="00DD417A"/>
    <w:rsid w:val="00DD474E"/>
    <w:rsid w:val="00DD47C3"/>
    <w:rsid w:val="00DD4A87"/>
    <w:rsid w:val="00DD5384"/>
    <w:rsid w:val="00DD5AA0"/>
    <w:rsid w:val="00DD5B4B"/>
    <w:rsid w:val="00DD5C29"/>
    <w:rsid w:val="00DD6733"/>
    <w:rsid w:val="00DD6977"/>
    <w:rsid w:val="00DD753E"/>
    <w:rsid w:val="00DD7DA2"/>
    <w:rsid w:val="00DE01E8"/>
    <w:rsid w:val="00DE0479"/>
    <w:rsid w:val="00DE150A"/>
    <w:rsid w:val="00DE1913"/>
    <w:rsid w:val="00DE20B3"/>
    <w:rsid w:val="00DE2103"/>
    <w:rsid w:val="00DE297F"/>
    <w:rsid w:val="00DE2EBB"/>
    <w:rsid w:val="00DE32BF"/>
    <w:rsid w:val="00DE3E48"/>
    <w:rsid w:val="00DE3EF3"/>
    <w:rsid w:val="00DE434B"/>
    <w:rsid w:val="00DE46C3"/>
    <w:rsid w:val="00DE52DE"/>
    <w:rsid w:val="00DE5932"/>
    <w:rsid w:val="00DE63BB"/>
    <w:rsid w:val="00DE6481"/>
    <w:rsid w:val="00DE6B27"/>
    <w:rsid w:val="00DE6B6B"/>
    <w:rsid w:val="00DE7405"/>
    <w:rsid w:val="00DF0150"/>
    <w:rsid w:val="00DF0868"/>
    <w:rsid w:val="00DF08C4"/>
    <w:rsid w:val="00DF0953"/>
    <w:rsid w:val="00DF25A2"/>
    <w:rsid w:val="00DF288E"/>
    <w:rsid w:val="00DF3285"/>
    <w:rsid w:val="00DF37FD"/>
    <w:rsid w:val="00DF438A"/>
    <w:rsid w:val="00DF45BE"/>
    <w:rsid w:val="00DF51B7"/>
    <w:rsid w:val="00DF5FD8"/>
    <w:rsid w:val="00DF64B3"/>
    <w:rsid w:val="00DF6BBC"/>
    <w:rsid w:val="00DF6E86"/>
    <w:rsid w:val="00DF7FE1"/>
    <w:rsid w:val="00E0023E"/>
    <w:rsid w:val="00E01420"/>
    <w:rsid w:val="00E03248"/>
    <w:rsid w:val="00E03B7D"/>
    <w:rsid w:val="00E03D00"/>
    <w:rsid w:val="00E03D2C"/>
    <w:rsid w:val="00E03ED3"/>
    <w:rsid w:val="00E048F2"/>
    <w:rsid w:val="00E04F7F"/>
    <w:rsid w:val="00E05971"/>
    <w:rsid w:val="00E05C1A"/>
    <w:rsid w:val="00E05F9C"/>
    <w:rsid w:val="00E06606"/>
    <w:rsid w:val="00E06D2F"/>
    <w:rsid w:val="00E0761B"/>
    <w:rsid w:val="00E10973"/>
    <w:rsid w:val="00E1158E"/>
    <w:rsid w:val="00E115E3"/>
    <w:rsid w:val="00E1187C"/>
    <w:rsid w:val="00E11FD8"/>
    <w:rsid w:val="00E12102"/>
    <w:rsid w:val="00E12354"/>
    <w:rsid w:val="00E124B0"/>
    <w:rsid w:val="00E126E2"/>
    <w:rsid w:val="00E129A1"/>
    <w:rsid w:val="00E12CFF"/>
    <w:rsid w:val="00E12F21"/>
    <w:rsid w:val="00E1406A"/>
    <w:rsid w:val="00E14D7F"/>
    <w:rsid w:val="00E14E0A"/>
    <w:rsid w:val="00E1511C"/>
    <w:rsid w:val="00E15385"/>
    <w:rsid w:val="00E1600D"/>
    <w:rsid w:val="00E164FA"/>
    <w:rsid w:val="00E167D2"/>
    <w:rsid w:val="00E16B77"/>
    <w:rsid w:val="00E2156A"/>
    <w:rsid w:val="00E2164F"/>
    <w:rsid w:val="00E21B2A"/>
    <w:rsid w:val="00E2202B"/>
    <w:rsid w:val="00E23E84"/>
    <w:rsid w:val="00E25602"/>
    <w:rsid w:val="00E257DB"/>
    <w:rsid w:val="00E264D7"/>
    <w:rsid w:val="00E27170"/>
    <w:rsid w:val="00E30D39"/>
    <w:rsid w:val="00E30F49"/>
    <w:rsid w:val="00E31EA7"/>
    <w:rsid w:val="00E32B76"/>
    <w:rsid w:val="00E32D99"/>
    <w:rsid w:val="00E32EE0"/>
    <w:rsid w:val="00E33CBE"/>
    <w:rsid w:val="00E34DAA"/>
    <w:rsid w:val="00E35553"/>
    <w:rsid w:val="00E35631"/>
    <w:rsid w:val="00E36007"/>
    <w:rsid w:val="00E36963"/>
    <w:rsid w:val="00E36B5F"/>
    <w:rsid w:val="00E36DDC"/>
    <w:rsid w:val="00E3748A"/>
    <w:rsid w:val="00E37EB4"/>
    <w:rsid w:val="00E40769"/>
    <w:rsid w:val="00E421D9"/>
    <w:rsid w:val="00E42DB1"/>
    <w:rsid w:val="00E42E39"/>
    <w:rsid w:val="00E448CD"/>
    <w:rsid w:val="00E454B5"/>
    <w:rsid w:val="00E45C5C"/>
    <w:rsid w:val="00E460E7"/>
    <w:rsid w:val="00E4622E"/>
    <w:rsid w:val="00E464FB"/>
    <w:rsid w:val="00E47258"/>
    <w:rsid w:val="00E47565"/>
    <w:rsid w:val="00E475BC"/>
    <w:rsid w:val="00E5190D"/>
    <w:rsid w:val="00E51A4E"/>
    <w:rsid w:val="00E51CCB"/>
    <w:rsid w:val="00E51D1D"/>
    <w:rsid w:val="00E51E43"/>
    <w:rsid w:val="00E524BB"/>
    <w:rsid w:val="00E5282B"/>
    <w:rsid w:val="00E537A3"/>
    <w:rsid w:val="00E55A6F"/>
    <w:rsid w:val="00E55C1C"/>
    <w:rsid w:val="00E567B4"/>
    <w:rsid w:val="00E56B8A"/>
    <w:rsid w:val="00E56E69"/>
    <w:rsid w:val="00E57612"/>
    <w:rsid w:val="00E60B8E"/>
    <w:rsid w:val="00E6171D"/>
    <w:rsid w:val="00E61961"/>
    <w:rsid w:val="00E61B09"/>
    <w:rsid w:val="00E62D32"/>
    <w:rsid w:val="00E62DCC"/>
    <w:rsid w:val="00E63A16"/>
    <w:rsid w:val="00E6465B"/>
    <w:rsid w:val="00E648BE"/>
    <w:rsid w:val="00E67090"/>
    <w:rsid w:val="00E6714B"/>
    <w:rsid w:val="00E672CD"/>
    <w:rsid w:val="00E70795"/>
    <w:rsid w:val="00E70C20"/>
    <w:rsid w:val="00E727E3"/>
    <w:rsid w:val="00E73F93"/>
    <w:rsid w:val="00E74F03"/>
    <w:rsid w:val="00E75037"/>
    <w:rsid w:val="00E7683A"/>
    <w:rsid w:val="00E76EA9"/>
    <w:rsid w:val="00E77599"/>
    <w:rsid w:val="00E775A4"/>
    <w:rsid w:val="00E801A7"/>
    <w:rsid w:val="00E812EF"/>
    <w:rsid w:val="00E823B5"/>
    <w:rsid w:val="00E82AC7"/>
    <w:rsid w:val="00E82F5D"/>
    <w:rsid w:val="00E83050"/>
    <w:rsid w:val="00E8338C"/>
    <w:rsid w:val="00E834E4"/>
    <w:rsid w:val="00E83685"/>
    <w:rsid w:val="00E83A91"/>
    <w:rsid w:val="00E84C31"/>
    <w:rsid w:val="00E852CF"/>
    <w:rsid w:val="00E85C14"/>
    <w:rsid w:val="00E86244"/>
    <w:rsid w:val="00E863CA"/>
    <w:rsid w:val="00E8671E"/>
    <w:rsid w:val="00E8672A"/>
    <w:rsid w:val="00E872B1"/>
    <w:rsid w:val="00E87496"/>
    <w:rsid w:val="00E87DBE"/>
    <w:rsid w:val="00E902BD"/>
    <w:rsid w:val="00E90708"/>
    <w:rsid w:val="00E914CE"/>
    <w:rsid w:val="00E9226F"/>
    <w:rsid w:val="00E92621"/>
    <w:rsid w:val="00E93707"/>
    <w:rsid w:val="00E9439E"/>
    <w:rsid w:val="00E946C3"/>
    <w:rsid w:val="00E946E2"/>
    <w:rsid w:val="00E94B67"/>
    <w:rsid w:val="00E95806"/>
    <w:rsid w:val="00E95A60"/>
    <w:rsid w:val="00E95BD9"/>
    <w:rsid w:val="00E95CF7"/>
    <w:rsid w:val="00E95E6D"/>
    <w:rsid w:val="00E96782"/>
    <w:rsid w:val="00E96A92"/>
    <w:rsid w:val="00E96CD0"/>
    <w:rsid w:val="00E96D22"/>
    <w:rsid w:val="00E97038"/>
    <w:rsid w:val="00E971E8"/>
    <w:rsid w:val="00E9730F"/>
    <w:rsid w:val="00E9771E"/>
    <w:rsid w:val="00E97770"/>
    <w:rsid w:val="00E979AB"/>
    <w:rsid w:val="00EA0036"/>
    <w:rsid w:val="00EA152B"/>
    <w:rsid w:val="00EA173F"/>
    <w:rsid w:val="00EA2A01"/>
    <w:rsid w:val="00EA3218"/>
    <w:rsid w:val="00EA3669"/>
    <w:rsid w:val="00EA3CE4"/>
    <w:rsid w:val="00EA3FC7"/>
    <w:rsid w:val="00EA48C4"/>
    <w:rsid w:val="00EA5AD7"/>
    <w:rsid w:val="00EA5E69"/>
    <w:rsid w:val="00EA6BD4"/>
    <w:rsid w:val="00EA724C"/>
    <w:rsid w:val="00EA75C8"/>
    <w:rsid w:val="00EA7BF2"/>
    <w:rsid w:val="00EB18E9"/>
    <w:rsid w:val="00EB1B76"/>
    <w:rsid w:val="00EB1C5F"/>
    <w:rsid w:val="00EB1CF2"/>
    <w:rsid w:val="00EB2577"/>
    <w:rsid w:val="00EB3480"/>
    <w:rsid w:val="00EB3A82"/>
    <w:rsid w:val="00EB3E8B"/>
    <w:rsid w:val="00EB3F8D"/>
    <w:rsid w:val="00EB4B25"/>
    <w:rsid w:val="00EB5339"/>
    <w:rsid w:val="00EB5967"/>
    <w:rsid w:val="00EB5990"/>
    <w:rsid w:val="00EB5FDC"/>
    <w:rsid w:val="00EB6392"/>
    <w:rsid w:val="00EB6807"/>
    <w:rsid w:val="00EB6E20"/>
    <w:rsid w:val="00EB7CE5"/>
    <w:rsid w:val="00EB7D51"/>
    <w:rsid w:val="00EC0487"/>
    <w:rsid w:val="00EC075A"/>
    <w:rsid w:val="00EC117D"/>
    <w:rsid w:val="00EC1290"/>
    <w:rsid w:val="00EC1E61"/>
    <w:rsid w:val="00EC2BF3"/>
    <w:rsid w:val="00EC2E02"/>
    <w:rsid w:val="00EC3357"/>
    <w:rsid w:val="00EC4DC6"/>
    <w:rsid w:val="00EC53A8"/>
    <w:rsid w:val="00EC53B7"/>
    <w:rsid w:val="00EC59C4"/>
    <w:rsid w:val="00EC5ED8"/>
    <w:rsid w:val="00EC6E3B"/>
    <w:rsid w:val="00EC7A9A"/>
    <w:rsid w:val="00EC7AC7"/>
    <w:rsid w:val="00EC7DD4"/>
    <w:rsid w:val="00ED07A2"/>
    <w:rsid w:val="00ED0E42"/>
    <w:rsid w:val="00ED0E88"/>
    <w:rsid w:val="00ED24D9"/>
    <w:rsid w:val="00ED25FE"/>
    <w:rsid w:val="00ED3280"/>
    <w:rsid w:val="00ED3314"/>
    <w:rsid w:val="00ED36B4"/>
    <w:rsid w:val="00ED37F1"/>
    <w:rsid w:val="00ED411A"/>
    <w:rsid w:val="00ED4199"/>
    <w:rsid w:val="00ED482F"/>
    <w:rsid w:val="00ED5722"/>
    <w:rsid w:val="00ED5A6E"/>
    <w:rsid w:val="00ED5C24"/>
    <w:rsid w:val="00ED6706"/>
    <w:rsid w:val="00ED6BE3"/>
    <w:rsid w:val="00ED737A"/>
    <w:rsid w:val="00ED775B"/>
    <w:rsid w:val="00ED7841"/>
    <w:rsid w:val="00ED7C71"/>
    <w:rsid w:val="00EE0926"/>
    <w:rsid w:val="00EE0B9E"/>
    <w:rsid w:val="00EE117B"/>
    <w:rsid w:val="00EE190C"/>
    <w:rsid w:val="00EE1F24"/>
    <w:rsid w:val="00EE1F8E"/>
    <w:rsid w:val="00EE2068"/>
    <w:rsid w:val="00EE2685"/>
    <w:rsid w:val="00EE27D6"/>
    <w:rsid w:val="00EE286D"/>
    <w:rsid w:val="00EE4363"/>
    <w:rsid w:val="00EE4616"/>
    <w:rsid w:val="00EE690A"/>
    <w:rsid w:val="00EE71DF"/>
    <w:rsid w:val="00EE71F5"/>
    <w:rsid w:val="00EE736D"/>
    <w:rsid w:val="00EE76D9"/>
    <w:rsid w:val="00EE7BC4"/>
    <w:rsid w:val="00EF0CD6"/>
    <w:rsid w:val="00EF0D60"/>
    <w:rsid w:val="00EF15C3"/>
    <w:rsid w:val="00EF16E5"/>
    <w:rsid w:val="00EF1A81"/>
    <w:rsid w:val="00EF2607"/>
    <w:rsid w:val="00EF2D2C"/>
    <w:rsid w:val="00EF2DB4"/>
    <w:rsid w:val="00EF308B"/>
    <w:rsid w:val="00EF31B7"/>
    <w:rsid w:val="00EF39E3"/>
    <w:rsid w:val="00EF43C8"/>
    <w:rsid w:val="00EF46A0"/>
    <w:rsid w:val="00EF492B"/>
    <w:rsid w:val="00EF5364"/>
    <w:rsid w:val="00EF621E"/>
    <w:rsid w:val="00EF644A"/>
    <w:rsid w:val="00EF6475"/>
    <w:rsid w:val="00EF64D3"/>
    <w:rsid w:val="00EF6657"/>
    <w:rsid w:val="00EF6CAA"/>
    <w:rsid w:val="00EF712A"/>
    <w:rsid w:val="00EF7645"/>
    <w:rsid w:val="00EF7A68"/>
    <w:rsid w:val="00F00E86"/>
    <w:rsid w:val="00F01006"/>
    <w:rsid w:val="00F016AA"/>
    <w:rsid w:val="00F02019"/>
    <w:rsid w:val="00F026D1"/>
    <w:rsid w:val="00F02A4D"/>
    <w:rsid w:val="00F040B6"/>
    <w:rsid w:val="00F0453A"/>
    <w:rsid w:val="00F04AC4"/>
    <w:rsid w:val="00F04F48"/>
    <w:rsid w:val="00F05454"/>
    <w:rsid w:val="00F05D1A"/>
    <w:rsid w:val="00F06478"/>
    <w:rsid w:val="00F06F0C"/>
    <w:rsid w:val="00F072E1"/>
    <w:rsid w:val="00F07CED"/>
    <w:rsid w:val="00F10B18"/>
    <w:rsid w:val="00F11F4E"/>
    <w:rsid w:val="00F127D6"/>
    <w:rsid w:val="00F12E15"/>
    <w:rsid w:val="00F1519E"/>
    <w:rsid w:val="00F16336"/>
    <w:rsid w:val="00F165A0"/>
    <w:rsid w:val="00F1726F"/>
    <w:rsid w:val="00F17719"/>
    <w:rsid w:val="00F209FD"/>
    <w:rsid w:val="00F20D97"/>
    <w:rsid w:val="00F20F55"/>
    <w:rsid w:val="00F22AE1"/>
    <w:rsid w:val="00F22C1E"/>
    <w:rsid w:val="00F2307A"/>
    <w:rsid w:val="00F23C82"/>
    <w:rsid w:val="00F23FCE"/>
    <w:rsid w:val="00F2426E"/>
    <w:rsid w:val="00F243BC"/>
    <w:rsid w:val="00F24A98"/>
    <w:rsid w:val="00F24D75"/>
    <w:rsid w:val="00F2509C"/>
    <w:rsid w:val="00F25FD2"/>
    <w:rsid w:val="00F25FFA"/>
    <w:rsid w:val="00F2609C"/>
    <w:rsid w:val="00F262FE"/>
    <w:rsid w:val="00F27659"/>
    <w:rsid w:val="00F3007C"/>
    <w:rsid w:val="00F30253"/>
    <w:rsid w:val="00F302DF"/>
    <w:rsid w:val="00F3049C"/>
    <w:rsid w:val="00F305C3"/>
    <w:rsid w:val="00F3113D"/>
    <w:rsid w:val="00F311A7"/>
    <w:rsid w:val="00F311CE"/>
    <w:rsid w:val="00F31203"/>
    <w:rsid w:val="00F31493"/>
    <w:rsid w:val="00F31A21"/>
    <w:rsid w:val="00F3211C"/>
    <w:rsid w:val="00F32EA2"/>
    <w:rsid w:val="00F32EFB"/>
    <w:rsid w:val="00F32F0F"/>
    <w:rsid w:val="00F32F30"/>
    <w:rsid w:val="00F33B04"/>
    <w:rsid w:val="00F33BDC"/>
    <w:rsid w:val="00F33BE6"/>
    <w:rsid w:val="00F34608"/>
    <w:rsid w:val="00F35C80"/>
    <w:rsid w:val="00F366CF"/>
    <w:rsid w:val="00F36EB4"/>
    <w:rsid w:val="00F37193"/>
    <w:rsid w:val="00F4088B"/>
    <w:rsid w:val="00F408BC"/>
    <w:rsid w:val="00F410C3"/>
    <w:rsid w:val="00F416E1"/>
    <w:rsid w:val="00F42573"/>
    <w:rsid w:val="00F42936"/>
    <w:rsid w:val="00F4460A"/>
    <w:rsid w:val="00F44A73"/>
    <w:rsid w:val="00F46281"/>
    <w:rsid w:val="00F479CE"/>
    <w:rsid w:val="00F501A0"/>
    <w:rsid w:val="00F505AF"/>
    <w:rsid w:val="00F50BEA"/>
    <w:rsid w:val="00F50E8B"/>
    <w:rsid w:val="00F5100C"/>
    <w:rsid w:val="00F51353"/>
    <w:rsid w:val="00F52138"/>
    <w:rsid w:val="00F52EB3"/>
    <w:rsid w:val="00F53574"/>
    <w:rsid w:val="00F53E6B"/>
    <w:rsid w:val="00F55128"/>
    <w:rsid w:val="00F55448"/>
    <w:rsid w:val="00F56217"/>
    <w:rsid w:val="00F57F70"/>
    <w:rsid w:val="00F60C03"/>
    <w:rsid w:val="00F60E25"/>
    <w:rsid w:val="00F60E3C"/>
    <w:rsid w:val="00F611AC"/>
    <w:rsid w:val="00F61C32"/>
    <w:rsid w:val="00F61F3C"/>
    <w:rsid w:val="00F62367"/>
    <w:rsid w:val="00F62832"/>
    <w:rsid w:val="00F6292F"/>
    <w:rsid w:val="00F62C31"/>
    <w:rsid w:val="00F634A6"/>
    <w:rsid w:val="00F6367A"/>
    <w:rsid w:val="00F64352"/>
    <w:rsid w:val="00F64727"/>
    <w:rsid w:val="00F64DC6"/>
    <w:rsid w:val="00F6558B"/>
    <w:rsid w:val="00F6574D"/>
    <w:rsid w:val="00F65E4B"/>
    <w:rsid w:val="00F666F7"/>
    <w:rsid w:val="00F66B5D"/>
    <w:rsid w:val="00F67452"/>
    <w:rsid w:val="00F67752"/>
    <w:rsid w:val="00F70189"/>
    <w:rsid w:val="00F71524"/>
    <w:rsid w:val="00F715B6"/>
    <w:rsid w:val="00F71695"/>
    <w:rsid w:val="00F71FA0"/>
    <w:rsid w:val="00F71FF0"/>
    <w:rsid w:val="00F737A7"/>
    <w:rsid w:val="00F75241"/>
    <w:rsid w:val="00F7584C"/>
    <w:rsid w:val="00F759E3"/>
    <w:rsid w:val="00F75A2E"/>
    <w:rsid w:val="00F75F98"/>
    <w:rsid w:val="00F76201"/>
    <w:rsid w:val="00F77150"/>
    <w:rsid w:val="00F777D7"/>
    <w:rsid w:val="00F779A4"/>
    <w:rsid w:val="00F77F04"/>
    <w:rsid w:val="00F8053B"/>
    <w:rsid w:val="00F8118A"/>
    <w:rsid w:val="00F81FA2"/>
    <w:rsid w:val="00F82258"/>
    <w:rsid w:val="00F82BDD"/>
    <w:rsid w:val="00F834FA"/>
    <w:rsid w:val="00F83920"/>
    <w:rsid w:val="00F83AB0"/>
    <w:rsid w:val="00F849F2"/>
    <w:rsid w:val="00F84AE5"/>
    <w:rsid w:val="00F85604"/>
    <w:rsid w:val="00F856A6"/>
    <w:rsid w:val="00F86253"/>
    <w:rsid w:val="00F86C03"/>
    <w:rsid w:val="00F86FBF"/>
    <w:rsid w:val="00F8741B"/>
    <w:rsid w:val="00F875AE"/>
    <w:rsid w:val="00F87B57"/>
    <w:rsid w:val="00F90061"/>
    <w:rsid w:val="00F90AE2"/>
    <w:rsid w:val="00F9182A"/>
    <w:rsid w:val="00F91BA9"/>
    <w:rsid w:val="00F91E27"/>
    <w:rsid w:val="00F91F2B"/>
    <w:rsid w:val="00F921C1"/>
    <w:rsid w:val="00F92704"/>
    <w:rsid w:val="00F92A5A"/>
    <w:rsid w:val="00F9337B"/>
    <w:rsid w:val="00F93603"/>
    <w:rsid w:val="00F93984"/>
    <w:rsid w:val="00F93AD4"/>
    <w:rsid w:val="00F94889"/>
    <w:rsid w:val="00F948FB"/>
    <w:rsid w:val="00F95CA7"/>
    <w:rsid w:val="00F95EE5"/>
    <w:rsid w:val="00F960C1"/>
    <w:rsid w:val="00F964F4"/>
    <w:rsid w:val="00F96C94"/>
    <w:rsid w:val="00F97231"/>
    <w:rsid w:val="00FA00A4"/>
    <w:rsid w:val="00FA085C"/>
    <w:rsid w:val="00FA0BB3"/>
    <w:rsid w:val="00FA0CC8"/>
    <w:rsid w:val="00FA0F8D"/>
    <w:rsid w:val="00FA1430"/>
    <w:rsid w:val="00FA157F"/>
    <w:rsid w:val="00FA16C7"/>
    <w:rsid w:val="00FA1BAA"/>
    <w:rsid w:val="00FA1E86"/>
    <w:rsid w:val="00FA2054"/>
    <w:rsid w:val="00FA26C2"/>
    <w:rsid w:val="00FA3692"/>
    <w:rsid w:val="00FA3FF0"/>
    <w:rsid w:val="00FA4735"/>
    <w:rsid w:val="00FA4F61"/>
    <w:rsid w:val="00FA5894"/>
    <w:rsid w:val="00FA6FB9"/>
    <w:rsid w:val="00FA7AA5"/>
    <w:rsid w:val="00FA7C57"/>
    <w:rsid w:val="00FB1619"/>
    <w:rsid w:val="00FB2169"/>
    <w:rsid w:val="00FB2A5B"/>
    <w:rsid w:val="00FB31F9"/>
    <w:rsid w:val="00FB3674"/>
    <w:rsid w:val="00FB3CF7"/>
    <w:rsid w:val="00FB44DA"/>
    <w:rsid w:val="00FB4737"/>
    <w:rsid w:val="00FB4F7A"/>
    <w:rsid w:val="00FB60B4"/>
    <w:rsid w:val="00FB6233"/>
    <w:rsid w:val="00FB67A1"/>
    <w:rsid w:val="00FB70D1"/>
    <w:rsid w:val="00FB75B6"/>
    <w:rsid w:val="00FB7F34"/>
    <w:rsid w:val="00FC02E6"/>
    <w:rsid w:val="00FC0988"/>
    <w:rsid w:val="00FC0D00"/>
    <w:rsid w:val="00FC0D23"/>
    <w:rsid w:val="00FC2248"/>
    <w:rsid w:val="00FC24C9"/>
    <w:rsid w:val="00FC2E7E"/>
    <w:rsid w:val="00FC4001"/>
    <w:rsid w:val="00FC401B"/>
    <w:rsid w:val="00FC4C2C"/>
    <w:rsid w:val="00FC556E"/>
    <w:rsid w:val="00FC5D29"/>
    <w:rsid w:val="00FC5EE9"/>
    <w:rsid w:val="00FC6018"/>
    <w:rsid w:val="00FC75E9"/>
    <w:rsid w:val="00FC77F9"/>
    <w:rsid w:val="00FD046B"/>
    <w:rsid w:val="00FD0E23"/>
    <w:rsid w:val="00FD0FA1"/>
    <w:rsid w:val="00FD240E"/>
    <w:rsid w:val="00FD26D8"/>
    <w:rsid w:val="00FD2904"/>
    <w:rsid w:val="00FD2FA4"/>
    <w:rsid w:val="00FD3AB1"/>
    <w:rsid w:val="00FD3C18"/>
    <w:rsid w:val="00FD4164"/>
    <w:rsid w:val="00FD4640"/>
    <w:rsid w:val="00FD4CF1"/>
    <w:rsid w:val="00FD5463"/>
    <w:rsid w:val="00FD58D2"/>
    <w:rsid w:val="00FD5C12"/>
    <w:rsid w:val="00FD5C1D"/>
    <w:rsid w:val="00FD5D7E"/>
    <w:rsid w:val="00FD6316"/>
    <w:rsid w:val="00FD73F6"/>
    <w:rsid w:val="00FD75E5"/>
    <w:rsid w:val="00FD7AFE"/>
    <w:rsid w:val="00FD7EF1"/>
    <w:rsid w:val="00FE0469"/>
    <w:rsid w:val="00FE04AA"/>
    <w:rsid w:val="00FE0FC7"/>
    <w:rsid w:val="00FE101D"/>
    <w:rsid w:val="00FE11FA"/>
    <w:rsid w:val="00FE1205"/>
    <w:rsid w:val="00FE1288"/>
    <w:rsid w:val="00FE1492"/>
    <w:rsid w:val="00FE1C5C"/>
    <w:rsid w:val="00FE26DC"/>
    <w:rsid w:val="00FE3407"/>
    <w:rsid w:val="00FE355F"/>
    <w:rsid w:val="00FE395E"/>
    <w:rsid w:val="00FE4B9C"/>
    <w:rsid w:val="00FE4D52"/>
    <w:rsid w:val="00FE58B5"/>
    <w:rsid w:val="00FE68EA"/>
    <w:rsid w:val="00FE6C1E"/>
    <w:rsid w:val="00FE736D"/>
    <w:rsid w:val="00FE7B65"/>
    <w:rsid w:val="00FF0A42"/>
    <w:rsid w:val="00FF0B3A"/>
    <w:rsid w:val="00FF0D7A"/>
    <w:rsid w:val="00FF3A10"/>
    <w:rsid w:val="00FF3C7C"/>
    <w:rsid w:val="00FF45F4"/>
    <w:rsid w:val="00FF478B"/>
    <w:rsid w:val="00FF48CC"/>
    <w:rsid w:val="00FF4EA4"/>
    <w:rsid w:val="00FF4F44"/>
    <w:rsid w:val="00FF5030"/>
    <w:rsid w:val="00FF52E9"/>
    <w:rsid w:val="00FF5356"/>
    <w:rsid w:val="00FF55C3"/>
    <w:rsid w:val="00FF6B15"/>
    <w:rsid w:val="00FF6D87"/>
    <w:rsid w:val="00FF7165"/>
    <w:rsid w:val="00FF74D8"/>
    <w:rsid w:val="00FF76B8"/>
    <w:rsid w:val="00FF76DB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ccf"/>
    </o:shapedefaults>
    <o:shapelayout v:ext="edit">
      <o:idmap v:ext="edit" data="1"/>
    </o:shapelayout>
  </w:shapeDefaults>
  <w:decimalSymbol w:val=","/>
  <w:listSeparator w:val=";"/>
  <w14:docId w14:val="6CAB8E18"/>
  <w15:chartTrackingRefBased/>
  <w15:docId w15:val="{044E95BC-8997-4569-A357-6BC19CCD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6553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654633"/>
    <w:pPr>
      <w:keepNext/>
      <w:numPr>
        <w:numId w:val="10"/>
      </w:numPr>
      <w:spacing w:line="360" w:lineRule="exact"/>
      <w:jc w:val="center"/>
      <w:outlineLvl w:val="0"/>
    </w:pPr>
    <w:rPr>
      <w:b/>
      <w:bCs/>
      <w:sz w:val="28"/>
    </w:rPr>
  </w:style>
  <w:style w:type="paragraph" w:styleId="2">
    <w:name w:val="heading 2"/>
    <w:basedOn w:val="3"/>
    <w:next w:val="a0"/>
    <w:qFormat/>
    <w:rsid w:val="009819E4"/>
    <w:pPr>
      <w:spacing w:before="120" w:after="120" w:line="360" w:lineRule="exact"/>
      <w:ind w:left="0"/>
      <w:jc w:val="center"/>
      <w:outlineLvl w:val="1"/>
    </w:pPr>
  </w:style>
  <w:style w:type="paragraph" w:styleId="3">
    <w:name w:val="heading 3"/>
    <w:basedOn w:val="a0"/>
    <w:next w:val="a0"/>
    <w:link w:val="30"/>
    <w:qFormat/>
    <w:rsid w:val="00CB2A4D"/>
    <w:pPr>
      <w:keepNext/>
      <w:ind w:left="5670"/>
      <w:outlineLvl w:val="2"/>
    </w:pPr>
    <w:rPr>
      <w:sz w:val="28"/>
    </w:rPr>
  </w:style>
  <w:style w:type="paragraph" w:styleId="4">
    <w:name w:val="heading 4"/>
    <w:basedOn w:val="a0"/>
    <w:next w:val="a0"/>
    <w:qFormat/>
    <w:rsid w:val="00CB2A4D"/>
    <w:pPr>
      <w:keepNext/>
      <w:jc w:val="both"/>
      <w:outlineLvl w:val="3"/>
    </w:pPr>
    <w:rPr>
      <w:sz w:val="28"/>
    </w:rPr>
  </w:style>
  <w:style w:type="paragraph" w:styleId="5">
    <w:name w:val="heading 5"/>
    <w:basedOn w:val="a0"/>
    <w:next w:val="a0"/>
    <w:qFormat/>
    <w:rsid w:val="00CB2A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D3590C"/>
    <w:pPr>
      <w:keepNext/>
      <w:jc w:val="both"/>
      <w:outlineLvl w:val="5"/>
    </w:pPr>
    <w:rPr>
      <w:i/>
      <w:iCs/>
      <w:sz w:val="28"/>
      <w:szCs w:val="20"/>
    </w:rPr>
  </w:style>
  <w:style w:type="paragraph" w:styleId="7">
    <w:name w:val="heading 7"/>
    <w:basedOn w:val="a0"/>
    <w:next w:val="a0"/>
    <w:qFormat/>
    <w:rsid w:val="00CB2A4D"/>
    <w:pPr>
      <w:keepNext/>
      <w:spacing w:line="240" w:lineRule="exact"/>
      <w:ind w:left="4860" w:firstLine="180"/>
      <w:jc w:val="both"/>
      <w:outlineLvl w:val="6"/>
    </w:pPr>
    <w:rPr>
      <w:sz w:val="28"/>
    </w:rPr>
  </w:style>
  <w:style w:type="paragraph" w:styleId="8">
    <w:name w:val="heading 8"/>
    <w:basedOn w:val="a0"/>
    <w:next w:val="a0"/>
    <w:qFormat/>
    <w:rsid w:val="00CB2A4D"/>
    <w:pPr>
      <w:spacing w:before="120" w:line="360" w:lineRule="exact"/>
      <w:jc w:val="center"/>
      <w:outlineLvl w:val="7"/>
    </w:pPr>
    <w:rPr>
      <w:rFonts w:ascii="EuropeExt08" w:hAnsi="EuropeExt08"/>
      <w:b/>
      <w:sz w:val="28"/>
    </w:rPr>
  </w:style>
  <w:style w:type="paragraph" w:styleId="9">
    <w:name w:val="heading 9"/>
    <w:basedOn w:val="a0"/>
    <w:next w:val="a0"/>
    <w:qFormat/>
    <w:rsid w:val="00CB2A4D"/>
    <w:pPr>
      <w:spacing w:line="360" w:lineRule="exact"/>
      <w:ind w:left="7088"/>
      <w:jc w:val="both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CB2A4D"/>
    <w:pPr>
      <w:spacing w:line="360" w:lineRule="exact"/>
      <w:ind w:left="7088"/>
      <w:jc w:val="both"/>
    </w:pPr>
    <w:rPr>
      <w:sz w:val="28"/>
    </w:rPr>
  </w:style>
  <w:style w:type="paragraph" w:styleId="20">
    <w:name w:val="Body Text Indent 2"/>
    <w:basedOn w:val="a0"/>
    <w:rsid w:val="00CB2A4D"/>
    <w:pPr>
      <w:spacing w:line="360" w:lineRule="exact"/>
      <w:ind w:left="6481"/>
      <w:jc w:val="both"/>
    </w:pPr>
    <w:rPr>
      <w:sz w:val="28"/>
    </w:rPr>
  </w:style>
  <w:style w:type="paragraph" w:styleId="31">
    <w:name w:val="Body Text Indent 3"/>
    <w:basedOn w:val="a0"/>
    <w:link w:val="32"/>
    <w:rsid w:val="00CB2A4D"/>
    <w:pPr>
      <w:spacing w:line="480" w:lineRule="auto"/>
      <w:ind w:firstLine="720"/>
      <w:jc w:val="both"/>
    </w:pPr>
    <w:rPr>
      <w:sz w:val="28"/>
    </w:rPr>
  </w:style>
  <w:style w:type="paragraph" w:styleId="a5">
    <w:name w:val="Body Text"/>
    <w:basedOn w:val="a0"/>
    <w:link w:val="a6"/>
    <w:rsid w:val="00CB2A4D"/>
    <w:pPr>
      <w:spacing w:line="480" w:lineRule="auto"/>
      <w:jc w:val="both"/>
    </w:pPr>
    <w:rPr>
      <w:sz w:val="28"/>
      <w:szCs w:val="20"/>
    </w:rPr>
  </w:style>
  <w:style w:type="paragraph" w:styleId="a7">
    <w:name w:val="footnote text"/>
    <w:basedOn w:val="a0"/>
    <w:link w:val="a8"/>
    <w:uiPriority w:val="99"/>
    <w:semiHidden/>
    <w:rsid w:val="00CB2A4D"/>
    <w:rPr>
      <w:sz w:val="20"/>
      <w:szCs w:val="20"/>
    </w:rPr>
  </w:style>
  <w:style w:type="paragraph" w:styleId="a9">
    <w:name w:val="footer"/>
    <w:basedOn w:val="a0"/>
    <w:link w:val="aa"/>
    <w:uiPriority w:val="99"/>
    <w:rsid w:val="00CB2A4D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21">
    <w:name w:val="Body Text 2"/>
    <w:basedOn w:val="a0"/>
    <w:rsid w:val="00CB2A4D"/>
    <w:pPr>
      <w:spacing w:line="480" w:lineRule="auto"/>
    </w:pPr>
    <w:rPr>
      <w:szCs w:val="20"/>
    </w:rPr>
  </w:style>
  <w:style w:type="character" w:styleId="ab">
    <w:name w:val="footnote reference"/>
    <w:uiPriority w:val="99"/>
    <w:semiHidden/>
    <w:rsid w:val="00CB2A4D"/>
    <w:rPr>
      <w:vertAlign w:val="superscript"/>
    </w:rPr>
  </w:style>
  <w:style w:type="paragraph" w:styleId="33">
    <w:name w:val="Body Text 3"/>
    <w:basedOn w:val="a0"/>
    <w:rsid w:val="00CB2A4D"/>
    <w:pPr>
      <w:spacing w:line="360" w:lineRule="exact"/>
      <w:jc w:val="center"/>
    </w:pPr>
    <w:rPr>
      <w:b/>
      <w:bCs/>
      <w:sz w:val="28"/>
    </w:rPr>
  </w:style>
  <w:style w:type="paragraph" w:styleId="ac">
    <w:name w:val="endnote text"/>
    <w:basedOn w:val="a0"/>
    <w:semiHidden/>
    <w:rsid w:val="00CB2A4D"/>
    <w:rPr>
      <w:sz w:val="20"/>
      <w:szCs w:val="20"/>
    </w:rPr>
  </w:style>
  <w:style w:type="character" w:styleId="ad">
    <w:name w:val="endnote reference"/>
    <w:semiHidden/>
    <w:rsid w:val="00CB2A4D"/>
    <w:rPr>
      <w:vertAlign w:val="superscript"/>
    </w:rPr>
  </w:style>
  <w:style w:type="paragraph" w:styleId="ae">
    <w:name w:val="caption"/>
    <w:basedOn w:val="a0"/>
    <w:next w:val="a0"/>
    <w:qFormat/>
    <w:rsid w:val="00CB2A4D"/>
    <w:pPr>
      <w:jc w:val="both"/>
    </w:pPr>
    <w:rPr>
      <w:i/>
      <w:iCs/>
      <w:sz w:val="28"/>
    </w:rPr>
  </w:style>
  <w:style w:type="character" w:styleId="af">
    <w:name w:val="page number"/>
    <w:basedOn w:val="a1"/>
    <w:rsid w:val="00CB2A4D"/>
  </w:style>
  <w:style w:type="paragraph" w:styleId="af0">
    <w:name w:val="header"/>
    <w:basedOn w:val="a0"/>
    <w:link w:val="af1"/>
    <w:uiPriority w:val="99"/>
    <w:rsid w:val="00CB2A4D"/>
    <w:pPr>
      <w:tabs>
        <w:tab w:val="center" w:pos="4677"/>
        <w:tab w:val="right" w:pos="9355"/>
      </w:tabs>
    </w:pPr>
  </w:style>
  <w:style w:type="character" w:styleId="af2">
    <w:name w:val="Hyperlink"/>
    <w:uiPriority w:val="99"/>
    <w:rsid w:val="007B7AA4"/>
    <w:rPr>
      <w:rFonts w:ascii="Times New Roman" w:hAnsi="Times New Roman"/>
      <w:dstrike w:val="0"/>
      <w:color w:val="auto"/>
      <w:spacing w:val="0"/>
      <w:w w:val="100"/>
      <w:kern w:val="0"/>
      <w:sz w:val="28"/>
      <w:u w:val="single"/>
      <w:vertAlign w:val="baseline"/>
    </w:rPr>
  </w:style>
  <w:style w:type="character" w:styleId="af3">
    <w:name w:val="FollowedHyperlink"/>
    <w:rsid w:val="00CB2A4D"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rsid w:val="002244BA"/>
    <w:pPr>
      <w:tabs>
        <w:tab w:val="left" w:pos="284"/>
        <w:tab w:val="left" w:pos="426"/>
        <w:tab w:val="right" w:leader="dot" w:pos="9627"/>
      </w:tabs>
      <w:spacing w:line="360" w:lineRule="exact"/>
    </w:pPr>
    <w:rPr>
      <w:b/>
      <w:bCs/>
      <w:noProof/>
      <w:sz w:val="28"/>
    </w:rPr>
  </w:style>
  <w:style w:type="paragraph" w:styleId="22">
    <w:name w:val="toc 2"/>
    <w:basedOn w:val="12"/>
    <w:next w:val="a0"/>
    <w:autoRedefine/>
    <w:uiPriority w:val="39"/>
    <w:rsid w:val="00DE46C3"/>
    <w:pPr>
      <w:tabs>
        <w:tab w:val="right" w:leader="dot" w:pos="9627"/>
      </w:tabs>
    </w:pPr>
    <w:rPr>
      <w:noProof/>
    </w:rPr>
  </w:style>
  <w:style w:type="paragraph" w:styleId="34">
    <w:name w:val="toc 3"/>
    <w:basedOn w:val="a0"/>
    <w:next w:val="a0"/>
    <w:autoRedefine/>
    <w:uiPriority w:val="39"/>
    <w:rsid w:val="00DA65DE"/>
    <w:pPr>
      <w:tabs>
        <w:tab w:val="right" w:leader="dot" w:pos="9627"/>
      </w:tabs>
      <w:ind w:left="540"/>
    </w:pPr>
    <w:rPr>
      <w:iCs/>
      <w:noProof/>
    </w:rPr>
  </w:style>
  <w:style w:type="paragraph" w:styleId="40">
    <w:name w:val="toc 4"/>
    <w:basedOn w:val="a0"/>
    <w:next w:val="a0"/>
    <w:autoRedefine/>
    <w:uiPriority w:val="39"/>
    <w:rsid w:val="00CB2A4D"/>
    <w:pPr>
      <w:ind w:left="720"/>
    </w:pPr>
  </w:style>
  <w:style w:type="paragraph" w:styleId="50">
    <w:name w:val="toc 5"/>
    <w:basedOn w:val="a0"/>
    <w:next w:val="a0"/>
    <w:autoRedefine/>
    <w:uiPriority w:val="39"/>
    <w:rsid w:val="00CB2A4D"/>
    <w:pPr>
      <w:ind w:left="960"/>
    </w:pPr>
  </w:style>
  <w:style w:type="paragraph" w:styleId="60">
    <w:name w:val="toc 6"/>
    <w:basedOn w:val="a0"/>
    <w:next w:val="a0"/>
    <w:autoRedefine/>
    <w:uiPriority w:val="39"/>
    <w:rsid w:val="00CB2A4D"/>
    <w:pPr>
      <w:ind w:left="1200"/>
    </w:pPr>
  </w:style>
  <w:style w:type="paragraph" w:styleId="70">
    <w:name w:val="toc 7"/>
    <w:basedOn w:val="a0"/>
    <w:next w:val="a0"/>
    <w:autoRedefine/>
    <w:uiPriority w:val="39"/>
    <w:rsid w:val="00CB2A4D"/>
    <w:pPr>
      <w:ind w:left="1440"/>
    </w:pPr>
  </w:style>
  <w:style w:type="paragraph" w:styleId="80">
    <w:name w:val="toc 8"/>
    <w:basedOn w:val="a0"/>
    <w:next w:val="a0"/>
    <w:autoRedefine/>
    <w:uiPriority w:val="39"/>
    <w:rsid w:val="00CB2A4D"/>
    <w:pPr>
      <w:ind w:left="1680"/>
    </w:pPr>
  </w:style>
  <w:style w:type="paragraph" w:styleId="90">
    <w:name w:val="toc 9"/>
    <w:basedOn w:val="a0"/>
    <w:next w:val="a0"/>
    <w:autoRedefine/>
    <w:uiPriority w:val="39"/>
    <w:rsid w:val="00CB2A4D"/>
    <w:pPr>
      <w:ind w:left="1920"/>
    </w:pPr>
  </w:style>
  <w:style w:type="paragraph" w:styleId="af4">
    <w:name w:val="Balloon Text"/>
    <w:basedOn w:val="a0"/>
    <w:semiHidden/>
    <w:rsid w:val="00CB2A4D"/>
    <w:rPr>
      <w:rFonts w:ascii="Tahoma" w:hAnsi="Tahoma" w:cs="Tahoma"/>
      <w:sz w:val="16"/>
      <w:szCs w:val="16"/>
    </w:rPr>
  </w:style>
  <w:style w:type="paragraph" w:styleId="13">
    <w:name w:val="index 1"/>
    <w:basedOn w:val="a0"/>
    <w:next w:val="a0"/>
    <w:autoRedefine/>
    <w:semiHidden/>
    <w:rsid w:val="00CB2A4D"/>
    <w:pPr>
      <w:ind w:left="240" w:hanging="240"/>
    </w:pPr>
  </w:style>
  <w:style w:type="paragraph" w:customStyle="1" w:styleId="41">
    <w:name w:val="Стиль4"/>
    <w:basedOn w:val="a5"/>
    <w:next w:val="af5"/>
    <w:rsid w:val="002F078A"/>
    <w:pPr>
      <w:spacing w:before="120" w:after="120" w:line="360" w:lineRule="exact"/>
      <w:jc w:val="center"/>
    </w:pPr>
    <w:rPr>
      <w:b/>
      <w:bCs/>
    </w:rPr>
  </w:style>
  <w:style w:type="paragraph" w:customStyle="1" w:styleId="51">
    <w:name w:val="Стиль5"/>
    <w:basedOn w:val="a5"/>
    <w:rsid w:val="00772538"/>
    <w:pPr>
      <w:spacing w:before="120" w:after="120" w:line="360" w:lineRule="exact"/>
      <w:jc w:val="center"/>
    </w:pPr>
    <w:rPr>
      <w:i/>
      <w:iCs/>
      <w:szCs w:val="28"/>
    </w:rPr>
  </w:style>
  <w:style w:type="paragraph" w:styleId="af5">
    <w:name w:val="Plain Text"/>
    <w:basedOn w:val="a0"/>
    <w:link w:val="af6"/>
    <w:rsid w:val="002F078A"/>
    <w:rPr>
      <w:rFonts w:ascii="Courier New" w:hAnsi="Courier New" w:cs="Courier New"/>
      <w:sz w:val="20"/>
      <w:szCs w:val="20"/>
    </w:rPr>
  </w:style>
  <w:style w:type="paragraph" w:customStyle="1" w:styleId="100">
    <w:name w:val="Заголовок 10"/>
    <w:basedOn w:val="a0"/>
    <w:link w:val="101"/>
    <w:rsid w:val="006A6C2E"/>
    <w:pPr>
      <w:spacing w:line="360" w:lineRule="exact"/>
      <w:ind w:left="6521"/>
      <w:jc w:val="both"/>
    </w:pPr>
    <w:rPr>
      <w:sz w:val="28"/>
    </w:rPr>
  </w:style>
  <w:style w:type="paragraph" w:customStyle="1" w:styleId="102">
    <w:name w:val="Стиль Заголовок 10 + По левому краю"/>
    <w:basedOn w:val="100"/>
    <w:rsid w:val="00AD45D8"/>
    <w:pPr>
      <w:jc w:val="left"/>
    </w:pPr>
    <w:rPr>
      <w:szCs w:val="20"/>
    </w:rPr>
  </w:style>
  <w:style w:type="paragraph" w:customStyle="1" w:styleId="110">
    <w:name w:val="Заголовок 11"/>
    <w:basedOn w:val="100"/>
    <w:link w:val="111"/>
    <w:autoRedefine/>
    <w:rsid w:val="006123E7"/>
    <w:pPr>
      <w:ind w:left="5940"/>
      <w:jc w:val="left"/>
    </w:pPr>
  </w:style>
  <w:style w:type="paragraph" w:customStyle="1" w:styleId="120">
    <w:name w:val="Заголовок 12"/>
    <w:basedOn w:val="1"/>
    <w:rsid w:val="00476EBC"/>
  </w:style>
  <w:style w:type="paragraph" w:customStyle="1" w:styleId="130">
    <w:name w:val="Заголовок 13"/>
    <w:basedOn w:val="a4"/>
    <w:rsid w:val="00DA3104"/>
    <w:pPr>
      <w:spacing w:before="480" w:after="480" w:line="240" w:lineRule="exact"/>
      <w:ind w:left="0"/>
      <w:jc w:val="center"/>
    </w:pPr>
    <w:rPr>
      <w:rFonts w:ascii="EuropeExt08" w:hAnsi="EuropeExt08"/>
      <w:b/>
      <w:bCs/>
      <w:spacing w:val="40"/>
      <w:szCs w:val="28"/>
    </w:rPr>
  </w:style>
  <w:style w:type="paragraph" w:customStyle="1" w:styleId="14">
    <w:name w:val="Заголовок 14"/>
    <w:basedOn w:val="a4"/>
    <w:rsid w:val="004A62FD"/>
    <w:pPr>
      <w:spacing w:before="480" w:after="480" w:line="240" w:lineRule="exact"/>
      <w:ind w:left="0"/>
      <w:jc w:val="center"/>
    </w:pPr>
    <w:rPr>
      <w:rFonts w:ascii="EuropeExt08" w:hAnsi="EuropeExt08"/>
      <w:b/>
      <w:bCs/>
      <w:spacing w:val="40"/>
      <w:szCs w:val="28"/>
    </w:rPr>
  </w:style>
  <w:style w:type="paragraph" w:customStyle="1" w:styleId="103">
    <w:name w:val="Стиль 10"/>
    <w:basedOn w:val="31"/>
    <w:rsid w:val="006F2D01"/>
    <w:pPr>
      <w:spacing w:after="240" w:line="360" w:lineRule="exact"/>
      <w:ind w:firstLine="0"/>
      <w:jc w:val="center"/>
    </w:pPr>
    <w:rPr>
      <w:b/>
      <w:bCs/>
    </w:rPr>
  </w:style>
  <w:style w:type="paragraph" w:customStyle="1" w:styleId="15">
    <w:name w:val="Заголовок 15"/>
    <w:basedOn w:val="103"/>
    <w:rsid w:val="005B4DC4"/>
  </w:style>
  <w:style w:type="paragraph" w:customStyle="1" w:styleId="16">
    <w:name w:val="Заголовок 16"/>
    <w:basedOn w:val="a0"/>
    <w:rsid w:val="002B5B59"/>
    <w:pPr>
      <w:spacing w:line="240" w:lineRule="exact"/>
      <w:jc w:val="center"/>
    </w:pPr>
    <w:rPr>
      <w:sz w:val="20"/>
    </w:rPr>
  </w:style>
  <w:style w:type="paragraph" w:customStyle="1" w:styleId="17">
    <w:name w:val="Заголовок 17"/>
    <w:basedOn w:val="a0"/>
    <w:rsid w:val="002B5B59"/>
    <w:pPr>
      <w:spacing w:before="120" w:line="360" w:lineRule="exact"/>
      <w:ind w:left="6299"/>
    </w:pPr>
    <w:rPr>
      <w:sz w:val="28"/>
    </w:rPr>
  </w:style>
  <w:style w:type="paragraph" w:customStyle="1" w:styleId="18">
    <w:name w:val="Заголовок 18"/>
    <w:basedOn w:val="31"/>
    <w:rsid w:val="001C1C15"/>
    <w:pPr>
      <w:spacing w:line="360" w:lineRule="exact"/>
      <w:ind w:firstLine="0"/>
      <w:jc w:val="center"/>
    </w:pPr>
    <w:rPr>
      <w:b/>
      <w:bCs/>
    </w:rPr>
  </w:style>
  <w:style w:type="paragraph" w:customStyle="1" w:styleId="200">
    <w:name w:val="Заголовок 20"/>
    <w:basedOn w:val="8"/>
    <w:rsid w:val="006457A8"/>
    <w:rPr>
      <w:spacing w:val="40"/>
      <w:szCs w:val="28"/>
    </w:rPr>
  </w:style>
  <w:style w:type="paragraph" w:customStyle="1" w:styleId="210">
    <w:name w:val="Заголовок 21"/>
    <w:basedOn w:val="af0"/>
    <w:autoRedefine/>
    <w:rsid w:val="00BF5BA3"/>
    <w:pPr>
      <w:tabs>
        <w:tab w:val="clear" w:pos="4677"/>
        <w:tab w:val="clear" w:pos="9355"/>
      </w:tabs>
      <w:jc w:val="center"/>
    </w:pPr>
    <w:rPr>
      <w:rFonts w:ascii="EuropeExt08" w:hAnsi="EuropeExt08"/>
      <w:b/>
      <w:bCs/>
      <w:spacing w:val="40"/>
      <w:sz w:val="28"/>
      <w:szCs w:val="28"/>
    </w:rPr>
  </w:style>
  <w:style w:type="paragraph" w:customStyle="1" w:styleId="112">
    <w:name w:val="Стиль 11"/>
    <w:basedOn w:val="15"/>
    <w:rsid w:val="00E30F49"/>
  </w:style>
  <w:style w:type="table" w:styleId="af7">
    <w:name w:val="Table Grid"/>
    <w:basedOn w:val="a2"/>
    <w:uiPriority w:val="39"/>
    <w:rsid w:val="002D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1">
    <w:name w:val="Заголовок 10 Знак"/>
    <w:link w:val="100"/>
    <w:rsid w:val="00517C42"/>
    <w:rPr>
      <w:sz w:val="28"/>
      <w:szCs w:val="24"/>
      <w:lang w:val="ru-RU" w:eastAsia="ru-RU" w:bidi="ar-SA"/>
    </w:rPr>
  </w:style>
  <w:style w:type="character" w:customStyle="1" w:styleId="111">
    <w:name w:val="Заголовок 11 Знак"/>
    <w:basedOn w:val="101"/>
    <w:link w:val="110"/>
    <w:rsid w:val="006123E7"/>
    <w:rPr>
      <w:sz w:val="28"/>
      <w:szCs w:val="24"/>
      <w:lang w:val="ru-RU" w:eastAsia="ru-RU" w:bidi="ar-SA"/>
    </w:rPr>
  </w:style>
  <w:style w:type="character" w:customStyle="1" w:styleId="af8">
    <w:name w:val="Стиль Гиперссылка +"/>
    <w:rsid w:val="00CE2E2F"/>
    <w:rPr>
      <w:rFonts w:ascii="Times New Roman" w:hAnsi="Times New Roman"/>
      <w:b/>
      <w:dstrike w:val="0"/>
      <w:color w:val="auto"/>
      <w:spacing w:val="0"/>
      <w:w w:val="100"/>
      <w:kern w:val="0"/>
      <w:sz w:val="28"/>
      <w:u w:val="none"/>
      <w:vertAlign w:val="baseline"/>
    </w:rPr>
  </w:style>
  <w:style w:type="character" w:customStyle="1" w:styleId="10">
    <w:name w:val="Заголовок 1 Знак"/>
    <w:link w:val="1"/>
    <w:rsid w:val="00654633"/>
    <w:rPr>
      <w:b/>
      <w:bCs/>
      <w:sz w:val="28"/>
      <w:szCs w:val="24"/>
    </w:rPr>
  </w:style>
  <w:style w:type="character" w:customStyle="1" w:styleId="160">
    <w:name w:val="Стиль Гиперссылка + 16 пт без подчеркивания"/>
    <w:rsid w:val="00CE2E2F"/>
    <w:rPr>
      <w:rFonts w:ascii="Times New Roman" w:hAnsi="Times New Roman"/>
      <w:dstrike w:val="0"/>
      <w:color w:val="auto"/>
      <w:spacing w:val="0"/>
      <w:w w:val="100"/>
      <w:kern w:val="0"/>
      <w:sz w:val="28"/>
      <w:u w:val="none"/>
      <w:vertAlign w:val="baseline"/>
    </w:rPr>
  </w:style>
  <w:style w:type="paragraph" w:customStyle="1" w:styleId="310">
    <w:name w:val="Основной текст с отступом 31"/>
    <w:basedOn w:val="a0"/>
    <w:rsid w:val="00395B6B"/>
    <w:pPr>
      <w:suppressAutoHyphens/>
    </w:pPr>
    <w:rPr>
      <w:kern w:val="1"/>
      <w:lang w:eastAsia="ar-SA"/>
    </w:rPr>
  </w:style>
  <w:style w:type="paragraph" w:styleId="a">
    <w:name w:val="List Bullet"/>
    <w:basedOn w:val="a0"/>
    <w:rsid w:val="00EE4616"/>
    <w:pPr>
      <w:numPr>
        <w:numId w:val="1"/>
      </w:numPr>
    </w:pPr>
  </w:style>
  <w:style w:type="paragraph" w:customStyle="1" w:styleId="ConsPlusNonformat">
    <w:name w:val="ConsPlusNonformat"/>
    <w:uiPriority w:val="99"/>
    <w:rsid w:val="00E05F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List Paragraph"/>
    <w:basedOn w:val="a0"/>
    <w:uiPriority w:val="34"/>
    <w:qFormat/>
    <w:rsid w:val="0037675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Normal (Web)"/>
    <w:basedOn w:val="a0"/>
    <w:uiPriority w:val="99"/>
    <w:unhideWhenUsed/>
    <w:rsid w:val="00376756"/>
    <w:pPr>
      <w:spacing w:before="100" w:beforeAutospacing="1" w:after="100" w:afterAutospacing="1"/>
    </w:pPr>
  </w:style>
  <w:style w:type="paragraph" w:customStyle="1" w:styleId="ConsNonformat">
    <w:name w:val="ConsNonformat"/>
    <w:rsid w:val="003767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767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CStyle22">
    <w:name w:val="1CStyle22"/>
    <w:uiPriority w:val="99"/>
    <w:rsid w:val="00376756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character" w:customStyle="1" w:styleId="FontStyle21">
    <w:name w:val="Font Style21"/>
    <w:uiPriority w:val="99"/>
    <w:rsid w:val="00127B6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0"/>
    <w:uiPriority w:val="99"/>
    <w:rsid w:val="00127B6F"/>
    <w:pPr>
      <w:widowControl w:val="0"/>
      <w:autoSpaceDE w:val="0"/>
      <w:autoSpaceDN w:val="0"/>
      <w:adjustRightInd w:val="0"/>
      <w:jc w:val="center"/>
    </w:pPr>
  </w:style>
  <w:style w:type="paragraph" w:styleId="afb">
    <w:name w:val="Revision"/>
    <w:hidden/>
    <w:uiPriority w:val="99"/>
    <w:semiHidden/>
    <w:rsid w:val="008374D5"/>
    <w:rPr>
      <w:sz w:val="24"/>
      <w:szCs w:val="24"/>
    </w:rPr>
  </w:style>
  <w:style w:type="character" w:customStyle="1" w:styleId="a6">
    <w:name w:val="Основной текст Знак"/>
    <w:link w:val="a5"/>
    <w:rsid w:val="007108B0"/>
    <w:rPr>
      <w:sz w:val="28"/>
    </w:rPr>
  </w:style>
  <w:style w:type="character" w:styleId="afc">
    <w:name w:val="annotation reference"/>
    <w:rsid w:val="0016404D"/>
    <w:rPr>
      <w:sz w:val="16"/>
      <w:szCs w:val="16"/>
    </w:rPr>
  </w:style>
  <w:style w:type="paragraph" w:styleId="afd">
    <w:name w:val="annotation text"/>
    <w:basedOn w:val="a0"/>
    <w:link w:val="afe"/>
    <w:rsid w:val="0016404D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16404D"/>
  </w:style>
  <w:style w:type="paragraph" w:styleId="aff">
    <w:name w:val="annotation subject"/>
    <w:basedOn w:val="afd"/>
    <w:next w:val="afd"/>
    <w:link w:val="aff0"/>
    <w:rsid w:val="0016404D"/>
    <w:rPr>
      <w:b/>
      <w:bCs/>
    </w:rPr>
  </w:style>
  <w:style w:type="character" w:customStyle="1" w:styleId="aff0">
    <w:name w:val="Тема примечания Знак"/>
    <w:link w:val="aff"/>
    <w:rsid w:val="0016404D"/>
    <w:rPr>
      <w:b/>
      <w:bCs/>
    </w:rPr>
  </w:style>
  <w:style w:type="character" w:customStyle="1" w:styleId="aa">
    <w:name w:val="Нижний колонтитул Знак"/>
    <w:link w:val="a9"/>
    <w:uiPriority w:val="99"/>
    <w:rsid w:val="0092639B"/>
    <w:rPr>
      <w:sz w:val="28"/>
    </w:rPr>
  </w:style>
  <w:style w:type="character" w:customStyle="1" w:styleId="af1">
    <w:name w:val="Верхний колонтитул Знак"/>
    <w:link w:val="af0"/>
    <w:uiPriority w:val="99"/>
    <w:rsid w:val="00B440A2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C53CF5"/>
    <w:rPr>
      <w:sz w:val="28"/>
      <w:szCs w:val="24"/>
    </w:rPr>
  </w:style>
  <w:style w:type="character" w:customStyle="1" w:styleId="30">
    <w:name w:val="Заголовок 3 Знак"/>
    <w:link w:val="3"/>
    <w:locked/>
    <w:rsid w:val="008308F1"/>
    <w:rPr>
      <w:sz w:val="28"/>
      <w:szCs w:val="24"/>
    </w:rPr>
  </w:style>
  <w:style w:type="paragraph" w:customStyle="1" w:styleId="ConsPlusNormal">
    <w:name w:val="ConsPlusNormal"/>
    <w:rsid w:val="00E21B2A"/>
    <w:pPr>
      <w:widowControl w:val="0"/>
      <w:autoSpaceDE w:val="0"/>
      <w:autoSpaceDN w:val="0"/>
    </w:pPr>
    <w:rPr>
      <w:sz w:val="28"/>
    </w:rPr>
  </w:style>
  <w:style w:type="character" w:customStyle="1" w:styleId="a8">
    <w:name w:val="Текст сноски Знак"/>
    <w:link w:val="a7"/>
    <w:uiPriority w:val="99"/>
    <w:semiHidden/>
    <w:rsid w:val="0064277D"/>
  </w:style>
  <w:style w:type="paragraph" w:customStyle="1" w:styleId="ConsPlusTitle">
    <w:name w:val="ConsPlusTitle"/>
    <w:rsid w:val="007C4F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f1">
    <w:name w:val="TOC Heading"/>
    <w:basedOn w:val="1"/>
    <w:next w:val="a0"/>
    <w:uiPriority w:val="39"/>
    <w:unhideWhenUsed/>
    <w:qFormat/>
    <w:rsid w:val="00756B6F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customStyle="1" w:styleId="12">
    <w:name w:val="Основной1"/>
    <w:basedOn w:val="af5"/>
    <w:link w:val="19"/>
    <w:qFormat/>
    <w:rsid w:val="00B22C6A"/>
    <w:pPr>
      <w:spacing w:line="360" w:lineRule="exact"/>
      <w:ind w:firstLine="709"/>
      <w:jc w:val="both"/>
    </w:pPr>
    <w:rPr>
      <w:rFonts w:ascii="Times New Roman" w:hAnsi="Times New Roman"/>
      <w:iCs/>
      <w:sz w:val="28"/>
    </w:rPr>
  </w:style>
  <w:style w:type="table" w:customStyle="1" w:styleId="1a">
    <w:name w:val="Сетка таблицы1"/>
    <w:basedOn w:val="a2"/>
    <w:next w:val="af7"/>
    <w:uiPriority w:val="39"/>
    <w:rsid w:val="00174E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Текст Знак"/>
    <w:link w:val="af5"/>
    <w:rsid w:val="00B22C6A"/>
    <w:rPr>
      <w:rFonts w:ascii="Courier New" w:hAnsi="Courier New" w:cs="Courier New"/>
    </w:rPr>
  </w:style>
  <w:style w:type="character" w:customStyle="1" w:styleId="19">
    <w:name w:val="Основной1 Знак"/>
    <w:link w:val="12"/>
    <w:rsid w:val="00B22C6A"/>
    <w:rPr>
      <w:rFonts w:ascii="Courier New" w:hAnsi="Courier New" w:cs="Courier New"/>
      <w:iCs/>
      <w:sz w:val="28"/>
    </w:rPr>
  </w:style>
  <w:style w:type="character" w:styleId="aff2">
    <w:name w:val="Strong"/>
    <w:uiPriority w:val="22"/>
    <w:qFormat/>
    <w:rsid w:val="008932B4"/>
    <w:rPr>
      <w:b/>
      <w:bCs/>
    </w:rPr>
  </w:style>
  <w:style w:type="paragraph" w:styleId="aff3">
    <w:name w:val="No Spacing"/>
    <w:uiPriority w:val="1"/>
    <w:qFormat/>
    <w:rsid w:val="00257670"/>
    <w:rPr>
      <w:sz w:val="24"/>
      <w:szCs w:val="24"/>
    </w:rPr>
  </w:style>
  <w:style w:type="paragraph" w:styleId="aff4">
    <w:name w:val="Title"/>
    <w:basedOn w:val="a0"/>
    <w:next w:val="a0"/>
    <w:link w:val="aff5"/>
    <w:qFormat/>
    <w:rsid w:val="000111F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0111F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searchresult">
    <w:name w:val="search_result"/>
    <w:basedOn w:val="a1"/>
    <w:rsid w:val="00F64727"/>
  </w:style>
  <w:style w:type="paragraph" w:customStyle="1" w:styleId="formattext">
    <w:name w:val="formattext"/>
    <w:basedOn w:val="a0"/>
    <w:rsid w:val="00F647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vista-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koreva\Application%20Data\Microsoft\&#1064;&#1072;&#1073;&#1083;&#1086;&#1085;&#1099;\&#1040;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047A-9E79-4929-84E7-E79D4CB9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А4</Template>
  <TotalTime>223</TotalTime>
  <Pages>2</Pages>
  <Words>424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3764</CharactersWithSpaces>
  <SharedDoc>false</SharedDoc>
  <HLinks>
    <vt:vector size="180" baseType="variant">
      <vt:variant>
        <vt:i4>6422550</vt:i4>
      </vt:variant>
      <vt:variant>
        <vt:i4>159</vt:i4>
      </vt:variant>
      <vt:variant>
        <vt:i4>0</vt:i4>
      </vt:variant>
      <vt:variant>
        <vt:i4>5</vt:i4>
      </vt:variant>
      <vt:variant>
        <vt:lpwstr>mailto:info@movista-region.ru</vt:lpwstr>
      </vt:variant>
      <vt:variant>
        <vt:lpwstr/>
      </vt:variant>
      <vt:variant>
        <vt:i4>5570560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consultantplus://offline/ref=E67A6943138852E5F0B64AAC76B7E17E953B08146A1F3D3590D1C83361QBF5N</vt:lpwstr>
      </vt:variant>
      <vt:variant>
        <vt:lpwstr/>
      </vt:variant>
      <vt:variant>
        <vt:i4>71106655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71106655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70526220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_Приложение_№_3</vt:lpwstr>
      </vt:variant>
      <vt:variant>
        <vt:i4>71106655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71106655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1245232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_Toc159493165</vt:lpwstr>
      </vt:variant>
      <vt:variant>
        <vt:i4>1245232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_Toc159493164</vt:lpwstr>
      </vt:variant>
      <vt:variant>
        <vt:i4>1245232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_Toc159493163</vt:lpwstr>
      </vt:variant>
      <vt:variant>
        <vt:i4>1245232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_Toc159493162</vt:lpwstr>
      </vt:variant>
      <vt:variant>
        <vt:i4>1245232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_Toc159493161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_Toc159493160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_Toc159493159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_Toc159493158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_Toc159493157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_Toc159493156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_Toc159493155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_Toc159493154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_Toc159493153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_Toc159493152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_Toc159493151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_Toc159493150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_Toc159493149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_Toc159493148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_Toc159493147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_Toc159493146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_Toc159493145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_Toc159493144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_Toc159493143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Кокорева</dc:creator>
  <cp:keywords/>
  <dc:description/>
  <cp:lastModifiedBy>Петелин Роман Владимирович</cp:lastModifiedBy>
  <cp:revision>75</cp:revision>
  <cp:lastPrinted>2024-05-22T06:24:00Z</cp:lastPrinted>
  <dcterms:created xsi:type="dcterms:W3CDTF">2024-04-26T06:08:00Z</dcterms:created>
  <dcterms:modified xsi:type="dcterms:W3CDTF">2024-07-18T14:21:00Z</dcterms:modified>
</cp:coreProperties>
</file>