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7DD45" w14:textId="159E77DF" w:rsidR="00250C3A" w:rsidRPr="006D4769" w:rsidRDefault="00250C3A" w:rsidP="006D4769">
      <w:pPr>
        <w:spacing w:line="276" w:lineRule="auto"/>
        <w:jc w:val="center"/>
        <w:rPr>
          <w:b/>
          <w:bCs/>
          <w:sz w:val="28"/>
          <w:szCs w:val="28"/>
        </w:rPr>
      </w:pPr>
      <w:r w:rsidRPr="006D4769">
        <w:rPr>
          <w:b/>
          <w:bCs/>
          <w:sz w:val="28"/>
          <w:szCs w:val="28"/>
        </w:rPr>
        <w:t>ОБЩЕСТВО С ОГРАНИЧЕННОЙ ОТВЕТСТВЕННОСТЬЮ</w:t>
      </w:r>
    </w:p>
    <w:p w14:paraId="35C08392" w14:textId="77777777" w:rsidR="00250C3A" w:rsidRPr="006D4769" w:rsidRDefault="00250C3A" w:rsidP="006D4769">
      <w:pPr>
        <w:pBdr>
          <w:bottom w:val="single" w:sz="4" w:space="1" w:color="auto"/>
        </w:pBdr>
        <w:spacing w:line="276" w:lineRule="auto"/>
        <w:jc w:val="center"/>
        <w:rPr>
          <w:b/>
          <w:sz w:val="28"/>
          <w:szCs w:val="28"/>
        </w:rPr>
      </w:pPr>
      <w:r w:rsidRPr="006D4769">
        <w:rPr>
          <w:b/>
          <w:sz w:val="28"/>
          <w:szCs w:val="28"/>
        </w:rPr>
        <w:t>«МОВИСТА РЕГИОНЫ»</w:t>
      </w:r>
    </w:p>
    <w:p w14:paraId="35845A45" w14:textId="77777777" w:rsidR="00250C3A" w:rsidRPr="006D4769" w:rsidRDefault="00250C3A" w:rsidP="00250C3A">
      <w:pPr>
        <w:jc w:val="center"/>
      </w:pPr>
      <w:r w:rsidRPr="006D4769">
        <w:t xml:space="preserve">119072, г. Москва, </w:t>
      </w:r>
      <w:proofErr w:type="spellStart"/>
      <w:r w:rsidRPr="006D4769">
        <w:t>Берсеневская</w:t>
      </w:r>
      <w:proofErr w:type="spellEnd"/>
      <w:r w:rsidRPr="006D4769">
        <w:t xml:space="preserve"> наб., д. 8, стр. 1, этаж 3, пом. II, ком. 12</w:t>
      </w:r>
    </w:p>
    <w:p w14:paraId="3187E7ED" w14:textId="77777777" w:rsidR="00250C3A" w:rsidRPr="006D4769" w:rsidRDefault="00250C3A" w:rsidP="00250C3A">
      <w:pPr>
        <w:jc w:val="center"/>
      </w:pPr>
      <w:r w:rsidRPr="006D4769">
        <w:t>ОГРН 1207700369623 ИНН/КПП 9706009241/770601001</w:t>
      </w:r>
    </w:p>
    <w:p w14:paraId="45D9474A" w14:textId="77777777" w:rsidR="00250C3A" w:rsidRPr="006D4769" w:rsidRDefault="007C1823" w:rsidP="00250C3A">
      <w:pPr>
        <w:pStyle w:val="af0"/>
        <w:jc w:val="center"/>
      </w:pPr>
      <w:hyperlink r:id="rId8" w:history="1">
        <w:r w:rsidR="00250C3A" w:rsidRPr="006D4769">
          <w:rPr>
            <w:rStyle w:val="af2"/>
            <w:sz w:val="24"/>
          </w:rPr>
          <w:t>info@movista-region.ru</w:t>
        </w:r>
      </w:hyperlink>
    </w:p>
    <w:p w14:paraId="394AE7B8" w14:textId="77777777" w:rsidR="00250C3A" w:rsidRPr="00096DB0" w:rsidRDefault="00250C3A" w:rsidP="00E95E6D">
      <w:pPr>
        <w:pStyle w:val="af0"/>
        <w:rPr>
          <w:sz w:val="26"/>
          <w:szCs w:val="26"/>
        </w:rPr>
      </w:pPr>
    </w:p>
    <w:p w14:paraId="09A843D5" w14:textId="77777777" w:rsidR="00250C3A" w:rsidRPr="00096DB0" w:rsidRDefault="00250C3A" w:rsidP="00250C3A">
      <w:pPr>
        <w:rPr>
          <w:sz w:val="26"/>
          <w:szCs w:val="26"/>
        </w:rPr>
      </w:pPr>
    </w:p>
    <w:tbl>
      <w:tblPr>
        <w:tblW w:w="10347" w:type="dxa"/>
        <w:tblLook w:val="04A0" w:firstRow="1" w:lastRow="0" w:firstColumn="1" w:lastColumn="0" w:noHBand="0" w:noVBand="1"/>
      </w:tblPr>
      <w:tblGrid>
        <w:gridCol w:w="4536"/>
        <w:gridCol w:w="5811"/>
      </w:tblGrid>
      <w:tr w:rsidR="00250C3A" w:rsidRPr="00096DB0" w14:paraId="16EC5CCA" w14:textId="77777777" w:rsidTr="00C04216">
        <w:tc>
          <w:tcPr>
            <w:tcW w:w="4536" w:type="dxa"/>
            <w:shd w:val="clear" w:color="auto" w:fill="auto"/>
          </w:tcPr>
          <w:p w14:paraId="173EE885" w14:textId="25ADDBD5" w:rsidR="00250C3A" w:rsidRPr="00B46F29" w:rsidRDefault="00250C3A" w:rsidP="007153BA">
            <w:pPr>
              <w:spacing w:after="160" w:line="259" w:lineRule="auto"/>
              <w:rPr>
                <w:sz w:val="26"/>
                <w:szCs w:val="26"/>
              </w:rPr>
            </w:pPr>
            <w:r w:rsidRPr="00B46F29">
              <w:rPr>
                <w:sz w:val="26"/>
                <w:szCs w:val="26"/>
              </w:rPr>
              <w:t>№____</w:t>
            </w:r>
            <w:r w:rsidR="00C04216">
              <w:rPr>
                <w:sz w:val="26"/>
                <w:szCs w:val="26"/>
              </w:rPr>
              <w:t>___</w:t>
            </w:r>
            <w:r w:rsidRPr="00B46F29">
              <w:rPr>
                <w:sz w:val="26"/>
                <w:szCs w:val="26"/>
              </w:rPr>
              <w:t>_</w:t>
            </w:r>
            <w:r w:rsidR="00C713C5" w:rsidRPr="00B46F29">
              <w:rPr>
                <w:sz w:val="26"/>
                <w:szCs w:val="26"/>
              </w:rPr>
              <w:t>/МР</w:t>
            </w:r>
            <w:r w:rsidR="00ED0E42" w:rsidRPr="00B46F29">
              <w:rPr>
                <w:i/>
                <w:color w:val="0000FF"/>
                <w:sz w:val="26"/>
                <w:szCs w:val="26"/>
              </w:rPr>
              <w:t xml:space="preserve"> </w:t>
            </w:r>
            <w:r w:rsidRPr="00B46F29">
              <w:rPr>
                <w:sz w:val="26"/>
                <w:szCs w:val="26"/>
              </w:rPr>
              <w:t>от</w:t>
            </w:r>
            <w:r w:rsidR="00ED0E42" w:rsidRPr="00B46F29">
              <w:rPr>
                <w:sz w:val="26"/>
                <w:szCs w:val="26"/>
              </w:rPr>
              <w:t xml:space="preserve"> </w:t>
            </w:r>
            <w:r w:rsidRPr="00B46F29">
              <w:rPr>
                <w:sz w:val="26"/>
                <w:szCs w:val="26"/>
              </w:rPr>
              <w:t>______</w:t>
            </w:r>
            <w:r w:rsidR="00E86244" w:rsidRPr="00B46F29">
              <w:rPr>
                <w:sz w:val="26"/>
                <w:szCs w:val="26"/>
              </w:rPr>
              <w:t>__</w:t>
            </w:r>
            <w:r w:rsidRPr="00B46F29">
              <w:rPr>
                <w:sz w:val="26"/>
                <w:szCs w:val="26"/>
              </w:rPr>
              <w:t>_ 202</w:t>
            </w:r>
            <w:r w:rsidR="00E86244" w:rsidRPr="00B46F29">
              <w:rPr>
                <w:sz w:val="26"/>
                <w:szCs w:val="26"/>
              </w:rPr>
              <w:t>4</w:t>
            </w:r>
          </w:p>
          <w:p w14:paraId="58E209CF" w14:textId="7C02D368" w:rsidR="00250C3A" w:rsidRPr="00B46F29" w:rsidRDefault="00250C3A" w:rsidP="007153BA">
            <w:pPr>
              <w:spacing w:after="160" w:line="259" w:lineRule="auto"/>
              <w:rPr>
                <w:sz w:val="26"/>
                <w:szCs w:val="26"/>
              </w:rPr>
            </w:pPr>
            <w:r w:rsidRPr="00B46F29">
              <w:rPr>
                <w:sz w:val="26"/>
                <w:szCs w:val="26"/>
              </w:rPr>
              <w:t>на №_________ от _____________</w:t>
            </w:r>
          </w:p>
          <w:p w14:paraId="23F04660" w14:textId="77777777" w:rsidR="00F24A98" w:rsidRDefault="00F24A98" w:rsidP="00F24A98">
            <w:pPr>
              <w:tabs>
                <w:tab w:val="left" w:pos="675"/>
              </w:tabs>
              <w:spacing w:line="240" w:lineRule="exact"/>
            </w:pPr>
          </w:p>
          <w:p w14:paraId="5984DA3E" w14:textId="77777777" w:rsidR="00F24A98" w:rsidRDefault="00F24A98" w:rsidP="00F24A98">
            <w:pPr>
              <w:rPr>
                <w:i/>
                <w:iCs/>
              </w:rPr>
            </w:pPr>
            <w:bookmarkStart w:id="0" w:name="_Hlk165015065"/>
          </w:p>
          <w:p w14:paraId="01776456" w14:textId="77777777" w:rsidR="001E3898" w:rsidRDefault="001E3898" w:rsidP="001E3898">
            <w:pPr>
              <w:ind w:right="1736"/>
              <w:jc w:val="both"/>
              <w:rPr>
                <w:i/>
                <w:iCs/>
              </w:rPr>
            </w:pPr>
          </w:p>
          <w:p w14:paraId="426BFC2C" w14:textId="77777777" w:rsidR="001E3898" w:rsidRDefault="001E3898" w:rsidP="001E3898">
            <w:pPr>
              <w:ind w:right="1736"/>
              <w:jc w:val="both"/>
              <w:rPr>
                <w:i/>
                <w:iCs/>
              </w:rPr>
            </w:pPr>
          </w:p>
          <w:p w14:paraId="6603566B" w14:textId="5A396A89" w:rsidR="00E95E6D" w:rsidRDefault="00E95E6D" w:rsidP="001E3898">
            <w:pPr>
              <w:ind w:right="1736"/>
              <w:jc w:val="both"/>
              <w:rPr>
                <w:i/>
                <w:iCs/>
              </w:rPr>
            </w:pPr>
          </w:p>
          <w:p w14:paraId="597A775E" w14:textId="38256359" w:rsidR="00EE71DF" w:rsidRDefault="00EE71DF" w:rsidP="001E3898">
            <w:pPr>
              <w:ind w:right="1736"/>
              <w:jc w:val="both"/>
              <w:rPr>
                <w:i/>
                <w:iCs/>
              </w:rPr>
            </w:pPr>
          </w:p>
          <w:p w14:paraId="0D6125C0" w14:textId="1B3D4977" w:rsidR="00890AB8" w:rsidRDefault="00890AB8" w:rsidP="001E3898">
            <w:pPr>
              <w:ind w:right="1736"/>
              <w:jc w:val="both"/>
              <w:rPr>
                <w:i/>
                <w:iCs/>
              </w:rPr>
            </w:pPr>
          </w:p>
          <w:p w14:paraId="19382097" w14:textId="1CC97C40" w:rsidR="00890AB8" w:rsidRDefault="00890AB8" w:rsidP="001E3898">
            <w:pPr>
              <w:ind w:right="1736"/>
              <w:jc w:val="both"/>
              <w:rPr>
                <w:i/>
                <w:iCs/>
              </w:rPr>
            </w:pPr>
          </w:p>
          <w:p w14:paraId="78B06542" w14:textId="22299628" w:rsidR="00277074" w:rsidRDefault="00277074" w:rsidP="001E3898">
            <w:pPr>
              <w:ind w:right="1736"/>
              <w:jc w:val="both"/>
              <w:rPr>
                <w:i/>
                <w:iCs/>
              </w:rPr>
            </w:pPr>
          </w:p>
          <w:p w14:paraId="307235B4" w14:textId="28830492" w:rsidR="00277074" w:rsidRDefault="00277074" w:rsidP="001E3898">
            <w:pPr>
              <w:ind w:right="1736"/>
              <w:jc w:val="both"/>
              <w:rPr>
                <w:i/>
                <w:iCs/>
              </w:rPr>
            </w:pPr>
          </w:p>
          <w:p w14:paraId="45532822" w14:textId="22378B0D" w:rsidR="00277074" w:rsidRDefault="00277074" w:rsidP="001E3898">
            <w:pPr>
              <w:ind w:right="1736"/>
              <w:jc w:val="both"/>
              <w:rPr>
                <w:i/>
                <w:iCs/>
              </w:rPr>
            </w:pPr>
          </w:p>
          <w:p w14:paraId="47DE3E60" w14:textId="340BBBBF" w:rsidR="00277074" w:rsidRDefault="00277074" w:rsidP="001E3898">
            <w:pPr>
              <w:ind w:right="1736"/>
              <w:jc w:val="both"/>
              <w:rPr>
                <w:i/>
                <w:iCs/>
              </w:rPr>
            </w:pPr>
          </w:p>
          <w:p w14:paraId="412E642E" w14:textId="7D1FEC53" w:rsidR="00277074" w:rsidRDefault="00277074" w:rsidP="001E3898">
            <w:pPr>
              <w:ind w:right="1736"/>
              <w:jc w:val="both"/>
              <w:rPr>
                <w:i/>
                <w:iCs/>
              </w:rPr>
            </w:pPr>
          </w:p>
          <w:p w14:paraId="4CBA3007" w14:textId="77777777" w:rsidR="00C04216" w:rsidRDefault="00C04216" w:rsidP="001E3898">
            <w:pPr>
              <w:ind w:right="1736"/>
              <w:jc w:val="both"/>
              <w:rPr>
                <w:i/>
                <w:iCs/>
              </w:rPr>
            </w:pPr>
          </w:p>
          <w:p w14:paraId="636AFB40" w14:textId="2C150096" w:rsidR="00F24A98" w:rsidRPr="00E95E6D" w:rsidRDefault="00B46F29" w:rsidP="00E95E6D">
            <w:pPr>
              <w:tabs>
                <w:tab w:val="left" w:pos="2730"/>
                <w:tab w:val="left" w:pos="4148"/>
              </w:tabs>
              <w:rPr>
                <w:i/>
                <w:iCs/>
              </w:rPr>
            </w:pPr>
            <w:r w:rsidRPr="00B46F29">
              <w:rPr>
                <w:i/>
                <w:iCs/>
              </w:rPr>
              <w:t xml:space="preserve">О направлении на рассмотрение </w:t>
            </w:r>
            <w:r>
              <w:rPr>
                <w:i/>
                <w:iCs/>
              </w:rPr>
              <w:br/>
            </w:r>
            <w:r w:rsidRPr="00B46F29">
              <w:rPr>
                <w:i/>
                <w:iCs/>
              </w:rPr>
              <w:t xml:space="preserve">проектной документации этапа </w:t>
            </w:r>
            <w:r>
              <w:rPr>
                <w:i/>
                <w:iCs/>
              </w:rPr>
              <w:t>3</w:t>
            </w:r>
            <w:r w:rsidRPr="00B46F29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br/>
            </w:r>
            <w:r w:rsidRPr="00B46F29">
              <w:rPr>
                <w:i/>
                <w:iCs/>
              </w:rPr>
              <w:t>(КС Ярославль)</w:t>
            </w:r>
            <w:bookmarkEnd w:id="0"/>
          </w:p>
        </w:tc>
        <w:tc>
          <w:tcPr>
            <w:tcW w:w="5811" w:type="dxa"/>
            <w:shd w:val="clear" w:color="auto" w:fill="auto"/>
          </w:tcPr>
          <w:p w14:paraId="0F6A5A4F" w14:textId="77777777" w:rsidR="001E3898" w:rsidRPr="00C04216" w:rsidRDefault="001E3898" w:rsidP="00E95E6D">
            <w:pPr>
              <w:rPr>
                <w:b/>
                <w:bCs/>
                <w:sz w:val="28"/>
                <w:szCs w:val="28"/>
              </w:rPr>
            </w:pPr>
            <w:r w:rsidRPr="00C04216">
              <w:rPr>
                <w:b/>
                <w:bCs/>
                <w:sz w:val="28"/>
                <w:szCs w:val="28"/>
              </w:rPr>
              <w:t>Генеральному директору</w:t>
            </w:r>
          </w:p>
          <w:p w14:paraId="7E174A1C" w14:textId="77777777" w:rsidR="001E3898" w:rsidRPr="00C04216" w:rsidRDefault="001E3898" w:rsidP="00E95E6D">
            <w:pPr>
              <w:rPr>
                <w:b/>
                <w:bCs/>
                <w:sz w:val="28"/>
                <w:szCs w:val="28"/>
              </w:rPr>
            </w:pPr>
            <w:r w:rsidRPr="00C04216">
              <w:rPr>
                <w:b/>
                <w:bCs/>
                <w:sz w:val="28"/>
                <w:szCs w:val="28"/>
              </w:rPr>
              <w:t>ООО «СтройСервис»</w:t>
            </w:r>
          </w:p>
          <w:p w14:paraId="3BED9D30" w14:textId="356B185F" w:rsidR="00F24A98" w:rsidRPr="00C04216" w:rsidRDefault="001E3898" w:rsidP="00E95E6D">
            <w:pPr>
              <w:spacing w:before="120"/>
              <w:rPr>
                <w:b/>
                <w:bCs/>
                <w:sz w:val="28"/>
                <w:szCs w:val="28"/>
              </w:rPr>
            </w:pPr>
            <w:r w:rsidRPr="00C04216">
              <w:rPr>
                <w:b/>
                <w:bCs/>
                <w:sz w:val="28"/>
                <w:szCs w:val="28"/>
              </w:rPr>
              <w:t>Гусейнову</w:t>
            </w:r>
            <w:r w:rsidR="00E95E6D" w:rsidRPr="00C04216">
              <w:rPr>
                <w:b/>
                <w:bCs/>
                <w:sz w:val="28"/>
                <w:szCs w:val="28"/>
              </w:rPr>
              <w:t xml:space="preserve"> А.Т.</w:t>
            </w:r>
          </w:p>
          <w:p w14:paraId="324DA3CC" w14:textId="77777777" w:rsidR="001E3898" w:rsidRPr="00C04216" w:rsidRDefault="001E3898" w:rsidP="00E95E6D">
            <w:pPr>
              <w:rPr>
                <w:b/>
                <w:bCs/>
                <w:sz w:val="28"/>
                <w:szCs w:val="28"/>
              </w:rPr>
            </w:pPr>
          </w:p>
          <w:p w14:paraId="65CB3AB4" w14:textId="77777777" w:rsidR="00ED0E42" w:rsidRPr="00C04216" w:rsidRDefault="00ED0E42" w:rsidP="00ED0E42">
            <w:pPr>
              <w:rPr>
                <w:b/>
                <w:bCs/>
                <w:sz w:val="28"/>
                <w:szCs w:val="28"/>
              </w:rPr>
            </w:pPr>
            <w:r w:rsidRPr="00C04216">
              <w:rPr>
                <w:b/>
                <w:bCs/>
                <w:sz w:val="28"/>
                <w:szCs w:val="28"/>
              </w:rPr>
              <w:t>Директору по проектированию</w:t>
            </w:r>
          </w:p>
          <w:p w14:paraId="62EFFDA3" w14:textId="3BF3781B" w:rsidR="001E3898" w:rsidRPr="00C04216" w:rsidRDefault="001E3898" w:rsidP="00E95E6D">
            <w:pPr>
              <w:rPr>
                <w:b/>
                <w:bCs/>
                <w:sz w:val="28"/>
                <w:szCs w:val="28"/>
              </w:rPr>
            </w:pPr>
            <w:r w:rsidRPr="00C04216">
              <w:rPr>
                <w:b/>
                <w:bCs/>
                <w:sz w:val="28"/>
                <w:szCs w:val="28"/>
              </w:rPr>
              <w:t>ООО «Единая дирекция строящихся</w:t>
            </w:r>
            <w:r w:rsidR="00E95E6D" w:rsidRPr="00C04216">
              <w:rPr>
                <w:b/>
                <w:bCs/>
                <w:sz w:val="28"/>
                <w:szCs w:val="28"/>
              </w:rPr>
              <w:t xml:space="preserve"> </w:t>
            </w:r>
            <w:r w:rsidRPr="00C04216">
              <w:rPr>
                <w:b/>
                <w:bCs/>
                <w:sz w:val="28"/>
                <w:szCs w:val="28"/>
              </w:rPr>
              <w:t>объектов»</w:t>
            </w:r>
          </w:p>
          <w:p w14:paraId="5FCC1767" w14:textId="77777777" w:rsidR="001E3898" w:rsidRPr="00C04216" w:rsidRDefault="001E3898" w:rsidP="00E95E6D">
            <w:pPr>
              <w:spacing w:before="120"/>
              <w:rPr>
                <w:b/>
                <w:bCs/>
                <w:sz w:val="28"/>
                <w:szCs w:val="28"/>
              </w:rPr>
            </w:pPr>
            <w:r w:rsidRPr="00C04216">
              <w:rPr>
                <w:b/>
                <w:bCs/>
                <w:sz w:val="28"/>
                <w:szCs w:val="28"/>
              </w:rPr>
              <w:t>Трунову</w:t>
            </w:r>
            <w:r w:rsidR="00E95E6D" w:rsidRPr="00C04216">
              <w:rPr>
                <w:b/>
                <w:bCs/>
                <w:sz w:val="28"/>
                <w:szCs w:val="28"/>
              </w:rPr>
              <w:t xml:space="preserve"> Ю.В.</w:t>
            </w:r>
          </w:p>
          <w:p w14:paraId="1C67319A" w14:textId="77777777" w:rsidR="00277074" w:rsidRPr="00C04216" w:rsidRDefault="00277074" w:rsidP="00277074">
            <w:pPr>
              <w:rPr>
                <w:b/>
                <w:bCs/>
                <w:sz w:val="28"/>
                <w:szCs w:val="28"/>
              </w:rPr>
            </w:pPr>
          </w:p>
          <w:p w14:paraId="3DE6B384" w14:textId="77777777" w:rsidR="00277074" w:rsidRPr="00C04216" w:rsidRDefault="00277074" w:rsidP="00277074">
            <w:pPr>
              <w:rPr>
                <w:b/>
                <w:bCs/>
                <w:sz w:val="28"/>
                <w:szCs w:val="28"/>
              </w:rPr>
            </w:pPr>
            <w:r w:rsidRPr="00C04216">
              <w:rPr>
                <w:b/>
                <w:bCs/>
                <w:sz w:val="28"/>
                <w:szCs w:val="28"/>
              </w:rPr>
              <w:t>Генеральному директору</w:t>
            </w:r>
          </w:p>
          <w:p w14:paraId="4D195B7F" w14:textId="77777777" w:rsidR="00277074" w:rsidRPr="00C04216" w:rsidRDefault="00277074" w:rsidP="00277074">
            <w:pPr>
              <w:rPr>
                <w:b/>
                <w:bCs/>
                <w:sz w:val="28"/>
                <w:szCs w:val="28"/>
              </w:rPr>
            </w:pPr>
            <w:r w:rsidRPr="00C04216">
              <w:rPr>
                <w:b/>
                <w:bCs/>
                <w:sz w:val="28"/>
                <w:szCs w:val="28"/>
              </w:rPr>
              <w:t>ООО «МОВИСТА РЕГИОНЫ Ярославль»</w:t>
            </w:r>
          </w:p>
          <w:p w14:paraId="1A35A44A" w14:textId="5AAA29FB" w:rsidR="00277074" w:rsidRPr="00C04216" w:rsidRDefault="00277074" w:rsidP="00277074">
            <w:pPr>
              <w:spacing w:before="240"/>
              <w:rPr>
                <w:b/>
                <w:bCs/>
                <w:sz w:val="28"/>
                <w:szCs w:val="28"/>
              </w:rPr>
            </w:pPr>
            <w:r w:rsidRPr="00C04216">
              <w:rPr>
                <w:b/>
                <w:bCs/>
                <w:sz w:val="28"/>
                <w:szCs w:val="28"/>
              </w:rPr>
              <w:t>П.В. Копырину</w:t>
            </w:r>
          </w:p>
        </w:tc>
      </w:tr>
    </w:tbl>
    <w:p w14:paraId="2AF376EB" w14:textId="77777777" w:rsidR="00E95E6D" w:rsidRDefault="00E95E6D" w:rsidP="00C04216">
      <w:pPr>
        <w:tabs>
          <w:tab w:val="left" w:pos="3825"/>
        </w:tabs>
        <w:rPr>
          <w:b/>
        </w:rPr>
      </w:pPr>
    </w:p>
    <w:p w14:paraId="31794E20" w14:textId="77777777" w:rsidR="00277074" w:rsidRDefault="00277074" w:rsidP="00C04216">
      <w:pPr>
        <w:tabs>
          <w:tab w:val="left" w:pos="3825"/>
        </w:tabs>
        <w:jc w:val="center"/>
        <w:rPr>
          <w:b/>
          <w:sz w:val="26"/>
          <w:szCs w:val="26"/>
        </w:rPr>
      </w:pPr>
    </w:p>
    <w:p w14:paraId="03A1BCEA" w14:textId="4B37A9C9" w:rsidR="00E95E6D" w:rsidRPr="00C04216" w:rsidRDefault="00F24A98" w:rsidP="00C04216">
      <w:pPr>
        <w:tabs>
          <w:tab w:val="left" w:pos="3825"/>
        </w:tabs>
        <w:spacing w:line="276" w:lineRule="auto"/>
        <w:jc w:val="center"/>
        <w:rPr>
          <w:b/>
          <w:sz w:val="28"/>
          <w:szCs w:val="28"/>
        </w:rPr>
      </w:pPr>
      <w:r w:rsidRPr="00C04216">
        <w:rPr>
          <w:b/>
          <w:sz w:val="28"/>
          <w:szCs w:val="28"/>
        </w:rPr>
        <w:t xml:space="preserve">Уважаемый </w:t>
      </w:r>
      <w:r w:rsidR="001E3898" w:rsidRPr="00C04216">
        <w:rPr>
          <w:b/>
          <w:sz w:val="28"/>
          <w:szCs w:val="28"/>
        </w:rPr>
        <w:t>Айзек Талыбович</w:t>
      </w:r>
      <w:r w:rsidRPr="00C04216">
        <w:rPr>
          <w:b/>
          <w:sz w:val="28"/>
          <w:szCs w:val="28"/>
        </w:rPr>
        <w:t>!</w:t>
      </w:r>
    </w:p>
    <w:p w14:paraId="540F5374" w14:textId="77777777" w:rsidR="00890AB8" w:rsidRPr="00C04216" w:rsidRDefault="00890AB8" w:rsidP="00C04216">
      <w:pPr>
        <w:tabs>
          <w:tab w:val="left" w:pos="3825"/>
        </w:tabs>
        <w:spacing w:line="276" w:lineRule="auto"/>
        <w:jc w:val="center"/>
        <w:rPr>
          <w:b/>
          <w:sz w:val="28"/>
          <w:szCs w:val="28"/>
        </w:rPr>
      </w:pPr>
    </w:p>
    <w:p w14:paraId="2955E526" w14:textId="5F66B111" w:rsidR="001E3898" w:rsidRPr="00C04216" w:rsidRDefault="001E3898" w:rsidP="00C04216">
      <w:pPr>
        <w:spacing w:line="276" w:lineRule="auto"/>
        <w:ind w:firstLine="709"/>
        <w:jc w:val="both"/>
        <w:rPr>
          <w:sz w:val="28"/>
          <w:szCs w:val="28"/>
        </w:rPr>
      </w:pPr>
      <w:r w:rsidRPr="00C04216">
        <w:rPr>
          <w:sz w:val="28"/>
          <w:szCs w:val="28"/>
        </w:rPr>
        <w:t xml:space="preserve">Между ООО «МОВИСТА РЕГИОНЫ Ярославль» (далее – Заказчик), </w:t>
      </w:r>
      <w:r w:rsidR="00E95E6D" w:rsidRPr="00C04216">
        <w:rPr>
          <w:sz w:val="28"/>
          <w:szCs w:val="28"/>
        </w:rPr>
        <w:t xml:space="preserve">                                                     </w:t>
      </w:r>
      <w:r w:rsidRPr="00C04216">
        <w:rPr>
          <w:sz w:val="28"/>
          <w:szCs w:val="28"/>
        </w:rPr>
        <w:t>ООО «МОВИСТА РЕГИОНЫ» (далее – Технический заказчик)</w:t>
      </w:r>
      <w:r w:rsidR="00E95E6D" w:rsidRPr="00C04216">
        <w:rPr>
          <w:sz w:val="28"/>
          <w:szCs w:val="28"/>
        </w:rPr>
        <w:t xml:space="preserve"> </w:t>
      </w:r>
      <w:r w:rsidR="00C04216">
        <w:rPr>
          <w:sz w:val="28"/>
          <w:szCs w:val="28"/>
        </w:rPr>
        <w:t xml:space="preserve">                                                                  </w:t>
      </w:r>
      <w:r w:rsidRPr="00C04216">
        <w:rPr>
          <w:sz w:val="28"/>
          <w:szCs w:val="28"/>
        </w:rPr>
        <w:t>и</w:t>
      </w:r>
      <w:r w:rsidR="00E95E6D" w:rsidRPr="00C04216">
        <w:rPr>
          <w:sz w:val="28"/>
          <w:szCs w:val="28"/>
        </w:rPr>
        <w:t xml:space="preserve"> </w:t>
      </w:r>
      <w:r w:rsidRPr="00C04216">
        <w:rPr>
          <w:sz w:val="28"/>
          <w:szCs w:val="28"/>
        </w:rPr>
        <w:t>ООО «СтройСервис»</w:t>
      </w:r>
      <w:r w:rsidR="00C04216">
        <w:rPr>
          <w:sz w:val="28"/>
          <w:szCs w:val="28"/>
        </w:rPr>
        <w:t xml:space="preserve"> </w:t>
      </w:r>
      <w:r w:rsidRPr="00C04216">
        <w:rPr>
          <w:sz w:val="28"/>
          <w:szCs w:val="28"/>
        </w:rPr>
        <w:t>(далее – Генеральный подрядчик) заключен договора генерального подряда № 33-12/2023</w:t>
      </w:r>
      <w:r w:rsidR="00C04216">
        <w:rPr>
          <w:sz w:val="28"/>
          <w:szCs w:val="28"/>
        </w:rPr>
        <w:t xml:space="preserve"> </w:t>
      </w:r>
      <w:r w:rsidRPr="00C04216">
        <w:rPr>
          <w:sz w:val="28"/>
          <w:szCs w:val="28"/>
        </w:rPr>
        <w:t>от 01.12.2023 (далее – Договор) по объекту Концессионного соглашения</w:t>
      </w:r>
      <w:r w:rsidR="00E95E6D" w:rsidRPr="00C04216">
        <w:rPr>
          <w:sz w:val="28"/>
          <w:szCs w:val="28"/>
        </w:rPr>
        <w:t xml:space="preserve"> </w:t>
      </w:r>
      <w:r w:rsidRPr="00C04216">
        <w:rPr>
          <w:sz w:val="28"/>
          <w:szCs w:val="28"/>
        </w:rPr>
        <w:t>от 26.12.2022 «О создании и эксплуатации объектов транспортной инфраструктуры и технологически связанных</w:t>
      </w:r>
      <w:r w:rsidR="00B46F29" w:rsidRPr="00C04216">
        <w:rPr>
          <w:sz w:val="28"/>
          <w:szCs w:val="28"/>
        </w:rPr>
        <w:t xml:space="preserve"> </w:t>
      </w:r>
      <w:r w:rsidRPr="00C04216">
        <w:rPr>
          <w:sz w:val="28"/>
          <w:szCs w:val="28"/>
        </w:rPr>
        <w:t>с ними транспортных средств, обеспечивающих</w:t>
      </w:r>
      <w:r w:rsidR="00B46F29" w:rsidRPr="00C04216">
        <w:rPr>
          <w:sz w:val="28"/>
          <w:szCs w:val="28"/>
        </w:rPr>
        <w:t xml:space="preserve"> </w:t>
      </w:r>
      <w:r w:rsidRPr="00C04216">
        <w:rPr>
          <w:sz w:val="28"/>
          <w:szCs w:val="28"/>
        </w:rPr>
        <w:t>деятельность, связанную 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Объект).</w:t>
      </w:r>
    </w:p>
    <w:p w14:paraId="2FA09522" w14:textId="5D9AA702" w:rsidR="00B46F29" w:rsidRPr="00C04216" w:rsidRDefault="00B46F29" w:rsidP="00C04216">
      <w:pPr>
        <w:spacing w:line="276" w:lineRule="auto"/>
        <w:ind w:firstLine="709"/>
        <w:jc w:val="both"/>
        <w:rPr>
          <w:sz w:val="28"/>
          <w:szCs w:val="28"/>
        </w:rPr>
      </w:pPr>
      <w:r w:rsidRPr="00C04216">
        <w:rPr>
          <w:sz w:val="28"/>
          <w:szCs w:val="28"/>
        </w:rPr>
        <w:t xml:space="preserve">Направляю Вам на предварительное рассмотрение проектную документацию </w:t>
      </w:r>
      <w:r w:rsidRPr="00C04216">
        <w:rPr>
          <w:sz w:val="28"/>
          <w:szCs w:val="28"/>
        </w:rPr>
        <w:br/>
        <w:t>по этапу 3 «</w:t>
      </w:r>
      <w:r w:rsidR="005343EE" w:rsidRPr="00C04216">
        <w:rPr>
          <w:sz w:val="28"/>
          <w:szCs w:val="28"/>
        </w:rPr>
        <w:t xml:space="preserve">Строительство трамвайных путей и контактной сети. Участок </w:t>
      </w:r>
      <w:r w:rsidR="00C04216">
        <w:rPr>
          <w:sz w:val="28"/>
          <w:szCs w:val="28"/>
        </w:rPr>
        <w:t xml:space="preserve">                                  </w:t>
      </w:r>
      <w:r w:rsidR="005343EE" w:rsidRPr="00C04216">
        <w:rPr>
          <w:sz w:val="28"/>
          <w:szCs w:val="28"/>
        </w:rPr>
        <w:t>от разворотного круга ул. Победы до путепровода через ж/д пути в районе д. 98, проспект Октября. Улица Чкалова</w:t>
      </w:r>
      <w:r w:rsidRPr="00C04216">
        <w:rPr>
          <w:sz w:val="28"/>
          <w:szCs w:val="28"/>
        </w:rPr>
        <w:t xml:space="preserve">» Объекта. </w:t>
      </w:r>
    </w:p>
    <w:p w14:paraId="2BC3459E" w14:textId="77777777" w:rsidR="00C04216" w:rsidRDefault="00B46F29" w:rsidP="00C04216">
      <w:pPr>
        <w:spacing w:line="276" w:lineRule="auto"/>
        <w:ind w:firstLine="709"/>
        <w:jc w:val="both"/>
        <w:rPr>
          <w:sz w:val="28"/>
          <w:szCs w:val="28"/>
        </w:rPr>
      </w:pPr>
      <w:r w:rsidRPr="00C04216">
        <w:rPr>
          <w:sz w:val="28"/>
          <w:szCs w:val="28"/>
        </w:rPr>
        <w:lastRenderedPageBreak/>
        <w:t xml:space="preserve">Прошу рассмотреть представленную проектную документацию, при наличии принципиальных замечаний/возражений, а также предложений, сообщить в адрес </w:t>
      </w:r>
      <w:r w:rsidRPr="00C04216">
        <w:rPr>
          <w:sz w:val="28"/>
          <w:szCs w:val="28"/>
        </w:rPr>
        <w:br/>
        <w:t xml:space="preserve">Технического заказчика. </w:t>
      </w:r>
    </w:p>
    <w:p w14:paraId="0E96E3FC" w14:textId="77777777" w:rsidR="00C04216" w:rsidRDefault="00C04216" w:rsidP="00C04216">
      <w:pPr>
        <w:spacing w:line="276" w:lineRule="auto"/>
        <w:ind w:firstLine="709"/>
        <w:jc w:val="both"/>
        <w:rPr>
          <w:sz w:val="28"/>
          <w:szCs w:val="28"/>
        </w:rPr>
      </w:pPr>
    </w:p>
    <w:p w14:paraId="6C8C0D1D" w14:textId="549B5DA9" w:rsidR="005343EE" w:rsidRPr="00C04216" w:rsidRDefault="00A07FD9" w:rsidP="00BE324D">
      <w:pPr>
        <w:spacing w:line="276" w:lineRule="auto"/>
        <w:ind w:firstLine="709"/>
        <w:jc w:val="both"/>
        <w:rPr>
          <w:sz w:val="28"/>
          <w:szCs w:val="28"/>
        </w:rPr>
      </w:pPr>
      <w:r w:rsidRPr="00C04216">
        <w:rPr>
          <w:sz w:val="28"/>
          <w:szCs w:val="28"/>
        </w:rPr>
        <w:t>Проектная документация этапа 3 размещена по ссылке:</w:t>
      </w:r>
      <w:r w:rsidR="00BE324D">
        <w:rPr>
          <w:sz w:val="28"/>
          <w:szCs w:val="28"/>
        </w:rPr>
        <w:t xml:space="preserve"> </w:t>
      </w:r>
      <w:r w:rsidR="004C587E" w:rsidRPr="00C04216">
        <w:rPr>
          <w:sz w:val="28"/>
          <w:szCs w:val="28"/>
        </w:rPr>
        <w:t>https://disk.yandex.ru/d/5QRl7hMx7VmcQQ</w:t>
      </w:r>
    </w:p>
    <w:p w14:paraId="3D5D5A0F" w14:textId="2979156F" w:rsidR="005343EE" w:rsidRPr="00C04216" w:rsidRDefault="005343EE" w:rsidP="00C04216">
      <w:pPr>
        <w:spacing w:line="276" w:lineRule="auto"/>
        <w:jc w:val="both"/>
        <w:rPr>
          <w:sz w:val="28"/>
          <w:szCs w:val="28"/>
        </w:rPr>
      </w:pPr>
    </w:p>
    <w:p w14:paraId="2EBE5ACA" w14:textId="77777777" w:rsidR="004C587E" w:rsidRPr="00C04216" w:rsidRDefault="004C587E" w:rsidP="00C04216">
      <w:pPr>
        <w:spacing w:line="276" w:lineRule="auto"/>
        <w:jc w:val="both"/>
        <w:rPr>
          <w:b/>
          <w:bCs/>
          <w:sz w:val="28"/>
          <w:szCs w:val="28"/>
        </w:rPr>
      </w:pPr>
    </w:p>
    <w:p w14:paraId="036B1151" w14:textId="4FCAB63E" w:rsidR="000A6C51" w:rsidRPr="00C04216" w:rsidRDefault="000A6C51" w:rsidP="00C04216">
      <w:pPr>
        <w:spacing w:line="276" w:lineRule="auto"/>
        <w:jc w:val="both"/>
        <w:rPr>
          <w:b/>
          <w:bCs/>
          <w:sz w:val="28"/>
          <w:szCs w:val="28"/>
        </w:rPr>
      </w:pPr>
      <w:r w:rsidRPr="00C04216">
        <w:rPr>
          <w:b/>
          <w:bCs/>
          <w:sz w:val="28"/>
          <w:szCs w:val="28"/>
        </w:rPr>
        <w:t>С уважением,</w:t>
      </w:r>
    </w:p>
    <w:p w14:paraId="54E087D3" w14:textId="77777777" w:rsidR="000A6C51" w:rsidRPr="00C04216" w:rsidRDefault="000A6C51" w:rsidP="00C04216">
      <w:pPr>
        <w:spacing w:line="276" w:lineRule="auto"/>
        <w:jc w:val="both"/>
        <w:rPr>
          <w:b/>
          <w:bCs/>
          <w:sz w:val="28"/>
          <w:szCs w:val="28"/>
        </w:rPr>
      </w:pPr>
    </w:p>
    <w:p w14:paraId="5EA55312" w14:textId="70D426EF" w:rsidR="00EE71DF" w:rsidRPr="00C04216" w:rsidRDefault="000A6C51" w:rsidP="00C04216">
      <w:pPr>
        <w:tabs>
          <w:tab w:val="left" w:pos="0"/>
          <w:tab w:val="right" w:pos="9638"/>
        </w:tabs>
        <w:spacing w:line="276" w:lineRule="auto"/>
        <w:rPr>
          <w:sz w:val="28"/>
          <w:szCs w:val="28"/>
        </w:rPr>
      </w:pPr>
      <w:r w:rsidRPr="00C04216">
        <w:rPr>
          <w:b/>
          <w:bCs/>
          <w:sz w:val="28"/>
          <w:szCs w:val="28"/>
        </w:rPr>
        <w:t xml:space="preserve">Заместитель генерального директора                                                </w:t>
      </w:r>
      <w:r w:rsidR="00C04216">
        <w:rPr>
          <w:b/>
          <w:bCs/>
          <w:sz w:val="28"/>
          <w:szCs w:val="28"/>
        </w:rPr>
        <w:t xml:space="preserve"> </w:t>
      </w:r>
      <w:r w:rsidR="008462D2" w:rsidRPr="00C04216">
        <w:rPr>
          <w:b/>
          <w:bCs/>
          <w:sz w:val="28"/>
          <w:szCs w:val="28"/>
        </w:rPr>
        <w:t xml:space="preserve">    </w:t>
      </w:r>
      <w:r w:rsidRPr="00C04216">
        <w:rPr>
          <w:b/>
          <w:bCs/>
          <w:sz w:val="28"/>
          <w:szCs w:val="28"/>
        </w:rPr>
        <w:t xml:space="preserve">   И.В. Юхнов</w:t>
      </w:r>
    </w:p>
    <w:p w14:paraId="20B34401" w14:textId="77777777" w:rsidR="00890AB8" w:rsidRPr="00C04216" w:rsidRDefault="00890AB8" w:rsidP="00C04216">
      <w:pPr>
        <w:pStyle w:val="a9"/>
        <w:spacing w:line="276" w:lineRule="auto"/>
        <w:rPr>
          <w:szCs w:val="28"/>
        </w:rPr>
      </w:pPr>
    </w:p>
    <w:p w14:paraId="1D0D1439" w14:textId="77777777" w:rsidR="00890AB8" w:rsidRDefault="00890AB8" w:rsidP="00A647D7">
      <w:pPr>
        <w:pStyle w:val="a9"/>
        <w:rPr>
          <w:sz w:val="20"/>
        </w:rPr>
      </w:pPr>
    </w:p>
    <w:p w14:paraId="7DD9C1CB" w14:textId="77777777" w:rsidR="00890AB8" w:rsidRDefault="00890AB8" w:rsidP="00A647D7">
      <w:pPr>
        <w:pStyle w:val="a9"/>
        <w:rPr>
          <w:sz w:val="20"/>
        </w:rPr>
      </w:pPr>
    </w:p>
    <w:p w14:paraId="7BED3F70" w14:textId="77777777" w:rsidR="00890AB8" w:rsidRDefault="00890AB8" w:rsidP="00A647D7">
      <w:pPr>
        <w:pStyle w:val="a9"/>
        <w:rPr>
          <w:sz w:val="20"/>
        </w:rPr>
      </w:pPr>
    </w:p>
    <w:p w14:paraId="5626BF66" w14:textId="77777777" w:rsidR="00890AB8" w:rsidRDefault="00890AB8" w:rsidP="00A647D7">
      <w:pPr>
        <w:pStyle w:val="a9"/>
        <w:rPr>
          <w:sz w:val="20"/>
        </w:rPr>
      </w:pPr>
    </w:p>
    <w:p w14:paraId="649174F4" w14:textId="77777777" w:rsidR="00890AB8" w:rsidRDefault="00890AB8" w:rsidP="00A647D7">
      <w:pPr>
        <w:pStyle w:val="a9"/>
        <w:rPr>
          <w:sz w:val="20"/>
        </w:rPr>
      </w:pPr>
    </w:p>
    <w:p w14:paraId="3875A189" w14:textId="77777777" w:rsidR="00890AB8" w:rsidRDefault="00890AB8" w:rsidP="00A647D7">
      <w:pPr>
        <w:pStyle w:val="a9"/>
        <w:rPr>
          <w:sz w:val="20"/>
        </w:rPr>
      </w:pPr>
    </w:p>
    <w:p w14:paraId="341F8CA6" w14:textId="77777777" w:rsidR="00890AB8" w:rsidRDefault="00890AB8" w:rsidP="00A647D7">
      <w:pPr>
        <w:pStyle w:val="a9"/>
        <w:rPr>
          <w:sz w:val="20"/>
        </w:rPr>
      </w:pPr>
    </w:p>
    <w:p w14:paraId="3BAC44D0" w14:textId="77777777" w:rsidR="00890AB8" w:rsidRDefault="00890AB8" w:rsidP="00A647D7">
      <w:pPr>
        <w:pStyle w:val="a9"/>
        <w:rPr>
          <w:sz w:val="20"/>
        </w:rPr>
      </w:pPr>
    </w:p>
    <w:p w14:paraId="478F931D" w14:textId="77777777" w:rsidR="00890AB8" w:rsidRDefault="00890AB8" w:rsidP="00A647D7">
      <w:pPr>
        <w:pStyle w:val="a9"/>
        <w:rPr>
          <w:sz w:val="20"/>
        </w:rPr>
      </w:pPr>
    </w:p>
    <w:p w14:paraId="5D018746" w14:textId="77777777" w:rsidR="00890AB8" w:rsidRDefault="00890AB8" w:rsidP="00A647D7">
      <w:pPr>
        <w:pStyle w:val="a9"/>
        <w:rPr>
          <w:sz w:val="20"/>
        </w:rPr>
      </w:pPr>
    </w:p>
    <w:p w14:paraId="4C594035" w14:textId="77777777" w:rsidR="00890AB8" w:rsidRDefault="00890AB8" w:rsidP="00A647D7">
      <w:pPr>
        <w:pStyle w:val="a9"/>
        <w:rPr>
          <w:sz w:val="20"/>
        </w:rPr>
      </w:pPr>
    </w:p>
    <w:p w14:paraId="1FD6B517" w14:textId="77777777" w:rsidR="00890AB8" w:rsidRDefault="00890AB8" w:rsidP="00A647D7">
      <w:pPr>
        <w:pStyle w:val="a9"/>
        <w:rPr>
          <w:sz w:val="20"/>
        </w:rPr>
      </w:pPr>
    </w:p>
    <w:p w14:paraId="647262E7" w14:textId="77777777" w:rsidR="00890AB8" w:rsidRDefault="00890AB8" w:rsidP="00A647D7">
      <w:pPr>
        <w:pStyle w:val="a9"/>
        <w:rPr>
          <w:sz w:val="20"/>
        </w:rPr>
      </w:pPr>
    </w:p>
    <w:p w14:paraId="767FE288" w14:textId="77777777" w:rsidR="00890AB8" w:rsidRDefault="00890AB8" w:rsidP="00A647D7">
      <w:pPr>
        <w:pStyle w:val="a9"/>
        <w:rPr>
          <w:sz w:val="20"/>
        </w:rPr>
      </w:pPr>
    </w:p>
    <w:p w14:paraId="7C0F8B73" w14:textId="77777777" w:rsidR="00890AB8" w:rsidRDefault="00890AB8" w:rsidP="00A647D7">
      <w:pPr>
        <w:pStyle w:val="a9"/>
        <w:rPr>
          <w:sz w:val="20"/>
        </w:rPr>
      </w:pPr>
    </w:p>
    <w:p w14:paraId="069839F8" w14:textId="77777777" w:rsidR="00890AB8" w:rsidRDefault="00890AB8" w:rsidP="00A647D7">
      <w:pPr>
        <w:pStyle w:val="a9"/>
        <w:rPr>
          <w:sz w:val="20"/>
        </w:rPr>
      </w:pPr>
    </w:p>
    <w:p w14:paraId="7A263704" w14:textId="77777777" w:rsidR="00890AB8" w:rsidRDefault="00890AB8" w:rsidP="00A647D7">
      <w:pPr>
        <w:pStyle w:val="a9"/>
        <w:rPr>
          <w:sz w:val="20"/>
        </w:rPr>
      </w:pPr>
    </w:p>
    <w:p w14:paraId="1CE9F173" w14:textId="77777777" w:rsidR="00890AB8" w:rsidRDefault="00890AB8" w:rsidP="00A647D7">
      <w:pPr>
        <w:pStyle w:val="a9"/>
        <w:rPr>
          <w:sz w:val="20"/>
        </w:rPr>
      </w:pPr>
    </w:p>
    <w:p w14:paraId="2480C7F2" w14:textId="77777777" w:rsidR="00890AB8" w:rsidRDefault="00890AB8" w:rsidP="00A647D7">
      <w:pPr>
        <w:pStyle w:val="a9"/>
        <w:rPr>
          <w:sz w:val="20"/>
        </w:rPr>
      </w:pPr>
    </w:p>
    <w:p w14:paraId="778DD15D" w14:textId="77777777" w:rsidR="00890AB8" w:rsidRDefault="00890AB8" w:rsidP="00A647D7">
      <w:pPr>
        <w:pStyle w:val="a9"/>
        <w:rPr>
          <w:sz w:val="20"/>
        </w:rPr>
      </w:pPr>
    </w:p>
    <w:p w14:paraId="75355AFB" w14:textId="77777777" w:rsidR="00890AB8" w:rsidRDefault="00890AB8" w:rsidP="00A647D7">
      <w:pPr>
        <w:pStyle w:val="a9"/>
        <w:rPr>
          <w:sz w:val="20"/>
        </w:rPr>
      </w:pPr>
    </w:p>
    <w:p w14:paraId="0E14524F" w14:textId="77777777" w:rsidR="00890AB8" w:rsidRDefault="00890AB8" w:rsidP="00A647D7">
      <w:pPr>
        <w:pStyle w:val="a9"/>
        <w:rPr>
          <w:sz w:val="20"/>
        </w:rPr>
      </w:pPr>
    </w:p>
    <w:p w14:paraId="51EFCB6D" w14:textId="77777777" w:rsidR="00890AB8" w:rsidRDefault="00890AB8" w:rsidP="00A647D7">
      <w:pPr>
        <w:pStyle w:val="a9"/>
        <w:rPr>
          <w:sz w:val="20"/>
        </w:rPr>
      </w:pPr>
    </w:p>
    <w:p w14:paraId="1F5253C8" w14:textId="77777777" w:rsidR="00890AB8" w:rsidRDefault="00890AB8" w:rsidP="00A647D7">
      <w:pPr>
        <w:pStyle w:val="a9"/>
        <w:rPr>
          <w:sz w:val="20"/>
        </w:rPr>
      </w:pPr>
    </w:p>
    <w:p w14:paraId="1C748079" w14:textId="77777777" w:rsidR="00890AB8" w:rsidRDefault="00890AB8" w:rsidP="00A647D7">
      <w:pPr>
        <w:pStyle w:val="a9"/>
        <w:rPr>
          <w:sz w:val="20"/>
        </w:rPr>
      </w:pPr>
    </w:p>
    <w:p w14:paraId="64460537" w14:textId="77777777" w:rsidR="00890AB8" w:rsidRDefault="00890AB8" w:rsidP="00A647D7">
      <w:pPr>
        <w:pStyle w:val="a9"/>
        <w:rPr>
          <w:sz w:val="20"/>
        </w:rPr>
      </w:pPr>
    </w:p>
    <w:p w14:paraId="3FFDD782" w14:textId="77777777" w:rsidR="00890AB8" w:rsidRDefault="00890AB8" w:rsidP="00A647D7">
      <w:pPr>
        <w:pStyle w:val="a9"/>
        <w:rPr>
          <w:sz w:val="20"/>
        </w:rPr>
      </w:pPr>
    </w:p>
    <w:p w14:paraId="4E393318" w14:textId="77777777" w:rsidR="00890AB8" w:rsidRDefault="00890AB8" w:rsidP="00A647D7">
      <w:pPr>
        <w:pStyle w:val="a9"/>
        <w:rPr>
          <w:sz w:val="20"/>
        </w:rPr>
      </w:pPr>
    </w:p>
    <w:p w14:paraId="30C8D19A" w14:textId="77777777" w:rsidR="00C04216" w:rsidRDefault="00C04216" w:rsidP="00A647D7">
      <w:pPr>
        <w:pStyle w:val="a9"/>
        <w:rPr>
          <w:sz w:val="20"/>
        </w:rPr>
      </w:pPr>
    </w:p>
    <w:p w14:paraId="19BFEBB1" w14:textId="77777777" w:rsidR="00890AB8" w:rsidRDefault="00890AB8" w:rsidP="00A647D7">
      <w:pPr>
        <w:pStyle w:val="a9"/>
        <w:rPr>
          <w:sz w:val="20"/>
        </w:rPr>
      </w:pPr>
    </w:p>
    <w:p w14:paraId="08C113F3" w14:textId="77777777" w:rsidR="00890AB8" w:rsidRDefault="00890AB8" w:rsidP="00A647D7">
      <w:pPr>
        <w:pStyle w:val="a9"/>
        <w:rPr>
          <w:sz w:val="20"/>
        </w:rPr>
      </w:pPr>
    </w:p>
    <w:p w14:paraId="5FD11C0F" w14:textId="77777777" w:rsidR="00890AB8" w:rsidRDefault="00890AB8" w:rsidP="00A647D7">
      <w:pPr>
        <w:pStyle w:val="a9"/>
        <w:rPr>
          <w:sz w:val="20"/>
        </w:rPr>
      </w:pPr>
    </w:p>
    <w:p w14:paraId="2DD47D2D" w14:textId="77777777" w:rsidR="00890AB8" w:rsidRDefault="00890AB8" w:rsidP="00A647D7">
      <w:pPr>
        <w:pStyle w:val="a9"/>
        <w:rPr>
          <w:sz w:val="20"/>
        </w:rPr>
      </w:pPr>
    </w:p>
    <w:p w14:paraId="64C9C19C" w14:textId="77777777" w:rsidR="00890AB8" w:rsidRDefault="00890AB8" w:rsidP="00A647D7">
      <w:pPr>
        <w:pStyle w:val="a9"/>
        <w:rPr>
          <w:sz w:val="20"/>
        </w:rPr>
      </w:pPr>
    </w:p>
    <w:p w14:paraId="717C9833" w14:textId="77777777" w:rsidR="00890AB8" w:rsidRDefault="00890AB8" w:rsidP="00A647D7">
      <w:pPr>
        <w:pStyle w:val="a9"/>
        <w:rPr>
          <w:sz w:val="20"/>
        </w:rPr>
      </w:pPr>
    </w:p>
    <w:p w14:paraId="018A3DFF" w14:textId="77777777" w:rsidR="00890AB8" w:rsidRDefault="00890AB8" w:rsidP="00A647D7">
      <w:pPr>
        <w:pStyle w:val="a9"/>
        <w:rPr>
          <w:sz w:val="20"/>
        </w:rPr>
      </w:pPr>
    </w:p>
    <w:p w14:paraId="39E02B04" w14:textId="77777777" w:rsidR="00890AB8" w:rsidRDefault="00890AB8" w:rsidP="00A647D7">
      <w:pPr>
        <w:pStyle w:val="a9"/>
        <w:rPr>
          <w:sz w:val="20"/>
        </w:rPr>
      </w:pPr>
    </w:p>
    <w:p w14:paraId="74323463" w14:textId="77777777" w:rsidR="00890AB8" w:rsidRDefault="00890AB8" w:rsidP="00A647D7">
      <w:pPr>
        <w:pStyle w:val="a9"/>
        <w:rPr>
          <w:sz w:val="20"/>
        </w:rPr>
      </w:pPr>
    </w:p>
    <w:p w14:paraId="2F13262A" w14:textId="77777777" w:rsidR="00890AB8" w:rsidRDefault="00890AB8" w:rsidP="00A647D7">
      <w:pPr>
        <w:pStyle w:val="a9"/>
        <w:rPr>
          <w:sz w:val="20"/>
        </w:rPr>
      </w:pPr>
    </w:p>
    <w:p w14:paraId="67163F33" w14:textId="0B0C27D1" w:rsidR="00A647D7" w:rsidRPr="00EE71DF" w:rsidRDefault="00A647D7" w:rsidP="00A647D7">
      <w:pPr>
        <w:pStyle w:val="a9"/>
        <w:rPr>
          <w:sz w:val="20"/>
        </w:rPr>
      </w:pPr>
      <w:r w:rsidRPr="00EE71DF">
        <w:rPr>
          <w:sz w:val="20"/>
        </w:rPr>
        <w:t>Исп.: Петелин Р.В.</w:t>
      </w:r>
    </w:p>
    <w:p w14:paraId="3CA986B4" w14:textId="745AF146" w:rsidR="006D4769" w:rsidRPr="00EE71DF" w:rsidRDefault="00A647D7" w:rsidP="006B1318">
      <w:pPr>
        <w:pStyle w:val="a9"/>
      </w:pPr>
      <w:r w:rsidRPr="00EE71DF">
        <w:rPr>
          <w:sz w:val="20"/>
          <w:lang w:val="en-US"/>
        </w:rPr>
        <w:t>e</w:t>
      </w:r>
      <w:r w:rsidRPr="00EE71DF">
        <w:rPr>
          <w:sz w:val="20"/>
        </w:rPr>
        <w:t>-</w:t>
      </w:r>
      <w:r w:rsidRPr="00EE71DF">
        <w:rPr>
          <w:sz w:val="20"/>
          <w:lang w:val="en-US"/>
        </w:rPr>
        <w:t>mail</w:t>
      </w:r>
      <w:r w:rsidRPr="00EE71DF">
        <w:rPr>
          <w:sz w:val="20"/>
        </w:rPr>
        <w:t xml:space="preserve">: </w:t>
      </w:r>
      <w:r w:rsidRPr="00EE71DF">
        <w:rPr>
          <w:sz w:val="20"/>
          <w:lang w:val="en-US"/>
        </w:rPr>
        <w:t>r</w:t>
      </w:r>
      <w:r w:rsidRPr="00EE71DF">
        <w:rPr>
          <w:sz w:val="20"/>
        </w:rPr>
        <w:t>.</w:t>
      </w:r>
      <w:proofErr w:type="spellStart"/>
      <w:r w:rsidRPr="00EE71DF">
        <w:rPr>
          <w:sz w:val="20"/>
          <w:lang w:val="en-US"/>
        </w:rPr>
        <w:t>petelin</w:t>
      </w:r>
      <w:proofErr w:type="spellEnd"/>
      <w:r w:rsidRPr="00EE71DF">
        <w:rPr>
          <w:sz w:val="20"/>
        </w:rPr>
        <w:t>@</w:t>
      </w:r>
      <w:proofErr w:type="spellStart"/>
      <w:r w:rsidRPr="00EE71DF">
        <w:rPr>
          <w:sz w:val="20"/>
          <w:lang w:val="en-US"/>
        </w:rPr>
        <w:t>movista</w:t>
      </w:r>
      <w:proofErr w:type="spellEnd"/>
      <w:r w:rsidRPr="00EE71DF">
        <w:rPr>
          <w:sz w:val="20"/>
        </w:rPr>
        <w:t>-</w:t>
      </w:r>
      <w:r w:rsidRPr="00EE71DF">
        <w:rPr>
          <w:sz w:val="20"/>
          <w:lang w:val="en-US"/>
        </w:rPr>
        <w:t>region</w:t>
      </w:r>
      <w:r w:rsidRPr="00EE71DF">
        <w:rPr>
          <w:sz w:val="20"/>
        </w:rPr>
        <w:t>.</w:t>
      </w:r>
      <w:proofErr w:type="spellStart"/>
      <w:r w:rsidRPr="00EE71DF">
        <w:rPr>
          <w:sz w:val="20"/>
          <w:lang w:val="en-US"/>
        </w:rPr>
        <w:t>ru</w:t>
      </w:r>
      <w:proofErr w:type="spellEnd"/>
    </w:p>
    <w:sectPr w:rsidR="006D4769" w:rsidRPr="00EE71DF" w:rsidSect="00E95E6D">
      <w:headerReference w:type="default" r:id="rId9"/>
      <w:pgSz w:w="11906" w:h="16838" w:code="9"/>
      <w:pgMar w:top="1134" w:right="567" w:bottom="1134" w:left="1134" w:header="1134" w:footer="1134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C5F74" w14:textId="77777777" w:rsidR="007C1823" w:rsidRDefault="007C1823">
      <w:r>
        <w:separator/>
      </w:r>
    </w:p>
    <w:p w14:paraId="1576995E" w14:textId="77777777" w:rsidR="007C1823" w:rsidRDefault="007C1823"/>
    <w:p w14:paraId="01E675C8" w14:textId="77777777" w:rsidR="007C1823" w:rsidRDefault="007C1823" w:rsidP="00B22C6A"/>
  </w:endnote>
  <w:endnote w:type="continuationSeparator" w:id="0">
    <w:p w14:paraId="3BEEC8B7" w14:textId="77777777" w:rsidR="007C1823" w:rsidRDefault="007C1823">
      <w:r>
        <w:continuationSeparator/>
      </w:r>
    </w:p>
    <w:p w14:paraId="5296FA60" w14:textId="77777777" w:rsidR="007C1823" w:rsidRDefault="007C1823"/>
    <w:p w14:paraId="0510232C" w14:textId="77777777" w:rsidR="007C1823" w:rsidRDefault="007C1823" w:rsidP="00B22C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opeExt08">
    <w:altName w:val="Calibri"/>
    <w:charset w:val="CC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A3A50" w14:textId="77777777" w:rsidR="007C1823" w:rsidRDefault="007C1823">
      <w:r>
        <w:separator/>
      </w:r>
    </w:p>
    <w:p w14:paraId="215BDA25" w14:textId="77777777" w:rsidR="007C1823" w:rsidRDefault="007C1823"/>
    <w:p w14:paraId="5BCC7111" w14:textId="77777777" w:rsidR="007C1823" w:rsidRDefault="007C1823" w:rsidP="00B22C6A"/>
  </w:footnote>
  <w:footnote w:type="continuationSeparator" w:id="0">
    <w:p w14:paraId="0B98882C" w14:textId="77777777" w:rsidR="007C1823" w:rsidRDefault="007C1823">
      <w:r>
        <w:continuationSeparator/>
      </w:r>
    </w:p>
    <w:p w14:paraId="75ACA898" w14:textId="77777777" w:rsidR="007C1823" w:rsidRDefault="007C1823"/>
    <w:p w14:paraId="7BCCBA4A" w14:textId="77777777" w:rsidR="007C1823" w:rsidRDefault="007C1823" w:rsidP="00B22C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1230898"/>
      <w:docPartObj>
        <w:docPartGallery w:val="Page Numbers (Top of Page)"/>
        <w:docPartUnique/>
      </w:docPartObj>
    </w:sdtPr>
    <w:sdtEndPr/>
    <w:sdtContent>
      <w:p w14:paraId="1DAD2F67" w14:textId="5B9BFE4D" w:rsidR="009E268E" w:rsidRDefault="009E268E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4BBA35" w14:textId="77777777" w:rsidR="00ED775B" w:rsidRDefault="00ED775B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47C44C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D0275E"/>
    <w:multiLevelType w:val="multilevel"/>
    <w:tmpl w:val="12D010D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9B3206E"/>
    <w:multiLevelType w:val="multilevel"/>
    <w:tmpl w:val="26B2D3A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281F92"/>
    <w:multiLevelType w:val="hybridMultilevel"/>
    <w:tmpl w:val="CBECBDE8"/>
    <w:lvl w:ilvl="0" w:tplc="9F085F00">
      <w:start w:val="1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A4553A"/>
    <w:multiLevelType w:val="multilevel"/>
    <w:tmpl w:val="AD26F69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E307A43"/>
    <w:multiLevelType w:val="hybridMultilevel"/>
    <w:tmpl w:val="454E31E0"/>
    <w:lvl w:ilvl="0" w:tplc="244256E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9D38EA"/>
    <w:multiLevelType w:val="multilevel"/>
    <w:tmpl w:val="3FC48CA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0C55F81"/>
    <w:multiLevelType w:val="multilevel"/>
    <w:tmpl w:val="51721C10"/>
    <w:lvl w:ilvl="0">
      <w:start w:val="1"/>
      <w:numFmt w:val="decimal"/>
      <w:pStyle w:val="1"/>
      <w:lvlText w:val="%1."/>
      <w:lvlJc w:val="left"/>
      <w:pPr>
        <w:ind w:left="735" w:hanging="375"/>
      </w:pPr>
      <w:rPr>
        <w:rFonts w:hint="default"/>
        <w:b/>
        <w:sz w:val="24"/>
        <w:szCs w:val="24"/>
      </w:rPr>
    </w:lvl>
    <w:lvl w:ilvl="1">
      <w:start w:val="14"/>
      <w:numFmt w:val="decimal"/>
      <w:isLgl/>
      <w:lvlText w:val="%1.%2."/>
      <w:lvlJc w:val="left"/>
      <w:pPr>
        <w:ind w:left="1317" w:hanging="75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524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 w15:restartNumberingAfterBreak="0">
    <w:nsid w:val="5E6D5148"/>
    <w:multiLevelType w:val="multilevel"/>
    <w:tmpl w:val="24508E2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trike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1D32E77"/>
    <w:multiLevelType w:val="hybridMultilevel"/>
    <w:tmpl w:val="9E06C1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9BC20BB"/>
    <w:multiLevelType w:val="multilevel"/>
    <w:tmpl w:val="CD7236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strike w:val="0"/>
        <w:color w:val="000000"/>
        <w:sz w:val="24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11" w15:restartNumberingAfterBreak="0">
    <w:nsid w:val="6F7A7244"/>
    <w:multiLevelType w:val="multilevel"/>
    <w:tmpl w:val="5D249F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1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2" w15:restartNumberingAfterBreak="0">
    <w:nsid w:val="77C45B04"/>
    <w:multiLevelType w:val="hybridMultilevel"/>
    <w:tmpl w:val="D3589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07742E"/>
    <w:multiLevelType w:val="multilevel"/>
    <w:tmpl w:val="566844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EB66A94"/>
    <w:multiLevelType w:val="multilevel"/>
    <w:tmpl w:val="B9823C3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4"/>
  </w:num>
  <w:num w:numId="5">
    <w:abstractNumId w:val="14"/>
  </w:num>
  <w:num w:numId="6">
    <w:abstractNumId w:val="10"/>
  </w:num>
  <w:num w:numId="7">
    <w:abstractNumId w:val="2"/>
  </w:num>
  <w:num w:numId="8">
    <w:abstractNumId w:val="7"/>
  </w:num>
  <w:num w:numId="9">
    <w:abstractNumId w:val="7"/>
    <w:lvlOverride w:ilvl="0">
      <w:startOverride w:val="6"/>
    </w:lvlOverride>
    <w:lvlOverride w:ilvl="1">
      <w:startOverride w:val="1"/>
    </w:lvlOverride>
  </w:num>
  <w:num w:numId="10">
    <w:abstractNumId w:val="7"/>
  </w:num>
  <w:num w:numId="11">
    <w:abstractNumId w:val="7"/>
    <w:lvlOverride w:ilvl="0">
      <w:startOverride w:val="7"/>
    </w:lvlOverride>
    <w:lvlOverride w:ilvl="1">
      <w:startOverride w:val="1"/>
    </w:lvlOverride>
  </w:num>
  <w:num w:numId="12">
    <w:abstractNumId w:val="7"/>
    <w:lvlOverride w:ilvl="0">
      <w:startOverride w:val="4"/>
    </w:lvlOverride>
    <w:lvlOverride w:ilvl="1">
      <w:startOverride w:val="2"/>
    </w:lvlOverride>
  </w:num>
  <w:num w:numId="13">
    <w:abstractNumId w:val="6"/>
  </w:num>
  <w:num w:numId="14">
    <w:abstractNumId w:val="8"/>
  </w:num>
  <w:num w:numId="15">
    <w:abstractNumId w:val="7"/>
    <w:lvlOverride w:ilvl="0">
      <w:startOverride w:val="6"/>
    </w:lvlOverride>
    <w:lvlOverride w:ilvl="1">
      <w:startOverride w:val="3"/>
    </w:lvlOverride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12"/>
  </w:num>
  <w:num w:numId="26">
    <w:abstractNumId w:val="13"/>
  </w:num>
  <w:num w:numId="27">
    <w:abstractNumId w:val="9"/>
  </w:num>
  <w:num w:numId="28">
    <w:abstractNumId w:val="1"/>
  </w:num>
  <w:num w:numId="29">
    <w:abstractNumId w:val="7"/>
    <w:lvlOverride w:ilvl="0">
      <w:startOverride w:val="6"/>
    </w:lvlOverride>
    <w:lvlOverride w:ilvl="1">
      <w:startOverride w:val="6"/>
    </w:lvlOverride>
    <w:lvlOverride w:ilvl="2">
      <w:startOverride w:val="6"/>
    </w:lvlOverride>
  </w:num>
  <w:num w:numId="30">
    <w:abstractNumId w:val="7"/>
    <w:lvlOverride w:ilvl="0">
      <w:startOverride w:val="6"/>
    </w:lvlOverride>
    <w:lvlOverride w:ilvl="1">
      <w:startOverride w:val="6"/>
    </w:lvlOverride>
    <w:lvlOverride w:ilvl="2">
      <w:startOverride w:val="6"/>
    </w:lvlOverride>
  </w:num>
  <w:num w:numId="31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noPunctuationKerning/>
  <w:characterSpacingControl w:val="doNotCompress"/>
  <w:hdrShapeDefaults>
    <o:shapedefaults v:ext="edit" spidmax="2049">
      <o:colormru v:ext="edit" colors="#ccf"/>
    </o:shapedefaults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9CC"/>
    <w:rsid w:val="00000383"/>
    <w:rsid w:val="00000CAA"/>
    <w:rsid w:val="00000E36"/>
    <w:rsid w:val="00001A11"/>
    <w:rsid w:val="00001DAC"/>
    <w:rsid w:val="000035A5"/>
    <w:rsid w:val="0000431A"/>
    <w:rsid w:val="000051B2"/>
    <w:rsid w:val="0000534D"/>
    <w:rsid w:val="00005801"/>
    <w:rsid w:val="0000588C"/>
    <w:rsid w:val="00005BC3"/>
    <w:rsid w:val="000064BB"/>
    <w:rsid w:val="0000670F"/>
    <w:rsid w:val="00007044"/>
    <w:rsid w:val="0001026F"/>
    <w:rsid w:val="0001090B"/>
    <w:rsid w:val="000111FD"/>
    <w:rsid w:val="0001126A"/>
    <w:rsid w:val="00011920"/>
    <w:rsid w:val="00011D7C"/>
    <w:rsid w:val="000122D8"/>
    <w:rsid w:val="000130FD"/>
    <w:rsid w:val="00014B40"/>
    <w:rsid w:val="00015852"/>
    <w:rsid w:val="00016A96"/>
    <w:rsid w:val="00016FCC"/>
    <w:rsid w:val="000171EB"/>
    <w:rsid w:val="00020117"/>
    <w:rsid w:val="000201C2"/>
    <w:rsid w:val="00021535"/>
    <w:rsid w:val="00021866"/>
    <w:rsid w:val="0002263B"/>
    <w:rsid w:val="0002264F"/>
    <w:rsid w:val="0002275D"/>
    <w:rsid w:val="000230DA"/>
    <w:rsid w:val="00023836"/>
    <w:rsid w:val="00023C3F"/>
    <w:rsid w:val="00023CA7"/>
    <w:rsid w:val="00024370"/>
    <w:rsid w:val="000244BB"/>
    <w:rsid w:val="00024CB5"/>
    <w:rsid w:val="0002532B"/>
    <w:rsid w:val="0002547A"/>
    <w:rsid w:val="00025D53"/>
    <w:rsid w:val="00026A4F"/>
    <w:rsid w:val="00026C2C"/>
    <w:rsid w:val="00026FA0"/>
    <w:rsid w:val="000304C2"/>
    <w:rsid w:val="00030A01"/>
    <w:rsid w:val="00030BDB"/>
    <w:rsid w:val="000319C3"/>
    <w:rsid w:val="00032CF0"/>
    <w:rsid w:val="00032D6A"/>
    <w:rsid w:val="00033D98"/>
    <w:rsid w:val="00033E39"/>
    <w:rsid w:val="00034593"/>
    <w:rsid w:val="0003571A"/>
    <w:rsid w:val="0003582A"/>
    <w:rsid w:val="00035D78"/>
    <w:rsid w:val="000362E8"/>
    <w:rsid w:val="0003631A"/>
    <w:rsid w:val="00036514"/>
    <w:rsid w:val="00037108"/>
    <w:rsid w:val="00037C63"/>
    <w:rsid w:val="00037FF5"/>
    <w:rsid w:val="0004015F"/>
    <w:rsid w:val="000407F3"/>
    <w:rsid w:val="00042BA8"/>
    <w:rsid w:val="00043663"/>
    <w:rsid w:val="000441E4"/>
    <w:rsid w:val="00045DB6"/>
    <w:rsid w:val="00046456"/>
    <w:rsid w:val="000465E8"/>
    <w:rsid w:val="00047972"/>
    <w:rsid w:val="00047B1C"/>
    <w:rsid w:val="00047D35"/>
    <w:rsid w:val="00051542"/>
    <w:rsid w:val="000516AC"/>
    <w:rsid w:val="00051BB0"/>
    <w:rsid w:val="00051C2B"/>
    <w:rsid w:val="0005234C"/>
    <w:rsid w:val="00052397"/>
    <w:rsid w:val="0005279B"/>
    <w:rsid w:val="00052961"/>
    <w:rsid w:val="00053112"/>
    <w:rsid w:val="000547C8"/>
    <w:rsid w:val="00055DB0"/>
    <w:rsid w:val="000564A0"/>
    <w:rsid w:val="00056C56"/>
    <w:rsid w:val="000576D2"/>
    <w:rsid w:val="00057EBB"/>
    <w:rsid w:val="00060CA0"/>
    <w:rsid w:val="00061414"/>
    <w:rsid w:val="00062C36"/>
    <w:rsid w:val="00062DDA"/>
    <w:rsid w:val="000632B5"/>
    <w:rsid w:val="000639DC"/>
    <w:rsid w:val="00063E6C"/>
    <w:rsid w:val="0006408D"/>
    <w:rsid w:val="00066917"/>
    <w:rsid w:val="00067707"/>
    <w:rsid w:val="00070A18"/>
    <w:rsid w:val="00071EFE"/>
    <w:rsid w:val="0007217C"/>
    <w:rsid w:val="00073847"/>
    <w:rsid w:val="0007485E"/>
    <w:rsid w:val="00075EAE"/>
    <w:rsid w:val="00075FA3"/>
    <w:rsid w:val="00076038"/>
    <w:rsid w:val="0007610C"/>
    <w:rsid w:val="000775F4"/>
    <w:rsid w:val="00077BED"/>
    <w:rsid w:val="00080281"/>
    <w:rsid w:val="000820C5"/>
    <w:rsid w:val="00082F2C"/>
    <w:rsid w:val="000835DF"/>
    <w:rsid w:val="000839B5"/>
    <w:rsid w:val="0008406B"/>
    <w:rsid w:val="00084299"/>
    <w:rsid w:val="00084706"/>
    <w:rsid w:val="0008504F"/>
    <w:rsid w:val="000854CD"/>
    <w:rsid w:val="00085665"/>
    <w:rsid w:val="00085CD8"/>
    <w:rsid w:val="00086637"/>
    <w:rsid w:val="00090CAB"/>
    <w:rsid w:val="00091260"/>
    <w:rsid w:val="0009246F"/>
    <w:rsid w:val="0009477E"/>
    <w:rsid w:val="00094E31"/>
    <w:rsid w:val="00094ECB"/>
    <w:rsid w:val="000951BB"/>
    <w:rsid w:val="00095580"/>
    <w:rsid w:val="0009578C"/>
    <w:rsid w:val="00095B2A"/>
    <w:rsid w:val="000962E6"/>
    <w:rsid w:val="0009671C"/>
    <w:rsid w:val="00096BD2"/>
    <w:rsid w:val="00096DB0"/>
    <w:rsid w:val="0009738A"/>
    <w:rsid w:val="000A0D92"/>
    <w:rsid w:val="000A168B"/>
    <w:rsid w:val="000A199D"/>
    <w:rsid w:val="000A1D31"/>
    <w:rsid w:val="000A2004"/>
    <w:rsid w:val="000A2B7A"/>
    <w:rsid w:val="000A2D6A"/>
    <w:rsid w:val="000A2F18"/>
    <w:rsid w:val="000A3040"/>
    <w:rsid w:val="000A5132"/>
    <w:rsid w:val="000A5207"/>
    <w:rsid w:val="000A5270"/>
    <w:rsid w:val="000A528F"/>
    <w:rsid w:val="000A6500"/>
    <w:rsid w:val="000A6C51"/>
    <w:rsid w:val="000A7371"/>
    <w:rsid w:val="000A7741"/>
    <w:rsid w:val="000A7AC2"/>
    <w:rsid w:val="000B09DF"/>
    <w:rsid w:val="000B1610"/>
    <w:rsid w:val="000B1E56"/>
    <w:rsid w:val="000B204E"/>
    <w:rsid w:val="000B2650"/>
    <w:rsid w:val="000B2D53"/>
    <w:rsid w:val="000B2D7B"/>
    <w:rsid w:val="000B372A"/>
    <w:rsid w:val="000B3FCF"/>
    <w:rsid w:val="000B3FD5"/>
    <w:rsid w:val="000B40A4"/>
    <w:rsid w:val="000B526A"/>
    <w:rsid w:val="000B5DC6"/>
    <w:rsid w:val="000B66A8"/>
    <w:rsid w:val="000B7676"/>
    <w:rsid w:val="000B7AA9"/>
    <w:rsid w:val="000C01B1"/>
    <w:rsid w:val="000C0C66"/>
    <w:rsid w:val="000C1242"/>
    <w:rsid w:val="000C2065"/>
    <w:rsid w:val="000C228F"/>
    <w:rsid w:val="000C2484"/>
    <w:rsid w:val="000C2521"/>
    <w:rsid w:val="000C2755"/>
    <w:rsid w:val="000C2774"/>
    <w:rsid w:val="000C2C1D"/>
    <w:rsid w:val="000C32B9"/>
    <w:rsid w:val="000C370E"/>
    <w:rsid w:val="000C382A"/>
    <w:rsid w:val="000C414B"/>
    <w:rsid w:val="000C521C"/>
    <w:rsid w:val="000C539B"/>
    <w:rsid w:val="000C6892"/>
    <w:rsid w:val="000C6D01"/>
    <w:rsid w:val="000C76B3"/>
    <w:rsid w:val="000C78DF"/>
    <w:rsid w:val="000C7B58"/>
    <w:rsid w:val="000C7E74"/>
    <w:rsid w:val="000D112E"/>
    <w:rsid w:val="000D1C80"/>
    <w:rsid w:val="000D2F40"/>
    <w:rsid w:val="000D3928"/>
    <w:rsid w:val="000D3AE1"/>
    <w:rsid w:val="000D4BEF"/>
    <w:rsid w:val="000D5B7C"/>
    <w:rsid w:val="000D5BD5"/>
    <w:rsid w:val="000D5CD4"/>
    <w:rsid w:val="000D5CD6"/>
    <w:rsid w:val="000D5F8F"/>
    <w:rsid w:val="000D663B"/>
    <w:rsid w:val="000D73F8"/>
    <w:rsid w:val="000D7EDF"/>
    <w:rsid w:val="000E032E"/>
    <w:rsid w:val="000E0F56"/>
    <w:rsid w:val="000E164F"/>
    <w:rsid w:val="000E16FF"/>
    <w:rsid w:val="000E17CA"/>
    <w:rsid w:val="000E26A3"/>
    <w:rsid w:val="000E2A50"/>
    <w:rsid w:val="000E2B5E"/>
    <w:rsid w:val="000E2E74"/>
    <w:rsid w:val="000E300E"/>
    <w:rsid w:val="000E4102"/>
    <w:rsid w:val="000E4797"/>
    <w:rsid w:val="000E4B38"/>
    <w:rsid w:val="000E6AAB"/>
    <w:rsid w:val="000E6C62"/>
    <w:rsid w:val="000E779E"/>
    <w:rsid w:val="000E7F18"/>
    <w:rsid w:val="000F0075"/>
    <w:rsid w:val="000F0A32"/>
    <w:rsid w:val="000F0E31"/>
    <w:rsid w:val="000F12C4"/>
    <w:rsid w:val="000F165E"/>
    <w:rsid w:val="000F1AB8"/>
    <w:rsid w:val="000F2579"/>
    <w:rsid w:val="000F2CA3"/>
    <w:rsid w:val="000F2CA5"/>
    <w:rsid w:val="000F3411"/>
    <w:rsid w:val="000F3676"/>
    <w:rsid w:val="000F41F5"/>
    <w:rsid w:val="000F5058"/>
    <w:rsid w:val="000F60A6"/>
    <w:rsid w:val="000F6493"/>
    <w:rsid w:val="000F658E"/>
    <w:rsid w:val="000F7DB4"/>
    <w:rsid w:val="00100653"/>
    <w:rsid w:val="00101116"/>
    <w:rsid w:val="00101715"/>
    <w:rsid w:val="00101783"/>
    <w:rsid w:val="0010289C"/>
    <w:rsid w:val="00103045"/>
    <w:rsid w:val="00103A7F"/>
    <w:rsid w:val="00104779"/>
    <w:rsid w:val="00104CFA"/>
    <w:rsid w:val="00105283"/>
    <w:rsid w:val="00105C3A"/>
    <w:rsid w:val="00106460"/>
    <w:rsid w:val="00106E45"/>
    <w:rsid w:val="001072A1"/>
    <w:rsid w:val="00107EE1"/>
    <w:rsid w:val="00110DF7"/>
    <w:rsid w:val="00111478"/>
    <w:rsid w:val="001127E4"/>
    <w:rsid w:val="0011282D"/>
    <w:rsid w:val="00112B7C"/>
    <w:rsid w:val="00112EAA"/>
    <w:rsid w:val="001133FF"/>
    <w:rsid w:val="00113584"/>
    <w:rsid w:val="001167BE"/>
    <w:rsid w:val="00116859"/>
    <w:rsid w:val="001169C9"/>
    <w:rsid w:val="00116F92"/>
    <w:rsid w:val="00120637"/>
    <w:rsid w:val="00121C4B"/>
    <w:rsid w:val="00122612"/>
    <w:rsid w:val="00122E26"/>
    <w:rsid w:val="001244C4"/>
    <w:rsid w:val="00124CB9"/>
    <w:rsid w:val="00124CC7"/>
    <w:rsid w:val="00125610"/>
    <w:rsid w:val="001258A9"/>
    <w:rsid w:val="00125DB5"/>
    <w:rsid w:val="00127B6F"/>
    <w:rsid w:val="00130794"/>
    <w:rsid w:val="00131464"/>
    <w:rsid w:val="00131585"/>
    <w:rsid w:val="00131791"/>
    <w:rsid w:val="00131B00"/>
    <w:rsid w:val="00131BD7"/>
    <w:rsid w:val="0013207E"/>
    <w:rsid w:val="00132249"/>
    <w:rsid w:val="00132576"/>
    <w:rsid w:val="00132E3F"/>
    <w:rsid w:val="00133DC4"/>
    <w:rsid w:val="001340E4"/>
    <w:rsid w:val="00134BB9"/>
    <w:rsid w:val="00134C67"/>
    <w:rsid w:val="001356A8"/>
    <w:rsid w:val="00135A82"/>
    <w:rsid w:val="00136DD4"/>
    <w:rsid w:val="0013728F"/>
    <w:rsid w:val="0013733A"/>
    <w:rsid w:val="00137AD3"/>
    <w:rsid w:val="00137BF2"/>
    <w:rsid w:val="0014018B"/>
    <w:rsid w:val="00140262"/>
    <w:rsid w:val="00140862"/>
    <w:rsid w:val="0014146D"/>
    <w:rsid w:val="0014192C"/>
    <w:rsid w:val="00141C9F"/>
    <w:rsid w:val="00141FA9"/>
    <w:rsid w:val="00142EB0"/>
    <w:rsid w:val="00142F1F"/>
    <w:rsid w:val="0014301B"/>
    <w:rsid w:val="00144D0E"/>
    <w:rsid w:val="00144FD8"/>
    <w:rsid w:val="0014532F"/>
    <w:rsid w:val="001455B0"/>
    <w:rsid w:val="00147341"/>
    <w:rsid w:val="00147BE1"/>
    <w:rsid w:val="00147EA4"/>
    <w:rsid w:val="00152188"/>
    <w:rsid w:val="0015264C"/>
    <w:rsid w:val="00152B8F"/>
    <w:rsid w:val="0015394B"/>
    <w:rsid w:val="001561E9"/>
    <w:rsid w:val="00156F9D"/>
    <w:rsid w:val="0015726D"/>
    <w:rsid w:val="00157762"/>
    <w:rsid w:val="001600DA"/>
    <w:rsid w:val="001607CF"/>
    <w:rsid w:val="001611BD"/>
    <w:rsid w:val="00162B89"/>
    <w:rsid w:val="00163250"/>
    <w:rsid w:val="001632DD"/>
    <w:rsid w:val="0016404D"/>
    <w:rsid w:val="0016419B"/>
    <w:rsid w:val="001647D0"/>
    <w:rsid w:val="001658D8"/>
    <w:rsid w:val="00165943"/>
    <w:rsid w:val="00166300"/>
    <w:rsid w:val="00167644"/>
    <w:rsid w:val="001678D0"/>
    <w:rsid w:val="0017007D"/>
    <w:rsid w:val="00170834"/>
    <w:rsid w:val="00171090"/>
    <w:rsid w:val="00171106"/>
    <w:rsid w:val="00171525"/>
    <w:rsid w:val="00171D91"/>
    <w:rsid w:val="001724F6"/>
    <w:rsid w:val="001724FA"/>
    <w:rsid w:val="00173817"/>
    <w:rsid w:val="00173946"/>
    <w:rsid w:val="00173A8C"/>
    <w:rsid w:val="00173AB1"/>
    <w:rsid w:val="00174C2E"/>
    <w:rsid w:val="00174CC9"/>
    <w:rsid w:val="00174E14"/>
    <w:rsid w:val="001753FD"/>
    <w:rsid w:val="00175B88"/>
    <w:rsid w:val="00176788"/>
    <w:rsid w:val="00176827"/>
    <w:rsid w:val="00176AB6"/>
    <w:rsid w:val="00177513"/>
    <w:rsid w:val="00177BC3"/>
    <w:rsid w:val="00177C57"/>
    <w:rsid w:val="00180754"/>
    <w:rsid w:val="0018077A"/>
    <w:rsid w:val="00180A2B"/>
    <w:rsid w:val="00180CB0"/>
    <w:rsid w:val="00181029"/>
    <w:rsid w:val="001810EC"/>
    <w:rsid w:val="00181D6D"/>
    <w:rsid w:val="00182350"/>
    <w:rsid w:val="0018255C"/>
    <w:rsid w:val="001827D5"/>
    <w:rsid w:val="00182F34"/>
    <w:rsid w:val="001832D0"/>
    <w:rsid w:val="001839B0"/>
    <w:rsid w:val="001850F7"/>
    <w:rsid w:val="00185294"/>
    <w:rsid w:val="001865A3"/>
    <w:rsid w:val="00186768"/>
    <w:rsid w:val="00186808"/>
    <w:rsid w:val="00186B37"/>
    <w:rsid w:val="00187234"/>
    <w:rsid w:val="001876CA"/>
    <w:rsid w:val="00190D8F"/>
    <w:rsid w:val="00191644"/>
    <w:rsid w:val="001917FA"/>
    <w:rsid w:val="00191AF1"/>
    <w:rsid w:val="001920F1"/>
    <w:rsid w:val="00192269"/>
    <w:rsid w:val="00192C3D"/>
    <w:rsid w:val="00192C45"/>
    <w:rsid w:val="0019348E"/>
    <w:rsid w:val="00193A13"/>
    <w:rsid w:val="001941EE"/>
    <w:rsid w:val="001943F4"/>
    <w:rsid w:val="00194445"/>
    <w:rsid w:val="001959FD"/>
    <w:rsid w:val="00195BF9"/>
    <w:rsid w:val="00195FE7"/>
    <w:rsid w:val="00196601"/>
    <w:rsid w:val="00196949"/>
    <w:rsid w:val="00197810"/>
    <w:rsid w:val="001A03C0"/>
    <w:rsid w:val="001A0AE7"/>
    <w:rsid w:val="001A0B35"/>
    <w:rsid w:val="001A15C8"/>
    <w:rsid w:val="001A1C82"/>
    <w:rsid w:val="001A1F94"/>
    <w:rsid w:val="001A2225"/>
    <w:rsid w:val="001A22AA"/>
    <w:rsid w:val="001A23F8"/>
    <w:rsid w:val="001A369D"/>
    <w:rsid w:val="001A3857"/>
    <w:rsid w:val="001A43A2"/>
    <w:rsid w:val="001A4FDF"/>
    <w:rsid w:val="001A6079"/>
    <w:rsid w:val="001A6AA9"/>
    <w:rsid w:val="001A6E7B"/>
    <w:rsid w:val="001B073F"/>
    <w:rsid w:val="001B1C26"/>
    <w:rsid w:val="001B2762"/>
    <w:rsid w:val="001B2DA2"/>
    <w:rsid w:val="001B32BE"/>
    <w:rsid w:val="001B3969"/>
    <w:rsid w:val="001B3E4C"/>
    <w:rsid w:val="001B3F83"/>
    <w:rsid w:val="001B404B"/>
    <w:rsid w:val="001B59F0"/>
    <w:rsid w:val="001B6B8C"/>
    <w:rsid w:val="001B7A15"/>
    <w:rsid w:val="001B7AA0"/>
    <w:rsid w:val="001C1A0E"/>
    <w:rsid w:val="001C1B2E"/>
    <w:rsid w:val="001C1C15"/>
    <w:rsid w:val="001C2781"/>
    <w:rsid w:val="001C2841"/>
    <w:rsid w:val="001C365F"/>
    <w:rsid w:val="001C4096"/>
    <w:rsid w:val="001C44DB"/>
    <w:rsid w:val="001C4990"/>
    <w:rsid w:val="001C4D32"/>
    <w:rsid w:val="001C5209"/>
    <w:rsid w:val="001C5938"/>
    <w:rsid w:val="001C5ABB"/>
    <w:rsid w:val="001C5D4E"/>
    <w:rsid w:val="001C62A8"/>
    <w:rsid w:val="001C690A"/>
    <w:rsid w:val="001C6BC5"/>
    <w:rsid w:val="001C6D37"/>
    <w:rsid w:val="001C729C"/>
    <w:rsid w:val="001D021B"/>
    <w:rsid w:val="001D0914"/>
    <w:rsid w:val="001D1C69"/>
    <w:rsid w:val="001D1E6C"/>
    <w:rsid w:val="001D1F9E"/>
    <w:rsid w:val="001D3662"/>
    <w:rsid w:val="001D3690"/>
    <w:rsid w:val="001D39FB"/>
    <w:rsid w:val="001D41B2"/>
    <w:rsid w:val="001D43D1"/>
    <w:rsid w:val="001D49ED"/>
    <w:rsid w:val="001D55E3"/>
    <w:rsid w:val="001D5A11"/>
    <w:rsid w:val="001D61CD"/>
    <w:rsid w:val="001D6B28"/>
    <w:rsid w:val="001D6E89"/>
    <w:rsid w:val="001D72C8"/>
    <w:rsid w:val="001D7514"/>
    <w:rsid w:val="001D7AAB"/>
    <w:rsid w:val="001E03C1"/>
    <w:rsid w:val="001E0702"/>
    <w:rsid w:val="001E0A3F"/>
    <w:rsid w:val="001E100F"/>
    <w:rsid w:val="001E1690"/>
    <w:rsid w:val="001E192E"/>
    <w:rsid w:val="001E27C7"/>
    <w:rsid w:val="001E2A52"/>
    <w:rsid w:val="001E2A6C"/>
    <w:rsid w:val="001E3197"/>
    <w:rsid w:val="001E3898"/>
    <w:rsid w:val="001E3C10"/>
    <w:rsid w:val="001E3CB3"/>
    <w:rsid w:val="001E3DB1"/>
    <w:rsid w:val="001E4C6D"/>
    <w:rsid w:val="001E5F0E"/>
    <w:rsid w:val="001E5F7E"/>
    <w:rsid w:val="001E62FF"/>
    <w:rsid w:val="001E6711"/>
    <w:rsid w:val="001E6D82"/>
    <w:rsid w:val="001E7EDF"/>
    <w:rsid w:val="001E7F32"/>
    <w:rsid w:val="001F0097"/>
    <w:rsid w:val="001F0284"/>
    <w:rsid w:val="001F0DD7"/>
    <w:rsid w:val="001F1D18"/>
    <w:rsid w:val="001F1F45"/>
    <w:rsid w:val="001F243D"/>
    <w:rsid w:val="001F28A7"/>
    <w:rsid w:val="001F30F5"/>
    <w:rsid w:val="001F3E2E"/>
    <w:rsid w:val="001F42A0"/>
    <w:rsid w:val="001F467B"/>
    <w:rsid w:val="001F4973"/>
    <w:rsid w:val="001F524C"/>
    <w:rsid w:val="001F628D"/>
    <w:rsid w:val="001F6401"/>
    <w:rsid w:val="001F696B"/>
    <w:rsid w:val="001F74AD"/>
    <w:rsid w:val="00200001"/>
    <w:rsid w:val="00200398"/>
    <w:rsid w:val="00202099"/>
    <w:rsid w:val="00202F7C"/>
    <w:rsid w:val="00203ACA"/>
    <w:rsid w:val="00203B03"/>
    <w:rsid w:val="00203D53"/>
    <w:rsid w:val="00204102"/>
    <w:rsid w:val="00204203"/>
    <w:rsid w:val="00204525"/>
    <w:rsid w:val="0020468B"/>
    <w:rsid w:val="00204725"/>
    <w:rsid w:val="00204899"/>
    <w:rsid w:val="00204E13"/>
    <w:rsid w:val="00205332"/>
    <w:rsid w:val="00205A86"/>
    <w:rsid w:val="002069D3"/>
    <w:rsid w:val="002075BB"/>
    <w:rsid w:val="00207A82"/>
    <w:rsid w:val="00210343"/>
    <w:rsid w:val="00210A1C"/>
    <w:rsid w:val="00210E45"/>
    <w:rsid w:val="00211083"/>
    <w:rsid w:val="002117C6"/>
    <w:rsid w:val="00211ADE"/>
    <w:rsid w:val="00211B02"/>
    <w:rsid w:val="00212952"/>
    <w:rsid w:val="002130AA"/>
    <w:rsid w:val="0021327D"/>
    <w:rsid w:val="002134C3"/>
    <w:rsid w:val="002135C9"/>
    <w:rsid w:val="00213E21"/>
    <w:rsid w:val="002143FB"/>
    <w:rsid w:val="00214546"/>
    <w:rsid w:val="00214DCA"/>
    <w:rsid w:val="00216509"/>
    <w:rsid w:val="002167F0"/>
    <w:rsid w:val="002168ED"/>
    <w:rsid w:val="00217278"/>
    <w:rsid w:val="00217501"/>
    <w:rsid w:val="00217B49"/>
    <w:rsid w:val="00217F87"/>
    <w:rsid w:val="002206A9"/>
    <w:rsid w:val="00220CD2"/>
    <w:rsid w:val="00221957"/>
    <w:rsid w:val="00221CA3"/>
    <w:rsid w:val="00221D06"/>
    <w:rsid w:val="00221D17"/>
    <w:rsid w:val="00221F64"/>
    <w:rsid w:val="00222A3E"/>
    <w:rsid w:val="0022367F"/>
    <w:rsid w:val="00223CF2"/>
    <w:rsid w:val="002244BA"/>
    <w:rsid w:val="002248DD"/>
    <w:rsid w:val="002254DB"/>
    <w:rsid w:val="0022665D"/>
    <w:rsid w:val="00227450"/>
    <w:rsid w:val="00230162"/>
    <w:rsid w:val="00230662"/>
    <w:rsid w:val="0023068A"/>
    <w:rsid w:val="00230C47"/>
    <w:rsid w:val="002312B9"/>
    <w:rsid w:val="002319FF"/>
    <w:rsid w:val="00231EED"/>
    <w:rsid w:val="002322C6"/>
    <w:rsid w:val="00232614"/>
    <w:rsid w:val="002336A0"/>
    <w:rsid w:val="00234883"/>
    <w:rsid w:val="00234BD6"/>
    <w:rsid w:val="002356EC"/>
    <w:rsid w:val="002357E4"/>
    <w:rsid w:val="00235FF4"/>
    <w:rsid w:val="00236617"/>
    <w:rsid w:val="00236B2B"/>
    <w:rsid w:val="00236DB5"/>
    <w:rsid w:val="002375F6"/>
    <w:rsid w:val="002377E9"/>
    <w:rsid w:val="002400A2"/>
    <w:rsid w:val="00240C31"/>
    <w:rsid w:val="00240DBA"/>
    <w:rsid w:val="00240F5C"/>
    <w:rsid w:val="00240FAE"/>
    <w:rsid w:val="0024182D"/>
    <w:rsid w:val="00241932"/>
    <w:rsid w:val="00241F47"/>
    <w:rsid w:val="00242039"/>
    <w:rsid w:val="002427D7"/>
    <w:rsid w:val="00242901"/>
    <w:rsid w:val="00243772"/>
    <w:rsid w:val="00243FF7"/>
    <w:rsid w:val="00244F08"/>
    <w:rsid w:val="002459FC"/>
    <w:rsid w:val="00246B74"/>
    <w:rsid w:val="00246CD2"/>
    <w:rsid w:val="002476B6"/>
    <w:rsid w:val="0025035C"/>
    <w:rsid w:val="0025048A"/>
    <w:rsid w:val="00250992"/>
    <w:rsid w:val="00250BB6"/>
    <w:rsid w:val="00250C3A"/>
    <w:rsid w:val="00250EB0"/>
    <w:rsid w:val="00250F2A"/>
    <w:rsid w:val="00251149"/>
    <w:rsid w:val="00251596"/>
    <w:rsid w:val="00252042"/>
    <w:rsid w:val="002528E5"/>
    <w:rsid w:val="00252EBF"/>
    <w:rsid w:val="002530BC"/>
    <w:rsid w:val="0025332D"/>
    <w:rsid w:val="0025436C"/>
    <w:rsid w:val="00254801"/>
    <w:rsid w:val="00255039"/>
    <w:rsid w:val="002550A5"/>
    <w:rsid w:val="00255790"/>
    <w:rsid w:val="002558B4"/>
    <w:rsid w:val="00256674"/>
    <w:rsid w:val="00256ADB"/>
    <w:rsid w:val="00256BB4"/>
    <w:rsid w:val="00256F51"/>
    <w:rsid w:val="00257670"/>
    <w:rsid w:val="00257D8E"/>
    <w:rsid w:val="002602C7"/>
    <w:rsid w:val="00261137"/>
    <w:rsid w:val="00261C65"/>
    <w:rsid w:val="00263509"/>
    <w:rsid w:val="00263758"/>
    <w:rsid w:val="002638C8"/>
    <w:rsid w:val="0026431F"/>
    <w:rsid w:val="00264583"/>
    <w:rsid w:val="002646D3"/>
    <w:rsid w:val="002648BE"/>
    <w:rsid w:val="00264CAE"/>
    <w:rsid w:val="00264E71"/>
    <w:rsid w:val="002657F2"/>
    <w:rsid w:val="00265ADF"/>
    <w:rsid w:val="0026624F"/>
    <w:rsid w:val="00266815"/>
    <w:rsid w:val="00267F54"/>
    <w:rsid w:val="002709C6"/>
    <w:rsid w:val="00271138"/>
    <w:rsid w:val="00271B6E"/>
    <w:rsid w:val="00271FBB"/>
    <w:rsid w:val="00272FFE"/>
    <w:rsid w:val="0027311B"/>
    <w:rsid w:val="00273170"/>
    <w:rsid w:val="002733DF"/>
    <w:rsid w:val="0027381A"/>
    <w:rsid w:val="00275928"/>
    <w:rsid w:val="00275D53"/>
    <w:rsid w:val="0027619B"/>
    <w:rsid w:val="002762F1"/>
    <w:rsid w:val="002764C5"/>
    <w:rsid w:val="002764F4"/>
    <w:rsid w:val="00276551"/>
    <w:rsid w:val="00277074"/>
    <w:rsid w:val="00277206"/>
    <w:rsid w:val="00280212"/>
    <w:rsid w:val="0028039C"/>
    <w:rsid w:val="002805E4"/>
    <w:rsid w:val="00281CBF"/>
    <w:rsid w:val="00281F11"/>
    <w:rsid w:val="0028393D"/>
    <w:rsid w:val="00283CB0"/>
    <w:rsid w:val="0028467B"/>
    <w:rsid w:val="002859C4"/>
    <w:rsid w:val="00285A6D"/>
    <w:rsid w:val="00285A91"/>
    <w:rsid w:val="002860C7"/>
    <w:rsid w:val="0028793F"/>
    <w:rsid w:val="00287DD2"/>
    <w:rsid w:val="00287E4D"/>
    <w:rsid w:val="00290534"/>
    <w:rsid w:val="00290623"/>
    <w:rsid w:val="0029064A"/>
    <w:rsid w:val="00291205"/>
    <w:rsid w:val="0029126A"/>
    <w:rsid w:val="0029129A"/>
    <w:rsid w:val="002920F7"/>
    <w:rsid w:val="0029224C"/>
    <w:rsid w:val="002924ED"/>
    <w:rsid w:val="002929E2"/>
    <w:rsid w:val="00293059"/>
    <w:rsid w:val="00293099"/>
    <w:rsid w:val="0029385C"/>
    <w:rsid w:val="00293A99"/>
    <w:rsid w:val="00293DB2"/>
    <w:rsid w:val="002942FA"/>
    <w:rsid w:val="00294793"/>
    <w:rsid w:val="002950AB"/>
    <w:rsid w:val="002957D7"/>
    <w:rsid w:val="00295922"/>
    <w:rsid w:val="00295B81"/>
    <w:rsid w:val="00295ECD"/>
    <w:rsid w:val="002962C5"/>
    <w:rsid w:val="00296C6E"/>
    <w:rsid w:val="00296D78"/>
    <w:rsid w:val="00296F09"/>
    <w:rsid w:val="00297725"/>
    <w:rsid w:val="00297D52"/>
    <w:rsid w:val="002A1180"/>
    <w:rsid w:val="002A1445"/>
    <w:rsid w:val="002A1BC2"/>
    <w:rsid w:val="002A1DA1"/>
    <w:rsid w:val="002A1DF6"/>
    <w:rsid w:val="002A1F6F"/>
    <w:rsid w:val="002A23BD"/>
    <w:rsid w:val="002A2947"/>
    <w:rsid w:val="002A3A34"/>
    <w:rsid w:val="002A4003"/>
    <w:rsid w:val="002A4AEA"/>
    <w:rsid w:val="002A4E45"/>
    <w:rsid w:val="002A4E81"/>
    <w:rsid w:val="002A5569"/>
    <w:rsid w:val="002A576E"/>
    <w:rsid w:val="002A6DE0"/>
    <w:rsid w:val="002A70FB"/>
    <w:rsid w:val="002A7110"/>
    <w:rsid w:val="002A737A"/>
    <w:rsid w:val="002A75B0"/>
    <w:rsid w:val="002A7E3B"/>
    <w:rsid w:val="002B00FC"/>
    <w:rsid w:val="002B0BCB"/>
    <w:rsid w:val="002B109B"/>
    <w:rsid w:val="002B153D"/>
    <w:rsid w:val="002B1C57"/>
    <w:rsid w:val="002B1E41"/>
    <w:rsid w:val="002B1F17"/>
    <w:rsid w:val="002B2152"/>
    <w:rsid w:val="002B280F"/>
    <w:rsid w:val="002B3A42"/>
    <w:rsid w:val="002B4A24"/>
    <w:rsid w:val="002B551C"/>
    <w:rsid w:val="002B5677"/>
    <w:rsid w:val="002B5B59"/>
    <w:rsid w:val="002B5ED8"/>
    <w:rsid w:val="002B682D"/>
    <w:rsid w:val="002B6CA0"/>
    <w:rsid w:val="002B73CC"/>
    <w:rsid w:val="002B767A"/>
    <w:rsid w:val="002B7DAA"/>
    <w:rsid w:val="002C0046"/>
    <w:rsid w:val="002C022E"/>
    <w:rsid w:val="002C0B81"/>
    <w:rsid w:val="002C128B"/>
    <w:rsid w:val="002C1386"/>
    <w:rsid w:val="002C13B3"/>
    <w:rsid w:val="002C13DC"/>
    <w:rsid w:val="002C2CF9"/>
    <w:rsid w:val="002C304C"/>
    <w:rsid w:val="002C4795"/>
    <w:rsid w:val="002C4A5F"/>
    <w:rsid w:val="002C4EB1"/>
    <w:rsid w:val="002C588B"/>
    <w:rsid w:val="002C63B6"/>
    <w:rsid w:val="002C7889"/>
    <w:rsid w:val="002C7FBC"/>
    <w:rsid w:val="002D0AC1"/>
    <w:rsid w:val="002D0B61"/>
    <w:rsid w:val="002D0D89"/>
    <w:rsid w:val="002D11AD"/>
    <w:rsid w:val="002D236C"/>
    <w:rsid w:val="002D2620"/>
    <w:rsid w:val="002D305A"/>
    <w:rsid w:val="002D3090"/>
    <w:rsid w:val="002D4196"/>
    <w:rsid w:val="002D4CDF"/>
    <w:rsid w:val="002D4F14"/>
    <w:rsid w:val="002D4FC9"/>
    <w:rsid w:val="002D5033"/>
    <w:rsid w:val="002D599F"/>
    <w:rsid w:val="002D5D01"/>
    <w:rsid w:val="002D5EFF"/>
    <w:rsid w:val="002D5F0D"/>
    <w:rsid w:val="002D609C"/>
    <w:rsid w:val="002D6151"/>
    <w:rsid w:val="002D73A9"/>
    <w:rsid w:val="002E0A10"/>
    <w:rsid w:val="002E0BA1"/>
    <w:rsid w:val="002E0C78"/>
    <w:rsid w:val="002E1159"/>
    <w:rsid w:val="002E132F"/>
    <w:rsid w:val="002E1A0D"/>
    <w:rsid w:val="002E2D8F"/>
    <w:rsid w:val="002E34F6"/>
    <w:rsid w:val="002E3552"/>
    <w:rsid w:val="002E3C05"/>
    <w:rsid w:val="002E3F08"/>
    <w:rsid w:val="002E3F77"/>
    <w:rsid w:val="002E4FF2"/>
    <w:rsid w:val="002E6873"/>
    <w:rsid w:val="002E7B57"/>
    <w:rsid w:val="002F011F"/>
    <w:rsid w:val="002F0419"/>
    <w:rsid w:val="002F078A"/>
    <w:rsid w:val="002F07C9"/>
    <w:rsid w:val="002F106F"/>
    <w:rsid w:val="002F18A9"/>
    <w:rsid w:val="002F22EC"/>
    <w:rsid w:val="002F286E"/>
    <w:rsid w:val="002F3A7E"/>
    <w:rsid w:val="002F456A"/>
    <w:rsid w:val="002F519D"/>
    <w:rsid w:val="002F5AF5"/>
    <w:rsid w:val="002F6B09"/>
    <w:rsid w:val="002F6EEC"/>
    <w:rsid w:val="002F702D"/>
    <w:rsid w:val="002F741F"/>
    <w:rsid w:val="002F787D"/>
    <w:rsid w:val="002F7F63"/>
    <w:rsid w:val="003003EF"/>
    <w:rsid w:val="00300A3F"/>
    <w:rsid w:val="00301658"/>
    <w:rsid w:val="0030190E"/>
    <w:rsid w:val="00302DB8"/>
    <w:rsid w:val="00304138"/>
    <w:rsid w:val="0030576C"/>
    <w:rsid w:val="00305BC7"/>
    <w:rsid w:val="00306077"/>
    <w:rsid w:val="003063CB"/>
    <w:rsid w:val="003067F4"/>
    <w:rsid w:val="003074F7"/>
    <w:rsid w:val="00307D1A"/>
    <w:rsid w:val="00307D1C"/>
    <w:rsid w:val="00307DFC"/>
    <w:rsid w:val="00310084"/>
    <w:rsid w:val="003100DC"/>
    <w:rsid w:val="003110D3"/>
    <w:rsid w:val="00311758"/>
    <w:rsid w:val="003119C5"/>
    <w:rsid w:val="00311CF0"/>
    <w:rsid w:val="0031213B"/>
    <w:rsid w:val="0031226A"/>
    <w:rsid w:val="00312BB2"/>
    <w:rsid w:val="00312D30"/>
    <w:rsid w:val="0031393D"/>
    <w:rsid w:val="00313D89"/>
    <w:rsid w:val="0031423A"/>
    <w:rsid w:val="00314DFA"/>
    <w:rsid w:val="0031607F"/>
    <w:rsid w:val="003161FF"/>
    <w:rsid w:val="00316CB4"/>
    <w:rsid w:val="00317413"/>
    <w:rsid w:val="00317AF9"/>
    <w:rsid w:val="00317BE0"/>
    <w:rsid w:val="00317CEC"/>
    <w:rsid w:val="00321714"/>
    <w:rsid w:val="0032269E"/>
    <w:rsid w:val="00322EA4"/>
    <w:rsid w:val="0032348D"/>
    <w:rsid w:val="0032515A"/>
    <w:rsid w:val="00326135"/>
    <w:rsid w:val="0032679F"/>
    <w:rsid w:val="00326AB1"/>
    <w:rsid w:val="00326ABC"/>
    <w:rsid w:val="00327528"/>
    <w:rsid w:val="003277A4"/>
    <w:rsid w:val="00327B6C"/>
    <w:rsid w:val="0033018D"/>
    <w:rsid w:val="00330DE6"/>
    <w:rsid w:val="00330F3B"/>
    <w:rsid w:val="003311AA"/>
    <w:rsid w:val="0033238F"/>
    <w:rsid w:val="0033415F"/>
    <w:rsid w:val="0033443B"/>
    <w:rsid w:val="003346AB"/>
    <w:rsid w:val="00334B1B"/>
    <w:rsid w:val="003358A8"/>
    <w:rsid w:val="0033718B"/>
    <w:rsid w:val="00337610"/>
    <w:rsid w:val="00337CBE"/>
    <w:rsid w:val="003403E4"/>
    <w:rsid w:val="00340BE2"/>
    <w:rsid w:val="00340DED"/>
    <w:rsid w:val="00341243"/>
    <w:rsid w:val="00341E35"/>
    <w:rsid w:val="003424A7"/>
    <w:rsid w:val="00342DD5"/>
    <w:rsid w:val="00342E59"/>
    <w:rsid w:val="0034371F"/>
    <w:rsid w:val="00343D15"/>
    <w:rsid w:val="003448DF"/>
    <w:rsid w:val="00344949"/>
    <w:rsid w:val="00345197"/>
    <w:rsid w:val="003454E1"/>
    <w:rsid w:val="00345A0D"/>
    <w:rsid w:val="00345AC0"/>
    <w:rsid w:val="00345FC8"/>
    <w:rsid w:val="00346A21"/>
    <w:rsid w:val="00347126"/>
    <w:rsid w:val="00350797"/>
    <w:rsid w:val="00351CE9"/>
    <w:rsid w:val="00352163"/>
    <w:rsid w:val="00352384"/>
    <w:rsid w:val="003523AC"/>
    <w:rsid w:val="00352566"/>
    <w:rsid w:val="00352C15"/>
    <w:rsid w:val="00352C73"/>
    <w:rsid w:val="00353706"/>
    <w:rsid w:val="00354B66"/>
    <w:rsid w:val="00356678"/>
    <w:rsid w:val="00356FD2"/>
    <w:rsid w:val="0035715F"/>
    <w:rsid w:val="003573E2"/>
    <w:rsid w:val="00357A82"/>
    <w:rsid w:val="00357C8D"/>
    <w:rsid w:val="003600D6"/>
    <w:rsid w:val="003613C3"/>
    <w:rsid w:val="00361898"/>
    <w:rsid w:val="0036193F"/>
    <w:rsid w:val="00361C21"/>
    <w:rsid w:val="00362489"/>
    <w:rsid w:val="00362748"/>
    <w:rsid w:val="0036370C"/>
    <w:rsid w:val="003639A5"/>
    <w:rsid w:val="00363BB5"/>
    <w:rsid w:val="00363F49"/>
    <w:rsid w:val="00364BD0"/>
    <w:rsid w:val="00365319"/>
    <w:rsid w:val="0036553F"/>
    <w:rsid w:val="00365805"/>
    <w:rsid w:val="003660A0"/>
    <w:rsid w:val="00366774"/>
    <w:rsid w:val="003667B6"/>
    <w:rsid w:val="00366BE1"/>
    <w:rsid w:val="00366E2D"/>
    <w:rsid w:val="0036750E"/>
    <w:rsid w:val="00367AA7"/>
    <w:rsid w:val="0037014D"/>
    <w:rsid w:val="00370C5C"/>
    <w:rsid w:val="00370D68"/>
    <w:rsid w:val="00370F14"/>
    <w:rsid w:val="00372911"/>
    <w:rsid w:val="00373225"/>
    <w:rsid w:val="00374107"/>
    <w:rsid w:val="0037411B"/>
    <w:rsid w:val="003741CD"/>
    <w:rsid w:val="003742B3"/>
    <w:rsid w:val="00374CB0"/>
    <w:rsid w:val="00374FAF"/>
    <w:rsid w:val="003754CE"/>
    <w:rsid w:val="00375C97"/>
    <w:rsid w:val="00376756"/>
    <w:rsid w:val="003775E2"/>
    <w:rsid w:val="00377BB4"/>
    <w:rsid w:val="003803AF"/>
    <w:rsid w:val="00380B66"/>
    <w:rsid w:val="00380E3F"/>
    <w:rsid w:val="00380F6C"/>
    <w:rsid w:val="00381474"/>
    <w:rsid w:val="00381C31"/>
    <w:rsid w:val="0038247B"/>
    <w:rsid w:val="00384656"/>
    <w:rsid w:val="00384C0E"/>
    <w:rsid w:val="0038540C"/>
    <w:rsid w:val="0038545F"/>
    <w:rsid w:val="003860A9"/>
    <w:rsid w:val="00386780"/>
    <w:rsid w:val="00386FBF"/>
    <w:rsid w:val="003901A8"/>
    <w:rsid w:val="0039096A"/>
    <w:rsid w:val="0039124F"/>
    <w:rsid w:val="00391C29"/>
    <w:rsid w:val="00391E2F"/>
    <w:rsid w:val="00392625"/>
    <w:rsid w:val="00392D40"/>
    <w:rsid w:val="00392DD8"/>
    <w:rsid w:val="00395571"/>
    <w:rsid w:val="00395B6B"/>
    <w:rsid w:val="00395C8A"/>
    <w:rsid w:val="00396156"/>
    <w:rsid w:val="0039640A"/>
    <w:rsid w:val="00396BB5"/>
    <w:rsid w:val="00396FD7"/>
    <w:rsid w:val="00396FF4"/>
    <w:rsid w:val="00397830"/>
    <w:rsid w:val="003978DA"/>
    <w:rsid w:val="00397FAF"/>
    <w:rsid w:val="003A0809"/>
    <w:rsid w:val="003A0FFD"/>
    <w:rsid w:val="003A1829"/>
    <w:rsid w:val="003A29BB"/>
    <w:rsid w:val="003A35DD"/>
    <w:rsid w:val="003A4841"/>
    <w:rsid w:val="003A58B0"/>
    <w:rsid w:val="003A5DE1"/>
    <w:rsid w:val="003A6443"/>
    <w:rsid w:val="003A6913"/>
    <w:rsid w:val="003A6ABA"/>
    <w:rsid w:val="003A6EF2"/>
    <w:rsid w:val="003A744A"/>
    <w:rsid w:val="003A7810"/>
    <w:rsid w:val="003B18DD"/>
    <w:rsid w:val="003B1968"/>
    <w:rsid w:val="003B2B7E"/>
    <w:rsid w:val="003B3222"/>
    <w:rsid w:val="003B33B3"/>
    <w:rsid w:val="003B4041"/>
    <w:rsid w:val="003B451E"/>
    <w:rsid w:val="003B54B1"/>
    <w:rsid w:val="003B6410"/>
    <w:rsid w:val="003B65C1"/>
    <w:rsid w:val="003B7380"/>
    <w:rsid w:val="003C07F3"/>
    <w:rsid w:val="003C0B30"/>
    <w:rsid w:val="003C17B4"/>
    <w:rsid w:val="003C24E7"/>
    <w:rsid w:val="003C3556"/>
    <w:rsid w:val="003C3671"/>
    <w:rsid w:val="003C466A"/>
    <w:rsid w:val="003C47E0"/>
    <w:rsid w:val="003C4C8E"/>
    <w:rsid w:val="003C5CFD"/>
    <w:rsid w:val="003C5E28"/>
    <w:rsid w:val="003C5F67"/>
    <w:rsid w:val="003C7031"/>
    <w:rsid w:val="003C7494"/>
    <w:rsid w:val="003C7521"/>
    <w:rsid w:val="003C779A"/>
    <w:rsid w:val="003C7E15"/>
    <w:rsid w:val="003D0028"/>
    <w:rsid w:val="003D02B3"/>
    <w:rsid w:val="003D0310"/>
    <w:rsid w:val="003D0DD7"/>
    <w:rsid w:val="003D1851"/>
    <w:rsid w:val="003D1D80"/>
    <w:rsid w:val="003D1DA9"/>
    <w:rsid w:val="003D26A7"/>
    <w:rsid w:val="003D26C8"/>
    <w:rsid w:val="003D2A34"/>
    <w:rsid w:val="003D3590"/>
    <w:rsid w:val="003D45AA"/>
    <w:rsid w:val="003D48E1"/>
    <w:rsid w:val="003D4C31"/>
    <w:rsid w:val="003D4F15"/>
    <w:rsid w:val="003D5491"/>
    <w:rsid w:val="003D588C"/>
    <w:rsid w:val="003D589A"/>
    <w:rsid w:val="003D59CF"/>
    <w:rsid w:val="003D6BB6"/>
    <w:rsid w:val="003D6CE5"/>
    <w:rsid w:val="003D712F"/>
    <w:rsid w:val="003D7843"/>
    <w:rsid w:val="003D7A2F"/>
    <w:rsid w:val="003D7A33"/>
    <w:rsid w:val="003D7AB3"/>
    <w:rsid w:val="003D7F57"/>
    <w:rsid w:val="003E06C3"/>
    <w:rsid w:val="003E06F9"/>
    <w:rsid w:val="003E0723"/>
    <w:rsid w:val="003E0A7B"/>
    <w:rsid w:val="003E161C"/>
    <w:rsid w:val="003E196F"/>
    <w:rsid w:val="003E22A9"/>
    <w:rsid w:val="003E23CF"/>
    <w:rsid w:val="003E27CC"/>
    <w:rsid w:val="003E3556"/>
    <w:rsid w:val="003E3CE4"/>
    <w:rsid w:val="003E5057"/>
    <w:rsid w:val="003E5A18"/>
    <w:rsid w:val="003E5B75"/>
    <w:rsid w:val="003E6228"/>
    <w:rsid w:val="003E678A"/>
    <w:rsid w:val="003E6A00"/>
    <w:rsid w:val="003E7396"/>
    <w:rsid w:val="003E77C8"/>
    <w:rsid w:val="003F0516"/>
    <w:rsid w:val="003F0674"/>
    <w:rsid w:val="003F0A67"/>
    <w:rsid w:val="003F0BB6"/>
    <w:rsid w:val="003F0F20"/>
    <w:rsid w:val="003F0FC3"/>
    <w:rsid w:val="003F10FE"/>
    <w:rsid w:val="003F11B3"/>
    <w:rsid w:val="003F16F4"/>
    <w:rsid w:val="003F1770"/>
    <w:rsid w:val="003F379D"/>
    <w:rsid w:val="003F3A6C"/>
    <w:rsid w:val="003F3DC8"/>
    <w:rsid w:val="003F4ED7"/>
    <w:rsid w:val="003F4FEA"/>
    <w:rsid w:val="003F5B8E"/>
    <w:rsid w:val="003F65C7"/>
    <w:rsid w:val="003F680E"/>
    <w:rsid w:val="003F7E1B"/>
    <w:rsid w:val="004012A5"/>
    <w:rsid w:val="004017AA"/>
    <w:rsid w:val="0040229B"/>
    <w:rsid w:val="004043F0"/>
    <w:rsid w:val="004046B5"/>
    <w:rsid w:val="00405843"/>
    <w:rsid w:val="004059E7"/>
    <w:rsid w:val="00405CDA"/>
    <w:rsid w:val="00406028"/>
    <w:rsid w:val="00406092"/>
    <w:rsid w:val="004061BC"/>
    <w:rsid w:val="004064D8"/>
    <w:rsid w:val="00406B3C"/>
    <w:rsid w:val="004077ED"/>
    <w:rsid w:val="00407EB9"/>
    <w:rsid w:val="00410155"/>
    <w:rsid w:val="00410DD8"/>
    <w:rsid w:val="00411050"/>
    <w:rsid w:val="004121CF"/>
    <w:rsid w:val="00412550"/>
    <w:rsid w:val="004131A7"/>
    <w:rsid w:val="0041328E"/>
    <w:rsid w:val="004138AD"/>
    <w:rsid w:val="00414233"/>
    <w:rsid w:val="0041510B"/>
    <w:rsid w:val="0041516E"/>
    <w:rsid w:val="00415381"/>
    <w:rsid w:val="0041585C"/>
    <w:rsid w:val="00415ABE"/>
    <w:rsid w:val="00416150"/>
    <w:rsid w:val="00416310"/>
    <w:rsid w:val="0041682A"/>
    <w:rsid w:val="00417DAD"/>
    <w:rsid w:val="00417F6B"/>
    <w:rsid w:val="00420280"/>
    <w:rsid w:val="0042044F"/>
    <w:rsid w:val="00420CBC"/>
    <w:rsid w:val="00421CAE"/>
    <w:rsid w:val="00421F4E"/>
    <w:rsid w:val="004221E6"/>
    <w:rsid w:val="00422902"/>
    <w:rsid w:val="00423C1C"/>
    <w:rsid w:val="00423CB1"/>
    <w:rsid w:val="004250FE"/>
    <w:rsid w:val="00425240"/>
    <w:rsid w:val="00425B79"/>
    <w:rsid w:val="00425D55"/>
    <w:rsid w:val="0042764F"/>
    <w:rsid w:val="0043004E"/>
    <w:rsid w:val="00430E5F"/>
    <w:rsid w:val="00431032"/>
    <w:rsid w:val="0043105D"/>
    <w:rsid w:val="00431591"/>
    <w:rsid w:val="00431676"/>
    <w:rsid w:val="00431965"/>
    <w:rsid w:val="00431BF3"/>
    <w:rsid w:val="004339B5"/>
    <w:rsid w:val="00433C5E"/>
    <w:rsid w:val="0043484D"/>
    <w:rsid w:val="0043558B"/>
    <w:rsid w:val="00435835"/>
    <w:rsid w:val="00435A8E"/>
    <w:rsid w:val="00435C0B"/>
    <w:rsid w:val="00435E4E"/>
    <w:rsid w:val="00436DAF"/>
    <w:rsid w:val="00436F6A"/>
    <w:rsid w:val="00437ADE"/>
    <w:rsid w:val="0044098E"/>
    <w:rsid w:val="004409AB"/>
    <w:rsid w:val="004418C1"/>
    <w:rsid w:val="004419F7"/>
    <w:rsid w:val="00441FAC"/>
    <w:rsid w:val="0044228D"/>
    <w:rsid w:val="004423AC"/>
    <w:rsid w:val="004441B2"/>
    <w:rsid w:val="00444A80"/>
    <w:rsid w:val="0044500F"/>
    <w:rsid w:val="00445AE2"/>
    <w:rsid w:val="00445C5E"/>
    <w:rsid w:val="00445DA6"/>
    <w:rsid w:val="00446315"/>
    <w:rsid w:val="0044633F"/>
    <w:rsid w:val="00446DB1"/>
    <w:rsid w:val="004470C3"/>
    <w:rsid w:val="00447D08"/>
    <w:rsid w:val="00450962"/>
    <w:rsid w:val="00450D73"/>
    <w:rsid w:val="004526B3"/>
    <w:rsid w:val="00452DD1"/>
    <w:rsid w:val="00453064"/>
    <w:rsid w:val="004531B0"/>
    <w:rsid w:val="004537E7"/>
    <w:rsid w:val="00453CA9"/>
    <w:rsid w:val="004541C2"/>
    <w:rsid w:val="0045541C"/>
    <w:rsid w:val="00455DD7"/>
    <w:rsid w:val="0045707A"/>
    <w:rsid w:val="004572B3"/>
    <w:rsid w:val="0045785E"/>
    <w:rsid w:val="0046014A"/>
    <w:rsid w:val="004603B8"/>
    <w:rsid w:val="00460501"/>
    <w:rsid w:val="004606FB"/>
    <w:rsid w:val="00460F45"/>
    <w:rsid w:val="00461660"/>
    <w:rsid w:val="00461976"/>
    <w:rsid w:val="00461A86"/>
    <w:rsid w:val="004624FF"/>
    <w:rsid w:val="004636E4"/>
    <w:rsid w:val="00463A17"/>
    <w:rsid w:val="00463E6B"/>
    <w:rsid w:val="00463FF3"/>
    <w:rsid w:val="0046495C"/>
    <w:rsid w:val="00464C5C"/>
    <w:rsid w:val="00464CB1"/>
    <w:rsid w:val="00465946"/>
    <w:rsid w:val="00466E69"/>
    <w:rsid w:val="00467056"/>
    <w:rsid w:val="004673A6"/>
    <w:rsid w:val="004673C8"/>
    <w:rsid w:val="00470961"/>
    <w:rsid w:val="00470D7B"/>
    <w:rsid w:val="0047155D"/>
    <w:rsid w:val="004724A5"/>
    <w:rsid w:val="004726C4"/>
    <w:rsid w:val="00473D89"/>
    <w:rsid w:val="004745A0"/>
    <w:rsid w:val="00474E8E"/>
    <w:rsid w:val="004758A2"/>
    <w:rsid w:val="00475ADC"/>
    <w:rsid w:val="00475CC7"/>
    <w:rsid w:val="004762DA"/>
    <w:rsid w:val="004767DB"/>
    <w:rsid w:val="0047680F"/>
    <w:rsid w:val="00476EBC"/>
    <w:rsid w:val="00476F45"/>
    <w:rsid w:val="00477330"/>
    <w:rsid w:val="004800E4"/>
    <w:rsid w:val="004801B9"/>
    <w:rsid w:val="00482FCC"/>
    <w:rsid w:val="004833E0"/>
    <w:rsid w:val="004835D6"/>
    <w:rsid w:val="0048367D"/>
    <w:rsid w:val="0048413A"/>
    <w:rsid w:val="004849D7"/>
    <w:rsid w:val="00484AB7"/>
    <w:rsid w:val="00485361"/>
    <w:rsid w:val="00485567"/>
    <w:rsid w:val="00485719"/>
    <w:rsid w:val="00485AC9"/>
    <w:rsid w:val="00485E39"/>
    <w:rsid w:val="00486132"/>
    <w:rsid w:val="004862F5"/>
    <w:rsid w:val="00486E0C"/>
    <w:rsid w:val="00490D33"/>
    <w:rsid w:val="00491BB7"/>
    <w:rsid w:val="00493B81"/>
    <w:rsid w:val="00493C34"/>
    <w:rsid w:val="00493DA1"/>
    <w:rsid w:val="00494110"/>
    <w:rsid w:val="00494459"/>
    <w:rsid w:val="00495FFE"/>
    <w:rsid w:val="0049691F"/>
    <w:rsid w:val="00496FC5"/>
    <w:rsid w:val="004973A3"/>
    <w:rsid w:val="004A02F0"/>
    <w:rsid w:val="004A0ABA"/>
    <w:rsid w:val="004A0F34"/>
    <w:rsid w:val="004A2281"/>
    <w:rsid w:val="004A26EF"/>
    <w:rsid w:val="004A290F"/>
    <w:rsid w:val="004A2C36"/>
    <w:rsid w:val="004A3660"/>
    <w:rsid w:val="004A399E"/>
    <w:rsid w:val="004A4400"/>
    <w:rsid w:val="004A5314"/>
    <w:rsid w:val="004A5327"/>
    <w:rsid w:val="004A582F"/>
    <w:rsid w:val="004A62FD"/>
    <w:rsid w:val="004A6935"/>
    <w:rsid w:val="004A69A0"/>
    <w:rsid w:val="004A6DFB"/>
    <w:rsid w:val="004A6EB6"/>
    <w:rsid w:val="004A723D"/>
    <w:rsid w:val="004A78F5"/>
    <w:rsid w:val="004B0053"/>
    <w:rsid w:val="004B1357"/>
    <w:rsid w:val="004B1E87"/>
    <w:rsid w:val="004B217C"/>
    <w:rsid w:val="004B2779"/>
    <w:rsid w:val="004B2EB2"/>
    <w:rsid w:val="004B3514"/>
    <w:rsid w:val="004B354F"/>
    <w:rsid w:val="004B3AA9"/>
    <w:rsid w:val="004B421D"/>
    <w:rsid w:val="004B4B83"/>
    <w:rsid w:val="004B4F86"/>
    <w:rsid w:val="004B6371"/>
    <w:rsid w:val="004B6694"/>
    <w:rsid w:val="004B6BDA"/>
    <w:rsid w:val="004B6BE1"/>
    <w:rsid w:val="004B7E2F"/>
    <w:rsid w:val="004C0DB8"/>
    <w:rsid w:val="004C1407"/>
    <w:rsid w:val="004C1507"/>
    <w:rsid w:val="004C1C8B"/>
    <w:rsid w:val="004C2BDA"/>
    <w:rsid w:val="004C3782"/>
    <w:rsid w:val="004C38B8"/>
    <w:rsid w:val="004C3F77"/>
    <w:rsid w:val="004C3F9D"/>
    <w:rsid w:val="004C402B"/>
    <w:rsid w:val="004C4B3F"/>
    <w:rsid w:val="004C4E38"/>
    <w:rsid w:val="004C587E"/>
    <w:rsid w:val="004C58B1"/>
    <w:rsid w:val="004C673B"/>
    <w:rsid w:val="004C7077"/>
    <w:rsid w:val="004C7F69"/>
    <w:rsid w:val="004D0538"/>
    <w:rsid w:val="004D05E9"/>
    <w:rsid w:val="004D08F9"/>
    <w:rsid w:val="004D1378"/>
    <w:rsid w:val="004D1570"/>
    <w:rsid w:val="004D1573"/>
    <w:rsid w:val="004D1B52"/>
    <w:rsid w:val="004D237D"/>
    <w:rsid w:val="004D355C"/>
    <w:rsid w:val="004D4372"/>
    <w:rsid w:val="004D461D"/>
    <w:rsid w:val="004D4B42"/>
    <w:rsid w:val="004D5583"/>
    <w:rsid w:val="004D5F38"/>
    <w:rsid w:val="004D623D"/>
    <w:rsid w:val="004D79F6"/>
    <w:rsid w:val="004D7ABB"/>
    <w:rsid w:val="004E0E15"/>
    <w:rsid w:val="004E140C"/>
    <w:rsid w:val="004E17C2"/>
    <w:rsid w:val="004E240C"/>
    <w:rsid w:val="004E321C"/>
    <w:rsid w:val="004E3952"/>
    <w:rsid w:val="004E3958"/>
    <w:rsid w:val="004E3E67"/>
    <w:rsid w:val="004E51F2"/>
    <w:rsid w:val="004E5CCE"/>
    <w:rsid w:val="004E6333"/>
    <w:rsid w:val="004E6635"/>
    <w:rsid w:val="004E6AC4"/>
    <w:rsid w:val="004E7093"/>
    <w:rsid w:val="004E72AF"/>
    <w:rsid w:val="004E7B2C"/>
    <w:rsid w:val="004F070B"/>
    <w:rsid w:val="004F07C8"/>
    <w:rsid w:val="004F0882"/>
    <w:rsid w:val="004F0C62"/>
    <w:rsid w:val="004F190A"/>
    <w:rsid w:val="004F1CA7"/>
    <w:rsid w:val="004F1DAA"/>
    <w:rsid w:val="004F2AC3"/>
    <w:rsid w:val="004F385C"/>
    <w:rsid w:val="004F40E1"/>
    <w:rsid w:val="004F448B"/>
    <w:rsid w:val="004F4703"/>
    <w:rsid w:val="004F4A4A"/>
    <w:rsid w:val="004F4AFA"/>
    <w:rsid w:val="004F4EB9"/>
    <w:rsid w:val="004F56B8"/>
    <w:rsid w:val="004F5779"/>
    <w:rsid w:val="004F5CC5"/>
    <w:rsid w:val="004F6EC4"/>
    <w:rsid w:val="004F6F08"/>
    <w:rsid w:val="004F6F2B"/>
    <w:rsid w:val="00500F3E"/>
    <w:rsid w:val="0050148B"/>
    <w:rsid w:val="00501607"/>
    <w:rsid w:val="00501EC7"/>
    <w:rsid w:val="005021BE"/>
    <w:rsid w:val="00502DBD"/>
    <w:rsid w:val="00503DB3"/>
    <w:rsid w:val="00504293"/>
    <w:rsid w:val="00504FAA"/>
    <w:rsid w:val="00505B7E"/>
    <w:rsid w:val="00505FFA"/>
    <w:rsid w:val="00506A54"/>
    <w:rsid w:val="0050726B"/>
    <w:rsid w:val="00510601"/>
    <w:rsid w:val="005106EC"/>
    <w:rsid w:val="00510B57"/>
    <w:rsid w:val="00510B62"/>
    <w:rsid w:val="005110B9"/>
    <w:rsid w:val="005114AE"/>
    <w:rsid w:val="0051189B"/>
    <w:rsid w:val="005127A9"/>
    <w:rsid w:val="005128DE"/>
    <w:rsid w:val="0051313A"/>
    <w:rsid w:val="00514012"/>
    <w:rsid w:val="005146A5"/>
    <w:rsid w:val="00514F08"/>
    <w:rsid w:val="005152C1"/>
    <w:rsid w:val="005156AF"/>
    <w:rsid w:val="00515BFF"/>
    <w:rsid w:val="00516547"/>
    <w:rsid w:val="00516563"/>
    <w:rsid w:val="00516575"/>
    <w:rsid w:val="0051688E"/>
    <w:rsid w:val="00516B0E"/>
    <w:rsid w:val="005170DA"/>
    <w:rsid w:val="00517ADB"/>
    <w:rsid w:val="00517C42"/>
    <w:rsid w:val="00517E41"/>
    <w:rsid w:val="00520201"/>
    <w:rsid w:val="00520475"/>
    <w:rsid w:val="0052089D"/>
    <w:rsid w:val="00521017"/>
    <w:rsid w:val="00521B13"/>
    <w:rsid w:val="00522814"/>
    <w:rsid w:val="00522BFC"/>
    <w:rsid w:val="00522EE1"/>
    <w:rsid w:val="00523029"/>
    <w:rsid w:val="00523CEB"/>
    <w:rsid w:val="00524A0A"/>
    <w:rsid w:val="00524BFC"/>
    <w:rsid w:val="0052595B"/>
    <w:rsid w:val="00526A52"/>
    <w:rsid w:val="00526E3E"/>
    <w:rsid w:val="00526FBB"/>
    <w:rsid w:val="00527014"/>
    <w:rsid w:val="00527751"/>
    <w:rsid w:val="00527AD1"/>
    <w:rsid w:val="00530355"/>
    <w:rsid w:val="005308DA"/>
    <w:rsid w:val="005313C8"/>
    <w:rsid w:val="0053200C"/>
    <w:rsid w:val="005329DA"/>
    <w:rsid w:val="00533BF3"/>
    <w:rsid w:val="005343EE"/>
    <w:rsid w:val="00534469"/>
    <w:rsid w:val="005359B4"/>
    <w:rsid w:val="00536374"/>
    <w:rsid w:val="00536C40"/>
    <w:rsid w:val="00537F22"/>
    <w:rsid w:val="00540D98"/>
    <w:rsid w:val="00540E42"/>
    <w:rsid w:val="005412CE"/>
    <w:rsid w:val="00541D9A"/>
    <w:rsid w:val="00541DC5"/>
    <w:rsid w:val="00542376"/>
    <w:rsid w:val="00543118"/>
    <w:rsid w:val="00543305"/>
    <w:rsid w:val="0054334B"/>
    <w:rsid w:val="00543E98"/>
    <w:rsid w:val="00543F1B"/>
    <w:rsid w:val="00544E7B"/>
    <w:rsid w:val="005458AB"/>
    <w:rsid w:val="00545A00"/>
    <w:rsid w:val="00545BDF"/>
    <w:rsid w:val="005460C7"/>
    <w:rsid w:val="005463E8"/>
    <w:rsid w:val="0054692F"/>
    <w:rsid w:val="00550133"/>
    <w:rsid w:val="00551518"/>
    <w:rsid w:val="00551C74"/>
    <w:rsid w:val="00551C95"/>
    <w:rsid w:val="00552E04"/>
    <w:rsid w:val="005531F8"/>
    <w:rsid w:val="00553761"/>
    <w:rsid w:val="00554284"/>
    <w:rsid w:val="0055589F"/>
    <w:rsid w:val="005559DF"/>
    <w:rsid w:val="00555F44"/>
    <w:rsid w:val="005565E0"/>
    <w:rsid w:val="00556A0A"/>
    <w:rsid w:val="00556AAF"/>
    <w:rsid w:val="0056082F"/>
    <w:rsid w:val="005619AA"/>
    <w:rsid w:val="005619EA"/>
    <w:rsid w:val="00561D56"/>
    <w:rsid w:val="00562373"/>
    <w:rsid w:val="005628E0"/>
    <w:rsid w:val="00562996"/>
    <w:rsid w:val="005630AA"/>
    <w:rsid w:val="005638AE"/>
    <w:rsid w:val="005640B3"/>
    <w:rsid w:val="00564295"/>
    <w:rsid w:val="00564570"/>
    <w:rsid w:val="0056473D"/>
    <w:rsid w:val="00564ED9"/>
    <w:rsid w:val="00564F07"/>
    <w:rsid w:val="0056731A"/>
    <w:rsid w:val="0056749D"/>
    <w:rsid w:val="00570137"/>
    <w:rsid w:val="005701E7"/>
    <w:rsid w:val="00570C89"/>
    <w:rsid w:val="0057213C"/>
    <w:rsid w:val="00572660"/>
    <w:rsid w:val="00573754"/>
    <w:rsid w:val="00574168"/>
    <w:rsid w:val="005741F2"/>
    <w:rsid w:val="0057422B"/>
    <w:rsid w:val="00574788"/>
    <w:rsid w:val="00574A0F"/>
    <w:rsid w:val="005753BD"/>
    <w:rsid w:val="005759E6"/>
    <w:rsid w:val="005760BC"/>
    <w:rsid w:val="005762CD"/>
    <w:rsid w:val="005769A9"/>
    <w:rsid w:val="00576A15"/>
    <w:rsid w:val="00576DB5"/>
    <w:rsid w:val="00576EDF"/>
    <w:rsid w:val="005770EF"/>
    <w:rsid w:val="00577661"/>
    <w:rsid w:val="00577B29"/>
    <w:rsid w:val="00580D4D"/>
    <w:rsid w:val="0058107C"/>
    <w:rsid w:val="0058108C"/>
    <w:rsid w:val="005811AD"/>
    <w:rsid w:val="00581425"/>
    <w:rsid w:val="0058220D"/>
    <w:rsid w:val="005826E6"/>
    <w:rsid w:val="005829D4"/>
    <w:rsid w:val="00583D03"/>
    <w:rsid w:val="00584191"/>
    <w:rsid w:val="00584643"/>
    <w:rsid w:val="005846A5"/>
    <w:rsid w:val="00584866"/>
    <w:rsid w:val="005852E9"/>
    <w:rsid w:val="00586C28"/>
    <w:rsid w:val="00587E47"/>
    <w:rsid w:val="0059216B"/>
    <w:rsid w:val="005930FD"/>
    <w:rsid w:val="00593287"/>
    <w:rsid w:val="00595896"/>
    <w:rsid w:val="00596884"/>
    <w:rsid w:val="005973E3"/>
    <w:rsid w:val="005976F1"/>
    <w:rsid w:val="00597B48"/>
    <w:rsid w:val="005A0A35"/>
    <w:rsid w:val="005A1BD9"/>
    <w:rsid w:val="005A29D2"/>
    <w:rsid w:val="005A2AC8"/>
    <w:rsid w:val="005A2BAC"/>
    <w:rsid w:val="005A308A"/>
    <w:rsid w:val="005A37CD"/>
    <w:rsid w:val="005A4447"/>
    <w:rsid w:val="005A4702"/>
    <w:rsid w:val="005A4720"/>
    <w:rsid w:val="005A516C"/>
    <w:rsid w:val="005A58A9"/>
    <w:rsid w:val="005A5915"/>
    <w:rsid w:val="005A7586"/>
    <w:rsid w:val="005A77FB"/>
    <w:rsid w:val="005A7CE5"/>
    <w:rsid w:val="005B01C2"/>
    <w:rsid w:val="005B035C"/>
    <w:rsid w:val="005B056B"/>
    <w:rsid w:val="005B07FF"/>
    <w:rsid w:val="005B0815"/>
    <w:rsid w:val="005B0941"/>
    <w:rsid w:val="005B0A54"/>
    <w:rsid w:val="005B170B"/>
    <w:rsid w:val="005B1B79"/>
    <w:rsid w:val="005B1CC2"/>
    <w:rsid w:val="005B1CFB"/>
    <w:rsid w:val="005B3012"/>
    <w:rsid w:val="005B342C"/>
    <w:rsid w:val="005B3490"/>
    <w:rsid w:val="005B3633"/>
    <w:rsid w:val="005B4276"/>
    <w:rsid w:val="005B4905"/>
    <w:rsid w:val="005B4CD5"/>
    <w:rsid w:val="005B4DC4"/>
    <w:rsid w:val="005B4DE1"/>
    <w:rsid w:val="005B53A2"/>
    <w:rsid w:val="005B6786"/>
    <w:rsid w:val="005B67D7"/>
    <w:rsid w:val="005B6A6B"/>
    <w:rsid w:val="005B6C2B"/>
    <w:rsid w:val="005B6EF3"/>
    <w:rsid w:val="005B7081"/>
    <w:rsid w:val="005C16A4"/>
    <w:rsid w:val="005C1C02"/>
    <w:rsid w:val="005C25CD"/>
    <w:rsid w:val="005C2613"/>
    <w:rsid w:val="005C2D07"/>
    <w:rsid w:val="005C2DAD"/>
    <w:rsid w:val="005C3360"/>
    <w:rsid w:val="005C3367"/>
    <w:rsid w:val="005C3D43"/>
    <w:rsid w:val="005C449F"/>
    <w:rsid w:val="005C5959"/>
    <w:rsid w:val="005C5A91"/>
    <w:rsid w:val="005C6277"/>
    <w:rsid w:val="005C6346"/>
    <w:rsid w:val="005C6F1C"/>
    <w:rsid w:val="005C7B2B"/>
    <w:rsid w:val="005D0450"/>
    <w:rsid w:val="005D1650"/>
    <w:rsid w:val="005D2A6F"/>
    <w:rsid w:val="005D2CC9"/>
    <w:rsid w:val="005D2EA3"/>
    <w:rsid w:val="005D3399"/>
    <w:rsid w:val="005D3450"/>
    <w:rsid w:val="005D3C22"/>
    <w:rsid w:val="005D3F53"/>
    <w:rsid w:val="005D44D0"/>
    <w:rsid w:val="005D46F7"/>
    <w:rsid w:val="005D4FCE"/>
    <w:rsid w:val="005D6F46"/>
    <w:rsid w:val="005D7144"/>
    <w:rsid w:val="005D77C4"/>
    <w:rsid w:val="005D7C0B"/>
    <w:rsid w:val="005E0429"/>
    <w:rsid w:val="005E16AD"/>
    <w:rsid w:val="005E1919"/>
    <w:rsid w:val="005E24A4"/>
    <w:rsid w:val="005E252A"/>
    <w:rsid w:val="005E25EA"/>
    <w:rsid w:val="005E26BD"/>
    <w:rsid w:val="005E35C4"/>
    <w:rsid w:val="005E52F6"/>
    <w:rsid w:val="005E55CD"/>
    <w:rsid w:val="005E567C"/>
    <w:rsid w:val="005E57F3"/>
    <w:rsid w:val="005E58D2"/>
    <w:rsid w:val="005E5D94"/>
    <w:rsid w:val="005E5F0F"/>
    <w:rsid w:val="005E6247"/>
    <w:rsid w:val="005E66BB"/>
    <w:rsid w:val="005E6892"/>
    <w:rsid w:val="005E721A"/>
    <w:rsid w:val="005E7D75"/>
    <w:rsid w:val="005F039F"/>
    <w:rsid w:val="005F14C2"/>
    <w:rsid w:val="005F1F19"/>
    <w:rsid w:val="005F270B"/>
    <w:rsid w:val="005F2EE4"/>
    <w:rsid w:val="005F5603"/>
    <w:rsid w:val="005F63B8"/>
    <w:rsid w:val="005F6414"/>
    <w:rsid w:val="006013BC"/>
    <w:rsid w:val="006019C8"/>
    <w:rsid w:val="0060201D"/>
    <w:rsid w:val="0060205A"/>
    <w:rsid w:val="006023D0"/>
    <w:rsid w:val="00603DA6"/>
    <w:rsid w:val="0060468A"/>
    <w:rsid w:val="00604700"/>
    <w:rsid w:val="00604B7F"/>
    <w:rsid w:val="00605549"/>
    <w:rsid w:val="006055DD"/>
    <w:rsid w:val="00605766"/>
    <w:rsid w:val="00606738"/>
    <w:rsid w:val="006068EE"/>
    <w:rsid w:val="00607798"/>
    <w:rsid w:val="006078B2"/>
    <w:rsid w:val="00607CF1"/>
    <w:rsid w:val="00607FA6"/>
    <w:rsid w:val="00610849"/>
    <w:rsid w:val="006109FD"/>
    <w:rsid w:val="00610B21"/>
    <w:rsid w:val="00611AC0"/>
    <w:rsid w:val="0061233E"/>
    <w:rsid w:val="006123E7"/>
    <w:rsid w:val="006127C9"/>
    <w:rsid w:val="006138ED"/>
    <w:rsid w:val="00613DAF"/>
    <w:rsid w:val="00613EA7"/>
    <w:rsid w:val="006141D2"/>
    <w:rsid w:val="00614F20"/>
    <w:rsid w:val="00615D1F"/>
    <w:rsid w:val="006162D9"/>
    <w:rsid w:val="00616986"/>
    <w:rsid w:val="00617347"/>
    <w:rsid w:val="00617646"/>
    <w:rsid w:val="006177DF"/>
    <w:rsid w:val="00617890"/>
    <w:rsid w:val="0061792A"/>
    <w:rsid w:val="006203A1"/>
    <w:rsid w:val="0062063D"/>
    <w:rsid w:val="00622063"/>
    <w:rsid w:val="00622433"/>
    <w:rsid w:val="006229A1"/>
    <w:rsid w:val="00622A6F"/>
    <w:rsid w:val="00622EC9"/>
    <w:rsid w:val="00623514"/>
    <w:rsid w:val="006238A7"/>
    <w:rsid w:val="00624235"/>
    <w:rsid w:val="00624D13"/>
    <w:rsid w:val="00625A42"/>
    <w:rsid w:val="00625FEA"/>
    <w:rsid w:val="00626C80"/>
    <w:rsid w:val="00627547"/>
    <w:rsid w:val="00627B81"/>
    <w:rsid w:val="00630B0D"/>
    <w:rsid w:val="006319FD"/>
    <w:rsid w:val="00631B4B"/>
    <w:rsid w:val="00632277"/>
    <w:rsid w:val="00633959"/>
    <w:rsid w:val="006341C4"/>
    <w:rsid w:val="006349DA"/>
    <w:rsid w:val="00634E78"/>
    <w:rsid w:val="00635E53"/>
    <w:rsid w:val="006362ED"/>
    <w:rsid w:val="006370A8"/>
    <w:rsid w:val="00637526"/>
    <w:rsid w:val="0063759A"/>
    <w:rsid w:val="00637DD1"/>
    <w:rsid w:val="0064095D"/>
    <w:rsid w:val="0064102E"/>
    <w:rsid w:val="006419BA"/>
    <w:rsid w:val="00641CDB"/>
    <w:rsid w:val="00642484"/>
    <w:rsid w:val="0064277D"/>
    <w:rsid w:val="00642FDC"/>
    <w:rsid w:val="00643285"/>
    <w:rsid w:val="006438F5"/>
    <w:rsid w:val="00643B2F"/>
    <w:rsid w:val="00644404"/>
    <w:rsid w:val="00644704"/>
    <w:rsid w:val="00645035"/>
    <w:rsid w:val="0064544C"/>
    <w:rsid w:val="006457A8"/>
    <w:rsid w:val="006457B1"/>
    <w:rsid w:val="00645AC8"/>
    <w:rsid w:val="00645F00"/>
    <w:rsid w:val="00647870"/>
    <w:rsid w:val="0064794A"/>
    <w:rsid w:val="006503EB"/>
    <w:rsid w:val="006505BD"/>
    <w:rsid w:val="00650EE8"/>
    <w:rsid w:val="00650F8E"/>
    <w:rsid w:val="00651C90"/>
    <w:rsid w:val="00652610"/>
    <w:rsid w:val="006527F1"/>
    <w:rsid w:val="00652AFD"/>
    <w:rsid w:val="006537ED"/>
    <w:rsid w:val="006539C8"/>
    <w:rsid w:val="00653E30"/>
    <w:rsid w:val="00653E47"/>
    <w:rsid w:val="00654633"/>
    <w:rsid w:val="00654809"/>
    <w:rsid w:val="00654D71"/>
    <w:rsid w:val="00654DF6"/>
    <w:rsid w:val="00654E4C"/>
    <w:rsid w:val="00655776"/>
    <w:rsid w:val="00655B2D"/>
    <w:rsid w:val="00656478"/>
    <w:rsid w:val="006564C2"/>
    <w:rsid w:val="00656622"/>
    <w:rsid w:val="006569CE"/>
    <w:rsid w:val="00656A8A"/>
    <w:rsid w:val="00656F9D"/>
    <w:rsid w:val="006608E9"/>
    <w:rsid w:val="00660990"/>
    <w:rsid w:val="00660B23"/>
    <w:rsid w:val="00660D1A"/>
    <w:rsid w:val="0066151B"/>
    <w:rsid w:val="006619C3"/>
    <w:rsid w:val="00661B1A"/>
    <w:rsid w:val="0066282A"/>
    <w:rsid w:val="00663823"/>
    <w:rsid w:val="00664201"/>
    <w:rsid w:val="0066526C"/>
    <w:rsid w:val="00665A90"/>
    <w:rsid w:val="00666239"/>
    <w:rsid w:val="00666743"/>
    <w:rsid w:val="0067099F"/>
    <w:rsid w:val="006727F3"/>
    <w:rsid w:val="006732D7"/>
    <w:rsid w:val="00673467"/>
    <w:rsid w:val="006746BE"/>
    <w:rsid w:val="00674790"/>
    <w:rsid w:val="00674CAD"/>
    <w:rsid w:val="00675062"/>
    <w:rsid w:val="006757AD"/>
    <w:rsid w:val="00675EEF"/>
    <w:rsid w:val="00676A1D"/>
    <w:rsid w:val="00676AF9"/>
    <w:rsid w:val="00676B1B"/>
    <w:rsid w:val="00676B78"/>
    <w:rsid w:val="006776AE"/>
    <w:rsid w:val="0067787C"/>
    <w:rsid w:val="00677B2B"/>
    <w:rsid w:val="006819E9"/>
    <w:rsid w:val="00682931"/>
    <w:rsid w:val="00682AC7"/>
    <w:rsid w:val="0068301A"/>
    <w:rsid w:val="0068389C"/>
    <w:rsid w:val="00684402"/>
    <w:rsid w:val="00684452"/>
    <w:rsid w:val="00684E0B"/>
    <w:rsid w:val="00684F63"/>
    <w:rsid w:val="006853BA"/>
    <w:rsid w:val="00686536"/>
    <w:rsid w:val="00687715"/>
    <w:rsid w:val="00687A6F"/>
    <w:rsid w:val="00690C25"/>
    <w:rsid w:val="00690D6C"/>
    <w:rsid w:val="00691744"/>
    <w:rsid w:val="006922C3"/>
    <w:rsid w:val="00692408"/>
    <w:rsid w:val="0069253A"/>
    <w:rsid w:val="006939DC"/>
    <w:rsid w:val="00694DB6"/>
    <w:rsid w:val="006955CC"/>
    <w:rsid w:val="00695948"/>
    <w:rsid w:val="0069605A"/>
    <w:rsid w:val="006966C5"/>
    <w:rsid w:val="006A015E"/>
    <w:rsid w:val="006A0168"/>
    <w:rsid w:val="006A1199"/>
    <w:rsid w:val="006A12F5"/>
    <w:rsid w:val="006A1A0E"/>
    <w:rsid w:val="006A2000"/>
    <w:rsid w:val="006A20AA"/>
    <w:rsid w:val="006A2916"/>
    <w:rsid w:val="006A297C"/>
    <w:rsid w:val="006A4547"/>
    <w:rsid w:val="006A4834"/>
    <w:rsid w:val="006A5761"/>
    <w:rsid w:val="006A6681"/>
    <w:rsid w:val="006A6C03"/>
    <w:rsid w:val="006A6C2E"/>
    <w:rsid w:val="006A709C"/>
    <w:rsid w:val="006A7156"/>
    <w:rsid w:val="006A7700"/>
    <w:rsid w:val="006A78A3"/>
    <w:rsid w:val="006B1318"/>
    <w:rsid w:val="006B1338"/>
    <w:rsid w:val="006B1F66"/>
    <w:rsid w:val="006B35BB"/>
    <w:rsid w:val="006B36E6"/>
    <w:rsid w:val="006B3763"/>
    <w:rsid w:val="006B3B13"/>
    <w:rsid w:val="006B3B43"/>
    <w:rsid w:val="006B3C1F"/>
    <w:rsid w:val="006B3D90"/>
    <w:rsid w:val="006B3FCE"/>
    <w:rsid w:val="006B4241"/>
    <w:rsid w:val="006B469D"/>
    <w:rsid w:val="006B471B"/>
    <w:rsid w:val="006B49F9"/>
    <w:rsid w:val="006B504A"/>
    <w:rsid w:val="006B5A9F"/>
    <w:rsid w:val="006B5C54"/>
    <w:rsid w:val="006B6AEE"/>
    <w:rsid w:val="006B7511"/>
    <w:rsid w:val="006C0352"/>
    <w:rsid w:val="006C147A"/>
    <w:rsid w:val="006C1882"/>
    <w:rsid w:val="006C1B3D"/>
    <w:rsid w:val="006C1E0F"/>
    <w:rsid w:val="006C2136"/>
    <w:rsid w:val="006C2CC5"/>
    <w:rsid w:val="006C30D3"/>
    <w:rsid w:val="006C33ED"/>
    <w:rsid w:val="006C3760"/>
    <w:rsid w:val="006C38FA"/>
    <w:rsid w:val="006C4A31"/>
    <w:rsid w:val="006C5021"/>
    <w:rsid w:val="006C50CE"/>
    <w:rsid w:val="006C510D"/>
    <w:rsid w:val="006C51BC"/>
    <w:rsid w:val="006C51C5"/>
    <w:rsid w:val="006C51DF"/>
    <w:rsid w:val="006C52D7"/>
    <w:rsid w:val="006C5A42"/>
    <w:rsid w:val="006C5B47"/>
    <w:rsid w:val="006C635E"/>
    <w:rsid w:val="006C6728"/>
    <w:rsid w:val="006C7278"/>
    <w:rsid w:val="006D00B1"/>
    <w:rsid w:val="006D12B2"/>
    <w:rsid w:val="006D16D5"/>
    <w:rsid w:val="006D194D"/>
    <w:rsid w:val="006D24E2"/>
    <w:rsid w:val="006D30D3"/>
    <w:rsid w:val="006D3F73"/>
    <w:rsid w:val="006D4769"/>
    <w:rsid w:val="006D5925"/>
    <w:rsid w:val="006D5C21"/>
    <w:rsid w:val="006D5F9D"/>
    <w:rsid w:val="006D65AE"/>
    <w:rsid w:val="006D6C8F"/>
    <w:rsid w:val="006D77DA"/>
    <w:rsid w:val="006E15D6"/>
    <w:rsid w:val="006E183F"/>
    <w:rsid w:val="006E2EC7"/>
    <w:rsid w:val="006E2EF7"/>
    <w:rsid w:val="006E343D"/>
    <w:rsid w:val="006E3467"/>
    <w:rsid w:val="006E3EBD"/>
    <w:rsid w:val="006E4298"/>
    <w:rsid w:val="006E4560"/>
    <w:rsid w:val="006E45CA"/>
    <w:rsid w:val="006E550E"/>
    <w:rsid w:val="006E602D"/>
    <w:rsid w:val="006E6099"/>
    <w:rsid w:val="006E6EFE"/>
    <w:rsid w:val="006E79C3"/>
    <w:rsid w:val="006E7F4D"/>
    <w:rsid w:val="006F0080"/>
    <w:rsid w:val="006F03DB"/>
    <w:rsid w:val="006F1F4E"/>
    <w:rsid w:val="006F1F99"/>
    <w:rsid w:val="006F2389"/>
    <w:rsid w:val="006F2D01"/>
    <w:rsid w:val="006F3BE3"/>
    <w:rsid w:val="006F3FF9"/>
    <w:rsid w:val="006F45B8"/>
    <w:rsid w:val="006F5957"/>
    <w:rsid w:val="006F5D27"/>
    <w:rsid w:val="006F60A0"/>
    <w:rsid w:val="006F67AE"/>
    <w:rsid w:val="006F72C2"/>
    <w:rsid w:val="006F7E70"/>
    <w:rsid w:val="006F7F4E"/>
    <w:rsid w:val="007006B1"/>
    <w:rsid w:val="007012CD"/>
    <w:rsid w:val="00701A7D"/>
    <w:rsid w:val="00701BE6"/>
    <w:rsid w:val="00701EAD"/>
    <w:rsid w:val="0070220D"/>
    <w:rsid w:val="0070277C"/>
    <w:rsid w:val="007029CC"/>
    <w:rsid w:val="007030E7"/>
    <w:rsid w:val="007030FB"/>
    <w:rsid w:val="007032FA"/>
    <w:rsid w:val="00703419"/>
    <w:rsid w:val="00703AA9"/>
    <w:rsid w:val="00703FC8"/>
    <w:rsid w:val="007044EB"/>
    <w:rsid w:val="007061D7"/>
    <w:rsid w:val="00706789"/>
    <w:rsid w:val="007067CF"/>
    <w:rsid w:val="00706955"/>
    <w:rsid w:val="0070776C"/>
    <w:rsid w:val="00707A46"/>
    <w:rsid w:val="0071043F"/>
    <w:rsid w:val="007108B0"/>
    <w:rsid w:val="00710C86"/>
    <w:rsid w:val="00710C95"/>
    <w:rsid w:val="00711587"/>
    <w:rsid w:val="007136E9"/>
    <w:rsid w:val="0071401C"/>
    <w:rsid w:val="007153BA"/>
    <w:rsid w:val="007153D1"/>
    <w:rsid w:val="00715429"/>
    <w:rsid w:val="00715D76"/>
    <w:rsid w:val="00715E3D"/>
    <w:rsid w:val="0071627C"/>
    <w:rsid w:val="00716915"/>
    <w:rsid w:val="007169FD"/>
    <w:rsid w:val="0071741E"/>
    <w:rsid w:val="00717DC6"/>
    <w:rsid w:val="00720796"/>
    <w:rsid w:val="007209DE"/>
    <w:rsid w:val="00721856"/>
    <w:rsid w:val="007231C5"/>
    <w:rsid w:val="00723220"/>
    <w:rsid w:val="00723774"/>
    <w:rsid w:val="00726339"/>
    <w:rsid w:val="00726D5C"/>
    <w:rsid w:val="00726FA6"/>
    <w:rsid w:val="00727DD7"/>
    <w:rsid w:val="00731656"/>
    <w:rsid w:val="00731790"/>
    <w:rsid w:val="00731886"/>
    <w:rsid w:val="00732A7E"/>
    <w:rsid w:val="00732EC4"/>
    <w:rsid w:val="0073323C"/>
    <w:rsid w:val="00733FD7"/>
    <w:rsid w:val="00734993"/>
    <w:rsid w:val="00734B43"/>
    <w:rsid w:val="00734DB5"/>
    <w:rsid w:val="00734E5D"/>
    <w:rsid w:val="007351A3"/>
    <w:rsid w:val="0073537D"/>
    <w:rsid w:val="007356B6"/>
    <w:rsid w:val="0073579F"/>
    <w:rsid w:val="00735A13"/>
    <w:rsid w:val="00735BA1"/>
    <w:rsid w:val="00736973"/>
    <w:rsid w:val="00736BDD"/>
    <w:rsid w:val="00736EA1"/>
    <w:rsid w:val="0073710D"/>
    <w:rsid w:val="007378F9"/>
    <w:rsid w:val="007400C2"/>
    <w:rsid w:val="0074012D"/>
    <w:rsid w:val="00740570"/>
    <w:rsid w:val="00740673"/>
    <w:rsid w:val="00741DD3"/>
    <w:rsid w:val="00744E26"/>
    <w:rsid w:val="00744E93"/>
    <w:rsid w:val="007455A4"/>
    <w:rsid w:val="00746004"/>
    <w:rsid w:val="00746284"/>
    <w:rsid w:val="00747569"/>
    <w:rsid w:val="00747E81"/>
    <w:rsid w:val="00750132"/>
    <w:rsid w:val="00750BD5"/>
    <w:rsid w:val="00750E53"/>
    <w:rsid w:val="00751808"/>
    <w:rsid w:val="00751BB2"/>
    <w:rsid w:val="00753868"/>
    <w:rsid w:val="00753C02"/>
    <w:rsid w:val="00753D41"/>
    <w:rsid w:val="00753D70"/>
    <w:rsid w:val="007543A5"/>
    <w:rsid w:val="00755556"/>
    <w:rsid w:val="00756342"/>
    <w:rsid w:val="0075690D"/>
    <w:rsid w:val="00756B6F"/>
    <w:rsid w:val="00756DA3"/>
    <w:rsid w:val="007574FE"/>
    <w:rsid w:val="007579DB"/>
    <w:rsid w:val="00757F82"/>
    <w:rsid w:val="00761015"/>
    <w:rsid w:val="007611E5"/>
    <w:rsid w:val="00762912"/>
    <w:rsid w:val="00762F22"/>
    <w:rsid w:val="007635CE"/>
    <w:rsid w:val="00763CAA"/>
    <w:rsid w:val="007642F5"/>
    <w:rsid w:val="0076467B"/>
    <w:rsid w:val="00764999"/>
    <w:rsid w:val="00765B3B"/>
    <w:rsid w:val="007666E3"/>
    <w:rsid w:val="00767767"/>
    <w:rsid w:val="00767BB7"/>
    <w:rsid w:val="00770CEA"/>
    <w:rsid w:val="007716B0"/>
    <w:rsid w:val="007717D8"/>
    <w:rsid w:val="00771FAC"/>
    <w:rsid w:val="00772538"/>
    <w:rsid w:val="00773110"/>
    <w:rsid w:val="00774E81"/>
    <w:rsid w:val="00774EAA"/>
    <w:rsid w:val="0077540E"/>
    <w:rsid w:val="0077557C"/>
    <w:rsid w:val="00775727"/>
    <w:rsid w:val="00775E2B"/>
    <w:rsid w:val="00775F93"/>
    <w:rsid w:val="00776F1E"/>
    <w:rsid w:val="0077777B"/>
    <w:rsid w:val="00777BA3"/>
    <w:rsid w:val="00780B11"/>
    <w:rsid w:val="00780C73"/>
    <w:rsid w:val="00781AC1"/>
    <w:rsid w:val="00781B61"/>
    <w:rsid w:val="007824C2"/>
    <w:rsid w:val="00782899"/>
    <w:rsid w:val="00783752"/>
    <w:rsid w:val="0078472F"/>
    <w:rsid w:val="007849AC"/>
    <w:rsid w:val="0078500E"/>
    <w:rsid w:val="00785C94"/>
    <w:rsid w:val="0078638E"/>
    <w:rsid w:val="007875F6"/>
    <w:rsid w:val="00787A43"/>
    <w:rsid w:val="00790E60"/>
    <w:rsid w:val="00790F62"/>
    <w:rsid w:val="00791ABD"/>
    <w:rsid w:val="00792A4B"/>
    <w:rsid w:val="00793388"/>
    <w:rsid w:val="00793F60"/>
    <w:rsid w:val="007956D1"/>
    <w:rsid w:val="007961DA"/>
    <w:rsid w:val="00796300"/>
    <w:rsid w:val="00797007"/>
    <w:rsid w:val="00797A23"/>
    <w:rsid w:val="007A0BB3"/>
    <w:rsid w:val="007A181E"/>
    <w:rsid w:val="007A1EA7"/>
    <w:rsid w:val="007A27E5"/>
    <w:rsid w:val="007A289A"/>
    <w:rsid w:val="007A3308"/>
    <w:rsid w:val="007A3470"/>
    <w:rsid w:val="007A38F0"/>
    <w:rsid w:val="007A4315"/>
    <w:rsid w:val="007A442A"/>
    <w:rsid w:val="007A4B86"/>
    <w:rsid w:val="007A4F7D"/>
    <w:rsid w:val="007A5350"/>
    <w:rsid w:val="007A5537"/>
    <w:rsid w:val="007A56F6"/>
    <w:rsid w:val="007A5A22"/>
    <w:rsid w:val="007A5C3F"/>
    <w:rsid w:val="007A67CE"/>
    <w:rsid w:val="007A6F0F"/>
    <w:rsid w:val="007A761B"/>
    <w:rsid w:val="007A76A8"/>
    <w:rsid w:val="007A7B1A"/>
    <w:rsid w:val="007A7DF6"/>
    <w:rsid w:val="007B0016"/>
    <w:rsid w:val="007B0C33"/>
    <w:rsid w:val="007B1DF4"/>
    <w:rsid w:val="007B1F24"/>
    <w:rsid w:val="007B23B4"/>
    <w:rsid w:val="007B2A42"/>
    <w:rsid w:val="007B2D50"/>
    <w:rsid w:val="007B3728"/>
    <w:rsid w:val="007B39AA"/>
    <w:rsid w:val="007B3B4D"/>
    <w:rsid w:val="007B44C4"/>
    <w:rsid w:val="007B456A"/>
    <w:rsid w:val="007B46CF"/>
    <w:rsid w:val="007B4A77"/>
    <w:rsid w:val="007B64A6"/>
    <w:rsid w:val="007B672A"/>
    <w:rsid w:val="007B69C8"/>
    <w:rsid w:val="007B6F2C"/>
    <w:rsid w:val="007B715E"/>
    <w:rsid w:val="007B7517"/>
    <w:rsid w:val="007B77AE"/>
    <w:rsid w:val="007B7818"/>
    <w:rsid w:val="007B7AA4"/>
    <w:rsid w:val="007B7CC9"/>
    <w:rsid w:val="007B7E00"/>
    <w:rsid w:val="007B7F92"/>
    <w:rsid w:val="007C0138"/>
    <w:rsid w:val="007C076A"/>
    <w:rsid w:val="007C0DBE"/>
    <w:rsid w:val="007C101F"/>
    <w:rsid w:val="007C1823"/>
    <w:rsid w:val="007C1A93"/>
    <w:rsid w:val="007C1D31"/>
    <w:rsid w:val="007C293F"/>
    <w:rsid w:val="007C2B82"/>
    <w:rsid w:val="007C3048"/>
    <w:rsid w:val="007C3516"/>
    <w:rsid w:val="007C39A7"/>
    <w:rsid w:val="007C3DEC"/>
    <w:rsid w:val="007C426E"/>
    <w:rsid w:val="007C4570"/>
    <w:rsid w:val="007C4F06"/>
    <w:rsid w:val="007C5361"/>
    <w:rsid w:val="007C54CB"/>
    <w:rsid w:val="007C55B1"/>
    <w:rsid w:val="007C6AB3"/>
    <w:rsid w:val="007C6AED"/>
    <w:rsid w:val="007C6DAB"/>
    <w:rsid w:val="007C7264"/>
    <w:rsid w:val="007D03BC"/>
    <w:rsid w:val="007D046E"/>
    <w:rsid w:val="007D07E9"/>
    <w:rsid w:val="007D15D6"/>
    <w:rsid w:val="007D2722"/>
    <w:rsid w:val="007D2728"/>
    <w:rsid w:val="007D286E"/>
    <w:rsid w:val="007D2E9F"/>
    <w:rsid w:val="007D33D5"/>
    <w:rsid w:val="007D3F60"/>
    <w:rsid w:val="007D45C5"/>
    <w:rsid w:val="007D48E9"/>
    <w:rsid w:val="007D5495"/>
    <w:rsid w:val="007D5E62"/>
    <w:rsid w:val="007D7062"/>
    <w:rsid w:val="007D75FC"/>
    <w:rsid w:val="007E015E"/>
    <w:rsid w:val="007E073D"/>
    <w:rsid w:val="007E09F3"/>
    <w:rsid w:val="007E0E1A"/>
    <w:rsid w:val="007E0EAF"/>
    <w:rsid w:val="007E0EE0"/>
    <w:rsid w:val="007E11F7"/>
    <w:rsid w:val="007E13DB"/>
    <w:rsid w:val="007E1CE9"/>
    <w:rsid w:val="007E3CA4"/>
    <w:rsid w:val="007E3DE4"/>
    <w:rsid w:val="007E4FF2"/>
    <w:rsid w:val="007E515C"/>
    <w:rsid w:val="007E553C"/>
    <w:rsid w:val="007E587D"/>
    <w:rsid w:val="007E5C93"/>
    <w:rsid w:val="007E5DC3"/>
    <w:rsid w:val="007E779D"/>
    <w:rsid w:val="007F0120"/>
    <w:rsid w:val="007F100D"/>
    <w:rsid w:val="007F2073"/>
    <w:rsid w:val="007F2A64"/>
    <w:rsid w:val="007F2D34"/>
    <w:rsid w:val="007F3E20"/>
    <w:rsid w:val="007F4748"/>
    <w:rsid w:val="007F48BD"/>
    <w:rsid w:val="007F4B27"/>
    <w:rsid w:val="007F5242"/>
    <w:rsid w:val="007F54F0"/>
    <w:rsid w:val="007F587D"/>
    <w:rsid w:val="007F5E42"/>
    <w:rsid w:val="007F5EE2"/>
    <w:rsid w:val="007F62DD"/>
    <w:rsid w:val="007F67DD"/>
    <w:rsid w:val="00801E4F"/>
    <w:rsid w:val="00802E71"/>
    <w:rsid w:val="00803854"/>
    <w:rsid w:val="00803FFA"/>
    <w:rsid w:val="00804317"/>
    <w:rsid w:val="0080472B"/>
    <w:rsid w:val="0080510E"/>
    <w:rsid w:val="00806701"/>
    <w:rsid w:val="0080723E"/>
    <w:rsid w:val="00807CCD"/>
    <w:rsid w:val="00810358"/>
    <w:rsid w:val="0081082D"/>
    <w:rsid w:val="0081167B"/>
    <w:rsid w:val="008131D2"/>
    <w:rsid w:val="00814EA7"/>
    <w:rsid w:val="00814F5D"/>
    <w:rsid w:val="00815C00"/>
    <w:rsid w:val="00815D3A"/>
    <w:rsid w:val="00816A6D"/>
    <w:rsid w:val="00816A8F"/>
    <w:rsid w:val="00816E08"/>
    <w:rsid w:val="00820534"/>
    <w:rsid w:val="008205E6"/>
    <w:rsid w:val="0082077D"/>
    <w:rsid w:val="0082166E"/>
    <w:rsid w:val="008216D6"/>
    <w:rsid w:val="00821834"/>
    <w:rsid w:val="008223AF"/>
    <w:rsid w:val="008240A0"/>
    <w:rsid w:val="0082473A"/>
    <w:rsid w:val="00824AB7"/>
    <w:rsid w:val="00824E61"/>
    <w:rsid w:val="008259F6"/>
    <w:rsid w:val="00825FC8"/>
    <w:rsid w:val="00826268"/>
    <w:rsid w:val="00826A04"/>
    <w:rsid w:val="00830651"/>
    <w:rsid w:val="008308F1"/>
    <w:rsid w:val="00830CE4"/>
    <w:rsid w:val="00831DC5"/>
    <w:rsid w:val="0083338D"/>
    <w:rsid w:val="008340A3"/>
    <w:rsid w:val="00834335"/>
    <w:rsid w:val="0083463A"/>
    <w:rsid w:val="00834BA7"/>
    <w:rsid w:val="00834D29"/>
    <w:rsid w:val="0083588E"/>
    <w:rsid w:val="00835A96"/>
    <w:rsid w:val="00836173"/>
    <w:rsid w:val="008366D9"/>
    <w:rsid w:val="008371D1"/>
    <w:rsid w:val="008374D5"/>
    <w:rsid w:val="008378AC"/>
    <w:rsid w:val="00837A2E"/>
    <w:rsid w:val="00837C9B"/>
    <w:rsid w:val="008400ED"/>
    <w:rsid w:val="008411F7"/>
    <w:rsid w:val="008411FF"/>
    <w:rsid w:val="0084156E"/>
    <w:rsid w:val="00841A1E"/>
    <w:rsid w:val="0084305E"/>
    <w:rsid w:val="008447A8"/>
    <w:rsid w:val="00844FA5"/>
    <w:rsid w:val="00845BAE"/>
    <w:rsid w:val="00845E58"/>
    <w:rsid w:val="008462D2"/>
    <w:rsid w:val="00847146"/>
    <w:rsid w:val="00847986"/>
    <w:rsid w:val="00847BE9"/>
    <w:rsid w:val="0085047E"/>
    <w:rsid w:val="008508EB"/>
    <w:rsid w:val="00850DD0"/>
    <w:rsid w:val="008512E7"/>
    <w:rsid w:val="00853B2F"/>
    <w:rsid w:val="00854386"/>
    <w:rsid w:val="008548F5"/>
    <w:rsid w:val="008559B9"/>
    <w:rsid w:val="00855E01"/>
    <w:rsid w:val="00856200"/>
    <w:rsid w:val="008569F4"/>
    <w:rsid w:val="00857620"/>
    <w:rsid w:val="0086091F"/>
    <w:rsid w:val="00860B9C"/>
    <w:rsid w:val="008614B9"/>
    <w:rsid w:val="00861A41"/>
    <w:rsid w:val="00861EDA"/>
    <w:rsid w:val="0086302A"/>
    <w:rsid w:val="0086374F"/>
    <w:rsid w:val="008637F3"/>
    <w:rsid w:val="008638DD"/>
    <w:rsid w:val="00863C71"/>
    <w:rsid w:val="00863EAF"/>
    <w:rsid w:val="00863FC9"/>
    <w:rsid w:val="00864FD9"/>
    <w:rsid w:val="00865AD0"/>
    <w:rsid w:val="00865AD9"/>
    <w:rsid w:val="00865DCD"/>
    <w:rsid w:val="008660B1"/>
    <w:rsid w:val="008666BA"/>
    <w:rsid w:val="00866C84"/>
    <w:rsid w:val="0086747B"/>
    <w:rsid w:val="008675E6"/>
    <w:rsid w:val="008675F6"/>
    <w:rsid w:val="00870B23"/>
    <w:rsid w:val="00870BED"/>
    <w:rsid w:val="00870C36"/>
    <w:rsid w:val="00871BE6"/>
    <w:rsid w:val="00871C05"/>
    <w:rsid w:val="0087228A"/>
    <w:rsid w:val="00872AED"/>
    <w:rsid w:val="00873783"/>
    <w:rsid w:val="0087486C"/>
    <w:rsid w:val="008748D2"/>
    <w:rsid w:val="00874A13"/>
    <w:rsid w:val="00874A59"/>
    <w:rsid w:val="00874F40"/>
    <w:rsid w:val="008750A3"/>
    <w:rsid w:val="0087532C"/>
    <w:rsid w:val="0087589B"/>
    <w:rsid w:val="00875BCB"/>
    <w:rsid w:val="00876D57"/>
    <w:rsid w:val="0088106D"/>
    <w:rsid w:val="008822A8"/>
    <w:rsid w:val="008822C5"/>
    <w:rsid w:val="00882360"/>
    <w:rsid w:val="0088400D"/>
    <w:rsid w:val="0088417E"/>
    <w:rsid w:val="00884903"/>
    <w:rsid w:val="00884A5B"/>
    <w:rsid w:val="00884F2F"/>
    <w:rsid w:val="008857B3"/>
    <w:rsid w:val="00886CDA"/>
    <w:rsid w:val="0088771B"/>
    <w:rsid w:val="00890277"/>
    <w:rsid w:val="00890AB8"/>
    <w:rsid w:val="00890D25"/>
    <w:rsid w:val="00892DFD"/>
    <w:rsid w:val="00892FCD"/>
    <w:rsid w:val="0089327F"/>
    <w:rsid w:val="008932B4"/>
    <w:rsid w:val="0089345A"/>
    <w:rsid w:val="00893488"/>
    <w:rsid w:val="00894364"/>
    <w:rsid w:val="008947AA"/>
    <w:rsid w:val="00894FC2"/>
    <w:rsid w:val="008956C0"/>
    <w:rsid w:val="00895734"/>
    <w:rsid w:val="00895EB5"/>
    <w:rsid w:val="0089687A"/>
    <w:rsid w:val="008968C5"/>
    <w:rsid w:val="008968F7"/>
    <w:rsid w:val="00896962"/>
    <w:rsid w:val="00896AF2"/>
    <w:rsid w:val="00896B97"/>
    <w:rsid w:val="00897213"/>
    <w:rsid w:val="00897A95"/>
    <w:rsid w:val="00897D9D"/>
    <w:rsid w:val="008A21BE"/>
    <w:rsid w:val="008A28E6"/>
    <w:rsid w:val="008A2977"/>
    <w:rsid w:val="008A3941"/>
    <w:rsid w:val="008A39B4"/>
    <w:rsid w:val="008A3AB1"/>
    <w:rsid w:val="008A470B"/>
    <w:rsid w:val="008A53D6"/>
    <w:rsid w:val="008A54CC"/>
    <w:rsid w:val="008A6289"/>
    <w:rsid w:val="008A634C"/>
    <w:rsid w:val="008A7166"/>
    <w:rsid w:val="008A7198"/>
    <w:rsid w:val="008A73B0"/>
    <w:rsid w:val="008A79B5"/>
    <w:rsid w:val="008A7DE1"/>
    <w:rsid w:val="008B0029"/>
    <w:rsid w:val="008B0150"/>
    <w:rsid w:val="008B07A5"/>
    <w:rsid w:val="008B19E2"/>
    <w:rsid w:val="008B239B"/>
    <w:rsid w:val="008B26D3"/>
    <w:rsid w:val="008B30AD"/>
    <w:rsid w:val="008B338F"/>
    <w:rsid w:val="008B35EA"/>
    <w:rsid w:val="008B3801"/>
    <w:rsid w:val="008B3A82"/>
    <w:rsid w:val="008B3F89"/>
    <w:rsid w:val="008B3FF7"/>
    <w:rsid w:val="008B529A"/>
    <w:rsid w:val="008B533F"/>
    <w:rsid w:val="008B6B2E"/>
    <w:rsid w:val="008B7006"/>
    <w:rsid w:val="008B7528"/>
    <w:rsid w:val="008C01BA"/>
    <w:rsid w:val="008C06B7"/>
    <w:rsid w:val="008C17BB"/>
    <w:rsid w:val="008C260E"/>
    <w:rsid w:val="008C26BF"/>
    <w:rsid w:val="008C28ED"/>
    <w:rsid w:val="008C3188"/>
    <w:rsid w:val="008C465B"/>
    <w:rsid w:val="008C4806"/>
    <w:rsid w:val="008C48BC"/>
    <w:rsid w:val="008C4A13"/>
    <w:rsid w:val="008C5024"/>
    <w:rsid w:val="008C58DE"/>
    <w:rsid w:val="008C75DE"/>
    <w:rsid w:val="008D030C"/>
    <w:rsid w:val="008D05BE"/>
    <w:rsid w:val="008D079A"/>
    <w:rsid w:val="008D0A7C"/>
    <w:rsid w:val="008D181D"/>
    <w:rsid w:val="008D1E6D"/>
    <w:rsid w:val="008D259B"/>
    <w:rsid w:val="008D4454"/>
    <w:rsid w:val="008D48AA"/>
    <w:rsid w:val="008D5172"/>
    <w:rsid w:val="008D6004"/>
    <w:rsid w:val="008E0318"/>
    <w:rsid w:val="008E0C15"/>
    <w:rsid w:val="008E1D3E"/>
    <w:rsid w:val="008E3BB3"/>
    <w:rsid w:val="008E4156"/>
    <w:rsid w:val="008E431B"/>
    <w:rsid w:val="008E4979"/>
    <w:rsid w:val="008E49C7"/>
    <w:rsid w:val="008E4C54"/>
    <w:rsid w:val="008E51B5"/>
    <w:rsid w:val="008E59C1"/>
    <w:rsid w:val="008E5B3F"/>
    <w:rsid w:val="008E66B3"/>
    <w:rsid w:val="008E69FE"/>
    <w:rsid w:val="008E6A10"/>
    <w:rsid w:val="008E770C"/>
    <w:rsid w:val="008E7725"/>
    <w:rsid w:val="008F031D"/>
    <w:rsid w:val="008F08C7"/>
    <w:rsid w:val="008F09A7"/>
    <w:rsid w:val="008F17A1"/>
    <w:rsid w:val="008F3736"/>
    <w:rsid w:val="008F3ABF"/>
    <w:rsid w:val="008F3D31"/>
    <w:rsid w:val="008F3E7C"/>
    <w:rsid w:val="008F4BC3"/>
    <w:rsid w:val="008F62EF"/>
    <w:rsid w:val="008F713D"/>
    <w:rsid w:val="008F73F2"/>
    <w:rsid w:val="008F7F84"/>
    <w:rsid w:val="00900065"/>
    <w:rsid w:val="0090282C"/>
    <w:rsid w:val="009030C3"/>
    <w:rsid w:val="009052C8"/>
    <w:rsid w:val="00906EF9"/>
    <w:rsid w:val="009104C6"/>
    <w:rsid w:val="00910D05"/>
    <w:rsid w:val="00910DD5"/>
    <w:rsid w:val="00910FD3"/>
    <w:rsid w:val="00911C43"/>
    <w:rsid w:val="00912F88"/>
    <w:rsid w:val="00913DBC"/>
    <w:rsid w:val="00913E20"/>
    <w:rsid w:val="00914189"/>
    <w:rsid w:val="00915116"/>
    <w:rsid w:val="00915C1D"/>
    <w:rsid w:val="00915E48"/>
    <w:rsid w:val="00916250"/>
    <w:rsid w:val="00916422"/>
    <w:rsid w:val="0091644B"/>
    <w:rsid w:val="009171F5"/>
    <w:rsid w:val="009171FF"/>
    <w:rsid w:val="00917E33"/>
    <w:rsid w:val="009201F0"/>
    <w:rsid w:val="0092033B"/>
    <w:rsid w:val="00920A7B"/>
    <w:rsid w:val="0092119E"/>
    <w:rsid w:val="00921AF6"/>
    <w:rsid w:val="00922385"/>
    <w:rsid w:val="0092256B"/>
    <w:rsid w:val="0092262E"/>
    <w:rsid w:val="0092265E"/>
    <w:rsid w:val="00922822"/>
    <w:rsid w:val="009234F2"/>
    <w:rsid w:val="00923C35"/>
    <w:rsid w:val="009241A9"/>
    <w:rsid w:val="00924A69"/>
    <w:rsid w:val="00924B31"/>
    <w:rsid w:val="00924B60"/>
    <w:rsid w:val="00924D00"/>
    <w:rsid w:val="00924F07"/>
    <w:rsid w:val="0092556F"/>
    <w:rsid w:val="0092639B"/>
    <w:rsid w:val="00926A85"/>
    <w:rsid w:val="00926E55"/>
    <w:rsid w:val="00926FA0"/>
    <w:rsid w:val="009276D4"/>
    <w:rsid w:val="00927AC0"/>
    <w:rsid w:val="0093071B"/>
    <w:rsid w:val="00931201"/>
    <w:rsid w:val="00931866"/>
    <w:rsid w:val="009321AB"/>
    <w:rsid w:val="00933040"/>
    <w:rsid w:val="009335F5"/>
    <w:rsid w:val="00933E0C"/>
    <w:rsid w:val="009341B5"/>
    <w:rsid w:val="009342F2"/>
    <w:rsid w:val="009345C0"/>
    <w:rsid w:val="00934805"/>
    <w:rsid w:val="00934A55"/>
    <w:rsid w:val="009355E8"/>
    <w:rsid w:val="00937AA5"/>
    <w:rsid w:val="00937ED0"/>
    <w:rsid w:val="0094114C"/>
    <w:rsid w:val="00941789"/>
    <w:rsid w:val="00941CCE"/>
    <w:rsid w:val="00942A5E"/>
    <w:rsid w:val="009435D6"/>
    <w:rsid w:val="009442ED"/>
    <w:rsid w:val="009449E2"/>
    <w:rsid w:val="0094512C"/>
    <w:rsid w:val="009454AC"/>
    <w:rsid w:val="00946547"/>
    <w:rsid w:val="00946D42"/>
    <w:rsid w:val="00947336"/>
    <w:rsid w:val="00947797"/>
    <w:rsid w:val="00947D95"/>
    <w:rsid w:val="00950819"/>
    <w:rsid w:val="00951188"/>
    <w:rsid w:val="009512CE"/>
    <w:rsid w:val="0095140F"/>
    <w:rsid w:val="009516D4"/>
    <w:rsid w:val="00951C18"/>
    <w:rsid w:val="0095220E"/>
    <w:rsid w:val="00952EC7"/>
    <w:rsid w:val="009531D8"/>
    <w:rsid w:val="00953583"/>
    <w:rsid w:val="00953623"/>
    <w:rsid w:val="00953EF4"/>
    <w:rsid w:val="00954C32"/>
    <w:rsid w:val="00954E98"/>
    <w:rsid w:val="00954F36"/>
    <w:rsid w:val="00956649"/>
    <w:rsid w:val="00957372"/>
    <w:rsid w:val="00957790"/>
    <w:rsid w:val="00957F87"/>
    <w:rsid w:val="00961FC0"/>
    <w:rsid w:val="00962A4E"/>
    <w:rsid w:val="009633E3"/>
    <w:rsid w:val="0096411D"/>
    <w:rsid w:val="0096418C"/>
    <w:rsid w:val="00964A20"/>
    <w:rsid w:val="0096531B"/>
    <w:rsid w:val="009654DC"/>
    <w:rsid w:val="00965A51"/>
    <w:rsid w:val="00965B10"/>
    <w:rsid w:val="009669FB"/>
    <w:rsid w:val="00966CFC"/>
    <w:rsid w:val="00966E3A"/>
    <w:rsid w:val="0096704F"/>
    <w:rsid w:val="009676CA"/>
    <w:rsid w:val="00967824"/>
    <w:rsid w:val="009679BF"/>
    <w:rsid w:val="009713F5"/>
    <w:rsid w:val="00971580"/>
    <w:rsid w:val="00971BF0"/>
    <w:rsid w:val="0097279C"/>
    <w:rsid w:val="00972D85"/>
    <w:rsid w:val="00973359"/>
    <w:rsid w:val="009739A7"/>
    <w:rsid w:val="00973B9D"/>
    <w:rsid w:val="00973E25"/>
    <w:rsid w:val="00974714"/>
    <w:rsid w:val="00975CFF"/>
    <w:rsid w:val="0097602A"/>
    <w:rsid w:val="0097712D"/>
    <w:rsid w:val="009774E1"/>
    <w:rsid w:val="0098026C"/>
    <w:rsid w:val="00980CD0"/>
    <w:rsid w:val="009819E4"/>
    <w:rsid w:val="00981F15"/>
    <w:rsid w:val="00982C52"/>
    <w:rsid w:val="00982D1A"/>
    <w:rsid w:val="00982F1D"/>
    <w:rsid w:val="00983D42"/>
    <w:rsid w:val="009840A4"/>
    <w:rsid w:val="00984F31"/>
    <w:rsid w:val="009853CF"/>
    <w:rsid w:val="009853E3"/>
    <w:rsid w:val="00985CEE"/>
    <w:rsid w:val="009861E8"/>
    <w:rsid w:val="0098781F"/>
    <w:rsid w:val="009878EC"/>
    <w:rsid w:val="009879EF"/>
    <w:rsid w:val="00991BAB"/>
    <w:rsid w:val="009927B9"/>
    <w:rsid w:val="00993223"/>
    <w:rsid w:val="00993EF1"/>
    <w:rsid w:val="00994127"/>
    <w:rsid w:val="00994CC6"/>
    <w:rsid w:val="00994EC0"/>
    <w:rsid w:val="0099610E"/>
    <w:rsid w:val="009967A3"/>
    <w:rsid w:val="00997259"/>
    <w:rsid w:val="00997A0F"/>
    <w:rsid w:val="00997A4C"/>
    <w:rsid w:val="009A0324"/>
    <w:rsid w:val="009A0856"/>
    <w:rsid w:val="009A1186"/>
    <w:rsid w:val="009A1A6C"/>
    <w:rsid w:val="009A20CA"/>
    <w:rsid w:val="009A21AB"/>
    <w:rsid w:val="009A25F9"/>
    <w:rsid w:val="009A2600"/>
    <w:rsid w:val="009A2605"/>
    <w:rsid w:val="009A2722"/>
    <w:rsid w:val="009A374E"/>
    <w:rsid w:val="009A46FA"/>
    <w:rsid w:val="009A53A4"/>
    <w:rsid w:val="009A5478"/>
    <w:rsid w:val="009A5755"/>
    <w:rsid w:val="009A5823"/>
    <w:rsid w:val="009A5B10"/>
    <w:rsid w:val="009A63B9"/>
    <w:rsid w:val="009A66DB"/>
    <w:rsid w:val="009B02C8"/>
    <w:rsid w:val="009B05FB"/>
    <w:rsid w:val="009B09FB"/>
    <w:rsid w:val="009B0D06"/>
    <w:rsid w:val="009B12A0"/>
    <w:rsid w:val="009B1464"/>
    <w:rsid w:val="009B1572"/>
    <w:rsid w:val="009B22AC"/>
    <w:rsid w:val="009B259F"/>
    <w:rsid w:val="009B2FDD"/>
    <w:rsid w:val="009B3F01"/>
    <w:rsid w:val="009B3F0B"/>
    <w:rsid w:val="009B42DC"/>
    <w:rsid w:val="009B483F"/>
    <w:rsid w:val="009B4DAC"/>
    <w:rsid w:val="009B503D"/>
    <w:rsid w:val="009B5154"/>
    <w:rsid w:val="009B55A0"/>
    <w:rsid w:val="009B5D1A"/>
    <w:rsid w:val="009B6594"/>
    <w:rsid w:val="009B6845"/>
    <w:rsid w:val="009B6D16"/>
    <w:rsid w:val="009B75A6"/>
    <w:rsid w:val="009B78C9"/>
    <w:rsid w:val="009C0287"/>
    <w:rsid w:val="009C057D"/>
    <w:rsid w:val="009C1051"/>
    <w:rsid w:val="009C1A07"/>
    <w:rsid w:val="009C2C33"/>
    <w:rsid w:val="009C3617"/>
    <w:rsid w:val="009C3DC9"/>
    <w:rsid w:val="009C465A"/>
    <w:rsid w:val="009C48EB"/>
    <w:rsid w:val="009C5AF5"/>
    <w:rsid w:val="009C5C7C"/>
    <w:rsid w:val="009C6C7C"/>
    <w:rsid w:val="009C71A2"/>
    <w:rsid w:val="009C71A9"/>
    <w:rsid w:val="009C758E"/>
    <w:rsid w:val="009D0088"/>
    <w:rsid w:val="009D0ED9"/>
    <w:rsid w:val="009D1018"/>
    <w:rsid w:val="009D1319"/>
    <w:rsid w:val="009D206A"/>
    <w:rsid w:val="009D2182"/>
    <w:rsid w:val="009D2438"/>
    <w:rsid w:val="009D3129"/>
    <w:rsid w:val="009D3846"/>
    <w:rsid w:val="009D3C3E"/>
    <w:rsid w:val="009D42D1"/>
    <w:rsid w:val="009D4EFD"/>
    <w:rsid w:val="009D5191"/>
    <w:rsid w:val="009D6A58"/>
    <w:rsid w:val="009D7354"/>
    <w:rsid w:val="009D747A"/>
    <w:rsid w:val="009D7543"/>
    <w:rsid w:val="009D7C8C"/>
    <w:rsid w:val="009E005D"/>
    <w:rsid w:val="009E00CF"/>
    <w:rsid w:val="009E0559"/>
    <w:rsid w:val="009E0615"/>
    <w:rsid w:val="009E0BA4"/>
    <w:rsid w:val="009E11C4"/>
    <w:rsid w:val="009E1704"/>
    <w:rsid w:val="009E1F49"/>
    <w:rsid w:val="009E2553"/>
    <w:rsid w:val="009E268E"/>
    <w:rsid w:val="009E2940"/>
    <w:rsid w:val="009E3020"/>
    <w:rsid w:val="009E30FE"/>
    <w:rsid w:val="009E322A"/>
    <w:rsid w:val="009E32A4"/>
    <w:rsid w:val="009E3C97"/>
    <w:rsid w:val="009E42CF"/>
    <w:rsid w:val="009E4B59"/>
    <w:rsid w:val="009E578B"/>
    <w:rsid w:val="009E5BFC"/>
    <w:rsid w:val="009E65AE"/>
    <w:rsid w:val="009E65E2"/>
    <w:rsid w:val="009E68A2"/>
    <w:rsid w:val="009E68FC"/>
    <w:rsid w:val="009E70B7"/>
    <w:rsid w:val="009F0BCF"/>
    <w:rsid w:val="009F164D"/>
    <w:rsid w:val="009F25E3"/>
    <w:rsid w:val="009F2969"/>
    <w:rsid w:val="009F4883"/>
    <w:rsid w:val="009F555D"/>
    <w:rsid w:val="009F56D8"/>
    <w:rsid w:val="009F5DD5"/>
    <w:rsid w:val="009F64D9"/>
    <w:rsid w:val="009F69BC"/>
    <w:rsid w:val="009F6E31"/>
    <w:rsid w:val="009F722A"/>
    <w:rsid w:val="009F7C6A"/>
    <w:rsid w:val="00A0013F"/>
    <w:rsid w:val="00A00EF9"/>
    <w:rsid w:val="00A01041"/>
    <w:rsid w:val="00A01AFA"/>
    <w:rsid w:val="00A0255C"/>
    <w:rsid w:val="00A02DC0"/>
    <w:rsid w:val="00A03159"/>
    <w:rsid w:val="00A03A2F"/>
    <w:rsid w:val="00A044D9"/>
    <w:rsid w:val="00A05505"/>
    <w:rsid w:val="00A05565"/>
    <w:rsid w:val="00A064D6"/>
    <w:rsid w:val="00A073C9"/>
    <w:rsid w:val="00A07FD9"/>
    <w:rsid w:val="00A11C9F"/>
    <w:rsid w:val="00A12665"/>
    <w:rsid w:val="00A12F6D"/>
    <w:rsid w:val="00A134C3"/>
    <w:rsid w:val="00A15400"/>
    <w:rsid w:val="00A15E63"/>
    <w:rsid w:val="00A1666D"/>
    <w:rsid w:val="00A17136"/>
    <w:rsid w:val="00A173F7"/>
    <w:rsid w:val="00A176AB"/>
    <w:rsid w:val="00A200C5"/>
    <w:rsid w:val="00A21085"/>
    <w:rsid w:val="00A2132B"/>
    <w:rsid w:val="00A213CD"/>
    <w:rsid w:val="00A21C99"/>
    <w:rsid w:val="00A22367"/>
    <w:rsid w:val="00A233A9"/>
    <w:rsid w:val="00A2365C"/>
    <w:rsid w:val="00A24531"/>
    <w:rsid w:val="00A24907"/>
    <w:rsid w:val="00A24F04"/>
    <w:rsid w:val="00A25362"/>
    <w:rsid w:val="00A2752D"/>
    <w:rsid w:val="00A27766"/>
    <w:rsid w:val="00A27780"/>
    <w:rsid w:val="00A279BC"/>
    <w:rsid w:val="00A27F97"/>
    <w:rsid w:val="00A30032"/>
    <w:rsid w:val="00A3053D"/>
    <w:rsid w:val="00A30582"/>
    <w:rsid w:val="00A30822"/>
    <w:rsid w:val="00A30AC1"/>
    <w:rsid w:val="00A30F96"/>
    <w:rsid w:val="00A3107C"/>
    <w:rsid w:val="00A31D02"/>
    <w:rsid w:val="00A31D47"/>
    <w:rsid w:val="00A3266F"/>
    <w:rsid w:val="00A32846"/>
    <w:rsid w:val="00A33C5C"/>
    <w:rsid w:val="00A340DE"/>
    <w:rsid w:val="00A34143"/>
    <w:rsid w:val="00A35710"/>
    <w:rsid w:val="00A360B1"/>
    <w:rsid w:val="00A36A23"/>
    <w:rsid w:val="00A36AA1"/>
    <w:rsid w:val="00A36EE7"/>
    <w:rsid w:val="00A375E9"/>
    <w:rsid w:val="00A37908"/>
    <w:rsid w:val="00A40CD8"/>
    <w:rsid w:val="00A41427"/>
    <w:rsid w:val="00A41881"/>
    <w:rsid w:val="00A41EE3"/>
    <w:rsid w:val="00A426D3"/>
    <w:rsid w:val="00A42976"/>
    <w:rsid w:val="00A42D2F"/>
    <w:rsid w:val="00A43454"/>
    <w:rsid w:val="00A43758"/>
    <w:rsid w:val="00A440B0"/>
    <w:rsid w:val="00A441ED"/>
    <w:rsid w:val="00A444E0"/>
    <w:rsid w:val="00A44829"/>
    <w:rsid w:val="00A45704"/>
    <w:rsid w:val="00A45ADF"/>
    <w:rsid w:val="00A46232"/>
    <w:rsid w:val="00A4707F"/>
    <w:rsid w:val="00A470E2"/>
    <w:rsid w:val="00A47D3F"/>
    <w:rsid w:val="00A512F6"/>
    <w:rsid w:val="00A51F68"/>
    <w:rsid w:val="00A52B3A"/>
    <w:rsid w:val="00A53255"/>
    <w:rsid w:val="00A53E02"/>
    <w:rsid w:val="00A53FCF"/>
    <w:rsid w:val="00A552F2"/>
    <w:rsid w:val="00A56DF7"/>
    <w:rsid w:val="00A5731E"/>
    <w:rsid w:val="00A57698"/>
    <w:rsid w:val="00A57804"/>
    <w:rsid w:val="00A60314"/>
    <w:rsid w:val="00A60927"/>
    <w:rsid w:val="00A60A05"/>
    <w:rsid w:val="00A6163B"/>
    <w:rsid w:val="00A62AFF"/>
    <w:rsid w:val="00A63754"/>
    <w:rsid w:val="00A63F9F"/>
    <w:rsid w:val="00A64024"/>
    <w:rsid w:val="00A647D7"/>
    <w:rsid w:val="00A65CA8"/>
    <w:rsid w:val="00A664EC"/>
    <w:rsid w:val="00A67C05"/>
    <w:rsid w:val="00A67D0A"/>
    <w:rsid w:val="00A67F75"/>
    <w:rsid w:val="00A70229"/>
    <w:rsid w:val="00A70761"/>
    <w:rsid w:val="00A70838"/>
    <w:rsid w:val="00A70E4A"/>
    <w:rsid w:val="00A719BD"/>
    <w:rsid w:val="00A71A96"/>
    <w:rsid w:val="00A72B2B"/>
    <w:rsid w:val="00A7314E"/>
    <w:rsid w:val="00A73A6D"/>
    <w:rsid w:val="00A746C3"/>
    <w:rsid w:val="00A751DC"/>
    <w:rsid w:val="00A7524F"/>
    <w:rsid w:val="00A7543B"/>
    <w:rsid w:val="00A760B6"/>
    <w:rsid w:val="00A77431"/>
    <w:rsid w:val="00A77606"/>
    <w:rsid w:val="00A77AB3"/>
    <w:rsid w:val="00A801DA"/>
    <w:rsid w:val="00A808EA"/>
    <w:rsid w:val="00A81769"/>
    <w:rsid w:val="00A82525"/>
    <w:rsid w:val="00A83822"/>
    <w:rsid w:val="00A83E5F"/>
    <w:rsid w:val="00A83F4A"/>
    <w:rsid w:val="00A84274"/>
    <w:rsid w:val="00A845D8"/>
    <w:rsid w:val="00A85150"/>
    <w:rsid w:val="00A85BC5"/>
    <w:rsid w:val="00A85DD2"/>
    <w:rsid w:val="00A86937"/>
    <w:rsid w:val="00A86993"/>
    <w:rsid w:val="00A86E23"/>
    <w:rsid w:val="00A90184"/>
    <w:rsid w:val="00A90662"/>
    <w:rsid w:val="00A90AB5"/>
    <w:rsid w:val="00A90DFB"/>
    <w:rsid w:val="00A91091"/>
    <w:rsid w:val="00A9173D"/>
    <w:rsid w:val="00A917A8"/>
    <w:rsid w:val="00A91B09"/>
    <w:rsid w:val="00A92CBE"/>
    <w:rsid w:val="00A9336B"/>
    <w:rsid w:val="00A93370"/>
    <w:rsid w:val="00A93F3C"/>
    <w:rsid w:val="00A947AB"/>
    <w:rsid w:val="00A94BBD"/>
    <w:rsid w:val="00A95067"/>
    <w:rsid w:val="00A95BAF"/>
    <w:rsid w:val="00A95C82"/>
    <w:rsid w:val="00A96B3C"/>
    <w:rsid w:val="00A96C22"/>
    <w:rsid w:val="00A975B0"/>
    <w:rsid w:val="00A97A26"/>
    <w:rsid w:val="00A97C1D"/>
    <w:rsid w:val="00A97FB0"/>
    <w:rsid w:val="00AA0D40"/>
    <w:rsid w:val="00AA10CA"/>
    <w:rsid w:val="00AA1A9C"/>
    <w:rsid w:val="00AA2C34"/>
    <w:rsid w:val="00AA3B9B"/>
    <w:rsid w:val="00AA3BCC"/>
    <w:rsid w:val="00AA435E"/>
    <w:rsid w:val="00AA4474"/>
    <w:rsid w:val="00AA5339"/>
    <w:rsid w:val="00AA53FD"/>
    <w:rsid w:val="00AA5559"/>
    <w:rsid w:val="00AA5BB6"/>
    <w:rsid w:val="00AA64DD"/>
    <w:rsid w:val="00AB016B"/>
    <w:rsid w:val="00AB10B5"/>
    <w:rsid w:val="00AB159E"/>
    <w:rsid w:val="00AB1CDD"/>
    <w:rsid w:val="00AB1FCE"/>
    <w:rsid w:val="00AB2ED6"/>
    <w:rsid w:val="00AB3224"/>
    <w:rsid w:val="00AB471C"/>
    <w:rsid w:val="00AB494A"/>
    <w:rsid w:val="00AB4BE9"/>
    <w:rsid w:val="00AB54D6"/>
    <w:rsid w:val="00AB5BBF"/>
    <w:rsid w:val="00AB5DF1"/>
    <w:rsid w:val="00AB7AA7"/>
    <w:rsid w:val="00AB7EC5"/>
    <w:rsid w:val="00AC062B"/>
    <w:rsid w:val="00AC3340"/>
    <w:rsid w:val="00AC3E10"/>
    <w:rsid w:val="00AC3EB3"/>
    <w:rsid w:val="00AC4E1F"/>
    <w:rsid w:val="00AC57FE"/>
    <w:rsid w:val="00AC585F"/>
    <w:rsid w:val="00AC5CFB"/>
    <w:rsid w:val="00AC6653"/>
    <w:rsid w:val="00AC66F8"/>
    <w:rsid w:val="00AC6851"/>
    <w:rsid w:val="00AC74AE"/>
    <w:rsid w:val="00AC777B"/>
    <w:rsid w:val="00AC7C3E"/>
    <w:rsid w:val="00AD0252"/>
    <w:rsid w:val="00AD0763"/>
    <w:rsid w:val="00AD0B5F"/>
    <w:rsid w:val="00AD0EC7"/>
    <w:rsid w:val="00AD0F0D"/>
    <w:rsid w:val="00AD15C1"/>
    <w:rsid w:val="00AD1BA6"/>
    <w:rsid w:val="00AD1CF4"/>
    <w:rsid w:val="00AD255A"/>
    <w:rsid w:val="00AD2684"/>
    <w:rsid w:val="00AD3461"/>
    <w:rsid w:val="00AD3F38"/>
    <w:rsid w:val="00AD440A"/>
    <w:rsid w:val="00AD440C"/>
    <w:rsid w:val="00AD45D8"/>
    <w:rsid w:val="00AD5349"/>
    <w:rsid w:val="00AD5459"/>
    <w:rsid w:val="00AD5786"/>
    <w:rsid w:val="00AD6630"/>
    <w:rsid w:val="00AD6A44"/>
    <w:rsid w:val="00AD6AAA"/>
    <w:rsid w:val="00AD7951"/>
    <w:rsid w:val="00AE0225"/>
    <w:rsid w:val="00AE022D"/>
    <w:rsid w:val="00AE1089"/>
    <w:rsid w:val="00AE26BC"/>
    <w:rsid w:val="00AE2DD0"/>
    <w:rsid w:val="00AE2DE2"/>
    <w:rsid w:val="00AE35DC"/>
    <w:rsid w:val="00AE3B61"/>
    <w:rsid w:val="00AE3E06"/>
    <w:rsid w:val="00AE4C66"/>
    <w:rsid w:val="00AE50EB"/>
    <w:rsid w:val="00AE536C"/>
    <w:rsid w:val="00AE5D8E"/>
    <w:rsid w:val="00AE5F1D"/>
    <w:rsid w:val="00AE6D2C"/>
    <w:rsid w:val="00AE71C9"/>
    <w:rsid w:val="00AE75A3"/>
    <w:rsid w:val="00AE7766"/>
    <w:rsid w:val="00AE7888"/>
    <w:rsid w:val="00AE7A73"/>
    <w:rsid w:val="00AE7B07"/>
    <w:rsid w:val="00AE7D4A"/>
    <w:rsid w:val="00AF0F4B"/>
    <w:rsid w:val="00AF1901"/>
    <w:rsid w:val="00AF2817"/>
    <w:rsid w:val="00AF294D"/>
    <w:rsid w:val="00AF2E93"/>
    <w:rsid w:val="00AF3D81"/>
    <w:rsid w:val="00AF40BB"/>
    <w:rsid w:val="00AF532B"/>
    <w:rsid w:val="00AF6251"/>
    <w:rsid w:val="00AF6851"/>
    <w:rsid w:val="00AF715F"/>
    <w:rsid w:val="00AF7356"/>
    <w:rsid w:val="00AF7388"/>
    <w:rsid w:val="00AF7B01"/>
    <w:rsid w:val="00B00577"/>
    <w:rsid w:val="00B00A4D"/>
    <w:rsid w:val="00B00BF7"/>
    <w:rsid w:val="00B01176"/>
    <w:rsid w:val="00B0167E"/>
    <w:rsid w:val="00B0190F"/>
    <w:rsid w:val="00B01921"/>
    <w:rsid w:val="00B01FEC"/>
    <w:rsid w:val="00B02AA3"/>
    <w:rsid w:val="00B03246"/>
    <w:rsid w:val="00B051D4"/>
    <w:rsid w:val="00B054F6"/>
    <w:rsid w:val="00B05660"/>
    <w:rsid w:val="00B066BB"/>
    <w:rsid w:val="00B06822"/>
    <w:rsid w:val="00B06DF3"/>
    <w:rsid w:val="00B07A42"/>
    <w:rsid w:val="00B07EF5"/>
    <w:rsid w:val="00B10C30"/>
    <w:rsid w:val="00B10C93"/>
    <w:rsid w:val="00B1195C"/>
    <w:rsid w:val="00B12B04"/>
    <w:rsid w:val="00B13608"/>
    <w:rsid w:val="00B13A7A"/>
    <w:rsid w:val="00B13B2D"/>
    <w:rsid w:val="00B142B5"/>
    <w:rsid w:val="00B15D4C"/>
    <w:rsid w:val="00B15E16"/>
    <w:rsid w:val="00B17B92"/>
    <w:rsid w:val="00B17DEB"/>
    <w:rsid w:val="00B201EE"/>
    <w:rsid w:val="00B204EE"/>
    <w:rsid w:val="00B206FC"/>
    <w:rsid w:val="00B20A34"/>
    <w:rsid w:val="00B219ED"/>
    <w:rsid w:val="00B21CB1"/>
    <w:rsid w:val="00B2217A"/>
    <w:rsid w:val="00B22292"/>
    <w:rsid w:val="00B222E5"/>
    <w:rsid w:val="00B222F5"/>
    <w:rsid w:val="00B2282A"/>
    <w:rsid w:val="00B22837"/>
    <w:rsid w:val="00B22C6A"/>
    <w:rsid w:val="00B238DA"/>
    <w:rsid w:val="00B24486"/>
    <w:rsid w:val="00B25239"/>
    <w:rsid w:val="00B253E4"/>
    <w:rsid w:val="00B256FE"/>
    <w:rsid w:val="00B25B78"/>
    <w:rsid w:val="00B25EA3"/>
    <w:rsid w:val="00B260FB"/>
    <w:rsid w:val="00B2685F"/>
    <w:rsid w:val="00B26A88"/>
    <w:rsid w:val="00B26C9B"/>
    <w:rsid w:val="00B27145"/>
    <w:rsid w:val="00B2731B"/>
    <w:rsid w:val="00B27D06"/>
    <w:rsid w:val="00B3069A"/>
    <w:rsid w:val="00B31028"/>
    <w:rsid w:val="00B31092"/>
    <w:rsid w:val="00B31E04"/>
    <w:rsid w:val="00B32088"/>
    <w:rsid w:val="00B3271A"/>
    <w:rsid w:val="00B328AC"/>
    <w:rsid w:val="00B32FC3"/>
    <w:rsid w:val="00B33408"/>
    <w:rsid w:val="00B3520E"/>
    <w:rsid w:val="00B36415"/>
    <w:rsid w:val="00B365F2"/>
    <w:rsid w:val="00B37350"/>
    <w:rsid w:val="00B37419"/>
    <w:rsid w:val="00B37609"/>
    <w:rsid w:val="00B40F81"/>
    <w:rsid w:val="00B41918"/>
    <w:rsid w:val="00B42365"/>
    <w:rsid w:val="00B423BC"/>
    <w:rsid w:val="00B42C02"/>
    <w:rsid w:val="00B42FEC"/>
    <w:rsid w:val="00B440A2"/>
    <w:rsid w:val="00B46825"/>
    <w:rsid w:val="00B46C22"/>
    <w:rsid w:val="00B46F29"/>
    <w:rsid w:val="00B47235"/>
    <w:rsid w:val="00B473B3"/>
    <w:rsid w:val="00B47717"/>
    <w:rsid w:val="00B47890"/>
    <w:rsid w:val="00B50F1C"/>
    <w:rsid w:val="00B51CDA"/>
    <w:rsid w:val="00B5259E"/>
    <w:rsid w:val="00B52A57"/>
    <w:rsid w:val="00B52C44"/>
    <w:rsid w:val="00B52DE8"/>
    <w:rsid w:val="00B54B1F"/>
    <w:rsid w:val="00B5515B"/>
    <w:rsid w:val="00B566BC"/>
    <w:rsid w:val="00B576CE"/>
    <w:rsid w:val="00B57B0C"/>
    <w:rsid w:val="00B6019F"/>
    <w:rsid w:val="00B60687"/>
    <w:rsid w:val="00B60C39"/>
    <w:rsid w:val="00B616DC"/>
    <w:rsid w:val="00B619E6"/>
    <w:rsid w:val="00B620C8"/>
    <w:rsid w:val="00B622DF"/>
    <w:rsid w:val="00B62694"/>
    <w:rsid w:val="00B6291C"/>
    <w:rsid w:val="00B62D3A"/>
    <w:rsid w:val="00B62D91"/>
    <w:rsid w:val="00B63C87"/>
    <w:rsid w:val="00B63F03"/>
    <w:rsid w:val="00B641C9"/>
    <w:rsid w:val="00B641F3"/>
    <w:rsid w:val="00B64233"/>
    <w:rsid w:val="00B64FBC"/>
    <w:rsid w:val="00B65CE7"/>
    <w:rsid w:val="00B65D69"/>
    <w:rsid w:val="00B660AC"/>
    <w:rsid w:val="00B6630B"/>
    <w:rsid w:val="00B67061"/>
    <w:rsid w:val="00B6783C"/>
    <w:rsid w:val="00B67D71"/>
    <w:rsid w:val="00B67FC7"/>
    <w:rsid w:val="00B7031D"/>
    <w:rsid w:val="00B705A8"/>
    <w:rsid w:val="00B71820"/>
    <w:rsid w:val="00B71FF2"/>
    <w:rsid w:val="00B721F6"/>
    <w:rsid w:val="00B724D8"/>
    <w:rsid w:val="00B72E2F"/>
    <w:rsid w:val="00B73297"/>
    <w:rsid w:val="00B7374F"/>
    <w:rsid w:val="00B73852"/>
    <w:rsid w:val="00B73CA7"/>
    <w:rsid w:val="00B74547"/>
    <w:rsid w:val="00B756A1"/>
    <w:rsid w:val="00B7617E"/>
    <w:rsid w:val="00B776B8"/>
    <w:rsid w:val="00B80375"/>
    <w:rsid w:val="00B80B63"/>
    <w:rsid w:val="00B80E2C"/>
    <w:rsid w:val="00B817C5"/>
    <w:rsid w:val="00B81FE8"/>
    <w:rsid w:val="00B822FF"/>
    <w:rsid w:val="00B8292B"/>
    <w:rsid w:val="00B83626"/>
    <w:rsid w:val="00B8549B"/>
    <w:rsid w:val="00B8614D"/>
    <w:rsid w:val="00B86546"/>
    <w:rsid w:val="00B86918"/>
    <w:rsid w:val="00B87B76"/>
    <w:rsid w:val="00B9046B"/>
    <w:rsid w:val="00B916CD"/>
    <w:rsid w:val="00B91787"/>
    <w:rsid w:val="00B92A39"/>
    <w:rsid w:val="00B92A69"/>
    <w:rsid w:val="00B92B20"/>
    <w:rsid w:val="00B92E9F"/>
    <w:rsid w:val="00B93756"/>
    <w:rsid w:val="00B93A82"/>
    <w:rsid w:val="00B94870"/>
    <w:rsid w:val="00B9491F"/>
    <w:rsid w:val="00B94A7B"/>
    <w:rsid w:val="00B9680C"/>
    <w:rsid w:val="00BA01C7"/>
    <w:rsid w:val="00BA0235"/>
    <w:rsid w:val="00BA0BB9"/>
    <w:rsid w:val="00BA1555"/>
    <w:rsid w:val="00BA1C68"/>
    <w:rsid w:val="00BA2A43"/>
    <w:rsid w:val="00BA2CFD"/>
    <w:rsid w:val="00BA3A11"/>
    <w:rsid w:val="00BA4A33"/>
    <w:rsid w:val="00BA51B2"/>
    <w:rsid w:val="00BA5717"/>
    <w:rsid w:val="00BA59AC"/>
    <w:rsid w:val="00BA70DC"/>
    <w:rsid w:val="00BA70EB"/>
    <w:rsid w:val="00BA7EBB"/>
    <w:rsid w:val="00BB0523"/>
    <w:rsid w:val="00BB0F36"/>
    <w:rsid w:val="00BB124A"/>
    <w:rsid w:val="00BB25A1"/>
    <w:rsid w:val="00BB3072"/>
    <w:rsid w:val="00BB34EA"/>
    <w:rsid w:val="00BB359C"/>
    <w:rsid w:val="00BB3BBE"/>
    <w:rsid w:val="00BB4AA7"/>
    <w:rsid w:val="00BB4C35"/>
    <w:rsid w:val="00BB4D1E"/>
    <w:rsid w:val="00BB5008"/>
    <w:rsid w:val="00BB519A"/>
    <w:rsid w:val="00BB62DA"/>
    <w:rsid w:val="00BB67C2"/>
    <w:rsid w:val="00BC005C"/>
    <w:rsid w:val="00BC05B8"/>
    <w:rsid w:val="00BC08D0"/>
    <w:rsid w:val="00BC19DD"/>
    <w:rsid w:val="00BC1DAA"/>
    <w:rsid w:val="00BC22BA"/>
    <w:rsid w:val="00BC2333"/>
    <w:rsid w:val="00BC2EF4"/>
    <w:rsid w:val="00BC3E13"/>
    <w:rsid w:val="00BC45AC"/>
    <w:rsid w:val="00BC4ABF"/>
    <w:rsid w:val="00BC4BA6"/>
    <w:rsid w:val="00BC5202"/>
    <w:rsid w:val="00BC5914"/>
    <w:rsid w:val="00BC6DEA"/>
    <w:rsid w:val="00BC6E83"/>
    <w:rsid w:val="00BC70C8"/>
    <w:rsid w:val="00BC7381"/>
    <w:rsid w:val="00BC747F"/>
    <w:rsid w:val="00BC76F8"/>
    <w:rsid w:val="00BD1159"/>
    <w:rsid w:val="00BD1C64"/>
    <w:rsid w:val="00BD2005"/>
    <w:rsid w:val="00BD2DD3"/>
    <w:rsid w:val="00BD3868"/>
    <w:rsid w:val="00BD4DC8"/>
    <w:rsid w:val="00BD4E05"/>
    <w:rsid w:val="00BD5472"/>
    <w:rsid w:val="00BD57F1"/>
    <w:rsid w:val="00BD58E8"/>
    <w:rsid w:val="00BD6610"/>
    <w:rsid w:val="00BD6951"/>
    <w:rsid w:val="00BD746E"/>
    <w:rsid w:val="00BD7E33"/>
    <w:rsid w:val="00BE00EA"/>
    <w:rsid w:val="00BE20E6"/>
    <w:rsid w:val="00BE2774"/>
    <w:rsid w:val="00BE2A7A"/>
    <w:rsid w:val="00BE324D"/>
    <w:rsid w:val="00BE3495"/>
    <w:rsid w:val="00BE36D5"/>
    <w:rsid w:val="00BE3A7C"/>
    <w:rsid w:val="00BE3B78"/>
    <w:rsid w:val="00BE3E74"/>
    <w:rsid w:val="00BE5063"/>
    <w:rsid w:val="00BE536D"/>
    <w:rsid w:val="00BE5498"/>
    <w:rsid w:val="00BE631C"/>
    <w:rsid w:val="00BE66F9"/>
    <w:rsid w:val="00BE7A79"/>
    <w:rsid w:val="00BE7C23"/>
    <w:rsid w:val="00BE7D25"/>
    <w:rsid w:val="00BF0B15"/>
    <w:rsid w:val="00BF0F3B"/>
    <w:rsid w:val="00BF1237"/>
    <w:rsid w:val="00BF18BC"/>
    <w:rsid w:val="00BF19E6"/>
    <w:rsid w:val="00BF2C77"/>
    <w:rsid w:val="00BF398A"/>
    <w:rsid w:val="00BF3E17"/>
    <w:rsid w:val="00BF46AE"/>
    <w:rsid w:val="00BF5BA3"/>
    <w:rsid w:val="00BF660A"/>
    <w:rsid w:val="00C00016"/>
    <w:rsid w:val="00C004EB"/>
    <w:rsid w:val="00C00B50"/>
    <w:rsid w:val="00C0150C"/>
    <w:rsid w:val="00C01772"/>
    <w:rsid w:val="00C01DE8"/>
    <w:rsid w:val="00C01F26"/>
    <w:rsid w:val="00C025B9"/>
    <w:rsid w:val="00C02940"/>
    <w:rsid w:val="00C02A62"/>
    <w:rsid w:val="00C03034"/>
    <w:rsid w:val="00C04216"/>
    <w:rsid w:val="00C04D23"/>
    <w:rsid w:val="00C05698"/>
    <w:rsid w:val="00C05E68"/>
    <w:rsid w:val="00C05F0F"/>
    <w:rsid w:val="00C05FC8"/>
    <w:rsid w:val="00C06120"/>
    <w:rsid w:val="00C065CE"/>
    <w:rsid w:val="00C06C96"/>
    <w:rsid w:val="00C07061"/>
    <w:rsid w:val="00C10085"/>
    <w:rsid w:val="00C117AE"/>
    <w:rsid w:val="00C122DE"/>
    <w:rsid w:val="00C135D2"/>
    <w:rsid w:val="00C13A71"/>
    <w:rsid w:val="00C16545"/>
    <w:rsid w:val="00C170FC"/>
    <w:rsid w:val="00C17453"/>
    <w:rsid w:val="00C1774F"/>
    <w:rsid w:val="00C17A38"/>
    <w:rsid w:val="00C17B1D"/>
    <w:rsid w:val="00C17DCC"/>
    <w:rsid w:val="00C20A76"/>
    <w:rsid w:val="00C21EEA"/>
    <w:rsid w:val="00C21FCB"/>
    <w:rsid w:val="00C2233F"/>
    <w:rsid w:val="00C22B5B"/>
    <w:rsid w:val="00C22DAD"/>
    <w:rsid w:val="00C239C7"/>
    <w:rsid w:val="00C23C81"/>
    <w:rsid w:val="00C23E70"/>
    <w:rsid w:val="00C24FFC"/>
    <w:rsid w:val="00C26278"/>
    <w:rsid w:val="00C268A9"/>
    <w:rsid w:val="00C2691E"/>
    <w:rsid w:val="00C2735D"/>
    <w:rsid w:val="00C27424"/>
    <w:rsid w:val="00C307AB"/>
    <w:rsid w:val="00C31022"/>
    <w:rsid w:val="00C32DB3"/>
    <w:rsid w:val="00C3363A"/>
    <w:rsid w:val="00C34690"/>
    <w:rsid w:val="00C346D5"/>
    <w:rsid w:val="00C3521C"/>
    <w:rsid w:val="00C372D5"/>
    <w:rsid w:val="00C412A0"/>
    <w:rsid w:val="00C4141C"/>
    <w:rsid w:val="00C4156C"/>
    <w:rsid w:val="00C41689"/>
    <w:rsid w:val="00C416BC"/>
    <w:rsid w:val="00C41FD6"/>
    <w:rsid w:val="00C439CE"/>
    <w:rsid w:val="00C43B79"/>
    <w:rsid w:val="00C43CD2"/>
    <w:rsid w:val="00C43E52"/>
    <w:rsid w:val="00C43F0B"/>
    <w:rsid w:val="00C44799"/>
    <w:rsid w:val="00C4632D"/>
    <w:rsid w:val="00C467DB"/>
    <w:rsid w:val="00C47DC1"/>
    <w:rsid w:val="00C505A8"/>
    <w:rsid w:val="00C50A9E"/>
    <w:rsid w:val="00C51AEC"/>
    <w:rsid w:val="00C52F32"/>
    <w:rsid w:val="00C53252"/>
    <w:rsid w:val="00C53598"/>
    <w:rsid w:val="00C53C9C"/>
    <w:rsid w:val="00C53CF5"/>
    <w:rsid w:val="00C53EEB"/>
    <w:rsid w:val="00C549CC"/>
    <w:rsid w:val="00C54C49"/>
    <w:rsid w:val="00C54E2E"/>
    <w:rsid w:val="00C54F10"/>
    <w:rsid w:val="00C569D8"/>
    <w:rsid w:val="00C5736B"/>
    <w:rsid w:val="00C5764B"/>
    <w:rsid w:val="00C57A08"/>
    <w:rsid w:val="00C57B83"/>
    <w:rsid w:val="00C61953"/>
    <w:rsid w:val="00C61B83"/>
    <w:rsid w:val="00C621B2"/>
    <w:rsid w:val="00C6247A"/>
    <w:rsid w:val="00C625AA"/>
    <w:rsid w:val="00C62C35"/>
    <w:rsid w:val="00C62E6E"/>
    <w:rsid w:val="00C62FD9"/>
    <w:rsid w:val="00C62FE5"/>
    <w:rsid w:val="00C62FE6"/>
    <w:rsid w:val="00C6352C"/>
    <w:rsid w:val="00C64227"/>
    <w:rsid w:val="00C65533"/>
    <w:rsid w:val="00C65635"/>
    <w:rsid w:val="00C65B04"/>
    <w:rsid w:val="00C65E50"/>
    <w:rsid w:val="00C71071"/>
    <w:rsid w:val="00C711EE"/>
    <w:rsid w:val="00C713C5"/>
    <w:rsid w:val="00C71F2A"/>
    <w:rsid w:val="00C7278D"/>
    <w:rsid w:val="00C72FD5"/>
    <w:rsid w:val="00C73389"/>
    <w:rsid w:val="00C73ADD"/>
    <w:rsid w:val="00C75068"/>
    <w:rsid w:val="00C75130"/>
    <w:rsid w:val="00C752D8"/>
    <w:rsid w:val="00C7548E"/>
    <w:rsid w:val="00C75ABD"/>
    <w:rsid w:val="00C75B93"/>
    <w:rsid w:val="00C75BA7"/>
    <w:rsid w:val="00C76039"/>
    <w:rsid w:val="00C760C2"/>
    <w:rsid w:val="00C76676"/>
    <w:rsid w:val="00C76E79"/>
    <w:rsid w:val="00C77B2F"/>
    <w:rsid w:val="00C77E1F"/>
    <w:rsid w:val="00C80650"/>
    <w:rsid w:val="00C80D72"/>
    <w:rsid w:val="00C8117D"/>
    <w:rsid w:val="00C82029"/>
    <w:rsid w:val="00C82268"/>
    <w:rsid w:val="00C83E40"/>
    <w:rsid w:val="00C84D6C"/>
    <w:rsid w:val="00C85D5E"/>
    <w:rsid w:val="00C85E9D"/>
    <w:rsid w:val="00C86E5D"/>
    <w:rsid w:val="00C87016"/>
    <w:rsid w:val="00C8745E"/>
    <w:rsid w:val="00C874DD"/>
    <w:rsid w:val="00C87A5A"/>
    <w:rsid w:val="00C87D34"/>
    <w:rsid w:val="00C90954"/>
    <w:rsid w:val="00C91605"/>
    <w:rsid w:val="00C92215"/>
    <w:rsid w:val="00C93215"/>
    <w:rsid w:val="00C94B65"/>
    <w:rsid w:val="00C95768"/>
    <w:rsid w:val="00C95AB4"/>
    <w:rsid w:val="00C95CBB"/>
    <w:rsid w:val="00C95D2B"/>
    <w:rsid w:val="00C95E36"/>
    <w:rsid w:val="00C96C0D"/>
    <w:rsid w:val="00C96FE0"/>
    <w:rsid w:val="00C97903"/>
    <w:rsid w:val="00C97CA7"/>
    <w:rsid w:val="00CA0546"/>
    <w:rsid w:val="00CA09D1"/>
    <w:rsid w:val="00CA0B44"/>
    <w:rsid w:val="00CA1166"/>
    <w:rsid w:val="00CA1B78"/>
    <w:rsid w:val="00CA29CC"/>
    <w:rsid w:val="00CA38B2"/>
    <w:rsid w:val="00CA42B7"/>
    <w:rsid w:val="00CA4511"/>
    <w:rsid w:val="00CA50C9"/>
    <w:rsid w:val="00CA53DC"/>
    <w:rsid w:val="00CA55BD"/>
    <w:rsid w:val="00CA5A1C"/>
    <w:rsid w:val="00CA6955"/>
    <w:rsid w:val="00CA6A7F"/>
    <w:rsid w:val="00CA7146"/>
    <w:rsid w:val="00CA7F84"/>
    <w:rsid w:val="00CB08B0"/>
    <w:rsid w:val="00CB0CBB"/>
    <w:rsid w:val="00CB1146"/>
    <w:rsid w:val="00CB15BA"/>
    <w:rsid w:val="00CB1667"/>
    <w:rsid w:val="00CB1FD1"/>
    <w:rsid w:val="00CB2A48"/>
    <w:rsid w:val="00CB2A4D"/>
    <w:rsid w:val="00CB3886"/>
    <w:rsid w:val="00CB3CA2"/>
    <w:rsid w:val="00CB49EA"/>
    <w:rsid w:val="00CB5460"/>
    <w:rsid w:val="00CB557B"/>
    <w:rsid w:val="00CB5825"/>
    <w:rsid w:val="00CB5E9C"/>
    <w:rsid w:val="00CB622E"/>
    <w:rsid w:val="00CB6BA5"/>
    <w:rsid w:val="00CB6BF2"/>
    <w:rsid w:val="00CB6D55"/>
    <w:rsid w:val="00CC01A6"/>
    <w:rsid w:val="00CC0717"/>
    <w:rsid w:val="00CC0FA7"/>
    <w:rsid w:val="00CC126F"/>
    <w:rsid w:val="00CC16F7"/>
    <w:rsid w:val="00CC1A25"/>
    <w:rsid w:val="00CC24AC"/>
    <w:rsid w:val="00CC2D80"/>
    <w:rsid w:val="00CC43B3"/>
    <w:rsid w:val="00CC463E"/>
    <w:rsid w:val="00CC4966"/>
    <w:rsid w:val="00CC4C0A"/>
    <w:rsid w:val="00CC4D71"/>
    <w:rsid w:val="00CC4E61"/>
    <w:rsid w:val="00CC5264"/>
    <w:rsid w:val="00CC5359"/>
    <w:rsid w:val="00CC5AAC"/>
    <w:rsid w:val="00CC630C"/>
    <w:rsid w:val="00CC7808"/>
    <w:rsid w:val="00CC7ECF"/>
    <w:rsid w:val="00CD0CEE"/>
    <w:rsid w:val="00CD0EE6"/>
    <w:rsid w:val="00CD0F00"/>
    <w:rsid w:val="00CD1ADB"/>
    <w:rsid w:val="00CD235A"/>
    <w:rsid w:val="00CD2AD7"/>
    <w:rsid w:val="00CD32B8"/>
    <w:rsid w:val="00CD4674"/>
    <w:rsid w:val="00CD475F"/>
    <w:rsid w:val="00CD487A"/>
    <w:rsid w:val="00CD5341"/>
    <w:rsid w:val="00CD5C66"/>
    <w:rsid w:val="00CD64D5"/>
    <w:rsid w:val="00CD6DD8"/>
    <w:rsid w:val="00CD6E51"/>
    <w:rsid w:val="00CD7035"/>
    <w:rsid w:val="00CD7527"/>
    <w:rsid w:val="00CE042C"/>
    <w:rsid w:val="00CE0CB0"/>
    <w:rsid w:val="00CE0E0E"/>
    <w:rsid w:val="00CE164D"/>
    <w:rsid w:val="00CE1BBA"/>
    <w:rsid w:val="00CE1C09"/>
    <w:rsid w:val="00CE1DEE"/>
    <w:rsid w:val="00CE25D0"/>
    <w:rsid w:val="00CE2999"/>
    <w:rsid w:val="00CE2E2F"/>
    <w:rsid w:val="00CE3850"/>
    <w:rsid w:val="00CE41C0"/>
    <w:rsid w:val="00CE4558"/>
    <w:rsid w:val="00CE52BD"/>
    <w:rsid w:val="00CE5693"/>
    <w:rsid w:val="00CE5A5B"/>
    <w:rsid w:val="00CE5C6E"/>
    <w:rsid w:val="00CE60FE"/>
    <w:rsid w:val="00CE6877"/>
    <w:rsid w:val="00CE70FF"/>
    <w:rsid w:val="00CE74E7"/>
    <w:rsid w:val="00CF05CC"/>
    <w:rsid w:val="00CF07AD"/>
    <w:rsid w:val="00CF14B8"/>
    <w:rsid w:val="00CF1912"/>
    <w:rsid w:val="00CF1B7B"/>
    <w:rsid w:val="00CF202F"/>
    <w:rsid w:val="00CF243E"/>
    <w:rsid w:val="00CF2663"/>
    <w:rsid w:val="00CF2773"/>
    <w:rsid w:val="00CF335D"/>
    <w:rsid w:val="00CF36C4"/>
    <w:rsid w:val="00CF4A7F"/>
    <w:rsid w:val="00CF4AA6"/>
    <w:rsid w:val="00CF5202"/>
    <w:rsid w:val="00CF534E"/>
    <w:rsid w:val="00CF6817"/>
    <w:rsid w:val="00CF6A1D"/>
    <w:rsid w:val="00CF7479"/>
    <w:rsid w:val="00CF75AE"/>
    <w:rsid w:val="00CF7DEA"/>
    <w:rsid w:val="00D00662"/>
    <w:rsid w:val="00D0104C"/>
    <w:rsid w:val="00D0115D"/>
    <w:rsid w:val="00D015A5"/>
    <w:rsid w:val="00D0161C"/>
    <w:rsid w:val="00D01805"/>
    <w:rsid w:val="00D01A18"/>
    <w:rsid w:val="00D029CA"/>
    <w:rsid w:val="00D03334"/>
    <w:rsid w:val="00D037C1"/>
    <w:rsid w:val="00D039B9"/>
    <w:rsid w:val="00D04055"/>
    <w:rsid w:val="00D0444B"/>
    <w:rsid w:val="00D0449C"/>
    <w:rsid w:val="00D04FB6"/>
    <w:rsid w:val="00D06D26"/>
    <w:rsid w:val="00D0780A"/>
    <w:rsid w:val="00D07D58"/>
    <w:rsid w:val="00D07E01"/>
    <w:rsid w:val="00D108DE"/>
    <w:rsid w:val="00D10A1C"/>
    <w:rsid w:val="00D10C32"/>
    <w:rsid w:val="00D1180C"/>
    <w:rsid w:val="00D11C59"/>
    <w:rsid w:val="00D129A2"/>
    <w:rsid w:val="00D12C2D"/>
    <w:rsid w:val="00D12F95"/>
    <w:rsid w:val="00D13D74"/>
    <w:rsid w:val="00D13FCF"/>
    <w:rsid w:val="00D14747"/>
    <w:rsid w:val="00D14ECB"/>
    <w:rsid w:val="00D1580D"/>
    <w:rsid w:val="00D15C73"/>
    <w:rsid w:val="00D15C8D"/>
    <w:rsid w:val="00D16C3B"/>
    <w:rsid w:val="00D17C27"/>
    <w:rsid w:val="00D20076"/>
    <w:rsid w:val="00D203BF"/>
    <w:rsid w:val="00D212B2"/>
    <w:rsid w:val="00D21AD9"/>
    <w:rsid w:val="00D21E36"/>
    <w:rsid w:val="00D21E77"/>
    <w:rsid w:val="00D22976"/>
    <w:rsid w:val="00D22E00"/>
    <w:rsid w:val="00D238D9"/>
    <w:rsid w:val="00D23E29"/>
    <w:rsid w:val="00D24166"/>
    <w:rsid w:val="00D246A0"/>
    <w:rsid w:val="00D250B3"/>
    <w:rsid w:val="00D25A6A"/>
    <w:rsid w:val="00D25B25"/>
    <w:rsid w:val="00D25CAE"/>
    <w:rsid w:val="00D26405"/>
    <w:rsid w:val="00D267D5"/>
    <w:rsid w:val="00D26C54"/>
    <w:rsid w:val="00D26E04"/>
    <w:rsid w:val="00D26FA2"/>
    <w:rsid w:val="00D27811"/>
    <w:rsid w:val="00D279A4"/>
    <w:rsid w:val="00D30489"/>
    <w:rsid w:val="00D3199A"/>
    <w:rsid w:val="00D32022"/>
    <w:rsid w:val="00D32425"/>
    <w:rsid w:val="00D327DF"/>
    <w:rsid w:val="00D32889"/>
    <w:rsid w:val="00D32B1B"/>
    <w:rsid w:val="00D331CA"/>
    <w:rsid w:val="00D33684"/>
    <w:rsid w:val="00D349B6"/>
    <w:rsid w:val="00D3590C"/>
    <w:rsid w:val="00D35CF1"/>
    <w:rsid w:val="00D363E3"/>
    <w:rsid w:val="00D36847"/>
    <w:rsid w:val="00D36BA2"/>
    <w:rsid w:val="00D4080A"/>
    <w:rsid w:val="00D40AD5"/>
    <w:rsid w:val="00D4154C"/>
    <w:rsid w:val="00D41CA5"/>
    <w:rsid w:val="00D420F8"/>
    <w:rsid w:val="00D42FE7"/>
    <w:rsid w:val="00D435CB"/>
    <w:rsid w:val="00D43EBE"/>
    <w:rsid w:val="00D4456B"/>
    <w:rsid w:val="00D44BED"/>
    <w:rsid w:val="00D45279"/>
    <w:rsid w:val="00D452E2"/>
    <w:rsid w:val="00D458C7"/>
    <w:rsid w:val="00D459F6"/>
    <w:rsid w:val="00D46AD3"/>
    <w:rsid w:val="00D46F0E"/>
    <w:rsid w:val="00D47AB1"/>
    <w:rsid w:val="00D50C2F"/>
    <w:rsid w:val="00D5119D"/>
    <w:rsid w:val="00D519A2"/>
    <w:rsid w:val="00D51F4F"/>
    <w:rsid w:val="00D521D5"/>
    <w:rsid w:val="00D52A04"/>
    <w:rsid w:val="00D52D67"/>
    <w:rsid w:val="00D535D0"/>
    <w:rsid w:val="00D53820"/>
    <w:rsid w:val="00D543C8"/>
    <w:rsid w:val="00D54C50"/>
    <w:rsid w:val="00D54E28"/>
    <w:rsid w:val="00D56437"/>
    <w:rsid w:val="00D56474"/>
    <w:rsid w:val="00D56970"/>
    <w:rsid w:val="00D56C68"/>
    <w:rsid w:val="00D56E61"/>
    <w:rsid w:val="00D570BC"/>
    <w:rsid w:val="00D60F34"/>
    <w:rsid w:val="00D6150C"/>
    <w:rsid w:val="00D62155"/>
    <w:rsid w:val="00D63029"/>
    <w:rsid w:val="00D63864"/>
    <w:rsid w:val="00D641ED"/>
    <w:rsid w:val="00D64DF7"/>
    <w:rsid w:val="00D64EF3"/>
    <w:rsid w:val="00D651B3"/>
    <w:rsid w:val="00D6554E"/>
    <w:rsid w:val="00D65DE7"/>
    <w:rsid w:val="00D66179"/>
    <w:rsid w:val="00D663FA"/>
    <w:rsid w:val="00D66598"/>
    <w:rsid w:val="00D665A4"/>
    <w:rsid w:val="00D67384"/>
    <w:rsid w:val="00D67621"/>
    <w:rsid w:val="00D67711"/>
    <w:rsid w:val="00D701E5"/>
    <w:rsid w:val="00D70243"/>
    <w:rsid w:val="00D7065E"/>
    <w:rsid w:val="00D70D4E"/>
    <w:rsid w:val="00D70E03"/>
    <w:rsid w:val="00D70FD4"/>
    <w:rsid w:val="00D716F3"/>
    <w:rsid w:val="00D71F9C"/>
    <w:rsid w:val="00D72B52"/>
    <w:rsid w:val="00D74E29"/>
    <w:rsid w:val="00D76850"/>
    <w:rsid w:val="00D773DD"/>
    <w:rsid w:val="00D774D2"/>
    <w:rsid w:val="00D77D40"/>
    <w:rsid w:val="00D80438"/>
    <w:rsid w:val="00D80A28"/>
    <w:rsid w:val="00D8184B"/>
    <w:rsid w:val="00D83263"/>
    <w:rsid w:val="00D833A0"/>
    <w:rsid w:val="00D83A54"/>
    <w:rsid w:val="00D83E84"/>
    <w:rsid w:val="00D85050"/>
    <w:rsid w:val="00D850ED"/>
    <w:rsid w:val="00D858A2"/>
    <w:rsid w:val="00D85CFD"/>
    <w:rsid w:val="00D86CBE"/>
    <w:rsid w:val="00D875F5"/>
    <w:rsid w:val="00D87608"/>
    <w:rsid w:val="00D90305"/>
    <w:rsid w:val="00D905DB"/>
    <w:rsid w:val="00D90A72"/>
    <w:rsid w:val="00D91735"/>
    <w:rsid w:val="00D92A1F"/>
    <w:rsid w:val="00D92D41"/>
    <w:rsid w:val="00D934AC"/>
    <w:rsid w:val="00D93987"/>
    <w:rsid w:val="00D93ADF"/>
    <w:rsid w:val="00D94E20"/>
    <w:rsid w:val="00D955EF"/>
    <w:rsid w:val="00D95E20"/>
    <w:rsid w:val="00D96DCD"/>
    <w:rsid w:val="00D97030"/>
    <w:rsid w:val="00D975BF"/>
    <w:rsid w:val="00D977C7"/>
    <w:rsid w:val="00D9797A"/>
    <w:rsid w:val="00DA0D38"/>
    <w:rsid w:val="00DA1035"/>
    <w:rsid w:val="00DA1362"/>
    <w:rsid w:val="00DA14A2"/>
    <w:rsid w:val="00DA1E01"/>
    <w:rsid w:val="00DA1E89"/>
    <w:rsid w:val="00DA1FF4"/>
    <w:rsid w:val="00DA2614"/>
    <w:rsid w:val="00DA3104"/>
    <w:rsid w:val="00DA3370"/>
    <w:rsid w:val="00DA376C"/>
    <w:rsid w:val="00DA406A"/>
    <w:rsid w:val="00DA51E6"/>
    <w:rsid w:val="00DA57BD"/>
    <w:rsid w:val="00DA65DE"/>
    <w:rsid w:val="00DA6A91"/>
    <w:rsid w:val="00DA6C38"/>
    <w:rsid w:val="00DB0D2E"/>
    <w:rsid w:val="00DB0EE4"/>
    <w:rsid w:val="00DB1195"/>
    <w:rsid w:val="00DB2A52"/>
    <w:rsid w:val="00DB2F4B"/>
    <w:rsid w:val="00DB3053"/>
    <w:rsid w:val="00DB4AFB"/>
    <w:rsid w:val="00DB5560"/>
    <w:rsid w:val="00DB5580"/>
    <w:rsid w:val="00DB5866"/>
    <w:rsid w:val="00DB5F1C"/>
    <w:rsid w:val="00DB6365"/>
    <w:rsid w:val="00DC0676"/>
    <w:rsid w:val="00DC0745"/>
    <w:rsid w:val="00DC0AC4"/>
    <w:rsid w:val="00DC12A8"/>
    <w:rsid w:val="00DC1B8C"/>
    <w:rsid w:val="00DC1C61"/>
    <w:rsid w:val="00DC1D89"/>
    <w:rsid w:val="00DC24EF"/>
    <w:rsid w:val="00DC360C"/>
    <w:rsid w:val="00DC366C"/>
    <w:rsid w:val="00DC700F"/>
    <w:rsid w:val="00DC7402"/>
    <w:rsid w:val="00DC775E"/>
    <w:rsid w:val="00DD0916"/>
    <w:rsid w:val="00DD1F9F"/>
    <w:rsid w:val="00DD2F15"/>
    <w:rsid w:val="00DD3165"/>
    <w:rsid w:val="00DD32C9"/>
    <w:rsid w:val="00DD3CAD"/>
    <w:rsid w:val="00DD3F64"/>
    <w:rsid w:val="00DD417A"/>
    <w:rsid w:val="00DD474E"/>
    <w:rsid w:val="00DD47C3"/>
    <w:rsid w:val="00DD4A87"/>
    <w:rsid w:val="00DD5384"/>
    <w:rsid w:val="00DD5AA0"/>
    <w:rsid w:val="00DD5B4B"/>
    <w:rsid w:val="00DD5C29"/>
    <w:rsid w:val="00DD6733"/>
    <w:rsid w:val="00DD6977"/>
    <w:rsid w:val="00DD753E"/>
    <w:rsid w:val="00DD7DA2"/>
    <w:rsid w:val="00DE01E8"/>
    <w:rsid w:val="00DE0479"/>
    <w:rsid w:val="00DE1913"/>
    <w:rsid w:val="00DE20B3"/>
    <w:rsid w:val="00DE2103"/>
    <w:rsid w:val="00DE297F"/>
    <w:rsid w:val="00DE2EBB"/>
    <w:rsid w:val="00DE32BF"/>
    <w:rsid w:val="00DE3E48"/>
    <w:rsid w:val="00DE3EF3"/>
    <w:rsid w:val="00DE434B"/>
    <w:rsid w:val="00DE46C3"/>
    <w:rsid w:val="00DE52DE"/>
    <w:rsid w:val="00DE5932"/>
    <w:rsid w:val="00DE63BB"/>
    <w:rsid w:val="00DE6481"/>
    <w:rsid w:val="00DE6B27"/>
    <w:rsid w:val="00DE6B6B"/>
    <w:rsid w:val="00DE7405"/>
    <w:rsid w:val="00DF0150"/>
    <w:rsid w:val="00DF0868"/>
    <w:rsid w:val="00DF08C4"/>
    <w:rsid w:val="00DF0953"/>
    <w:rsid w:val="00DF25A2"/>
    <w:rsid w:val="00DF288E"/>
    <w:rsid w:val="00DF3285"/>
    <w:rsid w:val="00DF37FD"/>
    <w:rsid w:val="00DF438A"/>
    <w:rsid w:val="00DF45BE"/>
    <w:rsid w:val="00DF51B7"/>
    <w:rsid w:val="00DF5FD8"/>
    <w:rsid w:val="00DF64B3"/>
    <w:rsid w:val="00DF6BBC"/>
    <w:rsid w:val="00DF6E86"/>
    <w:rsid w:val="00DF7FE1"/>
    <w:rsid w:val="00E0023E"/>
    <w:rsid w:val="00E01420"/>
    <w:rsid w:val="00E03248"/>
    <w:rsid w:val="00E03B7D"/>
    <w:rsid w:val="00E03D00"/>
    <w:rsid w:val="00E03D2C"/>
    <w:rsid w:val="00E03ED3"/>
    <w:rsid w:val="00E048F2"/>
    <w:rsid w:val="00E04F7F"/>
    <w:rsid w:val="00E05971"/>
    <w:rsid w:val="00E05C1A"/>
    <w:rsid w:val="00E05F9C"/>
    <w:rsid w:val="00E06606"/>
    <w:rsid w:val="00E06D2F"/>
    <w:rsid w:val="00E0761B"/>
    <w:rsid w:val="00E10973"/>
    <w:rsid w:val="00E1158E"/>
    <w:rsid w:val="00E115E3"/>
    <w:rsid w:val="00E1187C"/>
    <w:rsid w:val="00E11FD8"/>
    <w:rsid w:val="00E12102"/>
    <w:rsid w:val="00E12354"/>
    <w:rsid w:val="00E124B0"/>
    <w:rsid w:val="00E126E2"/>
    <w:rsid w:val="00E129A1"/>
    <w:rsid w:val="00E12CFF"/>
    <w:rsid w:val="00E12F21"/>
    <w:rsid w:val="00E1406A"/>
    <w:rsid w:val="00E14D7F"/>
    <w:rsid w:val="00E14E0A"/>
    <w:rsid w:val="00E1511C"/>
    <w:rsid w:val="00E15385"/>
    <w:rsid w:val="00E1600D"/>
    <w:rsid w:val="00E164FA"/>
    <w:rsid w:val="00E167D2"/>
    <w:rsid w:val="00E16B77"/>
    <w:rsid w:val="00E2156A"/>
    <w:rsid w:val="00E2164F"/>
    <w:rsid w:val="00E21B2A"/>
    <w:rsid w:val="00E2202B"/>
    <w:rsid w:val="00E23E84"/>
    <w:rsid w:val="00E25602"/>
    <w:rsid w:val="00E257DB"/>
    <w:rsid w:val="00E264D7"/>
    <w:rsid w:val="00E27170"/>
    <w:rsid w:val="00E30D39"/>
    <w:rsid w:val="00E30F49"/>
    <w:rsid w:val="00E31EA7"/>
    <w:rsid w:val="00E32B76"/>
    <w:rsid w:val="00E32D99"/>
    <w:rsid w:val="00E32EE0"/>
    <w:rsid w:val="00E33CBE"/>
    <w:rsid w:val="00E34DAA"/>
    <w:rsid w:val="00E35553"/>
    <w:rsid w:val="00E35631"/>
    <w:rsid w:val="00E36007"/>
    <w:rsid w:val="00E36963"/>
    <w:rsid w:val="00E36B5F"/>
    <w:rsid w:val="00E36DDC"/>
    <w:rsid w:val="00E3748A"/>
    <w:rsid w:val="00E37EB4"/>
    <w:rsid w:val="00E40769"/>
    <w:rsid w:val="00E421D9"/>
    <w:rsid w:val="00E42DB1"/>
    <w:rsid w:val="00E42E39"/>
    <w:rsid w:val="00E448CD"/>
    <w:rsid w:val="00E454B5"/>
    <w:rsid w:val="00E45C5C"/>
    <w:rsid w:val="00E460E7"/>
    <w:rsid w:val="00E4622E"/>
    <w:rsid w:val="00E464FB"/>
    <w:rsid w:val="00E47258"/>
    <w:rsid w:val="00E47565"/>
    <w:rsid w:val="00E475BC"/>
    <w:rsid w:val="00E5190D"/>
    <w:rsid w:val="00E51A4E"/>
    <w:rsid w:val="00E51CCB"/>
    <w:rsid w:val="00E51D1D"/>
    <w:rsid w:val="00E51E43"/>
    <w:rsid w:val="00E524BB"/>
    <w:rsid w:val="00E5282B"/>
    <w:rsid w:val="00E537A3"/>
    <w:rsid w:val="00E55A6F"/>
    <w:rsid w:val="00E55C1C"/>
    <w:rsid w:val="00E567B4"/>
    <w:rsid w:val="00E56B8A"/>
    <w:rsid w:val="00E56E69"/>
    <w:rsid w:val="00E57612"/>
    <w:rsid w:val="00E60B8E"/>
    <w:rsid w:val="00E6171D"/>
    <w:rsid w:val="00E61961"/>
    <w:rsid w:val="00E61B09"/>
    <w:rsid w:val="00E62D32"/>
    <w:rsid w:val="00E62DCC"/>
    <w:rsid w:val="00E63A16"/>
    <w:rsid w:val="00E6465B"/>
    <w:rsid w:val="00E648BE"/>
    <w:rsid w:val="00E67090"/>
    <w:rsid w:val="00E6714B"/>
    <w:rsid w:val="00E672CD"/>
    <w:rsid w:val="00E70795"/>
    <w:rsid w:val="00E70C20"/>
    <w:rsid w:val="00E727E3"/>
    <w:rsid w:val="00E73F93"/>
    <w:rsid w:val="00E74F03"/>
    <w:rsid w:val="00E75037"/>
    <w:rsid w:val="00E7683A"/>
    <w:rsid w:val="00E76EA9"/>
    <w:rsid w:val="00E77599"/>
    <w:rsid w:val="00E775A4"/>
    <w:rsid w:val="00E801A7"/>
    <w:rsid w:val="00E812EF"/>
    <w:rsid w:val="00E823B5"/>
    <w:rsid w:val="00E82AC7"/>
    <w:rsid w:val="00E82F5D"/>
    <w:rsid w:val="00E83050"/>
    <w:rsid w:val="00E8338C"/>
    <w:rsid w:val="00E834E4"/>
    <w:rsid w:val="00E83685"/>
    <w:rsid w:val="00E83A91"/>
    <w:rsid w:val="00E84C31"/>
    <w:rsid w:val="00E852CF"/>
    <w:rsid w:val="00E85C14"/>
    <w:rsid w:val="00E86244"/>
    <w:rsid w:val="00E863CA"/>
    <w:rsid w:val="00E8671E"/>
    <w:rsid w:val="00E8672A"/>
    <w:rsid w:val="00E872B1"/>
    <w:rsid w:val="00E87496"/>
    <w:rsid w:val="00E87DBE"/>
    <w:rsid w:val="00E902BD"/>
    <w:rsid w:val="00E90708"/>
    <w:rsid w:val="00E914CE"/>
    <w:rsid w:val="00E9226F"/>
    <w:rsid w:val="00E92621"/>
    <w:rsid w:val="00E93707"/>
    <w:rsid w:val="00E9439E"/>
    <w:rsid w:val="00E946C3"/>
    <w:rsid w:val="00E946E2"/>
    <w:rsid w:val="00E94B67"/>
    <w:rsid w:val="00E95806"/>
    <w:rsid w:val="00E95A60"/>
    <w:rsid w:val="00E95BD9"/>
    <w:rsid w:val="00E95CF7"/>
    <w:rsid w:val="00E95E6D"/>
    <w:rsid w:val="00E96782"/>
    <w:rsid w:val="00E96A92"/>
    <w:rsid w:val="00E96CD0"/>
    <w:rsid w:val="00E96D22"/>
    <w:rsid w:val="00E97038"/>
    <w:rsid w:val="00E971E8"/>
    <w:rsid w:val="00E9730F"/>
    <w:rsid w:val="00E9771E"/>
    <w:rsid w:val="00E97770"/>
    <w:rsid w:val="00E979AB"/>
    <w:rsid w:val="00EA0036"/>
    <w:rsid w:val="00EA152B"/>
    <w:rsid w:val="00EA173F"/>
    <w:rsid w:val="00EA2A01"/>
    <w:rsid w:val="00EA3218"/>
    <w:rsid w:val="00EA3669"/>
    <w:rsid w:val="00EA3CE4"/>
    <w:rsid w:val="00EA3FC7"/>
    <w:rsid w:val="00EA48C4"/>
    <w:rsid w:val="00EA5AD7"/>
    <w:rsid w:val="00EA5E69"/>
    <w:rsid w:val="00EA6BD4"/>
    <w:rsid w:val="00EA724C"/>
    <w:rsid w:val="00EA75C8"/>
    <w:rsid w:val="00EA7BF2"/>
    <w:rsid w:val="00EB18E9"/>
    <w:rsid w:val="00EB1B76"/>
    <w:rsid w:val="00EB1C5F"/>
    <w:rsid w:val="00EB1CF2"/>
    <w:rsid w:val="00EB2577"/>
    <w:rsid w:val="00EB3480"/>
    <w:rsid w:val="00EB3A82"/>
    <w:rsid w:val="00EB3E8B"/>
    <w:rsid w:val="00EB3F8D"/>
    <w:rsid w:val="00EB4B25"/>
    <w:rsid w:val="00EB5339"/>
    <w:rsid w:val="00EB5967"/>
    <w:rsid w:val="00EB5990"/>
    <w:rsid w:val="00EB5FDC"/>
    <w:rsid w:val="00EB6392"/>
    <w:rsid w:val="00EB6807"/>
    <w:rsid w:val="00EB6E20"/>
    <w:rsid w:val="00EB7CE5"/>
    <w:rsid w:val="00EB7D51"/>
    <w:rsid w:val="00EC0487"/>
    <w:rsid w:val="00EC075A"/>
    <w:rsid w:val="00EC117D"/>
    <w:rsid w:val="00EC1290"/>
    <w:rsid w:val="00EC1E61"/>
    <w:rsid w:val="00EC2BF3"/>
    <w:rsid w:val="00EC2E02"/>
    <w:rsid w:val="00EC3357"/>
    <w:rsid w:val="00EC4DC6"/>
    <w:rsid w:val="00EC53A8"/>
    <w:rsid w:val="00EC53B7"/>
    <w:rsid w:val="00EC59C4"/>
    <w:rsid w:val="00EC5ED8"/>
    <w:rsid w:val="00EC6E3B"/>
    <w:rsid w:val="00EC7A9A"/>
    <w:rsid w:val="00EC7AC7"/>
    <w:rsid w:val="00EC7DD4"/>
    <w:rsid w:val="00ED07A2"/>
    <w:rsid w:val="00ED0E42"/>
    <w:rsid w:val="00ED0E88"/>
    <w:rsid w:val="00ED24D9"/>
    <w:rsid w:val="00ED25FE"/>
    <w:rsid w:val="00ED3280"/>
    <w:rsid w:val="00ED3314"/>
    <w:rsid w:val="00ED36B4"/>
    <w:rsid w:val="00ED37F1"/>
    <w:rsid w:val="00ED411A"/>
    <w:rsid w:val="00ED4199"/>
    <w:rsid w:val="00ED482F"/>
    <w:rsid w:val="00ED5722"/>
    <w:rsid w:val="00ED5A6E"/>
    <w:rsid w:val="00ED5C24"/>
    <w:rsid w:val="00ED6706"/>
    <w:rsid w:val="00ED6BE3"/>
    <w:rsid w:val="00ED737A"/>
    <w:rsid w:val="00ED775B"/>
    <w:rsid w:val="00ED7841"/>
    <w:rsid w:val="00ED7C71"/>
    <w:rsid w:val="00EE0926"/>
    <w:rsid w:val="00EE0B9E"/>
    <w:rsid w:val="00EE117B"/>
    <w:rsid w:val="00EE190C"/>
    <w:rsid w:val="00EE1F24"/>
    <w:rsid w:val="00EE1F8E"/>
    <w:rsid w:val="00EE2068"/>
    <w:rsid w:val="00EE2685"/>
    <w:rsid w:val="00EE27D6"/>
    <w:rsid w:val="00EE286D"/>
    <w:rsid w:val="00EE4363"/>
    <w:rsid w:val="00EE4616"/>
    <w:rsid w:val="00EE690A"/>
    <w:rsid w:val="00EE71DF"/>
    <w:rsid w:val="00EE71F5"/>
    <w:rsid w:val="00EE736D"/>
    <w:rsid w:val="00EE76D9"/>
    <w:rsid w:val="00EE7BC4"/>
    <w:rsid w:val="00EF0CD6"/>
    <w:rsid w:val="00EF0D60"/>
    <w:rsid w:val="00EF15C3"/>
    <w:rsid w:val="00EF16E5"/>
    <w:rsid w:val="00EF1A81"/>
    <w:rsid w:val="00EF2607"/>
    <w:rsid w:val="00EF2D2C"/>
    <w:rsid w:val="00EF2DB4"/>
    <w:rsid w:val="00EF308B"/>
    <w:rsid w:val="00EF31B7"/>
    <w:rsid w:val="00EF39E3"/>
    <w:rsid w:val="00EF43C8"/>
    <w:rsid w:val="00EF46A0"/>
    <w:rsid w:val="00EF492B"/>
    <w:rsid w:val="00EF5364"/>
    <w:rsid w:val="00EF621E"/>
    <w:rsid w:val="00EF644A"/>
    <w:rsid w:val="00EF6475"/>
    <w:rsid w:val="00EF64D3"/>
    <w:rsid w:val="00EF6657"/>
    <w:rsid w:val="00EF6CAA"/>
    <w:rsid w:val="00EF712A"/>
    <w:rsid w:val="00EF7645"/>
    <w:rsid w:val="00EF7A68"/>
    <w:rsid w:val="00F00E86"/>
    <w:rsid w:val="00F01006"/>
    <w:rsid w:val="00F016AA"/>
    <w:rsid w:val="00F02019"/>
    <w:rsid w:val="00F026D1"/>
    <w:rsid w:val="00F02A4D"/>
    <w:rsid w:val="00F040B6"/>
    <w:rsid w:val="00F0453A"/>
    <w:rsid w:val="00F04AC4"/>
    <w:rsid w:val="00F04F48"/>
    <w:rsid w:val="00F05454"/>
    <w:rsid w:val="00F05D1A"/>
    <w:rsid w:val="00F06478"/>
    <w:rsid w:val="00F06F0C"/>
    <w:rsid w:val="00F072E1"/>
    <w:rsid w:val="00F07CED"/>
    <w:rsid w:val="00F10B18"/>
    <w:rsid w:val="00F11F4E"/>
    <w:rsid w:val="00F127D6"/>
    <w:rsid w:val="00F12E15"/>
    <w:rsid w:val="00F1519E"/>
    <w:rsid w:val="00F16336"/>
    <w:rsid w:val="00F165A0"/>
    <w:rsid w:val="00F1726F"/>
    <w:rsid w:val="00F17719"/>
    <w:rsid w:val="00F209FD"/>
    <w:rsid w:val="00F20D97"/>
    <w:rsid w:val="00F20F55"/>
    <w:rsid w:val="00F22AE1"/>
    <w:rsid w:val="00F22C1E"/>
    <w:rsid w:val="00F2307A"/>
    <w:rsid w:val="00F23C82"/>
    <w:rsid w:val="00F23FCE"/>
    <w:rsid w:val="00F2426E"/>
    <w:rsid w:val="00F243BC"/>
    <w:rsid w:val="00F24A98"/>
    <w:rsid w:val="00F24D75"/>
    <w:rsid w:val="00F2509C"/>
    <w:rsid w:val="00F25FD2"/>
    <w:rsid w:val="00F25FFA"/>
    <w:rsid w:val="00F2609C"/>
    <w:rsid w:val="00F262FE"/>
    <w:rsid w:val="00F27659"/>
    <w:rsid w:val="00F3007C"/>
    <w:rsid w:val="00F30253"/>
    <w:rsid w:val="00F302DF"/>
    <w:rsid w:val="00F3049C"/>
    <w:rsid w:val="00F305C3"/>
    <w:rsid w:val="00F3113D"/>
    <w:rsid w:val="00F311A7"/>
    <w:rsid w:val="00F311CE"/>
    <w:rsid w:val="00F31203"/>
    <w:rsid w:val="00F31493"/>
    <w:rsid w:val="00F31A21"/>
    <w:rsid w:val="00F3211C"/>
    <w:rsid w:val="00F32EA2"/>
    <w:rsid w:val="00F32EFB"/>
    <w:rsid w:val="00F32F0F"/>
    <w:rsid w:val="00F32F30"/>
    <w:rsid w:val="00F33B04"/>
    <w:rsid w:val="00F33BDC"/>
    <w:rsid w:val="00F33BE6"/>
    <w:rsid w:val="00F34608"/>
    <w:rsid w:val="00F35C80"/>
    <w:rsid w:val="00F366CF"/>
    <w:rsid w:val="00F36EB4"/>
    <w:rsid w:val="00F37193"/>
    <w:rsid w:val="00F4088B"/>
    <w:rsid w:val="00F408BC"/>
    <w:rsid w:val="00F410C3"/>
    <w:rsid w:val="00F416E1"/>
    <w:rsid w:val="00F42573"/>
    <w:rsid w:val="00F42936"/>
    <w:rsid w:val="00F4460A"/>
    <w:rsid w:val="00F44A73"/>
    <w:rsid w:val="00F46281"/>
    <w:rsid w:val="00F479CE"/>
    <w:rsid w:val="00F501A0"/>
    <w:rsid w:val="00F505AF"/>
    <w:rsid w:val="00F50BEA"/>
    <w:rsid w:val="00F50E8B"/>
    <w:rsid w:val="00F5100C"/>
    <w:rsid w:val="00F51353"/>
    <w:rsid w:val="00F52138"/>
    <w:rsid w:val="00F52EB3"/>
    <w:rsid w:val="00F53574"/>
    <w:rsid w:val="00F53E6B"/>
    <w:rsid w:val="00F55128"/>
    <w:rsid w:val="00F55448"/>
    <w:rsid w:val="00F56217"/>
    <w:rsid w:val="00F57F70"/>
    <w:rsid w:val="00F60C03"/>
    <w:rsid w:val="00F60E25"/>
    <w:rsid w:val="00F60E3C"/>
    <w:rsid w:val="00F611AC"/>
    <w:rsid w:val="00F61C32"/>
    <w:rsid w:val="00F61F3C"/>
    <w:rsid w:val="00F62367"/>
    <w:rsid w:val="00F62832"/>
    <w:rsid w:val="00F6292F"/>
    <w:rsid w:val="00F62C31"/>
    <w:rsid w:val="00F634A6"/>
    <w:rsid w:val="00F6367A"/>
    <w:rsid w:val="00F64352"/>
    <w:rsid w:val="00F64727"/>
    <w:rsid w:val="00F64DC6"/>
    <w:rsid w:val="00F6558B"/>
    <w:rsid w:val="00F6574D"/>
    <w:rsid w:val="00F65E4B"/>
    <w:rsid w:val="00F666F7"/>
    <w:rsid w:val="00F66B5D"/>
    <w:rsid w:val="00F67452"/>
    <w:rsid w:val="00F67752"/>
    <w:rsid w:val="00F70189"/>
    <w:rsid w:val="00F71524"/>
    <w:rsid w:val="00F715B6"/>
    <w:rsid w:val="00F71695"/>
    <w:rsid w:val="00F71FA0"/>
    <w:rsid w:val="00F71FF0"/>
    <w:rsid w:val="00F737A7"/>
    <w:rsid w:val="00F75241"/>
    <w:rsid w:val="00F7584C"/>
    <w:rsid w:val="00F759E3"/>
    <w:rsid w:val="00F75A2E"/>
    <w:rsid w:val="00F75F98"/>
    <w:rsid w:val="00F76201"/>
    <w:rsid w:val="00F77150"/>
    <w:rsid w:val="00F777D7"/>
    <w:rsid w:val="00F779A4"/>
    <w:rsid w:val="00F77F04"/>
    <w:rsid w:val="00F8053B"/>
    <w:rsid w:val="00F8118A"/>
    <w:rsid w:val="00F81FA2"/>
    <w:rsid w:val="00F82258"/>
    <w:rsid w:val="00F82BDD"/>
    <w:rsid w:val="00F834FA"/>
    <w:rsid w:val="00F83920"/>
    <w:rsid w:val="00F83AB0"/>
    <w:rsid w:val="00F849F2"/>
    <w:rsid w:val="00F84AE5"/>
    <w:rsid w:val="00F85604"/>
    <w:rsid w:val="00F856A6"/>
    <w:rsid w:val="00F86253"/>
    <w:rsid w:val="00F86C03"/>
    <w:rsid w:val="00F86FBF"/>
    <w:rsid w:val="00F8741B"/>
    <w:rsid w:val="00F875AE"/>
    <w:rsid w:val="00F87B57"/>
    <w:rsid w:val="00F90061"/>
    <w:rsid w:val="00F90AE2"/>
    <w:rsid w:val="00F9182A"/>
    <w:rsid w:val="00F91BA9"/>
    <w:rsid w:val="00F91E27"/>
    <w:rsid w:val="00F91F2B"/>
    <w:rsid w:val="00F921C1"/>
    <w:rsid w:val="00F92704"/>
    <w:rsid w:val="00F92A5A"/>
    <w:rsid w:val="00F9337B"/>
    <w:rsid w:val="00F93603"/>
    <w:rsid w:val="00F93984"/>
    <w:rsid w:val="00F93AD4"/>
    <w:rsid w:val="00F94889"/>
    <w:rsid w:val="00F948FB"/>
    <w:rsid w:val="00F95CA7"/>
    <w:rsid w:val="00F95EE5"/>
    <w:rsid w:val="00F960C1"/>
    <w:rsid w:val="00F964F4"/>
    <w:rsid w:val="00F96C94"/>
    <w:rsid w:val="00F97231"/>
    <w:rsid w:val="00FA00A4"/>
    <w:rsid w:val="00FA085C"/>
    <w:rsid w:val="00FA0BB3"/>
    <w:rsid w:val="00FA0CC8"/>
    <w:rsid w:val="00FA0F8D"/>
    <w:rsid w:val="00FA1430"/>
    <w:rsid w:val="00FA157F"/>
    <w:rsid w:val="00FA16C7"/>
    <w:rsid w:val="00FA1BAA"/>
    <w:rsid w:val="00FA1E86"/>
    <w:rsid w:val="00FA2054"/>
    <w:rsid w:val="00FA26C2"/>
    <w:rsid w:val="00FA3692"/>
    <w:rsid w:val="00FA3FF0"/>
    <w:rsid w:val="00FA4735"/>
    <w:rsid w:val="00FA4F61"/>
    <w:rsid w:val="00FA5894"/>
    <w:rsid w:val="00FA6FB9"/>
    <w:rsid w:val="00FA7AA5"/>
    <w:rsid w:val="00FA7C57"/>
    <w:rsid w:val="00FB1619"/>
    <w:rsid w:val="00FB2169"/>
    <w:rsid w:val="00FB2A5B"/>
    <w:rsid w:val="00FB31F9"/>
    <w:rsid w:val="00FB3674"/>
    <w:rsid w:val="00FB3CF7"/>
    <w:rsid w:val="00FB44DA"/>
    <w:rsid w:val="00FB4737"/>
    <w:rsid w:val="00FB4F7A"/>
    <w:rsid w:val="00FB60B4"/>
    <w:rsid w:val="00FB6233"/>
    <w:rsid w:val="00FB67A1"/>
    <w:rsid w:val="00FB70D1"/>
    <w:rsid w:val="00FB75B6"/>
    <w:rsid w:val="00FB7F34"/>
    <w:rsid w:val="00FC02E6"/>
    <w:rsid w:val="00FC0988"/>
    <w:rsid w:val="00FC0D00"/>
    <w:rsid w:val="00FC0D23"/>
    <w:rsid w:val="00FC2248"/>
    <w:rsid w:val="00FC24C9"/>
    <w:rsid w:val="00FC2E7E"/>
    <w:rsid w:val="00FC4001"/>
    <w:rsid w:val="00FC401B"/>
    <w:rsid w:val="00FC4C2C"/>
    <w:rsid w:val="00FC556E"/>
    <w:rsid w:val="00FC5D29"/>
    <w:rsid w:val="00FC5EE9"/>
    <w:rsid w:val="00FC6018"/>
    <w:rsid w:val="00FC75E9"/>
    <w:rsid w:val="00FC77F9"/>
    <w:rsid w:val="00FD046B"/>
    <w:rsid w:val="00FD0E23"/>
    <w:rsid w:val="00FD0FA1"/>
    <w:rsid w:val="00FD240E"/>
    <w:rsid w:val="00FD26D8"/>
    <w:rsid w:val="00FD2904"/>
    <w:rsid w:val="00FD2FA4"/>
    <w:rsid w:val="00FD3AB1"/>
    <w:rsid w:val="00FD3C18"/>
    <w:rsid w:val="00FD4164"/>
    <w:rsid w:val="00FD4640"/>
    <w:rsid w:val="00FD4CF1"/>
    <w:rsid w:val="00FD5463"/>
    <w:rsid w:val="00FD58D2"/>
    <w:rsid w:val="00FD5C12"/>
    <w:rsid w:val="00FD5C1D"/>
    <w:rsid w:val="00FD5D7E"/>
    <w:rsid w:val="00FD6316"/>
    <w:rsid w:val="00FD73F6"/>
    <w:rsid w:val="00FD75E5"/>
    <w:rsid w:val="00FD7AFE"/>
    <w:rsid w:val="00FD7EF1"/>
    <w:rsid w:val="00FE0469"/>
    <w:rsid w:val="00FE04AA"/>
    <w:rsid w:val="00FE0FC7"/>
    <w:rsid w:val="00FE101D"/>
    <w:rsid w:val="00FE11FA"/>
    <w:rsid w:val="00FE1205"/>
    <w:rsid w:val="00FE1288"/>
    <w:rsid w:val="00FE1492"/>
    <w:rsid w:val="00FE1C5C"/>
    <w:rsid w:val="00FE26DC"/>
    <w:rsid w:val="00FE3407"/>
    <w:rsid w:val="00FE355F"/>
    <w:rsid w:val="00FE395E"/>
    <w:rsid w:val="00FE4B9C"/>
    <w:rsid w:val="00FE4D52"/>
    <w:rsid w:val="00FE58B5"/>
    <w:rsid w:val="00FE68EA"/>
    <w:rsid w:val="00FE6C1E"/>
    <w:rsid w:val="00FE736D"/>
    <w:rsid w:val="00FE7B65"/>
    <w:rsid w:val="00FF0A42"/>
    <w:rsid w:val="00FF0B3A"/>
    <w:rsid w:val="00FF0D7A"/>
    <w:rsid w:val="00FF3A10"/>
    <w:rsid w:val="00FF3C7C"/>
    <w:rsid w:val="00FF45F4"/>
    <w:rsid w:val="00FF478B"/>
    <w:rsid w:val="00FF48CC"/>
    <w:rsid w:val="00FF4EA4"/>
    <w:rsid w:val="00FF4F44"/>
    <w:rsid w:val="00FF5030"/>
    <w:rsid w:val="00FF52E9"/>
    <w:rsid w:val="00FF5356"/>
    <w:rsid w:val="00FF55C3"/>
    <w:rsid w:val="00FF6B15"/>
    <w:rsid w:val="00FF6D87"/>
    <w:rsid w:val="00FF7165"/>
    <w:rsid w:val="00FF74D8"/>
    <w:rsid w:val="00FF76B8"/>
    <w:rsid w:val="00FF76DB"/>
    <w:rsid w:val="00FF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cf"/>
    </o:shapedefaults>
    <o:shapelayout v:ext="edit">
      <o:idmap v:ext="edit" data="1"/>
    </o:shapelayout>
  </w:shapeDefaults>
  <w:decimalSymbol w:val=","/>
  <w:listSeparator w:val=";"/>
  <w14:docId w14:val="6CAB8E18"/>
  <w15:chartTrackingRefBased/>
  <w15:docId w15:val="{044E95BC-8997-4569-A357-6BC19CCD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36553F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654633"/>
    <w:pPr>
      <w:keepNext/>
      <w:numPr>
        <w:numId w:val="10"/>
      </w:numPr>
      <w:spacing w:line="360" w:lineRule="exact"/>
      <w:jc w:val="center"/>
      <w:outlineLvl w:val="0"/>
    </w:pPr>
    <w:rPr>
      <w:b/>
      <w:bCs/>
      <w:sz w:val="28"/>
    </w:rPr>
  </w:style>
  <w:style w:type="paragraph" w:styleId="2">
    <w:name w:val="heading 2"/>
    <w:basedOn w:val="3"/>
    <w:next w:val="a0"/>
    <w:qFormat/>
    <w:rsid w:val="009819E4"/>
    <w:pPr>
      <w:spacing w:before="120" w:after="120" w:line="360" w:lineRule="exact"/>
      <w:ind w:left="0"/>
      <w:jc w:val="center"/>
      <w:outlineLvl w:val="1"/>
    </w:pPr>
  </w:style>
  <w:style w:type="paragraph" w:styleId="3">
    <w:name w:val="heading 3"/>
    <w:basedOn w:val="a0"/>
    <w:next w:val="a0"/>
    <w:link w:val="30"/>
    <w:qFormat/>
    <w:rsid w:val="00CB2A4D"/>
    <w:pPr>
      <w:keepNext/>
      <w:ind w:left="5670"/>
      <w:outlineLvl w:val="2"/>
    </w:pPr>
    <w:rPr>
      <w:sz w:val="28"/>
    </w:rPr>
  </w:style>
  <w:style w:type="paragraph" w:styleId="4">
    <w:name w:val="heading 4"/>
    <w:basedOn w:val="a0"/>
    <w:next w:val="a0"/>
    <w:qFormat/>
    <w:rsid w:val="00CB2A4D"/>
    <w:pPr>
      <w:keepNext/>
      <w:jc w:val="both"/>
      <w:outlineLvl w:val="3"/>
    </w:pPr>
    <w:rPr>
      <w:sz w:val="28"/>
    </w:rPr>
  </w:style>
  <w:style w:type="paragraph" w:styleId="5">
    <w:name w:val="heading 5"/>
    <w:basedOn w:val="a0"/>
    <w:next w:val="a0"/>
    <w:qFormat/>
    <w:rsid w:val="00CB2A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D3590C"/>
    <w:pPr>
      <w:keepNext/>
      <w:jc w:val="both"/>
      <w:outlineLvl w:val="5"/>
    </w:pPr>
    <w:rPr>
      <w:i/>
      <w:iCs/>
      <w:sz w:val="28"/>
      <w:szCs w:val="20"/>
    </w:rPr>
  </w:style>
  <w:style w:type="paragraph" w:styleId="7">
    <w:name w:val="heading 7"/>
    <w:basedOn w:val="a0"/>
    <w:next w:val="a0"/>
    <w:qFormat/>
    <w:rsid w:val="00CB2A4D"/>
    <w:pPr>
      <w:keepNext/>
      <w:spacing w:line="240" w:lineRule="exact"/>
      <w:ind w:left="4860" w:firstLine="180"/>
      <w:jc w:val="both"/>
      <w:outlineLvl w:val="6"/>
    </w:pPr>
    <w:rPr>
      <w:sz w:val="28"/>
    </w:rPr>
  </w:style>
  <w:style w:type="paragraph" w:styleId="8">
    <w:name w:val="heading 8"/>
    <w:basedOn w:val="a0"/>
    <w:next w:val="a0"/>
    <w:qFormat/>
    <w:rsid w:val="00CB2A4D"/>
    <w:pPr>
      <w:spacing w:before="120" w:line="360" w:lineRule="exact"/>
      <w:jc w:val="center"/>
      <w:outlineLvl w:val="7"/>
    </w:pPr>
    <w:rPr>
      <w:rFonts w:ascii="EuropeExt08" w:hAnsi="EuropeExt08"/>
      <w:b/>
      <w:sz w:val="28"/>
    </w:rPr>
  </w:style>
  <w:style w:type="paragraph" w:styleId="9">
    <w:name w:val="heading 9"/>
    <w:basedOn w:val="a0"/>
    <w:next w:val="a0"/>
    <w:qFormat/>
    <w:rsid w:val="00CB2A4D"/>
    <w:pPr>
      <w:spacing w:line="360" w:lineRule="exact"/>
      <w:ind w:left="7088"/>
      <w:jc w:val="both"/>
      <w:outlineLvl w:val="8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rsid w:val="00CB2A4D"/>
    <w:pPr>
      <w:spacing w:line="360" w:lineRule="exact"/>
      <w:ind w:left="7088"/>
      <w:jc w:val="both"/>
    </w:pPr>
    <w:rPr>
      <w:sz w:val="28"/>
    </w:rPr>
  </w:style>
  <w:style w:type="paragraph" w:styleId="20">
    <w:name w:val="Body Text Indent 2"/>
    <w:basedOn w:val="a0"/>
    <w:rsid w:val="00CB2A4D"/>
    <w:pPr>
      <w:spacing w:line="360" w:lineRule="exact"/>
      <w:ind w:left="6481"/>
      <w:jc w:val="both"/>
    </w:pPr>
    <w:rPr>
      <w:sz w:val="28"/>
    </w:rPr>
  </w:style>
  <w:style w:type="paragraph" w:styleId="31">
    <w:name w:val="Body Text Indent 3"/>
    <w:basedOn w:val="a0"/>
    <w:link w:val="32"/>
    <w:rsid w:val="00CB2A4D"/>
    <w:pPr>
      <w:spacing w:line="480" w:lineRule="auto"/>
      <w:ind w:firstLine="720"/>
      <w:jc w:val="both"/>
    </w:pPr>
    <w:rPr>
      <w:sz w:val="28"/>
    </w:rPr>
  </w:style>
  <w:style w:type="paragraph" w:styleId="a5">
    <w:name w:val="Body Text"/>
    <w:basedOn w:val="a0"/>
    <w:link w:val="a6"/>
    <w:rsid w:val="00CB2A4D"/>
    <w:pPr>
      <w:spacing w:line="480" w:lineRule="auto"/>
      <w:jc w:val="both"/>
    </w:pPr>
    <w:rPr>
      <w:sz w:val="28"/>
      <w:szCs w:val="20"/>
    </w:rPr>
  </w:style>
  <w:style w:type="paragraph" w:styleId="a7">
    <w:name w:val="footnote text"/>
    <w:basedOn w:val="a0"/>
    <w:link w:val="a8"/>
    <w:uiPriority w:val="99"/>
    <w:semiHidden/>
    <w:rsid w:val="00CB2A4D"/>
    <w:rPr>
      <w:sz w:val="20"/>
      <w:szCs w:val="20"/>
    </w:rPr>
  </w:style>
  <w:style w:type="paragraph" w:styleId="a9">
    <w:name w:val="footer"/>
    <w:basedOn w:val="a0"/>
    <w:link w:val="aa"/>
    <w:uiPriority w:val="99"/>
    <w:rsid w:val="00CB2A4D"/>
    <w:pPr>
      <w:tabs>
        <w:tab w:val="center" w:pos="4153"/>
        <w:tab w:val="right" w:pos="8306"/>
      </w:tabs>
    </w:pPr>
    <w:rPr>
      <w:sz w:val="28"/>
      <w:szCs w:val="20"/>
    </w:rPr>
  </w:style>
  <w:style w:type="paragraph" w:styleId="21">
    <w:name w:val="Body Text 2"/>
    <w:basedOn w:val="a0"/>
    <w:rsid w:val="00CB2A4D"/>
    <w:pPr>
      <w:spacing w:line="480" w:lineRule="auto"/>
    </w:pPr>
    <w:rPr>
      <w:szCs w:val="20"/>
    </w:rPr>
  </w:style>
  <w:style w:type="character" w:styleId="ab">
    <w:name w:val="footnote reference"/>
    <w:uiPriority w:val="99"/>
    <w:semiHidden/>
    <w:rsid w:val="00CB2A4D"/>
    <w:rPr>
      <w:vertAlign w:val="superscript"/>
    </w:rPr>
  </w:style>
  <w:style w:type="paragraph" w:styleId="33">
    <w:name w:val="Body Text 3"/>
    <w:basedOn w:val="a0"/>
    <w:rsid w:val="00CB2A4D"/>
    <w:pPr>
      <w:spacing w:line="360" w:lineRule="exact"/>
      <w:jc w:val="center"/>
    </w:pPr>
    <w:rPr>
      <w:b/>
      <w:bCs/>
      <w:sz w:val="28"/>
    </w:rPr>
  </w:style>
  <w:style w:type="paragraph" w:styleId="ac">
    <w:name w:val="endnote text"/>
    <w:basedOn w:val="a0"/>
    <w:semiHidden/>
    <w:rsid w:val="00CB2A4D"/>
    <w:rPr>
      <w:sz w:val="20"/>
      <w:szCs w:val="20"/>
    </w:rPr>
  </w:style>
  <w:style w:type="character" w:styleId="ad">
    <w:name w:val="endnote reference"/>
    <w:semiHidden/>
    <w:rsid w:val="00CB2A4D"/>
    <w:rPr>
      <w:vertAlign w:val="superscript"/>
    </w:rPr>
  </w:style>
  <w:style w:type="paragraph" w:styleId="ae">
    <w:name w:val="caption"/>
    <w:basedOn w:val="a0"/>
    <w:next w:val="a0"/>
    <w:qFormat/>
    <w:rsid w:val="00CB2A4D"/>
    <w:pPr>
      <w:jc w:val="both"/>
    </w:pPr>
    <w:rPr>
      <w:i/>
      <w:iCs/>
      <w:sz w:val="28"/>
    </w:rPr>
  </w:style>
  <w:style w:type="character" w:styleId="af">
    <w:name w:val="page number"/>
    <w:basedOn w:val="a1"/>
    <w:rsid w:val="00CB2A4D"/>
  </w:style>
  <w:style w:type="paragraph" w:styleId="af0">
    <w:name w:val="header"/>
    <w:basedOn w:val="a0"/>
    <w:link w:val="af1"/>
    <w:uiPriority w:val="99"/>
    <w:rsid w:val="00CB2A4D"/>
    <w:pPr>
      <w:tabs>
        <w:tab w:val="center" w:pos="4677"/>
        <w:tab w:val="right" w:pos="9355"/>
      </w:tabs>
    </w:pPr>
  </w:style>
  <w:style w:type="character" w:styleId="af2">
    <w:name w:val="Hyperlink"/>
    <w:uiPriority w:val="99"/>
    <w:rsid w:val="007B7AA4"/>
    <w:rPr>
      <w:rFonts w:ascii="Times New Roman" w:hAnsi="Times New Roman"/>
      <w:dstrike w:val="0"/>
      <w:color w:val="auto"/>
      <w:spacing w:val="0"/>
      <w:w w:val="100"/>
      <w:kern w:val="0"/>
      <w:sz w:val="28"/>
      <w:u w:val="single"/>
      <w:vertAlign w:val="baseline"/>
    </w:rPr>
  </w:style>
  <w:style w:type="character" w:styleId="af3">
    <w:name w:val="FollowedHyperlink"/>
    <w:rsid w:val="00CB2A4D"/>
    <w:rPr>
      <w:color w:val="800080"/>
      <w:u w:val="single"/>
    </w:rPr>
  </w:style>
  <w:style w:type="paragraph" w:styleId="11">
    <w:name w:val="toc 1"/>
    <w:basedOn w:val="a0"/>
    <w:next w:val="a0"/>
    <w:autoRedefine/>
    <w:uiPriority w:val="39"/>
    <w:rsid w:val="002244BA"/>
    <w:pPr>
      <w:tabs>
        <w:tab w:val="left" w:pos="284"/>
        <w:tab w:val="left" w:pos="426"/>
        <w:tab w:val="right" w:leader="dot" w:pos="9627"/>
      </w:tabs>
      <w:spacing w:line="360" w:lineRule="exact"/>
    </w:pPr>
    <w:rPr>
      <w:b/>
      <w:bCs/>
      <w:noProof/>
      <w:sz w:val="28"/>
    </w:rPr>
  </w:style>
  <w:style w:type="paragraph" w:styleId="22">
    <w:name w:val="toc 2"/>
    <w:basedOn w:val="12"/>
    <w:next w:val="a0"/>
    <w:autoRedefine/>
    <w:uiPriority w:val="39"/>
    <w:rsid w:val="00DE46C3"/>
    <w:pPr>
      <w:tabs>
        <w:tab w:val="right" w:leader="dot" w:pos="9627"/>
      </w:tabs>
    </w:pPr>
    <w:rPr>
      <w:noProof/>
    </w:rPr>
  </w:style>
  <w:style w:type="paragraph" w:styleId="34">
    <w:name w:val="toc 3"/>
    <w:basedOn w:val="a0"/>
    <w:next w:val="a0"/>
    <w:autoRedefine/>
    <w:uiPriority w:val="39"/>
    <w:rsid w:val="00DA65DE"/>
    <w:pPr>
      <w:tabs>
        <w:tab w:val="right" w:leader="dot" w:pos="9627"/>
      </w:tabs>
      <w:ind w:left="540"/>
    </w:pPr>
    <w:rPr>
      <w:iCs/>
      <w:noProof/>
    </w:rPr>
  </w:style>
  <w:style w:type="paragraph" w:styleId="40">
    <w:name w:val="toc 4"/>
    <w:basedOn w:val="a0"/>
    <w:next w:val="a0"/>
    <w:autoRedefine/>
    <w:uiPriority w:val="39"/>
    <w:rsid w:val="00CB2A4D"/>
    <w:pPr>
      <w:ind w:left="720"/>
    </w:pPr>
  </w:style>
  <w:style w:type="paragraph" w:styleId="50">
    <w:name w:val="toc 5"/>
    <w:basedOn w:val="a0"/>
    <w:next w:val="a0"/>
    <w:autoRedefine/>
    <w:uiPriority w:val="39"/>
    <w:rsid w:val="00CB2A4D"/>
    <w:pPr>
      <w:ind w:left="960"/>
    </w:pPr>
  </w:style>
  <w:style w:type="paragraph" w:styleId="60">
    <w:name w:val="toc 6"/>
    <w:basedOn w:val="a0"/>
    <w:next w:val="a0"/>
    <w:autoRedefine/>
    <w:uiPriority w:val="39"/>
    <w:rsid w:val="00CB2A4D"/>
    <w:pPr>
      <w:ind w:left="1200"/>
    </w:pPr>
  </w:style>
  <w:style w:type="paragraph" w:styleId="70">
    <w:name w:val="toc 7"/>
    <w:basedOn w:val="a0"/>
    <w:next w:val="a0"/>
    <w:autoRedefine/>
    <w:uiPriority w:val="39"/>
    <w:rsid w:val="00CB2A4D"/>
    <w:pPr>
      <w:ind w:left="1440"/>
    </w:pPr>
  </w:style>
  <w:style w:type="paragraph" w:styleId="80">
    <w:name w:val="toc 8"/>
    <w:basedOn w:val="a0"/>
    <w:next w:val="a0"/>
    <w:autoRedefine/>
    <w:uiPriority w:val="39"/>
    <w:rsid w:val="00CB2A4D"/>
    <w:pPr>
      <w:ind w:left="1680"/>
    </w:pPr>
  </w:style>
  <w:style w:type="paragraph" w:styleId="90">
    <w:name w:val="toc 9"/>
    <w:basedOn w:val="a0"/>
    <w:next w:val="a0"/>
    <w:autoRedefine/>
    <w:uiPriority w:val="39"/>
    <w:rsid w:val="00CB2A4D"/>
    <w:pPr>
      <w:ind w:left="1920"/>
    </w:pPr>
  </w:style>
  <w:style w:type="paragraph" w:styleId="af4">
    <w:name w:val="Balloon Text"/>
    <w:basedOn w:val="a0"/>
    <w:semiHidden/>
    <w:rsid w:val="00CB2A4D"/>
    <w:rPr>
      <w:rFonts w:ascii="Tahoma" w:hAnsi="Tahoma" w:cs="Tahoma"/>
      <w:sz w:val="16"/>
      <w:szCs w:val="16"/>
    </w:rPr>
  </w:style>
  <w:style w:type="paragraph" w:styleId="13">
    <w:name w:val="index 1"/>
    <w:basedOn w:val="a0"/>
    <w:next w:val="a0"/>
    <w:autoRedefine/>
    <w:semiHidden/>
    <w:rsid w:val="00CB2A4D"/>
    <w:pPr>
      <w:ind w:left="240" w:hanging="240"/>
    </w:pPr>
  </w:style>
  <w:style w:type="paragraph" w:customStyle="1" w:styleId="41">
    <w:name w:val="Стиль4"/>
    <w:basedOn w:val="a5"/>
    <w:next w:val="af5"/>
    <w:rsid w:val="002F078A"/>
    <w:pPr>
      <w:spacing w:before="120" w:after="120" w:line="360" w:lineRule="exact"/>
      <w:jc w:val="center"/>
    </w:pPr>
    <w:rPr>
      <w:b/>
      <w:bCs/>
    </w:rPr>
  </w:style>
  <w:style w:type="paragraph" w:customStyle="1" w:styleId="51">
    <w:name w:val="Стиль5"/>
    <w:basedOn w:val="a5"/>
    <w:rsid w:val="00772538"/>
    <w:pPr>
      <w:spacing w:before="120" w:after="120" w:line="360" w:lineRule="exact"/>
      <w:jc w:val="center"/>
    </w:pPr>
    <w:rPr>
      <w:i/>
      <w:iCs/>
      <w:szCs w:val="28"/>
    </w:rPr>
  </w:style>
  <w:style w:type="paragraph" w:styleId="af5">
    <w:name w:val="Plain Text"/>
    <w:basedOn w:val="a0"/>
    <w:link w:val="af6"/>
    <w:rsid w:val="002F078A"/>
    <w:rPr>
      <w:rFonts w:ascii="Courier New" w:hAnsi="Courier New" w:cs="Courier New"/>
      <w:sz w:val="20"/>
      <w:szCs w:val="20"/>
    </w:rPr>
  </w:style>
  <w:style w:type="paragraph" w:customStyle="1" w:styleId="100">
    <w:name w:val="Заголовок 10"/>
    <w:basedOn w:val="a0"/>
    <w:link w:val="101"/>
    <w:rsid w:val="006A6C2E"/>
    <w:pPr>
      <w:spacing w:line="360" w:lineRule="exact"/>
      <w:ind w:left="6521"/>
      <w:jc w:val="both"/>
    </w:pPr>
    <w:rPr>
      <w:sz w:val="28"/>
    </w:rPr>
  </w:style>
  <w:style w:type="paragraph" w:customStyle="1" w:styleId="102">
    <w:name w:val="Стиль Заголовок 10 + По левому краю"/>
    <w:basedOn w:val="100"/>
    <w:rsid w:val="00AD45D8"/>
    <w:pPr>
      <w:jc w:val="left"/>
    </w:pPr>
    <w:rPr>
      <w:szCs w:val="20"/>
    </w:rPr>
  </w:style>
  <w:style w:type="paragraph" w:customStyle="1" w:styleId="110">
    <w:name w:val="Заголовок 11"/>
    <w:basedOn w:val="100"/>
    <w:link w:val="111"/>
    <w:autoRedefine/>
    <w:rsid w:val="006123E7"/>
    <w:pPr>
      <w:ind w:left="5940"/>
      <w:jc w:val="left"/>
    </w:pPr>
  </w:style>
  <w:style w:type="paragraph" w:customStyle="1" w:styleId="120">
    <w:name w:val="Заголовок 12"/>
    <w:basedOn w:val="1"/>
    <w:rsid w:val="00476EBC"/>
  </w:style>
  <w:style w:type="paragraph" w:customStyle="1" w:styleId="130">
    <w:name w:val="Заголовок 13"/>
    <w:basedOn w:val="a4"/>
    <w:rsid w:val="00DA3104"/>
    <w:pPr>
      <w:spacing w:before="480" w:after="480" w:line="240" w:lineRule="exact"/>
      <w:ind w:left="0"/>
      <w:jc w:val="center"/>
    </w:pPr>
    <w:rPr>
      <w:rFonts w:ascii="EuropeExt08" w:hAnsi="EuropeExt08"/>
      <w:b/>
      <w:bCs/>
      <w:spacing w:val="40"/>
      <w:szCs w:val="28"/>
    </w:rPr>
  </w:style>
  <w:style w:type="paragraph" w:customStyle="1" w:styleId="14">
    <w:name w:val="Заголовок 14"/>
    <w:basedOn w:val="a4"/>
    <w:rsid w:val="004A62FD"/>
    <w:pPr>
      <w:spacing w:before="480" w:after="480" w:line="240" w:lineRule="exact"/>
      <w:ind w:left="0"/>
      <w:jc w:val="center"/>
    </w:pPr>
    <w:rPr>
      <w:rFonts w:ascii="EuropeExt08" w:hAnsi="EuropeExt08"/>
      <w:b/>
      <w:bCs/>
      <w:spacing w:val="40"/>
      <w:szCs w:val="28"/>
    </w:rPr>
  </w:style>
  <w:style w:type="paragraph" w:customStyle="1" w:styleId="103">
    <w:name w:val="Стиль 10"/>
    <w:basedOn w:val="31"/>
    <w:rsid w:val="006F2D01"/>
    <w:pPr>
      <w:spacing w:after="240" w:line="360" w:lineRule="exact"/>
      <w:ind w:firstLine="0"/>
      <w:jc w:val="center"/>
    </w:pPr>
    <w:rPr>
      <w:b/>
      <w:bCs/>
    </w:rPr>
  </w:style>
  <w:style w:type="paragraph" w:customStyle="1" w:styleId="15">
    <w:name w:val="Заголовок 15"/>
    <w:basedOn w:val="103"/>
    <w:rsid w:val="005B4DC4"/>
  </w:style>
  <w:style w:type="paragraph" w:customStyle="1" w:styleId="16">
    <w:name w:val="Заголовок 16"/>
    <w:basedOn w:val="a0"/>
    <w:rsid w:val="002B5B59"/>
    <w:pPr>
      <w:spacing w:line="240" w:lineRule="exact"/>
      <w:jc w:val="center"/>
    </w:pPr>
    <w:rPr>
      <w:sz w:val="20"/>
    </w:rPr>
  </w:style>
  <w:style w:type="paragraph" w:customStyle="1" w:styleId="17">
    <w:name w:val="Заголовок 17"/>
    <w:basedOn w:val="a0"/>
    <w:rsid w:val="002B5B59"/>
    <w:pPr>
      <w:spacing w:before="120" w:line="360" w:lineRule="exact"/>
      <w:ind w:left="6299"/>
    </w:pPr>
    <w:rPr>
      <w:sz w:val="28"/>
    </w:rPr>
  </w:style>
  <w:style w:type="paragraph" w:customStyle="1" w:styleId="18">
    <w:name w:val="Заголовок 18"/>
    <w:basedOn w:val="31"/>
    <w:rsid w:val="001C1C15"/>
    <w:pPr>
      <w:spacing w:line="360" w:lineRule="exact"/>
      <w:ind w:firstLine="0"/>
      <w:jc w:val="center"/>
    </w:pPr>
    <w:rPr>
      <w:b/>
      <w:bCs/>
    </w:rPr>
  </w:style>
  <w:style w:type="paragraph" w:customStyle="1" w:styleId="200">
    <w:name w:val="Заголовок 20"/>
    <w:basedOn w:val="8"/>
    <w:rsid w:val="006457A8"/>
    <w:rPr>
      <w:spacing w:val="40"/>
      <w:szCs w:val="28"/>
    </w:rPr>
  </w:style>
  <w:style w:type="paragraph" w:customStyle="1" w:styleId="210">
    <w:name w:val="Заголовок 21"/>
    <w:basedOn w:val="af0"/>
    <w:autoRedefine/>
    <w:rsid w:val="00BF5BA3"/>
    <w:pPr>
      <w:tabs>
        <w:tab w:val="clear" w:pos="4677"/>
        <w:tab w:val="clear" w:pos="9355"/>
      </w:tabs>
      <w:jc w:val="center"/>
    </w:pPr>
    <w:rPr>
      <w:rFonts w:ascii="EuropeExt08" w:hAnsi="EuropeExt08"/>
      <w:b/>
      <w:bCs/>
      <w:spacing w:val="40"/>
      <w:sz w:val="28"/>
      <w:szCs w:val="28"/>
    </w:rPr>
  </w:style>
  <w:style w:type="paragraph" w:customStyle="1" w:styleId="112">
    <w:name w:val="Стиль 11"/>
    <w:basedOn w:val="15"/>
    <w:rsid w:val="00E30F49"/>
  </w:style>
  <w:style w:type="table" w:styleId="af7">
    <w:name w:val="Table Grid"/>
    <w:basedOn w:val="a2"/>
    <w:uiPriority w:val="39"/>
    <w:rsid w:val="002D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1">
    <w:name w:val="Заголовок 10 Знак"/>
    <w:link w:val="100"/>
    <w:rsid w:val="00517C42"/>
    <w:rPr>
      <w:sz w:val="28"/>
      <w:szCs w:val="24"/>
      <w:lang w:val="ru-RU" w:eastAsia="ru-RU" w:bidi="ar-SA"/>
    </w:rPr>
  </w:style>
  <w:style w:type="character" w:customStyle="1" w:styleId="111">
    <w:name w:val="Заголовок 11 Знак"/>
    <w:basedOn w:val="101"/>
    <w:link w:val="110"/>
    <w:rsid w:val="006123E7"/>
    <w:rPr>
      <w:sz w:val="28"/>
      <w:szCs w:val="24"/>
      <w:lang w:val="ru-RU" w:eastAsia="ru-RU" w:bidi="ar-SA"/>
    </w:rPr>
  </w:style>
  <w:style w:type="character" w:customStyle="1" w:styleId="af8">
    <w:name w:val="Стиль Гиперссылка +"/>
    <w:rsid w:val="00CE2E2F"/>
    <w:rPr>
      <w:rFonts w:ascii="Times New Roman" w:hAnsi="Times New Roman"/>
      <w:b/>
      <w:dstrike w:val="0"/>
      <w:color w:val="auto"/>
      <w:spacing w:val="0"/>
      <w:w w:val="100"/>
      <w:kern w:val="0"/>
      <w:sz w:val="28"/>
      <w:u w:val="none"/>
      <w:vertAlign w:val="baseline"/>
    </w:rPr>
  </w:style>
  <w:style w:type="character" w:customStyle="1" w:styleId="10">
    <w:name w:val="Заголовок 1 Знак"/>
    <w:link w:val="1"/>
    <w:rsid w:val="00654633"/>
    <w:rPr>
      <w:b/>
      <w:bCs/>
      <w:sz w:val="28"/>
      <w:szCs w:val="24"/>
    </w:rPr>
  </w:style>
  <w:style w:type="character" w:customStyle="1" w:styleId="160">
    <w:name w:val="Стиль Гиперссылка + 16 пт без подчеркивания"/>
    <w:rsid w:val="00CE2E2F"/>
    <w:rPr>
      <w:rFonts w:ascii="Times New Roman" w:hAnsi="Times New Roman"/>
      <w:dstrike w:val="0"/>
      <w:color w:val="auto"/>
      <w:spacing w:val="0"/>
      <w:w w:val="100"/>
      <w:kern w:val="0"/>
      <w:sz w:val="28"/>
      <w:u w:val="none"/>
      <w:vertAlign w:val="baseline"/>
    </w:rPr>
  </w:style>
  <w:style w:type="paragraph" w:customStyle="1" w:styleId="310">
    <w:name w:val="Основной текст с отступом 31"/>
    <w:basedOn w:val="a0"/>
    <w:rsid w:val="00395B6B"/>
    <w:pPr>
      <w:suppressAutoHyphens/>
    </w:pPr>
    <w:rPr>
      <w:kern w:val="1"/>
      <w:lang w:eastAsia="ar-SA"/>
    </w:rPr>
  </w:style>
  <w:style w:type="paragraph" w:styleId="a">
    <w:name w:val="List Bullet"/>
    <w:basedOn w:val="a0"/>
    <w:rsid w:val="00EE4616"/>
    <w:pPr>
      <w:numPr>
        <w:numId w:val="1"/>
      </w:numPr>
    </w:pPr>
  </w:style>
  <w:style w:type="paragraph" w:customStyle="1" w:styleId="ConsPlusNonformat">
    <w:name w:val="ConsPlusNonformat"/>
    <w:uiPriority w:val="99"/>
    <w:rsid w:val="00E05F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List Paragraph"/>
    <w:basedOn w:val="a0"/>
    <w:uiPriority w:val="34"/>
    <w:qFormat/>
    <w:rsid w:val="00376756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Normal (Web)"/>
    <w:basedOn w:val="a0"/>
    <w:uiPriority w:val="99"/>
    <w:unhideWhenUsed/>
    <w:rsid w:val="00376756"/>
    <w:pPr>
      <w:spacing w:before="100" w:beforeAutospacing="1" w:after="100" w:afterAutospacing="1"/>
    </w:pPr>
  </w:style>
  <w:style w:type="paragraph" w:customStyle="1" w:styleId="ConsNonformat">
    <w:name w:val="ConsNonformat"/>
    <w:rsid w:val="003767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3767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CStyle22">
    <w:name w:val="1CStyle22"/>
    <w:uiPriority w:val="99"/>
    <w:rsid w:val="00376756"/>
    <w:pPr>
      <w:spacing w:after="200" w:line="276" w:lineRule="auto"/>
      <w:jc w:val="center"/>
    </w:pPr>
    <w:rPr>
      <w:rFonts w:ascii="Calibri" w:hAnsi="Calibri"/>
      <w:sz w:val="22"/>
      <w:szCs w:val="22"/>
    </w:rPr>
  </w:style>
  <w:style w:type="character" w:customStyle="1" w:styleId="FontStyle21">
    <w:name w:val="Font Style21"/>
    <w:uiPriority w:val="99"/>
    <w:rsid w:val="00127B6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0"/>
    <w:uiPriority w:val="99"/>
    <w:rsid w:val="00127B6F"/>
    <w:pPr>
      <w:widowControl w:val="0"/>
      <w:autoSpaceDE w:val="0"/>
      <w:autoSpaceDN w:val="0"/>
      <w:adjustRightInd w:val="0"/>
      <w:jc w:val="center"/>
    </w:pPr>
  </w:style>
  <w:style w:type="paragraph" w:styleId="afb">
    <w:name w:val="Revision"/>
    <w:hidden/>
    <w:uiPriority w:val="99"/>
    <w:semiHidden/>
    <w:rsid w:val="008374D5"/>
    <w:rPr>
      <w:sz w:val="24"/>
      <w:szCs w:val="24"/>
    </w:rPr>
  </w:style>
  <w:style w:type="character" w:customStyle="1" w:styleId="a6">
    <w:name w:val="Основной текст Знак"/>
    <w:link w:val="a5"/>
    <w:rsid w:val="007108B0"/>
    <w:rPr>
      <w:sz w:val="28"/>
    </w:rPr>
  </w:style>
  <w:style w:type="character" w:styleId="afc">
    <w:name w:val="annotation reference"/>
    <w:rsid w:val="0016404D"/>
    <w:rPr>
      <w:sz w:val="16"/>
      <w:szCs w:val="16"/>
    </w:rPr>
  </w:style>
  <w:style w:type="paragraph" w:styleId="afd">
    <w:name w:val="annotation text"/>
    <w:basedOn w:val="a0"/>
    <w:link w:val="afe"/>
    <w:rsid w:val="0016404D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rsid w:val="0016404D"/>
  </w:style>
  <w:style w:type="paragraph" w:styleId="aff">
    <w:name w:val="annotation subject"/>
    <w:basedOn w:val="afd"/>
    <w:next w:val="afd"/>
    <w:link w:val="aff0"/>
    <w:rsid w:val="0016404D"/>
    <w:rPr>
      <w:b/>
      <w:bCs/>
    </w:rPr>
  </w:style>
  <w:style w:type="character" w:customStyle="1" w:styleId="aff0">
    <w:name w:val="Тема примечания Знак"/>
    <w:link w:val="aff"/>
    <w:rsid w:val="0016404D"/>
    <w:rPr>
      <w:b/>
      <w:bCs/>
    </w:rPr>
  </w:style>
  <w:style w:type="character" w:customStyle="1" w:styleId="aa">
    <w:name w:val="Нижний колонтитул Знак"/>
    <w:link w:val="a9"/>
    <w:uiPriority w:val="99"/>
    <w:rsid w:val="0092639B"/>
    <w:rPr>
      <w:sz w:val="28"/>
    </w:rPr>
  </w:style>
  <w:style w:type="character" w:customStyle="1" w:styleId="af1">
    <w:name w:val="Верхний колонтитул Знак"/>
    <w:link w:val="af0"/>
    <w:uiPriority w:val="99"/>
    <w:rsid w:val="00B440A2"/>
    <w:rPr>
      <w:sz w:val="24"/>
      <w:szCs w:val="24"/>
    </w:rPr>
  </w:style>
  <w:style w:type="character" w:customStyle="1" w:styleId="32">
    <w:name w:val="Основной текст с отступом 3 Знак"/>
    <w:link w:val="31"/>
    <w:rsid w:val="00C53CF5"/>
    <w:rPr>
      <w:sz w:val="28"/>
      <w:szCs w:val="24"/>
    </w:rPr>
  </w:style>
  <w:style w:type="character" w:customStyle="1" w:styleId="30">
    <w:name w:val="Заголовок 3 Знак"/>
    <w:link w:val="3"/>
    <w:locked/>
    <w:rsid w:val="008308F1"/>
    <w:rPr>
      <w:sz w:val="28"/>
      <w:szCs w:val="24"/>
    </w:rPr>
  </w:style>
  <w:style w:type="paragraph" w:customStyle="1" w:styleId="ConsPlusNormal">
    <w:name w:val="ConsPlusNormal"/>
    <w:rsid w:val="00E21B2A"/>
    <w:pPr>
      <w:widowControl w:val="0"/>
      <w:autoSpaceDE w:val="0"/>
      <w:autoSpaceDN w:val="0"/>
    </w:pPr>
    <w:rPr>
      <w:sz w:val="28"/>
    </w:rPr>
  </w:style>
  <w:style w:type="character" w:customStyle="1" w:styleId="a8">
    <w:name w:val="Текст сноски Знак"/>
    <w:link w:val="a7"/>
    <w:uiPriority w:val="99"/>
    <w:semiHidden/>
    <w:rsid w:val="0064277D"/>
  </w:style>
  <w:style w:type="paragraph" w:customStyle="1" w:styleId="ConsPlusTitle">
    <w:name w:val="ConsPlusTitle"/>
    <w:rsid w:val="007C4F0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f1">
    <w:name w:val="TOC Heading"/>
    <w:basedOn w:val="1"/>
    <w:next w:val="a0"/>
    <w:uiPriority w:val="39"/>
    <w:unhideWhenUsed/>
    <w:qFormat/>
    <w:rsid w:val="00756B6F"/>
    <w:pPr>
      <w:keepLines/>
      <w:spacing w:before="240" w:line="259" w:lineRule="auto"/>
      <w:jc w:val="left"/>
      <w:outlineLvl w:val="9"/>
    </w:pPr>
    <w:rPr>
      <w:rFonts w:ascii="Calibri Light" w:hAnsi="Calibri Light"/>
      <w:color w:val="2E74B5"/>
      <w:sz w:val="32"/>
      <w:szCs w:val="32"/>
    </w:rPr>
  </w:style>
  <w:style w:type="paragraph" w:customStyle="1" w:styleId="12">
    <w:name w:val="Основной1"/>
    <w:basedOn w:val="af5"/>
    <w:link w:val="19"/>
    <w:qFormat/>
    <w:rsid w:val="00B22C6A"/>
    <w:pPr>
      <w:spacing w:line="360" w:lineRule="exact"/>
      <w:ind w:firstLine="709"/>
      <w:jc w:val="both"/>
    </w:pPr>
    <w:rPr>
      <w:rFonts w:ascii="Times New Roman" w:hAnsi="Times New Roman"/>
      <w:iCs/>
      <w:sz w:val="28"/>
    </w:rPr>
  </w:style>
  <w:style w:type="table" w:customStyle="1" w:styleId="1a">
    <w:name w:val="Сетка таблицы1"/>
    <w:basedOn w:val="a2"/>
    <w:next w:val="af7"/>
    <w:uiPriority w:val="39"/>
    <w:rsid w:val="00174E1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Текст Знак"/>
    <w:link w:val="af5"/>
    <w:rsid w:val="00B22C6A"/>
    <w:rPr>
      <w:rFonts w:ascii="Courier New" w:hAnsi="Courier New" w:cs="Courier New"/>
    </w:rPr>
  </w:style>
  <w:style w:type="character" w:customStyle="1" w:styleId="19">
    <w:name w:val="Основной1 Знак"/>
    <w:link w:val="12"/>
    <w:rsid w:val="00B22C6A"/>
    <w:rPr>
      <w:rFonts w:ascii="Courier New" w:hAnsi="Courier New" w:cs="Courier New"/>
      <w:iCs/>
      <w:sz w:val="28"/>
    </w:rPr>
  </w:style>
  <w:style w:type="character" w:styleId="aff2">
    <w:name w:val="Strong"/>
    <w:uiPriority w:val="22"/>
    <w:qFormat/>
    <w:rsid w:val="008932B4"/>
    <w:rPr>
      <w:b/>
      <w:bCs/>
    </w:rPr>
  </w:style>
  <w:style w:type="paragraph" w:styleId="aff3">
    <w:name w:val="No Spacing"/>
    <w:uiPriority w:val="1"/>
    <w:qFormat/>
    <w:rsid w:val="00257670"/>
    <w:rPr>
      <w:sz w:val="24"/>
      <w:szCs w:val="24"/>
    </w:rPr>
  </w:style>
  <w:style w:type="paragraph" w:styleId="aff4">
    <w:name w:val="Title"/>
    <w:basedOn w:val="a0"/>
    <w:next w:val="a0"/>
    <w:link w:val="aff5"/>
    <w:qFormat/>
    <w:rsid w:val="000111F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5">
    <w:name w:val="Заголовок Знак"/>
    <w:link w:val="aff4"/>
    <w:rsid w:val="000111F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searchresult">
    <w:name w:val="search_result"/>
    <w:basedOn w:val="a1"/>
    <w:rsid w:val="00F64727"/>
  </w:style>
  <w:style w:type="paragraph" w:customStyle="1" w:styleId="formattext">
    <w:name w:val="formattext"/>
    <w:basedOn w:val="a0"/>
    <w:rsid w:val="00F647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vista-reg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koreva\Application%20Data\Microsoft\&#1064;&#1072;&#1073;&#1083;&#1086;&#1085;&#1099;\&#1040;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2047A-9E79-4929-84E7-E79D4CB92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А4</Template>
  <TotalTime>82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2152</CharactersWithSpaces>
  <SharedDoc>false</SharedDoc>
  <HLinks>
    <vt:vector size="180" baseType="variant">
      <vt:variant>
        <vt:i4>6422550</vt:i4>
      </vt:variant>
      <vt:variant>
        <vt:i4>159</vt:i4>
      </vt:variant>
      <vt:variant>
        <vt:i4>0</vt:i4>
      </vt:variant>
      <vt:variant>
        <vt:i4>5</vt:i4>
      </vt:variant>
      <vt:variant>
        <vt:lpwstr>mailto:info@movista-region.ru</vt:lpwstr>
      </vt:variant>
      <vt:variant>
        <vt:lpwstr/>
      </vt:variant>
      <vt:variant>
        <vt:i4>5570560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consultantplus://offline/ref=E67A6943138852E5F0B64AAC76B7E17E953B08146A1F3D3590D1C83361QBF5N</vt:lpwstr>
      </vt:variant>
      <vt:variant>
        <vt:lpwstr/>
      </vt:variant>
      <vt:variant>
        <vt:i4>71106655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_СОДЕРЖАНИЕ</vt:lpwstr>
      </vt:variant>
      <vt:variant>
        <vt:i4>71106655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_СОДЕРЖАНИЕ</vt:lpwstr>
      </vt:variant>
      <vt:variant>
        <vt:i4>70526220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_Приложение_№_3</vt:lpwstr>
      </vt:variant>
      <vt:variant>
        <vt:i4>71106655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_СОДЕРЖАНИЕ</vt:lpwstr>
      </vt:variant>
      <vt:variant>
        <vt:i4>71106655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_СОДЕРЖАНИЕ</vt:lpwstr>
      </vt:variant>
      <vt:variant>
        <vt:i4>1245232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_Toc159493165</vt:lpwstr>
      </vt:variant>
      <vt:variant>
        <vt:i4>1245232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_Toc159493164</vt:lpwstr>
      </vt:variant>
      <vt:variant>
        <vt:i4>1245232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_Toc159493163</vt:lpwstr>
      </vt:variant>
      <vt:variant>
        <vt:i4>1245232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_Toc159493162</vt:lpwstr>
      </vt:variant>
      <vt:variant>
        <vt:i4>1245232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_Toc159493161</vt:lpwstr>
      </vt:variant>
      <vt:variant>
        <vt:i4>1245232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_Toc159493160</vt:lpwstr>
      </vt:variant>
      <vt:variant>
        <vt:i4>1048624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_Toc159493159</vt:lpwstr>
      </vt:variant>
      <vt:variant>
        <vt:i4>1048624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_Toc159493158</vt:lpwstr>
      </vt:variant>
      <vt:variant>
        <vt:i4>1048624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_Toc159493157</vt:lpwstr>
      </vt:variant>
      <vt:variant>
        <vt:i4>1048624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_Toc159493156</vt:lpwstr>
      </vt:variant>
      <vt:variant>
        <vt:i4>1048624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_Toc159493155</vt:lpwstr>
      </vt:variant>
      <vt:variant>
        <vt:i4>1048624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_Toc159493154</vt:lpwstr>
      </vt:variant>
      <vt:variant>
        <vt:i4>1048624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_Toc159493153</vt:lpwstr>
      </vt:variant>
      <vt:variant>
        <vt:i4>1048624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_Toc159493152</vt:lpwstr>
      </vt:variant>
      <vt:variant>
        <vt:i4>1048624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_Toc159493151</vt:lpwstr>
      </vt:variant>
      <vt:variant>
        <vt:i4>1048624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_Toc159493150</vt:lpwstr>
      </vt:variant>
      <vt:variant>
        <vt:i4>1114160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_Toc159493149</vt:lpwstr>
      </vt:variant>
      <vt:variant>
        <vt:i4>1114160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_Toc159493148</vt:lpwstr>
      </vt:variant>
      <vt:variant>
        <vt:i4>1114160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_Toc159493147</vt:lpwstr>
      </vt:variant>
      <vt:variant>
        <vt:i4>1114160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_Toc159493146</vt:lpwstr>
      </vt:variant>
      <vt:variant>
        <vt:i4>1114160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_Toc159493145</vt:lpwstr>
      </vt:variant>
      <vt:variant>
        <vt:i4>1114160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_Toc159493144</vt:lpwstr>
      </vt:variant>
      <vt:variant>
        <vt:i4>1114160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_Toc159493143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Кокорева</dc:creator>
  <cp:keywords/>
  <dc:description/>
  <cp:lastModifiedBy>Ганжа Дарья Павловна</cp:lastModifiedBy>
  <cp:revision>34</cp:revision>
  <cp:lastPrinted>2024-05-22T06:24:00Z</cp:lastPrinted>
  <dcterms:created xsi:type="dcterms:W3CDTF">2024-04-26T06:08:00Z</dcterms:created>
  <dcterms:modified xsi:type="dcterms:W3CDTF">2024-05-23T12:25:00Z</dcterms:modified>
</cp:coreProperties>
</file>