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214" w:rsidRPr="00377FA1" w:rsidRDefault="003E7214" w:rsidP="00377FA1">
      <w:pPr>
        <w:jc w:val="center"/>
        <w:rPr>
          <w:sz w:val="24"/>
          <w:szCs w:val="24"/>
        </w:rPr>
      </w:pPr>
      <w:r w:rsidRPr="00377FA1">
        <w:rPr>
          <w:sz w:val="24"/>
          <w:szCs w:val="24"/>
        </w:rPr>
        <w:t>СПИСОК ДОКУМЕНТОВ</w:t>
      </w:r>
    </w:p>
    <w:p w:rsidR="003E7214" w:rsidRPr="00377FA1" w:rsidRDefault="003E7214" w:rsidP="00377FA1">
      <w:pPr>
        <w:jc w:val="center"/>
        <w:rPr>
          <w:sz w:val="24"/>
          <w:szCs w:val="24"/>
        </w:rPr>
      </w:pPr>
      <w:r w:rsidRPr="00377FA1">
        <w:rPr>
          <w:sz w:val="24"/>
          <w:szCs w:val="24"/>
        </w:rPr>
        <w:t>КОНТРАГЕНТОВ ДЛЯ ЗАКЛЮЧЕНИЯ ДОГОВОРА</w:t>
      </w:r>
    </w:p>
    <w:p w:rsidR="003E7214" w:rsidRPr="00377FA1" w:rsidRDefault="003E7214" w:rsidP="009B5F9F">
      <w:pPr>
        <w:rPr>
          <w:sz w:val="24"/>
          <w:szCs w:val="24"/>
        </w:rPr>
      </w:pPr>
    </w:p>
    <w:p w:rsidR="003E7214" w:rsidRPr="00377FA1" w:rsidRDefault="003E7214" w:rsidP="009B5F9F">
      <w:pPr>
        <w:rPr>
          <w:sz w:val="24"/>
          <w:szCs w:val="24"/>
        </w:rPr>
      </w:pPr>
      <w:r w:rsidRPr="00377FA1">
        <w:rPr>
          <w:sz w:val="24"/>
          <w:szCs w:val="24"/>
        </w:rPr>
        <w:t>1. Копия свидетельства  или Листа записи о государственной регистрации юр. лица или ИП</w:t>
      </w:r>
    </w:p>
    <w:p w:rsidR="003E7214" w:rsidRPr="00377FA1" w:rsidRDefault="003E7214" w:rsidP="009B5F9F">
      <w:pPr>
        <w:rPr>
          <w:sz w:val="24"/>
          <w:szCs w:val="24"/>
        </w:rPr>
      </w:pPr>
      <w:r w:rsidRPr="00377FA1">
        <w:rPr>
          <w:sz w:val="24"/>
          <w:szCs w:val="24"/>
        </w:rPr>
        <w:t>2. Копия свидетельства о постановке на учёт в налоговом органе</w:t>
      </w:r>
    </w:p>
    <w:p w:rsidR="003E7214" w:rsidRPr="00377FA1" w:rsidRDefault="003E7214" w:rsidP="009B5F9F">
      <w:pPr>
        <w:rPr>
          <w:sz w:val="24"/>
          <w:szCs w:val="24"/>
        </w:rPr>
      </w:pPr>
      <w:r w:rsidRPr="00377FA1">
        <w:rPr>
          <w:sz w:val="24"/>
          <w:szCs w:val="24"/>
        </w:rPr>
        <w:t>3.  Копия Устава (только для юр. лиц)</w:t>
      </w:r>
    </w:p>
    <w:p w:rsidR="003E7214" w:rsidRPr="00377FA1" w:rsidRDefault="003E7214" w:rsidP="009B5F9F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377FA1">
        <w:rPr>
          <w:sz w:val="24"/>
          <w:szCs w:val="24"/>
        </w:rPr>
        <w:t>. Копия Решения единственного учредителя или Протокола общего собрания участников юр. лица. на котором было принято решение о создании юр. лица и избран единоличный исполнительный орган (только для юр. лиц, если ед. исп. орг. переизбирался, то ещё и протокол собрания или решение на котором это произошло)</w:t>
      </w:r>
    </w:p>
    <w:p w:rsidR="003E7214" w:rsidRPr="00377FA1" w:rsidRDefault="003E7214" w:rsidP="009B5F9F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Pr="00377FA1">
        <w:rPr>
          <w:sz w:val="24"/>
          <w:szCs w:val="24"/>
        </w:rPr>
        <w:t>. Доверенность (если лицо подписывает договор на основании доверенности)</w:t>
      </w:r>
    </w:p>
    <w:p w:rsidR="003E7214" w:rsidRPr="00377FA1" w:rsidRDefault="003E7214" w:rsidP="009B5F9F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Pr="00377FA1">
        <w:rPr>
          <w:sz w:val="24"/>
          <w:szCs w:val="24"/>
        </w:rPr>
        <w:t>. Выписка из ЕГРЮЛ или ЕГРИП (срок выдачи не более 1 мес.)</w:t>
      </w:r>
    </w:p>
    <w:p w:rsidR="003E7214" w:rsidRPr="00377FA1" w:rsidRDefault="003E7214" w:rsidP="009B5F9F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Pr="00377FA1">
        <w:rPr>
          <w:sz w:val="24"/>
          <w:szCs w:val="24"/>
        </w:rPr>
        <w:t xml:space="preserve">. Копию свидетельства о применении Упрощённой Системы Налогообложения (в случае применения УСН) </w:t>
      </w:r>
    </w:p>
    <w:p w:rsidR="003E7214" w:rsidRPr="00377FA1" w:rsidRDefault="003E7214" w:rsidP="009B5F9F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Pr="00377FA1">
        <w:rPr>
          <w:sz w:val="24"/>
          <w:szCs w:val="24"/>
        </w:rPr>
        <w:t>. Копию лицензии на осуществляемый вид деятельности (если деятельность требует обязательного лицензирования)</w:t>
      </w:r>
    </w:p>
    <w:p w:rsidR="003E7214" w:rsidRPr="00377FA1" w:rsidRDefault="003E7214" w:rsidP="009B5F9F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Pr="00377FA1">
        <w:rPr>
          <w:sz w:val="24"/>
          <w:szCs w:val="24"/>
        </w:rPr>
        <w:t>. Карточка контрагента, содержащая все основные регистрационные сведения, в т.ч платёжные реквизиты.</w:t>
      </w:r>
    </w:p>
    <w:p w:rsidR="003E7214" w:rsidRPr="00377FA1" w:rsidRDefault="003E7214" w:rsidP="009B5F9F">
      <w:pPr>
        <w:rPr>
          <w:sz w:val="24"/>
          <w:szCs w:val="24"/>
        </w:rPr>
      </w:pPr>
    </w:p>
    <w:p w:rsidR="003E7214" w:rsidRPr="00377FA1" w:rsidRDefault="003E7214" w:rsidP="009B5F9F">
      <w:pPr>
        <w:rPr>
          <w:sz w:val="24"/>
          <w:szCs w:val="24"/>
        </w:rPr>
      </w:pPr>
      <w:r>
        <w:rPr>
          <w:sz w:val="24"/>
          <w:szCs w:val="24"/>
        </w:rPr>
        <w:t>Дополнительные документы</w:t>
      </w:r>
    </w:p>
    <w:p w:rsidR="003E7214" w:rsidRPr="007123E1" w:rsidRDefault="003E7214" w:rsidP="009B5F9F">
      <w:pPr>
        <w:rPr>
          <w:sz w:val="24"/>
          <w:szCs w:val="24"/>
          <w:u w:val="single"/>
        </w:rPr>
      </w:pPr>
      <w:r w:rsidRPr="007123E1">
        <w:rPr>
          <w:sz w:val="24"/>
          <w:szCs w:val="24"/>
          <w:u w:val="single"/>
        </w:rPr>
        <w:t>Если   Договором поставки предусматривается отсрочка платежа:</w:t>
      </w:r>
    </w:p>
    <w:p w:rsidR="003E7214" w:rsidRPr="00377FA1" w:rsidRDefault="003E7214" w:rsidP="009B5F9F">
      <w:pPr>
        <w:rPr>
          <w:sz w:val="24"/>
          <w:szCs w:val="24"/>
        </w:rPr>
      </w:pPr>
      <w:r w:rsidRPr="00377FA1">
        <w:rPr>
          <w:sz w:val="24"/>
          <w:szCs w:val="24"/>
        </w:rPr>
        <w:t>1. Справка ИФНС об отсутствии налоговой задолженности</w:t>
      </w:r>
      <w:r>
        <w:rPr>
          <w:sz w:val="24"/>
          <w:szCs w:val="24"/>
        </w:rPr>
        <w:t xml:space="preserve"> </w:t>
      </w:r>
      <w:r w:rsidRPr="00377FA1">
        <w:rPr>
          <w:sz w:val="24"/>
          <w:szCs w:val="24"/>
        </w:rPr>
        <w:t>(срок выдачи не более 1 мес.)</w:t>
      </w:r>
    </w:p>
    <w:p w:rsidR="003E7214" w:rsidRDefault="003E7214">
      <w:pPr>
        <w:rPr>
          <w:sz w:val="24"/>
          <w:szCs w:val="24"/>
        </w:rPr>
      </w:pPr>
      <w:bookmarkStart w:id="0" w:name="_GoBack"/>
      <w:bookmarkEnd w:id="0"/>
      <w:r w:rsidRPr="00377FA1">
        <w:rPr>
          <w:sz w:val="24"/>
          <w:szCs w:val="24"/>
        </w:rPr>
        <w:t>2. Баланс на последнюю отчетную дату</w:t>
      </w:r>
    </w:p>
    <w:p w:rsidR="003E7214" w:rsidRDefault="003E7214">
      <w:pPr>
        <w:rPr>
          <w:sz w:val="24"/>
          <w:szCs w:val="24"/>
        </w:rPr>
      </w:pPr>
      <w:r>
        <w:rPr>
          <w:sz w:val="24"/>
          <w:szCs w:val="24"/>
        </w:rPr>
        <w:t>3. Карточка с образцами подписей, заверенная Банком</w:t>
      </w:r>
    </w:p>
    <w:p w:rsidR="003E7214" w:rsidRDefault="003E7214">
      <w:pPr>
        <w:rPr>
          <w:sz w:val="24"/>
          <w:szCs w:val="24"/>
        </w:rPr>
      </w:pPr>
    </w:p>
    <w:p w:rsidR="003E7214" w:rsidRDefault="003E7214">
      <w:pPr>
        <w:rPr>
          <w:sz w:val="24"/>
          <w:szCs w:val="24"/>
        </w:rPr>
      </w:pPr>
    </w:p>
    <w:sectPr w:rsidR="003E7214" w:rsidSect="00373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200B"/>
    <w:rsid w:val="001A08D2"/>
    <w:rsid w:val="00373983"/>
    <w:rsid w:val="00377FA1"/>
    <w:rsid w:val="003E7214"/>
    <w:rsid w:val="007123E1"/>
    <w:rsid w:val="009B5F9F"/>
    <w:rsid w:val="00C701C4"/>
    <w:rsid w:val="00C8661D"/>
    <w:rsid w:val="00D92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F9F"/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0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187</Words>
  <Characters>1071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Полякова Наталья Сергеевна</dc:creator>
  <cp:keywords/>
  <dc:description/>
  <cp:lastModifiedBy>Vika</cp:lastModifiedBy>
  <cp:revision>3</cp:revision>
  <cp:lastPrinted>2021-03-16T09:05:00Z</cp:lastPrinted>
  <dcterms:created xsi:type="dcterms:W3CDTF">2021-03-16T08:48:00Z</dcterms:created>
  <dcterms:modified xsi:type="dcterms:W3CDTF">2021-03-16T09:06:00Z</dcterms:modified>
</cp:coreProperties>
</file>