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c"/>
        <w:tblW w:w="10139" w:type="dxa"/>
        <w:jc w:val="center"/>
        <w:tblInd w:w="-255" w:type="dxa"/>
        <w:tblBorders>
          <w:left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0"/>
        <w:gridCol w:w="840"/>
        <w:gridCol w:w="2352"/>
        <w:gridCol w:w="3079"/>
        <w:gridCol w:w="826"/>
        <w:gridCol w:w="2202"/>
      </w:tblGrid>
      <w:tr w:rsidR="0068598F" w:rsidRPr="0068598F" w:rsidTr="005F3EA9">
        <w:trPr>
          <w:cantSplit/>
          <w:jc w:val="center"/>
        </w:trPr>
        <w:tc>
          <w:tcPr>
            <w:tcW w:w="1680" w:type="dxa"/>
            <w:gridSpan w:val="2"/>
            <w:tcBorders>
              <w:top w:val="nil"/>
            </w:tcBorders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</w:rPr>
            </w:pPr>
            <w:r w:rsidRPr="0068598F">
              <w:rPr>
                <w:b/>
                <w:lang w:val="ru-RU"/>
              </w:rPr>
              <w:t>Разрешение</w:t>
            </w:r>
          </w:p>
        </w:tc>
        <w:tc>
          <w:tcPr>
            <w:tcW w:w="2352" w:type="dxa"/>
            <w:tcBorders>
              <w:top w:val="nil"/>
              <w:bottom w:val="single" w:sz="4" w:space="0" w:color="auto"/>
            </w:tcBorders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Обозначение</w:t>
            </w:r>
          </w:p>
        </w:tc>
        <w:tc>
          <w:tcPr>
            <w:tcW w:w="6107" w:type="dxa"/>
            <w:gridSpan w:val="3"/>
            <w:tcBorders>
              <w:top w:val="nil"/>
              <w:bottom w:val="single" w:sz="4" w:space="0" w:color="auto"/>
            </w:tcBorders>
          </w:tcPr>
          <w:p w:rsidR="0068598F" w:rsidRPr="00E225CC" w:rsidRDefault="007C53DC" w:rsidP="0068598F">
            <w:pPr>
              <w:pStyle w:val="a6"/>
              <w:spacing w:before="80" w:after="80"/>
            </w:pPr>
            <w:r>
              <w:t>Арх.№ 14536 шифр:1632-2021-7.1-ОВ</w:t>
            </w:r>
          </w:p>
        </w:tc>
      </w:tr>
      <w:tr w:rsidR="0068598F" w:rsidRPr="0068598F" w:rsidTr="005F3EA9">
        <w:trPr>
          <w:cantSplit/>
          <w:jc w:val="center"/>
        </w:trPr>
        <w:tc>
          <w:tcPr>
            <w:tcW w:w="1680" w:type="dxa"/>
            <w:gridSpan w:val="2"/>
          </w:tcPr>
          <w:p w:rsidR="0068598F" w:rsidRPr="0068598F" w:rsidRDefault="007C53DC" w:rsidP="0068598F">
            <w:pPr>
              <w:pStyle w:val="a6"/>
              <w:spacing w:before="80" w:after="80"/>
            </w:pPr>
            <w:r>
              <w:t>1683-23</w:t>
            </w: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68598F" w:rsidRPr="005F3EA9" w:rsidRDefault="005F3EA9" w:rsidP="0068598F">
            <w:pPr>
              <w:pStyle w:val="a6"/>
              <w:spacing w:before="80" w:after="80"/>
              <w:rPr>
                <w:lang w:val="ru-RU"/>
              </w:rPr>
            </w:pPr>
            <w:r w:rsidRPr="005F3EA9">
              <w:rPr>
                <w:b/>
                <w:lang w:val="ru-RU"/>
              </w:rPr>
              <w:t>Наименование объекта строительства</w:t>
            </w:r>
          </w:p>
        </w:tc>
        <w:tc>
          <w:tcPr>
            <w:tcW w:w="6107" w:type="dxa"/>
            <w:gridSpan w:val="3"/>
            <w:tcBorders>
              <w:top w:val="single" w:sz="4" w:space="0" w:color="auto"/>
            </w:tcBorders>
          </w:tcPr>
          <w:p w:rsidR="0068598F" w:rsidRPr="0068598F" w:rsidRDefault="007C53DC" w:rsidP="0068598F">
            <w:pPr>
              <w:pStyle w:val="a6"/>
              <w:spacing w:before="80" w:after="80"/>
            </w:pPr>
            <w:r w:rsidRPr="007C53DC">
              <w:rPr>
                <w:lang w:val="ru-RU"/>
              </w:rPr>
              <w:t xml:space="preserve">Терминал по перевалке минеральных удобрений в Морском торговом порту Усть-Луга. </w:t>
            </w:r>
            <w:r>
              <w:t xml:space="preserve">Береговые объекты терминала. </w:t>
            </w:r>
            <w:r>
              <w:br/>
              <w:t>Отопление, вентиляция и кондиционирование</w:t>
            </w:r>
          </w:p>
        </w:tc>
      </w:tr>
      <w:tr w:rsidR="0068598F" w:rsidRPr="0068598F" w:rsidTr="005F3EA9">
        <w:trPr>
          <w:cantSplit/>
          <w:jc w:val="center"/>
        </w:trPr>
        <w:tc>
          <w:tcPr>
            <w:tcW w:w="840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Изм.</w:t>
            </w:r>
          </w:p>
        </w:tc>
        <w:tc>
          <w:tcPr>
            <w:tcW w:w="840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Лист</w:t>
            </w:r>
          </w:p>
        </w:tc>
        <w:tc>
          <w:tcPr>
            <w:tcW w:w="5431" w:type="dxa"/>
            <w:gridSpan w:val="2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Содержание изменения</w:t>
            </w:r>
          </w:p>
        </w:tc>
        <w:tc>
          <w:tcPr>
            <w:tcW w:w="826" w:type="dxa"/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Код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68598F" w:rsidRPr="0068598F" w:rsidRDefault="0068598F" w:rsidP="0068598F">
            <w:pPr>
              <w:pStyle w:val="a6"/>
              <w:spacing w:before="80" w:after="80"/>
              <w:rPr>
                <w:b/>
                <w:lang w:val="ru-RU"/>
              </w:rPr>
            </w:pPr>
            <w:r w:rsidRPr="0068598F">
              <w:rPr>
                <w:b/>
                <w:lang w:val="ru-RU"/>
              </w:rPr>
              <w:t>Примечание</w:t>
            </w:r>
          </w:p>
        </w:tc>
      </w:tr>
      <w:tr w:rsidR="00E2092D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E2092D" w:rsidRPr="008D29D3" w:rsidRDefault="00C665B9" w:rsidP="00214D9A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0" w:type="dxa"/>
            <w:vAlign w:val="center"/>
          </w:tcPr>
          <w:p w:rsidR="00E2092D" w:rsidRPr="008D29D3" w:rsidRDefault="00E2092D" w:rsidP="00214D9A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Зам</w:t>
            </w:r>
          </w:p>
        </w:tc>
        <w:tc>
          <w:tcPr>
            <w:tcW w:w="5431" w:type="dxa"/>
            <w:gridSpan w:val="2"/>
            <w:vAlign w:val="center"/>
          </w:tcPr>
          <w:p w:rsidR="00E2092D" w:rsidRPr="008D29D3" w:rsidRDefault="00AE56BB" w:rsidP="00AE56BB">
            <w:pPr>
              <w:pStyle w:val="a6"/>
              <w:spacing w:before="80" w:after="80"/>
              <w:jc w:val="both"/>
              <w:rPr>
                <w:lang w:val="ru-RU"/>
              </w:rPr>
            </w:pPr>
            <w:r>
              <w:rPr>
                <w:lang w:val="ru-RU"/>
              </w:rPr>
              <w:t>Добавлено Приложение 4</w:t>
            </w:r>
            <w:r w:rsidR="000C6184">
              <w:rPr>
                <w:lang w:val="ru-RU"/>
              </w:rPr>
              <w:t xml:space="preserve">. </w:t>
            </w:r>
            <w:r w:rsidR="000C6184" w:rsidRPr="000C6184">
              <w:rPr>
                <w:lang w:val="ru-RU"/>
              </w:rPr>
              <w:t>Результат подбора VRF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26" w:type="dxa"/>
            <w:vAlign w:val="center"/>
          </w:tcPr>
          <w:p w:rsidR="00E2092D" w:rsidRPr="008D29D3" w:rsidRDefault="00E2092D" w:rsidP="00214D9A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4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E2092D" w:rsidRPr="008D29D3" w:rsidRDefault="00D52691" w:rsidP="00D52691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Приложение 4</w:t>
            </w: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8D29D3" w:rsidRDefault="00C665B9" w:rsidP="00214D9A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0" w:type="dxa"/>
            <w:vAlign w:val="center"/>
          </w:tcPr>
          <w:p w:rsidR="00D52691" w:rsidRPr="008D29D3" w:rsidRDefault="00D52691" w:rsidP="00214D9A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Зам</w:t>
            </w:r>
          </w:p>
        </w:tc>
        <w:tc>
          <w:tcPr>
            <w:tcW w:w="5431" w:type="dxa"/>
            <w:gridSpan w:val="2"/>
            <w:vAlign w:val="center"/>
          </w:tcPr>
          <w:p w:rsidR="00D52691" w:rsidRPr="008D29D3" w:rsidRDefault="00D52691" w:rsidP="00D52691">
            <w:pPr>
              <w:pStyle w:val="a6"/>
              <w:spacing w:before="80" w:after="80"/>
              <w:jc w:val="both"/>
              <w:rPr>
                <w:lang w:val="ru-RU"/>
              </w:rPr>
            </w:pPr>
            <w:r>
              <w:rPr>
                <w:lang w:val="ru-RU"/>
              </w:rPr>
              <w:t>Оборудование системы кондиционирования заменено на оборудование «КОРФ»</w:t>
            </w:r>
          </w:p>
        </w:tc>
        <w:tc>
          <w:tcPr>
            <w:tcW w:w="826" w:type="dxa"/>
            <w:vAlign w:val="center"/>
          </w:tcPr>
          <w:p w:rsidR="00D52691" w:rsidRPr="008D29D3" w:rsidRDefault="00D52691" w:rsidP="00214D9A">
            <w:pPr>
              <w:pStyle w:val="a6"/>
              <w:spacing w:before="80" w:after="80"/>
              <w:rPr>
                <w:lang w:val="ru-RU"/>
              </w:rPr>
            </w:pPr>
            <w:r w:rsidRPr="008D29D3">
              <w:rPr>
                <w:lang w:val="ru-RU"/>
              </w:rPr>
              <w:t>4</w:t>
            </w: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Default="00D52691" w:rsidP="00D52691">
            <w:pPr>
              <w:pStyle w:val="a6"/>
              <w:spacing w:before="80" w:after="80"/>
              <w:rPr>
                <w:lang w:val="ru-RU"/>
              </w:rPr>
            </w:pPr>
            <w:bookmarkStart w:id="0" w:name="_GoBack"/>
            <w:r w:rsidRPr="008D29D3">
              <w:rPr>
                <w:lang w:val="ru-RU"/>
              </w:rPr>
              <w:t xml:space="preserve">ГЧ. </w:t>
            </w:r>
            <w:r w:rsidR="000214D5">
              <w:rPr>
                <w:lang w:val="ru-RU"/>
              </w:rPr>
              <w:t>л</w:t>
            </w:r>
            <w:r w:rsidRPr="008D29D3">
              <w:rPr>
                <w:lang w:val="ru-RU"/>
              </w:rPr>
              <w:t>ист</w:t>
            </w:r>
            <w:r w:rsidR="000214D5">
              <w:rPr>
                <w:lang w:val="ru-RU"/>
              </w:rPr>
              <w:t>ы</w:t>
            </w:r>
            <w:r w:rsidRPr="008D29D3">
              <w:rPr>
                <w:lang w:val="ru-RU"/>
              </w:rPr>
              <w:t xml:space="preserve"> </w:t>
            </w:r>
            <w:r>
              <w:rPr>
                <w:lang w:val="ru-RU"/>
              </w:rPr>
              <w:t>1,14</w:t>
            </w:r>
          </w:p>
          <w:p w:rsidR="00D52691" w:rsidRPr="008D29D3" w:rsidRDefault="00D52691" w:rsidP="00CA4CCD">
            <w:pPr>
              <w:pStyle w:val="a6"/>
              <w:spacing w:before="80" w:after="80"/>
              <w:rPr>
                <w:lang w:val="ru-RU"/>
              </w:rPr>
            </w:pPr>
            <w:r>
              <w:rPr>
                <w:lang w:val="ru-RU"/>
              </w:rPr>
              <w:t xml:space="preserve">СО лист </w:t>
            </w:r>
            <w:r w:rsidR="00CA4CCD">
              <w:rPr>
                <w:lang w:val="ru-RU"/>
              </w:rPr>
              <w:t>28,29</w:t>
            </w:r>
            <w:r w:rsidR="001E7F6C">
              <w:rPr>
                <w:lang w:val="ru-RU"/>
              </w:rPr>
              <w:t xml:space="preserve"> </w:t>
            </w:r>
            <w:bookmarkEnd w:id="0"/>
            <w:r w:rsidR="001E7F6C">
              <w:rPr>
                <w:lang w:val="ru-RU"/>
              </w:rPr>
              <w:t xml:space="preserve"> </w:t>
            </w: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E2092D">
            <w:pPr>
              <w:pStyle w:val="a6"/>
              <w:spacing w:before="80" w:after="80"/>
              <w:jc w:val="both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D52691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D52691" w:rsidRPr="00E2092D" w:rsidRDefault="00D52691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1E7F6C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1E7F6C" w:rsidRPr="00E2092D" w:rsidRDefault="001E7F6C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  <w:tr w:rsidR="00C665B9" w:rsidRPr="00E2092D" w:rsidTr="005F3EA9">
        <w:trPr>
          <w:cantSplit/>
          <w:jc w:val="center"/>
        </w:trPr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40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5431" w:type="dxa"/>
            <w:gridSpan w:val="2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826" w:type="dxa"/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  <w:tc>
          <w:tcPr>
            <w:tcW w:w="2202" w:type="dxa"/>
            <w:tcBorders>
              <w:right w:val="nil"/>
            </w:tcBorders>
            <w:vAlign w:val="center"/>
          </w:tcPr>
          <w:p w:rsidR="00C665B9" w:rsidRPr="00E2092D" w:rsidRDefault="00C665B9" w:rsidP="0068598F">
            <w:pPr>
              <w:pStyle w:val="a6"/>
              <w:spacing w:before="80" w:after="80"/>
              <w:rPr>
                <w:lang w:val="ru-RU"/>
              </w:rPr>
            </w:pPr>
          </w:p>
        </w:tc>
      </w:tr>
    </w:tbl>
    <w:p w:rsidR="0068598F" w:rsidRPr="00E2092D" w:rsidRDefault="0068598F" w:rsidP="00696DDD"/>
    <w:p w:rsidR="005F3EA9" w:rsidRPr="0068598F" w:rsidRDefault="005F3EA9" w:rsidP="00696DDD"/>
    <w:sectPr w:rsidR="005F3EA9" w:rsidRPr="0068598F" w:rsidSect="005F3EA9">
      <w:footerReference w:type="default" r:id="rId9"/>
      <w:footerReference w:type="first" r:id="rId10"/>
      <w:pgSz w:w="11906" w:h="16838" w:code="9"/>
      <w:pgMar w:top="-284" w:right="624" w:bottom="1134" w:left="1814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2ED" w:rsidRDefault="002E32ED">
      <w:r>
        <w:separator/>
      </w:r>
    </w:p>
  </w:endnote>
  <w:endnote w:type="continuationSeparator" w:id="0">
    <w:p w:rsidR="002E32ED" w:rsidRDefault="002E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8803"/>
      <w:gridCol w:w="709"/>
      <w:gridCol w:w="638"/>
    </w:tblGrid>
    <w:tr w:rsidR="001C0377" w:rsidTr="001C0377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3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1C0377" w:rsidRDefault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Pr="001C0377" w:rsidRDefault="001C0377" w:rsidP="001C0377"/>
        <w:p w:rsidR="001C0377" w:rsidRDefault="001C0377" w:rsidP="001C0377"/>
        <w:p w:rsidR="001C0377" w:rsidRPr="001C0377" w:rsidRDefault="001C0377" w:rsidP="001C0377">
          <w:pPr>
            <w:tabs>
              <w:tab w:val="left" w:pos="4710"/>
            </w:tabs>
          </w:pPr>
        </w:p>
      </w:tc>
    </w:tr>
    <w:tr w:rsidR="001C0377" w:rsidTr="005F3EA9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nil"/>
          </w:tcBorders>
          <w:textDirection w:val="btLr"/>
        </w:tcPr>
        <w:p w:rsidR="001C0377" w:rsidRDefault="001C0377" w:rsidP="001C0377">
          <w:pPr>
            <w:pStyle w:val="a9"/>
            <w:ind w:left="113" w:right="113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nil"/>
          </w:tcBorders>
          <w:textDirection w:val="btLr"/>
        </w:tcPr>
        <w:p w:rsidR="001C0377" w:rsidRPr="001C0377" w:rsidRDefault="001C0377" w:rsidP="001C0377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nil"/>
          </w:tcBorders>
        </w:tcPr>
        <w:p w:rsidR="001C0377" w:rsidRDefault="001C0377">
          <w:pPr>
            <w:pStyle w:val="a9"/>
          </w:pPr>
        </w:p>
      </w:tc>
      <w:tc>
        <w:tcPr>
          <w:tcW w:w="344" w:type="dxa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right w:val="single" w:sz="12" w:space="0" w:color="auto"/>
          </w:tcBorders>
        </w:tcPr>
        <w:p w:rsidR="001C0377" w:rsidRDefault="001C0377"/>
      </w:tc>
    </w:tr>
    <w:tr w:rsidR="001C0377" w:rsidTr="005F3EA9">
      <w:trPr>
        <w:cantSplit/>
        <w:trHeight w:hRule="exact" w:val="284"/>
      </w:trPr>
      <w:tc>
        <w:tcPr>
          <w:tcW w:w="384" w:type="dxa"/>
          <w:vMerge/>
          <w:tcBorders>
            <w:left w:val="nil"/>
            <w:right w:val="nil"/>
          </w:tcBorders>
        </w:tcPr>
        <w:p w:rsidR="001C0377" w:rsidRDefault="001C0377">
          <w:pPr>
            <w:pStyle w:val="a9"/>
          </w:pPr>
          <w:bookmarkStart w:id="1" w:name="invn1" w:colFirst="2" w:colLast="3"/>
        </w:p>
      </w:tc>
      <w:tc>
        <w:tcPr>
          <w:tcW w:w="344" w:type="dxa"/>
          <w:vMerge w:val="restart"/>
          <w:tcBorders>
            <w:top w:val="nil"/>
            <w:left w:val="nil"/>
            <w:bottom w:val="nil"/>
            <w:right w:val="nil"/>
          </w:tcBorders>
          <w:textDirection w:val="btLr"/>
          <w:vAlign w:val="center"/>
        </w:tcPr>
        <w:p w:rsidR="001C0377" w:rsidRPr="005F3E61" w:rsidRDefault="001C0377" w:rsidP="00E14487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</w:p>
      </w:tc>
      <w:tc>
        <w:tcPr>
          <w:tcW w:w="377" w:type="dxa"/>
          <w:vMerge w:val="restart"/>
          <w:tcBorders>
            <w:top w:val="nil"/>
            <w:left w:val="nil"/>
            <w:bottom w:val="nil"/>
            <w:right w:val="single" w:sz="12" w:space="0" w:color="auto"/>
          </w:tcBorders>
          <w:textDirection w:val="btLr"/>
          <w:vAlign w:val="center"/>
        </w:tcPr>
        <w:p w:rsidR="001C0377" w:rsidRPr="001C0377" w:rsidRDefault="001C0377" w:rsidP="00E14487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3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</w:tr>
    <w:bookmarkEnd w:id="1"/>
    <w:tr w:rsidR="001C0377" w:rsidTr="00354939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nil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1C0377" w:rsidRDefault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bottom w:val="nil"/>
            <w:right w:val="single" w:sz="12" w:space="0" w:color="auto"/>
          </w:tcBorders>
          <w:tcMar>
            <w:right w:w="113" w:type="dxa"/>
          </w:tcMar>
          <w:vAlign w:val="center"/>
        </w:tcPr>
        <w:p w:rsidR="001C0377" w:rsidRDefault="001C0377" w:rsidP="005F3E61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354939" w:rsidTr="00354939">
      <w:trPr>
        <w:cantSplit/>
        <w:trHeight w:val="534"/>
      </w:trPr>
      <w:tc>
        <w:tcPr>
          <w:tcW w:w="384" w:type="dxa"/>
          <w:vMerge/>
          <w:tcBorders>
            <w:left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3"/>
          <w:tcBorders>
            <w:top w:val="nil"/>
            <w:left w:val="single" w:sz="12" w:space="0" w:color="auto"/>
            <w:right w:val="single" w:sz="12" w:space="0" w:color="auto"/>
          </w:tcBorders>
          <w:vAlign w:val="center"/>
        </w:tcPr>
        <w:p w:rsidR="00354939" w:rsidRPr="00846A6F" w:rsidRDefault="00354939" w:rsidP="005F3EA9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  <w:r>
            <w:rPr>
              <w:b/>
              <w:caps/>
              <w:sz w:val="24"/>
            </w:rPr>
            <w:t xml:space="preserve">   </w:t>
          </w:r>
        </w:p>
        <w:p w:rsidR="00354939" w:rsidRPr="001C0377" w:rsidRDefault="00354939" w:rsidP="001C0377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354939" w:rsidTr="00354939">
      <w:trPr>
        <w:cantSplit/>
        <w:trHeight w:val="536"/>
      </w:trPr>
      <w:tc>
        <w:tcPr>
          <w:tcW w:w="384" w:type="dxa"/>
          <w:vMerge/>
          <w:tcBorders>
            <w:left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  <w:bookmarkStart w:id="2" w:name="tbn" w:colFirst="10" w:colLast="10"/>
        </w:p>
      </w:tc>
      <w:tc>
        <w:tcPr>
          <w:tcW w:w="344" w:type="dxa"/>
          <w:vMerge/>
          <w:tcBorders>
            <w:top w:val="single" w:sz="12" w:space="0" w:color="auto"/>
            <w:left w:val="nil"/>
            <w:bottom w:val="nil"/>
            <w:right w:val="nil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354939" w:rsidRDefault="00354939" w:rsidP="001C0377">
          <w:pPr>
            <w:pStyle w:val="a9"/>
            <w:rPr>
              <w:lang w:val="en-US"/>
            </w:rPr>
          </w:pPr>
        </w:p>
      </w:tc>
      <w:tc>
        <w:tcPr>
          <w:tcW w:w="880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354939" w:rsidRDefault="00354939" w:rsidP="001C0377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354939" w:rsidRPr="005F3EA9" w:rsidRDefault="00354939" w:rsidP="001C0377">
          <w:pPr>
            <w:pStyle w:val="a9"/>
            <w:spacing w:before="0"/>
            <w:jc w:val="center"/>
            <w:rPr>
              <w:sz w:val="20"/>
            </w:rPr>
          </w:pPr>
          <w:r>
            <w:rPr>
              <w:sz w:val="20"/>
            </w:rPr>
            <w:t>Лист</w:t>
          </w:r>
        </w:p>
      </w:tc>
      <w:tc>
        <w:tcPr>
          <w:tcW w:w="63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354939" w:rsidRDefault="00354939" w:rsidP="001C0377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2"/>
              <w:sz w:val="22"/>
            </w:rPr>
            <w:fldChar w:fldCharType="begin"/>
          </w:r>
          <w:r w:rsidRPr="005F3E61">
            <w:rPr>
              <w:rStyle w:val="af2"/>
              <w:sz w:val="22"/>
            </w:rPr>
            <w:instrText xml:space="preserve"> PAGE </w:instrText>
          </w:r>
          <w:r w:rsidRPr="005F3E61">
            <w:rPr>
              <w:rStyle w:val="af2"/>
              <w:sz w:val="22"/>
            </w:rPr>
            <w:fldChar w:fldCharType="separate"/>
          </w:r>
          <w:r w:rsidR="001E7F6C">
            <w:rPr>
              <w:rStyle w:val="af2"/>
              <w:noProof/>
              <w:sz w:val="22"/>
            </w:rPr>
            <w:t>2</w:t>
          </w:r>
          <w:r w:rsidRPr="005F3E61">
            <w:rPr>
              <w:rStyle w:val="af2"/>
              <w:sz w:val="22"/>
            </w:rPr>
            <w:fldChar w:fldCharType="end"/>
          </w:r>
        </w:p>
      </w:tc>
    </w:tr>
    <w:bookmarkEnd w:id="2"/>
  </w:tbl>
  <w:p w:rsidR="00E523C6" w:rsidRDefault="00E523C6">
    <w:pPr>
      <w:pStyle w:val="a9"/>
      <w:spacing w:before="6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358" w:tblpY="285"/>
      <w:tblOverlap w:val="never"/>
      <w:tblW w:w="11255" w:type="dxa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44"/>
      <w:gridCol w:w="377"/>
      <w:gridCol w:w="1124"/>
      <w:gridCol w:w="1124"/>
      <w:gridCol w:w="844"/>
      <w:gridCol w:w="557"/>
      <w:gridCol w:w="5154"/>
      <w:gridCol w:w="709"/>
      <w:gridCol w:w="638"/>
    </w:tblGrid>
    <w:tr w:rsidR="005F3EA9" w:rsidTr="00B4458B">
      <w:trPr>
        <w:cantSplit/>
        <w:trHeight w:val="10886"/>
      </w:trPr>
      <w:tc>
        <w:tcPr>
          <w:tcW w:w="1105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  <w:ind w:left="113" w:right="113"/>
            <w:rPr>
              <w:lang w:val="en-US"/>
            </w:rPr>
          </w:pPr>
        </w:p>
      </w:tc>
      <w:tc>
        <w:tcPr>
          <w:tcW w:w="10150" w:type="dxa"/>
          <w:gridSpan w:val="7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5F3EA9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Pr="001C0377" w:rsidRDefault="005F3EA9" w:rsidP="00B4458B"/>
        <w:p w:rsidR="005F3EA9" w:rsidRDefault="005F3EA9" w:rsidP="00B4458B"/>
        <w:p w:rsidR="005F3EA9" w:rsidRPr="001C0377" w:rsidRDefault="005F3EA9" w:rsidP="00B4458B">
          <w:pPr>
            <w:tabs>
              <w:tab w:val="left" w:pos="4710"/>
            </w:tabs>
          </w:pPr>
        </w:p>
      </w:tc>
    </w:tr>
    <w:tr w:rsidR="005F3EA9" w:rsidTr="00B4458B">
      <w:trPr>
        <w:cantSplit/>
        <w:trHeight w:val="698"/>
      </w:trPr>
      <w:tc>
        <w:tcPr>
          <w:tcW w:w="384" w:type="dxa"/>
          <w:vMerge w:val="restart"/>
          <w:tcBorders>
            <w:top w:val="nil"/>
            <w:left w:val="nil"/>
            <w:right w:val="single" w:sz="12" w:space="0" w:color="auto"/>
          </w:tcBorders>
          <w:textDirection w:val="btLr"/>
        </w:tcPr>
        <w:p w:rsidR="005F3EA9" w:rsidRDefault="005F3EA9" w:rsidP="00B4458B">
          <w:pPr>
            <w:pStyle w:val="a9"/>
            <w:ind w:left="113" w:right="113"/>
          </w:pPr>
          <w:r w:rsidRPr="001C0377">
            <w:rPr>
              <w:sz w:val="20"/>
            </w:rPr>
            <w:t>Согласовано</w:t>
          </w:r>
          <w:r>
            <w:rPr>
              <w:sz w:val="20"/>
            </w:rPr>
            <w:t>:</w:t>
          </w: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hRule="exact" w:val="69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  <w:textDirection w:val="btLr"/>
        </w:tcPr>
        <w:p w:rsidR="005F3EA9" w:rsidRPr="001C0377" w:rsidRDefault="005F3EA9" w:rsidP="00B4458B">
          <w:pPr>
            <w:pStyle w:val="a9"/>
            <w:ind w:left="113" w:right="113"/>
            <w:rPr>
              <w:sz w:val="20"/>
            </w:rPr>
          </w:pPr>
        </w:p>
      </w:tc>
      <w:tc>
        <w:tcPr>
          <w:tcW w:w="3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right="113"/>
            <w:jc w:val="center"/>
          </w:pPr>
        </w:p>
      </w:tc>
      <w:tc>
        <w:tcPr>
          <w:tcW w:w="37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val="2120"/>
      </w:trPr>
      <w:tc>
        <w:tcPr>
          <w:tcW w:w="384" w:type="dxa"/>
          <w:vMerge/>
          <w:tcBorders>
            <w:left w:val="nil"/>
            <w:bottom w:val="single" w:sz="4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tcBorders>
            <w:left w:val="single" w:sz="12" w:space="0" w:color="auto"/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ind w:left="113" w:right="113"/>
            <w:jc w:val="center"/>
          </w:pPr>
        </w:p>
      </w:tc>
      <w:tc>
        <w:tcPr>
          <w:tcW w:w="377" w:type="dxa"/>
          <w:tcBorders>
            <w:bottom w:val="single" w:sz="4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right w:val="single" w:sz="12" w:space="0" w:color="auto"/>
          </w:tcBorders>
        </w:tcPr>
        <w:p w:rsidR="005F3EA9" w:rsidRDefault="005F3EA9" w:rsidP="00B4458B"/>
      </w:tc>
    </w:tr>
    <w:tr w:rsidR="005F3EA9" w:rsidTr="00B4458B">
      <w:trPr>
        <w:cantSplit/>
        <w:trHeight w:val="327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5F3E61" w:rsidRDefault="005F3EA9" w:rsidP="00B4458B">
          <w:pPr>
            <w:pStyle w:val="a9"/>
            <w:spacing w:before="0"/>
            <w:ind w:right="113"/>
            <w:jc w:val="center"/>
            <w:rPr>
              <w:sz w:val="20"/>
              <w:lang w:val="en-US"/>
            </w:rPr>
          </w:pPr>
          <w:r w:rsidRPr="001C0377">
            <w:t>Н.контр.</w:t>
          </w:r>
        </w:p>
      </w:tc>
      <w:tc>
        <w:tcPr>
          <w:tcW w:w="37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b/>
              <w:bCs/>
            </w:rPr>
          </w:pPr>
        </w:p>
      </w:tc>
      <w:tc>
        <w:tcPr>
          <w:tcW w:w="10150" w:type="dxa"/>
          <w:gridSpan w:val="7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0150" w:type="dxa"/>
          <w:gridSpan w:val="7"/>
          <w:tcBorders>
            <w:top w:val="nil"/>
            <w:left w:val="single" w:sz="12" w:space="0" w:color="auto"/>
            <w:right w:val="single" w:sz="12" w:space="0" w:color="auto"/>
          </w:tcBorders>
          <w:tcMar>
            <w:right w:w="113" w:type="dxa"/>
          </w:tcMar>
          <w:vAlign w:val="center"/>
        </w:tcPr>
        <w:p w:rsidR="005F3EA9" w:rsidRDefault="005F3EA9" w:rsidP="00B4458B">
          <w:pPr>
            <w:pStyle w:val="a9"/>
            <w:spacing w:before="0"/>
            <w:jc w:val="right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  <w:r>
            <w:t>Изм.внес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3" w:name="gt_izm"/>
          <w:bookmarkEnd w:id="3"/>
          <w:r>
            <w:rPr>
              <w:sz w:val="16"/>
              <w:lang w:val="en-US"/>
            </w:rPr>
            <w:t>Петров Д.В.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4" w:name="gt_izm_d"/>
          <w:bookmarkEnd w:id="4"/>
          <w:r>
            <w:rPr>
              <w:sz w:val="16"/>
              <w:lang w:val="en-US"/>
            </w:rPr>
            <w:t>08.23</w:t>
          </w:r>
        </w:p>
      </w:tc>
      <w:tc>
        <w:tcPr>
          <w:tcW w:w="515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354939" w:rsidP="00B4458B">
          <w:pPr>
            <w:pStyle w:val="a9"/>
            <w:spacing w:before="40" w:after="40"/>
            <w:jc w:val="center"/>
            <w:rPr>
              <w:b/>
              <w:caps/>
              <w:spacing w:val="20"/>
              <w:position w:val="18"/>
              <w:sz w:val="20"/>
              <w:szCs w:val="20"/>
            </w:rPr>
          </w:pPr>
          <w:r>
            <w:rPr>
              <w:b/>
              <w:caps/>
              <w:noProof/>
              <w:sz w:val="24"/>
            </w:rPr>
            <w:drawing>
              <wp:inline distT="0" distB="0" distL="0" distR="0" wp14:anchorId="0CD1E2BC" wp14:editId="6AF409F4">
                <wp:extent cx="581025" cy="381000"/>
                <wp:effectExtent l="0" t="0" r="9525" b="0"/>
                <wp:docPr id="10" name="Рисунок 10" descr="mst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mst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3EA9">
            <w:rPr>
              <w:b/>
              <w:caps/>
              <w:sz w:val="24"/>
            </w:rPr>
            <w:t xml:space="preserve">   </w:t>
          </w:r>
          <w:r w:rsidR="005F3EA9" w:rsidRPr="0068598F">
            <w:rPr>
              <w:b/>
              <w:caps/>
              <w:spacing w:val="20"/>
              <w:position w:val="18"/>
              <w:sz w:val="20"/>
              <w:szCs w:val="20"/>
            </w:rPr>
            <w:t>МОРСТРОЙТЕХНОЛОГИЯ</w:t>
          </w:r>
        </w:p>
        <w:p w:rsidR="005F3EA9" w:rsidRPr="00846A6F" w:rsidRDefault="005F3EA9" w:rsidP="00B4458B">
          <w:pPr>
            <w:pStyle w:val="a9"/>
            <w:spacing w:before="40" w:after="4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</w:t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  <w:r w:rsidRPr="001C0377">
            <w:rPr>
              <w:szCs w:val="20"/>
            </w:rPr>
            <w:t>Листов</w:t>
          </w: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A9" w:rsidRDefault="005F3EA9" w:rsidP="00B4458B">
          <w:pPr>
            <w:pStyle w:val="a9"/>
            <w:spacing w:before="0"/>
            <w:jc w:val="center"/>
          </w:pPr>
          <w:r>
            <w:t>Составил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5" w:name="gt_sost"/>
          <w:bookmarkEnd w:id="5"/>
          <w:r>
            <w:rPr>
              <w:sz w:val="16"/>
              <w:lang w:val="en-US"/>
            </w:rPr>
            <w:t>Петров Д.В.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6" w:name="gt_sost_d"/>
          <w:bookmarkEnd w:id="6"/>
          <w:r>
            <w:rPr>
              <w:sz w:val="16"/>
              <w:lang w:val="en-US"/>
            </w:rPr>
            <w:t>08.23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8"/>
              <w:lang w:val="en-US"/>
            </w:rPr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  <w:rPr>
              <w:lang w:val="en-US"/>
            </w:rPr>
          </w:pPr>
        </w:p>
      </w:tc>
    </w:tr>
    <w:tr w:rsidR="005F3EA9" w:rsidTr="00B4458B">
      <w:trPr>
        <w:cantSplit/>
        <w:trHeight w:hRule="exact" w:val="282"/>
      </w:trPr>
      <w:tc>
        <w:tcPr>
          <w:tcW w:w="384" w:type="dxa"/>
          <w:vMerge/>
          <w:tcBorders>
            <w:left w:val="nil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  <w:rPr>
              <w:lang w:val="en-US"/>
            </w:rPr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9"/>
            <w:spacing w:before="0"/>
            <w:jc w:val="center"/>
          </w:pPr>
          <w:r>
            <w:t>ГИП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  <w:bookmarkStart w:id="7" w:name="gt_gip"/>
          <w:bookmarkEnd w:id="7"/>
          <w:r>
            <w:rPr>
              <w:sz w:val="16"/>
              <w:lang w:val="en-US"/>
            </w:rPr>
            <w:t>Богун А.И.</w:t>
          </w: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9"/>
            <w:spacing w:before="0"/>
            <w:jc w:val="center"/>
            <w:rPr>
              <w:sz w:val="16"/>
              <w:lang w:val="en-US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7C53DC" w:rsidP="00B4458B">
          <w:pPr>
            <w:pStyle w:val="a9"/>
            <w:spacing w:before="0"/>
            <w:jc w:val="center"/>
            <w:rPr>
              <w:sz w:val="16"/>
            </w:rPr>
          </w:pPr>
          <w:bookmarkStart w:id="8" w:name="gt_gip_d"/>
          <w:bookmarkEnd w:id="8"/>
          <w:r>
            <w:rPr>
              <w:sz w:val="16"/>
            </w:rPr>
            <w:t>08.23</w:t>
          </w:r>
        </w:p>
      </w:tc>
      <w:tc>
        <w:tcPr>
          <w:tcW w:w="515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jc w:val="center"/>
            <w:rPr>
              <w:lang w:val="en-US"/>
            </w:rPr>
          </w:pPr>
        </w:p>
      </w:tc>
      <w:tc>
        <w:tcPr>
          <w:tcW w:w="709" w:type="dxa"/>
          <w:vMerge w:val="restart"/>
          <w:tcBorders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 w:rsidRPr="005F3E61">
            <w:rPr>
              <w:rStyle w:val="af2"/>
              <w:sz w:val="22"/>
            </w:rPr>
            <w:fldChar w:fldCharType="begin"/>
          </w:r>
          <w:r w:rsidRPr="005F3E61">
            <w:rPr>
              <w:rStyle w:val="af2"/>
              <w:sz w:val="22"/>
            </w:rPr>
            <w:instrText xml:space="preserve"> PAGE </w:instrText>
          </w:r>
          <w:r w:rsidRPr="005F3E61">
            <w:rPr>
              <w:rStyle w:val="af2"/>
              <w:sz w:val="22"/>
            </w:rPr>
            <w:fldChar w:fldCharType="separate"/>
          </w:r>
          <w:r w:rsidR="00CA4CCD">
            <w:rPr>
              <w:rStyle w:val="af2"/>
              <w:noProof/>
              <w:sz w:val="22"/>
            </w:rPr>
            <w:t>1</w:t>
          </w:r>
          <w:r w:rsidRPr="005F3E61">
            <w:rPr>
              <w:rStyle w:val="af2"/>
              <w:sz w:val="22"/>
            </w:rPr>
            <w:fldChar w:fldCharType="end"/>
          </w:r>
        </w:p>
      </w:tc>
      <w:tc>
        <w:tcPr>
          <w:tcW w:w="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5F3EA9" w:rsidRDefault="005F3EA9" w:rsidP="00B4458B">
          <w:pPr>
            <w:pStyle w:val="a9"/>
            <w:spacing w:before="0"/>
            <w:jc w:val="center"/>
            <w:rPr>
              <w:sz w:val="20"/>
              <w:lang w:val="en-US"/>
            </w:rPr>
          </w:pPr>
          <w:r>
            <w:rPr>
              <w:rStyle w:val="af2"/>
            </w:rPr>
            <w:fldChar w:fldCharType="begin"/>
          </w:r>
          <w:r>
            <w:rPr>
              <w:rStyle w:val="af2"/>
            </w:rPr>
            <w:instrText xml:space="preserve"> NUMPAGES </w:instrText>
          </w:r>
          <w:r>
            <w:rPr>
              <w:rStyle w:val="af2"/>
            </w:rPr>
            <w:fldChar w:fldCharType="separate"/>
          </w:r>
          <w:r w:rsidR="00CA4CCD">
            <w:rPr>
              <w:rStyle w:val="af2"/>
              <w:noProof/>
            </w:rPr>
            <w:t>1</w:t>
          </w:r>
          <w:r>
            <w:rPr>
              <w:rStyle w:val="af2"/>
            </w:rPr>
            <w:fldChar w:fldCharType="end"/>
          </w:r>
        </w:p>
      </w:tc>
    </w:tr>
    <w:tr w:rsidR="005F3EA9" w:rsidTr="00B4458B">
      <w:trPr>
        <w:cantSplit/>
        <w:trHeight w:hRule="exact" w:val="284"/>
      </w:trPr>
      <w:tc>
        <w:tcPr>
          <w:tcW w:w="384" w:type="dxa"/>
          <w:vMerge/>
          <w:tcBorders>
            <w:left w:val="nil"/>
            <w:bottom w:val="nil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4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37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1C0377" w:rsidRDefault="005F3EA9" w:rsidP="00B4458B">
          <w:pPr>
            <w:pStyle w:val="a7"/>
            <w:spacing w:before="0" w:after="0"/>
            <w:rPr>
              <w:sz w:val="18"/>
              <w:szCs w:val="16"/>
            </w:rPr>
          </w:pPr>
          <w:r>
            <w:rPr>
              <w:sz w:val="18"/>
              <w:szCs w:val="16"/>
            </w:rPr>
            <w:t>Утв.</w:t>
          </w:r>
        </w:p>
      </w:tc>
      <w:tc>
        <w:tcPr>
          <w:tcW w:w="112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8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5F3EA9" w:rsidRPr="005F3E61" w:rsidRDefault="005F3EA9" w:rsidP="00B4458B">
          <w:pPr>
            <w:pStyle w:val="a7"/>
            <w:spacing w:before="0" w:after="0"/>
            <w:rPr>
              <w:sz w:val="16"/>
              <w:szCs w:val="16"/>
            </w:rPr>
          </w:pPr>
        </w:p>
      </w:tc>
      <w:tc>
        <w:tcPr>
          <w:tcW w:w="515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  <w:tc>
        <w:tcPr>
          <w:tcW w:w="70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</w:tcPr>
        <w:p w:rsidR="005F3EA9" w:rsidRDefault="005F3EA9" w:rsidP="00B4458B">
          <w:pPr>
            <w:pStyle w:val="a9"/>
          </w:pPr>
        </w:p>
      </w:tc>
      <w:tc>
        <w:tcPr>
          <w:tcW w:w="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F3EA9" w:rsidRDefault="005F3EA9" w:rsidP="00B4458B">
          <w:pPr>
            <w:pStyle w:val="a9"/>
          </w:pPr>
        </w:p>
      </w:tc>
    </w:tr>
  </w:tbl>
  <w:p w:rsidR="005F3EA9" w:rsidRDefault="005F3EA9" w:rsidP="005F3EA9">
    <w:pPr>
      <w:pStyle w:val="a9"/>
      <w:spacing w:before="6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2ED" w:rsidRDefault="002E32ED">
      <w:r>
        <w:separator/>
      </w:r>
    </w:p>
  </w:footnote>
  <w:footnote w:type="continuationSeparator" w:id="0">
    <w:p w:rsidR="002E32ED" w:rsidRDefault="002E3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54D116"/>
    <w:lvl w:ilvl="0">
      <w:start w:val="1"/>
      <w:numFmt w:val="decimal"/>
      <w:pStyle w:val="5"/>
      <w:lvlText w:val="%1)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CAAD9A"/>
    <w:lvl w:ilvl="0">
      <w:start w:val="1"/>
      <w:numFmt w:val="decimal"/>
      <w:pStyle w:val="4"/>
      <w:lvlText w:val="%1)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6A55E4"/>
    <w:lvl w:ilvl="0">
      <w:start w:val="1"/>
      <w:numFmt w:val="decimal"/>
      <w:pStyle w:val="3"/>
      <w:lvlText w:val="%1)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943B64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F665DC"/>
    <w:lvl w:ilvl="0">
      <w:start w:val="1"/>
      <w:numFmt w:val="bullet"/>
      <w:pStyle w:val="50"/>
      <w:lvlText w:val=""/>
      <w:lvlJc w:val="left"/>
      <w:pPr>
        <w:tabs>
          <w:tab w:val="num" w:pos="1492"/>
        </w:tabs>
        <w:ind w:left="1489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6A8812"/>
    <w:lvl w:ilvl="0">
      <w:start w:val="1"/>
      <w:numFmt w:val="bullet"/>
      <w:pStyle w:val="40"/>
      <w:lvlText w:val=""/>
      <w:lvlJc w:val="left"/>
      <w:pPr>
        <w:tabs>
          <w:tab w:val="num" w:pos="1789"/>
        </w:tabs>
        <w:ind w:left="1786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705DDC"/>
    <w:lvl w:ilvl="0">
      <w:start w:val="1"/>
      <w:numFmt w:val="bullet"/>
      <w:pStyle w:val="30"/>
      <w:lvlText w:val="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4C83EF8"/>
    <w:lvl w:ilvl="0">
      <w:start w:val="1"/>
      <w:numFmt w:val="bullet"/>
      <w:pStyle w:val="20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68F62C2C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3B86D78"/>
    <w:lvl w:ilvl="0">
      <w:start w:val="1"/>
      <w:numFmt w:val="bullet"/>
      <w:pStyle w:val="a0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4985F29"/>
    <w:multiLevelType w:val="multilevel"/>
    <w:tmpl w:val="3A5E7790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DC"/>
    <w:rsid w:val="000214D5"/>
    <w:rsid w:val="00072B51"/>
    <w:rsid w:val="000A15FE"/>
    <w:rsid w:val="000C6184"/>
    <w:rsid w:val="001C0377"/>
    <w:rsid w:val="001E7F6C"/>
    <w:rsid w:val="002E32ED"/>
    <w:rsid w:val="00354939"/>
    <w:rsid w:val="005F3E61"/>
    <w:rsid w:val="005F3EA9"/>
    <w:rsid w:val="0068598F"/>
    <w:rsid w:val="00690102"/>
    <w:rsid w:val="00696DDD"/>
    <w:rsid w:val="00785706"/>
    <w:rsid w:val="007C53DC"/>
    <w:rsid w:val="00846A6F"/>
    <w:rsid w:val="008F6BC5"/>
    <w:rsid w:val="00AE56BB"/>
    <w:rsid w:val="00B3300F"/>
    <w:rsid w:val="00C665B9"/>
    <w:rsid w:val="00CA4CCD"/>
    <w:rsid w:val="00D52691"/>
    <w:rsid w:val="00D97A9B"/>
    <w:rsid w:val="00E14487"/>
    <w:rsid w:val="00E2092D"/>
    <w:rsid w:val="00E225CC"/>
    <w:rsid w:val="00E523C6"/>
    <w:rsid w:val="00ED3F3C"/>
    <w:rsid w:val="00EF4B41"/>
    <w:rsid w:val="00F140F4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aa">
    <w:name w:val="Заголовок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aa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0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0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table" w:styleId="afc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1"/>
    <w:link w:val="aff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rsid w:val="000A1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9010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2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696DDD"/>
    <w:rPr>
      <w:lang w:val="en-US"/>
    </w:rPr>
  </w:style>
  <w:style w:type="paragraph" w:styleId="a2">
    <w:name w:val="Body Text"/>
    <w:basedOn w:val="a1"/>
  </w:style>
  <w:style w:type="paragraph" w:styleId="a8">
    <w:name w:val="header"/>
    <w:basedOn w:val="a1"/>
    <w:pPr>
      <w:ind w:firstLine="0"/>
      <w:jc w:val="left"/>
    </w:pPr>
    <w:rPr>
      <w:sz w:val="20"/>
    </w:rPr>
  </w:style>
  <w:style w:type="paragraph" w:styleId="a9">
    <w:name w:val="footer"/>
    <w:basedOn w:val="a1"/>
    <w:pPr>
      <w:ind w:firstLine="0"/>
      <w:jc w:val="left"/>
    </w:pPr>
    <w:rPr>
      <w:sz w:val="18"/>
    </w:rPr>
  </w:style>
  <w:style w:type="paragraph" w:customStyle="1" w:styleId="aa">
    <w:name w:val="Заголовок"/>
    <w:basedOn w:val="a2"/>
    <w:next w:val="a2"/>
    <w:rsid w:val="00696DDD"/>
    <w:pPr>
      <w:keepNext/>
      <w:keepLines/>
      <w:spacing w:before="360" w:after="360"/>
      <w:ind w:firstLine="0"/>
      <w:jc w:val="center"/>
    </w:pPr>
    <w:rPr>
      <w:b/>
      <w:caps/>
      <w:sz w:val="28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rsid w:val="00696DDD"/>
    <w:pPr>
      <w:numPr>
        <w:numId w:val="2"/>
      </w:numPr>
    </w:pPr>
  </w:style>
  <w:style w:type="paragraph" w:styleId="20">
    <w:name w:val="List Bullet 2"/>
    <w:basedOn w:val="a0"/>
    <w:rsid w:val="00696DDD"/>
    <w:pPr>
      <w:numPr>
        <w:numId w:val="3"/>
      </w:numPr>
      <w:tabs>
        <w:tab w:val="clear" w:pos="717"/>
        <w:tab w:val="num" w:pos="993"/>
      </w:tabs>
      <w:ind w:left="993" w:hanging="284"/>
    </w:pPr>
  </w:style>
  <w:style w:type="paragraph" w:styleId="30">
    <w:name w:val="List Bullet 3"/>
    <w:basedOn w:val="2"/>
    <w:rsid w:val="00696DDD"/>
    <w:pPr>
      <w:numPr>
        <w:numId w:val="4"/>
      </w:numPr>
      <w:tabs>
        <w:tab w:val="clear" w:pos="907"/>
        <w:tab w:val="clear" w:pos="1074"/>
        <w:tab w:val="left" w:pos="1276"/>
      </w:tabs>
      <w:ind w:left="1276" w:hanging="283"/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aa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basedOn w:val="a3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3">
    <w:name w:val="Body Text Indent 3"/>
    <w:basedOn w:val="32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0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0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4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2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5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3">
    <w:name w:val="Список нум.5"/>
    <w:basedOn w:val="5"/>
  </w:style>
  <w:style w:type="paragraph" w:customStyle="1" w:styleId="a7">
    <w:name w:val="Основной текст таблицы"/>
    <w:basedOn w:val="a2"/>
    <w:rsid w:val="00696DDD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table" w:styleId="afc">
    <w:name w:val="Table Grid"/>
    <w:basedOn w:val="a4"/>
    <w:rsid w:val="0068598F"/>
    <w:pPr>
      <w:spacing w:before="120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"/>
    <w:basedOn w:val="a1"/>
    <w:rsid w:val="0068598F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1"/>
    <w:link w:val="aff"/>
    <w:rsid w:val="000A15FE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3"/>
    <w:link w:val="afe"/>
    <w:rsid w:val="000A1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temp\Stamps\&#1048;&#1079;&#1084;&#1077;&#1085;&#1077;&#1085;&#1080;&#1077;%20&#1090;&#1086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DC9F-9466-43FB-B2D1-0A6E207B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Изменение тома</Template>
  <TotalTime>58</TotalTime>
  <Pages>1</Pages>
  <Words>59</Words>
  <Characters>574</Characters>
  <Application>Microsoft Office Word</Application>
  <DocSecurity>0</DocSecurity>
  <Lines>287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LMP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Дмитрий Владимирович</dc:creator>
  <cp:lastModifiedBy>Морозова Елена Валерьевна</cp:lastModifiedBy>
  <cp:revision>6</cp:revision>
  <cp:lastPrinted>2014-05-19T05:14:00Z</cp:lastPrinted>
  <dcterms:created xsi:type="dcterms:W3CDTF">2023-08-15T10:26:00Z</dcterms:created>
  <dcterms:modified xsi:type="dcterms:W3CDTF">2023-08-16T07:48:00Z</dcterms:modified>
</cp:coreProperties>
</file>