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b"/>
        <w:tblW w:w="10139" w:type="dxa"/>
        <w:jc w:val="center"/>
        <w:tblBorders>
          <w:left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0"/>
        <w:gridCol w:w="840"/>
        <w:gridCol w:w="2352"/>
        <w:gridCol w:w="3079"/>
        <w:gridCol w:w="826"/>
        <w:gridCol w:w="2202"/>
      </w:tblGrid>
      <w:tr w:rsidR="0068598F" w:rsidRPr="0068598F" w14:paraId="40740E02" w14:textId="77777777" w:rsidTr="005F3EA9">
        <w:trPr>
          <w:cantSplit/>
          <w:jc w:val="center"/>
        </w:trPr>
        <w:tc>
          <w:tcPr>
            <w:tcW w:w="1680" w:type="dxa"/>
            <w:gridSpan w:val="2"/>
            <w:tcBorders>
              <w:top w:val="nil"/>
            </w:tcBorders>
          </w:tcPr>
          <w:p w14:paraId="2DB71B96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</w:rPr>
            </w:pPr>
            <w:r w:rsidRPr="0068598F">
              <w:rPr>
                <w:b/>
                <w:lang w:val="ru-RU"/>
              </w:rPr>
              <w:t>Разрешение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14:paraId="64AA0E80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Обозначение</w:t>
            </w:r>
          </w:p>
        </w:tc>
        <w:tc>
          <w:tcPr>
            <w:tcW w:w="6107" w:type="dxa"/>
            <w:gridSpan w:val="3"/>
            <w:tcBorders>
              <w:top w:val="nil"/>
              <w:bottom w:val="single" w:sz="4" w:space="0" w:color="auto"/>
            </w:tcBorders>
          </w:tcPr>
          <w:p w14:paraId="6AFB2980" w14:textId="77777777" w:rsidR="0068598F" w:rsidRPr="00E225CC" w:rsidRDefault="00EE449E" w:rsidP="0068598F">
            <w:pPr>
              <w:pStyle w:val="a6"/>
              <w:spacing w:before="80" w:after="80"/>
            </w:pPr>
            <w:r>
              <w:t>14536 1632-2021-7.1-ОВ</w:t>
            </w:r>
          </w:p>
        </w:tc>
      </w:tr>
      <w:tr w:rsidR="0068598F" w:rsidRPr="0068598F" w14:paraId="67E75D1F" w14:textId="77777777" w:rsidTr="005F3EA9">
        <w:trPr>
          <w:cantSplit/>
          <w:jc w:val="center"/>
        </w:trPr>
        <w:tc>
          <w:tcPr>
            <w:tcW w:w="1680" w:type="dxa"/>
            <w:gridSpan w:val="2"/>
          </w:tcPr>
          <w:p w14:paraId="3F4A3BF7" w14:textId="77777777" w:rsidR="0068598F" w:rsidRPr="0068598F" w:rsidRDefault="00EE449E" w:rsidP="0068598F">
            <w:pPr>
              <w:pStyle w:val="a6"/>
              <w:spacing w:before="80" w:after="80"/>
            </w:pPr>
            <w:r>
              <w:t>330-23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1DEB5962" w14:textId="77777777" w:rsidR="0068598F" w:rsidRPr="005F3EA9" w:rsidRDefault="005F3EA9" w:rsidP="0068598F">
            <w:pPr>
              <w:pStyle w:val="a6"/>
              <w:spacing w:before="80" w:after="80"/>
              <w:rPr>
                <w:lang w:val="ru-RU"/>
              </w:rPr>
            </w:pPr>
            <w:r w:rsidRPr="005F3EA9">
              <w:rPr>
                <w:b/>
                <w:lang w:val="ru-RU"/>
              </w:rPr>
              <w:t>Наименование объекта строительства</w:t>
            </w:r>
          </w:p>
        </w:tc>
        <w:tc>
          <w:tcPr>
            <w:tcW w:w="6107" w:type="dxa"/>
            <w:gridSpan w:val="3"/>
            <w:tcBorders>
              <w:top w:val="single" w:sz="4" w:space="0" w:color="auto"/>
            </w:tcBorders>
          </w:tcPr>
          <w:p w14:paraId="68D0D898" w14:textId="77777777" w:rsidR="00EE449E" w:rsidRPr="00EE449E" w:rsidRDefault="00EE449E" w:rsidP="0068598F">
            <w:pPr>
              <w:pStyle w:val="a6"/>
              <w:spacing w:before="80" w:after="80"/>
              <w:rPr>
                <w:lang w:val="ru-RU"/>
              </w:rPr>
            </w:pPr>
            <w:r w:rsidRPr="00EE449E">
              <w:rPr>
                <w:lang w:val="ru-RU"/>
              </w:rPr>
              <w:t xml:space="preserve">Терминал по перевалке минеральных удобрений в Морском торговом порту Усть-Луга. Береговые объекты терминала. </w:t>
            </w:r>
            <w:r w:rsidRPr="00EE449E">
              <w:rPr>
                <w:lang w:val="ru-RU"/>
              </w:rPr>
              <w:br/>
              <w:t xml:space="preserve">Ремонтно-механическая мастерская. </w:t>
            </w:r>
          </w:p>
          <w:p w14:paraId="2F1230D0" w14:textId="77777777" w:rsidR="0068598F" w:rsidRPr="00EE449E" w:rsidRDefault="00EE449E" w:rsidP="0068598F">
            <w:pPr>
              <w:pStyle w:val="a6"/>
              <w:spacing w:before="80" w:after="80"/>
              <w:rPr>
                <w:lang w:val="ru-RU"/>
              </w:rPr>
            </w:pPr>
            <w:r w:rsidRPr="00EE449E">
              <w:rPr>
                <w:lang w:val="ru-RU"/>
              </w:rPr>
              <w:t>Отопление, вентиляция и кондиционирование.</w:t>
            </w:r>
          </w:p>
        </w:tc>
      </w:tr>
      <w:tr w:rsidR="0068598F" w:rsidRPr="0068598F" w14:paraId="2D10FD43" w14:textId="77777777" w:rsidTr="005F3EA9">
        <w:trPr>
          <w:cantSplit/>
          <w:jc w:val="center"/>
        </w:trPr>
        <w:tc>
          <w:tcPr>
            <w:tcW w:w="840" w:type="dxa"/>
            <w:vAlign w:val="center"/>
          </w:tcPr>
          <w:p w14:paraId="31EC6BFE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Изм.</w:t>
            </w:r>
          </w:p>
        </w:tc>
        <w:tc>
          <w:tcPr>
            <w:tcW w:w="840" w:type="dxa"/>
            <w:vAlign w:val="center"/>
          </w:tcPr>
          <w:p w14:paraId="55F7C12B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Лист</w:t>
            </w:r>
          </w:p>
        </w:tc>
        <w:tc>
          <w:tcPr>
            <w:tcW w:w="5431" w:type="dxa"/>
            <w:gridSpan w:val="2"/>
            <w:vAlign w:val="center"/>
          </w:tcPr>
          <w:p w14:paraId="1CBA7CEB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Содержание изменения</w:t>
            </w:r>
          </w:p>
        </w:tc>
        <w:tc>
          <w:tcPr>
            <w:tcW w:w="826" w:type="dxa"/>
            <w:vAlign w:val="center"/>
          </w:tcPr>
          <w:p w14:paraId="3957053C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Код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14:paraId="5A709BAC" w14:textId="77777777"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Примечание</w:t>
            </w:r>
          </w:p>
        </w:tc>
      </w:tr>
      <w:tr w:rsidR="00EE449E" w:rsidRPr="0068598F" w14:paraId="3F728406" w14:textId="77777777" w:rsidTr="005F3EA9">
        <w:trPr>
          <w:cantSplit/>
          <w:jc w:val="center"/>
        </w:trPr>
        <w:tc>
          <w:tcPr>
            <w:tcW w:w="840" w:type="dxa"/>
            <w:vAlign w:val="center"/>
          </w:tcPr>
          <w:p w14:paraId="7FD0BCC4" w14:textId="3E357C4E" w:rsidR="00EE449E" w:rsidRPr="008D29D3" w:rsidRDefault="00442C3C" w:rsidP="0068598F">
            <w:pPr>
              <w:pStyle w:val="a6"/>
              <w:spacing w:before="80" w:after="80"/>
            </w:pPr>
            <w:r w:rsidRPr="008D29D3">
              <w:t>1</w:t>
            </w:r>
          </w:p>
        </w:tc>
        <w:tc>
          <w:tcPr>
            <w:tcW w:w="840" w:type="dxa"/>
            <w:vAlign w:val="center"/>
          </w:tcPr>
          <w:p w14:paraId="05E6ABB6" w14:textId="1BC51CE8" w:rsidR="00EE449E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Зам</w:t>
            </w:r>
          </w:p>
        </w:tc>
        <w:tc>
          <w:tcPr>
            <w:tcW w:w="5431" w:type="dxa"/>
            <w:gridSpan w:val="2"/>
            <w:vAlign w:val="center"/>
          </w:tcPr>
          <w:p w14:paraId="661B9737" w14:textId="11A7C9A0" w:rsidR="00EE449E" w:rsidRDefault="008D29D3" w:rsidP="008D29D3">
            <w:pPr>
              <w:pStyle w:val="a6"/>
              <w:spacing w:before="80" w:after="80"/>
              <w:jc w:val="left"/>
              <w:rPr>
                <w:lang w:val="ru-RU"/>
              </w:rPr>
            </w:pPr>
            <w:r w:rsidRPr="008D29D3">
              <w:rPr>
                <w:lang w:val="ru-RU"/>
              </w:rPr>
              <w:t>В помещении</w:t>
            </w:r>
            <w:r>
              <w:rPr>
                <w:lang w:val="ru-RU"/>
              </w:rPr>
              <w:t xml:space="preserve"> №19 воздушно-отопительный агрегат убран от ворот и перенесен к стене ось,</w:t>
            </w:r>
            <w:r w:rsidR="0081483B">
              <w:rPr>
                <w:lang w:val="ru-RU"/>
              </w:rPr>
              <w:t>2</w:t>
            </w:r>
            <w:r>
              <w:rPr>
                <w:lang w:val="ru-RU"/>
              </w:rPr>
              <w:t xml:space="preserve">/Г. </w:t>
            </w:r>
          </w:p>
          <w:p w14:paraId="7D560602" w14:textId="432FC679" w:rsidR="008D29D3" w:rsidRPr="008D29D3" w:rsidRDefault="008D29D3" w:rsidP="008D29D3">
            <w:pPr>
              <w:pStyle w:val="a6"/>
              <w:spacing w:before="80" w:after="80"/>
              <w:jc w:val="left"/>
              <w:rPr>
                <w:lang w:val="ru-RU"/>
              </w:rPr>
            </w:pPr>
            <w:r w:rsidRPr="008D29D3">
              <w:rPr>
                <w:lang w:val="ru-RU"/>
              </w:rPr>
              <w:t>В помещении</w:t>
            </w:r>
            <w:r>
              <w:rPr>
                <w:lang w:val="ru-RU"/>
              </w:rPr>
              <w:t xml:space="preserve"> №12 воздушно-отопительный агрегат убра</w:t>
            </w:r>
            <w:r w:rsidR="00D70899">
              <w:rPr>
                <w:lang w:val="ru-RU"/>
              </w:rPr>
              <w:t>н от ворот и перенесен к стене,</w:t>
            </w:r>
            <w:r>
              <w:rPr>
                <w:lang w:val="ru-RU"/>
              </w:rPr>
              <w:t>ось 7</w:t>
            </w:r>
            <w:r w:rsidR="00D70899">
              <w:rPr>
                <w:lang w:val="ru-RU"/>
              </w:rPr>
              <w:t>/Г</w:t>
            </w:r>
            <w:r>
              <w:rPr>
                <w:lang w:val="ru-RU"/>
              </w:rPr>
              <w:t>.</w:t>
            </w:r>
          </w:p>
        </w:tc>
        <w:tc>
          <w:tcPr>
            <w:tcW w:w="826" w:type="dxa"/>
            <w:vAlign w:val="center"/>
          </w:tcPr>
          <w:p w14:paraId="683170F6" w14:textId="73F2A46E" w:rsidR="00EE449E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4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14:paraId="4BC77F7C" w14:textId="0400B1F9" w:rsidR="00EE449E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ГЧ. Лист 8</w:t>
            </w:r>
          </w:p>
        </w:tc>
      </w:tr>
      <w:tr w:rsidR="008D29D3" w:rsidRPr="0068598F" w14:paraId="5D3A2B5F" w14:textId="77777777" w:rsidTr="005F3EA9">
        <w:trPr>
          <w:cantSplit/>
          <w:jc w:val="center"/>
        </w:trPr>
        <w:tc>
          <w:tcPr>
            <w:tcW w:w="840" w:type="dxa"/>
            <w:vAlign w:val="center"/>
          </w:tcPr>
          <w:p w14:paraId="2A01ACCC" w14:textId="0444448E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1</w:t>
            </w:r>
          </w:p>
        </w:tc>
        <w:tc>
          <w:tcPr>
            <w:tcW w:w="840" w:type="dxa"/>
            <w:vAlign w:val="center"/>
          </w:tcPr>
          <w:p w14:paraId="1D4EDA64" w14:textId="4A06A120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Зам</w:t>
            </w:r>
          </w:p>
        </w:tc>
        <w:tc>
          <w:tcPr>
            <w:tcW w:w="5431" w:type="dxa"/>
            <w:gridSpan w:val="2"/>
            <w:vAlign w:val="center"/>
          </w:tcPr>
          <w:p w14:paraId="751CDE5B" w14:textId="394B2E90" w:rsidR="008D29D3" w:rsidRPr="008D29D3" w:rsidRDefault="00D57476" w:rsidP="00D57476">
            <w:pPr>
              <w:pStyle w:val="a6"/>
              <w:spacing w:before="80" w:after="80"/>
              <w:jc w:val="both"/>
              <w:rPr>
                <w:lang w:val="ru-RU"/>
              </w:rPr>
            </w:pPr>
            <w:r w:rsidRPr="00D57476">
              <w:rPr>
                <w:lang w:val="ru-RU"/>
              </w:rPr>
              <w:t>Схема системы Т1.3 / Т2.3</w:t>
            </w:r>
            <w:r>
              <w:rPr>
                <w:lang w:val="ru-RU"/>
              </w:rPr>
              <w:t xml:space="preserve"> откоррекитрована в соответствии с планом на отм.0.000, лист 8</w:t>
            </w:r>
          </w:p>
        </w:tc>
        <w:tc>
          <w:tcPr>
            <w:tcW w:w="826" w:type="dxa"/>
            <w:vAlign w:val="center"/>
          </w:tcPr>
          <w:p w14:paraId="6F8B3374" w14:textId="7B602289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4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14:paraId="4A41E6A5" w14:textId="595F0FFF" w:rsidR="008D29D3" w:rsidRPr="008D29D3" w:rsidRDefault="008D29D3" w:rsidP="008D29D3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ГЧ. Лист 9</w:t>
            </w:r>
          </w:p>
        </w:tc>
      </w:tr>
      <w:tr w:rsidR="008D29D3" w:rsidRPr="0068598F" w14:paraId="07BE5444" w14:textId="77777777" w:rsidTr="005F3EA9">
        <w:trPr>
          <w:cantSplit/>
          <w:jc w:val="center"/>
        </w:trPr>
        <w:tc>
          <w:tcPr>
            <w:tcW w:w="840" w:type="dxa"/>
            <w:vAlign w:val="center"/>
          </w:tcPr>
          <w:p w14:paraId="42CE4A2E" w14:textId="5675EEF3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1</w:t>
            </w:r>
          </w:p>
        </w:tc>
        <w:tc>
          <w:tcPr>
            <w:tcW w:w="840" w:type="dxa"/>
            <w:vAlign w:val="center"/>
          </w:tcPr>
          <w:p w14:paraId="7F00ACF2" w14:textId="055CB806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Зам</w:t>
            </w:r>
          </w:p>
        </w:tc>
        <w:tc>
          <w:tcPr>
            <w:tcW w:w="5431" w:type="dxa"/>
            <w:gridSpan w:val="2"/>
            <w:vAlign w:val="center"/>
          </w:tcPr>
          <w:p w14:paraId="57F7CD87" w14:textId="3E767DCE" w:rsidR="008D29D3" w:rsidRPr="008D29D3" w:rsidRDefault="00D57476" w:rsidP="00D57476">
            <w:pPr>
              <w:pStyle w:val="a6"/>
              <w:spacing w:before="80" w:after="8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Откорректирована длина трубопроводов Ду 25 </w:t>
            </w:r>
          </w:p>
        </w:tc>
        <w:tc>
          <w:tcPr>
            <w:tcW w:w="826" w:type="dxa"/>
            <w:vAlign w:val="center"/>
          </w:tcPr>
          <w:p w14:paraId="58949992" w14:textId="510C6631" w:rsidR="008D29D3" w:rsidRPr="008D29D3" w:rsidRDefault="008D29D3" w:rsidP="0068598F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4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14:paraId="57D45499" w14:textId="4C352751" w:rsidR="008D29D3" w:rsidRPr="008D29D3" w:rsidRDefault="008D29D3" w:rsidP="008D29D3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СО. Лист</w:t>
            </w:r>
            <w:r w:rsidR="00D57476">
              <w:rPr>
                <w:lang w:val="ru-RU"/>
              </w:rPr>
              <w:t xml:space="preserve"> 6 п.8.2</w:t>
            </w:r>
            <w:r w:rsidRPr="008D29D3">
              <w:rPr>
                <w:lang w:val="ru-RU"/>
              </w:rPr>
              <w:t xml:space="preserve"> </w:t>
            </w:r>
          </w:p>
        </w:tc>
      </w:tr>
    </w:tbl>
    <w:p w14:paraId="273FBB10" w14:textId="77777777" w:rsidR="0068598F" w:rsidRDefault="0068598F" w:rsidP="00696DDD"/>
    <w:p w14:paraId="52F82955" w14:textId="77777777" w:rsidR="005F3EA9" w:rsidRPr="0068598F" w:rsidRDefault="005F3EA9" w:rsidP="00696DDD">
      <w:bookmarkStart w:id="0" w:name="_GoBack"/>
      <w:bookmarkEnd w:id="0"/>
    </w:p>
    <w:sectPr w:rsidR="005F3EA9" w:rsidRPr="0068598F" w:rsidSect="005F3EA9">
      <w:footerReference w:type="default" r:id="rId9"/>
      <w:footerReference w:type="first" r:id="rId10"/>
      <w:pgSz w:w="11906" w:h="16838" w:code="9"/>
      <w:pgMar w:top="-284" w:right="624" w:bottom="1134" w:left="1814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A3801" w14:textId="77777777" w:rsidR="00485BEE" w:rsidRDefault="00485BEE">
      <w:r>
        <w:separator/>
      </w:r>
    </w:p>
  </w:endnote>
  <w:endnote w:type="continuationSeparator" w:id="0">
    <w:p w14:paraId="59DA8D26" w14:textId="77777777" w:rsidR="00485BEE" w:rsidRDefault="0048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8803"/>
      <w:gridCol w:w="709"/>
      <w:gridCol w:w="638"/>
    </w:tblGrid>
    <w:tr w:rsidR="001C0377" w14:paraId="5E930DE3" w14:textId="77777777" w:rsidTr="001C0377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14:paraId="25046266" w14:textId="77777777" w:rsidR="001C0377" w:rsidRDefault="001C0377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3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14:paraId="343FA30B" w14:textId="77777777" w:rsidR="001C0377" w:rsidRDefault="001C0377"/>
        <w:p w14:paraId="085EBB7C" w14:textId="77777777" w:rsidR="001C0377" w:rsidRPr="001C0377" w:rsidRDefault="001C0377" w:rsidP="001C0377"/>
        <w:p w14:paraId="354B3966" w14:textId="77777777" w:rsidR="001C0377" w:rsidRPr="001C0377" w:rsidRDefault="001C0377" w:rsidP="001C0377"/>
        <w:p w14:paraId="21E5BE1F" w14:textId="77777777" w:rsidR="001C0377" w:rsidRPr="001C0377" w:rsidRDefault="001C0377" w:rsidP="001C0377"/>
        <w:p w14:paraId="05BB6A5B" w14:textId="77777777" w:rsidR="001C0377" w:rsidRPr="001C0377" w:rsidRDefault="001C0377" w:rsidP="001C0377"/>
        <w:p w14:paraId="01EBD64A" w14:textId="77777777" w:rsidR="001C0377" w:rsidRPr="001C0377" w:rsidRDefault="001C0377" w:rsidP="001C0377"/>
        <w:p w14:paraId="4F889552" w14:textId="77777777" w:rsidR="001C0377" w:rsidRPr="001C0377" w:rsidRDefault="001C0377" w:rsidP="001C0377"/>
        <w:p w14:paraId="45D54CB9" w14:textId="77777777" w:rsidR="001C0377" w:rsidRPr="001C0377" w:rsidRDefault="001C0377" w:rsidP="001C0377"/>
        <w:p w14:paraId="22ED2F33" w14:textId="77777777" w:rsidR="001C0377" w:rsidRPr="001C0377" w:rsidRDefault="001C0377" w:rsidP="001C0377"/>
        <w:p w14:paraId="003870C7" w14:textId="77777777" w:rsidR="001C0377" w:rsidRPr="001C0377" w:rsidRDefault="001C0377" w:rsidP="001C0377"/>
        <w:p w14:paraId="104B2D15" w14:textId="77777777" w:rsidR="001C0377" w:rsidRPr="001C0377" w:rsidRDefault="001C0377" w:rsidP="001C0377"/>
        <w:p w14:paraId="2F0D273E" w14:textId="77777777" w:rsidR="001C0377" w:rsidRPr="001C0377" w:rsidRDefault="001C0377" w:rsidP="001C0377"/>
        <w:p w14:paraId="26A7489A" w14:textId="77777777" w:rsidR="001C0377" w:rsidRPr="001C0377" w:rsidRDefault="001C0377" w:rsidP="001C0377"/>
        <w:p w14:paraId="7A990825" w14:textId="77777777" w:rsidR="001C0377" w:rsidRPr="001C0377" w:rsidRDefault="001C0377" w:rsidP="001C0377"/>
        <w:p w14:paraId="5BDA693A" w14:textId="77777777" w:rsidR="001C0377" w:rsidRPr="001C0377" w:rsidRDefault="001C0377" w:rsidP="001C0377"/>
        <w:p w14:paraId="6503C496" w14:textId="77777777" w:rsidR="001C0377" w:rsidRPr="001C0377" w:rsidRDefault="001C0377" w:rsidP="001C0377"/>
        <w:p w14:paraId="5C99AB9F" w14:textId="77777777" w:rsidR="001C0377" w:rsidRPr="001C0377" w:rsidRDefault="001C0377" w:rsidP="001C0377"/>
        <w:p w14:paraId="0E59D9A4" w14:textId="77777777" w:rsidR="001C0377" w:rsidRPr="001C0377" w:rsidRDefault="001C0377" w:rsidP="001C0377"/>
        <w:p w14:paraId="27FF2B1E" w14:textId="77777777" w:rsidR="001C0377" w:rsidRDefault="001C0377" w:rsidP="001C0377"/>
        <w:p w14:paraId="0325DCC4" w14:textId="77777777" w:rsidR="001C0377" w:rsidRPr="001C0377" w:rsidRDefault="001C0377" w:rsidP="001C0377">
          <w:pPr>
            <w:tabs>
              <w:tab w:val="left" w:pos="4710"/>
            </w:tabs>
          </w:pPr>
        </w:p>
      </w:tc>
    </w:tr>
    <w:tr w:rsidR="001C0377" w14:paraId="045E8018" w14:textId="77777777" w:rsidTr="005F3EA9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nil"/>
          </w:tcBorders>
          <w:textDirection w:val="btLr"/>
        </w:tcPr>
        <w:p w14:paraId="4A88B0A2" w14:textId="77777777" w:rsidR="001C0377" w:rsidRDefault="001C0377" w:rsidP="001C0377">
          <w:pPr>
            <w:pStyle w:val="a9"/>
            <w:ind w:left="113" w:right="113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14:paraId="78ED084C" w14:textId="77777777"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14:paraId="38643675" w14:textId="77777777"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14:paraId="778A013D" w14:textId="77777777" w:rsidR="001C0377" w:rsidRDefault="001C0377"/>
      </w:tc>
    </w:tr>
    <w:tr w:rsidR="001C0377" w14:paraId="1887416F" w14:textId="77777777" w:rsidTr="005F3EA9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nil"/>
          </w:tcBorders>
          <w:textDirection w:val="btLr"/>
        </w:tcPr>
        <w:p w14:paraId="3864C0CE" w14:textId="77777777" w:rsidR="001C0377" w:rsidRPr="001C0377" w:rsidRDefault="001C0377" w:rsidP="001C0377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14:paraId="0C457F7F" w14:textId="77777777"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14:paraId="6138EAC0" w14:textId="77777777"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14:paraId="5F92A9C1" w14:textId="77777777" w:rsidR="001C0377" w:rsidRDefault="001C0377"/>
      </w:tc>
    </w:tr>
    <w:tr w:rsidR="001C0377" w14:paraId="53B850D4" w14:textId="77777777" w:rsidTr="005F3EA9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nil"/>
          </w:tcBorders>
        </w:tcPr>
        <w:p w14:paraId="17E5FD84" w14:textId="77777777" w:rsidR="001C0377" w:rsidRDefault="001C0377">
          <w:pPr>
            <w:pStyle w:val="a9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14:paraId="6D3B81A6" w14:textId="77777777" w:rsidR="001C0377" w:rsidRPr="001C0377" w:rsidRDefault="001C0377" w:rsidP="00E14487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14:paraId="1EE9AF33" w14:textId="77777777" w:rsidR="001C0377" w:rsidRPr="001C0377" w:rsidRDefault="001C0377" w:rsidP="00E14487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14:paraId="05F2EE9A" w14:textId="77777777" w:rsidR="001C0377" w:rsidRDefault="001C0377"/>
      </w:tc>
    </w:tr>
    <w:tr w:rsidR="001C0377" w14:paraId="16E5D2E9" w14:textId="77777777" w:rsidTr="005F3EA9">
      <w:trPr>
        <w:cantSplit/>
        <w:trHeight w:hRule="exact" w:val="284"/>
      </w:trPr>
      <w:tc>
        <w:tcPr>
          <w:tcW w:w="384" w:type="dxa"/>
          <w:vMerge/>
          <w:tcBorders>
            <w:left w:val="nil"/>
            <w:right w:val="nil"/>
          </w:tcBorders>
        </w:tcPr>
        <w:p w14:paraId="6101A869" w14:textId="77777777" w:rsidR="001C0377" w:rsidRDefault="001C0377">
          <w:pPr>
            <w:pStyle w:val="a9"/>
          </w:pPr>
          <w:bookmarkStart w:id="1" w:name="invn1" w:colFirst="2" w:colLast="3"/>
        </w:p>
      </w:tc>
      <w:tc>
        <w:tcPr>
          <w:tcW w:w="344" w:type="dxa"/>
          <w:vMerge w:val="restart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14:paraId="17A6A45B" w14:textId="77777777" w:rsidR="001C0377" w:rsidRPr="005F3E61" w:rsidRDefault="001C0377" w:rsidP="00E14487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</w:p>
      </w:tc>
      <w:tc>
        <w:tcPr>
          <w:tcW w:w="377" w:type="dxa"/>
          <w:vMerge w:val="restart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14:paraId="6EFBF339" w14:textId="77777777"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14:paraId="52AECC70" w14:textId="77777777" w:rsidR="001C0377" w:rsidRDefault="001C0377">
          <w:pPr>
            <w:pStyle w:val="a9"/>
            <w:rPr>
              <w:lang w:val="en-US"/>
            </w:rPr>
          </w:pPr>
        </w:p>
      </w:tc>
    </w:tr>
    <w:bookmarkEnd w:id="1"/>
    <w:tr w:rsidR="001C0377" w14:paraId="7B619289" w14:textId="77777777" w:rsidTr="00354939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nil"/>
          </w:tcBorders>
        </w:tcPr>
        <w:p w14:paraId="09D8EF8B" w14:textId="77777777"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14:paraId="626A5221" w14:textId="77777777"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14:paraId="23DDA364" w14:textId="77777777" w:rsidR="001C0377" w:rsidRDefault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bottom w:val="nil"/>
            <w:right w:val="single" w:sz="12" w:space="0" w:color="auto"/>
          </w:tcBorders>
          <w:tcMar>
            <w:right w:w="113" w:type="dxa"/>
          </w:tcMar>
          <w:vAlign w:val="center"/>
        </w:tcPr>
        <w:p w14:paraId="08D20048" w14:textId="77777777" w:rsidR="001C0377" w:rsidRDefault="001C0377" w:rsidP="005F3E61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354939" w14:paraId="75D42FAD" w14:textId="77777777" w:rsidTr="00354939">
      <w:trPr>
        <w:cantSplit/>
        <w:trHeight w:val="534"/>
      </w:trPr>
      <w:tc>
        <w:tcPr>
          <w:tcW w:w="384" w:type="dxa"/>
          <w:vMerge/>
          <w:tcBorders>
            <w:left w:val="nil"/>
            <w:right w:val="nil"/>
          </w:tcBorders>
        </w:tcPr>
        <w:p w14:paraId="693F7D70" w14:textId="77777777"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14:paraId="43BC32A4" w14:textId="77777777"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14:paraId="25EF8835" w14:textId="77777777"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right w:val="single" w:sz="12" w:space="0" w:color="auto"/>
          </w:tcBorders>
          <w:vAlign w:val="center"/>
        </w:tcPr>
        <w:p w14:paraId="71492FCB" w14:textId="77777777" w:rsidR="00354939" w:rsidRPr="00846A6F" w:rsidRDefault="00354939" w:rsidP="005F3EA9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  <w:r>
            <w:rPr>
              <w:b/>
              <w:caps/>
              <w:sz w:val="24"/>
            </w:rPr>
            <w:t xml:space="preserve">   </w:t>
          </w:r>
        </w:p>
        <w:p w14:paraId="1FBB7715" w14:textId="77777777" w:rsidR="00354939" w:rsidRPr="001C0377" w:rsidRDefault="00354939" w:rsidP="001C0377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354939" w14:paraId="54F7E28A" w14:textId="77777777" w:rsidTr="00354939">
      <w:trPr>
        <w:cantSplit/>
        <w:trHeight w:val="536"/>
      </w:trPr>
      <w:tc>
        <w:tcPr>
          <w:tcW w:w="384" w:type="dxa"/>
          <w:vMerge/>
          <w:tcBorders>
            <w:left w:val="nil"/>
            <w:right w:val="nil"/>
          </w:tcBorders>
        </w:tcPr>
        <w:p w14:paraId="6835F1E3" w14:textId="77777777" w:rsidR="00354939" w:rsidRDefault="00354939" w:rsidP="001C0377">
          <w:pPr>
            <w:pStyle w:val="a9"/>
            <w:rPr>
              <w:lang w:val="en-US"/>
            </w:rPr>
          </w:pPr>
          <w:bookmarkStart w:id="2" w:name="tbn" w:colFirst="10" w:colLast="10"/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14:paraId="788D7CFC" w14:textId="77777777"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14:paraId="6700C27C" w14:textId="77777777"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880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3320177" w14:textId="77777777" w:rsidR="00354939" w:rsidRDefault="00354939" w:rsidP="001C0377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506EF3B8" w14:textId="77777777" w:rsidR="00354939" w:rsidRPr="005F3EA9" w:rsidRDefault="00354939" w:rsidP="001C0377">
          <w:pPr>
            <w:pStyle w:val="a9"/>
            <w:spacing w:before="0"/>
            <w:jc w:val="center"/>
            <w:rPr>
              <w:sz w:val="20"/>
            </w:rPr>
          </w:pPr>
          <w:r>
            <w:rPr>
              <w:sz w:val="20"/>
            </w:rPr>
            <w:t>Лист</w:t>
          </w:r>
        </w:p>
      </w:tc>
      <w:tc>
        <w:tcPr>
          <w:tcW w:w="63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B88AA3E" w14:textId="77777777" w:rsidR="00354939" w:rsidRDefault="00354939" w:rsidP="001C0377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1"/>
              <w:sz w:val="22"/>
            </w:rPr>
            <w:fldChar w:fldCharType="begin"/>
          </w:r>
          <w:r w:rsidRPr="005F3E61">
            <w:rPr>
              <w:rStyle w:val="af1"/>
              <w:sz w:val="22"/>
            </w:rPr>
            <w:instrText xml:space="preserve"> PAGE </w:instrText>
          </w:r>
          <w:r w:rsidRPr="005F3E61">
            <w:rPr>
              <w:rStyle w:val="af1"/>
              <w:sz w:val="22"/>
            </w:rPr>
            <w:fldChar w:fldCharType="separate"/>
          </w:r>
          <w:r>
            <w:rPr>
              <w:rStyle w:val="af1"/>
              <w:noProof/>
              <w:sz w:val="22"/>
            </w:rPr>
            <w:t>2</w:t>
          </w:r>
          <w:r w:rsidRPr="005F3E61">
            <w:rPr>
              <w:rStyle w:val="af1"/>
              <w:sz w:val="22"/>
            </w:rPr>
            <w:fldChar w:fldCharType="end"/>
          </w:r>
        </w:p>
      </w:tc>
    </w:tr>
    <w:bookmarkEnd w:id="2"/>
  </w:tbl>
  <w:p w14:paraId="44BAB60D" w14:textId="77777777" w:rsidR="00E523C6" w:rsidRDefault="00E523C6">
    <w:pPr>
      <w:pStyle w:val="a9"/>
      <w:spacing w:before="6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1124"/>
      <w:gridCol w:w="1124"/>
      <w:gridCol w:w="844"/>
      <w:gridCol w:w="557"/>
      <w:gridCol w:w="5154"/>
      <w:gridCol w:w="709"/>
      <w:gridCol w:w="638"/>
    </w:tblGrid>
    <w:tr w:rsidR="005F3EA9" w14:paraId="3DA3A933" w14:textId="77777777" w:rsidTr="00B4458B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14:paraId="3D706913" w14:textId="77777777" w:rsidR="005F3EA9" w:rsidRDefault="005F3EA9" w:rsidP="00B4458B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7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14:paraId="1C7BE3CF" w14:textId="77777777" w:rsidR="005F3EA9" w:rsidRDefault="005F3EA9" w:rsidP="00B4458B"/>
        <w:p w14:paraId="57DF30DF" w14:textId="77777777" w:rsidR="005F3EA9" w:rsidRPr="001C0377" w:rsidRDefault="005F3EA9" w:rsidP="00B4458B"/>
        <w:p w14:paraId="2862CF74" w14:textId="77777777" w:rsidR="005F3EA9" w:rsidRPr="001C0377" w:rsidRDefault="005F3EA9" w:rsidP="00B4458B"/>
        <w:p w14:paraId="71BD52F4" w14:textId="77777777" w:rsidR="005F3EA9" w:rsidRPr="001C0377" w:rsidRDefault="005F3EA9" w:rsidP="00B4458B"/>
        <w:p w14:paraId="0724553A" w14:textId="77777777" w:rsidR="005F3EA9" w:rsidRPr="001C0377" w:rsidRDefault="005F3EA9" w:rsidP="00B4458B"/>
        <w:p w14:paraId="17E64BD8" w14:textId="77777777" w:rsidR="005F3EA9" w:rsidRPr="001C0377" w:rsidRDefault="005F3EA9" w:rsidP="00B4458B"/>
        <w:p w14:paraId="78F852AA" w14:textId="77777777" w:rsidR="005F3EA9" w:rsidRPr="001C0377" w:rsidRDefault="005F3EA9" w:rsidP="00B4458B"/>
        <w:p w14:paraId="6988429C" w14:textId="77777777" w:rsidR="005F3EA9" w:rsidRPr="001C0377" w:rsidRDefault="005F3EA9" w:rsidP="00B4458B"/>
        <w:p w14:paraId="2B704872" w14:textId="77777777" w:rsidR="005F3EA9" w:rsidRPr="001C0377" w:rsidRDefault="005F3EA9" w:rsidP="00B4458B"/>
        <w:p w14:paraId="0D97F4DD" w14:textId="77777777" w:rsidR="005F3EA9" w:rsidRPr="001C0377" w:rsidRDefault="005F3EA9" w:rsidP="00B4458B"/>
        <w:p w14:paraId="199985A6" w14:textId="77777777" w:rsidR="005F3EA9" w:rsidRPr="001C0377" w:rsidRDefault="005F3EA9" w:rsidP="00B4458B"/>
        <w:p w14:paraId="31A8F019" w14:textId="77777777" w:rsidR="005F3EA9" w:rsidRPr="001C0377" w:rsidRDefault="005F3EA9" w:rsidP="00B4458B"/>
        <w:p w14:paraId="390FAACD" w14:textId="77777777" w:rsidR="005F3EA9" w:rsidRPr="001C0377" w:rsidRDefault="005F3EA9" w:rsidP="00B4458B"/>
        <w:p w14:paraId="29184B66" w14:textId="77777777" w:rsidR="005F3EA9" w:rsidRPr="001C0377" w:rsidRDefault="005F3EA9" w:rsidP="00B4458B"/>
        <w:p w14:paraId="24114220" w14:textId="77777777" w:rsidR="005F3EA9" w:rsidRPr="001C0377" w:rsidRDefault="005F3EA9" w:rsidP="00B4458B"/>
        <w:p w14:paraId="452296B3" w14:textId="77777777" w:rsidR="005F3EA9" w:rsidRPr="001C0377" w:rsidRDefault="005F3EA9" w:rsidP="00B4458B"/>
        <w:p w14:paraId="5AFC1908" w14:textId="77777777" w:rsidR="005F3EA9" w:rsidRDefault="005F3EA9" w:rsidP="00B4458B"/>
        <w:p w14:paraId="1459371A" w14:textId="77777777" w:rsidR="005F3EA9" w:rsidRPr="001C0377" w:rsidRDefault="005F3EA9" w:rsidP="00B4458B">
          <w:pPr>
            <w:tabs>
              <w:tab w:val="left" w:pos="4710"/>
            </w:tabs>
          </w:pPr>
        </w:p>
      </w:tc>
    </w:tr>
    <w:tr w:rsidR="005F3EA9" w14:paraId="56476FFE" w14:textId="77777777" w:rsidTr="00B4458B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single" w:sz="12" w:space="0" w:color="auto"/>
          </w:tcBorders>
          <w:textDirection w:val="btLr"/>
        </w:tcPr>
        <w:p w14:paraId="4A9EF1AD" w14:textId="77777777" w:rsidR="005F3EA9" w:rsidRDefault="005F3EA9" w:rsidP="00B4458B">
          <w:pPr>
            <w:pStyle w:val="a9"/>
            <w:ind w:left="113" w:right="113"/>
          </w:pPr>
          <w:r w:rsidRPr="001C0377">
            <w:rPr>
              <w:sz w:val="20"/>
            </w:rPr>
            <w:t>Согласовано</w:t>
          </w:r>
          <w:r>
            <w:rPr>
              <w:sz w:val="20"/>
            </w:rPr>
            <w:t>:</w:t>
          </w: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4EAA661E" w14:textId="77777777"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7A1C78CB" w14:textId="77777777"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14:paraId="3152F32A" w14:textId="77777777" w:rsidR="005F3EA9" w:rsidRDefault="005F3EA9" w:rsidP="00B4458B"/>
      </w:tc>
    </w:tr>
    <w:tr w:rsidR="005F3EA9" w14:paraId="37A0FB49" w14:textId="77777777" w:rsidTr="00B4458B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  <w:textDirection w:val="btLr"/>
        </w:tcPr>
        <w:p w14:paraId="0DA04608" w14:textId="77777777" w:rsidR="005F3EA9" w:rsidRPr="001C0377" w:rsidRDefault="005F3EA9" w:rsidP="00B4458B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58AB63D1" w14:textId="77777777"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42212AA2" w14:textId="77777777"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14:paraId="0D6D5D4D" w14:textId="77777777" w:rsidR="005F3EA9" w:rsidRDefault="005F3EA9" w:rsidP="00B4458B"/>
      </w:tc>
    </w:tr>
    <w:tr w:rsidR="005F3EA9" w14:paraId="0FD0706A" w14:textId="77777777" w:rsidTr="00B4458B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single" w:sz="12" w:space="0" w:color="auto"/>
          </w:tcBorders>
        </w:tcPr>
        <w:p w14:paraId="35D4EEB8" w14:textId="77777777" w:rsidR="005F3EA9" w:rsidRDefault="005F3EA9" w:rsidP="00B4458B">
          <w:pPr>
            <w:pStyle w:val="a9"/>
          </w:pPr>
        </w:p>
      </w:tc>
      <w:tc>
        <w:tcPr>
          <w:tcW w:w="344" w:type="dxa"/>
          <w:tcBorders>
            <w:left w:val="single" w:sz="12" w:space="0" w:color="auto"/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14:paraId="44D6E275" w14:textId="77777777" w:rsidR="005F3EA9" w:rsidRPr="001C0377" w:rsidRDefault="005F3EA9" w:rsidP="00B4458B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14:paraId="02BA85A3" w14:textId="77777777" w:rsidR="005F3EA9" w:rsidRPr="001C0377" w:rsidRDefault="005F3EA9" w:rsidP="00B4458B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14:paraId="48A57D9B" w14:textId="77777777" w:rsidR="005F3EA9" w:rsidRDefault="005F3EA9" w:rsidP="00B4458B"/>
      </w:tc>
    </w:tr>
    <w:tr w:rsidR="005F3EA9" w14:paraId="32159160" w14:textId="77777777" w:rsidTr="00B4458B">
      <w:trPr>
        <w:cantSplit/>
        <w:trHeight w:val="32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14:paraId="4A755977" w14:textId="77777777" w:rsidR="005F3EA9" w:rsidRDefault="005F3EA9" w:rsidP="00B4458B">
          <w:pPr>
            <w:pStyle w:val="a9"/>
          </w:pPr>
        </w:p>
      </w:tc>
      <w:tc>
        <w:tcPr>
          <w:tcW w:w="34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12F60499" w14:textId="77777777" w:rsidR="005F3EA9" w:rsidRPr="005F3E61" w:rsidRDefault="005F3EA9" w:rsidP="00B4458B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  <w:r w:rsidRPr="001C0377">
            <w:t>Н.контр.</w:t>
          </w:r>
        </w:p>
      </w:tc>
      <w:tc>
        <w:tcPr>
          <w:tcW w:w="37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14:paraId="031B174F" w14:textId="77777777"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14:paraId="4159EE3E" w14:textId="77777777" w:rsidR="005F3EA9" w:rsidRDefault="005F3EA9" w:rsidP="00B4458B">
          <w:pPr>
            <w:pStyle w:val="a9"/>
            <w:rPr>
              <w:lang w:val="en-US"/>
            </w:rPr>
          </w:pPr>
        </w:p>
      </w:tc>
    </w:tr>
    <w:tr w:rsidR="005F3EA9" w14:paraId="2598DEE7" w14:textId="77777777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14:paraId="0076D9FC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A953E4F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A844B84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7"/>
          <w:tcBorders>
            <w:top w:val="nil"/>
            <w:left w:val="single" w:sz="12" w:space="0" w:color="auto"/>
            <w:right w:val="single" w:sz="12" w:space="0" w:color="auto"/>
          </w:tcBorders>
          <w:tcMar>
            <w:right w:w="113" w:type="dxa"/>
          </w:tcMar>
          <w:vAlign w:val="center"/>
        </w:tcPr>
        <w:p w14:paraId="4052050F" w14:textId="77777777" w:rsidR="005F3EA9" w:rsidRDefault="005F3EA9" w:rsidP="00B4458B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5F3EA9" w14:paraId="59E0BE2F" w14:textId="77777777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14:paraId="74ABFE36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5444399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6E2004D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7325AE5" w14:textId="77777777" w:rsidR="005F3EA9" w:rsidRPr="001C0377" w:rsidRDefault="005F3EA9" w:rsidP="00B4458B">
          <w:pPr>
            <w:pStyle w:val="a9"/>
            <w:spacing w:before="0"/>
            <w:jc w:val="center"/>
          </w:pPr>
          <w:r>
            <w:t>Изм.внес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1D5E39F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3" w:name="gt_izm"/>
          <w:bookmarkEnd w:id="3"/>
          <w:r>
            <w:rPr>
              <w:sz w:val="16"/>
              <w:lang w:val="en-US"/>
            </w:rPr>
            <w:t>Богун А.И.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58A4233" w14:textId="77777777"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41A66B0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4" w:name="gt_izm_d"/>
          <w:bookmarkEnd w:id="4"/>
          <w:r>
            <w:rPr>
              <w:sz w:val="16"/>
              <w:lang w:val="en-US"/>
            </w:rPr>
            <w:t>02.23</w:t>
          </w:r>
        </w:p>
      </w:tc>
      <w:tc>
        <w:tcPr>
          <w:tcW w:w="515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53E21E57" w14:textId="77777777" w:rsidR="005F3EA9" w:rsidRDefault="00354939" w:rsidP="00B4458B">
          <w:pPr>
            <w:pStyle w:val="a9"/>
            <w:spacing w:before="40" w:after="40"/>
            <w:jc w:val="center"/>
            <w:rPr>
              <w:b/>
              <w:caps/>
              <w:spacing w:val="20"/>
              <w:position w:val="18"/>
              <w:sz w:val="20"/>
              <w:szCs w:val="20"/>
            </w:rPr>
          </w:pPr>
          <w:r>
            <w:rPr>
              <w:b/>
              <w:caps/>
              <w:noProof/>
              <w:sz w:val="24"/>
            </w:rPr>
            <w:drawing>
              <wp:inline distT="0" distB="0" distL="0" distR="0" wp14:anchorId="01D5B029" wp14:editId="7DD3B376">
                <wp:extent cx="581025" cy="381000"/>
                <wp:effectExtent l="0" t="0" r="9525" b="0"/>
                <wp:docPr id="10" name="Рисунок 10" descr="mst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mst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3EA9">
            <w:rPr>
              <w:b/>
              <w:caps/>
              <w:sz w:val="24"/>
            </w:rPr>
            <w:t xml:space="preserve">   </w:t>
          </w:r>
          <w:r w:rsidR="005F3EA9" w:rsidRPr="0068598F">
            <w:rPr>
              <w:b/>
              <w:caps/>
              <w:spacing w:val="20"/>
              <w:position w:val="18"/>
              <w:sz w:val="20"/>
              <w:szCs w:val="20"/>
            </w:rPr>
            <w:t>МОРСТРОЙТЕХНОЛОГИЯ</w:t>
          </w:r>
        </w:p>
        <w:p w14:paraId="24B2D67C" w14:textId="77777777" w:rsidR="005F3EA9" w:rsidRPr="00846A6F" w:rsidRDefault="005F3EA9" w:rsidP="00B4458B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7BDB1594" w14:textId="77777777"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</w:t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1ED7DA5C" w14:textId="77777777"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Листов</w:t>
          </w:r>
        </w:p>
      </w:tc>
    </w:tr>
    <w:tr w:rsidR="005F3EA9" w14:paraId="5F7C9964" w14:textId="77777777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14:paraId="1DECE4D9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4140F28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0963F75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F0D41C0" w14:textId="77777777" w:rsidR="005F3EA9" w:rsidRPr="005F3EA9" w:rsidRDefault="005F3EA9" w:rsidP="00B4458B">
          <w:pPr>
            <w:pStyle w:val="a9"/>
            <w:spacing w:before="0"/>
            <w:jc w:val="center"/>
          </w:pPr>
          <w:r>
            <w:t>Составил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AA018DA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5" w:name="gt_sost"/>
          <w:bookmarkEnd w:id="5"/>
          <w:r>
            <w:rPr>
              <w:sz w:val="16"/>
              <w:lang w:val="en-US"/>
            </w:rPr>
            <w:t>Богун А.И.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AE61C37" w14:textId="77777777"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8D54C96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6" w:name="gt_sost_d"/>
          <w:bookmarkEnd w:id="6"/>
          <w:r>
            <w:rPr>
              <w:sz w:val="16"/>
              <w:lang w:val="en-US"/>
            </w:rPr>
            <w:t>02.23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19E7F1D5" w14:textId="77777777" w:rsidR="005F3EA9" w:rsidRDefault="005F3EA9" w:rsidP="00B4458B">
          <w:pPr>
            <w:pStyle w:val="a9"/>
            <w:spacing w:before="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72353BF6" w14:textId="77777777"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F4A466C" w14:textId="77777777"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5F3EA9" w14:paraId="47396A31" w14:textId="77777777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14:paraId="4A156A6B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A06396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E194DBA" w14:textId="77777777"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BC7C96A" w14:textId="77777777" w:rsidR="005F3EA9" w:rsidRPr="001C0377" w:rsidRDefault="005F3EA9" w:rsidP="00B4458B">
          <w:pPr>
            <w:pStyle w:val="a9"/>
            <w:spacing w:before="0"/>
            <w:jc w:val="center"/>
          </w:pPr>
          <w:r>
            <w:t>ГИП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A86B01C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7" w:name="gt_gip"/>
          <w:bookmarkEnd w:id="7"/>
          <w:r>
            <w:rPr>
              <w:sz w:val="16"/>
              <w:lang w:val="en-US"/>
            </w:rPr>
            <w:t>Богун А.И.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C1F22C0" w14:textId="77777777"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184EDE6" w14:textId="77777777" w:rsidR="005F3EA9" w:rsidRPr="005F3E61" w:rsidRDefault="00EE449E" w:rsidP="00B4458B">
          <w:pPr>
            <w:pStyle w:val="a9"/>
            <w:spacing w:before="0"/>
            <w:jc w:val="center"/>
            <w:rPr>
              <w:sz w:val="16"/>
            </w:rPr>
          </w:pPr>
          <w:bookmarkStart w:id="8" w:name="gt_gip_d"/>
          <w:bookmarkEnd w:id="8"/>
          <w:r>
            <w:rPr>
              <w:sz w:val="16"/>
            </w:rPr>
            <w:t>02.23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14:paraId="13A77BB5" w14:textId="77777777" w:rsidR="005F3EA9" w:rsidRDefault="005F3EA9" w:rsidP="00B4458B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vMerge w:val="restart"/>
          <w:tcBorders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1B4178A4" w14:textId="77777777"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1"/>
              <w:sz w:val="22"/>
            </w:rPr>
            <w:fldChar w:fldCharType="begin"/>
          </w:r>
          <w:r w:rsidRPr="005F3E61">
            <w:rPr>
              <w:rStyle w:val="af1"/>
              <w:sz w:val="22"/>
            </w:rPr>
            <w:instrText xml:space="preserve"> PAGE </w:instrText>
          </w:r>
          <w:r w:rsidRPr="005F3E61">
            <w:rPr>
              <w:rStyle w:val="af1"/>
              <w:sz w:val="22"/>
            </w:rPr>
            <w:fldChar w:fldCharType="separate"/>
          </w:r>
          <w:r w:rsidR="00D70899">
            <w:rPr>
              <w:rStyle w:val="af1"/>
              <w:noProof/>
              <w:sz w:val="22"/>
            </w:rPr>
            <w:t>1</w:t>
          </w:r>
          <w:r w:rsidRPr="005F3E61">
            <w:rPr>
              <w:rStyle w:val="af1"/>
              <w:sz w:val="22"/>
            </w:rPr>
            <w:fldChar w:fldCharType="end"/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39BDF3A9" w14:textId="77777777"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>
            <w:rPr>
              <w:rStyle w:val="af1"/>
            </w:rPr>
            <w:fldChar w:fldCharType="begin"/>
          </w:r>
          <w:r>
            <w:rPr>
              <w:rStyle w:val="af1"/>
            </w:rPr>
            <w:instrText xml:space="preserve"> NUMPAGES </w:instrText>
          </w:r>
          <w:r>
            <w:rPr>
              <w:rStyle w:val="af1"/>
            </w:rPr>
            <w:fldChar w:fldCharType="separate"/>
          </w:r>
          <w:r w:rsidR="00D70899">
            <w:rPr>
              <w:rStyle w:val="af1"/>
              <w:noProof/>
            </w:rPr>
            <w:t>1</w:t>
          </w:r>
          <w:r>
            <w:rPr>
              <w:rStyle w:val="af1"/>
            </w:rPr>
            <w:fldChar w:fldCharType="end"/>
          </w:r>
        </w:p>
      </w:tc>
    </w:tr>
    <w:tr w:rsidR="005F3EA9" w14:paraId="5DDAEF9A" w14:textId="77777777" w:rsidTr="00B4458B">
      <w:trPr>
        <w:cantSplit/>
        <w:trHeight w:hRule="exact" w:val="284"/>
      </w:trPr>
      <w:tc>
        <w:tcPr>
          <w:tcW w:w="384" w:type="dxa"/>
          <w:vMerge/>
          <w:tcBorders>
            <w:left w:val="nil"/>
            <w:bottom w:val="nil"/>
            <w:right w:val="single" w:sz="12" w:space="0" w:color="auto"/>
          </w:tcBorders>
        </w:tcPr>
        <w:p w14:paraId="00ABC4CD" w14:textId="77777777" w:rsidR="005F3EA9" w:rsidRDefault="005F3EA9" w:rsidP="00B4458B">
          <w:pPr>
            <w:pStyle w:val="a9"/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8A9AEA2" w14:textId="77777777" w:rsidR="005F3EA9" w:rsidRDefault="005F3EA9" w:rsidP="00B4458B">
          <w:pPr>
            <w:pStyle w:val="a9"/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09D659B" w14:textId="77777777" w:rsidR="005F3EA9" w:rsidRDefault="005F3EA9" w:rsidP="00B4458B">
          <w:pPr>
            <w:pStyle w:val="a9"/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14FA7B4" w14:textId="77777777" w:rsidR="005F3EA9" w:rsidRPr="001C0377" w:rsidRDefault="005F3EA9" w:rsidP="00B4458B">
          <w:pPr>
            <w:pStyle w:val="a7"/>
            <w:spacing w:before="0" w:after="0"/>
            <w:rPr>
              <w:sz w:val="18"/>
              <w:szCs w:val="16"/>
            </w:rPr>
          </w:pPr>
          <w:r>
            <w:rPr>
              <w:sz w:val="18"/>
              <w:szCs w:val="16"/>
            </w:rPr>
            <w:t>Утв.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7E1674D" w14:textId="77777777"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D44E22D" w14:textId="77777777"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6A5E1C4" w14:textId="77777777"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15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4D2FB23" w14:textId="77777777" w:rsidR="005F3EA9" w:rsidRDefault="005F3EA9" w:rsidP="00B4458B">
          <w:pPr>
            <w:pStyle w:val="a9"/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</w:tcPr>
        <w:p w14:paraId="1CF94CE0" w14:textId="77777777" w:rsidR="005F3EA9" w:rsidRDefault="005F3EA9" w:rsidP="00B4458B">
          <w:pPr>
            <w:pStyle w:val="a9"/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306FB14" w14:textId="77777777" w:rsidR="005F3EA9" w:rsidRDefault="005F3EA9" w:rsidP="00B4458B">
          <w:pPr>
            <w:pStyle w:val="a9"/>
          </w:pPr>
        </w:p>
      </w:tc>
    </w:tr>
  </w:tbl>
  <w:p w14:paraId="3326CFC5" w14:textId="77777777" w:rsidR="005F3EA9" w:rsidRDefault="005F3EA9" w:rsidP="005F3EA9">
    <w:pPr>
      <w:pStyle w:val="a9"/>
      <w:spacing w:before="6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627B4" w14:textId="77777777" w:rsidR="00485BEE" w:rsidRDefault="00485BEE">
      <w:r>
        <w:separator/>
      </w:r>
    </w:p>
  </w:footnote>
  <w:footnote w:type="continuationSeparator" w:id="0">
    <w:p w14:paraId="42BF6FD0" w14:textId="77777777" w:rsidR="00485BEE" w:rsidRDefault="00485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54D116"/>
    <w:lvl w:ilvl="0">
      <w:start w:val="1"/>
      <w:numFmt w:val="decimal"/>
      <w:pStyle w:val="5"/>
      <w:lvlText w:val="%1)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CAAD9A"/>
    <w:lvl w:ilvl="0">
      <w:start w:val="1"/>
      <w:numFmt w:val="decimal"/>
      <w:pStyle w:val="4"/>
      <w:lvlText w:val="%1)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6A55E4"/>
    <w:lvl w:ilvl="0">
      <w:start w:val="1"/>
      <w:numFmt w:val="decimal"/>
      <w:pStyle w:val="3"/>
      <w:lvlText w:val="%1)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943B64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F665DC"/>
    <w:lvl w:ilvl="0">
      <w:start w:val="1"/>
      <w:numFmt w:val="bullet"/>
      <w:pStyle w:val="50"/>
      <w:lvlText w:val=""/>
      <w:lvlJc w:val="left"/>
      <w:pPr>
        <w:tabs>
          <w:tab w:val="num" w:pos="1492"/>
        </w:tabs>
        <w:ind w:left="1489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6A8812"/>
    <w:lvl w:ilvl="0">
      <w:start w:val="1"/>
      <w:numFmt w:val="bullet"/>
      <w:pStyle w:val="40"/>
      <w:lvlText w:val=""/>
      <w:lvlJc w:val="left"/>
      <w:pPr>
        <w:tabs>
          <w:tab w:val="num" w:pos="1789"/>
        </w:tabs>
        <w:ind w:left="1786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705DDC"/>
    <w:lvl w:ilvl="0">
      <w:start w:val="1"/>
      <w:numFmt w:val="bullet"/>
      <w:pStyle w:val="30"/>
      <w:lvlText w:val="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4C83EF8"/>
    <w:lvl w:ilvl="0">
      <w:start w:val="1"/>
      <w:numFmt w:val="bullet"/>
      <w:pStyle w:val="20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8F62C2C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B86D78"/>
    <w:lvl w:ilvl="0">
      <w:start w:val="1"/>
      <w:numFmt w:val="bullet"/>
      <w:pStyle w:val="a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4985F29"/>
    <w:multiLevelType w:val="multilevel"/>
    <w:tmpl w:val="3A5E7790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9E"/>
    <w:rsid w:val="000213E1"/>
    <w:rsid w:val="00072B51"/>
    <w:rsid w:val="000A15FE"/>
    <w:rsid w:val="001C0377"/>
    <w:rsid w:val="00354939"/>
    <w:rsid w:val="00442C3C"/>
    <w:rsid w:val="00485BEE"/>
    <w:rsid w:val="005F3E61"/>
    <w:rsid w:val="005F3EA9"/>
    <w:rsid w:val="0068598F"/>
    <w:rsid w:val="00690102"/>
    <w:rsid w:val="00696DDD"/>
    <w:rsid w:val="00785706"/>
    <w:rsid w:val="0081483B"/>
    <w:rsid w:val="00846A6F"/>
    <w:rsid w:val="008D29D3"/>
    <w:rsid w:val="008F6BC5"/>
    <w:rsid w:val="00B3300F"/>
    <w:rsid w:val="00D57476"/>
    <w:rsid w:val="00D70899"/>
    <w:rsid w:val="00D97A9B"/>
    <w:rsid w:val="00E14487"/>
    <w:rsid w:val="00E225CC"/>
    <w:rsid w:val="00E523C6"/>
    <w:rsid w:val="00ED3F3C"/>
    <w:rsid w:val="00EE449E"/>
    <w:rsid w:val="00EF4B41"/>
    <w:rsid w:val="00F140F4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2EB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10">
    <w:name w:val="Заголовок1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a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b">
    <w:name w:val="Date"/>
    <w:basedOn w:val="a1"/>
    <w:next w:val="a1"/>
  </w:style>
  <w:style w:type="paragraph" w:styleId="ac">
    <w:name w:val="toa heading"/>
    <w:basedOn w:val="a1"/>
    <w:next w:val="a1"/>
    <w:semiHidden/>
    <w:rPr>
      <w:rFonts w:cs="Arial"/>
      <w:b/>
      <w:bCs/>
    </w:rPr>
  </w:style>
  <w:style w:type="paragraph" w:styleId="ad">
    <w:name w:val="Body Text First Indent"/>
    <w:basedOn w:val="a2"/>
    <w:pPr>
      <w:ind w:firstLine="567"/>
    </w:pPr>
  </w:style>
  <w:style w:type="paragraph" w:styleId="ae">
    <w:name w:val="Body Text Indent"/>
    <w:basedOn w:val="a1"/>
    <w:pPr>
      <w:ind w:left="283"/>
    </w:pPr>
  </w:style>
  <w:style w:type="paragraph" w:styleId="23">
    <w:name w:val="Body Text First Indent 2"/>
    <w:basedOn w:val="ae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">
    <w:name w:val="Title"/>
    <w:basedOn w:val="10"/>
    <w:next w:val="a2"/>
    <w:qFormat/>
    <w:rPr>
      <w:rFonts w:cs="Arial"/>
      <w:bCs/>
      <w:szCs w:val="32"/>
    </w:rPr>
  </w:style>
  <w:style w:type="paragraph" w:styleId="af0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1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2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3">
    <w:name w:val="Salutation"/>
    <w:basedOn w:val="a1"/>
    <w:next w:val="a1"/>
    <w:pPr>
      <w:ind w:left="851"/>
    </w:pPr>
  </w:style>
  <w:style w:type="paragraph" w:styleId="11">
    <w:name w:val="index 1"/>
    <w:basedOn w:val="a1"/>
    <w:next w:val="a1"/>
    <w:autoRedefine/>
    <w:semiHidden/>
    <w:pPr>
      <w:ind w:left="260" w:hanging="260"/>
    </w:pPr>
  </w:style>
  <w:style w:type="paragraph" w:styleId="af4">
    <w:name w:val="index heading"/>
    <w:basedOn w:val="a1"/>
    <w:next w:val="11"/>
    <w:semiHidden/>
    <w:rPr>
      <w:rFonts w:cs="Arial"/>
      <w:b/>
      <w:bCs/>
    </w:rPr>
  </w:style>
  <w:style w:type="paragraph" w:styleId="af5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6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7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8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9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a">
    <w:name w:val="Заголовок таблицы"/>
    <w:basedOn w:val="af9"/>
    <w:next w:val="a7"/>
  </w:style>
  <w:style w:type="table" w:styleId="afb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d">
    <w:name w:val="Balloon Text"/>
    <w:basedOn w:val="a1"/>
    <w:link w:val="afe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3"/>
    <w:link w:val="afd"/>
    <w:rsid w:val="000A1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10">
    <w:name w:val="Заголовок1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a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b">
    <w:name w:val="Date"/>
    <w:basedOn w:val="a1"/>
    <w:next w:val="a1"/>
  </w:style>
  <w:style w:type="paragraph" w:styleId="ac">
    <w:name w:val="toa heading"/>
    <w:basedOn w:val="a1"/>
    <w:next w:val="a1"/>
    <w:semiHidden/>
    <w:rPr>
      <w:rFonts w:cs="Arial"/>
      <w:b/>
      <w:bCs/>
    </w:rPr>
  </w:style>
  <w:style w:type="paragraph" w:styleId="ad">
    <w:name w:val="Body Text First Indent"/>
    <w:basedOn w:val="a2"/>
    <w:pPr>
      <w:ind w:firstLine="567"/>
    </w:pPr>
  </w:style>
  <w:style w:type="paragraph" w:styleId="ae">
    <w:name w:val="Body Text Indent"/>
    <w:basedOn w:val="a1"/>
    <w:pPr>
      <w:ind w:left="283"/>
    </w:pPr>
  </w:style>
  <w:style w:type="paragraph" w:styleId="23">
    <w:name w:val="Body Text First Indent 2"/>
    <w:basedOn w:val="ae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">
    <w:name w:val="Title"/>
    <w:basedOn w:val="10"/>
    <w:next w:val="a2"/>
    <w:qFormat/>
    <w:rPr>
      <w:rFonts w:cs="Arial"/>
      <w:bCs/>
      <w:szCs w:val="32"/>
    </w:rPr>
  </w:style>
  <w:style w:type="paragraph" w:styleId="af0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1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2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3">
    <w:name w:val="Salutation"/>
    <w:basedOn w:val="a1"/>
    <w:next w:val="a1"/>
    <w:pPr>
      <w:ind w:left="851"/>
    </w:pPr>
  </w:style>
  <w:style w:type="paragraph" w:styleId="11">
    <w:name w:val="index 1"/>
    <w:basedOn w:val="a1"/>
    <w:next w:val="a1"/>
    <w:autoRedefine/>
    <w:semiHidden/>
    <w:pPr>
      <w:ind w:left="260" w:hanging="260"/>
    </w:pPr>
  </w:style>
  <w:style w:type="paragraph" w:styleId="af4">
    <w:name w:val="index heading"/>
    <w:basedOn w:val="a1"/>
    <w:next w:val="11"/>
    <w:semiHidden/>
    <w:rPr>
      <w:rFonts w:cs="Arial"/>
      <w:b/>
      <w:bCs/>
    </w:rPr>
  </w:style>
  <w:style w:type="paragraph" w:styleId="af5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6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7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8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9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a">
    <w:name w:val="Заголовок таблицы"/>
    <w:basedOn w:val="af9"/>
    <w:next w:val="a7"/>
  </w:style>
  <w:style w:type="table" w:styleId="afb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d">
    <w:name w:val="Balloon Text"/>
    <w:basedOn w:val="a1"/>
    <w:link w:val="afe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3"/>
    <w:link w:val="afd"/>
    <w:rsid w:val="000A1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temp\Stamps\&#1048;&#1079;&#1084;&#1077;&#1085;&#1077;&#1085;&#1080;&#1077;%20&#1090;&#1086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BF1A-C5C8-495F-BE00-3BECF27A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Изменение тома</Template>
  <TotalTime>21</TotalTime>
  <Pages>1</Pages>
  <Words>97</Words>
  <Characters>610</Characters>
  <Application>Microsoft Office Word</Application>
  <DocSecurity>0</DocSecurity>
  <Lines>38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LMP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Богун Александр Иванович</dc:creator>
  <cp:lastModifiedBy>Морозова Елена Валерьевна</cp:lastModifiedBy>
  <cp:revision>6</cp:revision>
  <cp:lastPrinted>2014-05-19T05:14:00Z</cp:lastPrinted>
  <dcterms:created xsi:type="dcterms:W3CDTF">2023-02-21T13:18:00Z</dcterms:created>
  <dcterms:modified xsi:type="dcterms:W3CDTF">2023-02-28T09:48:00Z</dcterms:modified>
</cp:coreProperties>
</file>