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1C9E148D" w:rsidR="005064CA" w:rsidRPr="00202B9E" w:rsidRDefault="009B5451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10</w:t>
            </w:r>
            <w:r w:rsidR="009F5B5F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035EF" w:rsidRPr="00157984" w14:paraId="26B7CEB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8BA45D" w14:textId="77777777" w:rsidR="006035EF" w:rsidRPr="00202B9E" w:rsidRDefault="006035EF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D4F8A" w14:textId="2DDD6504" w:rsidR="006035EF" w:rsidRDefault="006035EF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 w:rsidRPr="00202B9E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12D1D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3C6C0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0A299C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EB007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7D3BD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86EA50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BD5D7A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B601D" w:rsidRPr="00DB65ED" w14:paraId="74CEEAE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2D8676" w14:textId="77777777" w:rsidR="005B601D" w:rsidRPr="00A80F6D" w:rsidRDefault="005B601D" w:rsidP="00794AC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8C19A3" w14:textId="0B9361A5" w:rsidR="005B601D" w:rsidRPr="00A80F6D" w:rsidRDefault="005B601D" w:rsidP="005B601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диаметр 100 мм, с электромеханическим приводом BELIMO на 220 В,  с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0419C" w14:textId="020E3B82" w:rsidR="005B601D" w:rsidRPr="00A80F6D" w:rsidRDefault="005B601D" w:rsidP="005B601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КЛОП-2(60)-НО-100-MB(220)-К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A1A468" w14:textId="77777777" w:rsidR="005B601D" w:rsidRPr="00A80F6D" w:rsidRDefault="005B601D" w:rsidP="005B601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2D2675" w14:textId="22499506" w:rsidR="005B601D" w:rsidRPr="00A80F6D" w:rsidRDefault="005B601D" w:rsidP="005B601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29604C" w14:textId="7BE6C930" w:rsidR="005B601D" w:rsidRPr="00A80F6D" w:rsidRDefault="005B601D" w:rsidP="005B601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601EF2" w14:textId="3DC3B5FE" w:rsidR="005B601D" w:rsidRPr="00A80F6D" w:rsidRDefault="00A80F6D" w:rsidP="005B601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9013DD" w14:textId="77777777" w:rsidR="005B601D" w:rsidRPr="00D15343" w:rsidRDefault="005B601D" w:rsidP="005B601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56D8FB" w14:textId="77777777" w:rsidR="005B601D" w:rsidRPr="00D15343" w:rsidRDefault="005B601D" w:rsidP="005B601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601D" w:rsidRPr="00DB65ED" w14:paraId="05C944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0C624" w14:textId="77777777" w:rsidR="005B601D" w:rsidRPr="00A80F6D" w:rsidRDefault="005B601D" w:rsidP="00794AC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E0A4E" w14:textId="71ACB182" w:rsidR="005B601D" w:rsidRPr="00A80F6D" w:rsidRDefault="005B601D" w:rsidP="005B601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>Клапан КЛОП-2 с пределом огнестойкости 60 мин, нормально открытый, с размерами внутреннего сечения диаметр 125 мм, с электромеханическим приводом BELIMO на 220 В,  с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E00CC" w14:textId="7B9FE60F" w:rsidR="005B601D" w:rsidRPr="00A80F6D" w:rsidRDefault="005B601D" w:rsidP="005B601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КЛОП-2(60)-НО-1</w:t>
            </w:r>
            <w:r w:rsidR="00A80F6D" w:rsidRPr="00A80F6D">
              <w:rPr>
                <w:color w:val="000000"/>
              </w:rPr>
              <w:t>25</w:t>
            </w:r>
            <w:r w:rsidRPr="00A80F6D">
              <w:rPr>
                <w:color w:val="000000"/>
              </w:rPr>
              <w:t>-MB(220)-К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0136E5" w14:textId="77777777" w:rsidR="005B601D" w:rsidRPr="00A80F6D" w:rsidRDefault="005B601D" w:rsidP="005B601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A3F683" w14:textId="4DCDE62B" w:rsidR="005B601D" w:rsidRPr="00A80F6D" w:rsidRDefault="005B601D" w:rsidP="005B601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34DB3A" w14:textId="6F03F0AF" w:rsidR="005B601D" w:rsidRPr="00A80F6D" w:rsidRDefault="005B601D" w:rsidP="005B601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CB1F88" w14:textId="2DA08C40" w:rsidR="005B601D" w:rsidRPr="00A80F6D" w:rsidRDefault="005B601D" w:rsidP="005B601D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85679E" w14:textId="77777777" w:rsidR="005B601D" w:rsidRPr="00D15343" w:rsidRDefault="005B601D" w:rsidP="005B601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E4EF9D" w14:textId="77777777" w:rsidR="005B601D" w:rsidRPr="00D15343" w:rsidRDefault="005B601D" w:rsidP="005B601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601D" w:rsidRPr="00DB65ED" w14:paraId="3DF84B5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9FF8DC" w14:textId="77777777" w:rsidR="005B601D" w:rsidRPr="00D15343" w:rsidRDefault="005B601D" w:rsidP="00794AC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1B1093" w14:textId="006E5039" w:rsidR="005B601D" w:rsidRPr="00D15343" w:rsidRDefault="005B601D" w:rsidP="005B601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57AC86" w14:textId="5148E2F7" w:rsidR="005B601D" w:rsidRPr="00D15343" w:rsidRDefault="005B601D" w:rsidP="005B601D">
            <w:pPr>
              <w:pStyle w:val="af5"/>
              <w:rPr>
                <w:color w:val="000000"/>
              </w:rPr>
            </w:pPr>
            <w:r w:rsidRPr="00D15343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825157" w14:textId="77777777" w:rsidR="005B601D" w:rsidRPr="00D15343" w:rsidRDefault="005B601D" w:rsidP="005B601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776D72" w14:textId="2660402B" w:rsidR="005B601D" w:rsidRPr="00D15343" w:rsidRDefault="005B601D" w:rsidP="005B601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AE6509" w14:textId="3E9FDC31" w:rsidR="005B601D" w:rsidRPr="00D15343" w:rsidRDefault="005B601D" w:rsidP="005B601D">
            <w:pPr>
              <w:pStyle w:val="af5"/>
              <w:rPr>
                <w:color w:val="000000"/>
              </w:rPr>
            </w:pPr>
            <w:r w:rsidRPr="00D15343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66F411" w14:textId="04C943DD" w:rsidR="005B601D" w:rsidRPr="00D15343" w:rsidRDefault="00D15343" w:rsidP="005B601D">
            <w:pPr>
              <w:pStyle w:val="af5"/>
              <w:rPr>
                <w:color w:val="000000"/>
              </w:rPr>
            </w:pPr>
            <w: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AE1C4C" w14:textId="77777777" w:rsidR="005B601D" w:rsidRPr="00D15343" w:rsidRDefault="005B601D" w:rsidP="005B601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806D92" w14:textId="77777777" w:rsidR="005B601D" w:rsidRPr="00D15343" w:rsidRDefault="005B601D" w:rsidP="005B601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601D" w:rsidRPr="00DB65ED" w14:paraId="45C8BF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13D85" w14:textId="77777777" w:rsidR="005B601D" w:rsidRPr="00D15343" w:rsidRDefault="005B601D" w:rsidP="00794AC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203BE" w14:textId="08D959DB" w:rsidR="005B601D" w:rsidRPr="00D15343" w:rsidRDefault="005B601D" w:rsidP="005B601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5343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463D36" w14:textId="21D8E1D4" w:rsidR="005B601D" w:rsidRPr="00D15343" w:rsidRDefault="005B601D" w:rsidP="005B601D">
            <w:pPr>
              <w:pStyle w:val="af5"/>
            </w:pPr>
            <w:r w:rsidRPr="00D15343">
              <w:t>ДК 125Р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A6E208" w14:textId="77777777" w:rsidR="005B601D" w:rsidRPr="00D15343" w:rsidRDefault="005B601D" w:rsidP="005B601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3A4D8F" w14:textId="77777777" w:rsidR="005B601D" w:rsidRPr="00D15343" w:rsidRDefault="005B601D" w:rsidP="005B601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BE47AE" w14:textId="0FD9189B" w:rsidR="005B601D" w:rsidRPr="00D15343" w:rsidRDefault="005B601D" w:rsidP="005B601D">
            <w:pPr>
              <w:pStyle w:val="af5"/>
            </w:pPr>
            <w:r w:rsidRPr="00D15343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D0CB27" w14:textId="419C3E69" w:rsidR="005B601D" w:rsidRPr="00D15343" w:rsidRDefault="00D15343" w:rsidP="005B601D">
            <w:pPr>
              <w:pStyle w:val="af5"/>
            </w:pPr>
            <w:r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0E9B6C" w14:textId="77777777" w:rsidR="005B601D" w:rsidRPr="00D15343" w:rsidRDefault="005B601D" w:rsidP="005B601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6D2247" w14:textId="77777777" w:rsidR="005B601D" w:rsidRPr="00D15343" w:rsidRDefault="005B601D" w:rsidP="005B601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4605ED1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75A435" w14:textId="77777777" w:rsidR="00D15343" w:rsidRPr="00D15343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294159" w14:textId="1A3931A0" w:rsidR="00D15343" w:rsidRPr="00D15343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5343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BCC0BC" w14:textId="06EEE6ED" w:rsidR="00D15343" w:rsidRPr="00D15343" w:rsidRDefault="00D15343" w:rsidP="00D15343">
            <w:pPr>
              <w:pStyle w:val="af5"/>
            </w:pPr>
            <w:r w:rsidRPr="00D15343">
              <w:t>ДК 1</w:t>
            </w:r>
            <w:r>
              <w:t>60</w:t>
            </w:r>
            <w:r w:rsidRPr="00D15343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3AB821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B67692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EF9BCE" w14:textId="4AF3B831" w:rsidR="00D15343" w:rsidRPr="00D15343" w:rsidRDefault="00D15343" w:rsidP="00D15343">
            <w:pPr>
              <w:pStyle w:val="af5"/>
            </w:pPr>
            <w:r w:rsidRPr="00D15343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38DC5D" w14:textId="2E5A8BDA" w:rsidR="00D15343" w:rsidRDefault="00D15343" w:rsidP="00D15343">
            <w:pPr>
              <w:pStyle w:val="af5"/>
            </w:pPr>
            <w: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AD447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5E4EE8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6C17E60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A6FDCC" w14:textId="77777777" w:rsidR="00D15343" w:rsidRPr="00D15343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635CF8" w14:textId="2E8AD680" w:rsidR="00D15343" w:rsidRPr="00D15343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5343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F2521C" w14:textId="369A6A27" w:rsidR="00D15343" w:rsidRPr="00D15343" w:rsidRDefault="00D15343" w:rsidP="00D15343">
            <w:pPr>
              <w:pStyle w:val="af5"/>
            </w:pPr>
            <w:r w:rsidRPr="00D15343">
              <w:t>ДК 200Р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44E8F8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AA420A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B47291" w14:textId="68EA6BEF" w:rsidR="00D15343" w:rsidRPr="00D15343" w:rsidRDefault="00D15343" w:rsidP="00D15343">
            <w:pPr>
              <w:pStyle w:val="af5"/>
            </w:pPr>
            <w:r w:rsidRPr="00D15343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9C051C" w14:textId="5B464CC0" w:rsidR="00D15343" w:rsidRPr="00D15343" w:rsidRDefault="00D15343" w:rsidP="00D15343">
            <w:pPr>
              <w:pStyle w:val="af5"/>
            </w:pPr>
            <w:r w:rsidRPr="00D15343">
              <w:t>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7CD43F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E73CE5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60444D4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89F437" w14:textId="77777777" w:rsidR="00D15343" w:rsidRPr="00D15343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6A9D19" w14:textId="72780607" w:rsidR="00D15343" w:rsidRPr="00D15343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5343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19ADFB" w14:textId="5A7F4ECE" w:rsidR="00D15343" w:rsidRPr="00D15343" w:rsidRDefault="00D15343" w:rsidP="00D15343">
            <w:pPr>
              <w:pStyle w:val="af5"/>
            </w:pPr>
            <w:r w:rsidRPr="00D15343">
              <w:t>ДК 250Р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347796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DC83A4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15BB" w14:textId="7B6326F5" w:rsidR="00D15343" w:rsidRPr="00D15343" w:rsidRDefault="00D15343" w:rsidP="00D15343">
            <w:pPr>
              <w:pStyle w:val="af5"/>
            </w:pPr>
            <w:r w:rsidRPr="00D15343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5550AC" w14:textId="5EF7E26E" w:rsidR="00D15343" w:rsidRPr="00D15343" w:rsidRDefault="00D15343" w:rsidP="00D15343">
            <w:pPr>
              <w:pStyle w:val="af5"/>
            </w:pPr>
            <w:r w:rsidRPr="00D15343"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0490A1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2D4888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71E507D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6EE246" w14:textId="77777777" w:rsidR="00D15343" w:rsidRPr="00D15343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EB9A68" w14:textId="6F74FF91" w:rsidR="00D15343" w:rsidRPr="00D15343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D15343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8F4EBD" w14:textId="4302ED00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  <w:r w:rsidRPr="00D15343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CC8307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CB5944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2C689C" w14:textId="0C8AA56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  <w:r w:rsidRPr="00D15343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B5F986" w14:textId="4C002B4F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  <w:r w:rsidRPr="00D15343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323CC8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5299D9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1D5899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A1C5D" w14:textId="77777777" w:rsidR="00D15343" w:rsidRPr="00D15343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CF1F95" w14:textId="4CA27AA3" w:rsidR="00D15343" w:rsidRPr="00A80F6D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80F6D">
              <w:rPr>
                <w:color w:val="000000"/>
              </w:rPr>
              <w:t>Диффузор потолочный с камерой статического давления и регулятором воздуха 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B8473" w14:textId="3B0046B6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150A25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32E32A" w14:textId="7069273E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A80F6D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841A529" w14:textId="30F4357A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  <w:r w:rsidRPr="00A80F6D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6A0D1A" w14:textId="127F9ADC" w:rsidR="00D15343" w:rsidRPr="00A80F6D" w:rsidRDefault="00A80F6D" w:rsidP="00D15343">
            <w:pPr>
              <w:pStyle w:val="af5"/>
              <w:rPr>
                <w:rFonts w:cs="Times New Roman"/>
                <w:szCs w:val="24"/>
              </w:rPr>
            </w:pPr>
            <w:r w:rsidRPr="00A80F6D">
              <w:rPr>
                <w:color w:val="000000"/>
              </w:rPr>
              <w:t>75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859E46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15B8A0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386C57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5A99EE" w14:textId="77777777" w:rsidR="00D15343" w:rsidRPr="00D15343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CFFCFA" w14:textId="163632B1" w:rsidR="00D15343" w:rsidRPr="00D15343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Диффузор круглый ЛКТ-В 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28E187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60F70C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F25CB3" w14:textId="16512E8A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D15343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5DB3AF6" w14:textId="48331BBE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71B3A0" w14:textId="6C981771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04ED2D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0B87FA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1B30D1D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D67D43" w14:textId="77777777" w:rsidR="00D15343" w:rsidRPr="00D15343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90265E" w14:textId="173AC1B0" w:rsidR="00D15343" w:rsidRPr="00D15343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Диффузор круглый ЛКТ-В 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1CB260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9F3D8A0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ACA6478" w14:textId="1579340F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D15343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17D0A43" w14:textId="65CEE0E3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FF8ECC" w14:textId="65667287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15F583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786E6C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7895118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EB1189" w14:textId="77777777" w:rsidR="00D15343" w:rsidRPr="00D15343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0C84DE" w14:textId="5B3956CC" w:rsidR="00D15343" w:rsidRPr="00D15343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Диффузор круглый ЛКТ-В 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521928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B9BEB92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A92A4A" w14:textId="53F58D1A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D15343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FC8223D" w14:textId="0E32F55E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D65154" w14:textId="6107B7E2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FAF52F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19CD49C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5570C2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A00178" w14:textId="77777777" w:rsidR="00D15343" w:rsidRPr="00D15343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50B9E" w14:textId="3C2DA62D" w:rsidR="00D15343" w:rsidRPr="00D15343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 xml:space="preserve">Диффузор </w:t>
            </w:r>
            <w:r w:rsidR="00A80F6D" w:rsidRPr="00D15343">
              <w:rPr>
                <w:color w:val="000000"/>
              </w:rPr>
              <w:t>круглый</w:t>
            </w:r>
            <w:r w:rsidRPr="00D15343">
              <w:rPr>
                <w:color w:val="000000"/>
              </w:rPr>
              <w:t xml:space="preserve"> ЛКТ-П 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7BA0FD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DBD5AA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A0A6BB" w14:textId="07A46E68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D15343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4295B2D" w14:textId="046EAA2D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9BC84D" w14:textId="776B1326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03507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DEF52F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5AD56D0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598D41" w14:textId="77777777" w:rsidR="00D15343" w:rsidRPr="00D15343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8CD746" w14:textId="45B42BD1" w:rsidR="00D15343" w:rsidRPr="00D15343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 xml:space="preserve">Диффузор </w:t>
            </w:r>
            <w:r w:rsidR="00A80F6D" w:rsidRPr="00D15343">
              <w:rPr>
                <w:color w:val="000000"/>
              </w:rPr>
              <w:t>круглый</w:t>
            </w:r>
            <w:r w:rsidRPr="00D15343">
              <w:rPr>
                <w:color w:val="000000"/>
              </w:rPr>
              <w:t xml:space="preserve"> ЛКТ-П 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2B580C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6DD8000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847051" w14:textId="39FC5392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D15343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5D5B7FB" w14:textId="201ECA94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FFE8E2" w14:textId="4F4A44B3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95F1A0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638AEC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4634054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DB327A" w14:textId="77777777" w:rsidR="00D15343" w:rsidRPr="00D15343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2C706C" w14:textId="665A49C0" w:rsidR="00D15343" w:rsidRPr="00D15343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 xml:space="preserve">Диффузор </w:t>
            </w:r>
            <w:r w:rsidR="00A80F6D" w:rsidRPr="00D15343">
              <w:rPr>
                <w:color w:val="000000"/>
              </w:rPr>
              <w:t>круглый</w:t>
            </w:r>
            <w:r w:rsidRPr="00D15343">
              <w:rPr>
                <w:color w:val="000000"/>
              </w:rPr>
              <w:t xml:space="preserve"> ЛКТ-П 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E1D40C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90B118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E6AC4E" w14:textId="79AE8BD9" w:rsidR="00D15343" w:rsidRPr="00D15343" w:rsidRDefault="00D15343" w:rsidP="00D15343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D15343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76CE3DD" w14:textId="3837F01B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6E393F" w14:textId="75814337" w:rsidR="00D15343" w:rsidRPr="00D15343" w:rsidRDefault="00D15343" w:rsidP="00D15343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972D48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B105AF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7AFF322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F88D0E" w14:textId="77777777" w:rsidR="00D15343" w:rsidRPr="00A80F6D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483B0F" w14:textId="5EBEEEDE" w:rsidR="00D15343" w:rsidRPr="00A80F6D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>Воздуховод круглого сечения из тонколистовой оцинкованной стали ø100,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E9AA6" w14:textId="2A507650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4F90DE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758831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F676DF" w14:textId="6BD7AF6E" w:rsidR="00D15343" w:rsidRPr="00A80F6D" w:rsidRDefault="00D15343" w:rsidP="00D15343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B3641" w14:textId="3DC03901" w:rsidR="00D15343" w:rsidRPr="00A80F6D" w:rsidRDefault="00A80F6D" w:rsidP="00D15343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45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9D5585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E6BD76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0FA3123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0928CB" w14:textId="77777777" w:rsidR="00D15343" w:rsidRPr="00A80F6D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6ECA36" w14:textId="25F59E3C" w:rsidR="00D15343" w:rsidRPr="00A80F6D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80F6D">
              <w:rPr>
                <w:color w:val="000000"/>
              </w:rPr>
              <w:t>Воздуховод круглого сечения из тонколистовой оцинкованной стали ø125,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506AFB" w14:textId="3701C662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251891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2C5668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FBA4A1" w14:textId="746EC41F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E78DF4" w14:textId="1C17E627" w:rsidR="00D15343" w:rsidRPr="00A80F6D" w:rsidRDefault="00A80F6D" w:rsidP="00D15343">
            <w:pPr>
              <w:pStyle w:val="af5"/>
              <w:rPr>
                <w:rFonts w:cs="Times New Roman"/>
                <w:szCs w:val="24"/>
              </w:rPr>
            </w:pPr>
            <w:r w:rsidRPr="00A80F6D">
              <w:rPr>
                <w:color w:val="000000"/>
              </w:rPr>
              <w:t>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3D9ED5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033F5F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3850DCF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FC7CA0" w14:textId="77777777" w:rsidR="00D15343" w:rsidRPr="00A80F6D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45EEBA" w14:textId="743B5553" w:rsidR="00D15343" w:rsidRPr="00A80F6D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>Воздуховод круглого сечения из тонколистовой оцинкованной стали ø160,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E41EED" w14:textId="6F7A5385" w:rsidR="00D15343" w:rsidRPr="00A80F6D" w:rsidRDefault="00D15343" w:rsidP="00D15343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833D45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D24B5E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2440C" w14:textId="42E312E5" w:rsidR="00D15343" w:rsidRPr="00A80F6D" w:rsidRDefault="00D15343" w:rsidP="00D15343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192D3D" w14:textId="105AD5EF" w:rsidR="00D15343" w:rsidRPr="00A80F6D" w:rsidRDefault="00A80F6D" w:rsidP="00D15343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36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975CB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8D785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3ABF2E7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C5B771" w14:textId="77777777" w:rsidR="00D15343" w:rsidRPr="00A80F6D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1B665C" w14:textId="4E55CC32" w:rsidR="00D15343" w:rsidRPr="00A80F6D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>Воздуховод круглого сечения из тонколистовой оцинкованной стали ø200,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329815" w14:textId="4C8778F3" w:rsidR="00D15343" w:rsidRPr="00A80F6D" w:rsidRDefault="00D15343" w:rsidP="00D15343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15478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123638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B6C5C8" w14:textId="0437D381" w:rsidR="00D15343" w:rsidRPr="00A80F6D" w:rsidRDefault="00D15343" w:rsidP="00D15343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E4F69" w14:textId="72798E67" w:rsidR="00D15343" w:rsidRPr="00A80F6D" w:rsidRDefault="00A80F6D" w:rsidP="00D1534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C97378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F940B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01B5920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FF186D" w14:textId="77777777" w:rsidR="00D15343" w:rsidRPr="00A80F6D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91A3D" w14:textId="4F938C33" w:rsidR="00D15343" w:rsidRPr="00A80F6D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80F6D">
              <w:rPr>
                <w:color w:val="000000"/>
              </w:rPr>
              <w:t>Воздуховод круглого сечения из тонколистовой оцинкованной стали ø250, класса герметичности B, с толщиной стенки  0,6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506DBF" w14:textId="40F63F0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8F458D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6C1428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4E0585" w14:textId="60FED172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3681A0" w14:textId="27C44004" w:rsidR="00D15343" w:rsidRPr="00A80F6D" w:rsidRDefault="00A80F6D" w:rsidP="00D15343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17CDD0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53F8A9D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75B521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2E91C2" w14:textId="77777777" w:rsidR="00D15343" w:rsidRPr="00A80F6D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9A8F0C" w14:textId="1B151EF1" w:rsidR="00D15343" w:rsidRPr="00A80F6D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80F6D">
              <w:rPr>
                <w:color w:val="000000"/>
              </w:rPr>
              <w:t>Воздуховод круглого сечения из тонколистовой оцинкованной стали ø315, класса герметичности B, с толщиной стенки  0,6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6EBBD1" w14:textId="50620747" w:rsidR="00D15343" w:rsidRPr="00A80F6D" w:rsidRDefault="00D15343" w:rsidP="00D15343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280F86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E87647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0E3929" w14:textId="5BBE06FB" w:rsidR="00D15343" w:rsidRPr="00A80F6D" w:rsidRDefault="00D15343" w:rsidP="00D15343">
            <w:pPr>
              <w:pStyle w:val="af5"/>
              <w:rPr>
                <w:color w:val="000000"/>
              </w:rPr>
            </w:pPr>
            <w:r w:rsidRPr="00A80F6D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3E304" w14:textId="0C8B1DB7" w:rsidR="00D15343" w:rsidRPr="00A80F6D" w:rsidRDefault="00A80F6D" w:rsidP="00D1534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18D384" w14:textId="77777777" w:rsidR="00D15343" w:rsidRPr="00A80F6D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77383C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15343" w:rsidRPr="00DB65ED" w14:paraId="404D8C7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1FF6A" w14:textId="77777777" w:rsidR="00D15343" w:rsidRPr="00D46952" w:rsidRDefault="00D15343" w:rsidP="00D1534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507E11" w14:textId="3C29A833" w:rsidR="00D15343" w:rsidRPr="00D46952" w:rsidRDefault="00D15343" w:rsidP="00D1534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круглого сечения из тонколистовой оцинкованной стали ø400, класса герметичности B, с толщиной стенки  0,6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01360D" w14:textId="4E83F27A" w:rsidR="00D15343" w:rsidRPr="00D46952" w:rsidRDefault="00D15343" w:rsidP="00D15343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8395E0" w14:textId="77777777" w:rsidR="00D15343" w:rsidRPr="00D46952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195D4F" w14:textId="77777777" w:rsidR="00D15343" w:rsidRPr="00D46952" w:rsidRDefault="00D15343" w:rsidP="00D1534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D7C9C" w14:textId="36FA13E1" w:rsidR="00D15343" w:rsidRPr="00D46952" w:rsidRDefault="00D15343" w:rsidP="00D15343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24F81" w14:textId="117DCC34" w:rsidR="00D15343" w:rsidRPr="00D46952" w:rsidRDefault="00D46952" w:rsidP="00D15343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F0D1BE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AB439C" w14:textId="77777777" w:rsidR="00D15343" w:rsidRPr="00D15343" w:rsidRDefault="00D15343" w:rsidP="00D1534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0A9AD9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3E89D5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3A6773" w14:textId="10529007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300x</w:t>
            </w:r>
            <w:r>
              <w:rPr>
                <w:color w:val="000000"/>
              </w:rPr>
              <w:t>25</w:t>
            </w:r>
            <w:r w:rsidRPr="00D46952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9F9405" w14:textId="72999A7D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FE7D94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24509D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355335" w14:textId="09C8926B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C5C642" w14:textId="6E78AB4A" w:rsidR="00D46952" w:rsidRDefault="00D46952" w:rsidP="00D469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53CE6C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22EAEA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6A511FC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A1E45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37FA36" w14:textId="6FB57D64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300x300,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86A57C" w14:textId="43962B29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8764E9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F079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B423C7" w14:textId="3593F7B0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CD709E" w14:textId="7B30881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649C0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27F0E3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3F801C6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771A6F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3DDEA7" w14:textId="62875452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3</w:t>
            </w:r>
            <w:r>
              <w:rPr>
                <w:color w:val="000000"/>
              </w:rPr>
              <w:t>5</w:t>
            </w:r>
            <w:r w:rsidRPr="00D46952">
              <w:rPr>
                <w:color w:val="000000"/>
              </w:rPr>
              <w:t>0x300,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938DB3" w14:textId="363E47FF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AFEE7D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A5CD89A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EE3F58" w14:textId="0E5CE25F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010409" w14:textId="0855B3A0" w:rsidR="00D46952" w:rsidRPr="00D46952" w:rsidRDefault="00D46952" w:rsidP="00D469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04AADC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1B6861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0CE687A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C4D2BA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D5062F" w14:textId="1C139AA7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400x250,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5B0007" w14:textId="7B1090EF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1D0D45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92EC4D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8036D0" w14:textId="6CBF7FE3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3B887" w14:textId="0AAD9EA5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1</w:t>
            </w:r>
            <w:r w:rsidR="00B627F8"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8B13B1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7F68DC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02EDAE9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BCC909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479248E" w14:textId="2FC6B284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400x</w:t>
            </w:r>
            <w:r>
              <w:rPr>
                <w:color w:val="000000"/>
              </w:rPr>
              <w:t>30</w:t>
            </w:r>
            <w:r w:rsidRPr="00D46952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7C1D99" w14:textId="611C3A95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885165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2A76F39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62CE3F" w14:textId="13005EB1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8F4058" w14:textId="5BFCF708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A45ABF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39FEB8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1BA257C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1A8F78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FED65E" w14:textId="0F244E3B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4</w:t>
            </w:r>
            <w:r>
              <w:rPr>
                <w:color w:val="000000"/>
              </w:rPr>
              <w:t>5</w:t>
            </w:r>
            <w:r w:rsidRPr="00D46952">
              <w:rPr>
                <w:color w:val="000000"/>
              </w:rPr>
              <w:t>0x</w:t>
            </w:r>
            <w:r>
              <w:rPr>
                <w:color w:val="000000"/>
              </w:rPr>
              <w:t>30</w:t>
            </w:r>
            <w:r w:rsidRPr="00D46952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72C3F1" w14:textId="39B5EAA6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D3CEB1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AD237C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3714F5" w14:textId="12F7BB53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2BA45D" w14:textId="54F322E8" w:rsidR="00D46952" w:rsidRPr="00D46952" w:rsidRDefault="00D46952" w:rsidP="00D469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4D67D2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949198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378914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F20AEB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99CB57" w14:textId="0CA7A2CB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500x300,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1A86A6" w14:textId="64406D42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AC5112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AECCF2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F93C9B" w14:textId="16AC776A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96ADDF" w14:textId="38B06419" w:rsidR="00D46952" w:rsidRPr="00D46952" w:rsidRDefault="00B627F8" w:rsidP="00D469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991A41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910C13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7152CA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43B6BB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5FEF8" w14:textId="41B00577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550x300,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D36488" w14:textId="10CC8799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C49996" w14:textId="067BA031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44E3B7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09D41" w14:textId="2AC66A4C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D7BD0" w14:textId="6E6774E3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83B30E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78E76C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67AB8B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F7F05F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CD1067" w14:textId="52A6187C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600x300,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FB197B" w14:textId="4ABAECF6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0D6A43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B2595E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1B3A80" w14:textId="0021845E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A001B0" w14:textId="68C3B443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6D97D4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666E8B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541FC8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2ABE3E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D117DA" w14:textId="58FF21A5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600x400,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8D0367" w14:textId="3F2D6306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C84DF9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643535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59ED60" w14:textId="4B3CB692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F43B69" w14:textId="5091E538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36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982C8D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F1C503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065F73F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98A1AE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7F5645" w14:textId="71E3FED3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650x300,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1D688A" w14:textId="48B85C25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4036F2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88C053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4704E5" w14:textId="63B3D39A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93AFBD" w14:textId="521014D1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C9CABE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738FC5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220233B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8C96F3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87D1FF" w14:textId="3A7FB2E2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700x300,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902F3B" w14:textId="6C1E20E2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70AD32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B12AEE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C8EF83" w14:textId="5AE076CF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994297" w14:textId="339D65D2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9C7811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B6FC84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05FD45D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F1D7F1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F60068" w14:textId="642EE3B0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700x350,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7A7709" w14:textId="77ADF3D9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358BA1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3A86E3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55A5C9" w14:textId="6770C37E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5B20A" w14:textId="4076BCC5" w:rsidR="00D46952" w:rsidRPr="00D46952" w:rsidRDefault="00B627F8" w:rsidP="00D469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4BEEF2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1A6E10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3FA14F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3795F7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80E34C" w14:textId="20517186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700x500,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9CA7C9" w14:textId="2BE7F8F3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DDA74E" w14:textId="4FBD1C11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683AA5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9EA794" w14:textId="6AD66FCF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8FB83A" w14:textId="3637ECDF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D46952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9B4C48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CA3D5F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0763C5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9C46A2" w14:textId="77777777" w:rsidR="00D46952" w:rsidRPr="00D46952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4E93A3" w14:textId="00666F94" w:rsidR="00D46952" w:rsidRPr="00D46952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46952">
              <w:rPr>
                <w:color w:val="000000"/>
              </w:rPr>
              <w:t>Воздуховод прямоугольного сечения из тонколистовой оцинкованной стали 750x350,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82A583" w14:textId="40F09F6D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146F80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066455" w14:textId="77777777" w:rsidR="00D46952" w:rsidRPr="00D46952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43DAC2" w14:textId="6A20FAAD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2C2211" w14:textId="63981A9B" w:rsidR="00D46952" w:rsidRPr="00D46952" w:rsidRDefault="00D46952" w:rsidP="00D46952">
            <w:pPr>
              <w:pStyle w:val="af5"/>
              <w:rPr>
                <w:color w:val="000000"/>
              </w:rPr>
            </w:pPr>
            <w:r w:rsidRPr="00D46952"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2394A2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09D602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3C8B040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B4692B" w14:textId="77777777" w:rsidR="00D46952" w:rsidRPr="00B627F8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3361DA" w14:textId="660550A4" w:rsidR="00D46952" w:rsidRPr="00B627F8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Воздуховод прямоугольного сечения из тонколистовой оцинкованной стали 1</w:t>
            </w:r>
            <w:r w:rsidR="00B627F8" w:rsidRPr="00B627F8">
              <w:rPr>
                <w:color w:val="000000"/>
              </w:rPr>
              <w:t>3</w:t>
            </w:r>
            <w:r w:rsidRPr="00B627F8">
              <w:rPr>
                <w:color w:val="000000"/>
              </w:rPr>
              <w:t>00x</w:t>
            </w:r>
            <w:r w:rsidR="00B627F8" w:rsidRPr="00B627F8">
              <w:rPr>
                <w:color w:val="000000"/>
              </w:rPr>
              <w:t>5</w:t>
            </w:r>
            <w:r w:rsidRPr="00B627F8">
              <w:rPr>
                <w:color w:val="000000"/>
              </w:rPr>
              <w:t>00, класса герметичности B, с толщиной стенки  0,9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3DA9C2" w14:textId="70EC0D0F" w:rsidR="00D46952" w:rsidRPr="00B627F8" w:rsidRDefault="00D46952" w:rsidP="00D4695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A64ED8" w14:textId="77777777" w:rsidR="00D46952" w:rsidRPr="00B627F8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2B865E" w14:textId="77777777" w:rsidR="00D46952" w:rsidRPr="00B627F8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CE8C14" w14:textId="2ABDF6C8" w:rsidR="00D46952" w:rsidRPr="00B627F8" w:rsidRDefault="00D46952" w:rsidP="00D4695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E0C37E" w14:textId="54B113B9" w:rsidR="00D46952" w:rsidRPr="00B627F8" w:rsidRDefault="00D46952" w:rsidP="00D4695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B885A7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EC1915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09A1A98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B4CC2" w14:textId="77777777" w:rsidR="00D46952" w:rsidRPr="00D15343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FC7C07" w14:textId="3F423356" w:rsidR="00D46952" w:rsidRPr="00D15343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2EF24F" w14:textId="0C0F906C" w:rsidR="00D46952" w:rsidRPr="00D15343" w:rsidRDefault="00D46952" w:rsidP="00D46952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128B68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7ACBEF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EE374F" w14:textId="4C2432C9" w:rsidR="00D46952" w:rsidRPr="00D15343" w:rsidRDefault="00D46952" w:rsidP="00D46952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CC756" w14:textId="19D393C2" w:rsidR="00D46952" w:rsidRPr="00D15343" w:rsidRDefault="00D46952" w:rsidP="00D469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D15343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081A4B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E56006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6952" w:rsidRPr="00DB65ED" w14:paraId="62E426D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A21802" w14:textId="77777777" w:rsidR="00D46952" w:rsidRPr="00B627F8" w:rsidRDefault="00D46952" w:rsidP="00D469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FEAC7" w14:textId="1BAB0872" w:rsidR="00D46952" w:rsidRPr="00B627F8" w:rsidRDefault="00D46952" w:rsidP="00D469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 xml:space="preserve">Теплоизоляция из вспененного каучука </w:t>
            </w:r>
            <w:r w:rsidRPr="00B627F8">
              <w:rPr>
                <w:color w:val="000000"/>
                <w:lang w:val="en-US"/>
              </w:rPr>
              <w:t>K</w:t>
            </w:r>
            <w:r w:rsidRPr="00B627F8">
              <w:rPr>
                <w:color w:val="000000"/>
              </w:rPr>
              <w:t>-</w:t>
            </w:r>
            <w:r w:rsidRPr="00B627F8">
              <w:rPr>
                <w:color w:val="000000"/>
                <w:lang w:val="en-US"/>
              </w:rPr>
              <w:t>Flex</w:t>
            </w:r>
            <w:r w:rsidRPr="00B627F8">
              <w:rPr>
                <w:color w:val="000000"/>
              </w:rPr>
              <w:t xml:space="preserve"> </w:t>
            </w:r>
            <w:r w:rsidRPr="00B627F8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5EBD45" w14:textId="0D156E36" w:rsidR="00D46952" w:rsidRPr="00B627F8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FC5FA" w14:textId="77777777" w:rsidR="00D46952" w:rsidRPr="00B627F8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AACD5A" w14:textId="77777777" w:rsidR="00D46952" w:rsidRPr="00B627F8" w:rsidRDefault="00D46952" w:rsidP="00D469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94E51D" w14:textId="304578DA" w:rsidR="00D46952" w:rsidRPr="00B627F8" w:rsidRDefault="00D46952" w:rsidP="00D46952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266732" w14:textId="7673566F" w:rsidR="00D46952" w:rsidRPr="00B627F8" w:rsidRDefault="00B627F8" w:rsidP="00D469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</w:t>
            </w:r>
            <w:r w:rsidRPr="00B627F8">
              <w:rPr>
                <w:color w:val="000000"/>
              </w:rPr>
              <w:t>5</w:t>
            </w:r>
            <w:r w:rsidR="00D46952" w:rsidRPr="00B627F8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51C4F3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FD8BAC" w14:textId="77777777" w:rsidR="00D46952" w:rsidRPr="00D15343" w:rsidRDefault="00D46952" w:rsidP="00D469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627F8" w:rsidRPr="00DB65ED" w14:paraId="190F5A9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89A53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F527D5" w14:textId="5003C77A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Покровный слой из тонколистовой оцинкованной стали </w:t>
            </w:r>
            <w:r w:rsidRPr="00B627F8">
              <w:rPr>
                <w:color w:val="000000"/>
              </w:rPr>
              <w:t>толщиной 0,</w:t>
            </w:r>
            <w:r>
              <w:rPr>
                <w:color w:val="000000"/>
              </w:rPr>
              <w:t>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0613BB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2FE8CB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0270F6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B47692" w14:textId="2DEE54FA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35736B" w14:textId="2B3ECED1" w:rsidR="00B627F8" w:rsidRPr="00B627F8" w:rsidRDefault="00B627F8" w:rsidP="00B627F8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B627F8"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998213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1FE134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627F8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7E51F44" w14:textId="77777777" w:rsidR="00B627F8" w:rsidRPr="00B627F8" w:rsidRDefault="00B627F8" w:rsidP="00B627F8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D32F1" w14:textId="158D8ED6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B627F8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82D14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7636D3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21F56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8E22F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A0AE8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7113FD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A31B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</w:tr>
      <w:tr w:rsidR="00B627F8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4402818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0C4F1F93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527B11BC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56643023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5C979C8F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198B1BE2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</w:tr>
      <w:tr w:rsidR="00B627F8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595F2CF2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334C1DE0" w:rsidR="00B627F8" w:rsidRPr="00B627F8" w:rsidRDefault="00B627F8" w:rsidP="00B627F8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Огнеза</w:t>
            </w:r>
            <w:proofErr w:type="spellEnd"/>
            <w:r w:rsidRPr="00B627F8">
              <w:rPr>
                <w:color w:val="000000"/>
              </w:rPr>
              <w:t>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0A22EBAD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78B80264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4640BF86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6EC301F8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</w:tr>
      <w:tr w:rsidR="00B627F8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4DE2C868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102F0E7B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784B5035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7C51050D" w:rsidR="00B627F8" w:rsidRPr="00B627F8" w:rsidRDefault="00B627F8" w:rsidP="00B627F8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4B3BB10B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7C53E95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2DB76B48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обмотка клапанов</w:t>
            </w:r>
          </w:p>
        </w:tc>
      </w:tr>
      <w:tr w:rsidR="00B627F8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46E7AE06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410BED67" w:rsidR="00B627F8" w:rsidRPr="00B627F8" w:rsidRDefault="00B627F8" w:rsidP="00B627F8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019F5E5D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59F3D65F" w:rsidR="00B627F8" w:rsidRPr="00B627F8" w:rsidRDefault="00B627F8" w:rsidP="00B627F8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7A73EA61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62025AB2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709B774E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обмотка клапанов</w:t>
            </w:r>
          </w:p>
        </w:tc>
      </w:tr>
      <w:tr w:rsidR="00B627F8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2840F61D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5F2E9192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1893827B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6E01667F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ООО «</w:t>
            </w:r>
            <w:proofErr w:type="spellStart"/>
            <w:r w:rsidRPr="00B627F8">
              <w:rPr>
                <w:color w:val="000000"/>
              </w:rPr>
              <w:t>Гермоизол</w:t>
            </w:r>
            <w:proofErr w:type="spellEnd"/>
            <w:r w:rsidRPr="00B627F8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46C610B8" w:rsidR="00B627F8" w:rsidRPr="00B627F8" w:rsidRDefault="00B627F8" w:rsidP="00B627F8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компл</w:t>
            </w:r>
            <w:proofErr w:type="spellEnd"/>
            <w:r w:rsidRPr="00B627F8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377C42FA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E1DFEB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1E41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</w:tr>
      <w:tr w:rsidR="00B627F8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35224C62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Плита минераловатная НГ  1000х600х50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7FD92417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484A740D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B52ED90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ООО «</w:t>
            </w:r>
            <w:proofErr w:type="spellStart"/>
            <w:r w:rsidRPr="00B627F8">
              <w:rPr>
                <w:color w:val="000000"/>
              </w:rPr>
              <w:t>Гермоизол</w:t>
            </w:r>
            <w:proofErr w:type="spellEnd"/>
            <w:r w:rsidRPr="00B627F8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67709B28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247D62E9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</w:tr>
      <w:tr w:rsidR="00B627F8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D85A60B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B3FD148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6A4C9676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17352EDF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ООО «</w:t>
            </w:r>
            <w:proofErr w:type="spellStart"/>
            <w:r w:rsidRPr="00B627F8">
              <w:rPr>
                <w:color w:val="000000"/>
              </w:rPr>
              <w:t>Гермоизол</w:t>
            </w:r>
            <w:proofErr w:type="spellEnd"/>
            <w:r w:rsidRPr="00B627F8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6E53DA1B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243B7142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</w:tr>
      <w:tr w:rsidR="00B627F8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0AA4E89C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5724DF63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45B5D18" w:rsidR="00B627F8" w:rsidRPr="00B627F8" w:rsidRDefault="00B627F8" w:rsidP="00B627F8">
            <w:pPr>
              <w:pStyle w:val="af5"/>
              <w:rPr>
                <w:color w:val="000000"/>
              </w:rPr>
            </w:pPr>
            <w:proofErr w:type="spellStart"/>
            <w:r w:rsidRPr="00B627F8">
              <w:rPr>
                <w:color w:val="000000"/>
              </w:rPr>
              <w:t>компл</w:t>
            </w:r>
            <w:proofErr w:type="spellEnd"/>
            <w:r w:rsidRPr="00B627F8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2E9F5170" w:rsidR="00B627F8" w:rsidRPr="00B627F8" w:rsidRDefault="00B627F8" w:rsidP="00B627F8">
            <w:pPr>
              <w:pStyle w:val="af5"/>
              <w:rPr>
                <w:color w:val="000000"/>
                <w:lang w:val="en-US"/>
              </w:rPr>
            </w:pPr>
            <w:r w:rsidRPr="00B627F8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43B09C2C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098C6C24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5A165D9A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2711BDFB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82F5E39" w14:textId="0726341D" w:rsidR="00B627F8" w:rsidRPr="00B627F8" w:rsidRDefault="00B627F8" w:rsidP="00B627F8">
            <w:pPr>
              <w:pStyle w:val="af5"/>
              <w:rPr>
                <w:color w:val="000000"/>
                <w:lang w:val="en-US"/>
              </w:rPr>
            </w:pPr>
            <w:r w:rsidRPr="00B627F8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46D86A29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776D6F46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3C52BC1A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4D070C08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0CBD3A2E" w14:textId="7D457F9C" w:rsidR="00B627F8" w:rsidRPr="00B627F8" w:rsidRDefault="00B627F8" w:rsidP="00B627F8">
            <w:pPr>
              <w:pStyle w:val="af5"/>
              <w:rPr>
                <w:color w:val="000000"/>
                <w:lang w:val="en-US"/>
              </w:rPr>
            </w:pPr>
            <w:r w:rsidRPr="00B627F8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05EDF3FA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45E98875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060CF709" w14:textId="4AE12C75" w:rsidR="00B627F8" w:rsidRPr="00B627F8" w:rsidRDefault="00B627F8" w:rsidP="00B627F8">
            <w:pPr>
              <w:pStyle w:val="af5"/>
              <w:rPr>
                <w:color w:val="000000"/>
                <w:lang w:val="en-US"/>
              </w:rPr>
            </w:pPr>
            <w:r w:rsidRPr="00B627F8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3C142584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4A83FA05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589A1DFF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2B7D96C8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9197A2C" w14:textId="185BFEDC" w:rsidR="00B627F8" w:rsidRPr="00B627F8" w:rsidRDefault="00B627F8" w:rsidP="00B627F8">
            <w:pPr>
              <w:pStyle w:val="af5"/>
              <w:rPr>
                <w:color w:val="000000"/>
                <w:lang w:val="en-US"/>
              </w:rPr>
            </w:pPr>
            <w:r w:rsidRPr="00B627F8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DB65ED" w14:paraId="6BC509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DFC755" w14:textId="7A112878" w:rsidR="00B627F8" w:rsidRPr="00B627F8" w:rsidRDefault="00B627F8" w:rsidP="00B627F8">
            <w:pPr>
              <w:pStyle w:val="af5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AEEAFF7" w14:textId="135829A1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202B9E">
              <w:rPr>
                <w:rFonts w:cs="Times New Roman"/>
                <w:b/>
                <w:bCs/>
              </w:rPr>
              <w:t xml:space="preserve">Система </w:t>
            </w:r>
            <w:r>
              <w:rPr>
                <w:rFonts w:cs="Times New Roman"/>
                <w:b/>
                <w:bCs/>
              </w:rPr>
              <w:t>противодымной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17763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ADF6F1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E75DA2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FFE0D9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2261CC3C" w14:textId="77777777" w:rsidR="00B627F8" w:rsidRPr="00B627F8" w:rsidRDefault="00B627F8" w:rsidP="00B627F8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CE4E6C0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4751C22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DB65ED" w14:paraId="2B518E44" w14:textId="77777777" w:rsidTr="00B627F8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D516FD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DFB158" w14:textId="3469242B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Воздуховод прямоугольного сечения из</w:t>
            </w:r>
            <w:r>
              <w:rPr>
                <w:color w:val="000000"/>
              </w:rPr>
              <w:t xml:space="preserve"> листовой</w:t>
            </w:r>
            <w:r w:rsidRPr="00B627F8">
              <w:rPr>
                <w:color w:val="000000"/>
              </w:rPr>
              <w:t xml:space="preserve"> стали </w:t>
            </w:r>
            <w:r>
              <w:rPr>
                <w:color w:val="000000"/>
              </w:rPr>
              <w:t>8</w:t>
            </w:r>
            <w:r w:rsidRPr="00B627F8">
              <w:rPr>
                <w:color w:val="000000"/>
              </w:rPr>
              <w:t>00x</w:t>
            </w:r>
            <w:r>
              <w:rPr>
                <w:color w:val="000000"/>
              </w:rPr>
              <w:t>8</w:t>
            </w:r>
            <w:r w:rsidRPr="00B627F8">
              <w:rPr>
                <w:color w:val="000000"/>
              </w:rPr>
              <w:t>00, класса герметичности B, с толщиной стенки 0,</w:t>
            </w:r>
            <w:r>
              <w:rPr>
                <w:color w:val="000000"/>
              </w:rPr>
              <w:t>8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A330BE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F91D692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E16818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633E61" w14:textId="698F5230" w:rsidR="00B627F8" w:rsidRPr="00B627F8" w:rsidRDefault="00B627F8" w:rsidP="00B627F8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5CEB07" w14:textId="62B39DC6" w:rsidR="00B627F8" w:rsidRPr="00B627F8" w:rsidRDefault="00B627F8" w:rsidP="00B627F8">
            <w:pPr>
              <w:pStyle w:val="af5"/>
            </w:pPr>
            <w:r>
              <w:t>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B13294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EE12BC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DB65ED" w14:paraId="7B1278F3" w14:textId="77777777" w:rsidTr="0019714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FC0416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358E72" w14:textId="654ED3F3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Воздуховод прямоугольного сечения из</w:t>
            </w:r>
            <w:r>
              <w:rPr>
                <w:color w:val="000000"/>
              </w:rPr>
              <w:t xml:space="preserve"> листовой</w:t>
            </w:r>
            <w:r w:rsidRPr="00B627F8">
              <w:rPr>
                <w:color w:val="000000"/>
              </w:rPr>
              <w:t xml:space="preserve"> стали </w:t>
            </w:r>
            <w:r>
              <w:rPr>
                <w:color w:val="000000"/>
              </w:rPr>
              <w:t>8</w:t>
            </w:r>
            <w:r w:rsidRPr="00B627F8">
              <w:rPr>
                <w:color w:val="000000"/>
              </w:rPr>
              <w:t>00x</w:t>
            </w:r>
            <w:r>
              <w:rPr>
                <w:color w:val="000000"/>
              </w:rPr>
              <w:t>3</w:t>
            </w:r>
            <w:r w:rsidRPr="00B627F8">
              <w:rPr>
                <w:color w:val="000000"/>
              </w:rPr>
              <w:t>00, класса герметичности B, с толщиной стенки 0,</w:t>
            </w:r>
            <w:r>
              <w:rPr>
                <w:color w:val="000000"/>
              </w:rPr>
              <w:t>8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3A665B5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98B6BC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A705F0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9BB881" w14:textId="1CE9E076" w:rsidR="00B627F8" w:rsidRPr="00B627F8" w:rsidRDefault="00B627F8" w:rsidP="00B627F8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021CE1" w14:textId="68181170" w:rsidR="00B627F8" w:rsidRPr="00B627F8" w:rsidRDefault="00B627F8" w:rsidP="00B627F8">
            <w:pPr>
              <w:pStyle w:val="af5"/>
            </w:pPr>
            <w:r>
              <w:t>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1AD2C8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1523FD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DB65ED" w14:paraId="0FA012EA" w14:textId="77777777" w:rsidTr="0009422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4B3445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210A45" w14:textId="3090FF5C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15343"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93AC52" w14:textId="45A12FA2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46828F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0B6757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8841B5" w14:textId="53AD3111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4D9311" w14:textId="73801F3F" w:rsidR="00B627F8" w:rsidRPr="00B627F8" w:rsidRDefault="00B627F8" w:rsidP="00B627F8">
            <w:pPr>
              <w:pStyle w:val="af5"/>
            </w:pPr>
            <w:r>
              <w:rPr>
                <w:color w:val="000000"/>
              </w:rPr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0FFCF9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68916E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DB65ED" w14:paraId="132F5613" w14:textId="77777777" w:rsidTr="0009422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F2D9A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055EE9" w14:textId="3A080C1C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Противопожарная изоляция</w:t>
            </w:r>
            <w:r w:rsidRPr="00B627F8">
              <w:rPr>
                <w:color w:val="000000"/>
              </w:rPr>
              <w:t xml:space="preserve"> из </w:t>
            </w:r>
            <w:r>
              <w:rPr>
                <w:color w:val="000000"/>
              </w:rPr>
              <w:t>каменной ваты, покрытая сеткой, толщиной 40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16F50C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C3B67D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3C86E4" w14:textId="21D2DD5B" w:rsidR="00B627F8" w:rsidRPr="00B627F8" w:rsidRDefault="00B627F8" w:rsidP="00B627F8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Rockwool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0FBC7D" w14:textId="3C658EF6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BEB663" w14:textId="4EE15908" w:rsidR="00B627F8" w:rsidRPr="00B627F8" w:rsidRDefault="00B627F8" w:rsidP="00B627F8">
            <w:pPr>
              <w:pStyle w:val="af5"/>
            </w:pPr>
            <w:r>
              <w:rPr>
                <w:color w:val="000000"/>
                <w:lang w:val="en-US"/>
              </w:rPr>
              <w:t>25</w:t>
            </w:r>
            <w:r w:rsidRPr="00B627F8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67EFE7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6B1C73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DB65ED" w14:paraId="32FBD7BD" w14:textId="77777777" w:rsidTr="0009422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E29A4E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46987F" w14:textId="33FDA625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Покровный слой из тонколистовой оцинкованной стали </w:t>
            </w:r>
            <w:r w:rsidRPr="00B627F8">
              <w:rPr>
                <w:color w:val="000000"/>
              </w:rPr>
              <w:t>толщиной 0,</w:t>
            </w:r>
            <w:r>
              <w:rPr>
                <w:color w:val="000000"/>
              </w:rPr>
              <w:t>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552B37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677FD3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9F86E3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069D03" w14:textId="24DB9F20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C2612A" w14:textId="669F28EA" w:rsidR="00B627F8" w:rsidRPr="00B627F8" w:rsidRDefault="00B627F8" w:rsidP="00B627F8">
            <w:pPr>
              <w:pStyle w:val="af5"/>
            </w:pPr>
            <w:r>
              <w:rPr>
                <w:color w:val="000000"/>
                <w:lang w:val="en-US"/>
              </w:rPr>
              <w:t>2</w:t>
            </w:r>
            <w:r w:rsidRPr="00B627F8"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1689BB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3AEC658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DB65ED" w14:paraId="116AC1C9" w14:textId="77777777" w:rsidTr="00C9192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640929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C0478F" w14:textId="3B46FA7B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Решетка прямоугольная для систем противодымной вентиляции РВ600х600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385EE5F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4169FE8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01689E" w14:textId="77777777" w:rsidR="00B627F8" w:rsidRPr="00B627F8" w:rsidRDefault="00B627F8" w:rsidP="00B627F8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172700" w14:textId="7316870A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D15343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400E48" w14:textId="1CAEF60A" w:rsidR="00B627F8" w:rsidRPr="00B627F8" w:rsidRDefault="00B627F8" w:rsidP="00B627F8">
            <w:pPr>
              <w:pStyle w:val="af5"/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70C47C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2EAB34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627F8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B627F8" w:rsidRPr="00B627F8" w:rsidRDefault="00B627F8" w:rsidP="00B627F8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B627F8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627F8" w:rsidRPr="00157984" w14:paraId="284C3DB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4D7633AA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6405D321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5688D0" w14:textId="4E7CEDB8" w:rsidR="00B627F8" w:rsidRPr="00B627F8" w:rsidRDefault="00B627F8" w:rsidP="00B627F8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627F8">
              <w:rPr>
                <w:color w:val="000000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627F8" w:rsidRPr="00157984" w14:paraId="7C302C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6C86D35B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3D0812F5" w:rsidR="00B627F8" w:rsidRPr="00B627F8" w:rsidRDefault="00B627F8" w:rsidP="00B627F8">
            <w:pPr>
              <w:pStyle w:val="af5"/>
              <w:rPr>
                <w:color w:val="000000"/>
                <w:lang w:val="en-US"/>
              </w:rPr>
            </w:pPr>
            <w:r w:rsidRPr="00B627F8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1C97D315" w:rsidR="00B627F8" w:rsidRPr="00B627F8" w:rsidRDefault="00B627F8" w:rsidP="00B627F8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B627F8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153B837D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388A3A" w14:textId="088CB22A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627F8" w:rsidRPr="00157984" w14:paraId="6DA209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3947A966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 xml:space="preserve">Теплоизоляция, трубки </w:t>
            </w:r>
            <w:proofErr w:type="spellStart"/>
            <w:r w:rsidRPr="00B627F8">
              <w:rPr>
                <w:color w:val="000000"/>
              </w:rPr>
              <w:t>Энергофлекс</w:t>
            </w:r>
            <w:proofErr w:type="spellEnd"/>
            <w:r w:rsidRPr="00B627F8">
              <w:rPr>
                <w:color w:val="000000"/>
              </w:rPr>
              <w:t xml:space="preserve"> Супер </w:t>
            </w:r>
            <w:proofErr w:type="spellStart"/>
            <w:r w:rsidRPr="00B627F8">
              <w:rPr>
                <w:color w:val="000000"/>
              </w:rPr>
              <w:t>Протект</w:t>
            </w:r>
            <w:proofErr w:type="spellEnd"/>
            <w:r w:rsidRPr="00B627F8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4F4B8B8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1620BC62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E09037" w14:textId="36164583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627F8" w:rsidRPr="00157984" w14:paraId="78B24F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071BB42F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 xml:space="preserve">Теплоизоляция, трубки </w:t>
            </w:r>
            <w:proofErr w:type="spellStart"/>
            <w:r w:rsidRPr="00B627F8">
              <w:rPr>
                <w:color w:val="000000"/>
              </w:rPr>
              <w:t>Энергофлекс</w:t>
            </w:r>
            <w:proofErr w:type="spellEnd"/>
            <w:r w:rsidRPr="00B627F8">
              <w:rPr>
                <w:color w:val="000000"/>
              </w:rPr>
              <w:t xml:space="preserve"> Супер </w:t>
            </w:r>
            <w:proofErr w:type="spellStart"/>
            <w:r w:rsidRPr="00B627F8">
              <w:rPr>
                <w:color w:val="000000"/>
              </w:rPr>
              <w:t>Протект</w:t>
            </w:r>
            <w:proofErr w:type="spellEnd"/>
            <w:r w:rsidRPr="00B627F8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0314CB8D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7551B0DC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3DF89E" w14:textId="05E3AE0D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627F8" w:rsidRPr="00157984" w14:paraId="217ED41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6ADE57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E0871F" w14:textId="24363563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AC9018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20CED8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C246A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FDB85E" w14:textId="7901540C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96E163" w14:textId="6B6C6656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17AE4" w14:textId="77777777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E45432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627F8" w:rsidRPr="00157984" w14:paraId="241F2BC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42B016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6A2B90" w14:textId="2B60F290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160403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A4B29E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534D5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A8BC9F" w14:textId="62FB5664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591984" w14:textId="3966E86A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134E39A" w14:textId="77777777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0C4E27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627F8" w:rsidRPr="00157984" w14:paraId="1FFE41A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2B65E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AE707" w14:textId="16659642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7DB7D5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23A60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6401A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560D60" w14:textId="7D1EE4BE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4BCCE1" w14:textId="4120D313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FFA5A2" w14:textId="77777777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822625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627F8" w:rsidRPr="00157984" w14:paraId="5120A15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A7E2F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C7A692" w14:textId="28C47589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4DEC2F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A82F1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E3669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A3256" w14:textId="6791EFC2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99DF11" w14:textId="46135D5D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0F5025" w14:textId="77777777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A823B0F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627F8" w:rsidRPr="00157984" w14:paraId="3B76EDE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A0119" w14:textId="77777777" w:rsidR="00B627F8" w:rsidRPr="00B627F8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8D6FA" w14:textId="2AA52CA4" w:rsidR="00B627F8" w:rsidRPr="00B627F8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3C05D1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815CA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8D1C2" w14:textId="77777777" w:rsidR="00B627F8" w:rsidRPr="00B627F8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03BE1E" w14:textId="250FEF8A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A1590B" w14:textId="6FA4D79C" w:rsidR="00B627F8" w:rsidRPr="00B627F8" w:rsidRDefault="00B627F8" w:rsidP="00B627F8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E1D429" w14:textId="77777777" w:rsidR="00B627F8" w:rsidRPr="00D15343" w:rsidRDefault="00B627F8" w:rsidP="00B627F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7950894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627F8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B627F8" w:rsidRPr="00D15343" w:rsidRDefault="00B627F8" w:rsidP="00B627F8">
            <w:pPr>
              <w:pStyle w:val="af5"/>
              <w:ind w:left="0" w:firstLine="284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5DBB44B6" w:rsidR="00B627F8" w:rsidRPr="00D15343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  <w:highlight w:val="yellow"/>
              </w:rPr>
            </w:pPr>
            <w:r w:rsidRPr="00D15343">
              <w:rPr>
                <w:b/>
                <w:bCs/>
                <w:color w:val="000000"/>
                <w:highlight w:val="yellow"/>
              </w:rPr>
              <w:t>Холодоснабжение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627F8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B627F8" w:rsidRPr="00BF3E1C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1EA40CD6" w:rsidR="00B627F8" w:rsidRPr="00BF3E1C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 w:rsidRPr="00BF3E1C">
              <w:rPr>
                <w:color w:val="000000"/>
              </w:rPr>
              <w:t>Фанкойл канальный</w:t>
            </w:r>
            <w:r w:rsidRPr="00BF3E1C">
              <w:rPr>
                <w:color w:val="000000"/>
                <w:lang w:val="en-US"/>
              </w:rPr>
              <w:t xml:space="preserve"> 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7DDBE89C" w:rsidR="00B627F8" w:rsidRPr="00BF3E1C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77777777" w:rsidR="00B627F8" w:rsidRPr="00BF3E1C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27EC56FB" w:rsidR="00B627F8" w:rsidRPr="00BF3E1C" w:rsidRDefault="00B627F8" w:rsidP="00B627F8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F3E1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582D16D1" w:rsidR="00B627F8" w:rsidRPr="00BF3E1C" w:rsidRDefault="00B627F8" w:rsidP="00B627F8">
            <w:pPr>
              <w:pStyle w:val="af5"/>
              <w:rPr>
                <w:rFonts w:cs="Times New Roman"/>
                <w:szCs w:val="24"/>
              </w:rPr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1AB5DFE1" w:rsidR="00B627F8" w:rsidRPr="00BF3E1C" w:rsidRDefault="00BF3E1C" w:rsidP="00B627F8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627F8" w:rsidRPr="00157984" w14:paraId="74E1F5D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189490" w14:textId="77777777" w:rsidR="00B627F8" w:rsidRPr="00BF3E1C" w:rsidRDefault="00B627F8" w:rsidP="00B627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0820C5" w14:textId="30C1256A" w:rsidR="00B627F8" w:rsidRPr="00BF3E1C" w:rsidRDefault="00B627F8" w:rsidP="00B627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F3E1C">
              <w:rPr>
                <w:color w:val="000000"/>
              </w:rPr>
              <w:t>Фанкойл канальный</w:t>
            </w:r>
            <w:r w:rsidRPr="00BF3E1C">
              <w:rPr>
                <w:color w:val="000000"/>
                <w:lang w:val="en-US"/>
              </w:rPr>
              <w:t xml:space="preserve"> CFDA 007.0CC2R3-50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DDF1D9" w14:textId="77777777" w:rsidR="00B627F8" w:rsidRPr="00BF3E1C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93C1DD" w14:textId="77777777" w:rsidR="00B627F8" w:rsidRPr="00BF3E1C" w:rsidRDefault="00B627F8" w:rsidP="00B627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80FF53" w14:textId="3D468806" w:rsidR="00B627F8" w:rsidRPr="00BF3E1C" w:rsidRDefault="00B627F8" w:rsidP="00B627F8">
            <w:pPr>
              <w:pStyle w:val="af5"/>
              <w:rPr>
                <w:color w:val="000000"/>
                <w:lang w:val="en-US"/>
              </w:rPr>
            </w:pPr>
            <w:r w:rsidRPr="00BF3E1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CFC3EF" w14:textId="55DD2459" w:rsidR="00B627F8" w:rsidRPr="00BF3E1C" w:rsidRDefault="00B627F8" w:rsidP="00B627F8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9C64D1" w14:textId="2049BE4A" w:rsidR="00B627F8" w:rsidRPr="00BF3E1C" w:rsidRDefault="00BF3E1C" w:rsidP="00B627F8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D47A38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D619D73" w14:textId="77777777" w:rsidR="00B627F8" w:rsidRPr="00D15343" w:rsidRDefault="00B627F8" w:rsidP="00B627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4688D8D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363F85" w14:textId="77777777" w:rsidR="00BF3E1C" w:rsidRPr="00BF3E1C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2FC501" w14:textId="70D8A96F" w:rsidR="00BF3E1C" w:rsidRPr="00BF3E1C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F3E1C">
              <w:rPr>
                <w:color w:val="000000"/>
              </w:rPr>
              <w:t>Фанкойл канальный</w:t>
            </w:r>
            <w:r w:rsidRPr="00BF3E1C">
              <w:rPr>
                <w:color w:val="000000"/>
                <w:lang w:val="en-US"/>
              </w:rPr>
              <w:t xml:space="preserve"> CFDA 02</w:t>
            </w:r>
            <w:r w:rsidRPr="00BF3E1C">
              <w:rPr>
                <w:color w:val="000000"/>
              </w:rPr>
              <w:t>3</w:t>
            </w:r>
            <w:r w:rsidRPr="00BF3E1C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A5A296" w14:textId="77777777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85B2B8F" w14:textId="77777777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2E957" w14:textId="5C54A638" w:rsidR="00BF3E1C" w:rsidRPr="00BF3E1C" w:rsidRDefault="00BF3E1C" w:rsidP="00BF3E1C">
            <w:pPr>
              <w:pStyle w:val="af5"/>
              <w:rPr>
                <w:color w:val="000000"/>
                <w:lang w:val="en-US"/>
              </w:rPr>
            </w:pPr>
            <w:r w:rsidRPr="00BF3E1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DE60A9" w14:textId="36799C38" w:rsidR="00BF3E1C" w:rsidRPr="00BF3E1C" w:rsidRDefault="00BF3E1C" w:rsidP="00BF3E1C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2EF3C2" w14:textId="7DF10EAB" w:rsidR="00BF3E1C" w:rsidRPr="00BF3E1C" w:rsidRDefault="00BF3E1C" w:rsidP="00BF3E1C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4A3470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CA9A29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BF3E1C" w:rsidRPr="00BF3E1C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19603189" w:rsidR="00BF3E1C" w:rsidRPr="00BF3E1C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BF3E1C">
              <w:rPr>
                <w:color w:val="000000"/>
              </w:rPr>
              <w:t>Узел обвязки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526DC9F1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77777777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65C3E6FD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BF3E1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2777A0EF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7C3A89CF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BF3E1C">
              <w:rPr>
                <w:color w:val="000000"/>
              </w:rPr>
              <w:t>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BF3E1C" w:rsidRPr="00BF3E1C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7F269428" w:rsidR="00BF3E1C" w:rsidRPr="00BF3E1C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 w:rsidRPr="00BF3E1C">
              <w:rPr>
                <w:color w:val="000000"/>
              </w:rPr>
              <w:t>Насос дренажный</w:t>
            </w:r>
            <w:r w:rsidRPr="00BF3E1C"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77777777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77777777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73553BD1" w:rsidR="00BF3E1C" w:rsidRPr="00BF3E1C" w:rsidRDefault="00BF3E1C" w:rsidP="00BF3E1C">
            <w:pPr>
              <w:pStyle w:val="af5"/>
              <w:rPr>
                <w:color w:val="000000"/>
                <w:lang w:val="en-US"/>
              </w:rPr>
            </w:pPr>
            <w:proofErr w:type="spellStart"/>
            <w:r w:rsidRPr="00BF3E1C">
              <w:rPr>
                <w:color w:val="000000"/>
                <w:lang w:val="en-US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5170C0CF" w:rsidR="00BF3E1C" w:rsidRPr="00BF3E1C" w:rsidRDefault="00BF3E1C" w:rsidP="00BF3E1C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58CF56A0" w:rsidR="00BF3E1C" w:rsidRPr="00BF3E1C" w:rsidRDefault="00BF3E1C" w:rsidP="00BF3E1C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BF3E1C" w:rsidRPr="00BF3E1C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671AF2C4" w:rsidR="00BF3E1C" w:rsidRPr="00BF3E1C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F3E1C">
              <w:rPr>
                <w:color w:val="000000"/>
              </w:rPr>
              <w:t xml:space="preserve">Ручной балансировочный клапан </w:t>
            </w:r>
            <w:r w:rsidRPr="00BF3E1C">
              <w:rPr>
                <w:color w:val="000000"/>
                <w:lang w:val="en-US"/>
              </w:rPr>
              <w:t>MVT</w:t>
            </w:r>
            <w:r w:rsidRPr="00BF3E1C">
              <w:rPr>
                <w:color w:val="000000"/>
              </w:rPr>
              <w:t>-</w:t>
            </w:r>
            <w:r w:rsidRPr="00BF3E1C">
              <w:rPr>
                <w:color w:val="000000"/>
                <w:lang w:val="en-US"/>
              </w:rPr>
              <w:t>R</w:t>
            </w:r>
            <w:r w:rsidRPr="00BF3E1C">
              <w:rPr>
                <w:color w:val="000000"/>
              </w:rPr>
              <w:t xml:space="preserve">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77777777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77777777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77777777" w:rsidR="00BF3E1C" w:rsidRPr="00BF3E1C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7E9301B2" w:rsidR="00BF3E1C" w:rsidRPr="00BF3E1C" w:rsidRDefault="00BF3E1C" w:rsidP="00BF3E1C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2E57EF02" w:rsidR="00BF3E1C" w:rsidRPr="00BF3E1C" w:rsidRDefault="00BF3E1C" w:rsidP="00BF3E1C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BF3E1C" w:rsidRPr="00BF3E1C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5E576E78" w:rsidR="00BF3E1C" w:rsidRPr="00BF3E1C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 w:rsidRPr="00BF3E1C">
              <w:rPr>
                <w:color w:val="000000"/>
              </w:rPr>
              <w:t>Кран шаровый</w:t>
            </w:r>
            <w:r w:rsidRPr="00BF3E1C">
              <w:rPr>
                <w:color w:val="000000"/>
                <w:lang w:val="en-US"/>
              </w:rPr>
              <w:t xml:space="preserve"> </w:t>
            </w:r>
            <w:r w:rsidRPr="00BF3E1C"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77777777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77777777" w:rsidR="00BF3E1C" w:rsidRPr="00BF3E1C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77777777" w:rsidR="00BF3E1C" w:rsidRPr="00BF3E1C" w:rsidRDefault="00BF3E1C" w:rsidP="00BF3E1C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0D5DB5B1" w:rsidR="00BF3E1C" w:rsidRPr="00BF3E1C" w:rsidRDefault="00BF3E1C" w:rsidP="00BF3E1C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37DD64EB" w:rsidR="00BF3E1C" w:rsidRPr="00BF3E1C" w:rsidRDefault="00BF3E1C" w:rsidP="00BF3E1C">
            <w:pPr>
              <w:pStyle w:val="af5"/>
              <w:rPr>
                <w:color w:val="000000"/>
              </w:rPr>
            </w:pPr>
            <w:r w:rsidRPr="00BF3E1C">
              <w:rPr>
                <w:color w:val="000000"/>
              </w:rPr>
              <w:t>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1A4D995F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Труба стальная водогазопроводная ø20x2,8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4B333B89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077FD422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0583F439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1FEB7C8D" w:rsidR="00BF3E1C" w:rsidRPr="00AF7701" w:rsidRDefault="00AF7701" w:rsidP="00BF3E1C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12</w:t>
            </w:r>
            <w:r w:rsidRPr="00AF7701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0AA86EBE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60BAC708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78725B5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32184FBE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6ACD6B33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2</w:t>
            </w:r>
            <w:r w:rsidR="00AF7701" w:rsidRPr="00AF7701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41A9800D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51F8B226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4CD7459A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0D199724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104FCD52" w:rsidR="00BF3E1C" w:rsidRPr="00AF7701" w:rsidRDefault="00AF7701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380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5202D6BD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3C61E74D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12F33C3C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6106694D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2963A70D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7</w:t>
            </w:r>
            <w:r w:rsidR="00AF7701" w:rsidRPr="00AF7701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0E593ECC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1FE03761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77B93A69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3AD34AC6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790C5AE6" w:rsidR="00BF3E1C" w:rsidRPr="00AF7701" w:rsidRDefault="00AF7701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16</w:t>
            </w:r>
            <w:r w:rsidR="00BF3E1C" w:rsidRPr="00AF7701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4C3B8C4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28F02D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92E243" w14:textId="7C6DDD69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Труба стальная электросварная прямошовная ø76x4,0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FEFE1B" w14:textId="6B6207B1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671C83" w14:textId="2ACE0BBC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BDAB1A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59D24C" w14:textId="7DA36E51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E57CE3" w14:textId="5DAF7586" w:rsidR="00BF3E1C" w:rsidRPr="00AF7701" w:rsidRDefault="00AF7701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F4CAB0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107A96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2605C8A6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66B7CC94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34304313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5D14AAA6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2925DAD2" w:rsidR="00BF3E1C" w:rsidRPr="00AF7701" w:rsidRDefault="00AF7701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8</w:t>
            </w:r>
            <w:r w:rsidR="00BF3E1C" w:rsidRPr="00AF7701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53099320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7FF44431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58E90E66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753AD30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2C6AAB49" w:rsidR="00BF3E1C" w:rsidRPr="00AF7701" w:rsidRDefault="00AF7701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4EC7A398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AF7701">
              <w:rPr>
                <w:color w:val="000000"/>
              </w:rPr>
              <w:t>Energoflex</w:t>
            </w:r>
            <w:proofErr w:type="spellEnd"/>
            <w:r w:rsidRPr="00AF7701">
              <w:rPr>
                <w:color w:val="000000"/>
              </w:rPr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08E774A6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0DDBD8C3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03E7B284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72BE6254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1</w:t>
            </w:r>
            <w:r w:rsidR="00AF7701" w:rsidRPr="00AF7701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F3E1C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21ED0EC8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AF7701">
              <w:rPr>
                <w:color w:val="000000"/>
              </w:rPr>
              <w:t>Energoflex</w:t>
            </w:r>
            <w:proofErr w:type="spellEnd"/>
            <w:r w:rsidRPr="00AF7701">
              <w:rPr>
                <w:color w:val="000000"/>
              </w:rPr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3272AD3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21AC0385" w:rsidR="00BF3E1C" w:rsidRPr="00AF7701" w:rsidRDefault="00BF3E1C" w:rsidP="00BF3E1C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640354A4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0C459C9C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F3E1C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253DAAFC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AF7701">
              <w:rPr>
                <w:color w:val="000000"/>
              </w:rPr>
              <w:t>Energoflex</w:t>
            </w:r>
            <w:proofErr w:type="spellEnd"/>
            <w:r w:rsidRPr="00AF7701">
              <w:rPr>
                <w:color w:val="000000"/>
              </w:rPr>
              <w:t xml:space="preserve"> Super SK, b=25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746BF78F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03208B3C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0C18A29A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5872F008" w:rsidR="00BF3E1C" w:rsidRPr="00AF7701" w:rsidRDefault="00AF7701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380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F3E1C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51911C5D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AF7701">
              <w:rPr>
                <w:color w:val="000000"/>
              </w:rPr>
              <w:t>Energoflex</w:t>
            </w:r>
            <w:proofErr w:type="spellEnd"/>
            <w:r w:rsidRPr="00AF7701">
              <w:rPr>
                <w:color w:val="000000"/>
              </w:rPr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6D052E52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33BE643C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085D0D5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75801379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7</w:t>
            </w:r>
            <w:r w:rsidR="00AF7701" w:rsidRPr="00AF7701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F3E1C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0817978F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AF7701">
              <w:rPr>
                <w:color w:val="000000"/>
              </w:rPr>
              <w:t>Energoflex</w:t>
            </w:r>
            <w:proofErr w:type="spellEnd"/>
            <w:r w:rsidRPr="00AF7701">
              <w:rPr>
                <w:color w:val="000000"/>
              </w:rPr>
              <w:t xml:space="preserve"> Super SK, b=25 мм для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7ACEE5EA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583617F0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57C3EAC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1C848540" w:rsidR="00BF3E1C" w:rsidRPr="00AF7701" w:rsidRDefault="00AF7701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160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F3E1C" w:rsidRPr="00157984" w14:paraId="0774E8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FA9F37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AC9BD" w14:textId="109485A5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AF7701">
              <w:rPr>
                <w:color w:val="000000"/>
              </w:rPr>
              <w:t>Energoflex</w:t>
            </w:r>
            <w:proofErr w:type="spellEnd"/>
            <w:r w:rsidRPr="00AF7701">
              <w:rPr>
                <w:color w:val="000000"/>
              </w:rPr>
              <w:t xml:space="preserve">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DA1972" w14:textId="6E573206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0F16B0" w14:textId="4828C5A3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E62378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BA204" w14:textId="0E52DE1C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32AC0" w14:textId="67CDA724" w:rsidR="00BF3E1C" w:rsidRPr="00AF7701" w:rsidRDefault="00AF7701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7BE38A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D4EC2A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F3E1C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7EF97924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AF7701">
              <w:rPr>
                <w:color w:val="000000"/>
              </w:rPr>
              <w:t>Energoflex</w:t>
            </w:r>
            <w:proofErr w:type="spellEnd"/>
            <w:r w:rsidRPr="00AF7701">
              <w:rPr>
                <w:color w:val="000000"/>
              </w:rPr>
              <w:t xml:space="preserve"> Super SK, b=32 мм для ø80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045540C3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7F62CC28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6A50A2DE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211A774D" w:rsidR="00BF3E1C" w:rsidRPr="00AF7701" w:rsidRDefault="00AF7701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F3E1C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6DFC350D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AF7701">
              <w:rPr>
                <w:color w:val="000000"/>
              </w:rPr>
              <w:t>Energoflex</w:t>
            </w:r>
            <w:proofErr w:type="spellEnd"/>
            <w:r w:rsidRPr="00AF7701">
              <w:rPr>
                <w:color w:val="000000"/>
              </w:rPr>
              <w:t xml:space="preserve"> Super SK, b=32 мм для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55A231EF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392C2590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6DA9D0EA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42CAF645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535A29C1" w:rsidR="00BF3E1C" w:rsidRPr="00AF7701" w:rsidRDefault="00AF7701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BF3E1C" w:rsidRPr="00157984" w14:paraId="40C88A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50B7875D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AF7701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399D1688" w:rsidR="00BF3E1C" w:rsidRPr="00AF7701" w:rsidRDefault="00BF3E1C" w:rsidP="00BF3E1C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AF7701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4A57A32F" w:rsidR="00BF3E1C" w:rsidRPr="00AF7701" w:rsidRDefault="00BF3E1C" w:rsidP="00BF3E1C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18694EBC" w:rsidR="00BF3E1C" w:rsidRPr="00AF7701" w:rsidRDefault="00BF3E1C" w:rsidP="00BF3E1C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26F42C7F" w:rsidR="00BF3E1C" w:rsidRPr="00AF7701" w:rsidRDefault="00BF3E1C" w:rsidP="00BF3E1C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AF770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51FA60" w14:textId="4118871F" w:rsidR="00BF3E1C" w:rsidRPr="00AF7701" w:rsidRDefault="00BF3E1C" w:rsidP="00BF3E1C">
            <w:pPr>
              <w:pStyle w:val="af5"/>
              <w:rPr>
                <w:rFonts w:cs="Times New Roman"/>
                <w:szCs w:val="24"/>
              </w:rPr>
            </w:pPr>
            <w:r w:rsidRPr="00AF7701">
              <w:rPr>
                <w:color w:val="000000"/>
              </w:rPr>
              <w:t>5</w:t>
            </w:r>
            <w:r w:rsidR="00AF7701" w:rsidRPr="00AF7701">
              <w:rPr>
                <w:color w:val="000000"/>
              </w:rPr>
              <w:t>0</w:t>
            </w:r>
            <w:r w:rsidRPr="00AF7701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BF3E1C" w:rsidRPr="00AF7701" w:rsidRDefault="00BF3E1C" w:rsidP="00BF3E1C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BF3E1C" w:rsidRPr="00D15343" w:rsidRDefault="00BF3E1C" w:rsidP="00BF3E1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F3E1C" w:rsidRPr="00157984" w14:paraId="74502C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3E6AD90D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F7701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77777777" w:rsidR="00BF3E1C" w:rsidRPr="00AF7701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77777777" w:rsidR="00BF3E1C" w:rsidRPr="00AF7701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77777777" w:rsidR="00BF3E1C" w:rsidRPr="00AF7701" w:rsidRDefault="00BF3E1C" w:rsidP="00BF3E1C"/>
        </w:tc>
        <w:tc>
          <w:tcPr>
            <w:tcW w:w="1133" w:type="dxa"/>
            <w:shd w:val="clear" w:color="auto" w:fill="auto"/>
            <w:vAlign w:val="center"/>
          </w:tcPr>
          <w:p w14:paraId="6E106EFF" w14:textId="0ABA9EB6" w:rsidR="00BF3E1C" w:rsidRPr="00AF7701" w:rsidRDefault="00BF3E1C" w:rsidP="00BF3E1C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F3037" w14:textId="1AC23587" w:rsidR="00BF3E1C" w:rsidRPr="00AF7701" w:rsidRDefault="00BF3E1C" w:rsidP="00BF3E1C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6E4C9A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D0123F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8C212" w14:textId="476DFDB0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proofErr w:type="spellStart"/>
            <w:r w:rsidRPr="00AF7701">
              <w:rPr>
                <w:color w:val="000000"/>
              </w:rPr>
              <w:t>Окожуха</w:t>
            </w:r>
            <w:proofErr w:type="spellEnd"/>
            <w:r w:rsidRPr="00AF7701">
              <w:rPr>
                <w:color w:val="000000"/>
              </w:rPr>
              <w:t xml:space="preserve">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19F571" w14:textId="77777777" w:rsidR="00BF3E1C" w:rsidRPr="00AF7701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E9E623" w14:textId="77777777" w:rsidR="00BF3E1C" w:rsidRPr="00AF7701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2EB0BE" w14:textId="77777777" w:rsidR="00BF3E1C" w:rsidRPr="00AF7701" w:rsidRDefault="00BF3E1C" w:rsidP="00BF3E1C"/>
        </w:tc>
        <w:tc>
          <w:tcPr>
            <w:tcW w:w="1133" w:type="dxa"/>
            <w:shd w:val="clear" w:color="auto" w:fill="auto"/>
            <w:vAlign w:val="center"/>
          </w:tcPr>
          <w:p w14:paraId="3E3F55AB" w14:textId="56FC151A" w:rsidR="00BF3E1C" w:rsidRPr="00AF7701" w:rsidRDefault="00BF3E1C" w:rsidP="00BF3E1C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669A6" w14:textId="7EB56508" w:rsidR="00BF3E1C" w:rsidRPr="00AF7701" w:rsidRDefault="00BF3E1C" w:rsidP="00BF3E1C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CFC7B1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2CA899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6D13D21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1B46C6" w14:textId="77777777" w:rsidR="00BF3E1C" w:rsidRPr="00AF7701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771051" w14:textId="1F86215A" w:rsidR="00BF3E1C" w:rsidRPr="00AF7701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F7701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B9CCF6" w14:textId="0DAB75A2" w:rsidR="00BF3E1C" w:rsidRPr="00AF7701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F8FBE5" w14:textId="43D99810" w:rsidR="00BF3E1C" w:rsidRPr="00AF7701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E443DA" w14:textId="77777777" w:rsidR="00BF3E1C" w:rsidRPr="00AF7701" w:rsidRDefault="00BF3E1C" w:rsidP="00BF3E1C"/>
        </w:tc>
        <w:tc>
          <w:tcPr>
            <w:tcW w:w="1133" w:type="dxa"/>
            <w:shd w:val="clear" w:color="auto" w:fill="auto"/>
            <w:vAlign w:val="center"/>
          </w:tcPr>
          <w:p w14:paraId="270BDCDC" w14:textId="6EFA5D09" w:rsidR="00BF3E1C" w:rsidRPr="00AF7701" w:rsidRDefault="00BF3E1C" w:rsidP="00BF3E1C">
            <w:pPr>
              <w:pStyle w:val="af5"/>
              <w:rPr>
                <w:color w:val="000000"/>
              </w:rPr>
            </w:pPr>
            <w:proofErr w:type="spellStart"/>
            <w:r w:rsidRPr="00AF7701">
              <w:rPr>
                <w:color w:val="000000"/>
              </w:rPr>
              <w:t>компл</w:t>
            </w:r>
            <w:proofErr w:type="spellEnd"/>
            <w:r w:rsidRPr="00AF7701"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24B586" w14:textId="31B6D38F" w:rsidR="00BF3E1C" w:rsidRPr="00AF7701" w:rsidRDefault="00BF3E1C" w:rsidP="00BF3E1C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481BD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020202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7D3AFA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55876" w14:textId="77777777" w:rsidR="00BF3E1C" w:rsidRPr="004143DE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F68E1" w14:textId="40C4F998" w:rsidR="00BF3E1C" w:rsidRPr="004143DE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32х3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475A8D" w14:textId="77777777" w:rsidR="00BF3E1C" w:rsidRPr="004143DE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9B2C1" w14:textId="77777777" w:rsidR="00BF3E1C" w:rsidRPr="004143DE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FB86A8" w14:textId="77777777" w:rsidR="00BF3E1C" w:rsidRPr="004143DE" w:rsidRDefault="00BF3E1C" w:rsidP="00BF3E1C"/>
        </w:tc>
        <w:tc>
          <w:tcPr>
            <w:tcW w:w="1133" w:type="dxa"/>
            <w:shd w:val="clear" w:color="auto" w:fill="auto"/>
            <w:vAlign w:val="center"/>
          </w:tcPr>
          <w:p w14:paraId="6069AE20" w14:textId="3D4EC5F0" w:rsidR="00BF3E1C" w:rsidRPr="004143DE" w:rsidRDefault="00BF3E1C" w:rsidP="00BF3E1C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49EC52" w14:textId="333C4E34" w:rsidR="00BF3E1C" w:rsidRPr="004143DE" w:rsidRDefault="004143DE" w:rsidP="00BF3E1C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BF8CE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C9B5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2B1134F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E6FC4" w14:textId="77777777" w:rsidR="00BF3E1C" w:rsidRPr="004143DE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29A6F" w14:textId="5F65AB7D" w:rsidR="00BF3E1C" w:rsidRPr="004143DE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40х3,7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0B3AD6" w14:textId="77777777" w:rsidR="00BF3E1C" w:rsidRPr="004143DE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DD0B86" w14:textId="77777777" w:rsidR="00BF3E1C" w:rsidRPr="004143DE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0FC236" w14:textId="77777777" w:rsidR="00BF3E1C" w:rsidRPr="004143DE" w:rsidRDefault="00BF3E1C" w:rsidP="00BF3E1C"/>
        </w:tc>
        <w:tc>
          <w:tcPr>
            <w:tcW w:w="1133" w:type="dxa"/>
            <w:shd w:val="clear" w:color="auto" w:fill="auto"/>
            <w:vAlign w:val="center"/>
          </w:tcPr>
          <w:p w14:paraId="659A63BD" w14:textId="53B70CBA" w:rsidR="00BF3E1C" w:rsidRPr="004143DE" w:rsidRDefault="00BF3E1C" w:rsidP="00BF3E1C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F1267E" w14:textId="50929EF8" w:rsidR="00BF3E1C" w:rsidRPr="004143DE" w:rsidRDefault="004143DE" w:rsidP="00BF3E1C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195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5EB200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F7827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369900A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2A0884" w14:textId="77777777" w:rsidR="00BF3E1C" w:rsidRPr="004143DE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58CC9" w14:textId="52B8B4C3" w:rsidR="00BF3E1C" w:rsidRPr="004143DE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50х4,6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6FD3E" w14:textId="77777777" w:rsidR="00BF3E1C" w:rsidRPr="004143DE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6E280A" w14:textId="77777777" w:rsidR="00BF3E1C" w:rsidRPr="004143DE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02CC7D" w14:textId="77777777" w:rsidR="00BF3E1C" w:rsidRPr="004143DE" w:rsidRDefault="00BF3E1C" w:rsidP="00BF3E1C"/>
        </w:tc>
        <w:tc>
          <w:tcPr>
            <w:tcW w:w="1133" w:type="dxa"/>
            <w:shd w:val="clear" w:color="auto" w:fill="auto"/>
            <w:vAlign w:val="center"/>
          </w:tcPr>
          <w:p w14:paraId="1F6BD4D8" w14:textId="7E88067A" w:rsidR="00BF3E1C" w:rsidRPr="004143DE" w:rsidRDefault="00BF3E1C" w:rsidP="00BF3E1C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D118A5" w14:textId="1D36E8BA" w:rsidR="00BF3E1C" w:rsidRPr="004143DE" w:rsidRDefault="004143DE" w:rsidP="00BF3E1C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B31EF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755F2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62463D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DBCCAA" w14:textId="77777777" w:rsidR="00BF3E1C" w:rsidRPr="004143DE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478674" w14:textId="4594B493" w:rsidR="00BF3E1C" w:rsidRPr="004143DE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63х5,8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ACF" w14:textId="77777777" w:rsidR="00BF3E1C" w:rsidRPr="004143DE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5A49A9" w14:textId="77777777" w:rsidR="00BF3E1C" w:rsidRPr="004143DE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C87F6F" w14:textId="77777777" w:rsidR="00BF3E1C" w:rsidRPr="004143DE" w:rsidRDefault="00BF3E1C" w:rsidP="00BF3E1C"/>
        </w:tc>
        <w:tc>
          <w:tcPr>
            <w:tcW w:w="1133" w:type="dxa"/>
            <w:shd w:val="clear" w:color="auto" w:fill="auto"/>
            <w:vAlign w:val="center"/>
          </w:tcPr>
          <w:p w14:paraId="7ECD9126" w14:textId="116F7C6E" w:rsidR="00BF3E1C" w:rsidRPr="004143DE" w:rsidRDefault="00BF3E1C" w:rsidP="00BF3E1C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46581D" w14:textId="607574C7" w:rsidR="00BF3E1C" w:rsidRPr="004143DE" w:rsidRDefault="00BF3E1C" w:rsidP="00BF3E1C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1</w:t>
            </w:r>
            <w:r w:rsidR="004143DE" w:rsidRPr="004143DE">
              <w:rPr>
                <w:color w:val="000000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AF2D5F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6C7160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F3E1C" w:rsidRPr="00157984" w14:paraId="3956C6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D891AD" w14:textId="77777777" w:rsidR="00BF3E1C" w:rsidRPr="004143DE" w:rsidRDefault="00BF3E1C" w:rsidP="00BF3E1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5991E2" w14:textId="18DA0E4F" w:rsidR="00BF3E1C" w:rsidRPr="004143DE" w:rsidRDefault="00BF3E1C" w:rsidP="00BF3E1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75х6,9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3E647E" w14:textId="77777777" w:rsidR="00BF3E1C" w:rsidRPr="004143DE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A203FF" w14:textId="77777777" w:rsidR="00BF3E1C" w:rsidRPr="004143DE" w:rsidRDefault="00BF3E1C" w:rsidP="00BF3E1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803FC1" w14:textId="77777777" w:rsidR="00BF3E1C" w:rsidRPr="004143DE" w:rsidRDefault="00BF3E1C" w:rsidP="00BF3E1C"/>
        </w:tc>
        <w:tc>
          <w:tcPr>
            <w:tcW w:w="1133" w:type="dxa"/>
            <w:shd w:val="clear" w:color="auto" w:fill="auto"/>
            <w:vAlign w:val="center"/>
          </w:tcPr>
          <w:p w14:paraId="2B1A9B18" w14:textId="365FFF18" w:rsidR="00BF3E1C" w:rsidRPr="004143DE" w:rsidRDefault="00BF3E1C" w:rsidP="00BF3E1C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BCA23D" w14:textId="644889D3" w:rsidR="00BF3E1C" w:rsidRPr="004143DE" w:rsidRDefault="004143DE" w:rsidP="00BF3E1C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A8D2AD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A732DA" w14:textId="77777777" w:rsidR="00BF3E1C" w:rsidRPr="00D15343" w:rsidRDefault="00BF3E1C" w:rsidP="00BF3E1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143DE" w:rsidRPr="00157984" w14:paraId="710980C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5EA861" w14:textId="77777777" w:rsidR="004143DE" w:rsidRPr="004143DE" w:rsidRDefault="004143DE" w:rsidP="004143D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6E641B" w14:textId="55D6B02B" w:rsidR="004143DE" w:rsidRPr="004143DE" w:rsidRDefault="004143DE" w:rsidP="004143D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143DE">
              <w:rPr>
                <w:color w:val="000000"/>
              </w:rPr>
              <w:t xml:space="preserve">Труба полипропиленовая для дренажа </w:t>
            </w:r>
            <w:r w:rsidRPr="004143DE">
              <w:rPr>
                <w:color w:val="000000"/>
                <w:lang w:val="en-US"/>
              </w:rPr>
              <w:t>PN</w:t>
            </w:r>
            <w:r w:rsidRPr="004143DE">
              <w:rPr>
                <w:color w:val="000000"/>
              </w:rPr>
              <w:t>10 90х8,2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35BF8" w14:textId="77777777" w:rsidR="004143DE" w:rsidRPr="004143DE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EBEBBF" w14:textId="77777777" w:rsidR="004143DE" w:rsidRPr="004143DE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BFD023" w14:textId="77777777" w:rsidR="004143DE" w:rsidRPr="004143DE" w:rsidRDefault="004143DE" w:rsidP="004143DE"/>
        </w:tc>
        <w:tc>
          <w:tcPr>
            <w:tcW w:w="1133" w:type="dxa"/>
            <w:shd w:val="clear" w:color="auto" w:fill="auto"/>
            <w:vAlign w:val="center"/>
          </w:tcPr>
          <w:p w14:paraId="62A088B5" w14:textId="5F9EBCF3" w:rsidR="004143DE" w:rsidRPr="004143DE" w:rsidRDefault="004143DE" w:rsidP="004143DE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A97839" w14:textId="67C397D5" w:rsidR="004143DE" w:rsidRPr="004143DE" w:rsidRDefault="004143DE" w:rsidP="004143DE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75EED5" w14:textId="77777777" w:rsidR="004143DE" w:rsidRPr="00D15343" w:rsidRDefault="004143DE" w:rsidP="004143D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585032" w14:textId="77777777" w:rsidR="004143DE" w:rsidRPr="00D15343" w:rsidRDefault="004143DE" w:rsidP="004143D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143DE" w:rsidRPr="00157984" w14:paraId="047BC7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05623" w14:textId="77777777" w:rsidR="004143DE" w:rsidRPr="004143DE" w:rsidRDefault="004143DE" w:rsidP="004143D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56E88" w14:textId="7E021EA7" w:rsidR="004143DE" w:rsidRPr="004143DE" w:rsidRDefault="004143DE" w:rsidP="004143D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143DE">
              <w:rPr>
                <w:color w:val="000000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CE2DF3" w14:textId="77777777" w:rsidR="004143DE" w:rsidRPr="004143DE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C5953F" w14:textId="77777777" w:rsidR="004143DE" w:rsidRPr="004143DE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FB8727" w14:textId="77777777" w:rsidR="004143DE" w:rsidRPr="004143DE" w:rsidRDefault="004143DE" w:rsidP="004143DE"/>
        </w:tc>
        <w:tc>
          <w:tcPr>
            <w:tcW w:w="1133" w:type="dxa"/>
            <w:shd w:val="clear" w:color="auto" w:fill="auto"/>
            <w:vAlign w:val="center"/>
          </w:tcPr>
          <w:p w14:paraId="6C7CA0FB" w14:textId="4FE47162" w:rsidR="004143DE" w:rsidRPr="004143DE" w:rsidRDefault="004143DE" w:rsidP="004143DE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38B7C5" w14:textId="1FF3DF01" w:rsidR="004143DE" w:rsidRPr="004143DE" w:rsidRDefault="004143DE" w:rsidP="004143DE">
            <w:pPr>
              <w:pStyle w:val="af5"/>
              <w:rPr>
                <w:color w:val="000000"/>
              </w:rPr>
            </w:pPr>
            <w:r w:rsidRPr="004143DE">
              <w:rPr>
                <w:color w:val="000000"/>
              </w:rPr>
              <w:t>300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EEBA57" w14:textId="77777777" w:rsidR="004143DE" w:rsidRPr="004143DE" w:rsidRDefault="004143DE" w:rsidP="004143D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6F50CD" w14:textId="77777777" w:rsidR="004143DE" w:rsidRPr="004143DE" w:rsidRDefault="004143DE" w:rsidP="004143D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4143DE" w:rsidRPr="00157984" w14:paraId="1475804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DE7EEC" w14:textId="77777777" w:rsidR="004143DE" w:rsidRPr="00AF7701" w:rsidRDefault="004143DE" w:rsidP="004143D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B7FCAD" w14:textId="09F3855C" w:rsidR="004143DE" w:rsidRPr="00AF7701" w:rsidRDefault="004143DE" w:rsidP="004143D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F7701">
              <w:rPr>
                <w:color w:val="000000"/>
              </w:rPr>
              <w:t>Диффузор щелевой ЛРЩ-22-4-1000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6543A0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E0359A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75450B" w14:textId="333AEB17" w:rsidR="004143DE" w:rsidRPr="00AF7701" w:rsidRDefault="004143DE" w:rsidP="004143DE">
            <w:pPr>
              <w:ind w:firstLine="0"/>
              <w:jc w:val="center"/>
            </w:pPr>
            <w:proofErr w:type="spellStart"/>
            <w:r w:rsidRPr="00AF7701"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5E66049" w14:textId="2F44C930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088738" w14:textId="3271FBFD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3839BF" w14:textId="77777777" w:rsidR="004143DE" w:rsidRPr="00D15343" w:rsidRDefault="004143DE" w:rsidP="004143D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0C3C62" w14:textId="77777777" w:rsidR="004143DE" w:rsidRPr="00D15343" w:rsidRDefault="004143DE" w:rsidP="004143D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143DE" w:rsidRPr="00157984" w14:paraId="5BAD1FB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1E0F2E" w14:textId="77777777" w:rsidR="004143DE" w:rsidRPr="00AF7701" w:rsidRDefault="004143DE" w:rsidP="004143D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3953CB" w14:textId="36905D70" w:rsidR="004143DE" w:rsidRPr="00AF7701" w:rsidRDefault="004143DE" w:rsidP="004143D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 w:rsidRPr="00AF7701">
              <w:rPr>
                <w:color w:val="000000"/>
              </w:rPr>
              <w:t>Воздуховод гибкий теплоизолированный ø</w:t>
            </w:r>
            <w:r w:rsidRPr="00AF7701"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5064CB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37959E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738804" w14:textId="77777777" w:rsidR="004143DE" w:rsidRPr="00AF7701" w:rsidRDefault="004143DE" w:rsidP="004143DE"/>
        </w:tc>
        <w:tc>
          <w:tcPr>
            <w:tcW w:w="1133" w:type="dxa"/>
            <w:shd w:val="clear" w:color="auto" w:fill="auto"/>
            <w:vAlign w:val="center"/>
          </w:tcPr>
          <w:p w14:paraId="0435F572" w14:textId="07E4B9D8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5D0C9" w14:textId="1A8361A7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F7759A" w14:textId="77777777" w:rsidR="004143DE" w:rsidRPr="00D15343" w:rsidRDefault="004143DE" w:rsidP="004143D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6772D5" w14:textId="77777777" w:rsidR="004143DE" w:rsidRPr="00D15343" w:rsidRDefault="004143DE" w:rsidP="004143D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143DE" w:rsidRPr="00157984" w14:paraId="6725B3D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9C7A39" w14:textId="77777777" w:rsidR="004143DE" w:rsidRPr="00AF7701" w:rsidRDefault="004143DE" w:rsidP="004143D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09AD42" w14:textId="2A11DC89" w:rsidR="004143DE" w:rsidRPr="00AF7701" w:rsidRDefault="004143DE" w:rsidP="004143D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F7701">
              <w:rPr>
                <w:color w:val="000000"/>
              </w:rPr>
              <w:t>Воздуховод гибкий теплоизолированный ø</w:t>
            </w:r>
            <w:r w:rsidRPr="00AF7701"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487A92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92F25B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685330" w14:textId="77777777" w:rsidR="004143DE" w:rsidRPr="00AF7701" w:rsidRDefault="004143DE" w:rsidP="004143DE"/>
        </w:tc>
        <w:tc>
          <w:tcPr>
            <w:tcW w:w="1133" w:type="dxa"/>
            <w:shd w:val="clear" w:color="auto" w:fill="auto"/>
            <w:vAlign w:val="center"/>
          </w:tcPr>
          <w:p w14:paraId="324C593E" w14:textId="466A5749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085C4B" w14:textId="11350536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120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C968A2" w14:textId="77777777" w:rsidR="004143DE" w:rsidRPr="00D15343" w:rsidRDefault="004143DE" w:rsidP="004143D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C00251" w14:textId="77777777" w:rsidR="004143DE" w:rsidRPr="00D15343" w:rsidRDefault="004143DE" w:rsidP="004143D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143DE" w:rsidRPr="00157984" w14:paraId="31DC2B5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9131B7" w14:textId="77777777" w:rsidR="004143DE" w:rsidRPr="00AF7701" w:rsidRDefault="004143DE" w:rsidP="004143D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D40A8" w14:textId="12B527CA" w:rsidR="004143DE" w:rsidRPr="00AF7701" w:rsidRDefault="004143DE" w:rsidP="004143D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F7701">
              <w:rPr>
                <w:color w:val="000000"/>
              </w:rPr>
              <w:t>Диффузор потолочный с камерой статического давления и регулятором воздуха 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161438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12821C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164257" w14:textId="11BD6C66" w:rsidR="004143DE" w:rsidRPr="00AF7701" w:rsidRDefault="004143DE" w:rsidP="004143DE">
            <w:proofErr w:type="spellStart"/>
            <w:r w:rsidRPr="00AF7701"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7FBD91A" w14:textId="730B4DD5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C47797" w14:textId="599A24CE" w:rsidR="004143DE" w:rsidRPr="00AF7701" w:rsidRDefault="004143DE" w:rsidP="004143DE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2C97BA" w14:textId="77777777" w:rsidR="004143DE" w:rsidRPr="00D15343" w:rsidRDefault="004143DE" w:rsidP="004143D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C57312" w14:textId="77777777" w:rsidR="004143DE" w:rsidRPr="00D15343" w:rsidRDefault="004143DE" w:rsidP="004143D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143DE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4143DE" w:rsidRPr="00AF7701" w:rsidRDefault="004143DE" w:rsidP="004143DE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620F7C87" w:rsidR="004143DE" w:rsidRPr="00AF7701" w:rsidRDefault="004143DE" w:rsidP="004143D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AF7701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4143DE" w:rsidRPr="00AF7701" w:rsidRDefault="004143DE" w:rsidP="004143DE"/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4143DE" w:rsidRPr="00AF7701" w:rsidRDefault="004143DE" w:rsidP="004143D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</w:tr>
      <w:tr w:rsidR="004143DE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4143DE" w:rsidRPr="00AF7701" w:rsidRDefault="004143DE" w:rsidP="004143D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85B2939" w:rsidR="004143DE" w:rsidRPr="00AF7701" w:rsidRDefault="004143DE" w:rsidP="004143D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F7701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3BA42CBF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4143DE" w:rsidRPr="00AF7701" w:rsidRDefault="004143DE" w:rsidP="004143DE"/>
        </w:tc>
        <w:tc>
          <w:tcPr>
            <w:tcW w:w="1133" w:type="dxa"/>
            <w:shd w:val="clear" w:color="auto" w:fill="auto"/>
            <w:vAlign w:val="center"/>
          </w:tcPr>
          <w:p w14:paraId="71CB81D4" w14:textId="0A34D3FD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0DA7814F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4143DE" w:rsidRPr="00AF7701" w:rsidRDefault="004143DE" w:rsidP="004143D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4143DE" w:rsidRPr="00AF7701" w:rsidRDefault="004143DE" w:rsidP="004143DE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4143DE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4143DE" w:rsidRPr="00AF7701" w:rsidRDefault="004143DE" w:rsidP="004143D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47E48FFE" w:rsidR="004143DE" w:rsidRPr="00AF7701" w:rsidRDefault="004143DE" w:rsidP="004143D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F7701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382AC166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4143DE" w:rsidRPr="00AF7701" w:rsidRDefault="004143DE" w:rsidP="004143DE"/>
        </w:tc>
        <w:tc>
          <w:tcPr>
            <w:tcW w:w="1133" w:type="dxa"/>
            <w:shd w:val="clear" w:color="auto" w:fill="auto"/>
            <w:vAlign w:val="center"/>
          </w:tcPr>
          <w:p w14:paraId="3C58A953" w14:textId="29DBF968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7AA6F0D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4143DE" w:rsidRPr="00AF7701" w:rsidRDefault="004143DE" w:rsidP="004143D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</w:tr>
      <w:tr w:rsidR="004143DE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4143DE" w:rsidRPr="00AF7701" w:rsidRDefault="004143DE" w:rsidP="004143D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277BEE1E" w:rsidR="004143DE" w:rsidRPr="00AF7701" w:rsidRDefault="004143DE" w:rsidP="004143D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F7701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3DA7D4C8" w:rsidR="004143DE" w:rsidRPr="00AF7701" w:rsidRDefault="004143DE" w:rsidP="004143DE">
            <w:pPr>
              <w:pStyle w:val="af5"/>
              <w:rPr>
                <w:color w:val="000000"/>
              </w:rPr>
            </w:pPr>
            <w:proofErr w:type="spellStart"/>
            <w:r w:rsidRPr="00AF7701">
              <w:t>Огнеза</w:t>
            </w:r>
            <w:proofErr w:type="spellEnd"/>
            <w:r w:rsidRPr="00AF7701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4143DE" w:rsidRPr="00AF7701" w:rsidRDefault="004143DE" w:rsidP="004143DE"/>
        </w:tc>
        <w:tc>
          <w:tcPr>
            <w:tcW w:w="1133" w:type="dxa"/>
            <w:shd w:val="clear" w:color="auto" w:fill="auto"/>
            <w:vAlign w:val="center"/>
          </w:tcPr>
          <w:p w14:paraId="08172B18" w14:textId="106DCDAD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2A9A3FFC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4143DE" w:rsidRPr="00AF7701" w:rsidRDefault="004143DE" w:rsidP="004143D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C25453" w14:textId="77777777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 xml:space="preserve">Расход 4,2 кг/м2 </w:t>
            </w:r>
          </w:p>
          <w:p w14:paraId="6791EBA7" w14:textId="594C50BD" w:rsidR="004143DE" w:rsidRPr="00AF7701" w:rsidRDefault="004143DE" w:rsidP="004143DE">
            <w:pPr>
              <w:pStyle w:val="af5"/>
              <w:rPr>
                <w:color w:val="000000"/>
              </w:rPr>
            </w:pPr>
            <w:r w:rsidRPr="00AF7701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25444A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25444A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25444A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2EC96185" w:rsidR="000B62DF" w:rsidRPr="00DD79DF" w:rsidRDefault="000B62DF" w:rsidP="0025444A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5444A">
                  <w:rPr>
                    <w:rFonts w:cs="Times New Roman"/>
                    <w:noProof/>
                    <w:lang w:val="en-US"/>
                  </w:rPr>
                  <w:instrText>26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5444A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5444A">
                  <w:rPr>
                    <w:rFonts w:cs="Times New Roman"/>
                    <w:noProof/>
                    <w:lang w:val="en-US"/>
                  </w:rPr>
                  <w:t>6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25444A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25444A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46DEC199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5444A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5444A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5444A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12A42D40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25444A">
            <w:rPr>
              <w:rFonts w:cs="Times New Roman"/>
              <w:noProof/>
              <w:szCs w:val="24"/>
            </w:rPr>
            <w:t>6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2FFF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E57"/>
    <w:rsid w:val="00193554"/>
    <w:rsid w:val="00197372"/>
    <w:rsid w:val="00197DB4"/>
    <w:rsid w:val="001A5DCA"/>
    <w:rsid w:val="001B2554"/>
    <w:rsid w:val="001C2227"/>
    <w:rsid w:val="001E19C5"/>
    <w:rsid w:val="001F002F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444A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6517D"/>
    <w:rsid w:val="00366503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6963"/>
    <w:rsid w:val="00407A6D"/>
    <w:rsid w:val="00411AAF"/>
    <w:rsid w:val="004143DE"/>
    <w:rsid w:val="00416C68"/>
    <w:rsid w:val="0042673A"/>
    <w:rsid w:val="0042710D"/>
    <w:rsid w:val="004351CC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1501"/>
    <w:rsid w:val="00753BDB"/>
    <w:rsid w:val="007561CF"/>
    <w:rsid w:val="007647F3"/>
    <w:rsid w:val="00767A39"/>
    <w:rsid w:val="007764E5"/>
    <w:rsid w:val="007808C1"/>
    <w:rsid w:val="00781DA1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187"/>
    <w:rsid w:val="00865F1E"/>
    <w:rsid w:val="008669CC"/>
    <w:rsid w:val="00870DAF"/>
    <w:rsid w:val="0087295A"/>
    <w:rsid w:val="00886BFA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1F64"/>
    <w:rsid w:val="008B6973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2729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FC7"/>
    <w:rsid w:val="00986094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B5451"/>
    <w:rsid w:val="009D177E"/>
    <w:rsid w:val="009D5E84"/>
    <w:rsid w:val="009D74FD"/>
    <w:rsid w:val="009E40F4"/>
    <w:rsid w:val="009F5B5F"/>
    <w:rsid w:val="00A0033D"/>
    <w:rsid w:val="00A13866"/>
    <w:rsid w:val="00A20797"/>
    <w:rsid w:val="00A23286"/>
    <w:rsid w:val="00A350CC"/>
    <w:rsid w:val="00A47835"/>
    <w:rsid w:val="00A50F23"/>
    <w:rsid w:val="00A53C6A"/>
    <w:rsid w:val="00A6095B"/>
    <w:rsid w:val="00A624D4"/>
    <w:rsid w:val="00A655DC"/>
    <w:rsid w:val="00A65AE0"/>
    <w:rsid w:val="00A71EA1"/>
    <w:rsid w:val="00A769EB"/>
    <w:rsid w:val="00A77F0D"/>
    <w:rsid w:val="00A80F6D"/>
    <w:rsid w:val="00A831B9"/>
    <w:rsid w:val="00A90028"/>
    <w:rsid w:val="00AA0169"/>
    <w:rsid w:val="00AA1B90"/>
    <w:rsid w:val="00AA3104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01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27F8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BF3E1C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5343"/>
    <w:rsid w:val="00D16175"/>
    <w:rsid w:val="00D1746F"/>
    <w:rsid w:val="00D2366B"/>
    <w:rsid w:val="00D2536F"/>
    <w:rsid w:val="00D32F45"/>
    <w:rsid w:val="00D33F3F"/>
    <w:rsid w:val="00D433D0"/>
    <w:rsid w:val="00D43AD3"/>
    <w:rsid w:val="00D440FB"/>
    <w:rsid w:val="00D457A3"/>
    <w:rsid w:val="00D46952"/>
    <w:rsid w:val="00D4698B"/>
    <w:rsid w:val="00D474DB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42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20854</TotalTime>
  <Pages>6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Tkachenko Ekaterina</cp:lastModifiedBy>
  <cp:revision>94</cp:revision>
  <cp:lastPrinted>2025-05-23T16:37:00Z</cp:lastPrinted>
  <dcterms:created xsi:type="dcterms:W3CDTF">2023-06-08T14:36:00Z</dcterms:created>
  <dcterms:modified xsi:type="dcterms:W3CDTF">2025-06-25T20:59:00Z</dcterms:modified>
</cp:coreProperties>
</file>