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3D2B0759" w:rsidR="005064CA" w:rsidRPr="00202B9E" w:rsidRDefault="008722EC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12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035EF" w:rsidRPr="00157984" w14:paraId="26B7CEB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8BA45D" w14:textId="77777777" w:rsidR="006035EF" w:rsidRPr="00202B9E" w:rsidRDefault="006035EF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D4F8A" w14:textId="2DDD6504" w:rsidR="006035EF" w:rsidRDefault="006035E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12D1D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3C6C0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0A299C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EB007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7D3BD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6EA50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BD5D7A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65A4B0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E5804A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777512" w14:textId="6230578C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</w:t>
            </w:r>
            <w:r w:rsidR="008722EC">
              <w:rPr>
                <w:color w:val="000000"/>
              </w:rPr>
              <w:t>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 xml:space="preserve">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D2F360" w14:textId="53C7E51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 w:rsidR="009E555E">
              <w:rPr>
                <w:color w:val="000000"/>
              </w:rPr>
              <w:t>1</w:t>
            </w:r>
            <w:r w:rsidR="00E25AB7">
              <w:rPr>
                <w:color w:val="000000"/>
              </w:rPr>
              <w:t>2</w:t>
            </w:r>
            <w:r w:rsidRPr="005B601D">
              <w:rPr>
                <w:color w:val="000000"/>
              </w:rPr>
              <w:t>00x</w:t>
            </w:r>
            <w:r w:rsidR="009E555E"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CFA0C9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5822F9" w14:textId="10EFDD8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429022" w14:textId="5D13251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054D8" w14:textId="442572A3" w:rsidR="001F3652" w:rsidRPr="005B601D" w:rsidRDefault="008722EC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E3E34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92B13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F3652" w:rsidRPr="00DB65ED" w14:paraId="64976F9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C730E52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4F92D7D" w14:textId="1703E76A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 w:rsidR="008722EC">
              <w:rPr>
                <w:color w:val="000000"/>
              </w:rPr>
              <w:t>8</w:t>
            </w:r>
            <w:r w:rsidRPr="005B601D">
              <w:rPr>
                <w:color w:val="000000"/>
              </w:rPr>
              <w:t xml:space="preserve">00x500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52FC1D" w14:textId="4F3CC7A1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КЛОП-2(60)-НО-</w:t>
            </w:r>
            <w:r w:rsidR="00424C00">
              <w:rPr>
                <w:color w:val="000000"/>
              </w:rPr>
              <w:t>8</w:t>
            </w:r>
            <w:r w:rsidRPr="005B601D">
              <w:rPr>
                <w:color w:val="000000"/>
              </w:rPr>
              <w:t>00x500-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9EA700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7962E5" w14:textId="37FB4BF3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0D3D85C" w14:textId="3E9D710F" w:rsidR="001F3652" w:rsidRPr="005B601D" w:rsidRDefault="001F3652" w:rsidP="001F3652">
            <w:pPr>
              <w:pStyle w:val="af5"/>
              <w:rPr>
                <w:color w:val="000000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03436" w14:textId="7AB8149F" w:rsidR="001F3652" w:rsidRPr="005B601D" w:rsidRDefault="008722EC" w:rsidP="001F3652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7FDFF2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BF2911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DB5387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5D9A2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F0BEDC" w14:textId="2AE329BE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D6EA31" w14:textId="67C5238E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E345B2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F5AD16" w14:textId="61D5F419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FDDC4A" w14:textId="10F1EE02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F8DEAC" w14:textId="132BA9B2" w:rsidR="006C4DD7" w:rsidRPr="005B601D" w:rsidRDefault="00D41905" w:rsidP="006C4DD7">
            <w:pPr>
              <w:pStyle w:val="af5"/>
              <w:rPr>
                <w:color w:val="000000"/>
              </w:rPr>
            </w:pPr>
            <w: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833384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5C304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4CEE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2D8676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8C19A3" w14:textId="5A0A13F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0419C" w14:textId="4FACD820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A1A468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2D2675" w14:textId="3563DEF1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29604C" w14:textId="34EC24F5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01EF2" w14:textId="179A31F3" w:rsidR="006C4DD7" w:rsidRPr="005B601D" w:rsidRDefault="00D41905" w:rsidP="006C4DD7">
            <w:pPr>
              <w:pStyle w:val="af5"/>
              <w:rPr>
                <w:color w:val="000000"/>
              </w:rPr>
            </w:pPr>
            <w: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9013DD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56D8F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5C944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0C624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E0A4E" w14:textId="1742E760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E00CC" w14:textId="7CB31B33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0136E5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A3F683" w14:textId="050B40FE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34DB3A" w14:textId="7E275EBF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B1F88" w14:textId="3A6D65D7" w:rsidR="006C4DD7" w:rsidRPr="005B601D" w:rsidRDefault="00D41905" w:rsidP="006C4DD7">
            <w:pPr>
              <w:pStyle w:val="af5"/>
              <w:rPr>
                <w:color w:val="000000"/>
              </w:rPr>
            </w:pPr>
            <w: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85679E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E4EF9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DF84B5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9FF8DC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C1B1093" w14:textId="65C38842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57AC86" w14:textId="194F273E" w:rsidR="006C4DD7" w:rsidRPr="009F5B5F" w:rsidRDefault="006C4DD7" w:rsidP="006C4DD7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F82515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5776D72" w14:textId="2660402B" w:rsidR="006C4DD7" w:rsidRPr="009F5B5F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AE6509" w14:textId="0CA13225" w:rsidR="006C4DD7" w:rsidRPr="009F5B5F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66F411" w14:textId="3F82D403" w:rsidR="006C4DD7" w:rsidRPr="009F5B5F" w:rsidRDefault="00D41905" w:rsidP="006C4DD7">
            <w:pPr>
              <w:pStyle w:val="af5"/>
              <w:rPr>
                <w:color w:val="000000"/>
              </w:rPr>
            </w:pPr>
            <w: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AE1C4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4806D9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5C8BF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13D85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203BE" w14:textId="60313488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463D36" w14:textId="5AB94156" w:rsidR="006C4DD7" w:rsidRDefault="006C4DD7" w:rsidP="006C4DD7">
            <w:pPr>
              <w:pStyle w:val="af5"/>
              <w:rPr>
                <w:highlight w:val="yellow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A6E20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3A4D8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BE47AE" w14:textId="100C6AB8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D0CB27" w14:textId="20794D49" w:rsidR="006C4DD7" w:rsidRPr="009F5B5F" w:rsidRDefault="00D41905" w:rsidP="006C4DD7">
            <w:pPr>
              <w:pStyle w:val="af5"/>
              <w:rPr>
                <w:highlight w:val="yellow"/>
              </w:rPr>
            </w:pPr>
            <w:r>
              <w:t>38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0E9B6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6D224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C17E6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A6FDCC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635CF8" w14:textId="4DC39C1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F2521C" w14:textId="6447F306" w:rsidR="006C4DD7" w:rsidRDefault="006C4DD7" w:rsidP="006C4DD7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44E8F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AA420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B47291" w14:textId="374310C3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9C051C" w14:textId="22E6CBAE" w:rsidR="006C4DD7" w:rsidRPr="009F5B5F" w:rsidRDefault="006C4DD7" w:rsidP="006C4DD7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7CD43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E73CE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0444D4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89F437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6A9D19" w14:textId="14390EA3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ЛПАК-125+КСДО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19ADFB" w14:textId="42A93C2E" w:rsidR="006C4DD7" w:rsidRPr="009F5B5F" w:rsidRDefault="006C4DD7" w:rsidP="006C4DD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34779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DC83A4" w14:textId="79D8010E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1B315BB" w14:textId="6EAD6ABF" w:rsidR="006C4DD7" w:rsidRPr="009F5B5F" w:rsidRDefault="006C4DD7" w:rsidP="006C4DD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5550AC" w14:textId="4D18DA0B" w:rsidR="006C4DD7" w:rsidRDefault="00D41905" w:rsidP="006C4DD7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0490A1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2D488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213DAA6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D4ED3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9E55A4" w14:textId="42A96DAF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200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48408E" w14:textId="38A8ECAB" w:rsidR="006C4DD7" w:rsidRPr="009F5B5F" w:rsidRDefault="006C4DD7" w:rsidP="006C4DD7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E1687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71981D" w14:textId="525E6900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FE5662E" w14:textId="0AEF085C" w:rsidR="006C4DD7" w:rsidRPr="009F5B5F" w:rsidRDefault="006C4DD7" w:rsidP="006C4DD7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8DBDCA" w14:textId="75F6CC10" w:rsidR="006C4DD7" w:rsidRDefault="00D41905" w:rsidP="006C4DD7">
            <w:pPr>
              <w:pStyle w:val="af5"/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B6C85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31C41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1E507D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96EE246" w14:textId="77777777" w:rsidR="006C4DD7" w:rsidRPr="003A6061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EB9A68" w14:textId="3C75BB69" w:rsidR="006C4DD7" w:rsidRPr="003A6061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8F4EBD" w14:textId="1DFEB7CE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CC8307" w14:textId="77777777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6CB5944" w14:textId="0600F78E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22C689C" w14:textId="6E25B516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CB5F986" w14:textId="38B03561" w:rsidR="006C4DD7" w:rsidRPr="003A6061" w:rsidRDefault="00D41905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323CC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5299D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1D5899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A1C5D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CF1F95" w14:textId="20E73F52" w:rsidR="006C4DD7" w:rsidRPr="00E9294E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 w:rsidR="00D41905"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B8473" w14:textId="3B0046B6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150A25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32E32A" w14:textId="17791726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841A529" w14:textId="1B79DBDB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6A0D1A" w14:textId="4C0D0DDA" w:rsidR="006C4DD7" w:rsidRPr="00E9294E" w:rsidRDefault="00D41905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</w:t>
            </w:r>
            <w:r w:rsidR="006C4DD7">
              <w:rPr>
                <w:color w:val="000000"/>
              </w:rPr>
              <w:t>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859E4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15B8A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86C57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5A99EE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ECFFCFA" w14:textId="13342B7D" w:rsidR="006C4DD7" w:rsidRPr="00E9294E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28E187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60F70C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F25CB3" w14:textId="16512E8A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5DB3AF6" w14:textId="48331BBE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671B3A0" w14:textId="15AACA12" w:rsidR="006C4DD7" w:rsidRPr="00E9294E" w:rsidRDefault="006C4DD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304ED2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F0B87F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570C2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A00178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50B9E" w14:textId="44873258" w:rsidR="006C4DD7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7BA0FD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DBD5AA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A0A6BB" w14:textId="07A46E68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4295B2D" w14:textId="046EAA2D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9BC84D" w14:textId="08D79D88" w:rsidR="006C4DD7" w:rsidRDefault="006C4DD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0350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DEF52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F8826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C0079D" w14:textId="77777777" w:rsidR="006C4DD7" w:rsidRPr="00E9294E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F0CA61" w14:textId="58AACB16" w:rsidR="006C4DD7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90DBDB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4F3AA0" w14:textId="77777777" w:rsidR="006C4DD7" w:rsidRPr="00E9294E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88CC57" w14:textId="64625CD1" w:rsidR="006C4DD7" w:rsidRDefault="006C4DD7" w:rsidP="006C4DD7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B13F2A1" w14:textId="2C8FAF4B" w:rsidR="006C4DD7" w:rsidRPr="00E9294E" w:rsidRDefault="006C4DD7" w:rsidP="006C4DD7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500033" w14:textId="01EF76D9" w:rsidR="006C4DD7" w:rsidRDefault="006C4DD7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248C2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21961A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905" w:rsidRPr="00DB65ED" w14:paraId="62F26E8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BF6091A" w14:textId="77777777" w:rsidR="00D41905" w:rsidRPr="00E9294E" w:rsidRDefault="00D41905" w:rsidP="00D4190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C7F8D1" w14:textId="3249D6AD" w:rsidR="00D41905" w:rsidRDefault="00D41905" w:rsidP="00D4190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AA169FA" w14:textId="77777777" w:rsidR="00D41905" w:rsidRPr="00E9294E" w:rsidRDefault="00D41905" w:rsidP="00D4190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D6B85EA" w14:textId="77777777" w:rsidR="00D41905" w:rsidRPr="00E9294E" w:rsidRDefault="00D41905" w:rsidP="00D4190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FD6A01" w14:textId="725DD6EF" w:rsidR="00D41905" w:rsidRDefault="00D41905" w:rsidP="00D41905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4D875EA" w14:textId="150B70D5" w:rsidR="00D41905" w:rsidRPr="00E9294E" w:rsidRDefault="00D41905" w:rsidP="00D41905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306BC5" w14:textId="496D099C" w:rsidR="00D41905" w:rsidRDefault="00D41905" w:rsidP="00D4190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A355A2" w14:textId="77777777" w:rsidR="00D41905" w:rsidRPr="009F5B5F" w:rsidRDefault="00D41905" w:rsidP="00D4190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190570" w14:textId="77777777" w:rsidR="00D41905" w:rsidRPr="009F5B5F" w:rsidRDefault="00D41905" w:rsidP="00D4190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D41905" w:rsidRPr="00DB65ED" w14:paraId="3E71D7A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F7DFA8" w14:textId="77777777" w:rsidR="00D41905" w:rsidRPr="00E9294E" w:rsidRDefault="00D41905" w:rsidP="00D41905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4C2452" w14:textId="435EEDAE" w:rsidR="00D41905" w:rsidRDefault="00D41905" w:rsidP="00D41905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1A3408" w14:textId="77777777" w:rsidR="00D41905" w:rsidRPr="00E9294E" w:rsidRDefault="00D41905" w:rsidP="00D4190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4AF35D" w14:textId="77777777" w:rsidR="00D41905" w:rsidRPr="00E9294E" w:rsidRDefault="00D41905" w:rsidP="00D41905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673C88" w14:textId="4CC73D2C" w:rsidR="00D41905" w:rsidRDefault="00D41905" w:rsidP="00D41905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78A1015" w14:textId="12829A74" w:rsidR="00D41905" w:rsidRPr="00E9294E" w:rsidRDefault="00D41905" w:rsidP="00D41905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7FE4D" w14:textId="01EB8E5D" w:rsidR="00D41905" w:rsidRDefault="00D41905" w:rsidP="00D41905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038F71" w14:textId="77777777" w:rsidR="00D41905" w:rsidRPr="009F5B5F" w:rsidRDefault="00D41905" w:rsidP="00D4190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A28FC1" w14:textId="77777777" w:rsidR="00D41905" w:rsidRPr="009F5B5F" w:rsidRDefault="00D41905" w:rsidP="00D41905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B906F4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0F73D4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DB6960" w14:textId="53756A7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 w:rsidR="00F71895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666E4D" w14:textId="7E29A9FC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A2656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9DE3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DBE3D" w14:textId="6E714F3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280C17" w14:textId="04138B6F" w:rsidR="006C4DD7" w:rsidRPr="00C526CB" w:rsidRDefault="00F71895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64B7C7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EB3D02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43A86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ABB20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097B97" w14:textId="2E6B970B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 w:rsidR="00F71895">
              <w:rPr>
                <w:color w:val="000000"/>
              </w:rPr>
              <w:t>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D715D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6DA59B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77169B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AB1658" w14:textId="6ABAACC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85063D" w14:textId="052082FA" w:rsidR="006C4DD7" w:rsidRPr="00C526CB" w:rsidRDefault="00F71895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4D049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B5D1B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F4D14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2DA5B3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3AA895" w14:textId="115E0D9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 w:rsidR="00F71895">
              <w:rPr>
                <w:color w:val="000000"/>
              </w:rPr>
              <w:t>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622CF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644C4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F61B6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4711D" w14:textId="5808F817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431E3" w14:textId="152EE124" w:rsidR="006C4DD7" w:rsidRPr="00C526CB" w:rsidRDefault="00F71895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8AAED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61BAE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AFF322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88D0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83B0F" w14:textId="5EBEEEDE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E9AA6" w14:textId="2A507650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4F90D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75883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676DF" w14:textId="6BD7AF6E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B3641" w14:textId="58847568" w:rsidR="006C4DD7" w:rsidRPr="00C526CB" w:rsidRDefault="00F71895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9D558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E6BD7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FA3123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0928C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6ECA36" w14:textId="25F59E3C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506AFB" w14:textId="3701C662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25189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2C566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FBA4A1" w14:textId="746EC41F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E78DF4" w14:textId="74FD3C32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  <w:r w:rsidR="00F71895">
              <w:rPr>
                <w:color w:val="000000"/>
              </w:rPr>
              <w:t>07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3D9ED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033F5F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850DCF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C7CA0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45EEBA" w14:textId="743B555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E41EED" w14:textId="6F7A5385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833D4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D24B5E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2440C" w14:textId="42E312E5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192D3D" w14:textId="38AC22EB" w:rsidR="006C4DD7" w:rsidRPr="009F5B5F" w:rsidRDefault="006C4DD7" w:rsidP="006C4DD7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</w:t>
            </w:r>
            <w:r w:rsidR="00F71895"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975C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8D78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ABF2E7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C5B771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1B665C" w14:textId="4E55CC32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329815" w14:textId="4C8778F3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1547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12363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B6C5C8" w14:textId="0437D381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E4F69" w14:textId="0F67E84F" w:rsidR="006C4DD7" w:rsidRPr="00C526CB" w:rsidRDefault="00F71895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C9737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F940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1B5920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FF186D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91A3D" w14:textId="4F938C3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B506DBF" w14:textId="40F63F0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78F458D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6C142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4E0585" w14:textId="60FED172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33681A0" w14:textId="60DA8CF4" w:rsidR="006C4DD7" w:rsidRPr="00C526CB" w:rsidRDefault="00F71895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17CDD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53F8A9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5B521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2E91C2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A8F0C" w14:textId="1B151EF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EBBD1" w14:textId="50620747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280F86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E8764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0E3929" w14:textId="5BBE06FB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3E304" w14:textId="7C20976D" w:rsidR="006C4DD7" w:rsidRPr="00C526CB" w:rsidRDefault="007E77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8D384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77383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04D8C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1FF6A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07E11" w14:textId="3C29A833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1360D" w14:textId="4E83F27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8395E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195D4F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D7C9C" w14:textId="36FA13E1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24F81" w14:textId="66A5A133" w:rsidR="006C4DD7" w:rsidRPr="00C526CB" w:rsidRDefault="007E77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0D1B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AB439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A511FC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A1E45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7FA36" w14:textId="723B98B6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300x2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86A57C" w14:textId="43962B29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8764E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F07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B423C7" w14:textId="3593F7B0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CD709E" w14:textId="5A96F68E" w:rsidR="006C4DD7" w:rsidRPr="00C526CB" w:rsidRDefault="007E77EF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649C0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7F0E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CE687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C4D2BA" w14:textId="77777777" w:rsidR="006C4DD7" w:rsidRPr="003D63D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D5062F" w14:textId="1C139AA7" w:rsidR="006C4DD7" w:rsidRPr="003D63D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400x250,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5B0007" w14:textId="7B1090EF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1D0D45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92EC4D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36D0" w14:textId="6CBF7FE3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3B887" w14:textId="16BA000A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B13B1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7F68D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1A2DE5F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2EDFED0" w14:textId="77777777" w:rsidR="006C4DD7" w:rsidRPr="003D63D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55246F" w14:textId="6EEAF5E9" w:rsidR="006C4DD7" w:rsidRPr="003D63D0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 w:rsidR="007E77EF">
              <w:rPr>
                <w:color w:val="000000"/>
              </w:rPr>
              <w:t>25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63C359" w14:textId="01BCC25A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49CBAE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179B58" w14:textId="18219E41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AF4B9A" w14:textId="6BF46B71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F42DAF" w14:textId="0FAF9C7A" w:rsidR="006C4DD7" w:rsidRPr="003D63D0" w:rsidRDefault="007E77EF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896B24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E0126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335A0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17DF4C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DE38F5" w14:textId="01E28476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00x3</w:t>
            </w:r>
            <w:r w:rsidR="007E77EF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3BDA62" w14:textId="27DF0E68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35B11A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80191" w14:textId="480348D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C110B0" w14:textId="44EF3B22" w:rsidR="006C4DD7" w:rsidRPr="00C526CB" w:rsidRDefault="006C4DD7" w:rsidP="006C4DD7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A9F0E6" w14:textId="49C63981" w:rsidR="006C4DD7" w:rsidRPr="00C526CB" w:rsidRDefault="007E77EF" w:rsidP="006C4DD7">
            <w:pPr>
              <w:pStyle w:val="af5"/>
            </w:pPr>
            <w:r>
              <w:rPr>
                <w:color w:val="000000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8B93E8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B5D191" w14:textId="40DAD40C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78914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F20AE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99CB57" w14:textId="597DBE24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500x</w:t>
            </w:r>
            <w:r w:rsidR="007E77EF"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1A86A6" w14:textId="64406D4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AC511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AECCF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F93C9B" w14:textId="16AC776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96ADDF" w14:textId="0B405705" w:rsidR="006C4DD7" w:rsidRPr="00C526CB" w:rsidRDefault="007E77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991A41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910C1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152CA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43B6BB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5FEF8" w14:textId="25BE423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D36488" w14:textId="10CC8799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C49996" w14:textId="067BA031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44E3B7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09D41" w14:textId="2AC66A4C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D7BD0" w14:textId="4E94A963" w:rsidR="006C4DD7" w:rsidRPr="00C526CB" w:rsidRDefault="007E77EF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83B30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78E76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7AB8B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F7F05F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CD1067" w14:textId="650BF2F6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="007E77EF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FB197B" w14:textId="4ABAECF6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0D6A43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B2595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1B3A80" w14:textId="0021845E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A001B0" w14:textId="0B636BC3" w:rsidR="006C4DD7" w:rsidRPr="00C526CB" w:rsidRDefault="007E77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6D97D4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666E8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541FC8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2ABE3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D117DA" w14:textId="7B900AC2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70</w:t>
            </w:r>
            <w:r w:rsidRPr="00C526CB">
              <w:rPr>
                <w:color w:val="000000"/>
              </w:rPr>
              <w:t xml:space="preserve">0x400,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8D0367" w14:textId="3F2D6306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C84DF9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64353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59ED60" w14:textId="4B3CB69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F43B69" w14:textId="62161205" w:rsidR="006C4DD7" w:rsidRDefault="007E77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82C8D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F1C50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65F73F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98A1AE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7F5645" w14:textId="47BC15D0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7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1D688A" w14:textId="48B85C25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4036F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88C053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4704E5" w14:textId="63B3D39A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93AFBD" w14:textId="7A270325" w:rsidR="006C4DD7" w:rsidRDefault="007E77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C9CAB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738FC5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220233B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8C96F3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87D1FF" w14:textId="7E0174E1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 w:rsidR="007E77EF"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902F3B" w14:textId="6C1E20E2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70AD3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B12AEE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C8EF83" w14:textId="5AE076CF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994297" w14:textId="2A501E93" w:rsidR="006C4DD7" w:rsidRDefault="007E77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9C781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B6FC84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5FD45D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F1D7F1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4F60068" w14:textId="1648B82A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800x</w:t>
            </w:r>
            <w:r w:rsidR="007E77EF"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7A7709" w14:textId="77ADF3D9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358BA1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3A86E3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55A5C9" w14:textId="6770C37E" w:rsidR="006C4DD7" w:rsidRPr="00C526CB" w:rsidRDefault="006C4DD7" w:rsidP="006C4DD7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5B20A" w14:textId="5EA352D9" w:rsidR="006C4DD7" w:rsidRDefault="007E77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14BEEF2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91A6E10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3FA14F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3795F7" w14:textId="77777777" w:rsidR="006C4DD7" w:rsidRPr="00C526CB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80E34C" w14:textId="2BD97CEF" w:rsidR="006C4DD7" w:rsidRPr="00C526C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7E77EF"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 w:rsidR="007E77EF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CA7C9" w14:textId="2BE7F8F3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DDA74E" w14:textId="4FBD1C11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683AA5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9EA794" w14:textId="6AD66FCF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8FB83A" w14:textId="7AB937BD" w:rsidR="006C4DD7" w:rsidRPr="00C526CB" w:rsidRDefault="007E77EF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9B4C48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CA3D5F" w14:textId="77777777" w:rsidR="006C4DD7" w:rsidRPr="00C526C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09A1A98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B4CC2" w14:textId="77777777" w:rsidR="006C4DD7" w:rsidRPr="003D63D0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FC7C07" w14:textId="3F423356" w:rsidR="006C4DD7" w:rsidRPr="003A6061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2EF24F" w14:textId="0C0F906C" w:rsidR="006C4DD7" w:rsidRPr="003A6061" w:rsidRDefault="006C4DD7" w:rsidP="006C4DD7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128B68" w14:textId="77777777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7ACBEF" w14:textId="77777777" w:rsidR="006C4DD7" w:rsidRPr="003A6061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EE374F" w14:textId="4C2432C9" w:rsidR="006C4DD7" w:rsidRPr="003A6061" w:rsidRDefault="006C4DD7" w:rsidP="006C4DD7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CC756" w14:textId="1BBBA5D9" w:rsidR="006C4DD7" w:rsidRPr="003A6061" w:rsidRDefault="007E77EF" w:rsidP="006C4DD7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081A4B" w14:textId="77777777" w:rsidR="006C4DD7" w:rsidRPr="003D63D0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56006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62E426D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A21802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FEAC7" w14:textId="1BAB087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5EBD45" w14:textId="0D156E36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FC5F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AACD5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94E51D" w14:textId="304578D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266732" w14:textId="76B6DAA7" w:rsidR="006C4DD7" w:rsidRPr="00747C04" w:rsidRDefault="009D3D3B" w:rsidP="006C4DD7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598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51C4F3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D8BAC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77777777" w:rsidR="006C4DD7" w:rsidRPr="00747C04" w:rsidRDefault="006C4DD7" w:rsidP="006C4DD7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C4DD7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6C4DD7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35224C62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Плита минераловатная </w:t>
            </w:r>
            <w:proofErr w:type="gramStart"/>
            <w:r w:rsidRPr="00747C04">
              <w:rPr>
                <w:color w:val="000000"/>
              </w:rPr>
              <w:t>НГ  1000</w:t>
            </w:r>
            <w:proofErr w:type="gramEnd"/>
            <w:r w:rsidRPr="00747C04">
              <w:rPr>
                <w:color w:val="000000"/>
              </w:rPr>
              <w:t>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</w:tr>
      <w:tr w:rsidR="006C4DD7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6C4DD7" w:rsidRPr="00747C04" w:rsidRDefault="006C4DD7" w:rsidP="006C4DD7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6C4DD7" w:rsidRPr="00747C04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6C4DD7" w:rsidRPr="00747C04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6C4DD7" w:rsidRPr="00747C04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6C4DD7" w:rsidRPr="00747C04" w:rsidRDefault="006C4DD7" w:rsidP="006C4DD7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6C4DD7" w:rsidRPr="00747C04" w:rsidRDefault="006C4DD7" w:rsidP="006C4DD7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6C4DD7" w:rsidRPr="00747C04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C4DD7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6C4DD7" w:rsidRPr="00CF599B" w:rsidRDefault="006C4DD7" w:rsidP="006C4DD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6C4DD7" w:rsidRPr="00CF599B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6C4DD7" w:rsidRPr="00CF599B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6C4DD7" w:rsidRPr="009F5B5F" w:rsidRDefault="006C4DD7" w:rsidP="006C4DD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6C4DD7" w:rsidRPr="009F5B5F" w:rsidRDefault="006C4DD7" w:rsidP="006C4DD7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ED3F5F" w:rsidRPr="00157984" w14:paraId="284C3DBC" w14:textId="77777777" w:rsidTr="00CC40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ED3F5F" w:rsidRPr="00CF599B" w:rsidRDefault="00ED3F5F" w:rsidP="00ED3F5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1947DC6E" w:rsidR="00ED3F5F" w:rsidRPr="00CF599B" w:rsidRDefault="00ED3F5F" w:rsidP="00ED3F5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405D321" w:rsidR="00ED3F5F" w:rsidRPr="00CF599B" w:rsidRDefault="00ED3F5F" w:rsidP="00ED3F5F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ED3F5F" w:rsidRPr="00CF599B" w:rsidRDefault="00ED3F5F" w:rsidP="00ED3F5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ED3F5F" w:rsidRPr="00CF599B" w:rsidRDefault="00ED3F5F" w:rsidP="00ED3F5F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ED3F5F" w:rsidRPr="00CF599B" w:rsidRDefault="00ED3F5F" w:rsidP="00ED3F5F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6C19C569" w:rsidR="00ED3F5F" w:rsidRPr="00ED3F5F" w:rsidRDefault="00ED3F5F" w:rsidP="00ED3F5F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ED3F5F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ED3F5F" w:rsidRPr="009F5B5F" w:rsidRDefault="00ED3F5F" w:rsidP="00ED3F5F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ED3F5F" w:rsidRPr="009F5B5F" w:rsidRDefault="00ED3F5F" w:rsidP="00ED3F5F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7D0C0A" w:rsidRPr="00157984" w14:paraId="7C302C0D" w14:textId="77777777" w:rsidTr="00CC40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7D0C0A" w:rsidRPr="00CF599B" w:rsidRDefault="007D0C0A" w:rsidP="007D0C0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6C86D35B" w:rsidR="007D0C0A" w:rsidRPr="00CF599B" w:rsidRDefault="007D0C0A" w:rsidP="007D0C0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7D0C0A" w:rsidRPr="00CF599B" w:rsidRDefault="007D0C0A" w:rsidP="007D0C0A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1C97D315" w:rsidR="007D0C0A" w:rsidRPr="00CF599B" w:rsidRDefault="007D0C0A" w:rsidP="007D0C0A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153B837D" w:rsidR="007D0C0A" w:rsidRPr="00CF599B" w:rsidRDefault="007D0C0A" w:rsidP="007D0C0A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5F4B984B" w:rsidR="007D0C0A" w:rsidRPr="007D0C0A" w:rsidRDefault="007D0C0A" w:rsidP="007D0C0A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7D0C0A" w:rsidRPr="009F5B5F" w:rsidRDefault="007D0C0A" w:rsidP="007D0C0A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7D0C0A" w:rsidRPr="009F5B5F" w:rsidRDefault="007D0C0A" w:rsidP="007D0C0A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7D0C0A" w:rsidRPr="00157984" w14:paraId="6DA20977" w14:textId="77777777" w:rsidTr="00CC40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7D0C0A" w:rsidRPr="00CF599B" w:rsidRDefault="007D0C0A" w:rsidP="007D0C0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947A966" w:rsidR="007D0C0A" w:rsidRPr="00CF599B" w:rsidRDefault="007D0C0A" w:rsidP="007D0C0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1620BC62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106249F1" w:rsidR="007D0C0A" w:rsidRPr="007D0C0A" w:rsidRDefault="007D0C0A" w:rsidP="007D0C0A">
            <w:pPr>
              <w:pStyle w:val="af5"/>
              <w:rPr>
                <w:rFonts w:cs="Times New Roman"/>
                <w:szCs w:val="24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7D0C0A" w:rsidRPr="009F5B5F" w:rsidRDefault="007D0C0A" w:rsidP="007D0C0A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7D0C0A" w:rsidRPr="009F5B5F" w:rsidRDefault="007D0C0A" w:rsidP="007D0C0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D0C0A" w:rsidRPr="00157984" w14:paraId="78B24FE0" w14:textId="77777777" w:rsidTr="00CC40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7D0C0A" w:rsidRPr="00CF599B" w:rsidRDefault="007D0C0A" w:rsidP="007D0C0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71BB42F" w:rsidR="007D0C0A" w:rsidRPr="00CF599B" w:rsidRDefault="007D0C0A" w:rsidP="007D0C0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7551B0DC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21360151" w:rsidR="007D0C0A" w:rsidRPr="007D0C0A" w:rsidRDefault="007D0C0A" w:rsidP="007D0C0A">
            <w:pPr>
              <w:pStyle w:val="af5"/>
              <w:rPr>
                <w:rFonts w:cs="Times New Roman"/>
                <w:szCs w:val="24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7D0C0A" w:rsidRPr="009F5B5F" w:rsidRDefault="007D0C0A" w:rsidP="007D0C0A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7D0C0A" w:rsidRPr="009F5B5F" w:rsidRDefault="007D0C0A" w:rsidP="007D0C0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D0C0A" w:rsidRPr="00157984" w14:paraId="217ED410" w14:textId="77777777" w:rsidTr="00CC40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7D0C0A" w:rsidRPr="00CF599B" w:rsidRDefault="007D0C0A" w:rsidP="007D0C0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24363563" w:rsidR="007D0C0A" w:rsidRPr="00CF599B" w:rsidRDefault="007D0C0A" w:rsidP="007D0C0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7901540C" w:rsidR="007D0C0A" w:rsidRPr="00CF599B" w:rsidRDefault="007D0C0A" w:rsidP="007D0C0A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096E163" w14:textId="57D18BE9" w:rsidR="007D0C0A" w:rsidRPr="007D0C0A" w:rsidRDefault="007D0C0A" w:rsidP="007D0C0A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7D0C0A" w:rsidRPr="009F5B5F" w:rsidRDefault="007D0C0A" w:rsidP="007D0C0A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7D0C0A" w:rsidRPr="009F5B5F" w:rsidRDefault="007D0C0A" w:rsidP="007D0C0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D0C0A" w:rsidRPr="00157984" w14:paraId="241F2BC0" w14:textId="77777777" w:rsidTr="00CC40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7D0C0A" w:rsidRPr="00CF599B" w:rsidRDefault="007D0C0A" w:rsidP="007D0C0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2B60F290" w:rsidR="007D0C0A" w:rsidRPr="00CF599B" w:rsidRDefault="007D0C0A" w:rsidP="007D0C0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62FB5664" w:rsidR="007D0C0A" w:rsidRPr="00CF599B" w:rsidRDefault="007D0C0A" w:rsidP="007D0C0A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C591984" w14:textId="71D01A06" w:rsidR="007D0C0A" w:rsidRPr="007D0C0A" w:rsidRDefault="007D0C0A" w:rsidP="007D0C0A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7D0C0A" w:rsidRPr="009F5B5F" w:rsidRDefault="007D0C0A" w:rsidP="007D0C0A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7D0C0A" w:rsidRPr="009F5B5F" w:rsidRDefault="007D0C0A" w:rsidP="007D0C0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D0C0A" w:rsidRPr="00157984" w14:paraId="1FFE41AB" w14:textId="77777777" w:rsidTr="00CC40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7D0C0A" w:rsidRPr="00CF599B" w:rsidRDefault="007D0C0A" w:rsidP="007D0C0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16659642" w:rsidR="007D0C0A" w:rsidRPr="00CF599B" w:rsidRDefault="007D0C0A" w:rsidP="007D0C0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7D1EE4BE" w:rsidR="007D0C0A" w:rsidRPr="00CF599B" w:rsidRDefault="007D0C0A" w:rsidP="007D0C0A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C4BCCE1" w14:textId="6116E50F" w:rsidR="007D0C0A" w:rsidRPr="007D0C0A" w:rsidRDefault="007D0C0A" w:rsidP="007D0C0A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7D0C0A" w:rsidRPr="009F5B5F" w:rsidRDefault="007D0C0A" w:rsidP="007D0C0A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7D0C0A" w:rsidRPr="009F5B5F" w:rsidRDefault="007D0C0A" w:rsidP="007D0C0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D0C0A" w:rsidRPr="00157984" w14:paraId="5120A150" w14:textId="77777777" w:rsidTr="00CC40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7D0C0A" w:rsidRPr="00CF599B" w:rsidRDefault="007D0C0A" w:rsidP="007D0C0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28C47589" w:rsidR="007D0C0A" w:rsidRPr="00CF599B" w:rsidRDefault="007D0C0A" w:rsidP="007D0C0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6791EFC2" w:rsidR="007D0C0A" w:rsidRPr="00CF599B" w:rsidRDefault="007D0C0A" w:rsidP="007D0C0A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99DF11" w14:textId="2D150ADF" w:rsidR="007D0C0A" w:rsidRPr="007D0C0A" w:rsidRDefault="007D0C0A" w:rsidP="007D0C0A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7D0C0A" w:rsidRPr="009F5B5F" w:rsidRDefault="007D0C0A" w:rsidP="007D0C0A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7D0C0A" w:rsidRPr="009F5B5F" w:rsidRDefault="007D0C0A" w:rsidP="007D0C0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7D0C0A" w:rsidRPr="00157984" w14:paraId="3B76EDE2" w14:textId="77777777" w:rsidTr="00CC408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7D0C0A" w:rsidRPr="00CF599B" w:rsidRDefault="007D0C0A" w:rsidP="007D0C0A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2AA52CA4" w:rsidR="007D0C0A" w:rsidRPr="00CF599B" w:rsidRDefault="007D0C0A" w:rsidP="007D0C0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7D0C0A" w:rsidRPr="00CF599B" w:rsidRDefault="007D0C0A" w:rsidP="007D0C0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250FEF8A" w:rsidR="007D0C0A" w:rsidRPr="00CF599B" w:rsidRDefault="007D0C0A" w:rsidP="007D0C0A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5A1590B" w14:textId="3B1540B9" w:rsidR="007D0C0A" w:rsidRPr="007D0C0A" w:rsidRDefault="007D0C0A" w:rsidP="007D0C0A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7D0C0A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7D0C0A" w:rsidRPr="009F5B5F" w:rsidRDefault="007D0C0A" w:rsidP="007D0C0A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7D0C0A" w:rsidRPr="009F5B5F" w:rsidRDefault="007D0C0A" w:rsidP="007D0C0A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5B301F" w:rsidRPr="009F5B5F" w:rsidRDefault="005B301F" w:rsidP="005B301F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7C6A9404" w:rsidR="005B301F" w:rsidRPr="00CF599B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5B301F" w:rsidRPr="00CF599B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5B301F" w:rsidRPr="00CF599B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5B301F" w:rsidRPr="00CF599B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5B301F" w:rsidRPr="00CF599B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5B301F" w:rsidRPr="00CF599B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5B301F" w:rsidRPr="00CF599B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5B301F" w:rsidRPr="00CF599B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B301F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1EA40CD6" w:rsidR="005B301F" w:rsidRPr="00E007A9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7DDBE89C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27EC56FB" w:rsidR="005B301F" w:rsidRPr="005A3A5C" w:rsidRDefault="005B301F" w:rsidP="005B301F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582D16D1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6C81DCC3" w:rsidR="005B301F" w:rsidRPr="00200411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74E1F5D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89490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820C5" w14:textId="30C1256A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  <w:lang w:val="en-US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DDF1D9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93C1DD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80FF53" w14:textId="3D468806" w:rsidR="005B301F" w:rsidRPr="005A3A5C" w:rsidRDefault="005B301F" w:rsidP="005B301F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CFC3EF" w14:textId="55DD2459" w:rsidR="005B301F" w:rsidRPr="005A3A5C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9C64D1" w14:textId="09B792A5" w:rsidR="005B301F" w:rsidRPr="00200411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D47A38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D619D73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3FCEA897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399F080E" w:rsidR="005B301F" w:rsidRPr="005A3A5C" w:rsidRDefault="005B301F" w:rsidP="005B301F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2504CCC4" w:rsidR="005B301F" w:rsidRPr="005A3A5C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4F1D1647" w:rsidR="005B301F" w:rsidRPr="00C2459A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35175FDF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0751AC6D" w:rsidR="005B301F" w:rsidRPr="005A3A5C" w:rsidRDefault="005B301F" w:rsidP="005B301F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63509508" w:rsidR="005B301F" w:rsidRPr="005A3A5C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0795ACC6" w:rsidR="005B301F" w:rsidRPr="00C2459A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4BD713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69D0F6C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657494" w14:textId="6EAEE287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9364382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C8A1DF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F6EB70" w14:textId="13516797" w:rsidR="005B301F" w:rsidRPr="005A3A5C" w:rsidRDefault="005B301F" w:rsidP="005B301F">
            <w:pPr>
              <w:pStyle w:val="af5"/>
              <w:rPr>
                <w:color w:val="000000"/>
                <w:lang w:val="en-US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B2F23D" w14:textId="34FFB6CA" w:rsidR="005B301F" w:rsidRPr="005A3A5C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040419" w14:textId="549881A9" w:rsidR="005B301F" w:rsidRPr="00C2459A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E0953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758919D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19603189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526DC9F1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65C3E6FD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2777A0EF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0AEFF02A" w:rsidR="005B301F" w:rsidRPr="00C2459A" w:rsidRDefault="005B301F" w:rsidP="005B301F">
            <w:pPr>
              <w:pStyle w:val="af5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51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7F269428" w:rsidR="005B301F" w:rsidRPr="00E007A9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73553BD1" w:rsidR="005B301F" w:rsidRPr="005A3A5C" w:rsidRDefault="005B301F" w:rsidP="005B301F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5170C0CF" w:rsidR="005B301F" w:rsidRPr="005A3A5C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4AF52510" w:rsidR="005B301F" w:rsidRPr="00C2459A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671AF2C4" w:rsidR="005B301F" w:rsidRPr="00234B76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7777777" w:rsidR="005B301F" w:rsidRPr="00234B76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7E9301B2" w:rsidR="005B301F" w:rsidRPr="005A3A5C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36D47E80" w:rsidR="005B301F" w:rsidRPr="00C2459A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5E576E78" w:rsidR="005B301F" w:rsidRPr="00234B76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77777777" w:rsidR="005B301F" w:rsidRPr="005A3A5C" w:rsidRDefault="005B301F" w:rsidP="005B301F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0D5DB5B1" w:rsidR="005B301F" w:rsidRPr="005A3A5C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4ED66177" w:rsidR="005B301F" w:rsidRPr="00C2459A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  <w:lang w:val="en-US"/>
              </w:rPr>
              <w:t>5</w:t>
            </w: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1A4D995F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4B333B89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077FD422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0583F439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4FE6962B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0AA86EBE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60BAC708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78725B5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32184FBE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6F08D1CF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41A9800D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51F8B226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4CD7459A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0D199724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275749E9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5202D6BD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3C61E74D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12F33C3C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6106694D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6808587D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0E593ECC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1FE03761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77B93A69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3AD34AC6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5C3D66D0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2605C8A6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66B7CC94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34304313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5D14AAA6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72FAC2BB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53099320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7FF44431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58E90E66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753AD30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2864EF78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4EC7A398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08E774A6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0DDBD8C3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03E7B284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175F8744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21ED0EC8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3272AD3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1AC0385" w:rsidR="005B301F" w:rsidRPr="005A3A5C" w:rsidRDefault="005B301F" w:rsidP="005B301F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640354A4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407C9374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253DAAFC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746BF78F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03208B3C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0C18A29A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18DB9134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51911C5D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6D052E52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33BE643C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085D0D5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2355A1D2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0817978F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7ACEE5EA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83617F0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57C3EAC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570A1995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0297CC98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ø8</w:t>
            </w:r>
            <w:r>
              <w:rPr>
                <w:color w:val="000000"/>
              </w:rPr>
              <w:t>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045540C3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7F62CC28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77777777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6A50A2DE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5FF43CF0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77BACEBD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ø10</w:t>
            </w:r>
            <w:r>
              <w:rPr>
                <w:color w:val="000000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55A231EF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392C2590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DA9D0EA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42CAF645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5A352CB8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5B301F" w:rsidRPr="005A3A5C" w:rsidRDefault="005B301F" w:rsidP="005B301F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5B301F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5B301F" w:rsidRPr="005A3A5C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50B7875D" w:rsidR="005B301F" w:rsidRPr="005A3A5C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399D1688" w:rsidR="005B301F" w:rsidRPr="005A3A5C" w:rsidRDefault="005B301F" w:rsidP="005B301F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4A57A32F" w:rsidR="005B301F" w:rsidRPr="005A3A5C" w:rsidRDefault="005B301F" w:rsidP="005B301F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18694EBC" w:rsidR="005B301F" w:rsidRPr="005A3A5C" w:rsidRDefault="005B301F" w:rsidP="005B301F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26F42C7F" w:rsidR="005B301F" w:rsidRPr="005A3A5C" w:rsidRDefault="005B301F" w:rsidP="005B301F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0B18EE3F" w:rsidR="005B301F" w:rsidRPr="004E3E25" w:rsidRDefault="005B301F" w:rsidP="005B301F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386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5B301F" w:rsidRPr="009F5B5F" w:rsidRDefault="005B301F" w:rsidP="005B301F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5B301F" w:rsidRPr="009F5B5F" w:rsidRDefault="005B301F" w:rsidP="005B301F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5B301F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5B301F" w:rsidRPr="004E3E25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3E6AD90D" w:rsidR="005B301F" w:rsidRPr="004E3E25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77777777" w:rsidR="005B301F" w:rsidRPr="004E3E25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77777777" w:rsidR="005B301F" w:rsidRPr="004E3E25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77777777" w:rsidR="005B301F" w:rsidRPr="004E3E25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6E106EFF" w14:textId="0ABA9EB6" w:rsidR="005B301F" w:rsidRPr="004E3E25" w:rsidRDefault="005B301F" w:rsidP="005B301F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1AC23587" w:rsidR="005B301F" w:rsidRPr="004E3E25" w:rsidRDefault="005B301F" w:rsidP="005B301F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6E4C9A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5B301F" w:rsidRPr="004E3E25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476DFDB0" w:rsidR="005B301F" w:rsidRPr="004E3E25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proofErr w:type="spellStart"/>
            <w:r w:rsidRPr="004E3E25">
              <w:rPr>
                <w:color w:val="000000"/>
              </w:rPr>
              <w:t>Окожуха</w:t>
            </w:r>
            <w:proofErr w:type="spellEnd"/>
            <w:r w:rsidRPr="004E3E25">
              <w:rPr>
                <w:color w:val="000000"/>
              </w:rPr>
              <w:t xml:space="preserve">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77777777" w:rsidR="005B301F" w:rsidRPr="009F5B5F" w:rsidRDefault="005B301F" w:rsidP="005B301F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77777777" w:rsidR="005B301F" w:rsidRPr="009F5B5F" w:rsidRDefault="005B301F" w:rsidP="005B301F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77777777" w:rsidR="005B301F" w:rsidRPr="009F5B5F" w:rsidRDefault="005B301F" w:rsidP="005B301F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3F55AB" w14:textId="56FC151A" w:rsidR="005B301F" w:rsidRPr="009F5B5F" w:rsidRDefault="005B301F" w:rsidP="005B301F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669A6" w14:textId="7EB56508" w:rsidR="005B301F" w:rsidRPr="009F5B5F" w:rsidRDefault="005B301F" w:rsidP="005B301F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6D13D2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1F86215A" w:rsidR="005B301F" w:rsidRPr="00E11A00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0DAB75A2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43D99810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77777777" w:rsidR="005B301F" w:rsidRPr="00E11A00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270BDCDC" w14:textId="6EFA5D09" w:rsidR="005B301F" w:rsidRPr="00E11A00" w:rsidRDefault="005B301F" w:rsidP="005B301F">
            <w:pPr>
              <w:pStyle w:val="af5"/>
              <w:rPr>
                <w:color w:val="000000"/>
              </w:rPr>
            </w:pPr>
            <w:proofErr w:type="spellStart"/>
            <w:r w:rsidRPr="00E11A00">
              <w:rPr>
                <w:color w:val="000000"/>
              </w:rPr>
              <w:t>компл</w:t>
            </w:r>
            <w:proofErr w:type="spellEnd"/>
            <w:r w:rsidRPr="00E11A00"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24B586" w14:textId="31B6D38F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7D3AFA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1F762DEF" w:rsidR="005B301F" w:rsidRPr="00234B76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77777777" w:rsidR="005B301F" w:rsidRPr="00E11A00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6069AE20" w14:textId="3D4EC5F0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49EC52" w14:textId="325D2366" w:rsidR="005B301F" w:rsidRPr="00E11A00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2B1134F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3A3A1CFF" w:rsidR="005B301F" w:rsidRPr="00E11A00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77777777" w:rsidR="005B301F" w:rsidRPr="00E11A00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659A63BD" w14:textId="53B70CBA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F1267E" w14:textId="47212A84" w:rsidR="005B301F" w:rsidRPr="00E11A00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369900A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0E26CD0A" w:rsidR="005B301F" w:rsidRPr="00E11A00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77777777" w:rsidR="005B301F" w:rsidRPr="00E11A00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1F6BD4D8" w14:textId="7E88067A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D118A5" w14:textId="17C42134" w:rsidR="005B301F" w:rsidRPr="00E11A00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047BC7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7E021EA7" w:rsidR="005B301F" w:rsidRPr="00E11A00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77777777" w:rsidR="005B301F" w:rsidRPr="00E11A00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6C7CA0FB" w14:textId="4FE47162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38B7C5" w14:textId="61587DF3" w:rsidR="005B301F" w:rsidRPr="00E11A00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48D547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DD970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B6A6A" w14:textId="33EFBC54" w:rsidR="005B301F" w:rsidRPr="009E10BA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E10BA"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7E3E58" w14:textId="77777777" w:rsidR="005B301F" w:rsidRPr="009E10BA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2AAE02" w14:textId="77777777" w:rsidR="005B301F" w:rsidRPr="009E10BA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6235E7" w14:textId="65AFA5B0" w:rsidR="005B301F" w:rsidRPr="009E10BA" w:rsidRDefault="005B301F" w:rsidP="005B301F">
            <w:pPr>
              <w:ind w:firstLine="0"/>
              <w:jc w:val="center"/>
            </w:pPr>
            <w:proofErr w:type="spellStart"/>
            <w:r w:rsidRPr="009E10BA"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9BABB15" w14:textId="47642774" w:rsidR="005B301F" w:rsidRPr="009E10BA" w:rsidRDefault="005B301F" w:rsidP="005B301F">
            <w:pPr>
              <w:pStyle w:val="af5"/>
              <w:rPr>
                <w:color w:val="000000"/>
              </w:rPr>
            </w:pPr>
            <w:r w:rsidRPr="009E10BA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A7D823" w14:textId="47513539" w:rsidR="005B301F" w:rsidRPr="00E11A00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1BA9CD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4E1DAD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5BAD1FB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1E0F2E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3953CB" w14:textId="36905D70" w:rsidR="005B301F" w:rsidRPr="00EC16A5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5064CB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637959E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738804" w14:textId="77777777" w:rsidR="005B301F" w:rsidRPr="00E11A00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0435F572" w14:textId="07E4B9D8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5D0C9" w14:textId="4DBB304D" w:rsidR="005B301F" w:rsidRPr="006D0B8D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F7759A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6772D5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6725B3D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9C7A39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9AD42" w14:textId="2A11DC89" w:rsidR="005B301F" w:rsidRPr="00E11A00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487A92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92F25B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685330" w14:textId="77777777" w:rsidR="005B301F" w:rsidRPr="00E11A00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324C593E" w14:textId="466A5749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085C4B" w14:textId="337B4140" w:rsidR="005B301F" w:rsidRPr="00B56246" w:rsidRDefault="005B301F" w:rsidP="005B301F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C968A2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00251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31DC2B5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131B7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D40A8" w14:textId="12B527CA" w:rsidR="005B301F" w:rsidRPr="009E10BA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9E10BA"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161438" w14:textId="77777777" w:rsidR="005B301F" w:rsidRPr="009E10BA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12821C" w14:textId="77777777" w:rsidR="005B301F" w:rsidRPr="009E10BA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164257" w14:textId="77777777" w:rsidR="005B301F" w:rsidRPr="009E10BA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27FBD91A" w14:textId="730B4DD5" w:rsidR="005B301F" w:rsidRPr="009E10BA" w:rsidRDefault="005B301F" w:rsidP="005B301F">
            <w:pPr>
              <w:pStyle w:val="af5"/>
              <w:rPr>
                <w:color w:val="000000"/>
              </w:rPr>
            </w:pPr>
            <w:r w:rsidRPr="009E10BA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C47797" w14:textId="2EA89A86" w:rsidR="005B301F" w:rsidRPr="009E10BA" w:rsidRDefault="005B301F" w:rsidP="005B301F">
            <w:pPr>
              <w:pStyle w:val="af5"/>
              <w:rPr>
                <w:color w:val="000000"/>
              </w:rPr>
            </w:pPr>
            <w:r w:rsidRPr="009E10BA">
              <w:rPr>
                <w:color w:val="000000"/>
              </w:rPr>
              <w:t>88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2C97BA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57312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5B301F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5B301F" w:rsidRPr="00E11A00" w:rsidRDefault="005B301F" w:rsidP="005B301F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5B301F" w:rsidRPr="00E11A00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5B301F" w:rsidRPr="009F5B5F" w:rsidRDefault="005B301F" w:rsidP="005B301F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5B301F" w:rsidRPr="009F5B5F" w:rsidRDefault="005B301F" w:rsidP="005B301F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5B301F" w:rsidRPr="009F5B5F" w:rsidRDefault="005B301F" w:rsidP="005B301F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5B301F" w:rsidRPr="009F5B5F" w:rsidRDefault="005B301F" w:rsidP="005B301F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5B301F" w:rsidRPr="009F5B5F" w:rsidRDefault="005B301F" w:rsidP="005B301F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5B301F" w:rsidRPr="009F5B5F" w:rsidRDefault="005B301F" w:rsidP="005B301F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5B301F" w:rsidRPr="009F5B5F" w:rsidRDefault="005B301F" w:rsidP="005B301F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5B301F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5B301F" w:rsidRPr="00E11A00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5B301F" w:rsidRPr="00E11A00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5B301F" w:rsidRPr="00E11A00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5B301F" w:rsidRPr="00E11A00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5B301F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5B301F" w:rsidRPr="00E11A00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5B301F" w:rsidRPr="00E11A00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5B301F" w:rsidRPr="00E11A00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</w:tr>
      <w:tr w:rsidR="005B301F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5B301F" w:rsidRPr="00E11A00" w:rsidRDefault="005B301F" w:rsidP="005B301F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5B301F" w:rsidRPr="00E11A00" w:rsidRDefault="005B301F" w:rsidP="005B301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5B301F" w:rsidRPr="00E11A00" w:rsidRDefault="005B301F" w:rsidP="005B301F">
            <w:pPr>
              <w:pStyle w:val="af5"/>
              <w:rPr>
                <w:color w:val="000000"/>
              </w:rPr>
            </w:pPr>
            <w:proofErr w:type="spellStart"/>
            <w:r w:rsidRPr="00E11A00">
              <w:t>Огнеза</w:t>
            </w:r>
            <w:proofErr w:type="spellEnd"/>
            <w:r w:rsidRPr="00E11A00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5B301F" w:rsidRPr="00E11A00" w:rsidRDefault="005B301F" w:rsidP="005B301F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5B301F" w:rsidRPr="00E11A00" w:rsidRDefault="005B301F" w:rsidP="005B301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5B301F" w:rsidRPr="00E11A00" w:rsidRDefault="005B301F" w:rsidP="005B301F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7D0C0A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7D0C0A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7D0C0A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132DFC05" w:rsidR="000B62DF" w:rsidRPr="00DD79DF" w:rsidRDefault="000B62DF" w:rsidP="007D0C0A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7D0C0A">
                  <w:rPr>
                    <w:rFonts w:cs="Times New Roman"/>
                    <w:noProof/>
                    <w:lang w:val="en-US"/>
                  </w:rPr>
                  <w:instrText>24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7D0C0A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7D0C0A">
                  <w:rPr>
                    <w:rFonts w:cs="Times New Roman"/>
                    <w:noProof/>
                    <w:lang w:val="en-US"/>
                  </w:rPr>
                  <w:t>4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7D0C0A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7D0C0A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2417F27C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7D0C0A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7D0C0A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7D0C0A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216E25DC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7D0C0A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097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D6760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7D56"/>
    <w:rsid w:val="00191129"/>
    <w:rsid w:val="00191E57"/>
    <w:rsid w:val="00193554"/>
    <w:rsid w:val="00197372"/>
    <w:rsid w:val="00197DB4"/>
    <w:rsid w:val="001A5DCA"/>
    <w:rsid w:val="001A7478"/>
    <w:rsid w:val="001B2554"/>
    <w:rsid w:val="001C2227"/>
    <w:rsid w:val="001E19C5"/>
    <w:rsid w:val="001F002F"/>
    <w:rsid w:val="001F3652"/>
    <w:rsid w:val="001F5AB4"/>
    <w:rsid w:val="001F60A1"/>
    <w:rsid w:val="001F7C52"/>
    <w:rsid w:val="00200411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6963"/>
    <w:rsid w:val="00407A6D"/>
    <w:rsid w:val="00411AAF"/>
    <w:rsid w:val="00416C68"/>
    <w:rsid w:val="00424C00"/>
    <w:rsid w:val="0042673A"/>
    <w:rsid w:val="0042710D"/>
    <w:rsid w:val="004351CC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301F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4DD7"/>
    <w:rsid w:val="006C52FA"/>
    <w:rsid w:val="006C602D"/>
    <w:rsid w:val="006C7926"/>
    <w:rsid w:val="006D0B8D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0C0A"/>
    <w:rsid w:val="007D2124"/>
    <w:rsid w:val="007D3229"/>
    <w:rsid w:val="007D5352"/>
    <w:rsid w:val="007D5F18"/>
    <w:rsid w:val="007E3580"/>
    <w:rsid w:val="007E77EF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F1E"/>
    <w:rsid w:val="008660F5"/>
    <w:rsid w:val="008669CC"/>
    <w:rsid w:val="00870DAF"/>
    <w:rsid w:val="008722EC"/>
    <w:rsid w:val="0087295A"/>
    <w:rsid w:val="00886BFA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47F"/>
    <w:rsid w:val="0098494A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3D3B"/>
    <w:rsid w:val="009D5E84"/>
    <w:rsid w:val="009D74FD"/>
    <w:rsid w:val="009E10BA"/>
    <w:rsid w:val="009E40F4"/>
    <w:rsid w:val="009E555E"/>
    <w:rsid w:val="009F5B5F"/>
    <w:rsid w:val="00A0033D"/>
    <w:rsid w:val="00A04ECE"/>
    <w:rsid w:val="00A13866"/>
    <w:rsid w:val="00A20797"/>
    <w:rsid w:val="00A23286"/>
    <w:rsid w:val="00A350CC"/>
    <w:rsid w:val="00A47835"/>
    <w:rsid w:val="00A50F23"/>
    <w:rsid w:val="00A53C6A"/>
    <w:rsid w:val="00A6095B"/>
    <w:rsid w:val="00A60E0C"/>
    <w:rsid w:val="00A624D4"/>
    <w:rsid w:val="00A655DC"/>
    <w:rsid w:val="00A65AE0"/>
    <w:rsid w:val="00A71EA1"/>
    <w:rsid w:val="00A769EB"/>
    <w:rsid w:val="00A77F0D"/>
    <w:rsid w:val="00A831B9"/>
    <w:rsid w:val="00A90028"/>
    <w:rsid w:val="00AA0169"/>
    <w:rsid w:val="00AA1B90"/>
    <w:rsid w:val="00AA3104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56246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A6541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2459A"/>
    <w:rsid w:val="00C34B13"/>
    <w:rsid w:val="00C3516A"/>
    <w:rsid w:val="00C351D9"/>
    <w:rsid w:val="00C35E37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D89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41905"/>
    <w:rsid w:val="00D433D0"/>
    <w:rsid w:val="00D43AD3"/>
    <w:rsid w:val="00D440FB"/>
    <w:rsid w:val="00D457A3"/>
    <w:rsid w:val="00D4698B"/>
    <w:rsid w:val="00D474DB"/>
    <w:rsid w:val="00D57D4B"/>
    <w:rsid w:val="00D6422E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5AB7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D3F5F"/>
    <w:rsid w:val="00EE0177"/>
    <w:rsid w:val="00EE60FF"/>
    <w:rsid w:val="00EE6102"/>
    <w:rsid w:val="00EF0397"/>
    <w:rsid w:val="00F014F5"/>
    <w:rsid w:val="00F01F86"/>
    <w:rsid w:val="00F0423A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895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14025</TotalTime>
  <Pages>5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Koreshov Egor</cp:lastModifiedBy>
  <cp:revision>107</cp:revision>
  <cp:lastPrinted>2025-05-23T16:37:00Z</cp:lastPrinted>
  <dcterms:created xsi:type="dcterms:W3CDTF">2023-06-08T14:36:00Z</dcterms:created>
  <dcterms:modified xsi:type="dcterms:W3CDTF">2025-07-03T15:07:00Z</dcterms:modified>
</cp:coreProperties>
</file>