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7E0D2322" w:rsidR="005064CA" w:rsidRPr="00202B9E" w:rsidRDefault="008722EC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1</w:t>
            </w:r>
            <w:r w:rsidR="00892618">
              <w:rPr>
                <w:b/>
                <w:bCs/>
                <w:color w:val="000000"/>
              </w:rPr>
              <w:t>3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035EF" w:rsidRPr="00157984" w14:paraId="26B7CEB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8BA45D" w14:textId="77777777" w:rsidR="006035EF" w:rsidRPr="00202B9E" w:rsidRDefault="006035EF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D4F8A" w14:textId="2DDD6504" w:rsidR="006035EF" w:rsidRDefault="006035E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12D1D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3C6C0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0A299C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EB007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7D3BD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6EA50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BD5D7A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65A4B0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E5804A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777512" w14:textId="6230578C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</w:t>
            </w:r>
            <w:r w:rsidR="008722EC">
              <w:rPr>
                <w:color w:val="000000"/>
              </w:rPr>
              <w:t>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 xml:space="preserve">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D2F360" w14:textId="04619A44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 w:rsidR="009E555E">
              <w:rPr>
                <w:color w:val="000000"/>
              </w:rPr>
              <w:t>1</w:t>
            </w:r>
            <w:r w:rsidR="00892618">
              <w:rPr>
                <w:color w:val="000000"/>
              </w:rPr>
              <w:t>2</w:t>
            </w:r>
            <w:r w:rsidRPr="005B601D">
              <w:rPr>
                <w:color w:val="000000"/>
              </w:rPr>
              <w:t>00x</w:t>
            </w:r>
            <w:r w:rsidR="009E555E"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CFA0C9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5822F9" w14:textId="10EFDD8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429022" w14:textId="5D13251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054D8" w14:textId="442572A3" w:rsidR="001F3652" w:rsidRPr="005B601D" w:rsidRDefault="008722EC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E3E34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92B13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4976F9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730E52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F92D7D" w14:textId="1703E76A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 w:rsidR="008722EC">
              <w:rPr>
                <w:color w:val="000000"/>
              </w:rPr>
              <w:t>8</w:t>
            </w:r>
            <w:r w:rsidRPr="005B601D">
              <w:rPr>
                <w:color w:val="000000"/>
              </w:rPr>
              <w:t xml:space="preserve">00x500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52FC1D" w14:textId="02513FD2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 w:rsidR="00892618">
              <w:rPr>
                <w:color w:val="000000"/>
              </w:rPr>
              <w:t>8</w:t>
            </w:r>
            <w:r w:rsidRPr="005B601D">
              <w:rPr>
                <w:color w:val="000000"/>
              </w:rPr>
              <w:t>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9EA700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7962E5" w14:textId="37FB4BF3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D3D85C" w14:textId="3E9D710F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03436" w14:textId="7AB8149F" w:rsidR="001F3652" w:rsidRPr="005B601D" w:rsidRDefault="008722EC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7FDFF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BF2911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DB5387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5D9A2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F0BEDC" w14:textId="2AE329BE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D6EA31" w14:textId="67C5238E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E345B2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F5AD16" w14:textId="61D5F419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FDDC4A" w14:textId="10F1EE02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F8DEAC" w14:textId="399B86E1" w:rsidR="006C4DD7" w:rsidRPr="005B601D" w:rsidRDefault="00693652" w:rsidP="006C4DD7">
            <w:pPr>
              <w:pStyle w:val="af5"/>
              <w:rPr>
                <w:color w:val="000000"/>
              </w:rPr>
            </w:pPr>
            <w: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833384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5C304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4CEE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2D8676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8C19A3" w14:textId="5A0A13F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0419C" w14:textId="4FACD820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A1A468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2D2675" w14:textId="3563DEF1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29604C" w14:textId="34EC24F5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01EF2" w14:textId="23B7EF05" w:rsidR="006C4DD7" w:rsidRPr="005B601D" w:rsidRDefault="00693652" w:rsidP="006C4DD7">
            <w:pPr>
              <w:pStyle w:val="af5"/>
              <w:rPr>
                <w:color w:val="000000"/>
              </w:rPr>
            </w:pPr>
            <w: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9013DD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56D8F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5C944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0C624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E0A4E" w14:textId="1742E760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E00CC" w14:textId="3E83CBDA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 w:rsidR="00892618">
              <w:t>16</w:t>
            </w:r>
            <w:r>
              <w:t>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0136E5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A3F683" w14:textId="050B40FE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34DB3A" w14:textId="7E275EBF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B1F88" w14:textId="28858ECC" w:rsidR="006C4DD7" w:rsidRPr="005B601D" w:rsidRDefault="00693652" w:rsidP="006C4DD7">
            <w:pPr>
              <w:pStyle w:val="af5"/>
              <w:rPr>
                <w:color w:val="000000"/>
              </w:rPr>
            </w:pPr>
            <w: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85679E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E4EF9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5C8BF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13D85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203BE" w14:textId="60313488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463D36" w14:textId="5AB94156" w:rsidR="006C4DD7" w:rsidRDefault="006C4DD7" w:rsidP="006C4DD7">
            <w:pPr>
              <w:pStyle w:val="af5"/>
              <w:rPr>
                <w:highlight w:val="yellow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A6E20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3A4D8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BE47AE" w14:textId="100C6AB8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D0CB27" w14:textId="492CD0BC" w:rsidR="006C4DD7" w:rsidRPr="009F5B5F" w:rsidRDefault="00693652" w:rsidP="006C4DD7">
            <w:pPr>
              <w:pStyle w:val="af5"/>
              <w:rPr>
                <w:highlight w:val="yellow"/>
              </w:rPr>
            </w:pPr>
            <w:r>
              <w:t>45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0E9B6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6D224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C17E6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A6FDCC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635CF8" w14:textId="4DC39C1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F2521C" w14:textId="6447F306" w:rsidR="006C4DD7" w:rsidRDefault="006C4DD7" w:rsidP="006C4DD7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44E8F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AA420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B47291" w14:textId="374310C3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9C051C" w14:textId="22E6CBAE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7CD43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E73CE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0444D4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89F437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6A9D19" w14:textId="14390EA3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ЛПАК-125+КСДО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19ADFB" w14:textId="42A93C2E" w:rsidR="006C4DD7" w:rsidRPr="009F5B5F" w:rsidRDefault="006C4DD7" w:rsidP="006C4DD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34779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DC83A4" w14:textId="79D8010E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1B315BB" w14:textId="6EAD6ABF" w:rsidR="006C4DD7" w:rsidRPr="009F5B5F" w:rsidRDefault="006C4DD7" w:rsidP="006C4DD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5550AC" w14:textId="4BBDF49E" w:rsidR="006C4DD7" w:rsidRDefault="00B864F8" w:rsidP="006C4DD7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0490A1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2D488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213DAA6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D4ED3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9E55A4" w14:textId="08FFCE89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 w:rsidR="004C150B">
              <w:rPr>
                <w:color w:val="000000"/>
              </w:rPr>
              <w:t>16</w:t>
            </w:r>
            <w:r>
              <w:rPr>
                <w:color w:val="000000"/>
              </w:rPr>
              <w:t>0</w:t>
            </w:r>
            <w:r w:rsidR="004C150B">
              <w:rPr>
                <w:color w:val="000000"/>
              </w:rPr>
              <w:t>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48408E" w14:textId="38A8ECAB" w:rsidR="006C4DD7" w:rsidRPr="009F5B5F" w:rsidRDefault="006C4DD7" w:rsidP="006C4DD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E1687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71981D" w14:textId="525E6900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FE5662E" w14:textId="0AEF085C" w:rsidR="006C4DD7" w:rsidRPr="009F5B5F" w:rsidRDefault="006C4DD7" w:rsidP="006C4DD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8DBDCA" w14:textId="7A42CC08" w:rsidR="006C4DD7" w:rsidRDefault="00B864F8" w:rsidP="006C4DD7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B6C85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31C41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1D5899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A1C5D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CF1F95" w14:textId="20E73F52" w:rsidR="006C4DD7" w:rsidRPr="00E9294E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B8473" w14:textId="3B0046B6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150A25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32E32A" w14:textId="17791726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841A529" w14:textId="1B79DBDB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6A0D1A" w14:textId="5FA09EB2" w:rsidR="006C4DD7" w:rsidRPr="00E9294E" w:rsidRDefault="00B864F8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859E4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15B8A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86C57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5A99EE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CFFCFA" w14:textId="13342B7D" w:rsidR="006C4DD7" w:rsidRPr="00E9294E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28E187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60F70C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F25CB3" w14:textId="16512E8A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5DB3AF6" w14:textId="48331BBE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71B3A0" w14:textId="39FD6016" w:rsidR="006C4DD7" w:rsidRPr="00E9294E" w:rsidRDefault="004C150B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04ED2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0B87F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570C2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A00178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50B9E" w14:textId="44873258" w:rsidR="006C4DD7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7BA0FD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DBD5AA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A0A6BB" w14:textId="07A46E68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4295B2D" w14:textId="046EAA2D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9BC84D" w14:textId="08D79D88" w:rsidR="006C4DD7" w:rsidRDefault="006C4DD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0350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DEF52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F8826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C0079D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F0CA61" w14:textId="58AACB16" w:rsidR="006C4DD7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90DBDB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4F3AA0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88CC57" w14:textId="64625CD1" w:rsidR="006C4DD7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B13F2A1" w14:textId="2C8FAF4B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500033" w14:textId="01EF76D9" w:rsidR="006C4DD7" w:rsidRDefault="006C4DD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248C2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21961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864F8" w:rsidRPr="00DB65ED" w14:paraId="77086E2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2E4DC4" w14:textId="77777777" w:rsidR="00B864F8" w:rsidRPr="00E9294E" w:rsidRDefault="00B864F8" w:rsidP="00B864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6A2BD3" w14:textId="1BB73EF5" w:rsidR="00B864F8" w:rsidRDefault="00B864F8" w:rsidP="00B864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200C68" w14:textId="77777777" w:rsidR="00B864F8" w:rsidRPr="00E9294E" w:rsidRDefault="00B864F8" w:rsidP="00B864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88A196" w14:textId="77777777" w:rsidR="00B864F8" w:rsidRPr="00E9294E" w:rsidRDefault="00B864F8" w:rsidP="00B864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ABCCFC" w14:textId="67BC1150" w:rsidR="00B864F8" w:rsidRDefault="00B864F8" w:rsidP="00B864F8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2E3C30D" w14:textId="34F1173C" w:rsidR="00B864F8" w:rsidRPr="00E9294E" w:rsidRDefault="00B864F8" w:rsidP="00B864F8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BEABF5" w14:textId="0CB902B0" w:rsidR="00B864F8" w:rsidRDefault="00B864F8" w:rsidP="00B864F8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D78E92" w14:textId="77777777" w:rsidR="00B864F8" w:rsidRPr="009F5B5F" w:rsidRDefault="00B864F8" w:rsidP="00B864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857C90" w14:textId="77777777" w:rsidR="00B864F8" w:rsidRPr="009F5B5F" w:rsidRDefault="00B864F8" w:rsidP="00B864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905" w:rsidRPr="00DB65ED" w14:paraId="3E71D7A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F7DFA8" w14:textId="77777777" w:rsidR="00D41905" w:rsidRPr="00E9294E" w:rsidRDefault="00D41905" w:rsidP="00D4190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4C2452" w14:textId="435EEDAE" w:rsidR="00D41905" w:rsidRDefault="00D41905" w:rsidP="00D4190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1A3408" w14:textId="77777777" w:rsidR="00D41905" w:rsidRPr="00E9294E" w:rsidRDefault="00D41905" w:rsidP="00D4190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4AF35D" w14:textId="77777777" w:rsidR="00D41905" w:rsidRPr="00E9294E" w:rsidRDefault="00D41905" w:rsidP="00D4190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673C88" w14:textId="4CC73D2C" w:rsidR="00D41905" w:rsidRDefault="00D41905" w:rsidP="00D41905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78A1015" w14:textId="12829A74" w:rsidR="00D41905" w:rsidRPr="00E9294E" w:rsidRDefault="00D41905" w:rsidP="00D41905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7FE4D" w14:textId="140643F5" w:rsidR="00D41905" w:rsidRDefault="00B864F8" w:rsidP="00D4190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C150B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038F71" w14:textId="77777777" w:rsidR="00D41905" w:rsidRPr="009F5B5F" w:rsidRDefault="00D41905" w:rsidP="00D4190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A28FC1" w14:textId="77777777" w:rsidR="00D41905" w:rsidRPr="009F5B5F" w:rsidRDefault="00D41905" w:rsidP="00D4190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B906F4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0F73D4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DB6960" w14:textId="53756A7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 w:rsidR="00F71895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666E4D" w14:textId="7E29A9FC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A2656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9DE3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DBE3D" w14:textId="6E714F3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280C17" w14:textId="0BAF4994" w:rsidR="006C4DD7" w:rsidRPr="00C526CB" w:rsidRDefault="00597CBE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64B7C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EB3D0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43A86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ABB20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097B97" w14:textId="2E6B970B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 w:rsidR="00F71895">
              <w:rPr>
                <w:color w:val="000000"/>
              </w:rPr>
              <w:t>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D715D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6DA59B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77169B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AB1658" w14:textId="6ABAACC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85063D" w14:textId="7CA7CFF7" w:rsidR="006C4DD7" w:rsidRPr="00C526CB" w:rsidRDefault="00597CBE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4D049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B5D1B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F4D14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2DA5B3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3AA895" w14:textId="115E0D9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 w:rsidR="00F71895">
              <w:rPr>
                <w:color w:val="000000"/>
              </w:rPr>
              <w:t>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622CF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644C4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F61B6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4711D" w14:textId="5808F817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431E3" w14:textId="791BD991" w:rsidR="006C4DD7" w:rsidRPr="00C526CB" w:rsidRDefault="00597CBE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8AAED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61BAE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AFF322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88D0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83B0F" w14:textId="5EBEEEDE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E9AA6" w14:textId="2A507650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4F90D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75883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676DF" w14:textId="6BD7AF6E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B3641" w14:textId="713A5C26" w:rsidR="006C4DD7" w:rsidRPr="00C526CB" w:rsidRDefault="007C0B03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9D558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E6BD7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FA3123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0928C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6ECA36" w14:textId="25F59E3C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506AFB" w14:textId="3701C662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25189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2C566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FBA4A1" w14:textId="746EC41F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E78DF4" w14:textId="2AB6329A" w:rsidR="006C4DD7" w:rsidRPr="00C526CB" w:rsidRDefault="007C0B03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3D9ED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033F5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850DCF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C7CA0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45EEBA" w14:textId="743B555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E41EED" w14:textId="6F7A5385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833D4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D24B5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2440C" w14:textId="42E312E5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192D3D" w14:textId="77C47630" w:rsidR="006C4DD7" w:rsidRPr="009F5B5F" w:rsidRDefault="00597CBE" w:rsidP="006C4DD7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975C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8D78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ABF2E7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C5B771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1B665C" w14:textId="4E55CC32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329815" w14:textId="4C8778F3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1547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12363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B6C5C8" w14:textId="0437D381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E4F69" w14:textId="5ED757E3" w:rsidR="006C4DD7" w:rsidRPr="00C526CB" w:rsidRDefault="002A734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C9737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F940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5B521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2E91C2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A8F0C" w14:textId="1B151EF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EBBD1" w14:textId="50620747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280F86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E8764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0E3929" w14:textId="5BBE06FB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3E304" w14:textId="0ECDEEAA" w:rsidR="006C4DD7" w:rsidRPr="00C526CB" w:rsidRDefault="00597CBE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8D384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77383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04D8C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1FF6A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07E11" w14:textId="3C29A83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1360D" w14:textId="4E83F27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8395E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195D4F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D7C9C" w14:textId="36FA13E1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24F81" w14:textId="12EDF09C" w:rsidR="006C4DD7" w:rsidRPr="00C526CB" w:rsidRDefault="00597CBE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0D1B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AB439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A511FC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A1E45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7FA36" w14:textId="723B98B6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300x2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86A57C" w14:textId="43962B29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8764E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F07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B423C7" w14:textId="3593F7B0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CD709E" w14:textId="49236AC7" w:rsidR="006C4DD7" w:rsidRPr="00C526CB" w:rsidRDefault="002A7347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649C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7F0E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CE687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C4D2BA" w14:textId="77777777" w:rsidR="006C4DD7" w:rsidRPr="003D63D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D5062F" w14:textId="1C139AA7" w:rsidR="006C4DD7" w:rsidRPr="003D63D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5B0007" w14:textId="7B1090EF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1D0D45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92EC4D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36D0" w14:textId="6CBF7FE3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3B887" w14:textId="534EE0B2" w:rsidR="006C4DD7" w:rsidRPr="003D63D0" w:rsidRDefault="002A7347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B13B1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7F68D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335A0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17DF4C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DE38F5" w14:textId="01E28476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00x3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3BDA62" w14:textId="27DF0E68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35B11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80191" w14:textId="480348D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C110B0" w14:textId="44EF3B22" w:rsidR="006C4DD7" w:rsidRPr="00C526CB" w:rsidRDefault="006C4DD7" w:rsidP="006C4DD7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A9F0E6" w14:textId="084FD831" w:rsidR="006C4DD7" w:rsidRPr="00C526CB" w:rsidRDefault="007C0B03" w:rsidP="006C4DD7">
            <w:pPr>
              <w:pStyle w:val="af5"/>
            </w:pPr>
            <w: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8B93E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B5D191" w14:textId="40DAD40C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78914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F20AE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99CB57" w14:textId="597DBE24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500x</w:t>
            </w:r>
            <w:r w:rsidR="007E77EF"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1A86A6" w14:textId="64406D4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AC511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AECCF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F93C9B" w14:textId="16AC776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96ADDF" w14:textId="51899F2F" w:rsidR="006C4DD7" w:rsidRPr="00C526CB" w:rsidRDefault="007C0B03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991A41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910C1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152CA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43B6B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5FEF8" w14:textId="25BE423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D36488" w14:textId="10CC8799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C49996" w14:textId="067BA031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44E3B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09D41" w14:textId="2AC66A4C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D7BD0" w14:textId="7B387169" w:rsidR="006C4DD7" w:rsidRPr="00C526CB" w:rsidRDefault="007C0B03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83B30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78E76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7AB8B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F7F05F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CD1067" w14:textId="650BF2F6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="007E77EF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FB197B" w14:textId="4ABAECF6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0D6A43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B2595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1B3A80" w14:textId="0021845E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A001B0" w14:textId="3E109382" w:rsidR="006C4DD7" w:rsidRPr="00C526CB" w:rsidRDefault="007C0B03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6D97D4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666E8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41FC8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2ABE3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D117DA" w14:textId="4252076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2A7347">
              <w:rPr>
                <w:color w:val="000000"/>
              </w:rPr>
              <w:t>8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8D0367" w14:textId="3F2D6306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C84DF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64353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59ED60" w14:textId="4B3CB69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F43B69" w14:textId="7C1870D9" w:rsidR="006C4DD7" w:rsidRDefault="007C0B03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82C8D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F1C50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65F73F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98A1A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7F5645" w14:textId="597E001D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2A7347"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1D688A" w14:textId="48B85C25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4036F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88C053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4704E5" w14:textId="63B3D39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93AFBD" w14:textId="59E92221" w:rsidR="006C4DD7" w:rsidRDefault="007C0B03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C9CAB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738FC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220233B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8C96F3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87D1FF" w14:textId="6F76CC7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 w:rsidR="002A7347">
              <w:rPr>
                <w:color w:val="000000"/>
              </w:rPr>
              <w:t>6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902F3B" w14:textId="6C1E20E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70AD3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B12AE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C8EF83" w14:textId="5AE076CF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994297" w14:textId="16F22FF6" w:rsidR="006C4DD7" w:rsidRDefault="002A734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9C781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B6FC84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FA14F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3795F7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80E34C" w14:textId="2BD97CE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 w:rsidR="007E77EF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CA7C9" w14:textId="2BE7F8F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DDA74E" w14:textId="4FBD1C11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683AA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9EA794" w14:textId="6AD66FCF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8FB83A" w14:textId="7FF93FE0" w:rsidR="006C4DD7" w:rsidRPr="00C526CB" w:rsidRDefault="007C0B03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9B4C4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CA3D5F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09A1A98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B4CC2" w14:textId="77777777" w:rsidR="006C4DD7" w:rsidRPr="003D63D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FC7C07" w14:textId="3F423356" w:rsidR="006C4DD7" w:rsidRPr="003A6061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2EF24F" w14:textId="0C0F906C" w:rsidR="006C4DD7" w:rsidRPr="003A6061" w:rsidRDefault="006C4DD7" w:rsidP="006C4DD7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128B68" w14:textId="77777777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7ACBEF" w14:textId="77777777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EE374F" w14:textId="4C2432C9" w:rsidR="006C4DD7" w:rsidRPr="003A6061" w:rsidRDefault="006C4DD7" w:rsidP="006C4DD7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CC756" w14:textId="02E0D928" w:rsidR="006C4DD7" w:rsidRPr="003A6061" w:rsidRDefault="00B864F8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081A4B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5600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2E426D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A21802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FEAC7" w14:textId="1BAB087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5EBD45" w14:textId="0D156E36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FC5F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AACD5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94E51D" w14:textId="304578D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266732" w14:textId="0233B360" w:rsidR="006C4DD7" w:rsidRPr="00747C04" w:rsidRDefault="004C150B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51C4F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D8BA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77777777" w:rsidR="006C4DD7" w:rsidRPr="00747C04" w:rsidRDefault="006C4DD7" w:rsidP="006C4DD7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C4DD7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C4DD7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797AA967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6C4DD7" w:rsidRPr="00CF599B" w:rsidRDefault="006C4DD7" w:rsidP="006C4DD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6C4DD7" w:rsidRPr="00CF599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6C4DD7" w:rsidRPr="009F5B5F" w:rsidRDefault="006C4DD7" w:rsidP="006C4DD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6C4DD7" w:rsidRPr="009F5B5F" w:rsidRDefault="006C4DD7" w:rsidP="006C4DD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3B70ED" w:rsidRPr="00157984" w14:paraId="284C3DBC" w14:textId="77777777" w:rsidTr="008D67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3B70ED" w:rsidRPr="00CF599B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4D7633AA" w:rsidR="003B70ED" w:rsidRPr="00CF599B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405D321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2298B734" w:rsidR="003B70ED" w:rsidRPr="003B70ED" w:rsidRDefault="003B70ED" w:rsidP="003B70ED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3B70ED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3B70ED" w:rsidRPr="009F5B5F" w:rsidRDefault="003B70ED" w:rsidP="003B70E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3B70ED" w:rsidRPr="009F5B5F" w:rsidRDefault="003B70ED" w:rsidP="003B70E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224C45" w:rsidRPr="00157984" w14:paraId="7C302C0D" w14:textId="77777777" w:rsidTr="008D67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224C45" w:rsidRPr="00CF599B" w:rsidRDefault="00224C45" w:rsidP="00224C4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6C86D35B" w:rsidR="00224C45" w:rsidRPr="00CF599B" w:rsidRDefault="00224C45" w:rsidP="00224C4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224C45" w:rsidRPr="00CF599B" w:rsidRDefault="00224C45" w:rsidP="00224C45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1C97D315" w:rsidR="00224C45" w:rsidRPr="00CF599B" w:rsidRDefault="00224C45" w:rsidP="00224C45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153B837D" w:rsidR="00224C45" w:rsidRPr="00CF599B" w:rsidRDefault="00224C45" w:rsidP="00224C4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56E80413" w:rsidR="00224C45" w:rsidRPr="00224C45" w:rsidRDefault="00224C45" w:rsidP="00224C4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224C45" w:rsidRPr="009F5B5F" w:rsidRDefault="00224C45" w:rsidP="00224C4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224C45" w:rsidRPr="009F5B5F" w:rsidRDefault="00224C45" w:rsidP="00224C4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224C45" w:rsidRPr="00157984" w14:paraId="6DA20977" w14:textId="77777777" w:rsidTr="008D67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224C45" w:rsidRPr="00CF599B" w:rsidRDefault="00224C45" w:rsidP="00224C4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947A966" w:rsidR="00224C45" w:rsidRPr="00CF599B" w:rsidRDefault="00224C45" w:rsidP="00224C4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1620BC62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4B226DC2" w:rsidR="00224C45" w:rsidRPr="00224C45" w:rsidRDefault="00224C45" w:rsidP="00224C45">
            <w:pPr>
              <w:pStyle w:val="af5"/>
              <w:rPr>
                <w:rFonts w:cs="Times New Roman"/>
                <w:szCs w:val="24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224C45" w:rsidRPr="009F5B5F" w:rsidRDefault="00224C45" w:rsidP="00224C4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224C45" w:rsidRPr="009F5B5F" w:rsidRDefault="00224C45" w:rsidP="00224C4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24C45" w:rsidRPr="00157984" w14:paraId="78B24FE0" w14:textId="77777777" w:rsidTr="008D67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224C45" w:rsidRPr="00CF599B" w:rsidRDefault="00224C45" w:rsidP="00224C4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71BB42F" w:rsidR="00224C45" w:rsidRPr="00CF599B" w:rsidRDefault="00224C45" w:rsidP="00224C4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7551B0DC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6FB970A0" w:rsidR="00224C45" w:rsidRPr="00224C45" w:rsidRDefault="00224C45" w:rsidP="00224C45">
            <w:pPr>
              <w:pStyle w:val="af5"/>
              <w:rPr>
                <w:rFonts w:cs="Times New Roman"/>
                <w:szCs w:val="24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224C45" w:rsidRPr="009F5B5F" w:rsidRDefault="00224C45" w:rsidP="00224C4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224C45" w:rsidRPr="009F5B5F" w:rsidRDefault="00224C45" w:rsidP="00224C4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24C45" w:rsidRPr="00157984" w14:paraId="217ED410" w14:textId="77777777" w:rsidTr="008D67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224C45" w:rsidRPr="00CF599B" w:rsidRDefault="00224C45" w:rsidP="00224C4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24363563" w:rsidR="00224C45" w:rsidRPr="00CF599B" w:rsidRDefault="00224C45" w:rsidP="00224C4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7901540C" w:rsidR="00224C45" w:rsidRPr="00CF599B" w:rsidRDefault="00224C45" w:rsidP="00224C4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096E163" w14:textId="25D336D9" w:rsidR="00224C45" w:rsidRPr="00224C45" w:rsidRDefault="00224C45" w:rsidP="00224C4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224C45" w:rsidRPr="009F5B5F" w:rsidRDefault="00224C45" w:rsidP="00224C4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224C45" w:rsidRPr="009F5B5F" w:rsidRDefault="00224C45" w:rsidP="00224C4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24C45" w:rsidRPr="00157984" w14:paraId="241F2BC0" w14:textId="77777777" w:rsidTr="008D67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224C45" w:rsidRPr="00CF599B" w:rsidRDefault="00224C45" w:rsidP="00224C4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2B60F290" w:rsidR="00224C45" w:rsidRPr="00CF599B" w:rsidRDefault="00224C45" w:rsidP="00224C4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62FB5664" w:rsidR="00224C45" w:rsidRPr="00CF599B" w:rsidRDefault="00224C45" w:rsidP="00224C4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C591984" w14:textId="1D723BE6" w:rsidR="00224C45" w:rsidRPr="00224C45" w:rsidRDefault="00224C45" w:rsidP="00224C4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224C45" w:rsidRPr="009F5B5F" w:rsidRDefault="00224C45" w:rsidP="00224C4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224C45" w:rsidRPr="009F5B5F" w:rsidRDefault="00224C45" w:rsidP="00224C4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24C45" w:rsidRPr="00157984" w14:paraId="1FFE41AB" w14:textId="77777777" w:rsidTr="008D67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224C45" w:rsidRPr="00CF599B" w:rsidRDefault="00224C45" w:rsidP="00224C4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16659642" w:rsidR="00224C45" w:rsidRPr="00CF599B" w:rsidRDefault="00224C45" w:rsidP="00224C4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7D1EE4BE" w:rsidR="00224C45" w:rsidRPr="00CF599B" w:rsidRDefault="00224C45" w:rsidP="00224C4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C4BCCE1" w14:textId="76788390" w:rsidR="00224C45" w:rsidRPr="00224C45" w:rsidRDefault="00224C45" w:rsidP="00224C4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224C45" w:rsidRPr="009F5B5F" w:rsidRDefault="00224C45" w:rsidP="00224C4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224C45" w:rsidRPr="009F5B5F" w:rsidRDefault="00224C45" w:rsidP="00224C4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24C45" w:rsidRPr="00157984" w14:paraId="5120A150" w14:textId="77777777" w:rsidTr="008D67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224C45" w:rsidRPr="00CF599B" w:rsidRDefault="00224C45" w:rsidP="00224C4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28C47589" w:rsidR="00224C45" w:rsidRPr="00CF599B" w:rsidRDefault="00224C45" w:rsidP="00224C4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6791EFC2" w:rsidR="00224C45" w:rsidRPr="00CF599B" w:rsidRDefault="00224C45" w:rsidP="00224C4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99DF11" w14:textId="54208B90" w:rsidR="00224C45" w:rsidRPr="00224C45" w:rsidRDefault="00224C45" w:rsidP="00224C4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224C45" w:rsidRPr="009F5B5F" w:rsidRDefault="00224C45" w:rsidP="00224C4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224C45" w:rsidRPr="009F5B5F" w:rsidRDefault="00224C45" w:rsidP="00224C4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24C45" w:rsidRPr="00157984" w14:paraId="3B76EDE2" w14:textId="77777777" w:rsidTr="008D67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224C45" w:rsidRPr="00CF599B" w:rsidRDefault="00224C45" w:rsidP="00224C4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2AA52CA4" w:rsidR="00224C45" w:rsidRPr="00CF599B" w:rsidRDefault="00224C45" w:rsidP="00224C4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224C45" w:rsidRPr="00CF599B" w:rsidRDefault="00224C45" w:rsidP="00224C4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250FEF8A" w:rsidR="00224C45" w:rsidRPr="00CF599B" w:rsidRDefault="00224C45" w:rsidP="00224C4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5A1590B" w14:textId="5CE0D9A8" w:rsidR="00224C45" w:rsidRPr="00224C45" w:rsidRDefault="00224C45" w:rsidP="00224C4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224C45" w:rsidRPr="009F5B5F" w:rsidRDefault="00224C45" w:rsidP="00224C4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224C45" w:rsidRPr="009F5B5F" w:rsidRDefault="00224C45" w:rsidP="00224C4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3B70ED" w:rsidRPr="009F5B5F" w:rsidRDefault="003B70ED" w:rsidP="003B70ED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7C6A9404" w:rsidR="003B70ED" w:rsidRPr="00CF599B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3B70ED" w:rsidRPr="00CF599B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B70ED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1EA40CD6" w:rsidR="003B70ED" w:rsidRPr="00E007A9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7DDBE89C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27EC56FB" w:rsidR="003B70ED" w:rsidRPr="005A3A5C" w:rsidRDefault="003B70ED" w:rsidP="003B70ED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582D16D1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79F8F08C" w:rsidR="003B70ED" w:rsidRPr="00CC778F" w:rsidRDefault="00A96A29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3FCEA897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399F080E" w:rsidR="003B70ED" w:rsidRPr="005A3A5C" w:rsidRDefault="003B70ED" w:rsidP="003B70ED">
            <w:pPr>
              <w:pStyle w:val="af5"/>
              <w:rPr>
                <w:color w:val="000000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2504CCC4" w:rsidR="003B70ED" w:rsidRPr="005A3A5C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3DE9A135" w:rsidR="003B70ED" w:rsidRPr="00A96A29" w:rsidRDefault="00A96A29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4FAD5E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1049E3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48B5" w14:textId="5536690E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506EC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A743EF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E5E424" w14:textId="7AB22CBB" w:rsidR="003B70ED" w:rsidRPr="005A3A5C" w:rsidRDefault="003B70ED" w:rsidP="003B70ED">
            <w:pPr>
              <w:pStyle w:val="af5"/>
              <w:rPr>
                <w:color w:val="000000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46E1B63" w14:textId="206AF699" w:rsidR="003B70ED" w:rsidRPr="005A3A5C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1D646F" w14:textId="66B2ACF3" w:rsidR="003B70ED" w:rsidRPr="00A96A29" w:rsidRDefault="00A96A29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A2A407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B7B9919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35175FDF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0751AC6D" w:rsidR="003B70ED" w:rsidRPr="005A3A5C" w:rsidRDefault="003B70ED" w:rsidP="003B70ED">
            <w:pPr>
              <w:pStyle w:val="af5"/>
              <w:rPr>
                <w:color w:val="000000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63509508" w:rsidR="003B70ED" w:rsidRPr="005A3A5C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76D2F2E2" w:rsidR="003B70ED" w:rsidRPr="00A96A29" w:rsidRDefault="00A96A29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96A29" w:rsidRPr="00157984" w14:paraId="7ADDB60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33A616F" w14:textId="77777777" w:rsidR="00A96A29" w:rsidRPr="005A3A5C" w:rsidRDefault="00A96A29" w:rsidP="00A96A2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B8C215" w14:textId="331BADDE" w:rsidR="00A96A29" w:rsidRPr="005A3A5C" w:rsidRDefault="00A96A29" w:rsidP="00A96A2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FA628B" w14:textId="77777777" w:rsidR="00A96A29" w:rsidRPr="005A3A5C" w:rsidRDefault="00A96A29" w:rsidP="00A96A2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A329D7" w14:textId="77777777" w:rsidR="00A96A29" w:rsidRPr="005A3A5C" w:rsidRDefault="00A96A29" w:rsidP="00A96A2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89088D" w14:textId="328D80E6" w:rsidR="00A96A29" w:rsidRPr="005A3A5C" w:rsidRDefault="00A96A29" w:rsidP="00A96A29">
            <w:pPr>
              <w:pStyle w:val="af5"/>
              <w:rPr>
                <w:color w:val="000000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D19F532" w14:textId="7996B419" w:rsidR="00A96A29" w:rsidRPr="005A3A5C" w:rsidRDefault="00A96A29" w:rsidP="00A96A29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E04F31" w14:textId="25880AEF" w:rsidR="00A96A29" w:rsidRDefault="00A96A29" w:rsidP="00A96A2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4ABDFA" w14:textId="77777777" w:rsidR="00A96A29" w:rsidRPr="009F5B5F" w:rsidRDefault="00A96A29" w:rsidP="00A96A2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566FBFC" w14:textId="77777777" w:rsidR="00A96A29" w:rsidRPr="009F5B5F" w:rsidRDefault="00A96A29" w:rsidP="00A96A2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19603189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526DC9F1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65C3E6FD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2777A0EF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251BFDAB" w:rsidR="003B70ED" w:rsidRPr="00A96A29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  <w:lang w:val="en-US"/>
              </w:rPr>
              <w:t>5</w:t>
            </w:r>
            <w:r w:rsidR="00A96A29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7F269428" w:rsidR="003B70ED" w:rsidRPr="00E007A9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73553BD1" w:rsidR="003B70ED" w:rsidRPr="005A3A5C" w:rsidRDefault="003B70ED" w:rsidP="003B70ED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5170C0CF" w:rsidR="003B70ED" w:rsidRPr="005A3A5C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5BDD2B7B" w:rsidR="003B70ED" w:rsidRPr="00A96A29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 w:rsidR="00A96A29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671AF2C4" w:rsidR="003B70ED" w:rsidRPr="00234B76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7777777" w:rsidR="003B70ED" w:rsidRPr="00234B76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7E9301B2" w:rsidR="003B70ED" w:rsidRPr="005A3A5C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06B9144C" w:rsidR="003B70ED" w:rsidRPr="00A96A29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 w:rsidR="00A96A29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5E576E78" w:rsidR="003B70ED" w:rsidRPr="00234B76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77777777" w:rsidR="003B70ED" w:rsidRPr="005A3A5C" w:rsidRDefault="003B70ED" w:rsidP="003B70ED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0D5DB5B1" w:rsidR="003B70ED" w:rsidRPr="005A3A5C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250C7E1C" w:rsidR="003B70ED" w:rsidRPr="00A96A29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 w:rsidR="00A96A29"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1A4D995F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4B333B89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077FD422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0583F439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6A93F4E0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  <w:r w:rsidR="003D726F">
              <w:rPr>
                <w:color w:val="000000"/>
              </w:rPr>
              <w:t>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0AA86EBE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60BAC708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78725B5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32184FBE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23F1424F" w:rsidR="003B70ED" w:rsidRPr="005A3A5C" w:rsidRDefault="003D726F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41A9800D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51F8B226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4CD7459A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0D199724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35930F90" w:rsidR="003B70ED" w:rsidRPr="005A3A5C" w:rsidRDefault="003D726F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5202D6BD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3C61E74D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12F33C3C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6106694D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17988E08" w:rsidR="003B70ED" w:rsidRPr="005A3A5C" w:rsidRDefault="003D726F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0E593ECC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1FE03761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77B93A69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3AD34AC6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3CDECFBF" w:rsidR="003B70ED" w:rsidRPr="005A3A5C" w:rsidRDefault="003D726F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D726F" w:rsidRPr="00157984" w14:paraId="4515487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7FBC6C" w14:textId="77777777" w:rsidR="003D726F" w:rsidRPr="005A3A5C" w:rsidRDefault="003D726F" w:rsidP="003D726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6C3C34" w14:textId="31015117" w:rsidR="003D726F" w:rsidRPr="005A3A5C" w:rsidRDefault="003D726F" w:rsidP="003D726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электросварная прямошовная ø</w:t>
            </w:r>
            <w:r>
              <w:rPr>
                <w:color w:val="000000"/>
              </w:rPr>
              <w:t>65</w:t>
            </w:r>
            <w:r w:rsidRPr="005A3A5C">
              <w:rPr>
                <w:color w:val="000000"/>
              </w:rPr>
              <w:t>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4E3682" w14:textId="25EA04DC" w:rsidR="003D726F" w:rsidRPr="005A3A5C" w:rsidRDefault="003D726F" w:rsidP="003D726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58E0C17" w14:textId="77777777" w:rsidR="003D726F" w:rsidRPr="005A3A5C" w:rsidRDefault="003D726F" w:rsidP="003D726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72B9A7" w14:textId="77777777" w:rsidR="003D726F" w:rsidRPr="005A3A5C" w:rsidRDefault="003D726F" w:rsidP="003D726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4919B4" w14:textId="1DC9397A" w:rsidR="003D726F" w:rsidRPr="005A3A5C" w:rsidRDefault="003D726F" w:rsidP="003D726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6BE6A8" w14:textId="5AB48E99" w:rsidR="003D726F" w:rsidRDefault="003D726F" w:rsidP="003D726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7C93D2" w14:textId="77777777" w:rsidR="003D726F" w:rsidRPr="009F5B5F" w:rsidRDefault="003D726F" w:rsidP="003D726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3FC27E" w14:textId="77777777" w:rsidR="003D726F" w:rsidRPr="009F5B5F" w:rsidRDefault="003D726F" w:rsidP="003D726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2605C8A6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66B7CC94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34304313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5D14AAA6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15ABC481" w:rsidR="003B70ED" w:rsidRPr="005A3A5C" w:rsidRDefault="003D726F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53099320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7FF44431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58E90E66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753AD30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7465A994" w:rsidR="003B70ED" w:rsidRPr="005A3A5C" w:rsidRDefault="003D726F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4EC7A398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08E774A6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0DDBD8C3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03E7B284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1BBE466E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1</w:t>
            </w:r>
            <w:r w:rsidR="00D40FA7">
              <w:rPr>
                <w:color w:val="000000"/>
              </w:rPr>
              <w:t>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21ED0EC8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3272AD3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1AC0385" w:rsidR="003B70ED" w:rsidRPr="005A3A5C" w:rsidRDefault="003B70ED" w:rsidP="003B70ED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640354A4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5E69CAAB" w:rsidR="003B70ED" w:rsidRPr="005A3A5C" w:rsidRDefault="00D40FA7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253DAAFC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746BF78F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03208B3C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0C18A29A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1B26A5A7" w:rsidR="003B70ED" w:rsidRPr="005A3A5C" w:rsidRDefault="00D40FA7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51911C5D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6D052E52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33BE643C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085D0D5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11DAEA92" w:rsidR="003B70ED" w:rsidRPr="005A3A5C" w:rsidRDefault="00D40FA7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70F362CB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ø5</w:t>
            </w:r>
            <w:r w:rsidR="00D40FA7">
              <w:rPr>
                <w:color w:val="000000"/>
              </w:rPr>
              <w:t>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7ACEE5EA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83617F0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57C3EAC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7BECB12D" w:rsidR="003B70ED" w:rsidRPr="005A3A5C" w:rsidRDefault="00D40FA7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109485A5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6E573206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4828C5A3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0E52DE1C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76ED87D8" w:rsidR="003B70ED" w:rsidRPr="005A3A5C" w:rsidRDefault="00D40FA7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52E7A9CB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ø8</w:t>
            </w:r>
            <w:r w:rsidR="00D40FA7">
              <w:rPr>
                <w:color w:val="000000"/>
              </w:rPr>
              <w:t>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045540C3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7F62CC28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77777777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4B0D4DA0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37F2E4AB" w:rsidR="003B70ED" w:rsidRPr="005A3A5C" w:rsidRDefault="00D40FA7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6F582F1D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ø10</w:t>
            </w:r>
            <w:r w:rsidR="00D40FA7">
              <w:rPr>
                <w:color w:val="000000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55A231EF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392C2590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DA9D0EA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7635A62B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6930A242" w:rsidR="003B70ED" w:rsidRPr="005A3A5C" w:rsidRDefault="00D40FA7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3B70ED" w:rsidRPr="005A3A5C" w:rsidRDefault="003B70ED" w:rsidP="003B70E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3B70ED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3B70ED" w:rsidRPr="005A3A5C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50B7875D" w:rsidR="003B70ED" w:rsidRPr="005A3A5C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399D1688" w:rsidR="003B70ED" w:rsidRPr="005A3A5C" w:rsidRDefault="003B70ED" w:rsidP="003B70E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4A57A32F" w:rsidR="003B70ED" w:rsidRPr="005A3A5C" w:rsidRDefault="003B70ED" w:rsidP="003B70ED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18694EBC" w:rsidR="003B70ED" w:rsidRPr="005A3A5C" w:rsidRDefault="003B70ED" w:rsidP="003B70ED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26F42C7F" w:rsidR="003B70ED" w:rsidRPr="005A3A5C" w:rsidRDefault="003B70ED" w:rsidP="003B70E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479B7EA2" w:rsidR="003B70ED" w:rsidRPr="004E3E25" w:rsidRDefault="00A96A29" w:rsidP="003B70ED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3B70ED" w:rsidRPr="009F5B5F" w:rsidRDefault="003B70ED" w:rsidP="003B70E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3B70ED" w:rsidRPr="009F5B5F" w:rsidRDefault="003B70ED" w:rsidP="003B70E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3B70ED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3B70ED" w:rsidRPr="004E3E25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3E6AD90D" w:rsidR="003B70ED" w:rsidRPr="004E3E25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77777777" w:rsidR="003B70ED" w:rsidRPr="004E3E25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77777777" w:rsidR="003B70ED" w:rsidRPr="004E3E25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77777777" w:rsidR="003B70ED" w:rsidRPr="004E3E25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6E106EFF" w14:textId="0ABA9EB6" w:rsidR="003B70ED" w:rsidRPr="004E3E25" w:rsidRDefault="003B70ED" w:rsidP="003B70ED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1AC23587" w:rsidR="003B70ED" w:rsidRPr="004E3E25" w:rsidRDefault="003B70ED" w:rsidP="003B70ED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6E4C9A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3B70ED" w:rsidRPr="004E3E25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476DFDB0" w:rsidR="003B70ED" w:rsidRPr="004E3E25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proofErr w:type="spellStart"/>
            <w:r w:rsidRPr="004E3E25">
              <w:rPr>
                <w:color w:val="000000"/>
              </w:rPr>
              <w:t>Окожуха</w:t>
            </w:r>
            <w:proofErr w:type="spellEnd"/>
            <w:r w:rsidRPr="004E3E25">
              <w:rPr>
                <w:color w:val="000000"/>
              </w:rPr>
              <w:t xml:space="preserve">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77777777" w:rsidR="003B70ED" w:rsidRPr="009F5B5F" w:rsidRDefault="003B70ED" w:rsidP="003B70E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77777777" w:rsidR="003B70ED" w:rsidRPr="009F5B5F" w:rsidRDefault="003B70ED" w:rsidP="003B70E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77777777" w:rsidR="003B70ED" w:rsidRPr="009F5B5F" w:rsidRDefault="003B70ED" w:rsidP="003B70ED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3F55AB" w14:textId="56FC151A" w:rsidR="003B70ED" w:rsidRPr="009F5B5F" w:rsidRDefault="003B70ED" w:rsidP="003B70ED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669A6" w14:textId="7EB56508" w:rsidR="003B70ED" w:rsidRPr="009F5B5F" w:rsidRDefault="003B70ED" w:rsidP="003B70ED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6D13D2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1F86215A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0DAB75A2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43D99810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270BDCDC" w14:textId="6EFA5D09" w:rsidR="003B70ED" w:rsidRPr="00E11A00" w:rsidRDefault="003B70ED" w:rsidP="003B70ED">
            <w:pPr>
              <w:pStyle w:val="af5"/>
              <w:rPr>
                <w:color w:val="000000"/>
              </w:rPr>
            </w:pPr>
            <w:proofErr w:type="spellStart"/>
            <w:r w:rsidRPr="00E11A00">
              <w:rPr>
                <w:color w:val="000000"/>
              </w:rPr>
              <w:t>компл</w:t>
            </w:r>
            <w:proofErr w:type="spellEnd"/>
            <w:r w:rsidRPr="00E11A00"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24B586" w14:textId="31B6D38F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36360" w:rsidRPr="00157984" w14:paraId="1643A59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ED71DB" w14:textId="77777777" w:rsidR="00B36360" w:rsidRPr="00E11A00" w:rsidRDefault="00B36360" w:rsidP="00B36360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359BDA" w14:textId="4451E390" w:rsidR="00B36360" w:rsidRPr="00E11A00" w:rsidRDefault="00B36360" w:rsidP="00B3636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20х3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A8C400" w14:textId="77777777" w:rsidR="00B36360" w:rsidRPr="00E11A00" w:rsidRDefault="00B36360" w:rsidP="00B36360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74219C" w14:textId="77777777" w:rsidR="00B36360" w:rsidRPr="00E11A00" w:rsidRDefault="00B36360" w:rsidP="00B36360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3A449F" w14:textId="77777777" w:rsidR="00B36360" w:rsidRPr="00E11A00" w:rsidRDefault="00B36360" w:rsidP="00B36360"/>
        </w:tc>
        <w:tc>
          <w:tcPr>
            <w:tcW w:w="1133" w:type="dxa"/>
            <w:shd w:val="clear" w:color="auto" w:fill="auto"/>
            <w:vAlign w:val="center"/>
          </w:tcPr>
          <w:p w14:paraId="296777A2" w14:textId="2B7397DE" w:rsidR="00B36360" w:rsidRPr="00E11A00" w:rsidRDefault="00B36360" w:rsidP="00B36360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653CAD" w14:textId="73EAA37A" w:rsidR="00B36360" w:rsidRPr="00E11A00" w:rsidRDefault="00B36360" w:rsidP="00B36360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D55C84" w14:textId="77777777" w:rsidR="00B36360" w:rsidRPr="009F5B5F" w:rsidRDefault="00B36360" w:rsidP="00B3636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4AF91D" w14:textId="77777777" w:rsidR="00B36360" w:rsidRPr="009F5B5F" w:rsidRDefault="00B36360" w:rsidP="00B3636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36360" w:rsidRPr="00157984" w14:paraId="72BAC6F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147F1C" w14:textId="77777777" w:rsidR="00B36360" w:rsidRPr="00E11A00" w:rsidRDefault="00B36360" w:rsidP="00B36360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5D196E" w14:textId="0909F6D4" w:rsidR="00B36360" w:rsidRDefault="00B36360" w:rsidP="00B3636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25х3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57D03" w14:textId="77777777" w:rsidR="00B36360" w:rsidRPr="00E11A00" w:rsidRDefault="00B36360" w:rsidP="00B36360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1B9A3B8" w14:textId="77777777" w:rsidR="00B36360" w:rsidRPr="00E11A00" w:rsidRDefault="00B36360" w:rsidP="00B36360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CABC90" w14:textId="77777777" w:rsidR="00B36360" w:rsidRPr="00E11A00" w:rsidRDefault="00B36360" w:rsidP="00B36360"/>
        </w:tc>
        <w:tc>
          <w:tcPr>
            <w:tcW w:w="1133" w:type="dxa"/>
            <w:shd w:val="clear" w:color="auto" w:fill="auto"/>
            <w:vAlign w:val="center"/>
          </w:tcPr>
          <w:p w14:paraId="61B0974F" w14:textId="35E24512" w:rsidR="00B36360" w:rsidRPr="005A3A5C" w:rsidRDefault="00B36360" w:rsidP="00B36360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A997FA" w14:textId="37390B2C" w:rsidR="00B36360" w:rsidRDefault="00B36360" w:rsidP="00B36360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382956" w14:textId="77777777" w:rsidR="00B36360" w:rsidRPr="009F5B5F" w:rsidRDefault="00B36360" w:rsidP="00B3636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496A814" w14:textId="77777777" w:rsidR="00B36360" w:rsidRPr="009F5B5F" w:rsidRDefault="00B36360" w:rsidP="00B3636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7D3AFA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40C4F998" w:rsidR="003B70ED" w:rsidRPr="00234B76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6069AE20" w14:textId="3D4EC5F0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49EC52" w14:textId="394AA423" w:rsidR="003B70ED" w:rsidRPr="00E11A00" w:rsidRDefault="00B36360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2B1134F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5F65AB7D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659A63BD" w14:textId="53B70CBA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1267E" w14:textId="3C38A468" w:rsidR="003B70ED" w:rsidRPr="00E11A00" w:rsidRDefault="00B36360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369900A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52B8B4C3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1F6BD4D8" w14:textId="7E88067A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D118A5" w14:textId="0077AE73" w:rsidR="003B70ED" w:rsidRPr="00E11A00" w:rsidRDefault="00B36360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62463D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DBCCAA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78674" w14:textId="4594B493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63х5,8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ACF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5A49A9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C87F6F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7ECD9126" w14:textId="116F7C6E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46581D" w14:textId="7318F3F8" w:rsidR="003B70ED" w:rsidRPr="00E11A00" w:rsidRDefault="00B36360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AF2D5F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6C7160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3956C6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D891AD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5991E2" w14:textId="18DA0E4F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75х6,9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3E647E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A203FF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803FC1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2B1A9B18" w14:textId="365FFF18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BCA23D" w14:textId="4C9E669A" w:rsidR="003B70ED" w:rsidRPr="00E11A00" w:rsidRDefault="00B36360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A8D2AD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A732DA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047BC7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7E021EA7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6C7CA0FB" w14:textId="4FE47162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38B7C5" w14:textId="07E31DFA" w:rsidR="003B70ED" w:rsidRPr="00E11A00" w:rsidRDefault="00786DF2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48D547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DD970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B6A6A" w14:textId="0E38D719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7E3E58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2AAE02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6235E7" w14:textId="65AFA5B0" w:rsidR="003B70ED" w:rsidRPr="00E11A00" w:rsidRDefault="003B70ED" w:rsidP="003B70ED">
            <w:pPr>
              <w:ind w:firstLine="0"/>
              <w:jc w:val="center"/>
            </w:pPr>
            <w:proofErr w:type="spellStart"/>
            <w: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9BABB15" w14:textId="47642774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A7D823" w14:textId="2696147F" w:rsidR="003B70ED" w:rsidRPr="00E11A00" w:rsidRDefault="00497068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1BA9CD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4E1DAD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5BAD1FB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1E0F2E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3953CB" w14:textId="36905D70" w:rsidR="003B70ED" w:rsidRPr="00EC16A5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5064CB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37959E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738804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0435F572" w14:textId="07E4B9D8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5D0C9" w14:textId="4CCDA872" w:rsidR="003B70ED" w:rsidRPr="00BD0B01" w:rsidRDefault="00BD0B01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F7759A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6772D5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6725B3D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9C7A39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9AD42" w14:textId="2A11DC89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487A92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92F25B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685330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324C593E" w14:textId="466A5749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085C4B" w14:textId="1126EBA4" w:rsidR="003B70ED" w:rsidRPr="00BD0B01" w:rsidRDefault="00BD0B01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C968A2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00251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31DC2B5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131B7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D40A8" w14:textId="12B527CA" w:rsidR="003B70ED" w:rsidRPr="00EC16A5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161438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12821C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164257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27FBD91A" w14:textId="730B4DD5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C47797" w14:textId="100D40A2" w:rsidR="003B70ED" w:rsidRPr="00E11A00" w:rsidRDefault="00497068" w:rsidP="003B70ED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2C97BA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57312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B70ED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3B70ED" w:rsidRPr="00E11A00" w:rsidRDefault="003B70ED" w:rsidP="003B70ED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3B70ED" w:rsidRPr="009F5B5F" w:rsidRDefault="003B70ED" w:rsidP="003B70E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3B70ED" w:rsidRPr="009F5B5F" w:rsidRDefault="003B70ED" w:rsidP="003B70E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3B70ED" w:rsidRPr="009F5B5F" w:rsidRDefault="003B70ED" w:rsidP="003B70ED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3B70ED" w:rsidRPr="009F5B5F" w:rsidRDefault="003B70ED" w:rsidP="003B70E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3B70ED" w:rsidRPr="009F5B5F" w:rsidRDefault="003B70ED" w:rsidP="003B70E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3B70ED" w:rsidRPr="009F5B5F" w:rsidRDefault="003B70ED" w:rsidP="003B70E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3B70ED" w:rsidRPr="009F5B5F" w:rsidRDefault="003B70ED" w:rsidP="003B70ED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3B70ED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3B70ED" w:rsidRPr="00E11A00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3B70ED" w:rsidRPr="00E11A00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B70ED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3B70ED" w:rsidRPr="00E11A00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</w:tr>
      <w:tr w:rsidR="003B70ED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3B70ED" w:rsidRPr="00E11A00" w:rsidRDefault="003B70ED" w:rsidP="003B70E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3B70ED" w:rsidRPr="00E11A00" w:rsidRDefault="003B70ED" w:rsidP="003B70E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3B70ED" w:rsidRPr="00E11A00" w:rsidRDefault="003B70ED" w:rsidP="003B70ED">
            <w:pPr>
              <w:pStyle w:val="af5"/>
              <w:rPr>
                <w:color w:val="000000"/>
              </w:rPr>
            </w:pPr>
            <w:proofErr w:type="spellStart"/>
            <w:r w:rsidRPr="00E11A00">
              <w:t>Огнеза</w:t>
            </w:r>
            <w:proofErr w:type="spellEnd"/>
            <w:r w:rsidRPr="00E11A00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3B70ED" w:rsidRPr="00E11A00" w:rsidRDefault="003B70ED" w:rsidP="003B70ED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3B70ED" w:rsidRPr="00E11A00" w:rsidRDefault="003B70ED" w:rsidP="003B70E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3B70ED" w:rsidRPr="00E11A00" w:rsidRDefault="003B70ED" w:rsidP="003B70ED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224C45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224C45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224C45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1F61B052" w:rsidR="000B62DF" w:rsidRPr="00DD79DF" w:rsidRDefault="000B62DF" w:rsidP="00224C45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24C45">
                  <w:rPr>
                    <w:rFonts w:cs="Times New Roman"/>
                    <w:noProof/>
                    <w:lang w:val="en-US"/>
                  </w:rPr>
                  <w:instrText>24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24C45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24C45">
                  <w:rPr>
                    <w:rFonts w:cs="Times New Roman"/>
                    <w:noProof/>
                    <w:lang w:val="en-US"/>
                  </w:rPr>
                  <w:t>4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224C45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224C45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2E135574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24C45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24C45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24C45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7B15EA15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224C45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097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129"/>
    <w:rsid w:val="00191E57"/>
    <w:rsid w:val="00193554"/>
    <w:rsid w:val="00197372"/>
    <w:rsid w:val="00197DB4"/>
    <w:rsid w:val="001A5DCA"/>
    <w:rsid w:val="001B2554"/>
    <w:rsid w:val="001C222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24C45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A7347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B70ED"/>
    <w:rsid w:val="003C2A5B"/>
    <w:rsid w:val="003C5FC6"/>
    <w:rsid w:val="003D01D4"/>
    <w:rsid w:val="003D225E"/>
    <w:rsid w:val="003D2721"/>
    <w:rsid w:val="003D47C1"/>
    <w:rsid w:val="003D63D0"/>
    <w:rsid w:val="003D726F"/>
    <w:rsid w:val="003F17F7"/>
    <w:rsid w:val="003F725A"/>
    <w:rsid w:val="00406963"/>
    <w:rsid w:val="00407A6D"/>
    <w:rsid w:val="00411AAF"/>
    <w:rsid w:val="00416C68"/>
    <w:rsid w:val="0042673A"/>
    <w:rsid w:val="0042710D"/>
    <w:rsid w:val="004351CC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068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C150B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2C25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97CBE"/>
    <w:rsid w:val="005A3A5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93652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4DD7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59F0"/>
    <w:rsid w:val="00786DF2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0B03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E77EF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F1E"/>
    <w:rsid w:val="008660F5"/>
    <w:rsid w:val="008669CC"/>
    <w:rsid w:val="00870DAF"/>
    <w:rsid w:val="008722EC"/>
    <w:rsid w:val="0087295A"/>
    <w:rsid w:val="00886BFA"/>
    <w:rsid w:val="00890A3D"/>
    <w:rsid w:val="00890C68"/>
    <w:rsid w:val="00890EEB"/>
    <w:rsid w:val="00892618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94A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3D3B"/>
    <w:rsid w:val="009D5E84"/>
    <w:rsid w:val="009D74FD"/>
    <w:rsid w:val="009E40F4"/>
    <w:rsid w:val="009E555E"/>
    <w:rsid w:val="009F5B5F"/>
    <w:rsid w:val="00A0033D"/>
    <w:rsid w:val="00A04ECE"/>
    <w:rsid w:val="00A13866"/>
    <w:rsid w:val="00A20797"/>
    <w:rsid w:val="00A23286"/>
    <w:rsid w:val="00A350CC"/>
    <w:rsid w:val="00A47835"/>
    <w:rsid w:val="00A50F23"/>
    <w:rsid w:val="00A53C6A"/>
    <w:rsid w:val="00A6095B"/>
    <w:rsid w:val="00A60E0C"/>
    <w:rsid w:val="00A624D4"/>
    <w:rsid w:val="00A655DC"/>
    <w:rsid w:val="00A65AE0"/>
    <w:rsid w:val="00A71EA1"/>
    <w:rsid w:val="00A769EB"/>
    <w:rsid w:val="00A77F0D"/>
    <w:rsid w:val="00A831B9"/>
    <w:rsid w:val="00A90028"/>
    <w:rsid w:val="00A96A29"/>
    <w:rsid w:val="00AA0169"/>
    <w:rsid w:val="00AA1B90"/>
    <w:rsid w:val="00AA3104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B97"/>
    <w:rsid w:val="00B34CB1"/>
    <w:rsid w:val="00B36360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4F8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0B01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D89"/>
    <w:rsid w:val="00CB7EF8"/>
    <w:rsid w:val="00CB7F87"/>
    <w:rsid w:val="00CC778F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40FA7"/>
    <w:rsid w:val="00D41905"/>
    <w:rsid w:val="00D433D0"/>
    <w:rsid w:val="00D43AD3"/>
    <w:rsid w:val="00D440FB"/>
    <w:rsid w:val="00D457A3"/>
    <w:rsid w:val="00D4698B"/>
    <w:rsid w:val="00D474DB"/>
    <w:rsid w:val="00D47891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895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14032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Koreshov Egor</cp:lastModifiedBy>
  <cp:revision>111</cp:revision>
  <cp:lastPrinted>2025-05-23T16:37:00Z</cp:lastPrinted>
  <dcterms:created xsi:type="dcterms:W3CDTF">2023-06-08T14:36:00Z</dcterms:created>
  <dcterms:modified xsi:type="dcterms:W3CDTF">2025-07-03T15:08:00Z</dcterms:modified>
</cp:coreProperties>
</file>