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1"/>
        <w:gridCol w:w="7361"/>
        <w:gridCol w:w="3398"/>
        <w:gridCol w:w="1982"/>
        <w:gridCol w:w="2549"/>
        <w:gridCol w:w="1133"/>
        <w:gridCol w:w="1133"/>
        <w:gridCol w:w="1416"/>
        <w:gridCol w:w="2265"/>
      </w:tblGrid>
      <w:tr w:rsidR="007454E1" w:rsidRPr="00157984" w14:paraId="0CA5684D" w14:textId="77777777" w:rsidTr="002303B7">
        <w:trPr>
          <w:trHeight w:hRule="exact" w:val="1462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51EC194D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9381CD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E785B7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Тип, марка,</w:t>
            </w:r>
          </w:p>
          <w:p w14:paraId="7F019B10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обозначение документа,</w:t>
            </w:r>
          </w:p>
          <w:p w14:paraId="7BA6AFFE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4BA94CA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Код</w:t>
            </w:r>
          </w:p>
          <w:p w14:paraId="44EAEA6A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2FC6F8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F0BF21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Ед.</w:t>
            </w:r>
          </w:p>
          <w:p w14:paraId="60E1472E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изме-</w:t>
            </w:r>
          </w:p>
          <w:p w14:paraId="3D7499A9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37BC17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379413" w14:textId="77777777" w:rsidR="007454E1" w:rsidRPr="00202B9E" w:rsidRDefault="00FD0C0E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М</w:t>
            </w:r>
            <w:r w:rsidR="007454E1" w:rsidRPr="00202B9E">
              <w:rPr>
                <w:rFonts w:cs="Times New Roman"/>
                <w:szCs w:val="24"/>
              </w:rPr>
              <w:t>асса,</w:t>
            </w:r>
          </w:p>
          <w:p w14:paraId="55386EF3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1 ед.,</w:t>
            </w:r>
          </w:p>
          <w:p w14:paraId="71053624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кг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6FFB096C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Примечание</w:t>
            </w:r>
          </w:p>
        </w:tc>
      </w:tr>
      <w:tr w:rsidR="007454E1" w:rsidRPr="00157984" w14:paraId="102A4026" w14:textId="77777777" w:rsidTr="00C47D73">
        <w:trPr>
          <w:trHeight w:hRule="exact" w:val="45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409F1363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  <w:lang w:eastAsia="ru-RU"/>
              </w:rPr>
            </w:pPr>
            <w:r w:rsidRPr="00202B9E">
              <w:rPr>
                <w:rFonts w:cs="Times New Roman"/>
                <w:szCs w:val="24"/>
                <w:lang w:eastAsia="ru-RU"/>
              </w:rPr>
              <w:t>1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B78665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  <w:lang w:eastAsia="ru-RU"/>
              </w:rPr>
            </w:pPr>
            <w:r w:rsidRPr="00202B9E">
              <w:rPr>
                <w:rFonts w:cs="Times New Roman"/>
                <w:szCs w:val="24"/>
                <w:lang w:eastAsia="ru-RU"/>
              </w:rPr>
              <w:t>2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ABAAD4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3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C57490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4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158137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0B1110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9D35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7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8DC09C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8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44231004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9</w:t>
            </w:r>
          </w:p>
        </w:tc>
      </w:tr>
      <w:tr w:rsidR="005064CA" w:rsidRPr="00157984" w14:paraId="40C9A46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B8FCB94" w14:textId="77777777" w:rsidR="005064CA" w:rsidRPr="00202B9E" w:rsidRDefault="005064CA" w:rsidP="00794AC7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81C987" w14:textId="0B0EDC4B" w:rsidR="005064CA" w:rsidRPr="00202B9E" w:rsidRDefault="008722EC" w:rsidP="005064C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rFonts w:cs="Times New Roman"/>
                <w:szCs w:val="24"/>
              </w:rPr>
            </w:pPr>
            <w:r>
              <w:rPr>
                <w:b/>
                <w:bCs/>
                <w:color w:val="000000"/>
              </w:rPr>
              <w:t>1</w:t>
            </w:r>
            <w:r w:rsidR="001C5F57">
              <w:rPr>
                <w:b/>
                <w:bCs/>
                <w:color w:val="000000"/>
              </w:rPr>
              <w:t>4</w:t>
            </w:r>
            <w:r w:rsidR="009F5B5F">
              <w:rPr>
                <w:b/>
                <w:bCs/>
                <w:color w:val="000000"/>
              </w:rPr>
              <w:t xml:space="preserve"> этаж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C1D14EF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2B90D50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0406C8A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2909FA3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48EEDB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6001BB3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D33A18D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035EF" w:rsidRPr="00157984" w14:paraId="26B7CEB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48BA45D" w14:textId="77777777" w:rsidR="006035EF" w:rsidRPr="00202B9E" w:rsidRDefault="006035EF" w:rsidP="00794AC7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C2D4F8A" w14:textId="2DDD6504" w:rsidR="006035EF" w:rsidRDefault="006035EF" w:rsidP="005064C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b/>
                <w:bCs/>
                <w:color w:val="000000"/>
              </w:rPr>
            </w:pPr>
            <w:r w:rsidRPr="00202B9E">
              <w:rPr>
                <w:rFonts w:cs="Times New Roman"/>
                <w:b/>
                <w:bCs/>
              </w:rPr>
              <w:t>Система вентиляции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1512D1D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23C6C0E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30A299C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EB0074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D7D3BDE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86EA504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7BD5D7A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F3652" w:rsidRPr="00DB65ED" w14:paraId="65A4B0E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2E5804A" w14:textId="77777777" w:rsidR="001F3652" w:rsidRPr="005B601D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9777512" w14:textId="6230578C" w:rsidR="001F3652" w:rsidRPr="005B601D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B601D">
              <w:rPr>
                <w:color w:val="000000"/>
              </w:rPr>
              <w:t xml:space="preserve">Клапан КЛОП-2 с пределом огнестойкости 60 мин, нормально открытый, с размерами внутреннего сечения </w:t>
            </w:r>
            <w:r>
              <w:rPr>
                <w:color w:val="000000"/>
              </w:rPr>
              <w:t>1</w:t>
            </w:r>
            <w:r w:rsidR="008722EC">
              <w:rPr>
                <w:color w:val="000000"/>
              </w:rPr>
              <w:t>2</w:t>
            </w:r>
            <w:r w:rsidRPr="005B601D">
              <w:rPr>
                <w:color w:val="000000"/>
              </w:rPr>
              <w:t>00x</w:t>
            </w:r>
            <w:r>
              <w:rPr>
                <w:color w:val="000000"/>
              </w:rPr>
              <w:t>6</w:t>
            </w:r>
            <w:r w:rsidRPr="005B601D">
              <w:rPr>
                <w:color w:val="000000"/>
              </w:rPr>
              <w:t xml:space="preserve">00 мм, с электромеханическим приводом BELIMO на 220 </w:t>
            </w:r>
            <w:r w:rsidR="00603551" w:rsidRPr="005B601D">
              <w:rPr>
                <w:color w:val="000000"/>
              </w:rPr>
              <w:t>В, с</w:t>
            </w:r>
            <w:r w:rsidRPr="005B601D">
              <w:rPr>
                <w:color w:val="000000"/>
              </w:rPr>
              <w:t xml:space="preserve"> соединительной коробкой и клеммной колодкой.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6D2F360" w14:textId="04619A44" w:rsidR="001F3652" w:rsidRPr="005B601D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B601D">
              <w:rPr>
                <w:color w:val="000000"/>
              </w:rPr>
              <w:t>КЛОП-2(60)-НО-</w:t>
            </w:r>
            <w:r w:rsidR="009E555E">
              <w:rPr>
                <w:color w:val="000000"/>
              </w:rPr>
              <w:t>1</w:t>
            </w:r>
            <w:r w:rsidR="00892618">
              <w:rPr>
                <w:color w:val="000000"/>
              </w:rPr>
              <w:t>2</w:t>
            </w:r>
            <w:r w:rsidRPr="005B601D">
              <w:rPr>
                <w:color w:val="000000"/>
              </w:rPr>
              <w:t>00x</w:t>
            </w:r>
            <w:r w:rsidR="009E555E">
              <w:rPr>
                <w:color w:val="000000"/>
              </w:rPr>
              <w:t>6</w:t>
            </w:r>
            <w:r w:rsidRPr="005B601D">
              <w:rPr>
                <w:color w:val="000000"/>
              </w:rPr>
              <w:t>00-</w:t>
            </w:r>
            <w:proofErr w:type="gramStart"/>
            <w:r w:rsidRPr="005B601D">
              <w:rPr>
                <w:color w:val="000000"/>
              </w:rPr>
              <w:t>MB(</w:t>
            </w:r>
            <w:proofErr w:type="gramEnd"/>
            <w:r w:rsidRPr="005B601D">
              <w:rPr>
                <w:color w:val="000000"/>
              </w:rPr>
              <w:t>220)-К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5CFA0C9" w14:textId="77777777" w:rsidR="001F3652" w:rsidRPr="005B601D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95822F9" w14:textId="10EFDD8D" w:rsidR="001F3652" w:rsidRPr="005B601D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B601D">
              <w:rPr>
                <w:color w:val="000000"/>
              </w:rPr>
              <w:t>ВИНГС-М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429022" w14:textId="5D13251D" w:rsidR="001F3652" w:rsidRPr="005B601D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B601D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5A054D8" w14:textId="244FC144" w:rsidR="001F3652" w:rsidRPr="005B601D" w:rsidRDefault="001C5F57" w:rsidP="001F3652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2E3E346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B92B133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DB65ED" w14:paraId="64976F94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C730E52" w14:textId="77777777" w:rsidR="001F3652" w:rsidRPr="005B601D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4F92D7D" w14:textId="1703E76A" w:rsidR="001F3652" w:rsidRPr="005B601D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rPr>
                <w:color w:val="000000"/>
              </w:rPr>
              <w:t xml:space="preserve">Клапан КЛОП-2 с пределом огнестойкости 60 мин, нормально открытый, с размерами внутреннего сечения </w:t>
            </w:r>
            <w:r w:rsidR="008722EC">
              <w:rPr>
                <w:color w:val="000000"/>
              </w:rPr>
              <w:t>8</w:t>
            </w:r>
            <w:r w:rsidRPr="005B601D">
              <w:rPr>
                <w:color w:val="000000"/>
              </w:rPr>
              <w:t xml:space="preserve">00x500 мм, с электромеханическим приводом BELIMO на 220 </w:t>
            </w:r>
            <w:r w:rsidR="00603551" w:rsidRPr="005B601D">
              <w:rPr>
                <w:color w:val="000000"/>
              </w:rPr>
              <w:t>В, с</w:t>
            </w:r>
            <w:r w:rsidRPr="005B601D">
              <w:rPr>
                <w:color w:val="000000"/>
              </w:rPr>
              <w:t xml:space="preserve"> соединительной коробкой и клеммной колодкой.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652FC1D" w14:textId="02513FD2" w:rsidR="001F3652" w:rsidRPr="005B601D" w:rsidRDefault="001F3652" w:rsidP="001F3652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КЛОП-2(60)-НО-</w:t>
            </w:r>
            <w:r w:rsidR="00892618">
              <w:rPr>
                <w:color w:val="000000"/>
              </w:rPr>
              <w:t>8</w:t>
            </w:r>
            <w:r w:rsidRPr="005B601D">
              <w:rPr>
                <w:color w:val="000000"/>
              </w:rPr>
              <w:t>00x500-</w:t>
            </w:r>
            <w:proofErr w:type="gramStart"/>
            <w:r w:rsidRPr="005B601D">
              <w:rPr>
                <w:color w:val="000000"/>
              </w:rPr>
              <w:t>MB(</w:t>
            </w:r>
            <w:proofErr w:type="gramEnd"/>
            <w:r w:rsidRPr="005B601D">
              <w:rPr>
                <w:color w:val="000000"/>
              </w:rPr>
              <w:t>220)-К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89EA700" w14:textId="77777777" w:rsidR="001F3652" w:rsidRPr="005B601D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97962E5" w14:textId="37FB4BF3" w:rsidR="001F3652" w:rsidRPr="005B601D" w:rsidRDefault="001F3652" w:rsidP="001F3652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ВИНГС-М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0D3D85C" w14:textId="3E9D710F" w:rsidR="001F3652" w:rsidRPr="005B601D" w:rsidRDefault="001F3652" w:rsidP="001F3652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A203436" w14:textId="7AB8149F" w:rsidR="001F3652" w:rsidRPr="005B601D" w:rsidRDefault="008722EC" w:rsidP="001F3652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07FDFF2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4BF2911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4DB5387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55D9A2E" w14:textId="77777777" w:rsidR="006C4DD7" w:rsidRPr="005B601D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2F0BEDC" w14:textId="2AE329BE" w:rsidR="006C4DD7" w:rsidRPr="005B601D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8D6EA31" w14:textId="67C5238E" w:rsidR="006C4DD7" w:rsidRPr="005B601D" w:rsidRDefault="006C4DD7" w:rsidP="006C4DD7">
            <w:pPr>
              <w:pStyle w:val="af5"/>
              <w:rPr>
                <w:color w:val="000000"/>
              </w:rPr>
            </w:pPr>
            <w:r w:rsidRPr="009F5B5F">
              <w:t>ДК 100Р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7E345B2" w14:textId="77777777" w:rsidR="006C4DD7" w:rsidRPr="005B601D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4F5AD16" w14:textId="61D5F419" w:rsidR="006C4DD7" w:rsidRPr="005B601D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FFDDC4A" w14:textId="10F1EE02" w:rsidR="006C4DD7" w:rsidRPr="005B601D" w:rsidRDefault="006C4DD7" w:rsidP="006C4DD7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8F8DEAC" w14:textId="18E6A00F" w:rsidR="006C4DD7" w:rsidRPr="005B601D" w:rsidRDefault="001C5F57" w:rsidP="006C4DD7">
            <w:pPr>
              <w:pStyle w:val="af5"/>
              <w:rPr>
                <w:color w:val="000000"/>
              </w:rPr>
            </w:pPr>
            <w:r>
              <w:t>13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E833384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A5C3049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74CEEAE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12D8676" w14:textId="77777777" w:rsidR="006C4DD7" w:rsidRPr="005B601D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A8C19A3" w14:textId="5A0A13F7" w:rsidR="006C4DD7" w:rsidRPr="005B601D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BC0419C" w14:textId="4FACD820" w:rsidR="006C4DD7" w:rsidRPr="005B601D" w:rsidRDefault="006C4DD7" w:rsidP="006C4DD7">
            <w:pPr>
              <w:pStyle w:val="af5"/>
              <w:rPr>
                <w:color w:val="000000"/>
              </w:rPr>
            </w:pPr>
            <w:r w:rsidRPr="009F5B5F">
              <w:t>ДК 1</w:t>
            </w:r>
            <w:r>
              <w:t>25</w:t>
            </w:r>
            <w:r w:rsidRPr="009F5B5F">
              <w:t>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9A1A468" w14:textId="77777777" w:rsidR="006C4DD7" w:rsidRPr="005B601D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92D2675" w14:textId="3563DEF1" w:rsidR="006C4DD7" w:rsidRPr="005B601D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429604C" w14:textId="34EC24F5" w:rsidR="006C4DD7" w:rsidRPr="005B601D" w:rsidRDefault="006C4DD7" w:rsidP="006C4DD7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2601EF2" w14:textId="79BFD4CE" w:rsidR="006C4DD7" w:rsidRPr="005B601D" w:rsidRDefault="001C5F57" w:rsidP="006C4DD7">
            <w:pPr>
              <w:pStyle w:val="af5"/>
              <w:rPr>
                <w:color w:val="000000"/>
              </w:rPr>
            </w:pPr>
            <w:r>
              <w:t>23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C9013DD" w14:textId="77777777" w:rsidR="006C4DD7" w:rsidRPr="005B601D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E56D8FB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05C9445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B0C624" w14:textId="77777777" w:rsidR="006C4DD7" w:rsidRPr="005B601D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CAE0A4E" w14:textId="1742E760" w:rsidR="006C4DD7" w:rsidRPr="005B601D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BCE00CC" w14:textId="3E83CBDA" w:rsidR="006C4DD7" w:rsidRPr="005B601D" w:rsidRDefault="006C4DD7" w:rsidP="006C4DD7">
            <w:pPr>
              <w:pStyle w:val="af5"/>
              <w:rPr>
                <w:color w:val="000000"/>
              </w:rPr>
            </w:pPr>
            <w:r w:rsidRPr="009F5B5F">
              <w:t xml:space="preserve">ДК </w:t>
            </w:r>
            <w:r w:rsidR="00892618">
              <w:t>16</w:t>
            </w:r>
            <w:r>
              <w:t>0</w:t>
            </w:r>
            <w:r w:rsidRPr="009F5B5F">
              <w:t>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90136E5" w14:textId="77777777" w:rsidR="006C4DD7" w:rsidRPr="005B601D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EA3F683" w14:textId="050B40FE" w:rsidR="006C4DD7" w:rsidRPr="005B601D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334DB3A" w14:textId="7E275EBF" w:rsidR="006C4DD7" w:rsidRPr="005B601D" w:rsidRDefault="006C4DD7" w:rsidP="006C4DD7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DCB1F88" w14:textId="3270B3CC" w:rsidR="006C4DD7" w:rsidRPr="005B601D" w:rsidRDefault="001C5F57" w:rsidP="006C4DD7">
            <w:pPr>
              <w:pStyle w:val="af5"/>
              <w:rPr>
                <w:color w:val="000000"/>
              </w:rPr>
            </w:pPr>
            <w:r>
              <w:t>15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485679E" w14:textId="77777777" w:rsidR="006C4DD7" w:rsidRPr="005B601D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CE4EF9D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C5F57" w:rsidRPr="00DB65ED" w14:paraId="5283BD1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CE487F6" w14:textId="77777777" w:rsidR="001C5F57" w:rsidRPr="005B601D" w:rsidRDefault="001C5F57" w:rsidP="001C5F5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40CAF9" w14:textId="28F073C3" w:rsidR="001C5F57" w:rsidRPr="005B601D" w:rsidRDefault="001C5F57" w:rsidP="001C5F5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EB78DCC" w14:textId="5EF7A1E7" w:rsidR="001C5F57" w:rsidRPr="009F5B5F" w:rsidRDefault="001C5F57" w:rsidP="001C5F57">
            <w:pPr>
              <w:pStyle w:val="af5"/>
            </w:pPr>
            <w:r w:rsidRPr="009F5B5F">
              <w:t xml:space="preserve">ДК </w:t>
            </w:r>
            <w:r>
              <w:t>250</w:t>
            </w:r>
            <w:r w:rsidRPr="009F5B5F">
              <w:t>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2C78EB2" w14:textId="77777777" w:rsidR="001C5F57" w:rsidRPr="005B601D" w:rsidRDefault="001C5F57" w:rsidP="001C5F5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CBA165C" w14:textId="77777777" w:rsidR="001C5F57" w:rsidRPr="005B601D" w:rsidRDefault="001C5F57" w:rsidP="001C5F57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9F89D23" w14:textId="2A6E8C31" w:rsidR="001C5F57" w:rsidRPr="009F5B5F" w:rsidRDefault="001C5F57" w:rsidP="001C5F57">
            <w:pPr>
              <w:pStyle w:val="af5"/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1B14021" w14:textId="78AF1027" w:rsidR="001C5F57" w:rsidRDefault="001C5F57" w:rsidP="001C5F57">
            <w:pPr>
              <w:pStyle w:val="af5"/>
            </w:pPr>
            <w:r>
              <w:t>12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7F5E17F" w14:textId="77777777" w:rsidR="001C5F57" w:rsidRPr="005B601D" w:rsidRDefault="001C5F57" w:rsidP="001C5F5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ED87EC1" w14:textId="77777777" w:rsidR="001C5F57" w:rsidRPr="009F5B5F" w:rsidRDefault="001C5F57" w:rsidP="001C5F5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45C8BF6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E513D85" w14:textId="77777777" w:rsidR="006C4DD7" w:rsidRPr="005B601D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DB203BE" w14:textId="60313488" w:rsidR="006C4DD7" w:rsidRPr="005B601D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1463D36" w14:textId="5AB94156" w:rsidR="006C4DD7" w:rsidRDefault="006C4DD7" w:rsidP="006C4DD7">
            <w:pPr>
              <w:pStyle w:val="af5"/>
              <w:rPr>
                <w:highlight w:val="yellow"/>
              </w:rPr>
            </w:pPr>
            <w:r w:rsidRPr="009F5B5F">
              <w:t xml:space="preserve">ДК </w:t>
            </w:r>
            <w:r>
              <w:t>315</w:t>
            </w:r>
            <w:r w:rsidRPr="009F5B5F">
              <w:t>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EA6E208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33A4D8F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EBE47AE" w14:textId="100C6AB8" w:rsidR="006C4DD7" w:rsidRPr="009F5B5F" w:rsidRDefault="006C4DD7" w:rsidP="006C4DD7">
            <w:pPr>
              <w:pStyle w:val="af5"/>
              <w:rPr>
                <w:highlight w:val="yellow"/>
              </w:rPr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D0CB27" w14:textId="1D7C59AF" w:rsidR="006C4DD7" w:rsidRPr="009F5B5F" w:rsidRDefault="001C5F57" w:rsidP="006C4DD7">
            <w:pPr>
              <w:pStyle w:val="af5"/>
              <w:rPr>
                <w:highlight w:val="yellow"/>
              </w:rPr>
            </w:pPr>
            <w:r>
              <w:t>33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90E9B6C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06D2247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6C17E60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4A6FDCC" w14:textId="77777777" w:rsidR="006C4DD7" w:rsidRPr="005B601D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5635CF8" w14:textId="4DC39C17" w:rsidR="006C4DD7" w:rsidRPr="005B601D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3A6061">
              <w:rPr>
                <w:color w:val="000000"/>
              </w:rPr>
              <w:t xml:space="preserve">Лючок для замера параметров воздуха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FF2521C" w14:textId="6447F306" w:rsidR="006C4DD7" w:rsidRDefault="006C4DD7" w:rsidP="006C4DD7">
            <w:pPr>
              <w:pStyle w:val="af5"/>
              <w:rPr>
                <w:highlight w:val="yellow"/>
              </w:rPr>
            </w:pPr>
            <w:r w:rsidRPr="003A6061">
              <w:rPr>
                <w:color w:val="000000"/>
              </w:rPr>
              <w:t xml:space="preserve">А1К-151-00 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E44E8F8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4AA420A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2B47291" w14:textId="374310C3" w:rsidR="006C4DD7" w:rsidRPr="009F5B5F" w:rsidRDefault="006C4DD7" w:rsidP="006C4DD7">
            <w:pPr>
              <w:pStyle w:val="af5"/>
              <w:rPr>
                <w:highlight w:val="yellow"/>
              </w:rPr>
            </w:pPr>
            <w:r w:rsidRPr="003A6061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9C051C" w14:textId="22E6CBAE" w:rsidR="006C4DD7" w:rsidRPr="009F5B5F" w:rsidRDefault="006C4DD7" w:rsidP="006C4DD7">
            <w:pPr>
              <w:pStyle w:val="af5"/>
              <w:rPr>
                <w:highlight w:val="yellow"/>
              </w:rPr>
            </w:pPr>
            <w:r w:rsidRPr="003A6061">
              <w:rPr>
                <w:color w:val="000000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F7CD43F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2E73CE5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213DAA6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7D4ED3E" w14:textId="77777777" w:rsidR="006C4DD7" w:rsidRPr="005B601D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E9E55A4" w14:textId="08FFCE89" w:rsidR="006C4DD7" w:rsidRPr="005B601D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 w:rsidR="00D41905"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</w:t>
            </w:r>
            <w:r w:rsidR="004C150B">
              <w:rPr>
                <w:color w:val="000000"/>
              </w:rPr>
              <w:t>16</w:t>
            </w:r>
            <w:r>
              <w:rPr>
                <w:color w:val="000000"/>
              </w:rPr>
              <w:t>0</w:t>
            </w:r>
            <w:r w:rsidR="004C150B">
              <w:rPr>
                <w:color w:val="000000"/>
              </w:rPr>
              <w:t>+</w:t>
            </w:r>
            <w:r w:rsidRPr="006C4DD7">
              <w:rPr>
                <w:color w:val="000000"/>
              </w:rPr>
              <w:t>КСДО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48408E" w14:textId="38A8ECAB" w:rsidR="006C4DD7" w:rsidRPr="009F5B5F" w:rsidRDefault="006C4DD7" w:rsidP="006C4DD7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DE16877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B71981D" w14:textId="525E6900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3FE5662E" w14:textId="0AEF085C" w:rsidR="006C4DD7" w:rsidRPr="009F5B5F" w:rsidRDefault="006C4DD7" w:rsidP="006C4DD7">
            <w:pPr>
              <w:pStyle w:val="af5"/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E8DBDCA" w14:textId="04CF0AD9" w:rsidR="006C4DD7" w:rsidRDefault="001C5F57" w:rsidP="006C4DD7">
            <w:pPr>
              <w:pStyle w:val="af5"/>
            </w:pPr>
            <w:r>
              <w:rPr>
                <w:color w:val="000000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EB6C85E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531C41F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C5F57" w:rsidRPr="00DB65ED" w14:paraId="5589E88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B54A97C" w14:textId="77777777" w:rsidR="001C5F57" w:rsidRPr="005B601D" w:rsidRDefault="001C5F57" w:rsidP="001C5F5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9F6C8A6" w14:textId="392E2D61" w:rsidR="001C5F57" w:rsidRPr="00E9294E" w:rsidRDefault="001C5F57" w:rsidP="001C5F5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</w:t>
            </w:r>
            <w:r>
              <w:rPr>
                <w:color w:val="000000"/>
              </w:rPr>
              <w:t>250+</w:t>
            </w:r>
            <w:r w:rsidRPr="006C4DD7">
              <w:rPr>
                <w:color w:val="000000"/>
              </w:rPr>
              <w:t>КСДО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B7C5089" w14:textId="77777777" w:rsidR="001C5F57" w:rsidRPr="009F5B5F" w:rsidRDefault="001C5F57" w:rsidP="001C5F57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B2A7581" w14:textId="77777777" w:rsidR="001C5F57" w:rsidRPr="009F5B5F" w:rsidRDefault="001C5F57" w:rsidP="001C5F5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6EAB89F" w14:textId="16E9B144" w:rsidR="001C5F57" w:rsidRDefault="001C5F57" w:rsidP="001C5F57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65B96EAC" w14:textId="1E423B72" w:rsidR="001C5F57" w:rsidRPr="00E9294E" w:rsidRDefault="001C5F57" w:rsidP="001C5F57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D79E32" w14:textId="20E76541" w:rsidR="001C5F57" w:rsidRDefault="00AB04E8" w:rsidP="001C5F5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BDC9240" w14:textId="77777777" w:rsidR="001C5F57" w:rsidRPr="009F5B5F" w:rsidRDefault="001C5F57" w:rsidP="001C5F5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7E34990" w14:textId="77777777" w:rsidR="001C5F57" w:rsidRPr="009F5B5F" w:rsidRDefault="001C5F57" w:rsidP="001C5F5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1D5899C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6A1C5D" w14:textId="77777777" w:rsidR="006C4DD7" w:rsidRPr="00E9294E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3CF1F95" w14:textId="20E73F52" w:rsidR="006C4DD7" w:rsidRPr="00E9294E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 w:rsidR="00D41905"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</w:t>
            </w:r>
            <w:r>
              <w:rPr>
                <w:color w:val="000000"/>
              </w:rPr>
              <w:t>315</w:t>
            </w:r>
            <w:r w:rsidRPr="006C4DD7">
              <w:rPr>
                <w:color w:val="000000"/>
              </w:rPr>
              <w:t>+КСДО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FB8473" w14:textId="3B0046B6" w:rsidR="006C4DD7" w:rsidRPr="00E9294E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B150A25" w14:textId="77777777" w:rsidR="006C4DD7" w:rsidRPr="00E9294E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132E32A" w14:textId="17791726" w:rsidR="006C4DD7" w:rsidRPr="00E9294E" w:rsidRDefault="006C4DD7" w:rsidP="006C4DD7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5841A529" w14:textId="1B79DBDB" w:rsidR="006C4DD7" w:rsidRPr="00E9294E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96A0D1A" w14:textId="6A76F643" w:rsidR="006C4DD7" w:rsidRPr="00E9294E" w:rsidRDefault="00AB04E8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4859E46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515B8A0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386C573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5A99EE" w14:textId="77777777" w:rsidR="006C4DD7" w:rsidRPr="00E9294E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ECFFCFA" w14:textId="13342B7D" w:rsidR="006C4DD7" w:rsidRPr="00E9294E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ЛКТ-П-100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C28E187" w14:textId="77777777" w:rsidR="006C4DD7" w:rsidRPr="00E9294E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760F70C" w14:textId="77777777" w:rsidR="006C4DD7" w:rsidRPr="00E9294E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DF25CB3" w14:textId="16512E8A" w:rsidR="006C4DD7" w:rsidRPr="00E9294E" w:rsidRDefault="006C4DD7" w:rsidP="006C4DD7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05DB3AF6" w14:textId="48331BBE" w:rsidR="006C4DD7" w:rsidRPr="00E9294E" w:rsidRDefault="006C4DD7" w:rsidP="006C4DD7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671B3A0" w14:textId="5C29C5C5" w:rsidR="006C4DD7" w:rsidRPr="00E9294E" w:rsidRDefault="001C5F57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304ED2D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F0B87FA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5570C2E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5A00178" w14:textId="77777777" w:rsidR="006C4DD7" w:rsidRPr="00E9294E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6650B9E" w14:textId="44873258" w:rsidR="006C4DD7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ЛКТ-П-125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D7BA0FD" w14:textId="77777777" w:rsidR="006C4DD7" w:rsidRPr="00E9294E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ADBD5AA" w14:textId="77777777" w:rsidR="006C4DD7" w:rsidRPr="00E9294E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EA0A6BB" w14:textId="07A46E68" w:rsidR="006C4DD7" w:rsidRPr="00E9294E" w:rsidRDefault="006C4DD7" w:rsidP="006C4DD7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74295B2D" w14:textId="046EAA2D" w:rsidR="006C4DD7" w:rsidRPr="00E9294E" w:rsidRDefault="006C4DD7" w:rsidP="006C4DD7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9BC84D" w14:textId="359B9784" w:rsidR="006C4DD7" w:rsidRDefault="001C5F57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0603507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5DEF52F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6F88266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1C0079D" w14:textId="77777777" w:rsidR="006C4DD7" w:rsidRPr="00E9294E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EF0CA61" w14:textId="58AACB16" w:rsidR="006C4DD7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ЛКТ-П-160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690DBDB" w14:textId="77777777" w:rsidR="006C4DD7" w:rsidRPr="00E9294E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E4F3AA0" w14:textId="77777777" w:rsidR="006C4DD7" w:rsidRPr="00E9294E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088CC57" w14:textId="64625CD1" w:rsidR="006C4DD7" w:rsidRDefault="006C4DD7" w:rsidP="006C4DD7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6B13F2A1" w14:textId="2C8FAF4B" w:rsidR="006C4DD7" w:rsidRPr="00E9294E" w:rsidRDefault="006C4DD7" w:rsidP="006C4DD7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500033" w14:textId="04E58686" w:rsidR="006C4DD7" w:rsidRDefault="001C5F57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3248C27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C21961A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B864F8" w:rsidRPr="00DB65ED" w14:paraId="77086E2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62E4DC4" w14:textId="77777777" w:rsidR="00B864F8" w:rsidRPr="00E9294E" w:rsidRDefault="00B864F8" w:rsidP="00B864F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6A2BD3" w14:textId="1BB73EF5" w:rsidR="00B864F8" w:rsidRDefault="00B864F8" w:rsidP="00B864F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ЛКТ-В-100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9200C68" w14:textId="77777777" w:rsidR="00B864F8" w:rsidRPr="00E9294E" w:rsidRDefault="00B864F8" w:rsidP="00B864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D88A196" w14:textId="77777777" w:rsidR="00B864F8" w:rsidRPr="00E9294E" w:rsidRDefault="00B864F8" w:rsidP="00B864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DABCCFC" w14:textId="67BC1150" w:rsidR="00B864F8" w:rsidRDefault="00B864F8" w:rsidP="00B864F8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72E3C30D" w14:textId="34F1173C" w:rsidR="00B864F8" w:rsidRPr="00E9294E" w:rsidRDefault="00B864F8" w:rsidP="00B864F8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BEABF5" w14:textId="6F874A01" w:rsidR="00B864F8" w:rsidRDefault="001C5F57" w:rsidP="00B864F8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BD78E92" w14:textId="77777777" w:rsidR="00B864F8" w:rsidRPr="009F5B5F" w:rsidRDefault="00B864F8" w:rsidP="00B864F8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7857C90" w14:textId="77777777" w:rsidR="00B864F8" w:rsidRPr="009F5B5F" w:rsidRDefault="00B864F8" w:rsidP="00B864F8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1905" w:rsidRPr="00DB65ED" w14:paraId="3E71D7A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2F7DFA8" w14:textId="77777777" w:rsidR="00D41905" w:rsidRPr="00E9294E" w:rsidRDefault="00D41905" w:rsidP="00D4190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A4C2452" w14:textId="435EEDAE" w:rsidR="00D41905" w:rsidRDefault="00D41905" w:rsidP="00D4190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ЛКТ-В-125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61A3408" w14:textId="77777777" w:rsidR="00D41905" w:rsidRPr="00E9294E" w:rsidRDefault="00D41905" w:rsidP="00D4190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64AF35D" w14:textId="77777777" w:rsidR="00D41905" w:rsidRPr="00E9294E" w:rsidRDefault="00D41905" w:rsidP="00D4190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4673C88" w14:textId="4CC73D2C" w:rsidR="00D41905" w:rsidRDefault="00D41905" w:rsidP="00D41905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778A1015" w14:textId="12829A74" w:rsidR="00D41905" w:rsidRPr="00E9294E" w:rsidRDefault="00D41905" w:rsidP="00D41905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97FE4D" w14:textId="395D9244" w:rsidR="00D41905" w:rsidRDefault="001C5F57" w:rsidP="00D4190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0038F71" w14:textId="77777777" w:rsidR="00D41905" w:rsidRPr="009F5B5F" w:rsidRDefault="00D41905" w:rsidP="00D4190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3A28FC1" w14:textId="77777777" w:rsidR="00D41905" w:rsidRPr="009F5B5F" w:rsidRDefault="00D41905" w:rsidP="00D4190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C5F57" w:rsidRPr="00DB65ED" w14:paraId="3EDB67E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0FBC011" w14:textId="77777777" w:rsidR="001C5F57" w:rsidRPr="00E9294E" w:rsidRDefault="001C5F57" w:rsidP="001C5F5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5042DCF" w14:textId="73A74D15" w:rsidR="001C5F57" w:rsidRDefault="001C5F57" w:rsidP="001C5F5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ЛКТ-В-160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5E2BAC" w14:textId="77777777" w:rsidR="001C5F57" w:rsidRPr="00E9294E" w:rsidRDefault="001C5F57" w:rsidP="001C5F5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3BE5EA5" w14:textId="77777777" w:rsidR="001C5F57" w:rsidRPr="00E9294E" w:rsidRDefault="001C5F57" w:rsidP="001C5F5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941AEC4" w14:textId="69C2CD2D" w:rsidR="001C5F57" w:rsidRDefault="001C5F57" w:rsidP="001C5F57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47DA7257" w14:textId="71462198" w:rsidR="001C5F57" w:rsidRPr="00E9294E" w:rsidRDefault="001C5F57" w:rsidP="001C5F57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26144FB" w14:textId="77A53311" w:rsidR="001C5F57" w:rsidRDefault="001C5F57" w:rsidP="001C5F5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8A00EB4" w14:textId="77777777" w:rsidR="001C5F57" w:rsidRPr="009F5B5F" w:rsidRDefault="001C5F57" w:rsidP="001C5F5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F60C7BC" w14:textId="77777777" w:rsidR="001C5F57" w:rsidRPr="009F5B5F" w:rsidRDefault="001C5F57" w:rsidP="001C5F5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0B906F44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B0F73D4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ADB6960" w14:textId="53756A71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Воздуховод гибкий</w:t>
            </w:r>
            <w:r w:rsidRPr="00747C0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теплоизолированный</w:t>
            </w:r>
            <w:r w:rsidRPr="00C526CB">
              <w:rPr>
                <w:color w:val="000000"/>
              </w:rPr>
              <w:t xml:space="preserve"> гофрированный ø1</w:t>
            </w:r>
            <w:r w:rsidR="00F71895">
              <w:rPr>
                <w:color w:val="000000"/>
              </w:rPr>
              <w:t>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E666E4D" w14:textId="7E29A9FC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AA2656E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319DE30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26DBE3D" w14:textId="6E714F33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280C17" w14:textId="68E957BD" w:rsidR="006C4DD7" w:rsidRPr="00C526CB" w:rsidRDefault="004317EE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664B7C7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0EB3D02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543A866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A9ABB20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D097B97" w14:textId="2E6B970B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>
              <w:rPr>
                <w:color w:val="000000"/>
              </w:rPr>
              <w:t xml:space="preserve"> теплоизолированный</w:t>
            </w:r>
            <w:r w:rsidRPr="00C526CB">
              <w:rPr>
                <w:color w:val="000000"/>
              </w:rPr>
              <w:t xml:space="preserve"> гофрированный ø</w:t>
            </w:r>
            <w:r w:rsidR="00F71895">
              <w:rPr>
                <w:color w:val="000000"/>
              </w:rPr>
              <w:t>125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FD715D7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96DA59B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E77169B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9AB1658" w14:textId="6ABAACC2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385063D" w14:textId="2FAB90A5" w:rsidR="006C4DD7" w:rsidRPr="00C526CB" w:rsidRDefault="004317EE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14D0496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2B5D1B3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6F4D140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B2DA5B3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13AA895" w14:textId="115E0D9F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>
              <w:rPr>
                <w:color w:val="000000"/>
              </w:rPr>
              <w:t xml:space="preserve"> теплоизолированный</w:t>
            </w:r>
            <w:r w:rsidRPr="00C526CB">
              <w:rPr>
                <w:color w:val="000000"/>
              </w:rPr>
              <w:t xml:space="preserve"> гофрированный ø</w:t>
            </w:r>
            <w:r w:rsidR="00F71895">
              <w:rPr>
                <w:color w:val="000000"/>
              </w:rPr>
              <w:t>160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2622CFA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B644C4A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CF61B6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E4711D" w14:textId="5808F817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5D431E3" w14:textId="3324CBA9" w:rsidR="006C4DD7" w:rsidRPr="00C526CB" w:rsidRDefault="004317EE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88AAED3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B61BAED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7AFF322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9F88D0E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F483B0F" w14:textId="5EBEEEDE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ø1</w:t>
            </w:r>
            <w:r>
              <w:rPr>
                <w:color w:val="000000"/>
              </w:rPr>
              <w:t>00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10E9AA6" w14:textId="2A507650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84F90DE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F758831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AF676DF" w14:textId="6BD7AF6E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C3B3641" w14:textId="75B77C8C" w:rsidR="006C4DD7" w:rsidRPr="00C526CB" w:rsidRDefault="0035468A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69D5585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CE6BD76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0FA3123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F0928CB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D6ECA36" w14:textId="25F59E3C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ø125,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E506AFB" w14:textId="3701C662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E251891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02C5668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FFBA4A1" w14:textId="746EC41F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E78DF4" w14:textId="2273D001" w:rsidR="006C4DD7" w:rsidRPr="00C526CB" w:rsidRDefault="0035468A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53D9ED5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8033F5F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3850DCF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FC7CA0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445EEBA" w14:textId="743B5553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ø160,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9E41EED" w14:textId="6F7A5385" w:rsidR="006C4DD7" w:rsidRPr="009F5B5F" w:rsidRDefault="006C4DD7" w:rsidP="006C4DD7">
            <w:pPr>
              <w:pStyle w:val="af5"/>
              <w:rPr>
                <w:color w:val="000000"/>
                <w:highlight w:val="yellow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F833D45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8D24B5E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6A2440C" w14:textId="42E312E5" w:rsidR="006C4DD7" w:rsidRPr="009F5B5F" w:rsidRDefault="006C4DD7" w:rsidP="006C4DD7">
            <w:pPr>
              <w:pStyle w:val="af5"/>
              <w:rPr>
                <w:color w:val="000000"/>
                <w:highlight w:val="yellow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A192D3D" w14:textId="57416112" w:rsidR="006C4DD7" w:rsidRPr="009F5B5F" w:rsidRDefault="0035468A" w:rsidP="006C4DD7">
            <w:pPr>
              <w:pStyle w:val="af5"/>
              <w:rPr>
                <w:color w:val="000000"/>
                <w:highlight w:val="yellow"/>
              </w:rPr>
            </w:pPr>
            <w:r w:rsidRPr="0035468A">
              <w:rPr>
                <w:color w:val="000000"/>
              </w:rPr>
              <w:t>72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2E975CB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158D785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3ABF2E7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EC5B771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21B665C" w14:textId="4E55CC32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ø200,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0329815" w14:textId="4C8778F3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0015478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E123638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B6C5C8" w14:textId="0437D381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CE4F69" w14:textId="1A7C406F" w:rsidR="006C4DD7" w:rsidRPr="00C526CB" w:rsidRDefault="0035468A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EC97378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15F940B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35468A" w:rsidRPr="00DB65ED" w14:paraId="59D4050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11A6181" w14:textId="77777777" w:rsidR="0035468A" w:rsidRPr="00C526CB" w:rsidRDefault="0035468A" w:rsidP="0035468A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C1B50E2" w14:textId="5D8A56BE" w:rsidR="0035468A" w:rsidRPr="00C526CB" w:rsidRDefault="0035468A" w:rsidP="0035468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ø2</w:t>
            </w:r>
            <w:r>
              <w:rPr>
                <w:color w:val="000000"/>
              </w:rPr>
              <w:t>5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EFA985D" w14:textId="0196C3A4" w:rsidR="0035468A" w:rsidRPr="00C526CB" w:rsidRDefault="0035468A" w:rsidP="0035468A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EB3EC58" w14:textId="77777777" w:rsidR="0035468A" w:rsidRPr="00C526CB" w:rsidRDefault="0035468A" w:rsidP="0035468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77ECD87" w14:textId="77777777" w:rsidR="0035468A" w:rsidRPr="00C526CB" w:rsidRDefault="0035468A" w:rsidP="0035468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69F7A8C" w14:textId="0FDC1B0F" w:rsidR="0035468A" w:rsidRPr="00C526CB" w:rsidRDefault="0035468A" w:rsidP="0035468A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F2D4A23" w14:textId="0731BFE3" w:rsidR="0035468A" w:rsidRDefault="0035468A" w:rsidP="0035468A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7821587" w14:textId="77777777" w:rsidR="0035468A" w:rsidRPr="00C526CB" w:rsidRDefault="0035468A" w:rsidP="0035468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480BCB4" w14:textId="77777777" w:rsidR="0035468A" w:rsidRPr="009F5B5F" w:rsidRDefault="0035468A" w:rsidP="0035468A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75B521F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E2E91C2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B9A8F0C" w14:textId="1B151EF1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</w:t>
            </w:r>
            <w:r>
              <w:rPr>
                <w:color w:val="000000"/>
              </w:rPr>
              <w:t>315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36EBBD1" w14:textId="50620747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A280F86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DE87647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A0E3929" w14:textId="5BBE06FB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EB3E304" w14:textId="3C052D5E" w:rsidR="006C4DD7" w:rsidRPr="00C526CB" w:rsidRDefault="0035468A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618D384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177383C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404D8C7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C21FF6A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507E11" w14:textId="3C29A833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</w:t>
            </w:r>
            <w:r>
              <w:rPr>
                <w:color w:val="000000"/>
              </w:rPr>
              <w:t>400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E01360D" w14:textId="4E83F27A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F8395E0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6195D4F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61D7C9C" w14:textId="36FA13E1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424F81" w14:textId="594A9EFC" w:rsidR="006C4DD7" w:rsidRPr="00C526CB" w:rsidRDefault="0035468A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EF0D1BE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7AB439C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35468A" w:rsidRPr="00DB65ED" w14:paraId="49243FE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E53CC10" w14:textId="77777777" w:rsidR="0035468A" w:rsidRPr="00C526CB" w:rsidRDefault="0035468A" w:rsidP="0035468A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C871FA" w14:textId="5ED606F9" w:rsidR="0035468A" w:rsidRPr="00C526CB" w:rsidRDefault="0035468A" w:rsidP="0035468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</w:t>
            </w:r>
            <w:r>
              <w:rPr>
                <w:color w:val="000000"/>
              </w:rPr>
              <w:t>500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7C980DF" w14:textId="76C63C96" w:rsidR="0035468A" w:rsidRPr="00C526CB" w:rsidRDefault="0035468A" w:rsidP="0035468A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861F15D" w14:textId="77777777" w:rsidR="0035468A" w:rsidRPr="00C526CB" w:rsidRDefault="0035468A" w:rsidP="0035468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0752420" w14:textId="77777777" w:rsidR="0035468A" w:rsidRPr="00C526CB" w:rsidRDefault="0035468A" w:rsidP="0035468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8F7A0F7" w14:textId="2E0F3F47" w:rsidR="0035468A" w:rsidRPr="00C526CB" w:rsidRDefault="0035468A" w:rsidP="0035468A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EE6E630" w14:textId="6CC9C31F" w:rsidR="0035468A" w:rsidRDefault="0035468A" w:rsidP="0035468A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B19C410" w14:textId="77777777" w:rsidR="0035468A" w:rsidRPr="00C526CB" w:rsidRDefault="0035468A" w:rsidP="0035468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68360C6" w14:textId="77777777" w:rsidR="0035468A" w:rsidRPr="009F5B5F" w:rsidRDefault="0035468A" w:rsidP="0035468A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6A511FC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70A1E45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A37FA36" w14:textId="723B98B6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Воздуховод прямоугольного сечения из тонколистовой оцинкованной стали 300x2</w:t>
            </w:r>
            <w:r w:rsidR="007E77EF">
              <w:rPr>
                <w:color w:val="000000"/>
              </w:rPr>
              <w:t>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86A57C" w14:textId="43962B29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88764E9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D36F079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FB423C7" w14:textId="3593F7B0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CCD709E" w14:textId="2E527947" w:rsidR="006C4DD7" w:rsidRPr="00C526CB" w:rsidRDefault="0035468A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06649C0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F27F0E3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0CE687A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C4D2BA" w14:textId="77777777" w:rsidR="006C4DD7" w:rsidRPr="003D63D0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3D5062F" w14:textId="350C23F9" w:rsidR="006C4DD7" w:rsidRPr="003D63D0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3D63D0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="0035468A">
              <w:rPr>
                <w:color w:val="000000"/>
              </w:rPr>
              <w:t>5</w:t>
            </w:r>
            <w:r w:rsidRPr="003D63D0">
              <w:rPr>
                <w:color w:val="000000"/>
              </w:rPr>
              <w:t xml:space="preserve">00x250, класса герметичности B, с толщиной </w:t>
            </w:r>
            <w:proofErr w:type="gramStart"/>
            <w:r w:rsidRPr="003D63D0">
              <w:rPr>
                <w:color w:val="000000"/>
              </w:rPr>
              <w:t>стенки  0</w:t>
            </w:r>
            <w:proofErr w:type="gramEnd"/>
            <w:r w:rsidRPr="003D63D0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E5B0007" w14:textId="7B1090EF" w:rsidR="006C4DD7" w:rsidRPr="003D63D0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3D63D0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41D0D45" w14:textId="77777777" w:rsidR="006C4DD7" w:rsidRPr="003D63D0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992EC4D" w14:textId="77777777" w:rsidR="006C4DD7" w:rsidRPr="003D63D0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48036D0" w14:textId="6CBF7FE3" w:rsidR="006C4DD7" w:rsidRPr="003D63D0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3D63D0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5C3B887" w14:textId="2BA1E3FA" w:rsidR="006C4DD7" w:rsidRPr="003D63D0" w:rsidRDefault="0035468A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08B13B1" w14:textId="77777777" w:rsidR="006C4DD7" w:rsidRPr="003D63D0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27F68DC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7335A0E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517DF4C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FDE38F5" w14:textId="256C2845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="007E77EF">
              <w:rPr>
                <w:color w:val="000000"/>
              </w:rPr>
              <w:t>5</w:t>
            </w:r>
            <w:r w:rsidRPr="00C526CB">
              <w:rPr>
                <w:color w:val="000000"/>
              </w:rPr>
              <w:t>00x</w:t>
            </w:r>
            <w:r w:rsidR="0035468A">
              <w:rPr>
                <w:color w:val="000000"/>
              </w:rPr>
              <w:t>4</w:t>
            </w:r>
            <w:r w:rsidR="007E77EF">
              <w:rPr>
                <w:color w:val="000000"/>
              </w:rPr>
              <w:t>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3BDA62" w14:textId="27DF0E68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235B11A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0D80191" w14:textId="480348D3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9C110B0" w14:textId="44EF3B22" w:rsidR="006C4DD7" w:rsidRPr="00C526CB" w:rsidRDefault="006C4DD7" w:rsidP="006C4DD7">
            <w:pPr>
              <w:pStyle w:val="af5"/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EA9F0E6" w14:textId="502D96C2" w:rsidR="006C4DD7" w:rsidRPr="00C526CB" w:rsidRDefault="0035468A" w:rsidP="006C4DD7">
            <w:pPr>
              <w:pStyle w:val="af5"/>
            </w:pPr>
            <w:r>
              <w:t>65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88B93E8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DB5D191" w14:textId="40DAD40C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3789144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1F20AEB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D99CB57" w14:textId="22E2845C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="0035468A">
              <w:rPr>
                <w:color w:val="000000"/>
              </w:rPr>
              <w:t>6</w:t>
            </w:r>
            <w:r w:rsidRPr="00C526CB">
              <w:rPr>
                <w:color w:val="000000"/>
              </w:rPr>
              <w:t>00x</w:t>
            </w:r>
            <w:r w:rsidR="007E77EF">
              <w:rPr>
                <w:color w:val="000000"/>
              </w:rPr>
              <w:t>40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01A86A6" w14:textId="64406D42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4AC5112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1AECCF2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9F93C9B" w14:textId="16AC776A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996ADDF" w14:textId="7EECCBC3" w:rsidR="006C4DD7" w:rsidRPr="00C526CB" w:rsidRDefault="0035468A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4991A41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0910C13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7152CAB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B43B6BB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FC5FEF8" w14:textId="000F5586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="007E77EF">
              <w:rPr>
                <w:color w:val="000000"/>
              </w:rPr>
              <w:t>6</w:t>
            </w:r>
            <w:r w:rsidRPr="00C526CB">
              <w:rPr>
                <w:color w:val="000000"/>
              </w:rPr>
              <w:t>00x</w:t>
            </w:r>
            <w:r w:rsidR="0035468A">
              <w:rPr>
                <w:color w:val="000000"/>
              </w:rPr>
              <w:t>5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9D36488" w14:textId="10CC8799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DC49996" w14:textId="067BA031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A44E3B7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FE09D41" w14:textId="2AC66A4C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FD7BD0" w14:textId="45623787" w:rsidR="006C4DD7" w:rsidRPr="00C526CB" w:rsidRDefault="0035468A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583B30E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878E76C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67AB8BC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7F7F05F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DCD1067" w14:textId="3B753148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="0035468A">
              <w:rPr>
                <w:color w:val="000000"/>
              </w:rPr>
              <w:t>7</w:t>
            </w:r>
            <w:r w:rsidRPr="00C526CB">
              <w:rPr>
                <w:color w:val="000000"/>
              </w:rPr>
              <w:t>00x</w:t>
            </w:r>
            <w:r w:rsidR="007E77EF">
              <w:rPr>
                <w:color w:val="000000"/>
              </w:rPr>
              <w:t>5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FB197B" w14:textId="4ABAECF6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20D6A43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7B2595E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01B3A80" w14:textId="0021845E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A001B0" w14:textId="559B924A" w:rsidR="006C4DD7" w:rsidRPr="00C526CB" w:rsidRDefault="0035468A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86D97D4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F666E8B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541FC8E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62ABE3E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0D117DA" w14:textId="4252076F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="002A7347">
              <w:rPr>
                <w:color w:val="000000"/>
              </w:rPr>
              <w:t>8</w:t>
            </w:r>
            <w:r w:rsidR="007E77EF">
              <w:rPr>
                <w:color w:val="000000"/>
              </w:rPr>
              <w:t>0</w:t>
            </w:r>
            <w:r w:rsidRPr="00C526CB">
              <w:rPr>
                <w:color w:val="000000"/>
              </w:rPr>
              <w:t xml:space="preserve">0x400,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08D0367" w14:textId="3F2D6306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CC84DF9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B643535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E59ED60" w14:textId="4B3CB692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F43B69" w14:textId="76AA3E5B" w:rsidR="006C4DD7" w:rsidRDefault="0035468A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6982C8D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6F1C503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065F73F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798A1AE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7F5645" w14:textId="597E001D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="002A7347">
              <w:rPr>
                <w:color w:val="000000"/>
              </w:rPr>
              <w:t>8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5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11D688A" w14:textId="48B85C25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04036F2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A88C053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B4704E5" w14:textId="63B3D39A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E93AFBD" w14:textId="698331FC" w:rsidR="006C4DD7" w:rsidRDefault="005A0854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2C9CABE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2738FC5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220233B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8C96F3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E87D1FF" w14:textId="6F76CC71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прямоугольного сечения из тонколистовой оцинкованной стали 800x</w:t>
            </w:r>
            <w:r w:rsidR="002A7347">
              <w:rPr>
                <w:color w:val="000000"/>
              </w:rPr>
              <w:t>6</w:t>
            </w:r>
            <w:r w:rsidR="007E77EF">
              <w:rPr>
                <w:color w:val="000000"/>
              </w:rPr>
              <w:t>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902F3B" w14:textId="6C1E20E2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570AD32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EB12AEE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DC8EF83" w14:textId="5AE076CF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994297" w14:textId="3DE10A1B" w:rsidR="006C4DD7" w:rsidRDefault="005A0854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29C7811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7B6FC84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3FA14FD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03795F7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F80E34C" w14:textId="2BD97CEF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="007E77EF">
              <w:rPr>
                <w:color w:val="000000"/>
              </w:rPr>
              <w:t>12</w:t>
            </w:r>
            <w:r w:rsidRPr="00C526CB">
              <w:rPr>
                <w:color w:val="000000"/>
              </w:rPr>
              <w:t>00x</w:t>
            </w:r>
            <w:r w:rsidR="007E77EF">
              <w:rPr>
                <w:color w:val="000000"/>
              </w:rPr>
              <w:t>6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9CA7C9" w14:textId="2BE7F8F3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ADDA74E" w14:textId="4FBD1C11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4683AA5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D9EA794" w14:textId="6AD66FCF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A8FB83A" w14:textId="01BBF4D1" w:rsidR="006C4DD7" w:rsidRPr="00C526CB" w:rsidRDefault="005A0854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69B4C48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ECA3D5F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C4DD7" w:rsidRPr="00DB65ED" w14:paraId="09A1A98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13B4CC2" w14:textId="77777777" w:rsidR="006C4DD7" w:rsidRPr="003D63D0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AFC7C07" w14:textId="3F423356" w:rsidR="006C4DD7" w:rsidRPr="003A6061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Соединительные детали воздуховодов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32EF24F" w14:textId="0C0F906C" w:rsidR="006C4DD7" w:rsidRPr="003A6061" w:rsidRDefault="006C4DD7" w:rsidP="006C4DD7">
            <w:pPr>
              <w:pStyle w:val="af5"/>
              <w:rPr>
                <w:color w:val="000000"/>
              </w:rPr>
            </w:pPr>
            <w:r w:rsidRPr="003A6061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B128B68" w14:textId="77777777" w:rsidR="006C4DD7" w:rsidRPr="003A6061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17ACBEF" w14:textId="77777777" w:rsidR="006C4DD7" w:rsidRPr="003A6061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EEE374F" w14:textId="4C2432C9" w:rsidR="006C4DD7" w:rsidRPr="003A6061" w:rsidRDefault="006C4DD7" w:rsidP="006C4DD7">
            <w:pPr>
              <w:pStyle w:val="af5"/>
              <w:rPr>
                <w:color w:val="000000"/>
              </w:rPr>
            </w:pPr>
            <w:r w:rsidRPr="003A6061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CCC756" w14:textId="014B9BC1" w:rsidR="006C4DD7" w:rsidRPr="003A6061" w:rsidRDefault="00AB04E8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237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2081A4B" w14:textId="77777777" w:rsidR="006C4DD7" w:rsidRPr="003D63D0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BE56006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62E426D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6A21802" w14:textId="77777777" w:rsidR="006C4DD7" w:rsidRPr="00747C04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37FEAC7" w14:textId="1BAB0872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Теплоизоляция из вспененного каучука </w:t>
            </w:r>
            <w:r w:rsidRPr="00747C04">
              <w:rPr>
                <w:color w:val="000000"/>
                <w:lang w:val="en-US"/>
              </w:rPr>
              <w:t>K</w:t>
            </w:r>
            <w:r w:rsidRPr="00747C04">
              <w:rPr>
                <w:color w:val="000000"/>
              </w:rPr>
              <w:t>-</w:t>
            </w:r>
            <w:r w:rsidRPr="00747C04">
              <w:rPr>
                <w:color w:val="000000"/>
                <w:lang w:val="en-US"/>
              </w:rPr>
              <w:t>Flex</w:t>
            </w:r>
            <w:r w:rsidRPr="00747C04">
              <w:rPr>
                <w:color w:val="000000"/>
              </w:rPr>
              <w:t xml:space="preserve"> </w:t>
            </w:r>
            <w:r w:rsidRPr="00747C04">
              <w:rPr>
                <w:color w:val="000000"/>
                <w:lang w:val="en-US"/>
              </w:rPr>
              <w:t>ST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D5EBD45" w14:textId="0D156E36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68FC5FA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4AACD5A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94E51D" w14:textId="304578DA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6266732" w14:textId="0233B360" w:rsidR="006C4DD7" w:rsidRPr="00747C04" w:rsidRDefault="004C150B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425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A51C4F3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DFD8BAC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157984" w14:paraId="6936269C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7E51F44" w14:textId="77777777" w:rsidR="006C4DD7" w:rsidRPr="00747C04" w:rsidRDefault="006C4DD7" w:rsidP="006C4DD7">
            <w:pPr>
              <w:pStyle w:val="af5"/>
              <w:ind w:left="0" w:firstLine="284"/>
            </w:pPr>
            <w:bookmarkStart w:id="0" w:name="_Hlk94355903"/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ED32F1" w14:textId="158D8ED6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color w:val="000000"/>
              </w:rPr>
            </w:pPr>
            <w:r w:rsidRPr="00747C04">
              <w:rPr>
                <w:b/>
                <w:bCs/>
                <w:color w:val="000000"/>
              </w:rPr>
              <w:t>Узел прохода огнестойкого воздуховода через стену с нормируемым приделом огнестойкости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C82D14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7636D3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1221F56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18E22F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AA0AE8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47113FD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18A31B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</w:tr>
      <w:tr w:rsidR="006C4DD7" w:rsidRPr="00157984" w14:paraId="05BB72A9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DB6C9E4" w14:textId="77777777" w:rsidR="006C4DD7" w:rsidRPr="00747C04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6BF344" w14:textId="64402818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Минеральная вата ρ≥100 кг/м³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0603D76" w14:textId="0C4F1F93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722B5D3" w14:textId="527B11BC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9A65751" w14:textId="56643023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70750C" w14:textId="5C979C8F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E473728" w14:textId="198B1BE2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0,28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D1BE5A7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4615B3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</w:tr>
      <w:tr w:rsidR="006C4DD7" w:rsidRPr="00157984" w14:paraId="3A35E95E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9A9DE47" w14:textId="77777777" w:rsidR="006C4DD7" w:rsidRPr="00747C04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C114F2" w14:textId="595F2CF2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Противопожарный герметик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E4D68DF" w14:textId="334C1DE0" w:rsidR="006C4DD7" w:rsidRPr="00747C04" w:rsidRDefault="006C4DD7" w:rsidP="006C4DD7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Огнеза</w:t>
            </w:r>
            <w:proofErr w:type="spellEnd"/>
            <w:r w:rsidRPr="00747C04">
              <w:rPr>
                <w:color w:val="000000"/>
              </w:rPr>
              <w:t>-ВГ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BD0E80" w14:textId="0A22EBAD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E21607" w14:textId="78B80264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73AFA2" w14:textId="4640BF86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25B052" w14:textId="6EC301F8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EEA1BCC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392B10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</w:tr>
      <w:tr w:rsidR="006C4DD7" w:rsidRPr="00157984" w14:paraId="5F269582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C9DFCED" w14:textId="77777777" w:rsidR="006C4DD7" w:rsidRPr="00747C04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FD007E" w14:textId="4DE2C868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Огнезащитный базальтовый материал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08A6EF" w14:textId="102F0E7B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МБОР-5Ф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F8EB67" w14:textId="784B5035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6B9A51" w14:textId="7C51050D" w:rsidR="006C4DD7" w:rsidRPr="00747C04" w:rsidRDefault="006C4DD7" w:rsidP="006C4DD7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Тизол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0C15B4" w14:textId="4B3BB10B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BA97308" w14:textId="27C53E95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0,83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AECF2E" w14:textId="27BD1B9A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4EBFF2" w14:textId="2DB76B48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обмотка клапанов</w:t>
            </w:r>
          </w:p>
        </w:tc>
      </w:tr>
      <w:tr w:rsidR="006C4DD7" w:rsidRPr="00157984" w14:paraId="7D129862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8499B02" w14:textId="77777777" w:rsidR="006C4DD7" w:rsidRPr="00747C04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CC5B0B" w14:textId="46E7AE06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Клеевой состав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CD7B21" w14:textId="410BED67" w:rsidR="006C4DD7" w:rsidRPr="00747C04" w:rsidRDefault="006C4DD7" w:rsidP="006C4DD7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Плазас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F97B6D" w14:textId="019F5E5D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00E7A7" w14:textId="59F3D65F" w:rsidR="006C4DD7" w:rsidRPr="00747C04" w:rsidRDefault="006C4DD7" w:rsidP="006C4DD7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Тизол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C3D074" w14:textId="7A73EA61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20C371" w14:textId="62025AB2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1,1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F67C99" w14:textId="1BF882C2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16DC69" w14:textId="709B774E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обмотка клапанов</w:t>
            </w:r>
          </w:p>
        </w:tc>
      </w:tr>
      <w:tr w:rsidR="006C4DD7" w:rsidRPr="00157984" w14:paraId="208D5BF6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058D1C6" w14:textId="77777777" w:rsidR="006C4DD7" w:rsidRPr="00747C04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745CAA" w14:textId="2840F61D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13C764" w14:textId="5F2E9192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ОГНЕТИТАН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D514CE" w14:textId="1893827B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B8BF5A1" w14:textId="6E01667F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5B16AD" w14:textId="46C610B8" w:rsidR="006C4DD7" w:rsidRPr="00747C04" w:rsidRDefault="006C4DD7" w:rsidP="006C4DD7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компл</w:t>
            </w:r>
            <w:proofErr w:type="spellEnd"/>
            <w:r w:rsidRPr="00747C04">
              <w:rPr>
                <w:color w:val="000000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81C7FC" w14:textId="377C42FA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5E1DFEB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581E41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</w:tr>
      <w:tr w:rsidR="006C4DD7" w:rsidRPr="00157984" w14:paraId="0DA3B48B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58614D1" w14:textId="77777777" w:rsidR="006C4DD7" w:rsidRPr="00747C04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3D980D9" w14:textId="35224C62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Плита минераловатная </w:t>
            </w:r>
            <w:proofErr w:type="gramStart"/>
            <w:r w:rsidRPr="00747C04">
              <w:rPr>
                <w:color w:val="000000"/>
              </w:rPr>
              <w:t>НГ  1000</w:t>
            </w:r>
            <w:proofErr w:type="gramEnd"/>
            <w:r w:rsidRPr="00747C04">
              <w:rPr>
                <w:color w:val="000000"/>
              </w:rPr>
              <w:t>х600х50 плотностью не менее 100кг/м3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30E677" w14:textId="7FD92417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ОГНЕТИТАН КП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0630B6" w14:textId="484A740D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87628C" w14:textId="6B52ED90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DC8A0D" w14:textId="67709B28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A8D6F6" w14:textId="247D62E9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0,04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104B64BA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63E061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</w:tr>
      <w:tr w:rsidR="006C4DD7" w:rsidRPr="00157984" w14:paraId="58A519C2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C27A117" w14:textId="77777777" w:rsidR="006C4DD7" w:rsidRPr="00747C04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5BBF3C" w14:textId="3D85A60B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Герметик противопожарный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C40609" w14:textId="4B3FD148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ОГНЕТИТАН SN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286BAD" w14:textId="6A4C9676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B78E9C" w14:textId="17352EDF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E6CA72" w14:textId="6E53DA1B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9F12DBC" w14:textId="243B7142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0,9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4747995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6945BC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</w:tr>
      <w:tr w:rsidR="006C4DD7" w:rsidRPr="00DB65ED" w14:paraId="6DCD97B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CAF47B7" w14:textId="77777777" w:rsidR="006C4DD7" w:rsidRPr="00747C04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5F107F" w14:textId="0AA4E89C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08A9E1" w14:textId="5724DF63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</w:t>
            </w:r>
          </w:p>
        </w:tc>
        <w:tc>
          <w:tcPr>
            <w:tcW w:w="19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6A2375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DF301E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45EF54" w14:textId="245B5D18" w:rsidR="006C4DD7" w:rsidRPr="00747C04" w:rsidRDefault="006C4DD7" w:rsidP="006C4DD7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компл</w:t>
            </w:r>
            <w:proofErr w:type="spellEnd"/>
            <w:r w:rsidRPr="00747C04">
              <w:rPr>
                <w:color w:val="000000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</w:tcPr>
          <w:p w14:paraId="2CFB29E1" w14:textId="2E9F5170" w:rsidR="006C4DD7" w:rsidRPr="00747C04" w:rsidRDefault="006C4DD7" w:rsidP="006C4DD7">
            <w:pPr>
              <w:pStyle w:val="af5"/>
              <w:rPr>
                <w:color w:val="000000"/>
                <w:lang w:val="en-US"/>
              </w:rPr>
            </w:pPr>
            <w:r w:rsidRPr="00747C04">
              <w:t>20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8277B4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371280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C4DD7" w:rsidRPr="00DB65ED" w14:paraId="742AC96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342DBF8" w14:textId="77777777" w:rsidR="006C4DD7" w:rsidRPr="00747C04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6FD7676" w14:textId="43B09C2C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- Огнезащитный базальтовый материал 5мм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4B65DA5" w14:textId="098C6C24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ПМБОР 5Ф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3334614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143D83" w14:textId="5A165D9A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088B909" w14:textId="2711BDFB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м2 </w:t>
            </w:r>
          </w:p>
        </w:tc>
        <w:tc>
          <w:tcPr>
            <w:tcW w:w="1133" w:type="dxa"/>
            <w:shd w:val="clear" w:color="auto" w:fill="auto"/>
          </w:tcPr>
          <w:p w14:paraId="082F5E39" w14:textId="0726341D" w:rsidR="006C4DD7" w:rsidRPr="00747C04" w:rsidRDefault="006C4DD7" w:rsidP="006C4DD7">
            <w:pPr>
              <w:pStyle w:val="af5"/>
              <w:rPr>
                <w:color w:val="000000"/>
                <w:lang w:val="en-US"/>
              </w:rPr>
            </w:pPr>
            <w:r w:rsidRPr="00747C04"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C3E5CEB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F7F5D4B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C4DD7" w:rsidRPr="00DB65ED" w14:paraId="7D9BBD1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87C84DA" w14:textId="77777777" w:rsidR="006C4DD7" w:rsidRPr="00747C04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C01675A" w14:textId="46D86A29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- Клеевой состав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CE6BE76" w14:textId="776D6F46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ОГНЕЗА-К 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B259BBE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D4B100" w14:textId="3C52BC1A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9712E9" w14:textId="4D070C08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кг </w:t>
            </w:r>
          </w:p>
        </w:tc>
        <w:tc>
          <w:tcPr>
            <w:tcW w:w="1133" w:type="dxa"/>
            <w:shd w:val="clear" w:color="auto" w:fill="auto"/>
          </w:tcPr>
          <w:p w14:paraId="0CBD3A2E" w14:textId="7D457F9C" w:rsidR="006C4DD7" w:rsidRPr="00747C04" w:rsidRDefault="006C4DD7" w:rsidP="006C4DD7">
            <w:pPr>
              <w:pStyle w:val="af5"/>
              <w:rPr>
                <w:color w:val="000000"/>
                <w:lang w:val="en-US"/>
              </w:rPr>
            </w:pPr>
            <w:r w:rsidRPr="00747C04"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26DBFC4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7629FDD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C4DD7" w:rsidRPr="00DB65ED" w14:paraId="2A59751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AB148EF" w14:textId="77777777" w:rsidR="006C4DD7" w:rsidRPr="00747C04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E47DA28" w14:textId="05EDF3FA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- Минеральная вата НГ плотностью не менее 100 кг/м3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5890880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517D36A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E167D33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FCDD263" w14:textId="45E98875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shd w:val="clear" w:color="auto" w:fill="auto"/>
          </w:tcPr>
          <w:p w14:paraId="060CF709" w14:textId="4AE12C75" w:rsidR="006C4DD7" w:rsidRPr="00747C04" w:rsidRDefault="006C4DD7" w:rsidP="006C4DD7">
            <w:pPr>
              <w:pStyle w:val="af5"/>
              <w:rPr>
                <w:color w:val="000000"/>
                <w:lang w:val="en-US"/>
              </w:rPr>
            </w:pPr>
            <w:r w:rsidRPr="00747C04">
              <w:t>0,12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A6DCA4B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0F677AA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C4DD7" w:rsidRPr="00DB65ED" w14:paraId="778CC2A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1998BD4" w14:textId="77777777" w:rsidR="006C4DD7" w:rsidRPr="00747C04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A9642F2" w14:textId="3C142584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- Герметик противопожарный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1930C5D" w14:textId="4A83FA05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ОГНЕЗА-ВГ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14E2C71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F0BD108" w14:textId="589A1DFF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5EDB8C" w14:textId="2B7D96C8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кг </w:t>
            </w:r>
          </w:p>
        </w:tc>
        <w:tc>
          <w:tcPr>
            <w:tcW w:w="1133" w:type="dxa"/>
            <w:shd w:val="clear" w:color="auto" w:fill="auto"/>
          </w:tcPr>
          <w:p w14:paraId="79197A2C" w14:textId="185BFEDC" w:rsidR="006C4DD7" w:rsidRPr="00747C04" w:rsidRDefault="006C4DD7" w:rsidP="006C4DD7">
            <w:pPr>
              <w:pStyle w:val="af5"/>
              <w:rPr>
                <w:color w:val="000000"/>
                <w:lang w:val="en-US"/>
              </w:rPr>
            </w:pPr>
            <w:r w:rsidRPr="00747C04">
              <w:t>1,4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170F4E6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57012C4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C4DD7" w:rsidRPr="00157984" w14:paraId="598F8C7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EAAF84" w14:textId="77777777" w:rsidR="006C4DD7" w:rsidRPr="00CF599B" w:rsidRDefault="006C4DD7" w:rsidP="006C4DD7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E5C523D" w14:textId="272505F5" w:rsidR="006C4DD7" w:rsidRPr="00CF599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rFonts w:cs="Times New Roman"/>
                <w:szCs w:val="24"/>
              </w:rPr>
            </w:pPr>
            <w:r w:rsidRPr="00CF599B">
              <w:rPr>
                <w:b/>
                <w:bCs/>
                <w:color w:val="000000"/>
              </w:rPr>
              <w:t>Система отопления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6CBCE97" w14:textId="52623F00" w:rsidR="006C4DD7" w:rsidRPr="00CF599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3C16E4C" w14:textId="1E17C948" w:rsidR="006C4DD7" w:rsidRPr="00CF599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EB0FB67" w14:textId="11918050" w:rsidR="006C4DD7" w:rsidRPr="00CF599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6A9752F" w14:textId="15F43689" w:rsidR="006C4DD7" w:rsidRPr="00CF599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E0172F4" w14:textId="54DCE575" w:rsidR="006C4DD7" w:rsidRPr="00CF599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bottom"/>
          </w:tcPr>
          <w:p w14:paraId="58A3BD2D" w14:textId="376E56BA" w:rsidR="006C4DD7" w:rsidRPr="009F5B5F" w:rsidRDefault="006C4DD7" w:rsidP="006C4DD7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C9D4C94" w14:textId="5FD31006" w:rsidR="006C4DD7" w:rsidRPr="009F5B5F" w:rsidRDefault="006C4DD7" w:rsidP="006C4DD7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A571D6" w:rsidRPr="00157984" w14:paraId="284C3DBC" w14:textId="77777777" w:rsidTr="00A05E8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30C0AF0" w14:textId="77777777" w:rsidR="00A571D6" w:rsidRPr="00CF599B" w:rsidRDefault="00A571D6" w:rsidP="00A571D6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00CA05C" w14:textId="4D7633AA" w:rsidR="00A571D6" w:rsidRPr="00CF599B" w:rsidRDefault="00A571D6" w:rsidP="00A571D6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>Конвектор напольный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F70B6F8" w14:textId="6405D321" w:rsidR="00A571D6" w:rsidRPr="00CF599B" w:rsidRDefault="00A571D6" w:rsidP="00A571D6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  <w:lang w:val="en-US"/>
              </w:rPr>
              <w:t>SPL BFM-130/9/24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2284838" w14:textId="26440D84" w:rsidR="00A571D6" w:rsidRPr="00CF599B" w:rsidRDefault="00A571D6" w:rsidP="00A571D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E677D8F" w14:textId="406DE7B4" w:rsidR="00A571D6" w:rsidRPr="00CF599B" w:rsidRDefault="00A571D6" w:rsidP="00A571D6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48C266" w14:textId="498E9E6B" w:rsidR="00A571D6" w:rsidRPr="00CF599B" w:rsidRDefault="00A571D6" w:rsidP="00A571D6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695688D0" w14:textId="70143D0B" w:rsidR="00A571D6" w:rsidRPr="00A571D6" w:rsidRDefault="00A571D6" w:rsidP="00A571D6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A571D6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37CB7186" w14:textId="492BDEBE" w:rsidR="00A571D6" w:rsidRPr="009F5B5F" w:rsidRDefault="00A571D6" w:rsidP="00A571D6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2CEF2FB" w14:textId="3B17762C" w:rsidR="00A571D6" w:rsidRPr="009F5B5F" w:rsidRDefault="00A571D6" w:rsidP="00A571D6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404C1B" w:rsidRPr="00157984" w14:paraId="7C302C0D" w14:textId="77777777" w:rsidTr="00A05E8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0BA5F16" w14:textId="77777777" w:rsidR="00404C1B" w:rsidRPr="00CF599B" w:rsidRDefault="00404C1B" w:rsidP="00404C1B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8DEC8E6" w14:textId="6C86D35B" w:rsidR="00404C1B" w:rsidRPr="00CF599B" w:rsidRDefault="00404C1B" w:rsidP="00404C1B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>Труба из сшитого полиэтилена 16х2,2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5CE0DB3" w14:textId="3D0812F5" w:rsidR="00404C1B" w:rsidRPr="00CF599B" w:rsidRDefault="00404C1B" w:rsidP="00404C1B">
            <w:pPr>
              <w:pStyle w:val="af5"/>
              <w:rPr>
                <w:color w:val="000000"/>
                <w:lang w:val="en-US"/>
              </w:rPr>
            </w:pPr>
            <w:r w:rsidRPr="00CF599B">
              <w:rPr>
                <w:color w:val="000000"/>
                <w:lang w:val="en-US"/>
              </w:rPr>
              <w:t>PEX-a/EVOH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CF06652" w14:textId="77777777" w:rsidR="00404C1B" w:rsidRPr="00CF599B" w:rsidRDefault="00404C1B" w:rsidP="00404C1B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D92068A" w14:textId="1C97D315" w:rsidR="00404C1B" w:rsidRPr="00CF599B" w:rsidRDefault="00404C1B" w:rsidP="00404C1B">
            <w:pPr>
              <w:pStyle w:val="af5"/>
              <w:rPr>
                <w:rFonts w:cs="Times New Roman"/>
                <w:szCs w:val="24"/>
                <w:lang w:val="en-US"/>
              </w:rPr>
            </w:pPr>
            <w:proofErr w:type="spellStart"/>
            <w:r w:rsidRPr="00CF599B">
              <w:rPr>
                <w:rFonts w:cs="Times New Roman"/>
                <w:szCs w:val="24"/>
                <w:lang w:val="en-US"/>
              </w:rPr>
              <w:t>Sanext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6611E985" w14:textId="153B837D" w:rsidR="00404C1B" w:rsidRPr="00CF599B" w:rsidRDefault="00404C1B" w:rsidP="00404C1B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58388A3A" w14:textId="5AE807B7" w:rsidR="00404C1B" w:rsidRPr="00A571D6" w:rsidRDefault="00404C1B" w:rsidP="00404C1B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C1BB707" w14:textId="77777777" w:rsidR="00404C1B" w:rsidRPr="009F5B5F" w:rsidRDefault="00404C1B" w:rsidP="00404C1B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E4946DC" w14:textId="77777777" w:rsidR="00404C1B" w:rsidRPr="009F5B5F" w:rsidRDefault="00404C1B" w:rsidP="00404C1B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404C1B" w:rsidRPr="00157984" w14:paraId="6DA20977" w14:textId="77777777" w:rsidTr="00A05E8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FE911C4" w14:textId="77777777" w:rsidR="00404C1B" w:rsidRPr="00CF599B" w:rsidRDefault="00404C1B" w:rsidP="00404C1B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B5B5614" w14:textId="3947A966" w:rsidR="00404C1B" w:rsidRPr="00CF599B" w:rsidRDefault="00404C1B" w:rsidP="00404C1B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 xml:space="preserve">Теплоизоляция, трубки </w:t>
            </w:r>
            <w:proofErr w:type="spellStart"/>
            <w:r w:rsidRPr="00CF599B">
              <w:rPr>
                <w:color w:val="000000"/>
              </w:rPr>
              <w:t>Энергофлекс</w:t>
            </w:r>
            <w:proofErr w:type="spellEnd"/>
            <w:r w:rsidRPr="00CF599B">
              <w:rPr>
                <w:color w:val="000000"/>
              </w:rPr>
              <w:t xml:space="preserve"> Супер </w:t>
            </w:r>
            <w:proofErr w:type="spellStart"/>
            <w:r w:rsidRPr="00CF599B">
              <w:rPr>
                <w:color w:val="000000"/>
              </w:rPr>
              <w:t>Протект</w:t>
            </w:r>
            <w:proofErr w:type="spellEnd"/>
            <w:r w:rsidRPr="00CF599B">
              <w:rPr>
                <w:color w:val="000000"/>
              </w:rPr>
              <w:t>, красная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024136" w14:textId="44F4B8B8" w:rsidR="00404C1B" w:rsidRPr="00CF599B" w:rsidRDefault="00404C1B" w:rsidP="00404C1B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38CAFE0" w14:textId="2A6E1D35" w:rsidR="00404C1B" w:rsidRPr="00CF599B" w:rsidRDefault="00404C1B" w:rsidP="00404C1B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743F693" w14:textId="15BA673B" w:rsidR="00404C1B" w:rsidRPr="00CF599B" w:rsidRDefault="00404C1B" w:rsidP="00404C1B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55722D8" w14:textId="1620BC62" w:rsidR="00404C1B" w:rsidRPr="00CF599B" w:rsidRDefault="00404C1B" w:rsidP="00404C1B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0AE09037" w14:textId="59FB4283" w:rsidR="00404C1B" w:rsidRPr="00A571D6" w:rsidRDefault="00404C1B" w:rsidP="00404C1B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40935FE" w14:textId="49C14AC7" w:rsidR="00404C1B" w:rsidRPr="009F5B5F" w:rsidRDefault="00404C1B" w:rsidP="00404C1B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0692AF6" w14:textId="29B7FCD2" w:rsidR="00404C1B" w:rsidRPr="009F5B5F" w:rsidRDefault="00404C1B" w:rsidP="00404C1B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404C1B" w:rsidRPr="00157984" w14:paraId="78B24FE0" w14:textId="77777777" w:rsidTr="00A05E8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51FBDC" w14:textId="77777777" w:rsidR="00404C1B" w:rsidRPr="00CF599B" w:rsidRDefault="00404C1B" w:rsidP="00404C1B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0381AD5" w14:textId="071BB42F" w:rsidR="00404C1B" w:rsidRPr="00CF599B" w:rsidRDefault="00404C1B" w:rsidP="00404C1B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 xml:space="preserve">Теплоизоляция, трубки </w:t>
            </w:r>
            <w:proofErr w:type="spellStart"/>
            <w:r w:rsidRPr="00CF599B">
              <w:rPr>
                <w:color w:val="000000"/>
              </w:rPr>
              <w:t>Энергофлекс</w:t>
            </w:r>
            <w:proofErr w:type="spellEnd"/>
            <w:r w:rsidRPr="00CF599B">
              <w:rPr>
                <w:color w:val="000000"/>
              </w:rPr>
              <w:t xml:space="preserve"> Супер </w:t>
            </w:r>
            <w:proofErr w:type="spellStart"/>
            <w:r w:rsidRPr="00CF599B">
              <w:rPr>
                <w:color w:val="000000"/>
              </w:rPr>
              <w:t>Протект</w:t>
            </w:r>
            <w:proofErr w:type="spellEnd"/>
            <w:r w:rsidRPr="00CF599B">
              <w:rPr>
                <w:color w:val="000000"/>
              </w:rPr>
              <w:t>, синяя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36A5D95" w14:textId="0314CB8D" w:rsidR="00404C1B" w:rsidRPr="00CF599B" w:rsidRDefault="00404C1B" w:rsidP="00404C1B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294EEE1" w14:textId="4FD1A070" w:rsidR="00404C1B" w:rsidRPr="00CF599B" w:rsidRDefault="00404C1B" w:rsidP="00404C1B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69CE7BB" w14:textId="3804B5B8" w:rsidR="00404C1B" w:rsidRPr="00CF599B" w:rsidRDefault="00404C1B" w:rsidP="00404C1B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C72E166" w14:textId="7551B0DC" w:rsidR="00404C1B" w:rsidRPr="00CF599B" w:rsidRDefault="00404C1B" w:rsidP="00404C1B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5E3DF89E" w14:textId="2C71CB88" w:rsidR="00404C1B" w:rsidRPr="00A571D6" w:rsidRDefault="00404C1B" w:rsidP="00404C1B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A77BB44" w14:textId="36E9C219" w:rsidR="00404C1B" w:rsidRPr="009F5B5F" w:rsidRDefault="00404C1B" w:rsidP="00404C1B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2E57C877" w14:textId="0749D7D5" w:rsidR="00404C1B" w:rsidRPr="009F5B5F" w:rsidRDefault="00404C1B" w:rsidP="00404C1B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404C1B" w:rsidRPr="00157984" w14:paraId="217ED410" w14:textId="77777777" w:rsidTr="00A05E8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C6ADE57" w14:textId="77777777" w:rsidR="00404C1B" w:rsidRPr="00CF599B" w:rsidRDefault="00404C1B" w:rsidP="00404C1B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AE0871F" w14:textId="24363563" w:rsidR="00404C1B" w:rsidRPr="00CF599B" w:rsidRDefault="00404C1B" w:rsidP="00404C1B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Адаптер для узла нижнего подключения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2AC9018" w14:textId="77777777" w:rsidR="00404C1B" w:rsidRPr="00CF599B" w:rsidRDefault="00404C1B" w:rsidP="00404C1B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120CED8" w14:textId="77777777" w:rsidR="00404C1B" w:rsidRPr="00CF599B" w:rsidRDefault="00404C1B" w:rsidP="00404C1B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2AC246A" w14:textId="77777777" w:rsidR="00404C1B" w:rsidRPr="00CF599B" w:rsidRDefault="00404C1B" w:rsidP="00404C1B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0FDB85E" w14:textId="7901540C" w:rsidR="00404C1B" w:rsidRPr="00CF599B" w:rsidRDefault="00404C1B" w:rsidP="00404C1B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5096E163" w14:textId="3EBDFB9E" w:rsidR="00404C1B" w:rsidRPr="00A571D6" w:rsidRDefault="00404C1B" w:rsidP="00404C1B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7517AE4" w14:textId="77777777" w:rsidR="00404C1B" w:rsidRPr="009F5B5F" w:rsidRDefault="00404C1B" w:rsidP="00404C1B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BE45432" w14:textId="77777777" w:rsidR="00404C1B" w:rsidRPr="009F5B5F" w:rsidRDefault="00404C1B" w:rsidP="00404C1B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404C1B" w:rsidRPr="00157984" w14:paraId="241F2BC0" w14:textId="77777777" w:rsidTr="00A05E8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A42B016" w14:textId="77777777" w:rsidR="00404C1B" w:rsidRPr="00CF599B" w:rsidRDefault="00404C1B" w:rsidP="00404C1B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B6A2B90" w14:textId="2B60F290" w:rsidR="00404C1B" w:rsidRPr="00CF599B" w:rsidRDefault="00404C1B" w:rsidP="00404C1B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Фитинг подключения медной трубки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3160403" w14:textId="77777777" w:rsidR="00404C1B" w:rsidRPr="00CF599B" w:rsidRDefault="00404C1B" w:rsidP="00404C1B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EA4B29E" w14:textId="77777777" w:rsidR="00404C1B" w:rsidRPr="00CF599B" w:rsidRDefault="00404C1B" w:rsidP="00404C1B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F6534D5" w14:textId="77777777" w:rsidR="00404C1B" w:rsidRPr="00CF599B" w:rsidRDefault="00404C1B" w:rsidP="00404C1B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8A8BC9F" w14:textId="62FB5664" w:rsidR="00404C1B" w:rsidRPr="00CF599B" w:rsidRDefault="00404C1B" w:rsidP="00404C1B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7C591984" w14:textId="2A96B999" w:rsidR="00404C1B" w:rsidRPr="00A571D6" w:rsidRDefault="00404C1B" w:rsidP="00404C1B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134E39A" w14:textId="77777777" w:rsidR="00404C1B" w:rsidRPr="009F5B5F" w:rsidRDefault="00404C1B" w:rsidP="00404C1B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50C4E27" w14:textId="77777777" w:rsidR="00404C1B" w:rsidRPr="009F5B5F" w:rsidRDefault="00404C1B" w:rsidP="00404C1B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404C1B" w:rsidRPr="00157984" w14:paraId="1FFE41AB" w14:textId="77777777" w:rsidTr="00A05E8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862B65E" w14:textId="77777777" w:rsidR="00404C1B" w:rsidRPr="00CF599B" w:rsidRDefault="00404C1B" w:rsidP="00404C1B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DFAE707" w14:textId="16659642" w:rsidR="00404C1B" w:rsidRPr="00CF599B" w:rsidRDefault="00404C1B" w:rsidP="00404C1B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Элемент термостатический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D7DB7D5" w14:textId="77777777" w:rsidR="00404C1B" w:rsidRPr="00CF599B" w:rsidRDefault="00404C1B" w:rsidP="00404C1B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B023A60" w14:textId="77777777" w:rsidR="00404C1B" w:rsidRPr="00CF599B" w:rsidRDefault="00404C1B" w:rsidP="00404C1B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F86401A" w14:textId="77777777" w:rsidR="00404C1B" w:rsidRPr="00CF599B" w:rsidRDefault="00404C1B" w:rsidP="00404C1B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C560D60" w14:textId="7D1EE4BE" w:rsidR="00404C1B" w:rsidRPr="00CF599B" w:rsidRDefault="00404C1B" w:rsidP="00404C1B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2C4BCCE1" w14:textId="00DDF797" w:rsidR="00404C1B" w:rsidRPr="00A571D6" w:rsidRDefault="00404C1B" w:rsidP="00404C1B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2FFA5A2" w14:textId="77777777" w:rsidR="00404C1B" w:rsidRPr="009F5B5F" w:rsidRDefault="00404C1B" w:rsidP="00404C1B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4822625" w14:textId="77777777" w:rsidR="00404C1B" w:rsidRPr="009F5B5F" w:rsidRDefault="00404C1B" w:rsidP="00404C1B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404C1B" w:rsidRPr="00157984" w14:paraId="5120A150" w14:textId="77777777" w:rsidTr="00A05E8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1FA7E2F" w14:textId="77777777" w:rsidR="00404C1B" w:rsidRPr="00CF599B" w:rsidRDefault="00404C1B" w:rsidP="00404C1B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1C7A692" w14:textId="28C47589" w:rsidR="00404C1B" w:rsidRPr="00CF599B" w:rsidRDefault="00404C1B" w:rsidP="00404C1B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Клапан терморегулирующий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34DEC2F" w14:textId="77777777" w:rsidR="00404C1B" w:rsidRPr="00CF599B" w:rsidRDefault="00404C1B" w:rsidP="00404C1B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F6A82F1" w14:textId="77777777" w:rsidR="00404C1B" w:rsidRPr="00CF599B" w:rsidRDefault="00404C1B" w:rsidP="00404C1B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42E3669" w14:textId="77777777" w:rsidR="00404C1B" w:rsidRPr="00CF599B" w:rsidRDefault="00404C1B" w:rsidP="00404C1B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EA3256" w14:textId="6791EFC2" w:rsidR="00404C1B" w:rsidRPr="00CF599B" w:rsidRDefault="00404C1B" w:rsidP="00404C1B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2299DF11" w14:textId="08CD26CD" w:rsidR="00404C1B" w:rsidRPr="00A571D6" w:rsidRDefault="00404C1B" w:rsidP="00404C1B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40F5025" w14:textId="77777777" w:rsidR="00404C1B" w:rsidRPr="009F5B5F" w:rsidRDefault="00404C1B" w:rsidP="00404C1B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A823B0F" w14:textId="77777777" w:rsidR="00404C1B" w:rsidRPr="009F5B5F" w:rsidRDefault="00404C1B" w:rsidP="00404C1B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404C1B" w:rsidRPr="00157984" w14:paraId="3B76EDE2" w14:textId="77777777" w:rsidTr="00A05E8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8A0119" w14:textId="77777777" w:rsidR="00404C1B" w:rsidRPr="00CF599B" w:rsidRDefault="00404C1B" w:rsidP="00404C1B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58D6FA" w14:textId="2AA52CA4" w:rsidR="00404C1B" w:rsidRPr="00CF599B" w:rsidRDefault="00404C1B" w:rsidP="00404C1B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Клапан запорный угловой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03C05D1" w14:textId="77777777" w:rsidR="00404C1B" w:rsidRPr="00CF599B" w:rsidRDefault="00404C1B" w:rsidP="00404C1B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9B815CA" w14:textId="77777777" w:rsidR="00404C1B" w:rsidRPr="00CF599B" w:rsidRDefault="00404C1B" w:rsidP="00404C1B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628D1C2" w14:textId="77777777" w:rsidR="00404C1B" w:rsidRPr="00CF599B" w:rsidRDefault="00404C1B" w:rsidP="00404C1B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703BE1E" w14:textId="250FEF8A" w:rsidR="00404C1B" w:rsidRPr="00CF599B" w:rsidRDefault="00404C1B" w:rsidP="00404C1B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45A1590B" w14:textId="25448214" w:rsidR="00404C1B" w:rsidRPr="00A571D6" w:rsidRDefault="00404C1B" w:rsidP="00404C1B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9E1D429" w14:textId="77777777" w:rsidR="00404C1B" w:rsidRPr="009F5B5F" w:rsidRDefault="00404C1B" w:rsidP="00404C1B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7950894" w14:textId="77777777" w:rsidR="00404C1B" w:rsidRPr="009F5B5F" w:rsidRDefault="00404C1B" w:rsidP="00404C1B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157984" w14:paraId="79DB4AA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4E0A2EB" w14:textId="77777777" w:rsidR="006C4DD7" w:rsidRPr="009F5B5F" w:rsidRDefault="006C4DD7" w:rsidP="006C4DD7">
            <w:pPr>
              <w:pStyle w:val="af5"/>
              <w:ind w:left="0" w:firstLine="284"/>
              <w:rPr>
                <w:highlight w:val="yellow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8D6D3C2" w14:textId="7C6A9404" w:rsidR="006C4DD7" w:rsidRPr="00CF599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rFonts w:cs="Times New Roman"/>
                <w:szCs w:val="24"/>
              </w:rPr>
            </w:pPr>
            <w:r>
              <w:rPr>
                <w:b/>
                <w:bCs/>
                <w:color w:val="000000"/>
              </w:rPr>
              <w:t>Система холодоснабжения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48690C4" w14:textId="33042D03" w:rsidR="006C4DD7" w:rsidRPr="00CF599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96CA07F" w14:textId="77777777" w:rsidR="006C4DD7" w:rsidRPr="00CF599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755F430" w14:textId="77777777" w:rsidR="006C4DD7" w:rsidRPr="00CF599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785BD49" w14:textId="423F943F" w:rsidR="006C4DD7" w:rsidRPr="00CF599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0BB9049" w14:textId="1C270BA8" w:rsidR="006C4DD7" w:rsidRPr="00CF599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69AF02E" w14:textId="77777777" w:rsidR="006C4DD7" w:rsidRPr="00CF599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0FCB5E9" w14:textId="77777777" w:rsidR="006C4DD7" w:rsidRPr="00CF599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C4DD7" w:rsidRPr="00157984" w14:paraId="3DF87AE4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CCC3D3D" w14:textId="77777777" w:rsidR="006C4DD7" w:rsidRPr="005A3A5C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2563EAC" w14:textId="1EA40CD6" w:rsidR="006C4DD7" w:rsidRPr="00E007A9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  <w:lang w:val="en-US"/>
              </w:rPr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E007A9">
              <w:rPr>
                <w:color w:val="000000"/>
                <w:lang w:val="en-US"/>
              </w:rPr>
              <w:t>CFDA 006.0CC2R3-50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AF53E1" w14:textId="7DDBE89C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E31C144" w14:textId="77777777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5D04884" w14:textId="27EC56FB" w:rsidR="006C4DD7" w:rsidRPr="005A3A5C" w:rsidRDefault="006C4DD7" w:rsidP="006C4DD7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27A9857" w14:textId="582D16D1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43317C6" w14:textId="30496D1A" w:rsidR="006C4DD7" w:rsidRPr="008539C2" w:rsidRDefault="008539C2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723DC6C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5CBFEBD" w14:textId="1F9F14E4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157984" w14:paraId="74E1F5D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D189490" w14:textId="77777777" w:rsidR="006C4DD7" w:rsidRPr="005A3A5C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30820C5" w14:textId="30C1256A" w:rsidR="006C4DD7" w:rsidRPr="005A3A5C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E007A9">
              <w:rPr>
                <w:color w:val="000000"/>
                <w:lang w:val="en-US"/>
              </w:rPr>
              <w:t>CFDA 00</w:t>
            </w:r>
            <w:r>
              <w:rPr>
                <w:color w:val="000000"/>
                <w:lang w:val="en-US"/>
              </w:rPr>
              <w:t>7</w:t>
            </w:r>
            <w:r w:rsidRPr="00E007A9">
              <w:rPr>
                <w:color w:val="000000"/>
                <w:lang w:val="en-US"/>
              </w:rPr>
              <w:t>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9DDF1D9" w14:textId="77777777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293C1DD" w14:textId="77777777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80FF53" w14:textId="3D468806" w:rsidR="006C4DD7" w:rsidRPr="005A3A5C" w:rsidRDefault="006C4DD7" w:rsidP="006C4DD7">
            <w:pPr>
              <w:pStyle w:val="af5"/>
              <w:rPr>
                <w:color w:val="000000"/>
                <w:lang w:val="en-US"/>
              </w:rPr>
            </w:pPr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CFC3EF" w14:textId="55DD2459" w:rsidR="006C4DD7" w:rsidRPr="005A3A5C" w:rsidRDefault="006C4DD7" w:rsidP="006C4DD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9C64D1" w14:textId="4AA9AF31" w:rsidR="006C4DD7" w:rsidRPr="0043786F" w:rsidRDefault="0043786F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7D47A38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0D619D73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157984" w14:paraId="2012CC2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1212666" w14:textId="77777777" w:rsidR="006C4DD7" w:rsidRPr="005A3A5C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FCB1C5B" w14:textId="3FCEA897" w:rsidR="006C4DD7" w:rsidRPr="005A3A5C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827558">
              <w:rPr>
                <w:color w:val="000000"/>
                <w:lang w:val="en-US"/>
              </w:rPr>
              <w:t>CFDA 0</w:t>
            </w:r>
            <w:r>
              <w:rPr>
                <w:color w:val="000000"/>
                <w:lang w:val="en-US"/>
              </w:rPr>
              <w:t>11</w:t>
            </w:r>
            <w:r w:rsidRPr="00827558">
              <w:rPr>
                <w:color w:val="000000"/>
                <w:lang w:val="en-US"/>
              </w:rPr>
              <w:t>.0CC2R3-</w:t>
            </w:r>
            <w:r>
              <w:rPr>
                <w:color w:val="000000"/>
                <w:lang w:val="en-US"/>
              </w:rPr>
              <w:t>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0B87EE" w14:textId="77777777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B6A8A22" w14:textId="77777777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141F792" w14:textId="399F080E" w:rsidR="006C4DD7" w:rsidRPr="005A3A5C" w:rsidRDefault="006C4DD7" w:rsidP="006C4DD7">
            <w:pPr>
              <w:pStyle w:val="af5"/>
              <w:rPr>
                <w:color w:val="000000"/>
                <w:lang w:val="en-US"/>
              </w:rPr>
            </w:pPr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AC35EE0" w14:textId="2504CCC4" w:rsidR="006C4DD7" w:rsidRPr="005A3A5C" w:rsidRDefault="006C4DD7" w:rsidP="006C4DD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1B921D" w14:textId="69D6280A" w:rsidR="006C4DD7" w:rsidRPr="008539C2" w:rsidRDefault="008539C2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0C13B19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00522BF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157984" w14:paraId="4FAD5E5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91049E3" w14:textId="77777777" w:rsidR="006C4DD7" w:rsidRPr="005A3A5C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0EF48B5" w14:textId="5536690E" w:rsidR="006C4DD7" w:rsidRPr="005A3A5C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827558">
              <w:rPr>
                <w:color w:val="000000"/>
                <w:lang w:val="en-US"/>
              </w:rPr>
              <w:t>CFDA 01</w:t>
            </w:r>
            <w:r>
              <w:rPr>
                <w:color w:val="000000"/>
                <w:lang w:val="en-US"/>
              </w:rPr>
              <w:t>5</w:t>
            </w:r>
            <w:r w:rsidRPr="00827558">
              <w:rPr>
                <w:color w:val="000000"/>
                <w:lang w:val="en-US"/>
              </w:rPr>
              <w:t>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6C506EC" w14:textId="77777777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FA743EF" w14:textId="77777777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EE5E424" w14:textId="7AB22CBB" w:rsidR="006C4DD7" w:rsidRPr="005A3A5C" w:rsidRDefault="006C4DD7" w:rsidP="006C4DD7">
            <w:pPr>
              <w:pStyle w:val="af5"/>
              <w:rPr>
                <w:color w:val="000000"/>
                <w:lang w:val="en-US"/>
              </w:rPr>
            </w:pPr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6E1B63" w14:textId="206AF699" w:rsidR="006C4DD7" w:rsidRPr="005A3A5C" w:rsidRDefault="006C4DD7" w:rsidP="006C4DD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1D646F" w14:textId="2F5FBD95" w:rsidR="006C4DD7" w:rsidRPr="008539C2" w:rsidRDefault="008539C2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5A2A407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7B7B9919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157984" w14:paraId="14A062B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3BFC67" w14:textId="77777777" w:rsidR="006C4DD7" w:rsidRPr="005A3A5C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34EF5A1" w14:textId="35175FDF" w:rsidR="006C4DD7" w:rsidRPr="005A3A5C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827558">
              <w:rPr>
                <w:color w:val="000000"/>
                <w:lang w:val="en-US"/>
              </w:rPr>
              <w:t>CFDA 0</w:t>
            </w:r>
            <w:r>
              <w:rPr>
                <w:color w:val="000000"/>
                <w:lang w:val="en-US"/>
              </w:rPr>
              <w:t>21</w:t>
            </w:r>
            <w:r w:rsidRPr="00827558">
              <w:rPr>
                <w:color w:val="000000"/>
                <w:lang w:val="en-US"/>
              </w:rPr>
              <w:t>.0CC2R3</w:t>
            </w:r>
            <w:r>
              <w:rPr>
                <w:color w:val="000000"/>
                <w:lang w:val="en-US"/>
              </w:rPr>
              <w:t>-</w:t>
            </w:r>
            <w:r w:rsidRPr="00827558">
              <w:rPr>
                <w:color w:val="000000"/>
                <w:lang w:val="en-US"/>
              </w:rPr>
              <w:t>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731DEC9" w14:textId="77777777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F3C6877" w14:textId="77777777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B80647A" w14:textId="0751AC6D" w:rsidR="006C4DD7" w:rsidRPr="005A3A5C" w:rsidRDefault="006C4DD7" w:rsidP="006C4DD7">
            <w:pPr>
              <w:pStyle w:val="af5"/>
              <w:rPr>
                <w:color w:val="000000"/>
                <w:lang w:val="en-US"/>
              </w:rPr>
            </w:pPr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9B834F" w14:textId="63509508" w:rsidR="006C4DD7" w:rsidRPr="005A3A5C" w:rsidRDefault="006C4DD7" w:rsidP="006C4DD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4094DFB" w14:textId="77B692FA" w:rsidR="006C4DD7" w:rsidRPr="008539C2" w:rsidRDefault="008539C2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4017FAF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88C2CD2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8539C2" w:rsidRPr="00157984" w14:paraId="6E34C24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0FEF5D9" w14:textId="77777777" w:rsidR="008539C2" w:rsidRPr="005A3A5C" w:rsidRDefault="008539C2" w:rsidP="008539C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02A7D6C" w14:textId="479D01C1" w:rsidR="008539C2" w:rsidRPr="005A3A5C" w:rsidRDefault="008539C2" w:rsidP="008539C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827558">
              <w:rPr>
                <w:color w:val="000000"/>
                <w:lang w:val="en-US"/>
              </w:rPr>
              <w:t>CFDA 0</w:t>
            </w:r>
            <w:r>
              <w:rPr>
                <w:color w:val="000000"/>
                <w:lang w:val="en-US"/>
              </w:rPr>
              <w:t>2</w:t>
            </w:r>
            <w:r>
              <w:rPr>
                <w:color w:val="000000"/>
              </w:rPr>
              <w:t>3</w:t>
            </w:r>
            <w:r w:rsidRPr="00827558">
              <w:rPr>
                <w:color w:val="000000"/>
                <w:lang w:val="en-US"/>
              </w:rPr>
              <w:t>.0CC2R3</w:t>
            </w:r>
            <w:r>
              <w:rPr>
                <w:color w:val="000000"/>
                <w:lang w:val="en-US"/>
              </w:rPr>
              <w:t>-</w:t>
            </w:r>
            <w:r w:rsidRPr="00827558">
              <w:rPr>
                <w:color w:val="000000"/>
                <w:lang w:val="en-US"/>
              </w:rPr>
              <w:t>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91A47D0" w14:textId="77777777" w:rsidR="008539C2" w:rsidRPr="005A3A5C" w:rsidRDefault="008539C2" w:rsidP="008539C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041DD85" w14:textId="77777777" w:rsidR="008539C2" w:rsidRPr="005A3A5C" w:rsidRDefault="008539C2" w:rsidP="008539C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9DBE8D7" w14:textId="5B191910" w:rsidR="008539C2" w:rsidRPr="005A3A5C" w:rsidRDefault="008539C2" w:rsidP="008539C2">
            <w:pPr>
              <w:pStyle w:val="af5"/>
              <w:rPr>
                <w:color w:val="000000"/>
                <w:lang w:val="en-US"/>
              </w:rPr>
            </w:pPr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8082C9" w14:textId="6CE36F19" w:rsidR="008539C2" w:rsidRPr="005A3A5C" w:rsidRDefault="008539C2" w:rsidP="008539C2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26127D" w14:textId="2DDE0632" w:rsidR="008539C2" w:rsidRDefault="008539C2" w:rsidP="008539C2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CA02B77" w14:textId="77777777" w:rsidR="008539C2" w:rsidRPr="009F5B5F" w:rsidRDefault="008539C2" w:rsidP="008539C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7B036D7" w14:textId="77777777" w:rsidR="008539C2" w:rsidRPr="009F5B5F" w:rsidRDefault="008539C2" w:rsidP="008539C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157984" w14:paraId="783B4E1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8F5BB1" w14:textId="77777777" w:rsidR="006C4DD7" w:rsidRPr="005A3A5C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6BD4722" w14:textId="19603189" w:rsidR="006C4DD7" w:rsidRPr="005A3A5C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 xml:space="preserve">Узел </w:t>
            </w:r>
            <w:r>
              <w:rPr>
                <w:color w:val="000000"/>
              </w:rPr>
              <w:t>обвязки</w:t>
            </w:r>
            <w:r w:rsidRPr="005A3A5C">
              <w:rPr>
                <w:color w:val="000000"/>
              </w:rPr>
              <w:t xml:space="preserve"> фанкойла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65E8ECF" w14:textId="526DC9F1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4998E07" w14:textId="77777777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1EA774A" w14:textId="65C3E6FD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AEF1612" w14:textId="2777A0EF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2E6F42" w14:textId="6F39EEF8" w:rsidR="006C4DD7" w:rsidRPr="0043786F" w:rsidRDefault="0043786F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D6EEBBA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356139D" w14:textId="34F12DD8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157984" w14:paraId="093391B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DA45CD7" w14:textId="77777777" w:rsidR="006C4DD7" w:rsidRPr="005A3A5C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58A5B1A" w14:textId="7F269428" w:rsidR="006C4DD7" w:rsidRPr="00E007A9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</w:rPr>
              <w:t>Насос дренажный</w:t>
            </w:r>
            <w:r>
              <w:rPr>
                <w:color w:val="000000"/>
                <w:lang w:val="en-US"/>
              </w:rPr>
              <w:t xml:space="preserve"> Si27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7D5DAB9" w14:textId="77777777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234C2CC" w14:textId="77777777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D21F2E8" w14:textId="73553BD1" w:rsidR="006C4DD7" w:rsidRPr="005A3A5C" w:rsidRDefault="006C4DD7" w:rsidP="006C4DD7">
            <w:pPr>
              <w:pStyle w:val="af5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Sauermann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1A70B694" w14:textId="5170C0CF" w:rsidR="006C4DD7" w:rsidRPr="005A3A5C" w:rsidRDefault="006C4DD7" w:rsidP="006C4DD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190ED3" w14:textId="7CBA915C" w:rsidR="006C4DD7" w:rsidRPr="0043786F" w:rsidRDefault="0043786F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95AA44B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55DC3F6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157984" w14:paraId="2912DF4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4DBD08" w14:textId="77777777" w:rsidR="006C4DD7" w:rsidRPr="005A3A5C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1599813" w14:textId="671AF2C4" w:rsidR="006C4DD7" w:rsidRPr="00234B76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Ручной балансировочный клапан </w:t>
            </w:r>
            <w:r>
              <w:rPr>
                <w:color w:val="000000"/>
                <w:lang w:val="en-US"/>
              </w:rPr>
              <w:t>MVT</w:t>
            </w:r>
            <w:r w:rsidRPr="00234B76">
              <w:rPr>
                <w:color w:val="000000"/>
              </w:rPr>
              <w:t>-</w:t>
            </w:r>
            <w:r>
              <w:rPr>
                <w:color w:val="000000"/>
                <w:lang w:val="en-US"/>
              </w:rPr>
              <w:t>R</w:t>
            </w:r>
            <w:r w:rsidRPr="00234B7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Ду20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52BE546" w14:textId="77777777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0078486" w14:textId="77777777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B73D734" w14:textId="77777777" w:rsidR="006C4DD7" w:rsidRPr="00234B76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613CD85" w14:textId="7E9301B2" w:rsidR="006C4DD7" w:rsidRPr="005A3A5C" w:rsidRDefault="006C4DD7" w:rsidP="006C4DD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C022CF" w14:textId="0B0138DC" w:rsidR="006C4DD7" w:rsidRPr="0043786F" w:rsidRDefault="0043786F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6044195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0C54B791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157984" w14:paraId="321F877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F7ACE9A" w14:textId="77777777" w:rsidR="006C4DD7" w:rsidRPr="005A3A5C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54DEE8" w14:textId="5E576E78" w:rsidR="006C4DD7" w:rsidRPr="00234B76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</w:rPr>
              <w:t>Кран шаровый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Ду20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3F858F4" w14:textId="77777777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97946FB" w14:textId="77777777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A4E9D2" w14:textId="77777777" w:rsidR="006C4DD7" w:rsidRPr="005A3A5C" w:rsidRDefault="006C4DD7" w:rsidP="006C4DD7">
            <w:pPr>
              <w:pStyle w:val="af5"/>
              <w:rPr>
                <w:color w:val="000000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DAAE092" w14:textId="0D5DB5B1" w:rsidR="006C4DD7" w:rsidRPr="005A3A5C" w:rsidRDefault="006C4DD7" w:rsidP="006C4DD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764597" w14:textId="1C8DB877" w:rsidR="006C4DD7" w:rsidRPr="0043786F" w:rsidRDefault="0043786F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75871C6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37116A15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157984" w14:paraId="2FE30F3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126732B" w14:textId="77777777" w:rsidR="006C4DD7" w:rsidRPr="005A3A5C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B1D1768" w14:textId="1A4D995F" w:rsidR="006C4DD7" w:rsidRPr="005A3A5C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Труба стальная водогазопроводная ø</w:t>
            </w:r>
            <w:r>
              <w:rPr>
                <w:color w:val="000000"/>
              </w:rPr>
              <w:t>20</w:t>
            </w:r>
            <w:r w:rsidRPr="005A3A5C">
              <w:rPr>
                <w:color w:val="000000"/>
              </w:rPr>
              <w:t>x2,8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617C201" w14:textId="4B333B89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87A764E" w14:textId="077FD422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D19754A" w14:textId="77777777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4B56162" w14:textId="0583F439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65F412" w14:textId="1C51012F" w:rsidR="006C4DD7" w:rsidRPr="005A3A5C" w:rsidRDefault="00783614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B513FF6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70FB015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157984" w14:paraId="78CE798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4CC6982" w14:textId="77777777" w:rsidR="006C4DD7" w:rsidRPr="005A3A5C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0F86B9B" w14:textId="0AA86EBE" w:rsidR="006C4DD7" w:rsidRPr="005A3A5C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Труба стальная водогазопроводная ø25x3,2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544E8CE" w14:textId="60BAC708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FA41C52" w14:textId="78725B57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5DF6ECD" w14:textId="77777777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7AA6F6F" w14:textId="32184FBE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81E1AC" w14:textId="0488FC06" w:rsidR="006C4DD7" w:rsidRPr="005A3A5C" w:rsidRDefault="00783614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187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1BB4FFC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9F861D8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157984" w14:paraId="49D4F96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4182221" w14:textId="77777777" w:rsidR="006C4DD7" w:rsidRPr="005A3A5C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CE224ED" w14:textId="41A9800D" w:rsidR="006C4DD7" w:rsidRPr="005A3A5C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Труба стальная водогазопроводная ø32x3,2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AAF893E" w14:textId="51F8B226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B30CDA3" w14:textId="4CD7459A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A4DD64E" w14:textId="77777777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723645A" w14:textId="0D199724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3CD8778" w14:textId="54213088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2</w:t>
            </w:r>
            <w:r w:rsidR="00783614">
              <w:rPr>
                <w:color w:val="000000"/>
              </w:rPr>
              <w:t>83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ED2D7F7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9B4029C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157984" w14:paraId="65D4137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A6FEEDC" w14:textId="77777777" w:rsidR="006C4DD7" w:rsidRPr="005A3A5C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32B21A0" w14:textId="5202D6BD" w:rsidR="006C4DD7" w:rsidRPr="005A3A5C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Труба стальная водогазопроводная ø40x3,5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8B5B757" w14:textId="3C61E74D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E4751A2" w14:textId="12F33C3C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139A33" w14:textId="77777777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80F9B61" w14:textId="6106694D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9C88DAA" w14:textId="1C9C424A" w:rsidR="006C4DD7" w:rsidRPr="005A3A5C" w:rsidRDefault="00783614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DEF79CB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7201BB7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157984" w14:paraId="6A2A05A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3FADFB2" w14:textId="77777777" w:rsidR="006C4DD7" w:rsidRPr="005A3A5C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A647CFE" w14:textId="0E593ECC" w:rsidR="006C4DD7" w:rsidRPr="005A3A5C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Труба стальная электросварная прямошовная ø57x3,5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C1BE123" w14:textId="1FE03761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498AC6A" w14:textId="77B93A69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01B6143" w14:textId="77777777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56EF977" w14:textId="3AD34AC6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6537EE" w14:textId="2500F843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2</w:t>
            </w:r>
            <w:r w:rsidR="00A03DFC">
              <w:rPr>
                <w:color w:val="000000"/>
              </w:rPr>
              <w:t>65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F1F55F0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030C609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83614" w:rsidRPr="00157984" w14:paraId="02C5A7F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55E7461" w14:textId="77777777" w:rsidR="00783614" w:rsidRPr="005A3A5C" w:rsidRDefault="00783614" w:rsidP="00783614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3A381E9" w14:textId="65C26B28" w:rsidR="00783614" w:rsidRPr="005A3A5C" w:rsidRDefault="00783614" w:rsidP="0078361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>Труба стальная электросварная прямошовная ø</w:t>
            </w:r>
            <w:r>
              <w:rPr>
                <w:color w:val="000000"/>
              </w:rPr>
              <w:t>65</w:t>
            </w:r>
            <w:r w:rsidRPr="005A3A5C">
              <w:rPr>
                <w:color w:val="000000"/>
              </w:rPr>
              <w:t>x3,5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2BB84DD" w14:textId="5036E893" w:rsidR="00783614" w:rsidRPr="005A3A5C" w:rsidRDefault="00783614" w:rsidP="00783614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EE4D51F" w14:textId="77777777" w:rsidR="00783614" w:rsidRPr="005A3A5C" w:rsidRDefault="00783614" w:rsidP="0078361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BD0E101" w14:textId="77777777" w:rsidR="00783614" w:rsidRPr="005A3A5C" w:rsidRDefault="00783614" w:rsidP="0078361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7549590" w14:textId="65852C16" w:rsidR="00783614" w:rsidRPr="005A3A5C" w:rsidRDefault="00783614" w:rsidP="00783614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2FAA9FA" w14:textId="6652EB24" w:rsidR="00783614" w:rsidRDefault="00783614" w:rsidP="00783614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557AE8A" w14:textId="77777777" w:rsidR="00783614" w:rsidRPr="009F5B5F" w:rsidRDefault="00783614" w:rsidP="0078361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FCFD25B" w14:textId="77777777" w:rsidR="00783614" w:rsidRPr="009F5B5F" w:rsidRDefault="00783614" w:rsidP="00783614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157984" w14:paraId="107C773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62FC351" w14:textId="77777777" w:rsidR="006C4DD7" w:rsidRPr="005A3A5C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164B0C0" w14:textId="2605C8A6" w:rsidR="006C4DD7" w:rsidRPr="005A3A5C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Труба стальная электросварная прямошовная ø89x4,0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DD83AD" w14:textId="66B7CC94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3115A18" w14:textId="34304313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BBA00D1" w14:textId="77777777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9BE314F" w14:textId="5D14AAA6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0768661" w14:textId="60B8E02D" w:rsidR="006C4DD7" w:rsidRPr="005A3A5C" w:rsidRDefault="00783614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101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E0E198C" w14:textId="77777777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DF6CF53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157984" w14:paraId="48B5E38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1F697E8" w14:textId="77777777" w:rsidR="006C4DD7" w:rsidRPr="005A3A5C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C2E5CB9" w14:textId="53099320" w:rsidR="006C4DD7" w:rsidRPr="005A3A5C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Труба стальная электросварная прямошовная ø108x4,0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9A7FCF2" w14:textId="7FF44431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C9FC4A8" w14:textId="58E90E66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848145C" w14:textId="77777777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041D128" w14:textId="753AD307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801CD2A" w14:textId="4A267F6B" w:rsidR="006C4DD7" w:rsidRPr="005A3A5C" w:rsidRDefault="00783614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82891BC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76BAC19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157984" w14:paraId="43CBCAF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3B8F60A" w14:textId="77777777" w:rsidR="006C4DD7" w:rsidRPr="005A3A5C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C3C2C9" w14:textId="4EC7A398" w:rsidR="006C4DD7" w:rsidRPr="005A3A5C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5A3A5C">
              <w:rPr>
                <w:color w:val="000000"/>
              </w:rPr>
              <w:t>Energoflex</w:t>
            </w:r>
            <w:proofErr w:type="spellEnd"/>
            <w:r w:rsidRPr="005A3A5C">
              <w:rPr>
                <w:color w:val="000000"/>
              </w:rPr>
              <w:t xml:space="preserve"> Super SK, b=25 мм для ø20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6147B19" w14:textId="08E774A6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AC3655F" w14:textId="0DDBD8C3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514A796" w14:textId="77777777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46DD035" w14:textId="03E7B284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D922E7" w14:textId="4B16AF1C" w:rsidR="006C4DD7" w:rsidRPr="005A3A5C" w:rsidRDefault="00A03DFC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C1C9A63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05B90B9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157984" w14:paraId="5D7C3A3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375E8B" w14:textId="77777777" w:rsidR="006C4DD7" w:rsidRPr="005A3A5C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332E664" w14:textId="21ED0EC8" w:rsidR="006C4DD7" w:rsidRPr="005A3A5C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5A3A5C">
              <w:rPr>
                <w:color w:val="000000"/>
              </w:rPr>
              <w:t>Energoflex</w:t>
            </w:r>
            <w:proofErr w:type="spellEnd"/>
            <w:r w:rsidRPr="005A3A5C">
              <w:rPr>
                <w:color w:val="000000"/>
              </w:rPr>
              <w:t xml:space="preserve"> Super SK, b=25 мм для ø25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2BD79C0" w14:textId="3272AD37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9F4721F" w14:textId="21AC0385" w:rsidR="006C4DD7" w:rsidRPr="005A3A5C" w:rsidRDefault="006C4DD7" w:rsidP="006C4DD7">
            <w:pPr>
              <w:spacing w:line="240" w:lineRule="auto"/>
              <w:ind w:firstLine="0"/>
              <w:contextualSpacing w:val="0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CAF204" w14:textId="77777777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1B383BC" w14:textId="640354A4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ED17593" w14:textId="4FCE5B0A" w:rsidR="006C4DD7" w:rsidRPr="005A3A5C" w:rsidRDefault="00A03DFC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187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4985DAC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44E5E15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157984" w14:paraId="728FB69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1D27A72" w14:textId="77777777" w:rsidR="006C4DD7" w:rsidRPr="005A3A5C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2B023CF" w14:textId="253DAAFC" w:rsidR="006C4DD7" w:rsidRPr="005A3A5C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5A3A5C">
              <w:rPr>
                <w:color w:val="000000"/>
              </w:rPr>
              <w:t>Energoflex</w:t>
            </w:r>
            <w:proofErr w:type="spellEnd"/>
            <w:r w:rsidRPr="005A3A5C">
              <w:rPr>
                <w:color w:val="000000"/>
              </w:rPr>
              <w:t xml:space="preserve"> Super SK, b=2</w:t>
            </w:r>
            <w:r>
              <w:rPr>
                <w:color w:val="000000"/>
              </w:rPr>
              <w:t>5</w:t>
            </w:r>
            <w:r w:rsidRPr="005A3A5C">
              <w:rPr>
                <w:color w:val="000000"/>
              </w:rPr>
              <w:t xml:space="preserve"> мм для ø32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A5A7F1D" w14:textId="746BF78F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CCB4DE1" w14:textId="03208B3C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E777479" w14:textId="77777777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7BC2797" w14:textId="0C18A29A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8479954" w14:textId="461C5DD1" w:rsidR="006C4DD7" w:rsidRPr="005A3A5C" w:rsidRDefault="00A03DFC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283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DD224AC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1D5CFC0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157984" w14:paraId="0A5657A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E5BACE6" w14:textId="77777777" w:rsidR="006C4DD7" w:rsidRPr="005A3A5C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E04AD52" w14:textId="51911C5D" w:rsidR="006C4DD7" w:rsidRPr="005A3A5C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5A3A5C">
              <w:rPr>
                <w:color w:val="000000"/>
              </w:rPr>
              <w:t>Energoflex</w:t>
            </w:r>
            <w:proofErr w:type="spellEnd"/>
            <w:r w:rsidRPr="005A3A5C">
              <w:rPr>
                <w:color w:val="000000"/>
              </w:rPr>
              <w:t xml:space="preserve"> Super SK, b=25 мм для ø40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47A24B7" w14:textId="6D052E52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CDF5920" w14:textId="33BE643C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F6ACF88" w14:textId="77777777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FA86301" w14:textId="085D0D57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9EB0BF4" w14:textId="00EDCB5D" w:rsidR="006C4DD7" w:rsidRPr="005A3A5C" w:rsidRDefault="00A03DFC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93693BD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DCE9C7D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157984" w14:paraId="54D2C5C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6DA1D88" w14:textId="77777777" w:rsidR="006C4DD7" w:rsidRPr="005A3A5C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8ABE7B0" w14:textId="34A27DFE" w:rsidR="006C4DD7" w:rsidRPr="005A3A5C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5A3A5C">
              <w:rPr>
                <w:color w:val="000000"/>
              </w:rPr>
              <w:t>Energoflex</w:t>
            </w:r>
            <w:proofErr w:type="spellEnd"/>
            <w:r w:rsidRPr="005A3A5C">
              <w:rPr>
                <w:color w:val="000000"/>
              </w:rPr>
              <w:t xml:space="preserve"> Super SK, b=25 мм для ø5</w:t>
            </w:r>
            <w:r w:rsidR="00A03DFC">
              <w:rPr>
                <w:color w:val="000000"/>
              </w:rPr>
              <w:t>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5E41963" w14:textId="7ACEE5EA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AAECB9E" w14:textId="583617F0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EC678BE" w14:textId="77777777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F12CCBE" w14:textId="57C3EAC7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F4565F2" w14:textId="1C4E3428" w:rsidR="006C4DD7" w:rsidRPr="005A3A5C" w:rsidRDefault="00A03DFC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265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464D559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B598868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157984" w14:paraId="0774E89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4FA9F37" w14:textId="77777777" w:rsidR="006C4DD7" w:rsidRPr="005A3A5C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DBAC9BD" w14:textId="109485A5" w:rsidR="006C4DD7" w:rsidRPr="005A3A5C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5A3A5C">
              <w:rPr>
                <w:color w:val="000000"/>
              </w:rPr>
              <w:t>Energoflex</w:t>
            </w:r>
            <w:proofErr w:type="spellEnd"/>
            <w:r w:rsidRPr="005A3A5C">
              <w:rPr>
                <w:color w:val="000000"/>
              </w:rPr>
              <w:t xml:space="preserve"> Super SK, b=25 мм для ø65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1DA1972" w14:textId="6E573206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70F16B0" w14:textId="4828C5A3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8E62378" w14:textId="77777777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FEBA204" w14:textId="0E52DE1C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B32AC0" w14:textId="5B24883E" w:rsidR="006C4DD7" w:rsidRPr="005A3A5C" w:rsidRDefault="00A03DFC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D7BE38A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4D4EC2A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157984" w14:paraId="3DE54C2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5F48C12" w14:textId="77777777" w:rsidR="006C4DD7" w:rsidRPr="005A3A5C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1AE4FF3" w14:textId="7EF97924" w:rsidR="006C4DD7" w:rsidRPr="005A3A5C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5A3A5C">
              <w:rPr>
                <w:color w:val="000000"/>
              </w:rPr>
              <w:t>Energoflex</w:t>
            </w:r>
            <w:proofErr w:type="spellEnd"/>
            <w:r w:rsidRPr="005A3A5C">
              <w:rPr>
                <w:color w:val="000000"/>
              </w:rPr>
              <w:t xml:space="preserve"> Super SK, b=32 мм для ø80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73E0D11" w14:textId="045540C3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28845AE" w14:textId="7F62CC28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0E5EB77" w14:textId="77777777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872A77" w14:textId="6A50A2DE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750933" w14:textId="3F7FB872" w:rsidR="006C4DD7" w:rsidRPr="005A3A5C" w:rsidRDefault="00A03DFC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101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7EEA7A5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9A22EAB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157984" w14:paraId="6EBC7E4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0A6916A" w14:textId="77777777" w:rsidR="006C4DD7" w:rsidRPr="005A3A5C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12559EA" w14:textId="6DFC350D" w:rsidR="006C4DD7" w:rsidRPr="005A3A5C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5A3A5C">
              <w:rPr>
                <w:color w:val="000000"/>
              </w:rPr>
              <w:t>Energoflex</w:t>
            </w:r>
            <w:proofErr w:type="spellEnd"/>
            <w:r w:rsidRPr="005A3A5C">
              <w:rPr>
                <w:color w:val="000000"/>
              </w:rPr>
              <w:t xml:space="preserve"> Super SK, b=32 мм для ø100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0F727A6" w14:textId="55A231EF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4B8C347" w14:textId="392C2590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F284891" w14:textId="6DA9D0EA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774DCD9" w14:textId="42CAF645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9493DDC" w14:textId="41BCF183" w:rsidR="006C4DD7" w:rsidRPr="005A3A5C" w:rsidRDefault="00A03DFC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9D6F046" w14:textId="75948738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5CC6E9E" w14:textId="5E1463C8" w:rsidR="006C4DD7" w:rsidRPr="005A3A5C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rFonts w:cs="Times New Roman"/>
                <w:color w:val="000000"/>
                <w:szCs w:val="24"/>
              </w:rPr>
              <w:t> </w:t>
            </w:r>
          </w:p>
        </w:tc>
      </w:tr>
      <w:tr w:rsidR="006C4DD7" w:rsidRPr="00157984" w14:paraId="40C88AA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3EE53E2" w14:textId="77777777" w:rsidR="006C4DD7" w:rsidRPr="005A3A5C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914D9D9" w14:textId="50B7875D" w:rsidR="006C4DD7" w:rsidRPr="005A3A5C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5A3A5C">
              <w:rPr>
                <w:color w:val="000000"/>
              </w:rPr>
              <w:t>Соединительные детали трубопроводов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FF61E03" w14:textId="399D1688" w:rsidR="006C4DD7" w:rsidRPr="005A3A5C" w:rsidRDefault="006C4DD7" w:rsidP="006C4DD7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5A3A5C">
              <w:rPr>
                <w:color w:val="000000"/>
              </w:rPr>
              <w:t>ГОСТ 17375-2001*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FEA6489" w14:textId="4A57A32F" w:rsidR="006C4DD7" w:rsidRPr="005A3A5C" w:rsidRDefault="006C4DD7" w:rsidP="006C4DD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E1F9097" w14:textId="18694EBC" w:rsidR="006C4DD7" w:rsidRPr="005A3A5C" w:rsidRDefault="006C4DD7" w:rsidP="006C4DD7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BFAF33C" w14:textId="26F42C7F" w:rsidR="006C4DD7" w:rsidRPr="005A3A5C" w:rsidRDefault="006C4DD7" w:rsidP="006C4DD7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551FA60" w14:textId="05D81523" w:rsidR="006C4DD7" w:rsidRPr="004E3E25" w:rsidRDefault="00783614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350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4FEE37B" w14:textId="77777777" w:rsidR="006C4DD7" w:rsidRPr="009F5B5F" w:rsidRDefault="006C4DD7" w:rsidP="006C4DD7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169BEC6" w14:textId="77777777" w:rsidR="006C4DD7" w:rsidRPr="009F5B5F" w:rsidRDefault="006C4DD7" w:rsidP="006C4DD7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6C4DD7" w:rsidRPr="00157984" w14:paraId="74502CE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CA9FE85" w14:textId="77777777" w:rsidR="006C4DD7" w:rsidRPr="004E3E25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960937" w14:textId="3E6AD90D" w:rsidR="006C4DD7" w:rsidRPr="004E3E25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4E3E25">
              <w:rPr>
                <w:color w:val="000000"/>
              </w:rPr>
              <w:t>Грунт ГФ-021, окраска в 2 слоя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6EC2EBD" w14:textId="77777777" w:rsidR="006C4DD7" w:rsidRPr="004E3E25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DC9E580" w14:textId="77777777" w:rsidR="006C4DD7" w:rsidRPr="004E3E25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5761500" w14:textId="77777777" w:rsidR="006C4DD7" w:rsidRPr="004E3E25" w:rsidRDefault="006C4DD7" w:rsidP="006C4DD7"/>
        </w:tc>
        <w:tc>
          <w:tcPr>
            <w:tcW w:w="1133" w:type="dxa"/>
            <w:shd w:val="clear" w:color="auto" w:fill="auto"/>
            <w:vAlign w:val="center"/>
          </w:tcPr>
          <w:p w14:paraId="6E106EFF" w14:textId="0ABA9EB6" w:rsidR="006C4DD7" w:rsidRPr="004E3E25" w:rsidRDefault="006C4DD7" w:rsidP="006C4DD7">
            <w:pPr>
              <w:pStyle w:val="af5"/>
              <w:rPr>
                <w:color w:val="000000"/>
              </w:rPr>
            </w:pPr>
            <w:r w:rsidRPr="004E3E25">
              <w:rPr>
                <w:color w:val="000000"/>
              </w:rPr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77F3037" w14:textId="1AC23587" w:rsidR="006C4DD7" w:rsidRPr="004E3E25" w:rsidRDefault="006C4DD7" w:rsidP="006C4DD7">
            <w:pPr>
              <w:pStyle w:val="af5"/>
              <w:rPr>
                <w:color w:val="000000"/>
              </w:rPr>
            </w:pPr>
            <w:r w:rsidRPr="004E3E25">
              <w:rPr>
                <w:color w:val="000000"/>
              </w:rPr>
              <w:t>50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5695FF5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69319C4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157984" w14:paraId="6E4C9A2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1D0123F" w14:textId="77777777" w:rsidR="006C4DD7" w:rsidRPr="004E3E25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58C212" w14:textId="476DFDB0" w:rsidR="006C4DD7" w:rsidRPr="004E3E25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proofErr w:type="spellStart"/>
            <w:r w:rsidRPr="004E3E25">
              <w:rPr>
                <w:color w:val="000000"/>
              </w:rPr>
              <w:t>Окожуха</w:t>
            </w:r>
            <w:proofErr w:type="spellEnd"/>
            <w:r w:rsidRPr="004E3E25">
              <w:rPr>
                <w:color w:val="000000"/>
              </w:rPr>
              <w:t xml:space="preserve"> из оцинкованной стали толщиной 0,55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619F571" w14:textId="77777777" w:rsidR="006C4DD7" w:rsidRPr="009F5B5F" w:rsidRDefault="006C4DD7" w:rsidP="006C4DD7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CE9E623" w14:textId="77777777" w:rsidR="006C4DD7" w:rsidRPr="009F5B5F" w:rsidRDefault="006C4DD7" w:rsidP="006C4DD7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42EB0BE" w14:textId="77777777" w:rsidR="006C4DD7" w:rsidRPr="009F5B5F" w:rsidRDefault="006C4DD7" w:rsidP="006C4DD7">
            <w:pPr>
              <w:rPr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E3F55AB" w14:textId="56FC151A" w:rsidR="006C4DD7" w:rsidRPr="009F5B5F" w:rsidRDefault="006C4DD7" w:rsidP="006C4DD7">
            <w:pPr>
              <w:pStyle w:val="af5"/>
              <w:rPr>
                <w:color w:val="000000"/>
                <w:highlight w:val="yellow"/>
              </w:rPr>
            </w:pPr>
            <w:r w:rsidRPr="005A3A5C">
              <w:rPr>
                <w:color w:val="000000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C669A6" w14:textId="7EB56508" w:rsidR="006C4DD7" w:rsidRPr="009F5B5F" w:rsidRDefault="006C4DD7" w:rsidP="006C4DD7">
            <w:pPr>
              <w:pStyle w:val="af5"/>
              <w:rPr>
                <w:color w:val="000000"/>
                <w:highlight w:val="yellow"/>
              </w:rPr>
            </w:pPr>
            <w:r w:rsidRPr="005A3A5C">
              <w:rPr>
                <w:color w:val="000000"/>
              </w:rPr>
              <w:t>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CCFC7B1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A2CA899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157984" w14:paraId="6D13D21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81B46C6" w14:textId="77777777" w:rsidR="006C4DD7" w:rsidRPr="00E11A00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771051" w14:textId="1F86215A" w:rsidR="006C4DD7" w:rsidRPr="00E11A00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11A00">
              <w:rPr>
                <w:color w:val="000000"/>
              </w:rPr>
              <w:t>Крепление трубы (хомут, шпилька, гайки, шайбы)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7B9CCF6" w14:textId="0DAB75A2" w:rsidR="006C4DD7" w:rsidRPr="00E11A00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DF8FBE5" w14:textId="43D99810" w:rsidR="006C4DD7" w:rsidRPr="00E11A00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3E443DA" w14:textId="77777777" w:rsidR="006C4DD7" w:rsidRPr="00E11A00" w:rsidRDefault="006C4DD7" w:rsidP="006C4DD7"/>
        </w:tc>
        <w:tc>
          <w:tcPr>
            <w:tcW w:w="1133" w:type="dxa"/>
            <w:shd w:val="clear" w:color="auto" w:fill="auto"/>
            <w:vAlign w:val="center"/>
          </w:tcPr>
          <w:p w14:paraId="270BDCDC" w14:textId="6EFA5D09" w:rsidR="006C4DD7" w:rsidRPr="00E11A00" w:rsidRDefault="006C4DD7" w:rsidP="006C4DD7">
            <w:pPr>
              <w:pStyle w:val="af5"/>
              <w:rPr>
                <w:color w:val="000000"/>
              </w:rPr>
            </w:pPr>
            <w:proofErr w:type="spellStart"/>
            <w:r w:rsidRPr="00E11A00">
              <w:rPr>
                <w:color w:val="000000"/>
              </w:rPr>
              <w:t>компл</w:t>
            </w:r>
            <w:proofErr w:type="spellEnd"/>
            <w:r w:rsidRPr="00E11A00">
              <w:rPr>
                <w:color w:val="000000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D24B586" w14:textId="31B6D38F" w:rsidR="006C4DD7" w:rsidRPr="00E11A00" w:rsidRDefault="006C4DD7" w:rsidP="006C4DD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400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45481BD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9020202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A03DFC" w:rsidRPr="00157984" w14:paraId="2E0DCB4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342FF6E" w14:textId="77777777" w:rsidR="00A03DFC" w:rsidRPr="00E11A00" w:rsidRDefault="00A03DFC" w:rsidP="00A03DFC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C4E02D7" w14:textId="0CC178F3" w:rsidR="00A03DFC" w:rsidRPr="00E11A00" w:rsidRDefault="00A03DFC" w:rsidP="00A03DF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20х3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7CFD0E5" w14:textId="77777777" w:rsidR="00A03DFC" w:rsidRPr="00E11A00" w:rsidRDefault="00A03DFC" w:rsidP="00A03DFC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A8D8C20" w14:textId="77777777" w:rsidR="00A03DFC" w:rsidRPr="00E11A00" w:rsidRDefault="00A03DFC" w:rsidP="00A03DFC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345848A" w14:textId="77777777" w:rsidR="00A03DFC" w:rsidRPr="00E11A00" w:rsidRDefault="00A03DFC" w:rsidP="00A03DFC"/>
        </w:tc>
        <w:tc>
          <w:tcPr>
            <w:tcW w:w="1133" w:type="dxa"/>
            <w:shd w:val="clear" w:color="auto" w:fill="auto"/>
            <w:vAlign w:val="center"/>
          </w:tcPr>
          <w:p w14:paraId="0CFA5E9A" w14:textId="7A0E9910" w:rsidR="00A03DFC" w:rsidRPr="00E11A00" w:rsidRDefault="00A03DFC" w:rsidP="00A03DFC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C0C03D2" w14:textId="3608F02F" w:rsidR="00A03DFC" w:rsidRPr="00E11A00" w:rsidRDefault="00A03DFC" w:rsidP="00A03DFC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3FB933C" w14:textId="77777777" w:rsidR="00A03DFC" w:rsidRPr="009F5B5F" w:rsidRDefault="00A03DFC" w:rsidP="00A03DF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54C600F" w14:textId="77777777" w:rsidR="00A03DFC" w:rsidRPr="009F5B5F" w:rsidRDefault="00A03DFC" w:rsidP="00A03DF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157984" w14:paraId="7D3AFA8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D455876" w14:textId="77777777" w:rsidR="006C4DD7" w:rsidRPr="00E11A00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85F68E1" w14:textId="40C4F998" w:rsidR="006C4DD7" w:rsidRPr="00234B76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32х3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F475A8D" w14:textId="77777777" w:rsidR="006C4DD7" w:rsidRPr="00E11A00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F69B2C1" w14:textId="77777777" w:rsidR="006C4DD7" w:rsidRPr="00E11A00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4FB86A8" w14:textId="77777777" w:rsidR="006C4DD7" w:rsidRPr="00E11A00" w:rsidRDefault="006C4DD7" w:rsidP="006C4DD7"/>
        </w:tc>
        <w:tc>
          <w:tcPr>
            <w:tcW w:w="1133" w:type="dxa"/>
            <w:shd w:val="clear" w:color="auto" w:fill="auto"/>
            <w:vAlign w:val="center"/>
          </w:tcPr>
          <w:p w14:paraId="6069AE20" w14:textId="3D4EC5F0" w:rsidR="006C4DD7" w:rsidRPr="00E11A00" w:rsidRDefault="006C4DD7" w:rsidP="006C4DD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49EC52" w14:textId="001FC139" w:rsidR="006C4DD7" w:rsidRPr="00E11A00" w:rsidRDefault="00A03DFC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BFBF8CE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C84C9B5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157984" w14:paraId="2B1134F4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3CE6FC4" w14:textId="77777777" w:rsidR="006C4DD7" w:rsidRPr="00E11A00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1A29A6F" w14:textId="5F65AB7D" w:rsidR="006C4DD7" w:rsidRPr="00E11A00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40х3,7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60B3AD6" w14:textId="77777777" w:rsidR="006C4DD7" w:rsidRPr="00E11A00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7DD0B86" w14:textId="77777777" w:rsidR="006C4DD7" w:rsidRPr="00E11A00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60FC236" w14:textId="77777777" w:rsidR="006C4DD7" w:rsidRPr="00E11A00" w:rsidRDefault="006C4DD7" w:rsidP="006C4DD7"/>
        </w:tc>
        <w:tc>
          <w:tcPr>
            <w:tcW w:w="1133" w:type="dxa"/>
            <w:shd w:val="clear" w:color="auto" w:fill="auto"/>
            <w:vAlign w:val="center"/>
          </w:tcPr>
          <w:p w14:paraId="659A63BD" w14:textId="53B70CBA" w:rsidR="006C4DD7" w:rsidRPr="00E11A00" w:rsidRDefault="006C4DD7" w:rsidP="006C4DD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EF1267E" w14:textId="2B6C1CB9" w:rsidR="006C4DD7" w:rsidRPr="00E11A00" w:rsidRDefault="00A03DFC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45EB200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FDF7827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157984" w14:paraId="369900A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32A0884" w14:textId="77777777" w:rsidR="006C4DD7" w:rsidRPr="00E11A00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E958CC9" w14:textId="52B8B4C3" w:rsidR="006C4DD7" w:rsidRPr="00E11A00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50х4,6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46FD3E" w14:textId="77777777" w:rsidR="006C4DD7" w:rsidRPr="00E11A00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06E280A" w14:textId="77777777" w:rsidR="006C4DD7" w:rsidRPr="00E11A00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D02CC7D" w14:textId="77777777" w:rsidR="006C4DD7" w:rsidRPr="00E11A00" w:rsidRDefault="006C4DD7" w:rsidP="006C4DD7"/>
        </w:tc>
        <w:tc>
          <w:tcPr>
            <w:tcW w:w="1133" w:type="dxa"/>
            <w:shd w:val="clear" w:color="auto" w:fill="auto"/>
            <w:vAlign w:val="center"/>
          </w:tcPr>
          <w:p w14:paraId="1F6BD4D8" w14:textId="7E88067A" w:rsidR="006C4DD7" w:rsidRPr="00E11A00" w:rsidRDefault="006C4DD7" w:rsidP="006C4DD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D118A5" w14:textId="524EB33E" w:rsidR="006C4DD7" w:rsidRPr="00E11A00" w:rsidRDefault="00A03DFC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117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EAB31EF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8A755F2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157984" w14:paraId="62463DE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6DBCCAA" w14:textId="77777777" w:rsidR="006C4DD7" w:rsidRPr="00E11A00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9478674" w14:textId="4594B493" w:rsidR="006C4DD7" w:rsidRPr="00E11A00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63х5,8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7FDCACF" w14:textId="77777777" w:rsidR="006C4DD7" w:rsidRPr="00E11A00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E5A49A9" w14:textId="77777777" w:rsidR="006C4DD7" w:rsidRPr="00E11A00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8C87F6F" w14:textId="77777777" w:rsidR="006C4DD7" w:rsidRPr="00E11A00" w:rsidRDefault="006C4DD7" w:rsidP="006C4DD7"/>
        </w:tc>
        <w:tc>
          <w:tcPr>
            <w:tcW w:w="1133" w:type="dxa"/>
            <w:shd w:val="clear" w:color="auto" w:fill="auto"/>
            <w:vAlign w:val="center"/>
          </w:tcPr>
          <w:p w14:paraId="7ECD9126" w14:textId="116F7C6E" w:rsidR="006C4DD7" w:rsidRPr="00E11A00" w:rsidRDefault="006C4DD7" w:rsidP="006C4DD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46581D" w14:textId="5156DDB0" w:rsidR="006C4DD7" w:rsidRPr="00E11A00" w:rsidRDefault="00A03DFC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8AF2D5F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36C7160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157984" w14:paraId="3956C6B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8D891AD" w14:textId="77777777" w:rsidR="006C4DD7" w:rsidRPr="00E11A00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75991E2" w14:textId="18DA0E4F" w:rsidR="006C4DD7" w:rsidRPr="00E11A00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75х6,9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23E647E" w14:textId="77777777" w:rsidR="006C4DD7" w:rsidRPr="00E11A00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EA203FF" w14:textId="77777777" w:rsidR="006C4DD7" w:rsidRPr="00E11A00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8803FC1" w14:textId="77777777" w:rsidR="006C4DD7" w:rsidRPr="00E11A00" w:rsidRDefault="006C4DD7" w:rsidP="006C4DD7"/>
        </w:tc>
        <w:tc>
          <w:tcPr>
            <w:tcW w:w="1133" w:type="dxa"/>
            <w:shd w:val="clear" w:color="auto" w:fill="auto"/>
            <w:vAlign w:val="center"/>
          </w:tcPr>
          <w:p w14:paraId="2B1A9B18" w14:textId="365FFF18" w:rsidR="006C4DD7" w:rsidRPr="00E11A00" w:rsidRDefault="006C4DD7" w:rsidP="006C4DD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BCA23D" w14:textId="61A54A9C" w:rsidR="006C4DD7" w:rsidRPr="00E11A00" w:rsidRDefault="005B4B4C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DA8D2AD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0A732DA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157984" w14:paraId="047BC75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BB05623" w14:textId="77777777" w:rsidR="006C4DD7" w:rsidRPr="00E11A00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6E56E88" w14:textId="7E021EA7" w:rsidR="006C4DD7" w:rsidRPr="00E11A00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 xml:space="preserve">Соединительные детали </w:t>
            </w:r>
            <w:r>
              <w:rPr>
                <w:color w:val="000000"/>
              </w:rPr>
              <w:t>трубы полипропиленовой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ACE2DF3" w14:textId="77777777" w:rsidR="006C4DD7" w:rsidRPr="00E11A00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2C5953F" w14:textId="77777777" w:rsidR="006C4DD7" w:rsidRPr="00E11A00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0FB8727" w14:textId="77777777" w:rsidR="006C4DD7" w:rsidRPr="00E11A00" w:rsidRDefault="006C4DD7" w:rsidP="006C4DD7"/>
        </w:tc>
        <w:tc>
          <w:tcPr>
            <w:tcW w:w="1133" w:type="dxa"/>
            <w:shd w:val="clear" w:color="auto" w:fill="auto"/>
            <w:vAlign w:val="center"/>
          </w:tcPr>
          <w:p w14:paraId="6C7CA0FB" w14:textId="4FE47162" w:rsidR="006C4DD7" w:rsidRPr="00E11A00" w:rsidRDefault="006C4DD7" w:rsidP="006C4DD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38B7C5" w14:textId="1FF3DF01" w:rsidR="006C4DD7" w:rsidRPr="00E11A00" w:rsidRDefault="006C4DD7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EEEBA57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76F50CD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157984" w14:paraId="48D5479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5FDD970" w14:textId="77777777" w:rsidR="006C4DD7" w:rsidRPr="00E11A00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8B6A6A" w14:textId="032C3660" w:rsidR="006C4DD7" w:rsidRPr="00E11A00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щелевой ЛРЩ-1000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D7E3E58" w14:textId="77777777" w:rsidR="006C4DD7" w:rsidRPr="00E11A00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F2AAE02" w14:textId="77777777" w:rsidR="006C4DD7" w:rsidRPr="00E11A00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36235E7" w14:textId="65AFA5B0" w:rsidR="006C4DD7" w:rsidRPr="00E11A00" w:rsidRDefault="006C4DD7" w:rsidP="006C4DD7">
            <w:pPr>
              <w:ind w:firstLine="0"/>
              <w:jc w:val="center"/>
            </w:pPr>
            <w:proofErr w:type="spellStart"/>
            <w: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29BABB15" w14:textId="47642774" w:rsidR="006C4DD7" w:rsidRPr="00E11A00" w:rsidRDefault="006C4DD7" w:rsidP="006C4DD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A7D823" w14:textId="600145FA" w:rsidR="006C4DD7" w:rsidRPr="00E11A00" w:rsidRDefault="00A03DFC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11BA9CD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D4E1DAD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157984" w14:paraId="5BAD1FB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51E0F2E" w14:textId="77777777" w:rsidR="006C4DD7" w:rsidRPr="00E11A00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D3953CB" w14:textId="36905D70" w:rsidR="006C4DD7" w:rsidRPr="00EC16A5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Воздуховод гибкий теплоизолированный </w:t>
            </w:r>
            <w:r w:rsidRPr="005A3A5C">
              <w:rPr>
                <w:color w:val="000000"/>
              </w:rPr>
              <w:t>ø</w:t>
            </w:r>
            <w:r>
              <w:rPr>
                <w:color w:val="000000"/>
                <w:lang w:val="en-US"/>
              </w:rPr>
              <w:t>200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5064CB" w14:textId="77777777" w:rsidR="006C4DD7" w:rsidRPr="00E11A00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637959E" w14:textId="77777777" w:rsidR="006C4DD7" w:rsidRPr="00E11A00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D738804" w14:textId="77777777" w:rsidR="006C4DD7" w:rsidRPr="00E11A00" w:rsidRDefault="006C4DD7" w:rsidP="006C4DD7"/>
        </w:tc>
        <w:tc>
          <w:tcPr>
            <w:tcW w:w="1133" w:type="dxa"/>
            <w:shd w:val="clear" w:color="auto" w:fill="auto"/>
            <w:vAlign w:val="center"/>
          </w:tcPr>
          <w:p w14:paraId="0435F572" w14:textId="07E4B9D8" w:rsidR="006C4DD7" w:rsidRPr="00E11A00" w:rsidRDefault="006C4DD7" w:rsidP="006C4DD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15D0C9" w14:textId="4E588B47" w:rsidR="006C4DD7" w:rsidRPr="00A03DFC" w:rsidRDefault="00A03DFC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0F7759A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06772D5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157984" w14:paraId="6725B3D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A9C7A39" w14:textId="77777777" w:rsidR="006C4DD7" w:rsidRPr="00E11A00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009AD42" w14:textId="2A11DC89" w:rsidR="006C4DD7" w:rsidRPr="00E11A00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Воздуховод гибкий теплоизолированный </w:t>
            </w:r>
            <w:r w:rsidRPr="005A3A5C">
              <w:rPr>
                <w:color w:val="000000"/>
              </w:rPr>
              <w:t>ø</w:t>
            </w:r>
            <w:r>
              <w:rPr>
                <w:color w:val="000000"/>
                <w:lang w:val="en-US"/>
              </w:rPr>
              <w:t>250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E487A92" w14:textId="77777777" w:rsidR="006C4DD7" w:rsidRPr="00E11A00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D92F25B" w14:textId="77777777" w:rsidR="006C4DD7" w:rsidRPr="00E11A00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9685330" w14:textId="77777777" w:rsidR="006C4DD7" w:rsidRPr="00E11A00" w:rsidRDefault="006C4DD7" w:rsidP="006C4DD7"/>
        </w:tc>
        <w:tc>
          <w:tcPr>
            <w:tcW w:w="1133" w:type="dxa"/>
            <w:shd w:val="clear" w:color="auto" w:fill="auto"/>
            <w:vAlign w:val="center"/>
          </w:tcPr>
          <w:p w14:paraId="324C593E" w14:textId="466A5749" w:rsidR="006C4DD7" w:rsidRPr="00E11A00" w:rsidRDefault="006C4DD7" w:rsidP="006C4DD7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085C4B" w14:textId="1EAF7978" w:rsidR="006C4DD7" w:rsidRPr="00A03DFC" w:rsidRDefault="00A03DFC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131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9C968A2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EC00251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157984" w14:paraId="31DC2B5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49131B7" w14:textId="77777777" w:rsidR="006C4DD7" w:rsidRPr="00E11A00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12D40A8" w14:textId="12B527CA" w:rsidR="006C4DD7" w:rsidRPr="00EC16A5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9294E">
              <w:rPr>
                <w:color w:val="000000"/>
              </w:rPr>
              <w:t xml:space="preserve">Диффузор потолочный с камерой статического давления и регулятором воздуха </w:t>
            </w:r>
            <w:r>
              <w:rPr>
                <w:color w:val="000000"/>
              </w:rPr>
              <w:t>ЛПАК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161438" w14:textId="77777777" w:rsidR="006C4DD7" w:rsidRPr="00E11A00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A12821C" w14:textId="77777777" w:rsidR="006C4DD7" w:rsidRPr="00E11A00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3164257" w14:textId="77777777" w:rsidR="006C4DD7" w:rsidRPr="00E11A00" w:rsidRDefault="006C4DD7" w:rsidP="006C4DD7"/>
        </w:tc>
        <w:tc>
          <w:tcPr>
            <w:tcW w:w="1133" w:type="dxa"/>
            <w:shd w:val="clear" w:color="auto" w:fill="auto"/>
            <w:vAlign w:val="center"/>
          </w:tcPr>
          <w:p w14:paraId="27FBD91A" w14:textId="730B4DD5" w:rsidR="006C4DD7" w:rsidRPr="00E11A00" w:rsidRDefault="006C4DD7" w:rsidP="006C4DD7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C47797" w14:textId="1C08C08F" w:rsidR="006C4DD7" w:rsidRPr="00E11A00" w:rsidRDefault="00A03DFC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116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32C97BA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0C57312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157984" w14:paraId="006E395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AC3D118" w14:textId="77777777" w:rsidR="006C4DD7" w:rsidRPr="00E11A00" w:rsidRDefault="006C4DD7" w:rsidP="006C4DD7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539360D" w14:textId="620F7C87" w:rsidR="006C4DD7" w:rsidRPr="00E11A00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E11A00">
              <w:rPr>
                <w:b/>
                <w:bCs/>
                <w:color w:val="000000"/>
              </w:rPr>
              <w:t>Узел прохода трубопровода через строительную конструкцию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DB4A44" w14:textId="77777777" w:rsidR="006C4DD7" w:rsidRPr="009F5B5F" w:rsidRDefault="006C4DD7" w:rsidP="006C4DD7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DBCFFB9" w14:textId="77777777" w:rsidR="006C4DD7" w:rsidRPr="009F5B5F" w:rsidRDefault="006C4DD7" w:rsidP="006C4DD7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6AB410F" w14:textId="77777777" w:rsidR="006C4DD7" w:rsidRPr="009F5B5F" w:rsidRDefault="006C4DD7" w:rsidP="006C4DD7">
            <w:pPr>
              <w:rPr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EBC905" w14:textId="77777777" w:rsidR="006C4DD7" w:rsidRPr="009F5B5F" w:rsidRDefault="006C4DD7" w:rsidP="006C4DD7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A8BA639" w14:textId="77777777" w:rsidR="006C4DD7" w:rsidRPr="009F5B5F" w:rsidRDefault="006C4DD7" w:rsidP="006C4DD7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A74B7A5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AB5EDBE" w14:textId="77777777" w:rsidR="006C4DD7" w:rsidRPr="009F5B5F" w:rsidRDefault="006C4DD7" w:rsidP="006C4DD7">
            <w:pPr>
              <w:pStyle w:val="af5"/>
              <w:rPr>
                <w:color w:val="000000"/>
                <w:highlight w:val="yellow"/>
              </w:rPr>
            </w:pPr>
          </w:p>
        </w:tc>
      </w:tr>
      <w:tr w:rsidR="006C4DD7" w:rsidRPr="00E11A00" w14:paraId="105B294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873DB54" w14:textId="77777777" w:rsidR="006C4DD7" w:rsidRPr="00E11A00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FB22E57" w14:textId="385B2939" w:rsidR="006C4DD7" w:rsidRPr="00E11A00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11A00">
              <w:t>Гильза из стальной трубы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1A866CB" w14:textId="3BA42CBF" w:rsidR="006C4DD7" w:rsidRPr="00E11A00" w:rsidRDefault="006C4DD7" w:rsidP="006C4DD7">
            <w:pPr>
              <w:pStyle w:val="af5"/>
              <w:rPr>
                <w:color w:val="000000"/>
              </w:rPr>
            </w:pPr>
            <w:r w:rsidRPr="00E11A00"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47C5382" w14:textId="77777777" w:rsidR="006C4DD7" w:rsidRPr="00E11A00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09C934B" w14:textId="77777777" w:rsidR="006C4DD7" w:rsidRPr="00E11A00" w:rsidRDefault="006C4DD7" w:rsidP="006C4DD7"/>
        </w:tc>
        <w:tc>
          <w:tcPr>
            <w:tcW w:w="1133" w:type="dxa"/>
            <w:shd w:val="clear" w:color="auto" w:fill="auto"/>
            <w:vAlign w:val="center"/>
          </w:tcPr>
          <w:p w14:paraId="71CB81D4" w14:textId="0A34D3FD" w:rsidR="006C4DD7" w:rsidRPr="00E11A00" w:rsidRDefault="006C4DD7" w:rsidP="006C4DD7">
            <w:pPr>
              <w:pStyle w:val="af5"/>
              <w:rPr>
                <w:color w:val="000000"/>
              </w:rPr>
            </w:pPr>
            <w:r w:rsidRPr="00E11A00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409D33" w14:textId="0DA7814F" w:rsidR="006C4DD7" w:rsidRPr="00E11A00" w:rsidRDefault="006C4DD7" w:rsidP="006C4DD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4DB78AD" w14:textId="77777777" w:rsidR="006C4DD7" w:rsidRPr="00E11A00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2B18C2C" w14:textId="44624267" w:rsidR="006C4DD7" w:rsidRPr="00E11A00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C4DD7" w:rsidRPr="00E11A00" w14:paraId="2F37D01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581044" w14:textId="77777777" w:rsidR="006C4DD7" w:rsidRPr="00E11A00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274D4A0" w14:textId="47E48FFE" w:rsidR="006C4DD7" w:rsidRPr="00E11A00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11A00">
              <w:t>Минеральная вата ρ≥100 кг/м³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70DC262" w14:textId="382AC166" w:rsidR="006C4DD7" w:rsidRPr="00E11A00" w:rsidRDefault="006C4DD7" w:rsidP="006C4DD7">
            <w:pPr>
              <w:pStyle w:val="af5"/>
              <w:rPr>
                <w:color w:val="000000"/>
              </w:rPr>
            </w:pPr>
            <w:r w:rsidRPr="00E11A00">
              <w:t>МБОР-8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5E715A7" w14:textId="77777777" w:rsidR="006C4DD7" w:rsidRPr="00E11A00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D366F4D" w14:textId="77777777" w:rsidR="006C4DD7" w:rsidRPr="00E11A00" w:rsidRDefault="006C4DD7" w:rsidP="006C4DD7"/>
        </w:tc>
        <w:tc>
          <w:tcPr>
            <w:tcW w:w="1133" w:type="dxa"/>
            <w:shd w:val="clear" w:color="auto" w:fill="auto"/>
            <w:vAlign w:val="center"/>
          </w:tcPr>
          <w:p w14:paraId="3C58A953" w14:textId="29DBF968" w:rsidR="006C4DD7" w:rsidRPr="00E11A00" w:rsidRDefault="006C4DD7" w:rsidP="006C4DD7">
            <w:pPr>
              <w:pStyle w:val="af5"/>
              <w:rPr>
                <w:color w:val="000000"/>
              </w:rPr>
            </w:pPr>
            <w:r w:rsidRPr="00E11A00">
              <w:t>м3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064B284" w14:textId="07AA6F0D" w:rsidR="006C4DD7" w:rsidRPr="00E11A00" w:rsidRDefault="006C4DD7" w:rsidP="006C4DD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0,05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22131DE" w14:textId="77777777" w:rsidR="006C4DD7" w:rsidRPr="00E11A00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E82E92A" w14:textId="77777777" w:rsidR="006C4DD7" w:rsidRPr="00E11A00" w:rsidRDefault="006C4DD7" w:rsidP="006C4DD7">
            <w:pPr>
              <w:pStyle w:val="af5"/>
              <w:rPr>
                <w:color w:val="000000"/>
              </w:rPr>
            </w:pPr>
          </w:p>
        </w:tc>
      </w:tr>
      <w:tr w:rsidR="006C4DD7" w:rsidRPr="00E11A00" w14:paraId="640A59C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4DB9328" w14:textId="77777777" w:rsidR="006C4DD7" w:rsidRPr="00E11A00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6A93050" w14:textId="277BEE1E" w:rsidR="006C4DD7" w:rsidRPr="00E11A00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11A00">
              <w:t>Противопожарный герметик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3AF2B2D" w14:textId="3DA7D4C8" w:rsidR="006C4DD7" w:rsidRPr="00E11A00" w:rsidRDefault="006C4DD7" w:rsidP="006C4DD7">
            <w:pPr>
              <w:pStyle w:val="af5"/>
              <w:rPr>
                <w:color w:val="000000"/>
              </w:rPr>
            </w:pPr>
            <w:proofErr w:type="spellStart"/>
            <w:r w:rsidRPr="00E11A00">
              <w:t>Огнеза</w:t>
            </w:r>
            <w:proofErr w:type="spellEnd"/>
            <w:r w:rsidRPr="00E11A00">
              <w:t>-ВГ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2184D71" w14:textId="77777777" w:rsidR="006C4DD7" w:rsidRPr="00E11A00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5FB7B4" w14:textId="77777777" w:rsidR="006C4DD7" w:rsidRPr="00E11A00" w:rsidRDefault="006C4DD7" w:rsidP="006C4DD7"/>
        </w:tc>
        <w:tc>
          <w:tcPr>
            <w:tcW w:w="1133" w:type="dxa"/>
            <w:shd w:val="clear" w:color="auto" w:fill="auto"/>
            <w:vAlign w:val="center"/>
          </w:tcPr>
          <w:p w14:paraId="08172B18" w14:textId="106DCDAD" w:rsidR="006C4DD7" w:rsidRPr="00E11A00" w:rsidRDefault="006C4DD7" w:rsidP="006C4DD7">
            <w:pPr>
              <w:pStyle w:val="af5"/>
              <w:rPr>
                <w:color w:val="000000"/>
              </w:rPr>
            </w:pPr>
            <w:r w:rsidRPr="00E11A00"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DCDBC2" w14:textId="2A9A3FFC" w:rsidR="006C4DD7" w:rsidRPr="00E11A00" w:rsidRDefault="006C4DD7" w:rsidP="006C4DD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2E7897A" w14:textId="77777777" w:rsidR="006C4DD7" w:rsidRPr="00E11A00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FC25453" w14:textId="77777777" w:rsidR="006C4DD7" w:rsidRPr="00E11A00" w:rsidRDefault="006C4DD7" w:rsidP="006C4DD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 xml:space="preserve">Расход 4,2 кг/м2 </w:t>
            </w:r>
          </w:p>
          <w:p w14:paraId="6791EBA7" w14:textId="594C50BD" w:rsidR="006C4DD7" w:rsidRPr="00E11A00" w:rsidRDefault="006C4DD7" w:rsidP="006C4DD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при толщине 3 мм</w:t>
            </w:r>
          </w:p>
        </w:tc>
      </w:tr>
    </w:tbl>
    <w:bookmarkEnd w:id="0"/>
    <w:p w14:paraId="0BF6B6C7" w14:textId="2C7675A1" w:rsidR="007C7CDE" w:rsidRPr="00555D1A" w:rsidRDefault="00B527B6" w:rsidP="00555D1A">
      <w:pPr>
        <w:jc w:val="left"/>
        <w:rPr>
          <w:rFonts w:cs="Times New Roman"/>
        </w:rPr>
      </w:pPr>
      <w:r w:rsidRPr="00157984">
        <w:rPr>
          <w:rFonts w:cs="Times New Roman"/>
        </w:rPr>
        <w:t>*Всё применяемое оборудование может быть заменено на эквивалентное с аналогичными характеристиками.</w:t>
      </w:r>
    </w:p>
    <w:sectPr w:rsidR="007C7CDE" w:rsidRPr="00555D1A" w:rsidSect="000B62DF">
      <w:headerReference w:type="default" r:id="rId8"/>
      <w:footerReference w:type="default" r:id="rId9"/>
      <w:headerReference w:type="first" r:id="rId10"/>
      <w:footerReference w:type="first" r:id="rId11"/>
      <w:pgSz w:w="23814" w:h="16839" w:orient="landscape" w:code="8"/>
      <w:pgMar w:top="851" w:right="284" w:bottom="1135" w:left="1134" w:header="426" w:footer="1247" w:gutter="0"/>
      <w:pgNumType w:start="2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DB5DC" w14:textId="77777777" w:rsidR="006F1A44" w:rsidRDefault="006F1A44" w:rsidP="009B2CB0">
      <w:pPr>
        <w:spacing w:line="240" w:lineRule="auto"/>
      </w:pPr>
      <w:r>
        <w:separator/>
      </w:r>
    </w:p>
  </w:endnote>
  <w:endnote w:type="continuationSeparator" w:id="0">
    <w:p w14:paraId="50AEE90F" w14:textId="77777777" w:rsidR="006F1A44" w:rsidRDefault="006F1A44" w:rsidP="009B2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STCommon">
    <w:altName w:val="Cambria"/>
    <w:panose1 w:val="00000000000000000000"/>
    <w:charset w:val="00"/>
    <w:family w:val="roman"/>
    <w:notTrueType/>
    <w:pitch w:val="default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Overlap w:val="never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1"/>
      <w:gridCol w:w="567"/>
      <w:gridCol w:w="6237"/>
      <w:gridCol w:w="567"/>
    </w:tblGrid>
    <w:tr w:rsidR="00823145" w:rsidRPr="00FC3DFE" w14:paraId="7799E280" w14:textId="77777777" w:rsidTr="00823145">
      <w:trPr>
        <w:cantSplit/>
        <w:trHeight w:hRule="exact" w:val="283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0694998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23934BE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A945C7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3E6945F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4FD6D96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005E220D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 w:val="restart"/>
          <w:vAlign w:val="center"/>
        </w:tcPr>
        <w:p w14:paraId="364D0EF6" w14:textId="5A83405D" w:rsidR="00823145" w:rsidRPr="00DD79DF" w:rsidRDefault="00823145" w:rsidP="007C7723">
          <w:pPr>
            <w:pStyle w:val="22"/>
            <w:ind w:left="-57" w:right="-57"/>
            <w:rPr>
              <w:rFonts w:cs="Times New Roman"/>
              <w:sz w:val="32"/>
              <w:szCs w:val="32"/>
            </w:rPr>
          </w:pPr>
        </w:p>
      </w:tc>
      <w:tc>
        <w:tcPr>
          <w:tcW w:w="567" w:type="dxa"/>
          <w:vMerge w:val="restart"/>
          <w:tcMar>
            <w:left w:w="0" w:type="dxa"/>
            <w:right w:w="0" w:type="dxa"/>
          </w:tcMar>
        </w:tcPr>
        <w:tbl>
          <w:tblPr>
            <w:tblW w:w="1701" w:type="dxa"/>
            <w:tblLayout w:type="fixed"/>
            <w:tblLook w:val="04A0" w:firstRow="1" w:lastRow="0" w:firstColumn="1" w:lastColumn="0" w:noHBand="0" w:noVBand="1"/>
          </w:tblPr>
          <w:tblGrid>
            <w:gridCol w:w="567"/>
            <w:gridCol w:w="567"/>
            <w:gridCol w:w="567"/>
          </w:tblGrid>
          <w:tr w:rsidR="000B62DF" w:rsidRPr="00FC3DFE" w14:paraId="52ABE6C3" w14:textId="2E79EEA2" w:rsidTr="000B62DF">
            <w:trPr>
              <w:cantSplit/>
              <w:trHeight w:val="369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4543BCB9" w14:textId="77777777" w:rsidR="000B62DF" w:rsidRPr="00DD79DF" w:rsidRDefault="000B62DF" w:rsidP="00404C1B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  <w:r w:rsidRPr="00DD79DF">
                  <w:rPr>
                    <w:rFonts w:cs="Times New Roman"/>
                    <w:sz w:val="18"/>
                    <w:szCs w:val="18"/>
                  </w:rPr>
                  <w:t>Лист</w:t>
                </w:r>
              </w:p>
            </w:tc>
            <w:tc>
              <w:tcPr>
                <w:tcW w:w="567" w:type="dxa"/>
              </w:tcPr>
              <w:p w14:paraId="6D96F32C" w14:textId="77777777" w:rsidR="000B62DF" w:rsidRPr="00DD79DF" w:rsidRDefault="000B62DF" w:rsidP="00404C1B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567" w:type="dxa"/>
              </w:tcPr>
              <w:p w14:paraId="16C47D5E" w14:textId="59BAC7FC" w:rsidR="000B62DF" w:rsidRPr="00DD79DF" w:rsidRDefault="000B62DF" w:rsidP="00404C1B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</w:p>
            </w:tc>
          </w:tr>
          <w:tr w:rsidR="000B62DF" w:rsidRPr="00FC3DFE" w14:paraId="26BB2409" w14:textId="0B0A41B0" w:rsidTr="000B62DF">
            <w:trPr>
              <w:cantSplit/>
              <w:trHeight w:val="482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27C0B3B6" w14:textId="4B906966" w:rsidR="000B62DF" w:rsidRPr="00DD79DF" w:rsidRDefault="000B62DF" w:rsidP="00404C1B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=</w:instrText>
                </w: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page 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667B2D">
                  <w:rPr>
                    <w:rFonts w:cs="Times New Roman"/>
                    <w:noProof/>
                    <w:lang w:val="en-US"/>
                  </w:rPr>
                  <w:instrText>25</w:instrTex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  <w:r w:rsidRPr="00DD79DF">
                  <w:rPr>
                    <w:rFonts w:cs="Times New Roman"/>
                    <w:lang w:val="en-US"/>
                  </w:rPr>
                  <w:instrText xml:space="preserve"> - </w:instrText>
                </w: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pageRef R1 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667B2D">
                  <w:rPr>
                    <w:rFonts w:cs="Times New Roman"/>
                    <w:noProof/>
                    <w:lang w:val="en-US"/>
                  </w:rPr>
                  <w:instrText>21</w:instrTex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  <w:r w:rsidRPr="00DD79DF">
                  <w:rPr>
                    <w:rFonts w:cs="Times New Roman"/>
                    <w:lang w:val="en-US"/>
                  </w:rPr>
                  <w:instrText xml:space="preserve"> +1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667B2D">
                  <w:rPr>
                    <w:rFonts w:cs="Times New Roman"/>
                    <w:noProof/>
                    <w:lang w:val="en-US"/>
                  </w:rPr>
                  <w:t>5</w: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</w:p>
            </w:tc>
            <w:tc>
              <w:tcPr>
                <w:tcW w:w="567" w:type="dxa"/>
              </w:tcPr>
              <w:p w14:paraId="235AAA03" w14:textId="77777777" w:rsidR="000B62DF" w:rsidRPr="00DD79DF" w:rsidRDefault="000B62DF" w:rsidP="00404C1B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</w:p>
            </w:tc>
            <w:tc>
              <w:tcPr>
                <w:tcW w:w="567" w:type="dxa"/>
              </w:tcPr>
              <w:p w14:paraId="2386BBCE" w14:textId="52FBDD03" w:rsidR="000B62DF" w:rsidRPr="00DD79DF" w:rsidRDefault="000B62DF" w:rsidP="00404C1B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</w:p>
            </w:tc>
          </w:tr>
        </w:tbl>
        <w:p w14:paraId="74623BB7" w14:textId="77777777" w:rsidR="00823145" w:rsidRPr="00FC3DFE" w:rsidRDefault="00823145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823145" w:rsidRPr="00FC3DFE" w14:paraId="545EA8FB" w14:textId="77777777" w:rsidTr="00823145">
      <w:trPr>
        <w:cantSplit/>
        <w:trHeight w:val="269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65932EA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A70A024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DBC742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31BFAA72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20FAA172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A105793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/>
        </w:tcPr>
        <w:p w14:paraId="6FFC6EFA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423A5F16" w14:textId="77777777" w:rsidR="00823145" w:rsidRPr="00FC3DFE" w:rsidRDefault="00823145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823145" w:rsidRPr="00FC3DFE" w14:paraId="3B005B72" w14:textId="77777777" w:rsidTr="00823145">
      <w:trPr>
        <w:cantSplit/>
        <w:trHeight w:hRule="exact" w:val="284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E8584CB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Изм</w:t>
          </w:r>
          <w:r w:rsidR="005D26DB" w:rsidRPr="00DD79DF">
            <w:rPr>
              <w:sz w:val="22"/>
              <w:szCs w:val="22"/>
            </w:rPr>
            <w:t>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34430E4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</w:t>
          </w:r>
          <w:r w:rsidR="005D26DB" w:rsidRPr="00DD79DF">
            <w:rPr>
              <w:sz w:val="22"/>
              <w:szCs w:val="22"/>
            </w:rPr>
            <w:t xml:space="preserve"> </w:t>
          </w:r>
          <w:r w:rsidRPr="00DD79DF">
            <w:rPr>
              <w:sz w:val="22"/>
              <w:szCs w:val="22"/>
            </w:rPr>
            <w:t>уч.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A14902B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1EB867B" w14:textId="072A61B9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6392F3C0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9DE924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237" w:type="dxa"/>
          <w:vMerge/>
        </w:tcPr>
        <w:p w14:paraId="2005BC22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170F24B8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</w:tr>
  </w:tbl>
  <w:p w14:paraId="17C0EB86" w14:textId="273395D2" w:rsidR="00DF3EC8" w:rsidRPr="000B62DF" w:rsidRDefault="00981860" w:rsidP="000B62DF">
    <w:pPr>
      <w:pStyle w:val="a6"/>
      <w:tabs>
        <w:tab w:val="clear" w:pos="4677"/>
        <w:tab w:val="center" w:pos="2552"/>
      </w:tabs>
      <w:ind w:left="2127" w:hanging="1134"/>
      <w:jc w:val="right"/>
      <w:rPr>
        <w:rFonts w:cs="Times New Roman"/>
      </w:rPr>
    </w:pPr>
    <w:r>
      <w:rPr>
        <w:rFonts w:cs="Times New Roman"/>
      </w:rPr>
      <w:t>Ревизия</w:t>
    </w:r>
    <w:r w:rsidR="00EE6102">
      <w:rPr>
        <w:rFonts w:cs="Times New Roman"/>
      </w:rPr>
      <w:t xml:space="preserve"> 8</w:t>
    </w:r>
    <w:r>
      <w:rPr>
        <w:rFonts w:cs="Times New Roman"/>
      </w:rPr>
      <w:t xml:space="preserve"> </w:t>
    </w:r>
    <w:r w:rsidR="000B62DF">
      <w:rPr>
        <w:rFonts w:cs="Times New Roman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91CD4" w14:textId="41474BDF" w:rsidR="00AE39AB" w:rsidRDefault="00F503AE" w:rsidP="000B62DF">
    <w:pPr>
      <w:pStyle w:val="a6"/>
      <w:tabs>
        <w:tab w:val="clear" w:pos="4677"/>
        <w:tab w:val="center" w:pos="9498"/>
      </w:tabs>
      <w:ind w:left="1276" w:hanging="1276"/>
      <w:jc w:val="right"/>
      <w:rPr>
        <w:rFonts w:cs="Times New Roman"/>
      </w:rPr>
    </w:pPr>
    <w:r w:rsidRPr="008C4ACC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7B4A6B0C" wp14:editId="70F99621">
              <wp:simplePos x="0" y="0"/>
              <wp:positionH relativeFrom="leftMargin">
                <wp:posOffset>14391640</wp:posOffset>
              </wp:positionH>
              <wp:positionV relativeFrom="topMargin">
                <wp:posOffset>187960</wp:posOffset>
              </wp:positionV>
              <wp:extent cx="719455" cy="251460"/>
              <wp:effectExtent l="0" t="0" r="4445" b="1524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bookmarkStart w:id="1" w:name="R1"/>
                        <w:p w14:paraId="7FCDC52E" w14:textId="77777777" w:rsidR="00F503AE" w:rsidRPr="00DF38BE" w:rsidRDefault="00F503AE" w:rsidP="00044B69">
                          <w:pPr>
                            <w:pStyle w:val="120"/>
                            <w:rPr>
                              <w:rFonts w:cs="Times New Roman"/>
                              <w:color w:val="FFFFFF" w:themeColor="background1"/>
                            </w:rPr>
                          </w:pP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begin"/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  <w:lang w:val="en-US"/>
                            </w:rPr>
                            <w:instrText>page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separate"/>
                          </w:r>
                          <w:r w:rsidR="007D5F18" w:rsidRPr="00DF38BE">
                            <w:rPr>
                              <w:rFonts w:cs="Times New Roman"/>
                              <w:noProof/>
                              <w:color w:val="FFFFFF" w:themeColor="background1"/>
                              <w:lang w:val="en-US"/>
                            </w:rPr>
                            <w:t>10</w: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end"/>
                          </w:r>
                          <w:bookmarkEnd w:id="1"/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4A6B0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133.2pt;margin-top:14.8pt;width:56.65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" filled="f" stroked="f">
              <v:textbox inset="0,0,0,0">
                <w:txbxContent>
                  <w:bookmarkStart w:id="2" w:name="R1"/>
                  <w:p w14:paraId="7FCDC52E" w14:textId="77777777" w:rsidR="00F503AE" w:rsidRPr="00DF38BE" w:rsidRDefault="00F503AE" w:rsidP="00044B69">
                    <w:pPr>
                      <w:pStyle w:val="120"/>
                      <w:rPr>
                        <w:rFonts w:cs="Times New Roman"/>
                        <w:color w:val="FFFFFF" w:themeColor="background1"/>
                      </w:rPr>
                    </w:pP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begin"/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  <w:lang w:val="en-US"/>
                      </w:rPr>
                      <w:instrText>page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separate"/>
                    </w:r>
                    <w:r w:rsidR="007D5F18" w:rsidRPr="00DF38BE">
                      <w:rPr>
                        <w:rFonts w:cs="Times New Roman"/>
                        <w:noProof/>
                        <w:color w:val="FFFFFF" w:themeColor="background1"/>
                        <w:lang w:val="en-US"/>
                      </w:rPr>
                      <w:t>10</w: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end"/>
                    </w:r>
                    <w:bookmarkEnd w:id="2"/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 w:rsidR="000B62DF">
      <w:rPr>
        <w:rFonts w:cs="Times New Roman"/>
      </w:rPr>
      <w:tab/>
    </w:r>
  </w:p>
  <w:p w14:paraId="21B3A791" w14:textId="77777777" w:rsidR="007454E1" w:rsidRDefault="007454E1" w:rsidP="00C01140">
    <w:pPr>
      <w:pStyle w:val="a6"/>
      <w:rPr>
        <w:rFonts w:cs="Times New Roman"/>
      </w:rPr>
    </w:pPr>
  </w:p>
  <w:p w14:paraId="04302226" w14:textId="56A7463C" w:rsidR="00E20B4A" w:rsidRDefault="00E20B4A" w:rsidP="00C01140">
    <w:pPr>
      <w:pStyle w:val="a6"/>
      <w:rPr>
        <w:rFonts w:cs="Times New Roman"/>
      </w:rPr>
    </w:pPr>
  </w:p>
  <w:p w14:paraId="459AAF52" w14:textId="21A39D7C" w:rsidR="007454E1" w:rsidRDefault="007454E1" w:rsidP="00C01140">
    <w:pPr>
      <w:pStyle w:val="a6"/>
      <w:rPr>
        <w:rFonts w:cs="Times New Roman"/>
      </w:rPr>
    </w:pPr>
  </w:p>
  <w:p w14:paraId="5A44BA60" w14:textId="77777777" w:rsidR="007454E1" w:rsidRDefault="007454E1" w:rsidP="00C01140">
    <w:pPr>
      <w:pStyle w:val="a6"/>
      <w:rPr>
        <w:rFonts w:cs="Times New Roman"/>
      </w:rPr>
    </w:pPr>
  </w:p>
  <w:p w14:paraId="19AEC9B2" w14:textId="77777777" w:rsidR="007454E1" w:rsidRDefault="007454E1" w:rsidP="00C01140">
    <w:pPr>
      <w:pStyle w:val="a6"/>
      <w:rPr>
        <w:rFonts w:cs="Times New Roman"/>
      </w:rPr>
    </w:pPr>
  </w:p>
  <w:p w14:paraId="617C7CD1" w14:textId="716CF587" w:rsidR="007454E1" w:rsidRDefault="00823FDB" w:rsidP="00823FDB">
    <w:pPr>
      <w:pStyle w:val="a6"/>
      <w:tabs>
        <w:tab w:val="clear" w:pos="4677"/>
        <w:tab w:val="clear" w:pos="9355"/>
        <w:tab w:val="left" w:pos="9930"/>
      </w:tabs>
      <w:rPr>
        <w:rFonts w:cs="Times New Roman"/>
      </w:rPr>
    </w:pPr>
    <w:r>
      <w:rPr>
        <w:rFonts w:cs="Times New Roman"/>
      </w:rPr>
      <w:tab/>
    </w:r>
  </w:p>
  <w:p w14:paraId="7FCD3EE1" w14:textId="77777777" w:rsidR="007454E1" w:rsidRDefault="007454E1" w:rsidP="00C01140">
    <w:pPr>
      <w:pStyle w:val="a6"/>
      <w:rPr>
        <w:rFonts w:cs="Times New Roman"/>
      </w:rPr>
    </w:pPr>
  </w:p>
  <w:p w14:paraId="7FF23F96" w14:textId="77777777" w:rsidR="007454E1" w:rsidRDefault="007454E1" w:rsidP="00C01140">
    <w:pPr>
      <w:pStyle w:val="a6"/>
      <w:rPr>
        <w:rFonts w:cs="Times New Roman"/>
      </w:rPr>
    </w:pPr>
  </w:p>
  <w:p w14:paraId="0B7E5575" w14:textId="19DE4DA8" w:rsidR="007454E1" w:rsidRPr="00A53C6A" w:rsidRDefault="003B0EC2" w:rsidP="003B0EC2">
    <w:pPr>
      <w:pStyle w:val="a6"/>
      <w:tabs>
        <w:tab w:val="clear" w:pos="4677"/>
        <w:tab w:val="clear" w:pos="9355"/>
        <w:tab w:val="left" w:pos="10863"/>
      </w:tabs>
      <w:rPr>
        <w:rFonts w:cs="Times New Roman"/>
      </w:rPr>
    </w:pPr>
    <w:r>
      <w:rPr>
        <w:rFonts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397F7" w14:textId="77777777" w:rsidR="006F1A44" w:rsidRDefault="006F1A44" w:rsidP="009B2CB0">
      <w:pPr>
        <w:spacing w:line="240" w:lineRule="auto"/>
      </w:pPr>
      <w:r>
        <w:separator/>
      </w:r>
    </w:p>
  </w:footnote>
  <w:footnote w:type="continuationSeparator" w:id="0">
    <w:p w14:paraId="1D0500E2" w14:textId="77777777" w:rsidR="006F1A44" w:rsidRDefault="006F1A44" w:rsidP="009B2C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672C0" w14:textId="77777777" w:rsidR="00D4698B" w:rsidRPr="009A3615" w:rsidRDefault="006307B3" w:rsidP="00956703">
    <w:pPr>
      <w:pStyle w:val="a4"/>
      <w:ind w:firstLine="0"/>
      <w:rPr>
        <w:sz w:val="12"/>
        <w:szCs w:val="10"/>
      </w:rPr>
    </w:pPr>
    <w:r>
      <w:rPr>
        <w:noProof/>
        <w:lang w:eastAsia="ru-RU"/>
      </w:rPr>
      <w:drawing>
        <wp:anchor distT="0" distB="0" distL="114300" distR="114300" simplePos="0" relativeHeight="251685888" behindDoc="1" locked="0" layoutInCell="1" allowOverlap="1" wp14:anchorId="19D38275" wp14:editId="6240808B">
          <wp:simplePos x="0" y="0"/>
          <wp:positionH relativeFrom="page">
            <wp:posOffset>0</wp:posOffset>
          </wp:positionH>
          <wp:positionV relativeFrom="page">
            <wp:posOffset>338</wp:posOffset>
          </wp:positionV>
          <wp:extent cx="15120000" cy="10687724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0" cy="10687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03AE"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1792" behindDoc="0" locked="1" layoutInCell="1" allowOverlap="1" wp14:anchorId="5F903D9E" wp14:editId="3B98D088">
              <wp:simplePos x="0" y="0"/>
              <wp:positionH relativeFrom="leftMargin">
                <wp:posOffset>14396720</wp:posOffset>
              </wp:positionH>
              <wp:positionV relativeFrom="topMargin">
                <wp:posOffset>184150</wp:posOffset>
              </wp:positionV>
              <wp:extent cx="719455" cy="251460"/>
              <wp:effectExtent l="0" t="0" r="4445" b="15240"/>
              <wp:wrapNone/>
              <wp:docPr id="18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16A0C" w14:textId="77777777" w:rsidR="00F503AE" w:rsidRPr="00DF38BE" w:rsidRDefault="00F503AE" w:rsidP="00823145">
                          <w:pPr>
                            <w:pStyle w:val="120"/>
                            <w:rPr>
                              <w:rFonts w:cs="Times New Roman"/>
                              <w:color w:val="FFFFFF" w:themeColor="background1"/>
                            </w:rPr>
                          </w:pP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begin"/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  <w:lang w:val="en-US"/>
                            </w:rPr>
                            <w:instrText>page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separate"/>
                          </w:r>
                          <w:r w:rsidR="007D5F18" w:rsidRPr="00DF38BE">
                            <w:rPr>
                              <w:rFonts w:cs="Times New Roman"/>
                              <w:noProof/>
                              <w:color w:val="FFFFFF" w:themeColor="background1"/>
                              <w:lang w:val="en-US"/>
                            </w:rPr>
                            <w:t>12</w: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903D9E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1133.6pt;margin-top:14.5pt;width:56.65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" filled="f" stroked="f">
              <v:textbox inset="0,0,0,0">
                <w:txbxContent>
                  <w:p w14:paraId="32016A0C" w14:textId="77777777" w:rsidR="00F503AE" w:rsidRPr="00DF38BE" w:rsidRDefault="00F503AE" w:rsidP="00823145">
                    <w:pPr>
                      <w:pStyle w:val="120"/>
                      <w:rPr>
                        <w:rFonts w:cs="Times New Roman"/>
                        <w:color w:val="FFFFFF" w:themeColor="background1"/>
                      </w:rPr>
                    </w:pP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begin"/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  <w:lang w:val="en-US"/>
                      </w:rPr>
                      <w:instrText>page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separate"/>
                    </w:r>
                    <w:r w:rsidR="007D5F18" w:rsidRPr="00DF38BE">
                      <w:rPr>
                        <w:rFonts w:cs="Times New Roman"/>
                        <w:noProof/>
                        <w:color w:val="FFFFFF" w:themeColor="background1"/>
                        <w:lang w:val="en-US"/>
                      </w:rPr>
                      <w:t>12</w: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304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  <w:gridCol w:w="2552"/>
    </w:tblGrid>
    <w:tr w:rsidR="00044B69" w:rsidRPr="00FC3DFE" w14:paraId="76DA1ACC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3ECDC23E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6A1A82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2BDB684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30FBCA5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C4E5D9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5B2A2DB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311E6A20" w14:textId="064CE484" w:rsidR="00044B69" w:rsidRPr="00DD79DF" w:rsidRDefault="00044B69" w:rsidP="00044B69">
          <w:pPr>
            <w:pStyle w:val="22"/>
            <w:rPr>
              <w:rFonts w:cs="Times New Roman"/>
              <w:sz w:val="32"/>
              <w:szCs w:val="32"/>
            </w:rPr>
          </w:pPr>
        </w:p>
      </w:tc>
    </w:tr>
    <w:tr w:rsidR="00044B69" w:rsidRPr="00FC3DFE" w14:paraId="45AA0A96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284307C3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D7CD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4FBE688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EC7A461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BFA072F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1F29022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1903E11" w14:textId="77777777" w:rsidR="00044B69" w:rsidRPr="00FC3DFE" w:rsidRDefault="00044B69" w:rsidP="00044B69">
          <w:pPr>
            <w:pStyle w:val="22"/>
            <w:rPr>
              <w:rFonts w:ascii="ISOCPEUR" w:hAnsi="ISOCPEUR"/>
            </w:rPr>
          </w:pPr>
        </w:p>
      </w:tc>
    </w:tr>
    <w:tr w:rsidR="00044B69" w:rsidRPr="00FC3DFE" w14:paraId="45933D1E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2764F270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B57346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A14344C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42728B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51DDE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8BAD690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42C61EAA" w14:textId="56BAF2F6" w:rsidR="00044B69" w:rsidRPr="00DD79DF" w:rsidRDefault="00044B69" w:rsidP="00044B69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</w:p>
      </w:tc>
    </w:tr>
    <w:tr w:rsidR="00044B69" w:rsidRPr="00FC3DFE" w14:paraId="7512E68C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3C9C8E2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D072BD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72A9D1E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8DA6DF4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EB8EC6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751FF31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6FB7B11F" w14:textId="77777777" w:rsidR="00044B69" w:rsidRPr="00FC3DFE" w:rsidRDefault="00044B69" w:rsidP="00044B69">
          <w:pPr>
            <w:rPr>
              <w:rFonts w:ascii="ISOCPEUR" w:hAnsi="ISOCPEUR"/>
            </w:rPr>
          </w:pPr>
        </w:p>
      </w:tc>
    </w:tr>
    <w:tr w:rsidR="00044B69" w:rsidRPr="00FC3DFE" w14:paraId="6851C9D6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71238576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Изм.</w:t>
          </w:r>
        </w:p>
      </w:tc>
      <w:tc>
        <w:tcPr>
          <w:tcW w:w="567" w:type="dxa"/>
          <w:vAlign w:val="center"/>
        </w:tcPr>
        <w:p w14:paraId="7AC402C3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vAlign w:val="center"/>
        </w:tcPr>
        <w:p w14:paraId="4CAAFFA1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571DA904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  <w:r w:rsidRPr="00DD79DF">
            <w:rPr>
              <w:sz w:val="22"/>
              <w:szCs w:val="22"/>
            </w:rPr>
            <w:t>.</w:t>
          </w:r>
        </w:p>
      </w:tc>
      <w:tc>
        <w:tcPr>
          <w:tcW w:w="850" w:type="dxa"/>
          <w:vAlign w:val="center"/>
        </w:tcPr>
        <w:p w14:paraId="27E9DD04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51D09EC5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803" w:type="dxa"/>
          <w:gridSpan w:val="4"/>
          <w:vMerge/>
          <w:vAlign w:val="center"/>
        </w:tcPr>
        <w:p w14:paraId="4B67CDDF" w14:textId="77777777" w:rsidR="00044B69" w:rsidRPr="00FC3DFE" w:rsidRDefault="00044B69" w:rsidP="00044B69">
          <w:pPr>
            <w:rPr>
              <w:rFonts w:ascii="ISOCPEUR" w:hAnsi="ISOCPEUR"/>
            </w:rPr>
          </w:pPr>
        </w:p>
      </w:tc>
    </w:tr>
    <w:tr w:rsidR="00E90B99" w:rsidRPr="00C633E7" w14:paraId="1BEED283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24B9112D" w14:textId="6199CBC5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C633E7">
            <w:rPr>
              <w:sz w:val="22"/>
              <w:szCs w:val="22"/>
            </w:rPr>
            <w:t>Разраб</w:t>
          </w:r>
          <w:r>
            <w:rPr>
              <w:sz w:val="22"/>
              <w:szCs w:val="22"/>
            </w:rPr>
            <w:t>отал</w:t>
          </w:r>
        </w:p>
      </w:tc>
      <w:tc>
        <w:tcPr>
          <w:tcW w:w="1134" w:type="dxa"/>
          <w:gridSpan w:val="2"/>
          <w:vAlign w:val="center"/>
        </w:tcPr>
        <w:p w14:paraId="6AD4BD8B" w14:textId="54B6D4C8" w:rsidR="00E90B99" w:rsidRPr="00E90B99" w:rsidRDefault="00E90B99" w:rsidP="00E90B99">
          <w:pPr>
            <w:pStyle w:val="91"/>
            <w:framePr w:wrap="auto" w:vAnchor="margin" w:hAnchor="text" w:xAlign="left" w:yAlign="inline"/>
            <w:ind w:left="0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7E78614C" w14:textId="167C7812" w:rsidR="00E90B99" w:rsidRPr="00FA575C" w:rsidRDefault="00E90B99" w:rsidP="00E90B99">
          <w:pPr>
            <w:pStyle w:val="91"/>
            <w:framePr w:wrap="auto" w:vAnchor="margin" w:hAnchor="text" w:xAlign="left" w:yAlign="inline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6B399EB6" w14:textId="0097708D" w:rsidR="00E90B99" w:rsidRPr="00C633E7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0D4CAB32" w14:textId="09A6E225" w:rsidR="00E90B99" w:rsidRPr="00C633E7" w:rsidRDefault="00E90B99" w:rsidP="00E90B9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15063BF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Стадия</w:t>
          </w:r>
        </w:p>
      </w:tc>
      <w:tc>
        <w:tcPr>
          <w:tcW w:w="850" w:type="dxa"/>
          <w:vAlign w:val="center"/>
        </w:tcPr>
        <w:p w14:paraId="140F7446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Лист</w:t>
          </w:r>
        </w:p>
      </w:tc>
      <w:tc>
        <w:tcPr>
          <w:tcW w:w="1134" w:type="dxa"/>
          <w:vAlign w:val="center"/>
        </w:tcPr>
        <w:p w14:paraId="2FEC6BC3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Листов</w:t>
          </w:r>
        </w:p>
      </w:tc>
    </w:tr>
    <w:tr w:rsidR="00E90B99" w:rsidRPr="00C633E7" w14:paraId="3D5DCAC2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340EA7AF" w14:textId="66CD5829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Проверил</w:t>
          </w:r>
        </w:p>
      </w:tc>
      <w:tc>
        <w:tcPr>
          <w:tcW w:w="1134" w:type="dxa"/>
          <w:gridSpan w:val="2"/>
          <w:vAlign w:val="center"/>
        </w:tcPr>
        <w:p w14:paraId="3143B1FA" w14:textId="7D9DA49D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0D0F8FA7" w14:textId="045450C0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2906A641" w14:textId="6775CB82" w:rsidR="00E90B99" w:rsidRPr="00C633E7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  <w:vAlign w:val="center"/>
        </w:tcPr>
        <w:p w14:paraId="7F24C202" w14:textId="77777777" w:rsidR="00E90B99" w:rsidRPr="00C633E7" w:rsidRDefault="00E90B99" w:rsidP="00E90B99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4033C1FC" w14:textId="69E28732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</w:p>
      </w:tc>
      <w:tc>
        <w:tcPr>
          <w:tcW w:w="850" w:type="dxa"/>
          <w:vMerge w:val="restart"/>
          <w:vAlign w:val="center"/>
        </w:tcPr>
        <w:p w14:paraId="1CA5B2BF" w14:textId="6C9CE6F6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=</w:instrText>
          </w: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page 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667B2D">
            <w:rPr>
              <w:rFonts w:cs="Times New Roman"/>
              <w:noProof/>
              <w:szCs w:val="24"/>
              <w:lang w:val="en-US"/>
            </w:rPr>
            <w:instrText>21</w:instrTex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  <w:r w:rsidRPr="00C633E7">
            <w:rPr>
              <w:rFonts w:cs="Times New Roman"/>
              <w:szCs w:val="24"/>
              <w:lang w:val="en-US"/>
            </w:rPr>
            <w:instrText xml:space="preserve"> - </w:instrText>
          </w: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pageRef R1 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667B2D">
            <w:rPr>
              <w:rFonts w:cs="Times New Roman"/>
              <w:noProof/>
              <w:szCs w:val="24"/>
              <w:lang w:val="en-US"/>
            </w:rPr>
            <w:instrText>21</w:instrTex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  <w:r w:rsidRPr="00C633E7">
            <w:rPr>
              <w:rFonts w:cs="Times New Roman"/>
              <w:szCs w:val="24"/>
              <w:lang w:val="en-US"/>
            </w:rPr>
            <w:instrText xml:space="preserve"> +1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667B2D">
            <w:rPr>
              <w:rFonts w:cs="Times New Roman"/>
              <w:noProof/>
              <w:szCs w:val="24"/>
              <w:lang w:val="en-US"/>
            </w:rPr>
            <w:t>1</w: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1BC706D5" w14:textId="3C35ABEC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fldChar w:fldCharType="begin"/>
          </w:r>
          <w:r w:rsidRPr="00C633E7">
            <w:rPr>
              <w:rFonts w:cs="Times New Roman"/>
              <w:szCs w:val="24"/>
            </w:rPr>
            <w:instrText xml:space="preserve"> SECTIONPAGES  \* Arabic  \* MERGEFORMAT </w:instrText>
          </w:r>
          <w:r w:rsidRPr="00C633E7">
            <w:rPr>
              <w:rFonts w:cs="Times New Roman"/>
              <w:szCs w:val="24"/>
            </w:rPr>
            <w:fldChar w:fldCharType="separate"/>
          </w:r>
          <w:r w:rsidR="00667B2D">
            <w:rPr>
              <w:rFonts w:cs="Times New Roman"/>
              <w:noProof/>
              <w:szCs w:val="24"/>
            </w:rPr>
            <w:t>5</w:t>
          </w:r>
          <w:r w:rsidRPr="00C633E7">
            <w:rPr>
              <w:rFonts w:cs="Times New Roman"/>
              <w:noProof/>
              <w:szCs w:val="24"/>
            </w:rPr>
            <w:fldChar w:fldCharType="end"/>
          </w:r>
        </w:p>
      </w:tc>
    </w:tr>
    <w:tr w:rsidR="00E90B99" w:rsidRPr="00FC3DFE" w14:paraId="0D727031" w14:textId="77777777" w:rsidTr="00193554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523842DA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53697EE2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11358E34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4E9D1C29" w14:textId="77777777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  <w:vAlign w:val="center"/>
        </w:tcPr>
        <w:p w14:paraId="7C4E1E5E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5BEFF54E" w14:textId="77777777" w:rsidR="00E90B99" w:rsidRPr="00FC3DFE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1FA2A69A" w14:textId="77777777" w:rsidR="00E90B99" w:rsidRPr="00FC3DFE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3DDE1FB0" w14:textId="77777777" w:rsidR="00E90B99" w:rsidRPr="00FC3DFE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E90B99" w:rsidRPr="00FC3DFE" w14:paraId="30380457" w14:textId="2B7152FD" w:rsidTr="00E35236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7A46C5B0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081AF27E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</w:tcPr>
        <w:p w14:paraId="0CD58180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75D5C80A" w14:textId="77777777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26741E03" w14:textId="4D9CA66F" w:rsidR="00E90B99" w:rsidRPr="00FC3DFE" w:rsidRDefault="00E90B99" w:rsidP="00E90B99">
          <w:pPr>
            <w:pStyle w:val="14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 w:val="restart"/>
          <w:vAlign w:val="bottom"/>
        </w:tcPr>
        <w:p w14:paraId="4FB00EE3" w14:textId="49BEBB9A" w:rsidR="00E90B99" w:rsidRPr="00FC3DFE" w:rsidRDefault="00E90B99" w:rsidP="00E90B99">
          <w:pPr>
            <w:spacing w:line="240" w:lineRule="auto"/>
            <w:ind w:firstLine="0"/>
            <w:jc w:val="center"/>
            <w:rPr>
              <w:rFonts w:ascii="ISOCPEUR" w:hAnsi="ISOCPEUR"/>
            </w:rPr>
          </w:pPr>
        </w:p>
      </w:tc>
      <w:tc>
        <w:tcPr>
          <w:tcW w:w="2552" w:type="dxa"/>
        </w:tcPr>
        <w:p w14:paraId="3B390C1F" w14:textId="77777777" w:rsidR="00E90B99" w:rsidRDefault="00E90B99" w:rsidP="00E90B99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</w:p>
        <w:p w14:paraId="1692D70F" w14:textId="77777777" w:rsidR="00E90B99" w:rsidRDefault="00E90B99" w:rsidP="00E90B99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>ООО «ГРИН Проектирование»</w:t>
          </w:r>
        </w:p>
        <w:p w14:paraId="1A510D1A" w14:textId="77777777" w:rsidR="00E90B99" w:rsidRDefault="00E90B99" w:rsidP="00E90B99">
          <w:pPr>
            <w:pStyle w:val="af6"/>
          </w:pPr>
          <w:r>
            <w:t>191025, Санкт-Петербург</w:t>
          </w:r>
        </w:p>
        <w:p w14:paraId="32707031" w14:textId="77777777" w:rsidR="00E90B99" w:rsidRDefault="00E90B99" w:rsidP="00E90B99">
          <w:pPr>
            <w:pStyle w:val="af6"/>
          </w:pPr>
          <w:r>
            <w:t>БЦ Вестник</w:t>
          </w:r>
        </w:p>
        <w:p w14:paraId="1E8CE829" w14:textId="77777777" w:rsidR="00E90B99" w:rsidRDefault="00E90B99" w:rsidP="00E90B99">
          <w:pPr>
            <w:pStyle w:val="af6"/>
          </w:pPr>
          <w:r>
            <w:t>Невский проспект, д. 102, лит. С</w:t>
          </w:r>
        </w:p>
        <w:p w14:paraId="35896D3B" w14:textId="1EB33700" w:rsidR="00E90B99" w:rsidRPr="00FC3DFE" w:rsidRDefault="00E90B99" w:rsidP="00E90B99">
          <w:pPr>
            <w:spacing w:after="200" w:line="276" w:lineRule="auto"/>
            <w:ind w:firstLine="0"/>
            <w:contextualSpacing w:val="0"/>
            <w:jc w:val="left"/>
          </w:pPr>
          <w:r>
            <w:t>+7 812 317 73 14</w:t>
          </w:r>
        </w:p>
      </w:tc>
    </w:tr>
    <w:tr w:rsidR="00E90B99" w:rsidRPr="00FC3DFE" w14:paraId="00F2FEED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700B4A54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7C2F78B7" w14:textId="47082666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</w:tcPr>
        <w:p w14:paraId="4436FC97" w14:textId="4DE19106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0C850D4B" w14:textId="2A389FED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75BA0F4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413A9F03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</w:tr>
    <w:tr w:rsidR="00E90B99" w:rsidRPr="00FC3DFE" w14:paraId="47F38721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052A6C7E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4790DF90" w14:textId="730DE092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center"/>
        </w:tcPr>
        <w:p w14:paraId="1BDD68B8" w14:textId="05492A56" w:rsidR="00E90B99" w:rsidRPr="006035EF" w:rsidRDefault="00E90B99" w:rsidP="006035EF">
          <w:pPr>
            <w:pStyle w:val="91"/>
            <w:framePr w:wrap="auto" w:vAnchor="margin" w:hAnchor="text" w:xAlign="left" w:yAlign="inline"/>
            <w:ind w:left="0"/>
            <w:rPr>
              <w:sz w:val="22"/>
              <w:szCs w:val="22"/>
              <w:lang w:val="en-US"/>
            </w:rPr>
          </w:pPr>
        </w:p>
      </w:tc>
      <w:tc>
        <w:tcPr>
          <w:tcW w:w="567" w:type="dxa"/>
          <w:vAlign w:val="center"/>
        </w:tcPr>
        <w:p w14:paraId="1807276C" w14:textId="4293A3B2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5802623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0043E6A2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</w:tr>
  </w:tbl>
  <w:p w14:paraId="39425C61" w14:textId="31DCEE03" w:rsidR="00F503AE" w:rsidRPr="009A3615" w:rsidRDefault="006307B3">
    <w:pPr>
      <w:pStyle w:val="a4"/>
      <w:rPr>
        <w:rFonts w:ascii="ISOCPEUR" w:hAnsi="ISOCPEUR"/>
        <w:sz w:val="14"/>
        <w:szCs w:val="12"/>
      </w:rPr>
    </w:pPr>
    <w:r w:rsidRPr="00FC3DFE">
      <w:rPr>
        <w:rFonts w:ascii="ISOCPEUR" w:hAnsi="ISOCPEUR"/>
        <w:noProof/>
        <w:lang w:eastAsia="ru-RU"/>
      </w:rPr>
      <w:drawing>
        <wp:anchor distT="0" distB="0" distL="114300" distR="114300" simplePos="0" relativeHeight="251676671" behindDoc="1" locked="1" layoutInCell="1" allowOverlap="1" wp14:anchorId="55C48E4D" wp14:editId="23DE25A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5119985" cy="10687685"/>
          <wp:effectExtent l="0" t="0" r="0" b="0"/>
          <wp:wrapNone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Рисунок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6EE5"/>
    <w:multiLevelType w:val="hybridMultilevel"/>
    <w:tmpl w:val="D31202FE"/>
    <w:lvl w:ilvl="0" w:tplc="48EAC81C">
      <w:start w:val="1"/>
      <w:numFmt w:val="bullet"/>
      <w:pStyle w:val="a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6097C28"/>
    <w:multiLevelType w:val="multilevel"/>
    <w:tmpl w:val="F2C063EC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65E0DBB"/>
    <w:multiLevelType w:val="multilevel"/>
    <w:tmpl w:val="888262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2FB01AF"/>
    <w:multiLevelType w:val="hybridMultilevel"/>
    <w:tmpl w:val="9656F556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" w15:restartNumberingAfterBreak="0">
    <w:nsid w:val="38F83A6F"/>
    <w:multiLevelType w:val="hybridMultilevel"/>
    <w:tmpl w:val="A84CF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5A7C85"/>
    <w:multiLevelType w:val="hybridMultilevel"/>
    <w:tmpl w:val="6ACED4A8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 w16cid:durableId="1763335492">
    <w:abstractNumId w:val="0"/>
  </w:num>
  <w:num w:numId="2" w16cid:durableId="994262175">
    <w:abstractNumId w:val="1"/>
  </w:num>
  <w:num w:numId="3" w16cid:durableId="1663390451">
    <w:abstractNumId w:val="1"/>
  </w:num>
  <w:num w:numId="4" w16cid:durableId="234971831">
    <w:abstractNumId w:val="1"/>
  </w:num>
  <w:num w:numId="5" w16cid:durableId="1361710157">
    <w:abstractNumId w:val="2"/>
  </w:num>
  <w:num w:numId="6" w16cid:durableId="964972278">
    <w:abstractNumId w:val="5"/>
  </w:num>
  <w:num w:numId="7" w16cid:durableId="1614091339">
    <w:abstractNumId w:val="3"/>
  </w:num>
  <w:num w:numId="8" w16cid:durableId="16132440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mailMerge>
    <w:mainDocumentType w:val="catalog"/>
    <w:dataType w:val="textFile"/>
    <w:activeRecord w:val="-1"/>
  </w:mailMerge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9DF"/>
    <w:rsid w:val="0000114F"/>
    <w:rsid w:val="00010A4F"/>
    <w:rsid w:val="000162DB"/>
    <w:rsid w:val="000204AB"/>
    <w:rsid w:val="000210B3"/>
    <w:rsid w:val="00021F06"/>
    <w:rsid w:val="000228D2"/>
    <w:rsid w:val="000255D4"/>
    <w:rsid w:val="000300D6"/>
    <w:rsid w:val="000340FA"/>
    <w:rsid w:val="00034E41"/>
    <w:rsid w:val="00037605"/>
    <w:rsid w:val="000426C7"/>
    <w:rsid w:val="00044B69"/>
    <w:rsid w:val="00044B88"/>
    <w:rsid w:val="00045F11"/>
    <w:rsid w:val="000502EF"/>
    <w:rsid w:val="00050A07"/>
    <w:rsid w:val="00050F0E"/>
    <w:rsid w:val="00053E2F"/>
    <w:rsid w:val="00056C1A"/>
    <w:rsid w:val="000601FF"/>
    <w:rsid w:val="00063B46"/>
    <w:rsid w:val="00066B52"/>
    <w:rsid w:val="00067048"/>
    <w:rsid w:val="00070978"/>
    <w:rsid w:val="0007292A"/>
    <w:rsid w:val="00077221"/>
    <w:rsid w:val="00086ECA"/>
    <w:rsid w:val="000874A5"/>
    <w:rsid w:val="0009008C"/>
    <w:rsid w:val="00091C2F"/>
    <w:rsid w:val="00093395"/>
    <w:rsid w:val="00097E4A"/>
    <w:rsid w:val="000A229C"/>
    <w:rsid w:val="000A2B05"/>
    <w:rsid w:val="000B2A6D"/>
    <w:rsid w:val="000B5B80"/>
    <w:rsid w:val="000B5E48"/>
    <w:rsid w:val="000B62DF"/>
    <w:rsid w:val="000B7B4D"/>
    <w:rsid w:val="000C4CFA"/>
    <w:rsid w:val="000C6181"/>
    <w:rsid w:val="000D0DA7"/>
    <w:rsid w:val="000D2FB0"/>
    <w:rsid w:val="000D6425"/>
    <w:rsid w:val="000E02B4"/>
    <w:rsid w:val="000E0A20"/>
    <w:rsid w:val="000E377F"/>
    <w:rsid w:val="000E3A1B"/>
    <w:rsid w:val="000E3B15"/>
    <w:rsid w:val="000E469B"/>
    <w:rsid w:val="000F2918"/>
    <w:rsid w:val="000F419A"/>
    <w:rsid w:val="000F41A3"/>
    <w:rsid w:val="00100FEF"/>
    <w:rsid w:val="00101230"/>
    <w:rsid w:val="001068A5"/>
    <w:rsid w:val="00113AF7"/>
    <w:rsid w:val="00117369"/>
    <w:rsid w:val="00120BA8"/>
    <w:rsid w:val="00130070"/>
    <w:rsid w:val="001310C9"/>
    <w:rsid w:val="001328F7"/>
    <w:rsid w:val="001361A4"/>
    <w:rsid w:val="0014441A"/>
    <w:rsid w:val="00147F6C"/>
    <w:rsid w:val="001571C3"/>
    <w:rsid w:val="00157984"/>
    <w:rsid w:val="0016142F"/>
    <w:rsid w:val="001622AF"/>
    <w:rsid w:val="001714B3"/>
    <w:rsid w:val="00175935"/>
    <w:rsid w:val="00177C44"/>
    <w:rsid w:val="00187D56"/>
    <w:rsid w:val="00191129"/>
    <w:rsid w:val="00191E57"/>
    <w:rsid w:val="00193554"/>
    <w:rsid w:val="00197372"/>
    <w:rsid w:val="00197DB4"/>
    <w:rsid w:val="001A5DCA"/>
    <w:rsid w:val="001B2554"/>
    <w:rsid w:val="001C2227"/>
    <w:rsid w:val="001C5F57"/>
    <w:rsid w:val="001E19C5"/>
    <w:rsid w:val="001F002F"/>
    <w:rsid w:val="001F3652"/>
    <w:rsid w:val="001F5AB4"/>
    <w:rsid w:val="001F60A1"/>
    <w:rsid w:val="001F7C52"/>
    <w:rsid w:val="00202B9E"/>
    <w:rsid w:val="00205410"/>
    <w:rsid w:val="002059DC"/>
    <w:rsid w:val="002122EF"/>
    <w:rsid w:val="00213A05"/>
    <w:rsid w:val="00214AD4"/>
    <w:rsid w:val="00215935"/>
    <w:rsid w:val="00220F7F"/>
    <w:rsid w:val="00222402"/>
    <w:rsid w:val="002303B7"/>
    <w:rsid w:val="00234B76"/>
    <w:rsid w:val="002435DF"/>
    <w:rsid w:val="0025577B"/>
    <w:rsid w:val="00260294"/>
    <w:rsid w:val="002635C2"/>
    <w:rsid w:val="00264646"/>
    <w:rsid w:val="00264F72"/>
    <w:rsid w:val="00265589"/>
    <w:rsid w:val="00265E3C"/>
    <w:rsid w:val="00270D5D"/>
    <w:rsid w:val="00272D21"/>
    <w:rsid w:val="0027535C"/>
    <w:rsid w:val="00280142"/>
    <w:rsid w:val="00281BE2"/>
    <w:rsid w:val="00281BF6"/>
    <w:rsid w:val="002843CA"/>
    <w:rsid w:val="0028535C"/>
    <w:rsid w:val="00287C2C"/>
    <w:rsid w:val="002925F5"/>
    <w:rsid w:val="00293A78"/>
    <w:rsid w:val="002A251C"/>
    <w:rsid w:val="002A2D4A"/>
    <w:rsid w:val="002A46F1"/>
    <w:rsid w:val="002A6F52"/>
    <w:rsid w:val="002A7347"/>
    <w:rsid w:val="002B35EC"/>
    <w:rsid w:val="002B42E0"/>
    <w:rsid w:val="002B4AB5"/>
    <w:rsid w:val="002B72F6"/>
    <w:rsid w:val="002B73FB"/>
    <w:rsid w:val="002C7131"/>
    <w:rsid w:val="002C79D3"/>
    <w:rsid w:val="002D01E0"/>
    <w:rsid w:val="002D046A"/>
    <w:rsid w:val="002D40CF"/>
    <w:rsid w:val="002E2BDC"/>
    <w:rsid w:val="002E3025"/>
    <w:rsid w:val="002E7A2B"/>
    <w:rsid w:val="002F0320"/>
    <w:rsid w:val="002F1B00"/>
    <w:rsid w:val="002F5BA9"/>
    <w:rsid w:val="002F5E55"/>
    <w:rsid w:val="002F64F6"/>
    <w:rsid w:val="002F7491"/>
    <w:rsid w:val="00300F54"/>
    <w:rsid w:val="00301A23"/>
    <w:rsid w:val="003100CF"/>
    <w:rsid w:val="00310A9A"/>
    <w:rsid w:val="00313982"/>
    <w:rsid w:val="00314496"/>
    <w:rsid w:val="00314E93"/>
    <w:rsid w:val="0032395D"/>
    <w:rsid w:val="00333AB1"/>
    <w:rsid w:val="0033527D"/>
    <w:rsid w:val="00335A4A"/>
    <w:rsid w:val="00340051"/>
    <w:rsid w:val="00345EFE"/>
    <w:rsid w:val="0035468A"/>
    <w:rsid w:val="0036517D"/>
    <w:rsid w:val="00366503"/>
    <w:rsid w:val="003671D8"/>
    <w:rsid w:val="0036727B"/>
    <w:rsid w:val="003761FB"/>
    <w:rsid w:val="00385BCD"/>
    <w:rsid w:val="00390C48"/>
    <w:rsid w:val="00393F1A"/>
    <w:rsid w:val="00394C4C"/>
    <w:rsid w:val="003A1D53"/>
    <w:rsid w:val="003A29F7"/>
    <w:rsid w:val="003A588C"/>
    <w:rsid w:val="003A5FEB"/>
    <w:rsid w:val="003A6061"/>
    <w:rsid w:val="003B0EC2"/>
    <w:rsid w:val="003B3316"/>
    <w:rsid w:val="003C2A5B"/>
    <w:rsid w:val="003C5FC6"/>
    <w:rsid w:val="003D01D4"/>
    <w:rsid w:val="003D225E"/>
    <w:rsid w:val="003D2721"/>
    <w:rsid w:val="003D47C1"/>
    <w:rsid w:val="003D63D0"/>
    <w:rsid w:val="003F17F7"/>
    <w:rsid w:val="003F725A"/>
    <w:rsid w:val="00404C1B"/>
    <w:rsid w:val="00406963"/>
    <w:rsid w:val="00407A6D"/>
    <w:rsid w:val="00411AAF"/>
    <w:rsid w:val="00416C68"/>
    <w:rsid w:val="00417A7C"/>
    <w:rsid w:val="0042673A"/>
    <w:rsid w:val="0042710D"/>
    <w:rsid w:val="004317EE"/>
    <w:rsid w:val="004351CC"/>
    <w:rsid w:val="0043786F"/>
    <w:rsid w:val="00440D8F"/>
    <w:rsid w:val="004410C5"/>
    <w:rsid w:val="004446D7"/>
    <w:rsid w:val="0044537F"/>
    <w:rsid w:val="004565D2"/>
    <w:rsid w:val="004567A0"/>
    <w:rsid w:val="00462391"/>
    <w:rsid w:val="00490ACD"/>
    <w:rsid w:val="00492B2F"/>
    <w:rsid w:val="00493DD3"/>
    <w:rsid w:val="00497CE5"/>
    <w:rsid w:val="004A0C83"/>
    <w:rsid w:val="004A2335"/>
    <w:rsid w:val="004A414B"/>
    <w:rsid w:val="004A6368"/>
    <w:rsid w:val="004A658D"/>
    <w:rsid w:val="004A7552"/>
    <w:rsid w:val="004B0EAC"/>
    <w:rsid w:val="004B30D7"/>
    <w:rsid w:val="004B7173"/>
    <w:rsid w:val="004C150B"/>
    <w:rsid w:val="004D2454"/>
    <w:rsid w:val="004D2969"/>
    <w:rsid w:val="004D6097"/>
    <w:rsid w:val="004E3A75"/>
    <w:rsid w:val="004E3E25"/>
    <w:rsid w:val="004E57D9"/>
    <w:rsid w:val="004F7F88"/>
    <w:rsid w:val="005064CA"/>
    <w:rsid w:val="005072A7"/>
    <w:rsid w:val="005110BE"/>
    <w:rsid w:val="00514D3C"/>
    <w:rsid w:val="00521366"/>
    <w:rsid w:val="00521E98"/>
    <w:rsid w:val="00527793"/>
    <w:rsid w:val="00530E72"/>
    <w:rsid w:val="0053154E"/>
    <w:rsid w:val="005353D2"/>
    <w:rsid w:val="0054436B"/>
    <w:rsid w:val="00545FAA"/>
    <w:rsid w:val="00553FA3"/>
    <w:rsid w:val="00555D1A"/>
    <w:rsid w:val="00561788"/>
    <w:rsid w:val="00561A24"/>
    <w:rsid w:val="005711AA"/>
    <w:rsid w:val="00575002"/>
    <w:rsid w:val="005774A6"/>
    <w:rsid w:val="005856E4"/>
    <w:rsid w:val="005858D1"/>
    <w:rsid w:val="005A0854"/>
    <w:rsid w:val="005A3A5C"/>
    <w:rsid w:val="005B4B4C"/>
    <w:rsid w:val="005B601D"/>
    <w:rsid w:val="005B710B"/>
    <w:rsid w:val="005C04D6"/>
    <w:rsid w:val="005C5C12"/>
    <w:rsid w:val="005C6CB4"/>
    <w:rsid w:val="005D26DB"/>
    <w:rsid w:val="005D4340"/>
    <w:rsid w:val="005E169B"/>
    <w:rsid w:val="005E1721"/>
    <w:rsid w:val="005F0263"/>
    <w:rsid w:val="005F2AB0"/>
    <w:rsid w:val="005F559B"/>
    <w:rsid w:val="00603551"/>
    <w:rsid w:val="006035EF"/>
    <w:rsid w:val="006062BB"/>
    <w:rsid w:val="00607B96"/>
    <w:rsid w:val="006204A2"/>
    <w:rsid w:val="00621EF0"/>
    <w:rsid w:val="006307B3"/>
    <w:rsid w:val="00632FC2"/>
    <w:rsid w:val="00635584"/>
    <w:rsid w:val="00635C16"/>
    <w:rsid w:val="00637140"/>
    <w:rsid w:val="00641CDD"/>
    <w:rsid w:val="00646788"/>
    <w:rsid w:val="00661539"/>
    <w:rsid w:val="00663CE6"/>
    <w:rsid w:val="006651CB"/>
    <w:rsid w:val="0066564D"/>
    <w:rsid w:val="00665889"/>
    <w:rsid w:val="00666EE0"/>
    <w:rsid w:val="0066760D"/>
    <w:rsid w:val="00667B2D"/>
    <w:rsid w:val="00675AB2"/>
    <w:rsid w:val="00682571"/>
    <w:rsid w:val="0068335F"/>
    <w:rsid w:val="00686BF0"/>
    <w:rsid w:val="00687A67"/>
    <w:rsid w:val="006907CE"/>
    <w:rsid w:val="00693652"/>
    <w:rsid w:val="006A3963"/>
    <w:rsid w:val="006B001F"/>
    <w:rsid w:val="006B0EA9"/>
    <w:rsid w:val="006B1391"/>
    <w:rsid w:val="006B31FD"/>
    <w:rsid w:val="006B5277"/>
    <w:rsid w:val="006C202D"/>
    <w:rsid w:val="006C39F4"/>
    <w:rsid w:val="006C4935"/>
    <w:rsid w:val="006C4A08"/>
    <w:rsid w:val="006C4DD7"/>
    <w:rsid w:val="006C52FA"/>
    <w:rsid w:val="006C602D"/>
    <w:rsid w:val="006C7926"/>
    <w:rsid w:val="006D28A0"/>
    <w:rsid w:val="006D31F3"/>
    <w:rsid w:val="006E033D"/>
    <w:rsid w:val="006E1870"/>
    <w:rsid w:val="006E5ADE"/>
    <w:rsid w:val="006E754D"/>
    <w:rsid w:val="006F1A44"/>
    <w:rsid w:val="006F56C3"/>
    <w:rsid w:val="00707935"/>
    <w:rsid w:val="007128B4"/>
    <w:rsid w:val="00726744"/>
    <w:rsid w:val="00730D4C"/>
    <w:rsid w:val="00733A89"/>
    <w:rsid w:val="007371C0"/>
    <w:rsid w:val="007374E8"/>
    <w:rsid w:val="007454E1"/>
    <w:rsid w:val="00746323"/>
    <w:rsid w:val="00747C04"/>
    <w:rsid w:val="007503B0"/>
    <w:rsid w:val="00751501"/>
    <w:rsid w:val="00753BDB"/>
    <w:rsid w:val="007561CF"/>
    <w:rsid w:val="007647F3"/>
    <w:rsid w:val="00767A39"/>
    <w:rsid w:val="007764E5"/>
    <w:rsid w:val="007808C1"/>
    <w:rsid w:val="00781DA1"/>
    <w:rsid w:val="00783614"/>
    <w:rsid w:val="007859F0"/>
    <w:rsid w:val="00791155"/>
    <w:rsid w:val="00794098"/>
    <w:rsid w:val="00794AC7"/>
    <w:rsid w:val="007A3410"/>
    <w:rsid w:val="007A47D5"/>
    <w:rsid w:val="007A7CFC"/>
    <w:rsid w:val="007B1007"/>
    <w:rsid w:val="007B7A39"/>
    <w:rsid w:val="007C08DC"/>
    <w:rsid w:val="007C15FF"/>
    <w:rsid w:val="007C5BA3"/>
    <w:rsid w:val="007C7723"/>
    <w:rsid w:val="007C7CDE"/>
    <w:rsid w:val="007D2124"/>
    <w:rsid w:val="007D3229"/>
    <w:rsid w:val="007D5352"/>
    <w:rsid w:val="007D5F18"/>
    <w:rsid w:val="007E3580"/>
    <w:rsid w:val="007E77EF"/>
    <w:rsid w:val="007F1045"/>
    <w:rsid w:val="007F4F72"/>
    <w:rsid w:val="00800F5A"/>
    <w:rsid w:val="0080292E"/>
    <w:rsid w:val="008078C3"/>
    <w:rsid w:val="0081535A"/>
    <w:rsid w:val="00820261"/>
    <w:rsid w:val="00821688"/>
    <w:rsid w:val="00821863"/>
    <w:rsid w:val="0082235A"/>
    <w:rsid w:val="00822D72"/>
    <w:rsid w:val="00823145"/>
    <w:rsid w:val="00823FDB"/>
    <w:rsid w:val="008267D1"/>
    <w:rsid w:val="00827558"/>
    <w:rsid w:val="00827E4C"/>
    <w:rsid w:val="0083610B"/>
    <w:rsid w:val="00836488"/>
    <w:rsid w:val="00840359"/>
    <w:rsid w:val="0084718E"/>
    <w:rsid w:val="008539C2"/>
    <w:rsid w:val="00861C89"/>
    <w:rsid w:val="00862710"/>
    <w:rsid w:val="0086300F"/>
    <w:rsid w:val="00865F1E"/>
    <w:rsid w:val="008660F5"/>
    <w:rsid w:val="008669CC"/>
    <w:rsid w:val="00870DAF"/>
    <w:rsid w:val="008722EC"/>
    <w:rsid w:val="0087295A"/>
    <w:rsid w:val="00886BFA"/>
    <w:rsid w:val="00890A3D"/>
    <w:rsid w:val="00890C68"/>
    <w:rsid w:val="00890EEB"/>
    <w:rsid w:val="00892618"/>
    <w:rsid w:val="00893695"/>
    <w:rsid w:val="00893DA9"/>
    <w:rsid w:val="00896FB7"/>
    <w:rsid w:val="00897B55"/>
    <w:rsid w:val="008A07D8"/>
    <w:rsid w:val="008A264F"/>
    <w:rsid w:val="008A27F4"/>
    <w:rsid w:val="008A3385"/>
    <w:rsid w:val="008B07E3"/>
    <w:rsid w:val="008B6973"/>
    <w:rsid w:val="008C4ACC"/>
    <w:rsid w:val="008C58C9"/>
    <w:rsid w:val="008D6C78"/>
    <w:rsid w:val="008E3930"/>
    <w:rsid w:val="008F0D74"/>
    <w:rsid w:val="0091279F"/>
    <w:rsid w:val="009148DD"/>
    <w:rsid w:val="00915A8E"/>
    <w:rsid w:val="00921EB4"/>
    <w:rsid w:val="00926B1A"/>
    <w:rsid w:val="00942D68"/>
    <w:rsid w:val="00945536"/>
    <w:rsid w:val="00946B49"/>
    <w:rsid w:val="0095175D"/>
    <w:rsid w:val="00956703"/>
    <w:rsid w:val="00957343"/>
    <w:rsid w:val="00957CEA"/>
    <w:rsid w:val="00965E7E"/>
    <w:rsid w:val="00967B05"/>
    <w:rsid w:val="00975C82"/>
    <w:rsid w:val="00976F9B"/>
    <w:rsid w:val="0098035C"/>
    <w:rsid w:val="00981860"/>
    <w:rsid w:val="00981B94"/>
    <w:rsid w:val="0098494A"/>
    <w:rsid w:val="00984FC7"/>
    <w:rsid w:val="00986DE4"/>
    <w:rsid w:val="00991643"/>
    <w:rsid w:val="00995A64"/>
    <w:rsid w:val="00997A8E"/>
    <w:rsid w:val="009A0620"/>
    <w:rsid w:val="009A3615"/>
    <w:rsid w:val="009A6391"/>
    <w:rsid w:val="009A716A"/>
    <w:rsid w:val="009A7AE3"/>
    <w:rsid w:val="009B136E"/>
    <w:rsid w:val="009B1417"/>
    <w:rsid w:val="009B2CB0"/>
    <w:rsid w:val="009B517D"/>
    <w:rsid w:val="009D177E"/>
    <w:rsid w:val="009D3D3B"/>
    <w:rsid w:val="009D5E84"/>
    <w:rsid w:val="009D74FD"/>
    <w:rsid w:val="009E40F4"/>
    <w:rsid w:val="009E555E"/>
    <w:rsid w:val="009F5B5F"/>
    <w:rsid w:val="00A0033D"/>
    <w:rsid w:val="00A03DFC"/>
    <w:rsid w:val="00A04ECE"/>
    <w:rsid w:val="00A13866"/>
    <w:rsid w:val="00A20797"/>
    <w:rsid w:val="00A23286"/>
    <w:rsid w:val="00A350CC"/>
    <w:rsid w:val="00A47835"/>
    <w:rsid w:val="00A50F23"/>
    <w:rsid w:val="00A53C6A"/>
    <w:rsid w:val="00A571D6"/>
    <w:rsid w:val="00A6095B"/>
    <w:rsid w:val="00A60E0C"/>
    <w:rsid w:val="00A624D4"/>
    <w:rsid w:val="00A655DC"/>
    <w:rsid w:val="00A65AE0"/>
    <w:rsid w:val="00A71EA1"/>
    <w:rsid w:val="00A73797"/>
    <w:rsid w:val="00A769EB"/>
    <w:rsid w:val="00A77F0D"/>
    <w:rsid w:val="00A831B9"/>
    <w:rsid w:val="00A90028"/>
    <w:rsid w:val="00AA0169"/>
    <w:rsid w:val="00AA1B90"/>
    <w:rsid w:val="00AA3104"/>
    <w:rsid w:val="00AB04E8"/>
    <w:rsid w:val="00AB05D8"/>
    <w:rsid w:val="00AB0697"/>
    <w:rsid w:val="00AC5A7A"/>
    <w:rsid w:val="00AD5CFE"/>
    <w:rsid w:val="00AD61A3"/>
    <w:rsid w:val="00AE0E99"/>
    <w:rsid w:val="00AE12F0"/>
    <w:rsid w:val="00AE39AB"/>
    <w:rsid w:val="00AE4952"/>
    <w:rsid w:val="00AE7BCA"/>
    <w:rsid w:val="00AF7772"/>
    <w:rsid w:val="00B043E0"/>
    <w:rsid w:val="00B05C2B"/>
    <w:rsid w:val="00B06C70"/>
    <w:rsid w:val="00B112A0"/>
    <w:rsid w:val="00B13749"/>
    <w:rsid w:val="00B14123"/>
    <w:rsid w:val="00B15E73"/>
    <w:rsid w:val="00B23E3E"/>
    <w:rsid w:val="00B250D7"/>
    <w:rsid w:val="00B30D7F"/>
    <w:rsid w:val="00B30D8D"/>
    <w:rsid w:val="00B33D16"/>
    <w:rsid w:val="00B34CB1"/>
    <w:rsid w:val="00B41E21"/>
    <w:rsid w:val="00B449ED"/>
    <w:rsid w:val="00B506A1"/>
    <w:rsid w:val="00B527B6"/>
    <w:rsid w:val="00B52AE9"/>
    <w:rsid w:val="00B5341C"/>
    <w:rsid w:val="00B54D3E"/>
    <w:rsid w:val="00B6593A"/>
    <w:rsid w:val="00B7780A"/>
    <w:rsid w:val="00B80CB0"/>
    <w:rsid w:val="00B80FCF"/>
    <w:rsid w:val="00B83D4D"/>
    <w:rsid w:val="00B849DA"/>
    <w:rsid w:val="00B85E3B"/>
    <w:rsid w:val="00B864F8"/>
    <w:rsid w:val="00B86F93"/>
    <w:rsid w:val="00B91555"/>
    <w:rsid w:val="00B94929"/>
    <w:rsid w:val="00BA12FB"/>
    <w:rsid w:val="00BA2028"/>
    <w:rsid w:val="00BA4DE8"/>
    <w:rsid w:val="00BA5173"/>
    <w:rsid w:val="00BB2F71"/>
    <w:rsid w:val="00BB7737"/>
    <w:rsid w:val="00BC0321"/>
    <w:rsid w:val="00BC21B7"/>
    <w:rsid w:val="00BC5E3A"/>
    <w:rsid w:val="00BC6235"/>
    <w:rsid w:val="00BD2EA7"/>
    <w:rsid w:val="00BD423A"/>
    <w:rsid w:val="00BD7CB5"/>
    <w:rsid w:val="00BD7D57"/>
    <w:rsid w:val="00BE0A42"/>
    <w:rsid w:val="00BE298A"/>
    <w:rsid w:val="00BE2EEE"/>
    <w:rsid w:val="00BE4F70"/>
    <w:rsid w:val="00C00695"/>
    <w:rsid w:val="00C01140"/>
    <w:rsid w:val="00C034AE"/>
    <w:rsid w:val="00C04013"/>
    <w:rsid w:val="00C05DF8"/>
    <w:rsid w:val="00C064AB"/>
    <w:rsid w:val="00C12B08"/>
    <w:rsid w:val="00C14DEE"/>
    <w:rsid w:val="00C217DB"/>
    <w:rsid w:val="00C34B13"/>
    <w:rsid w:val="00C3516A"/>
    <w:rsid w:val="00C351D9"/>
    <w:rsid w:val="00C35E37"/>
    <w:rsid w:val="00C37BB0"/>
    <w:rsid w:val="00C410B7"/>
    <w:rsid w:val="00C43416"/>
    <w:rsid w:val="00C46552"/>
    <w:rsid w:val="00C47D73"/>
    <w:rsid w:val="00C5257E"/>
    <w:rsid w:val="00C526CB"/>
    <w:rsid w:val="00C6230E"/>
    <w:rsid w:val="00C633E7"/>
    <w:rsid w:val="00C64DB4"/>
    <w:rsid w:val="00C66F95"/>
    <w:rsid w:val="00C67F52"/>
    <w:rsid w:val="00C73C41"/>
    <w:rsid w:val="00C75EC1"/>
    <w:rsid w:val="00C762BA"/>
    <w:rsid w:val="00C765F8"/>
    <w:rsid w:val="00C822F1"/>
    <w:rsid w:val="00C84905"/>
    <w:rsid w:val="00CA2347"/>
    <w:rsid w:val="00CA331E"/>
    <w:rsid w:val="00CA4B87"/>
    <w:rsid w:val="00CA7269"/>
    <w:rsid w:val="00CB09E0"/>
    <w:rsid w:val="00CB1908"/>
    <w:rsid w:val="00CB2060"/>
    <w:rsid w:val="00CB49B2"/>
    <w:rsid w:val="00CB55EE"/>
    <w:rsid w:val="00CB7EF8"/>
    <w:rsid w:val="00CB7F87"/>
    <w:rsid w:val="00CD0DC9"/>
    <w:rsid w:val="00CD133D"/>
    <w:rsid w:val="00CD1C13"/>
    <w:rsid w:val="00CD405C"/>
    <w:rsid w:val="00CD49F6"/>
    <w:rsid w:val="00CD7802"/>
    <w:rsid w:val="00CE00BB"/>
    <w:rsid w:val="00CE7E22"/>
    <w:rsid w:val="00CF186F"/>
    <w:rsid w:val="00CF2FD5"/>
    <w:rsid w:val="00CF58AF"/>
    <w:rsid w:val="00CF599B"/>
    <w:rsid w:val="00D05CA7"/>
    <w:rsid w:val="00D16175"/>
    <w:rsid w:val="00D1746F"/>
    <w:rsid w:val="00D2366B"/>
    <w:rsid w:val="00D2536F"/>
    <w:rsid w:val="00D32F45"/>
    <w:rsid w:val="00D33F3F"/>
    <w:rsid w:val="00D41905"/>
    <w:rsid w:val="00D433D0"/>
    <w:rsid w:val="00D43AD3"/>
    <w:rsid w:val="00D440FB"/>
    <w:rsid w:val="00D457A3"/>
    <w:rsid w:val="00D4698B"/>
    <w:rsid w:val="00D474DB"/>
    <w:rsid w:val="00D47891"/>
    <w:rsid w:val="00D57D4B"/>
    <w:rsid w:val="00D646E4"/>
    <w:rsid w:val="00D657FA"/>
    <w:rsid w:val="00D671A0"/>
    <w:rsid w:val="00D71C80"/>
    <w:rsid w:val="00D73F5A"/>
    <w:rsid w:val="00D7432F"/>
    <w:rsid w:val="00D83359"/>
    <w:rsid w:val="00D8380B"/>
    <w:rsid w:val="00D85361"/>
    <w:rsid w:val="00D92F68"/>
    <w:rsid w:val="00D93A03"/>
    <w:rsid w:val="00DA5A16"/>
    <w:rsid w:val="00DA61DC"/>
    <w:rsid w:val="00DB494B"/>
    <w:rsid w:val="00DB639F"/>
    <w:rsid w:val="00DB65ED"/>
    <w:rsid w:val="00DB74BB"/>
    <w:rsid w:val="00DC114A"/>
    <w:rsid w:val="00DD0BD2"/>
    <w:rsid w:val="00DD1AD3"/>
    <w:rsid w:val="00DD1F74"/>
    <w:rsid w:val="00DD79DF"/>
    <w:rsid w:val="00DE2941"/>
    <w:rsid w:val="00DE2A7E"/>
    <w:rsid w:val="00DE528F"/>
    <w:rsid w:val="00DE7CA1"/>
    <w:rsid w:val="00DF38BE"/>
    <w:rsid w:val="00DF3DB2"/>
    <w:rsid w:val="00DF3EC8"/>
    <w:rsid w:val="00DF47BD"/>
    <w:rsid w:val="00DF617D"/>
    <w:rsid w:val="00E007A9"/>
    <w:rsid w:val="00E03FBD"/>
    <w:rsid w:val="00E11A00"/>
    <w:rsid w:val="00E13485"/>
    <w:rsid w:val="00E138B6"/>
    <w:rsid w:val="00E14028"/>
    <w:rsid w:val="00E1467F"/>
    <w:rsid w:val="00E14FA4"/>
    <w:rsid w:val="00E15036"/>
    <w:rsid w:val="00E20B4A"/>
    <w:rsid w:val="00E217AB"/>
    <w:rsid w:val="00E21AA9"/>
    <w:rsid w:val="00E23CC5"/>
    <w:rsid w:val="00E26627"/>
    <w:rsid w:val="00E27170"/>
    <w:rsid w:val="00E30621"/>
    <w:rsid w:val="00E30788"/>
    <w:rsid w:val="00E3311E"/>
    <w:rsid w:val="00E35366"/>
    <w:rsid w:val="00E37EBF"/>
    <w:rsid w:val="00E432FE"/>
    <w:rsid w:val="00E43331"/>
    <w:rsid w:val="00E527C7"/>
    <w:rsid w:val="00E66432"/>
    <w:rsid w:val="00E66F64"/>
    <w:rsid w:val="00E7031A"/>
    <w:rsid w:val="00E76485"/>
    <w:rsid w:val="00E76CBB"/>
    <w:rsid w:val="00E81CCD"/>
    <w:rsid w:val="00E87105"/>
    <w:rsid w:val="00E90201"/>
    <w:rsid w:val="00E90B99"/>
    <w:rsid w:val="00E9294E"/>
    <w:rsid w:val="00E95F9B"/>
    <w:rsid w:val="00E96AFC"/>
    <w:rsid w:val="00EA3CBE"/>
    <w:rsid w:val="00EA5EE0"/>
    <w:rsid w:val="00EB099F"/>
    <w:rsid w:val="00EC025F"/>
    <w:rsid w:val="00EC16A5"/>
    <w:rsid w:val="00EC3520"/>
    <w:rsid w:val="00EC431D"/>
    <w:rsid w:val="00EC4FAD"/>
    <w:rsid w:val="00ED27CA"/>
    <w:rsid w:val="00EE0177"/>
    <w:rsid w:val="00EE60FF"/>
    <w:rsid w:val="00EE6102"/>
    <w:rsid w:val="00EF0397"/>
    <w:rsid w:val="00F014F5"/>
    <w:rsid w:val="00F01F86"/>
    <w:rsid w:val="00F0423A"/>
    <w:rsid w:val="00F04FF5"/>
    <w:rsid w:val="00F04FF9"/>
    <w:rsid w:val="00F05E5A"/>
    <w:rsid w:val="00F06B14"/>
    <w:rsid w:val="00F13195"/>
    <w:rsid w:val="00F148DD"/>
    <w:rsid w:val="00F213DB"/>
    <w:rsid w:val="00F25702"/>
    <w:rsid w:val="00F3103A"/>
    <w:rsid w:val="00F32CFC"/>
    <w:rsid w:val="00F43CEA"/>
    <w:rsid w:val="00F4596E"/>
    <w:rsid w:val="00F45EA4"/>
    <w:rsid w:val="00F503AE"/>
    <w:rsid w:val="00F505DA"/>
    <w:rsid w:val="00F510DA"/>
    <w:rsid w:val="00F52255"/>
    <w:rsid w:val="00F5576D"/>
    <w:rsid w:val="00F57CC2"/>
    <w:rsid w:val="00F60E0C"/>
    <w:rsid w:val="00F61A81"/>
    <w:rsid w:val="00F63209"/>
    <w:rsid w:val="00F641F8"/>
    <w:rsid w:val="00F71895"/>
    <w:rsid w:val="00F719A7"/>
    <w:rsid w:val="00F71ACA"/>
    <w:rsid w:val="00F720A0"/>
    <w:rsid w:val="00F8103E"/>
    <w:rsid w:val="00F824F1"/>
    <w:rsid w:val="00F8464D"/>
    <w:rsid w:val="00F85EE0"/>
    <w:rsid w:val="00F86B89"/>
    <w:rsid w:val="00F8761C"/>
    <w:rsid w:val="00F93101"/>
    <w:rsid w:val="00F972BA"/>
    <w:rsid w:val="00FA1903"/>
    <w:rsid w:val="00FA21BB"/>
    <w:rsid w:val="00FA3476"/>
    <w:rsid w:val="00FA575C"/>
    <w:rsid w:val="00FB1074"/>
    <w:rsid w:val="00FB615C"/>
    <w:rsid w:val="00FB6C32"/>
    <w:rsid w:val="00FC013C"/>
    <w:rsid w:val="00FC3DFE"/>
    <w:rsid w:val="00FC58E5"/>
    <w:rsid w:val="00FC5A4F"/>
    <w:rsid w:val="00FC5CF0"/>
    <w:rsid w:val="00FC6276"/>
    <w:rsid w:val="00FD07C2"/>
    <w:rsid w:val="00FD0C0E"/>
    <w:rsid w:val="00FD72D2"/>
    <w:rsid w:val="00FE0A28"/>
    <w:rsid w:val="00FE5FE7"/>
    <w:rsid w:val="00FE6844"/>
    <w:rsid w:val="00FF0B7C"/>
    <w:rsid w:val="00FF20B0"/>
    <w:rsid w:val="00FF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AED29"/>
  <w15:docId w15:val="{F7922F8C-361A-439B-8256-C31CFC13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pacing w:after="0"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9"/>
    <w:qFormat/>
    <w:rsid w:val="002925F5"/>
    <w:pPr>
      <w:numPr>
        <w:numId w:val="4"/>
      </w:numPr>
      <w:tabs>
        <w:tab w:val="clear" w:pos="1134"/>
        <w:tab w:val="left" w:pos="1418"/>
      </w:tabs>
      <w:suppressAutoHyphens/>
      <w:spacing w:before="240" w:after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link w:val="30"/>
    <w:uiPriority w:val="9"/>
    <w:unhideWhenUsed/>
    <w:qFormat/>
    <w:rsid w:val="002925F5"/>
    <w:pPr>
      <w:keepNext/>
      <w:keepLines/>
      <w:numPr>
        <w:ilvl w:val="2"/>
        <w:numId w:val="4"/>
      </w:numPr>
      <w:tabs>
        <w:tab w:val="left" w:pos="1701"/>
      </w:tabs>
      <w:spacing w:before="240" w:after="240"/>
      <w:contextualSpacing w:val="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link w:val="4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925F5"/>
    <w:rPr>
      <w:rFonts w:ascii="Times New Roman" w:hAnsi="Times New Roman"/>
      <w:sz w:val="24"/>
    </w:rPr>
  </w:style>
  <w:style w:type="paragraph" w:styleId="a6">
    <w:name w:val="footer"/>
    <w:basedOn w:val="a0"/>
    <w:link w:val="a7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925F5"/>
    <w:rPr>
      <w:rFonts w:ascii="Times New Roman" w:hAnsi="Times New Roman"/>
      <w:sz w:val="24"/>
    </w:rPr>
  </w:style>
  <w:style w:type="table" w:styleId="a8">
    <w:name w:val="Table Grid"/>
    <w:basedOn w:val="a2"/>
    <w:uiPriority w:val="39"/>
    <w:rsid w:val="0029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2925F5"/>
    <w:rPr>
      <w:rFonts w:ascii="Times New Roman" w:hAnsi="Times New Roman"/>
      <w:b/>
      <w:sz w:val="24"/>
    </w:rPr>
  </w:style>
  <w:style w:type="paragraph" w:styleId="a9">
    <w:name w:val="Balloon Text"/>
    <w:basedOn w:val="a0"/>
    <w:link w:val="aa"/>
    <w:uiPriority w:val="99"/>
    <w:semiHidden/>
    <w:unhideWhenUsed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2925F5"/>
    <w:rPr>
      <w:rFonts w:ascii="Tahoma" w:hAnsi="Tahoma" w:cs="Tahoma"/>
      <w:sz w:val="16"/>
      <w:szCs w:val="16"/>
    </w:rPr>
  </w:style>
  <w:style w:type="paragraph" w:styleId="ab">
    <w:name w:val="Subtitle"/>
    <w:basedOn w:val="1"/>
    <w:next w:val="a0"/>
    <w:link w:val="ac"/>
    <w:uiPriority w:val="8"/>
    <w:qFormat/>
    <w:rsid w:val="002925F5"/>
    <w:pPr>
      <w:numPr>
        <w:numId w:val="0"/>
      </w:numPr>
      <w:spacing w:before="0" w:after="120"/>
      <w:jc w:val="center"/>
    </w:pPr>
  </w:style>
  <w:style w:type="character" w:customStyle="1" w:styleId="ac">
    <w:name w:val="Подзаголовок Знак"/>
    <w:basedOn w:val="a1"/>
    <w:link w:val="ab"/>
    <w:uiPriority w:val="8"/>
    <w:rsid w:val="002925F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1"/>
    <w:qFormat/>
    <w:rsid w:val="002925F5"/>
    <w:pPr>
      <w:numPr>
        <w:numId w:val="1"/>
      </w:numPr>
      <w:tabs>
        <w:tab w:val="left" w:pos="1134"/>
      </w:tabs>
    </w:pPr>
  </w:style>
  <w:style w:type="character" w:customStyle="1" w:styleId="20">
    <w:name w:val="Заголовок 2 Знак"/>
    <w:basedOn w:val="a1"/>
    <w:link w:val="2"/>
    <w:uiPriority w:val="9"/>
    <w:rsid w:val="002925F5"/>
    <w:rPr>
      <w:rFonts w:ascii="Times New Roman" w:hAnsi="Times New Roman"/>
      <w:b/>
      <w:sz w:val="24"/>
    </w:rPr>
  </w:style>
  <w:style w:type="character" w:styleId="ad">
    <w:name w:val="annotation reference"/>
    <w:basedOn w:val="a1"/>
    <w:uiPriority w:val="99"/>
    <w:semiHidden/>
    <w:unhideWhenUsed/>
    <w:rsid w:val="00E20B4A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E20B4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E20B4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0B4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link w:val="3"/>
    <w:uiPriority w:val="9"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link w:val="4"/>
    <w:uiPriority w:val="9"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100">
    <w:name w:val="Обычный 10 центр"/>
    <w:basedOn w:val="a0"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2">
    <w:name w:val="Рисунок"/>
    <w:qFormat/>
    <w:rsid w:val="002925F5"/>
    <w:pPr>
      <w:spacing w:after="360"/>
      <w:jc w:val="center"/>
    </w:pPr>
    <w:rPr>
      <w:rFonts w:ascii="Times New Roman" w:hAnsi="Times New Roman"/>
      <w:b/>
      <w:sz w:val="24"/>
    </w:rPr>
  </w:style>
  <w:style w:type="table" w:customStyle="1" w:styleId="21">
    <w:name w:val="Сетка таблицы2"/>
    <w:basedOn w:val="a2"/>
    <w:next w:val="a8"/>
    <w:uiPriority w:val="59"/>
    <w:rsid w:val="00292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Табл. Обычный слева"/>
    <w:uiPriority w:val="2"/>
    <w:qFormat/>
    <w:rsid w:val="002925F5"/>
    <w:pPr>
      <w:spacing w:before="60" w:after="60" w:line="240" w:lineRule="auto"/>
      <w:ind w:left="57"/>
      <w:jc w:val="both"/>
    </w:pPr>
    <w:rPr>
      <w:rFonts w:ascii="Times New Roman" w:hAnsi="Times New Roman"/>
      <w:sz w:val="24"/>
    </w:rPr>
  </w:style>
  <w:style w:type="paragraph" w:customStyle="1" w:styleId="11">
    <w:name w:val="Табл. 11 слева"/>
    <w:basedOn w:val="af3"/>
    <w:uiPriority w:val="2"/>
    <w:qFormat/>
    <w:rsid w:val="002925F5"/>
    <w:rPr>
      <w:sz w:val="22"/>
    </w:rPr>
  </w:style>
  <w:style w:type="paragraph" w:customStyle="1" w:styleId="110">
    <w:name w:val="Табл. 11 центр"/>
    <w:basedOn w:val="11"/>
    <w:uiPriority w:val="2"/>
    <w:qFormat/>
    <w:rsid w:val="002925F5"/>
    <w:pPr>
      <w:jc w:val="center"/>
    </w:pPr>
  </w:style>
  <w:style w:type="paragraph" w:customStyle="1" w:styleId="af4">
    <w:name w:val="Табл. Заголовок"/>
    <w:basedOn w:val="af3"/>
    <w:uiPriority w:val="2"/>
    <w:qFormat/>
    <w:rsid w:val="00DF3EC8"/>
    <w:pPr>
      <w:jc w:val="center"/>
    </w:pPr>
    <w:rPr>
      <w:b/>
    </w:rPr>
  </w:style>
  <w:style w:type="paragraph" w:customStyle="1" w:styleId="af5">
    <w:name w:val="Табл. Обычный центр"/>
    <w:basedOn w:val="af3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044B69"/>
    <w:pPr>
      <w:framePr w:wrap="around" w:vAnchor="page" w:hAnchor="page" w:x="13031" w:y="13428"/>
      <w:ind w:left="28"/>
      <w:jc w:val="left"/>
    </w:pPr>
  </w:style>
  <w:style w:type="paragraph" w:customStyle="1" w:styleId="111">
    <w:name w:val="Центр 11"/>
    <w:basedOn w:val="a0"/>
    <w:qFormat/>
    <w:rsid w:val="009A3615"/>
    <w:pPr>
      <w:widowControl w:val="0"/>
      <w:spacing w:line="240" w:lineRule="auto"/>
      <w:ind w:firstLine="0"/>
      <w:contextualSpacing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af6">
    <w:name w:val="Колонтитул наверху"/>
    <w:basedOn w:val="a0"/>
    <w:qFormat/>
    <w:rsid w:val="00193554"/>
    <w:pPr>
      <w:spacing w:line="240" w:lineRule="auto"/>
      <w:ind w:left="-110" w:firstLine="0"/>
      <w:contextualSpacing w:val="0"/>
      <w:jc w:val="left"/>
    </w:pPr>
    <w:rPr>
      <w:rFonts w:ascii="Arial" w:hAnsi="Arial"/>
      <w:color w:val="000000" w:themeColor="text1"/>
      <w:sz w:val="16"/>
      <w:szCs w:val="16"/>
    </w:rPr>
  </w:style>
  <w:style w:type="character" w:styleId="af7">
    <w:name w:val="line number"/>
    <w:basedOn w:val="a1"/>
    <w:uiPriority w:val="99"/>
    <w:semiHidden/>
    <w:unhideWhenUsed/>
    <w:rsid w:val="0053154E"/>
  </w:style>
  <w:style w:type="character" w:customStyle="1" w:styleId="fontstyle01">
    <w:name w:val="fontstyle01"/>
    <w:basedOn w:val="a1"/>
    <w:rsid w:val="00B85E3B"/>
    <w:rPr>
      <w:rFonts w:ascii="GOSTCommon" w:hAnsi="GOSTCommo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ployee\Desktop\&#1055;&#1042;&#1055;%203-4%20&#1086;&#1092;&#1086;&#1088;&#1084;&#1083;&#1077;&#1085;&#1080;&#1077;\&#1055;&#1056;.6_&#1057;&#1087;&#1077;&#1094;&#1080;&#1092;&#1080;&#1082;&#1072;&#1094;&#1080;&#1103;_&#1086;&#1073;&#1086;&#1088;&#1091;&#1076;&#1086;&#1074;&#1072;&#1085;&#1080;&#1103;%20&#1060;.3.%20&#1040;.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46193-7864-474E-9C1F-50DDF0395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ПР.6_Спецификация_оборудования Ф.3. А.3.dotx</Template>
  <TotalTime>14945</TotalTime>
  <Pages>5</Pages>
  <Words>1401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Koreshov Egor</cp:lastModifiedBy>
  <cp:revision>111</cp:revision>
  <cp:lastPrinted>2025-05-23T16:37:00Z</cp:lastPrinted>
  <dcterms:created xsi:type="dcterms:W3CDTF">2023-06-08T14:36:00Z</dcterms:created>
  <dcterms:modified xsi:type="dcterms:W3CDTF">2025-07-04T07:32:00Z</dcterms:modified>
</cp:coreProperties>
</file>