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47188325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471A70">
              <w:rPr>
                <w:b/>
                <w:bCs/>
                <w:color w:val="000000"/>
              </w:rPr>
              <w:t>5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16A30D3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0942BB" w14:textId="77777777" w:rsidR="00D5457D" w:rsidRPr="00202B9E" w:rsidRDefault="00D5457D" w:rsidP="00D5457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51E8FD" w14:textId="3A05141B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63D85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6FAF24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9EC5A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108B4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BB0777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11A4BC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D8F7B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54DAD4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3F2C61" w14:textId="56B23EBA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967CAD" w14:textId="4DEACBA1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>
              <w:rPr>
                <w:color w:val="000000"/>
              </w:rPr>
              <w:t>ф125</w:t>
            </w:r>
            <w:r w:rsidRPr="005B601D">
              <w:rPr>
                <w:color w:val="000000"/>
              </w:rPr>
              <w:t>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39C0DA" w14:textId="20447476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ф125</w:t>
            </w:r>
            <w:r w:rsidRPr="005B601D">
              <w:rPr>
                <w:color w:val="000000"/>
              </w:rPr>
              <w:t>-MB(220)-К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85A6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A07716" w14:textId="5428861C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0548DA" w14:textId="31ADB6F1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8C66F" w14:textId="7BA4DB58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71784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1F069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0301E1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920D09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AE404" w14:textId="4785DAB6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DA4DCF" w14:textId="75245D58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7EEAC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BBE24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E379B5" w14:textId="0F1DE206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0F808" w14:textId="43EAAA24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F83E9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86387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0E5AA04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4CE233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8E7C92" w14:textId="7E2E9BF2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4DAFCD" w14:textId="5D217E96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5E1F3E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E16A3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B4678B" w14:textId="69021B1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F515BC" w14:textId="5C8CAC55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4FD01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014C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EA159F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AB95B4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9ADF3F" w14:textId="73171D84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737152" w14:textId="58D44949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CF0CF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11FB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9AB455" w14:textId="630C6AEE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04D63B" w14:textId="0E16EEF7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9B558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2BCE98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66E3C2D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D3E6BA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47606F" w14:textId="37F1FFE0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4B6DB2" w14:textId="59F1F31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BC2AA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BDB64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0627DE" w14:textId="32079478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44F55" w14:textId="21619466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D4480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ADACC7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2A0EF72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3BC0D8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61D52B" w14:textId="546E1146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3B9D07" w14:textId="1D997F0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03D72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62DE0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ED4023" w14:textId="24AAE5CB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C2472B" w14:textId="6C5A3D33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312F42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EEF3E2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04B6CF2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0B04A2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BD9C42" w14:textId="50900973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06EE8" w14:textId="40C755F9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4BBFC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0A0FA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08A236" w14:textId="3A39F91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43D233" w14:textId="5D15B3B5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E3CD8A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50E6E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708FC54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BD82C1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4DF683" w14:textId="249C041E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F6D59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6D893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3661E5" w14:textId="1056B2D1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565047" w14:textId="6916AD1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529593" w14:textId="64959BE2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4103D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3C337C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0D21533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86DCD5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D28C5A" w14:textId="1E757D23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5F42A4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8C87A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3C4E03" w14:textId="1C4E6A5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897BBF" w14:textId="0751DE5A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5CF9C5" w14:textId="63863FFB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E6DAE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698BB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220D65D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DE6C5A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EFA09F" w14:textId="2A8D9485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F1CB2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0A82E2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4C067A" w14:textId="1487696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A118CA" w14:textId="29E2E836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40C623" w14:textId="2D722630" w:rsidR="00D5457D" w:rsidRPr="00202B9E" w:rsidRDefault="00DE6D10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FE2BDE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E5C6E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097D8C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A4A58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92FD1F" w14:textId="6C1CA6A5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05382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47D1E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4BC144" w14:textId="223209A5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421256" w14:textId="74A8C299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C655C4" w14:textId="691CC4E2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5290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93CFCE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1FACDF3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DCBDE8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6E434D" w14:textId="70163BC9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ЛКТ-П-1</w:t>
            </w:r>
            <w:r w:rsidR="0059333A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18A887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062ECB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3DDCDE" w14:textId="4376BB3B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4EF031" w14:textId="3CF9908A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613C7A" w14:textId="2924FE3F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59E26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4F20D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65375E2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660CC3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04822A" w14:textId="7F27F40B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ЛКТ-В-1</w:t>
            </w:r>
            <w:r w:rsidR="0059333A">
              <w:rPr>
                <w:color w:val="000000"/>
              </w:rPr>
              <w:t>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02394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5B751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A6C9B7" w14:textId="395C4263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9576A1" w14:textId="236BA682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F4CFC9" w14:textId="6AF97D9A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D42EEE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19434A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2B3590A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0F6283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left="971" w:hanging="545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430FA8" w14:textId="04DEAEB7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ЛКТ-В-1</w:t>
            </w:r>
            <w:r w:rsidR="0059333A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BC9897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36BCA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F07722" w14:textId="2F9CB3C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174817" w14:textId="29A9AD8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357431" w14:textId="667D1DF9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B773D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E3B222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83F5F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A7EDEC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5F2D81" w14:textId="3F1F89C6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61A59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1AC277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A3079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668304" w14:textId="37F549DF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D30E2" w14:textId="59CBAF72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090E5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770673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1CE7F1C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63CFCE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7DF3D" w14:textId="544DBBDC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ABF2FC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95A6DC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EFC52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92AAB0" w14:textId="452CD70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AACDB2" w14:textId="74D98E32" w:rsidR="00D5457D" w:rsidRPr="00202B9E" w:rsidRDefault="0059333A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A20280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46C45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08AF05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5C8EA3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D8F2B6" w14:textId="4B873CBF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>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E3EE62" w14:textId="1E32392A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3CFD4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CD077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A48AC5" w14:textId="07C7C891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6C6AED" w14:textId="7976FA8F" w:rsidR="00D5457D" w:rsidRPr="00202B9E" w:rsidRDefault="005E58EC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4EEB41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A3D854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8D05AD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1CBD1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64EBD0" w14:textId="670D7516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ø125,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B77111" w14:textId="0A51B6A5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0795F3C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475444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789BE1" w14:textId="7BD88FC2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00E525" w14:textId="1F85A0E2" w:rsidR="00D5457D" w:rsidRPr="00202B9E" w:rsidRDefault="005E58EC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63B78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85606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35248C4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585055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0E8389" w14:textId="0991008C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ø160,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D91F3C" w14:textId="1ACEB874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9017C9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ED75C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CD1602" w14:textId="0786F975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D23114" w14:textId="06239B54" w:rsidR="00D5457D" w:rsidRPr="00202B9E" w:rsidRDefault="005E58EC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B1AABF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F06377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D5457D" w:rsidRPr="00157984" w14:paraId="2D1D92E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4C0A03" w14:textId="77777777" w:rsidR="00D5457D" w:rsidRPr="00202B9E" w:rsidRDefault="00D5457D" w:rsidP="00D5457D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290CD3" w14:textId="4A8A1EA7" w:rsidR="00D5457D" w:rsidRDefault="00D5457D" w:rsidP="00D5457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ø200,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DDDE88" w14:textId="2FC6CFB9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AEE61D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BED72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50CD4E" w14:textId="791BCAFD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116F4" w14:textId="6B03D30B" w:rsidR="00D5457D" w:rsidRPr="00202B9E" w:rsidRDefault="005E58EC" w:rsidP="00D5457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3A84F5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B0B5736" w14:textId="77777777" w:rsidR="00D5457D" w:rsidRPr="00202B9E" w:rsidRDefault="00D5457D" w:rsidP="00D5457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663DA6F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632A28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5528E9" w14:textId="611DF7B6" w:rsidR="005E58EC" w:rsidRPr="00C526C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0F2718" w14:textId="1CA8D24A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5BA341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92BECA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AE44D8" w14:textId="13982F43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93D6CE" w14:textId="4721112E" w:rsidR="005E58E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A4697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6FB347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6432B7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3C5A4B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0D17B" w14:textId="4008A99D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>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51142F" w14:textId="275FB551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8000E6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AF6FBE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5EA3FE" w14:textId="1DBBB0A1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60432" w14:textId="1D36D43A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9B9921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4E62D8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305EEA7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49523C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E47E92" w14:textId="2C61DC2A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>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D8786A" w14:textId="41480E06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903806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C21CE3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DB2115" w14:textId="044EE30F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90FCC4" w14:textId="7BC012D0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3DD8C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B106CE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01EB991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382F8C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84DAF6" w14:textId="4CD12C1E" w:rsidR="005E58EC" w:rsidRPr="00C526C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D0E5AF" w14:textId="63FC8BB4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084E0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A557A1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1F7841" w14:textId="6A8855D3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553B5E" w14:textId="659E0855" w:rsidR="005E58E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D3524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07379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742EAA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36977F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5ED028" w14:textId="265340C7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647362" w14:textId="62E8D4FA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AB632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087064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CC8B44" w14:textId="193F6DFD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076893" w14:textId="262F6BA6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43A413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FA2A1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0680402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719904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07F93C" w14:textId="676B91EA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F130EA" w14:textId="5C9ACF6F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EE4AB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B6045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D027C2" w14:textId="3A14C68B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922E3F" w14:textId="598A108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04E899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5C1AE3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3D16E65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945287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2EE09C" w14:textId="73A5600E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6B72CC" w14:textId="7E0D36A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61FE9C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595AA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F88CB2" w14:textId="5BF7B11D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3A473A" w14:textId="51182811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CB6F9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8590F5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7EED4A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0E90EA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DA1528" w14:textId="479840F7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6A898D" w14:textId="3811ABC0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2BE741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53540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CA3DFE" w14:textId="18F6BEF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B929BD" w14:textId="3E37FC66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832A3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F7C27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0315EFC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1A3868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F2BCAE" w14:textId="3937CE75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3D4352" w14:textId="52D77D90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4C47A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669C1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7F7B06" w14:textId="2FF8DDD2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9F4608" w14:textId="1C57EC96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4E8B3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40269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0D22EB7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42DA4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F7C751" w14:textId="1D3A10AD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A646FE" w14:textId="7CCCC98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FE4C94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CC761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DC717C" w14:textId="575D461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FA5D04" w14:textId="1671D90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CF3A6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00FE27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4BE34B0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DF977E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C37C04" w14:textId="3323FD9F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79649E" w14:textId="68807D4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15DFF5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D9CA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0C7E1" w14:textId="2453062E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F0E891" w14:textId="42F05CF6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6D6BE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392F96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05690A1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20E451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E3F7DA" w14:textId="67757E3A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A84CC5" w14:textId="6C003220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9614F4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AECA5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95C63F" w14:textId="5E8FF54D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E339C7" w14:textId="533B0330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2C476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BD3362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55315D6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FD2966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29EDF9" w14:textId="1C5B09C6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</w:t>
            </w:r>
            <w:r>
              <w:rPr>
                <w:color w:val="000000"/>
              </w:rPr>
              <w:t xml:space="preserve"> 900х400</w:t>
            </w:r>
            <w:r w:rsidRPr="00C526CB">
              <w:rPr>
                <w:color w:val="000000"/>
              </w:rPr>
              <w:t>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9B1A9D" w14:textId="1DB07753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58B282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C4E4E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8ECDFB" w14:textId="15DE6932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810261" w14:textId="597744C8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45282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22C6C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4FF2F5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917EF4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C02204" w14:textId="2320BC03" w:rsidR="005E58EC" w:rsidRPr="00C526C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</w:t>
            </w:r>
            <w:r>
              <w:rPr>
                <w:color w:val="000000"/>
              </w:rPr>
              <w:t xml:space="preserve"> 900х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>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E5E950" w14:textId="36F7CA1B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34979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A9AED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A44BBD" w14:textId="5B1148B2" w:rsidR="005E58EC" w:rsidRPr="00C526CB" w:rsidRDefault="005E58EC" w:rsidP="005E58EC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FA53F8" w14:textId="25AB9237" w:rsidR="005E58E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7447C8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F292B5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109EB5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85348E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3E1696" w14:textId="293108DF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F53AA8" w14:textId="592E0955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D8016B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BB3D29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263F30" w14:textId="5628F62B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52E07D" w14:textId="789167E3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B0342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38F1B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6395E6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216C97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4F7F07" w14:textId="3B7FEBBF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C8DC6D" w14:textId="3583DDEC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BD13DF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B0166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5900DB" w14:textId="1EE570EA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2A050" w14:textId="0B3F61CA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4CCCD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5C3624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2BCC7DD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FCAD0" w14:textId="77777777" w:rsidR="005E58EC" w:rsidRPr="00202B9E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C47EA1" w14:textId="4D239425" w:rsidR="005E58E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3AC412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80E1B8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60415D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B84774" w14:textId="68F71C1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9A0F99" w14:textId="4C896249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552DFC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D1E860" w14:textId="77777777" w:rsidR="005E58EC" w:rsidRPr="00202B9E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3D28C488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5E58EC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Плазас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5E58EC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5E58EC" w:rsidRPr="00747C04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5E58EC" w:rsidRPr="00747C04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5E58EC" w:rsidRPr="00747C04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5E58EC" w:rsidRPr="00747C04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5E58EC" w:rsidRPr="00747C04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5E58EC" w:rsidRPr="00747C04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5E58EC" w:rsidRPr="00747C04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5E58EC" w:rsidRPr="00747C04" w:rsidRDefault="005E58EC" w:rsidP="005E58EC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5E58EC" w:rsidRPr="00747C04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5E58EC" w:rsidRPr="00747C04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5E58EC" w:rsidRPr="00CF599B" w:rsidRDefault="005E58EC" w:rsidP="005E58EC">
            <w:pPr>
              <w:pStyle w:val="af5"/>
              <w:ind w:left="100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5E58EC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72459D4E" w:rsidR="005E58EC" w:rsidRPr="00113441" w:rsidRDefault="005E58EC" w:rsidP="005E58E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5E58EC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5E58EC" w:rsidRPr="00CF599B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5E58EC" w:rsidRPr="00CF599B" w:rsidRDefault="005E58EC" w:rsidP="005E58E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Sanext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5E65EDE5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5E58EC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2EB4E002" w:rsidR="005E58EC" w:rsidRPr="00113441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35845648" w:rsidR="005E58EC" w:rsidRPr="00113441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58803860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6E6331DB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3ABE94CC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2C2F3E66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5E58EC" w:rsidRPr="00CF599B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5E58EC" w:rsidRPr="00CF599B" w:rsidRDefault="005E58EC" w:rsidP="005E58E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70F01D4C" w:rsidR="005E58EC" w:rsidRPr="00113441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5E58EC" w:rsidRPr="009F5B5F" w:rsidRDefault="005E58EC" w:rsidP="005E58EC">
            <w:pPr>
              <w:pStyle w:val="af5"/>
              <w:ind w:left="1004"/>
              <w:jc w:val="both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5E58EC" w:rsidRPr="00CF599B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5E58EC" w:rsidRPr="00CF599B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62D7815D" w:rsidR="005E58EC" w:rsidRPr="00E007A9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008AB5EA" w:rsidR="005E58EC" w:rsidRPr="005A3A5C" w:rsidRDefault="005E58EC" w:rsidP="005E58E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64717F6A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7131E231" w:rsidR="005E58EC" w:rsidRPr="008539C2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21BF718E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487422E3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2A6B3130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6D4AC64B" w:rsidR="005E58EC" w:rsidRPr="0043786F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68A60C80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453A8203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709A7C10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71965CE2" w:rsidR="005E58EC" w:rsidRPr="008539C2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307639AC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428F40CB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0CB58643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2AEC7C00" w:rsidR="005E58EC" w:rsidRPr="008539C2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4D5DE6AA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2666D95B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52AD4A7B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5D0F2307" w:rsidR="005E58EC" w:rsidRPr="008539C2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E34C2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EF5D9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A7D6C" w14:textId="28BFB54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023.0CC2R3-50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A47D0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41DD85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BE8D7" w14:textId="5D9A8104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8082C9" w14:textId="0B546BF2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26127D" w14:textId="40BDCF32" w:rsidR="005E58E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A02B7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B036D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4CC2986A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05DFFE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112E781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3EC1CEEA" w:rsidR="005E58EC" w:rsidRPr="0043786F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2C2BC891" w:rsidR="005E58EC" w:rsidRPr="00E007A9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Насос дренажный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26BA292F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Sauermann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4ECAC6FE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5440CCB9" w:rsidR="005E58EC" w:rsidRPr="0043786F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54FAB5DD" w:rsidR="005E58EC" w:rsidRPr="00234B76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 xml:space="preserve">Ручной балансировочный клапан 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MVT</w:t>
            </w:r>
            <w:r w:rsidRPr="000D70A3">
              <w:rPr>
                <w:rFonts w:cs="Times New Roman"/>
                <w:color w:val="000000"/>
                <w:szCs w:val="24"/>
              </w:rPr>
              <w:t>-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R</w:t>
            </w:r>
            <w:r w:rsidRPr="000D70A3">
              <w:rPr>
                <w:rFonts w:cs="Times New Roman"/>
                <w:color w:val="000000"/>
                <w:szCs w:val="24"/>
              </w:rPr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5E58EC" w:rsidRPr="00234B76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311FC544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2ADF7D59" w:rsidR="005E58EC" w:rsidRPr="0043786F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AD88949" w:rsidR="005E58EC" w:rsidRPr="00234B76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Кран шаровый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0D70A3">
              <w:rPr>
                <w:rFonts w:cs="Times New Roman"/>
                <w:color w:val="000000"/>
                <w:szCs w:val="24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5E58EC" w:rsidRPr="005A3A5C" w:rsidRDefault="005E58EC" w:rsidP="005E58EC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40179A13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647E9B99" w:rsidR="005E58EC" w:rsidRPr="0043786F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68242E7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F17B56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5B96AA9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3E1A9CC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1DFE1E5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38DDEBF5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4B1EA60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28792C95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BB02373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3F4CCC0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03B9C1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09E08BCF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0660291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214411E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4E12DF3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450A0038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2BB749E0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3199CE9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749699B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50940A2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5A5639A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38EDCFEC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164E62EF" w:rsidR="005E58EC" w:rsidRPr="005A3A5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58362844" w:rsidR="005E58EC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30B3907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73B933C9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2304A61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0463EAB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083030B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3BC9CC3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47AB93B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1C4E0555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782F5668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4B12CD6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2B5E47AD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10D41A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EFED1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66A42E" w14:textId="5AF0833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B54DFB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7D64C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903B40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3DE3FD" w14:textId="57E71791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601D4D" w14:textId="57800B2A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50FC40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E9DE98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596F9CC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93D031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A6C6CF" w14:textId="66391CE7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25D954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0F352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7A1AB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81D7F0" w14:textId="3816B12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60295" w14:textId="5997A3FF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DDD34A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FF8A7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A53400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778D5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53727F" w14:textId="297B64A0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5C5A4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008ECB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72C75A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56BE14" w14:textId="7DD012AE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C7052B" w14:textId="3269A52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1E1ED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92A86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F2193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73C38D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21B55E" w14:textId="19F0D003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379305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0FDF5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F6D84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D30770" w14:textId="4668C19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D114A7" w14:textId="3BD7375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1E0C38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1210A6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15A32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230EF1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CE7A36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332D33" w14:textId="4A72BFA6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59F796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97C0B4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C9C88A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F0184" w14:textId="2F2F223D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8A054F" w14:textId="3E415D5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FA982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AC75D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309D7A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F39FF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A0AD80" w14:textId="6CA5E07D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2CD460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DC4EA6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C2261A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3C6738" w14:textId="32A2031D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50BCE3" w14:textId="0C5E3200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6B3FE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7E9EC3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15CDB38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3F03AD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7CF8F7" w14:textId="14B0E1E6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67CB9C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FAFC22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A78F3E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2EE217" w14:textId="60D6FB5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A45868" w14:textId="3275EB3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E08122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C6D45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2BED6E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1B96B0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70C689" w14:textId="70CD5AF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D657D" w14:textId="1126D81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AB3FA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B5E24E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B78EBF" w14:textId="1A3C0295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C0902" w14:textId="0B3BD20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22607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DBFE7E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8A482B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AB6C45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6566E9" w14:textId="10F4ACA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29DC4D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F53FC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9C8BE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B04296" w14:textId="159094A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F73F59" w14:textId="66A2B808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45FE6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3E147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4AF26C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6FE113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1A5A76" w14:textId="0B7AF90E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0D426D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BA161A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EEE0B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300E06" w14:textId="07B1420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6B679" w14:textId="363E423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E325E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3323D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78EF8D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ADC69F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A9C9FB" w14:textId="0D7ED24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84B7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0E34D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0E56E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28AF3C" w14:textId="5555E4A1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D79067" w14:textId="5B30D179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CB7FC8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F1F69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570FFC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7CB473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236CCD" w14:textId="7AE0F8C1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11EA30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51F4B4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2558E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CFB87D" w14:textId="23B3F03D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E54A7C" w14:textId="49140BD5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673DEE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BFA6D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3075C3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2267B3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F0EF67" w14:textId="2116C2A6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1D372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D9D33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88F572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3CD1AF" w14:textId="01360CB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44F40D" w14:textId="1193452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36984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03E22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604DDD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A1EB26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C7161B" w14:textId="59D03C70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A7C2AF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E461E2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8BD851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F684A0" w14:textId="24AB692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4AC8DD" w14:textId="5EEE7BE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089ED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C2DF7F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7E14FCC0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5E58EC" w:rsidRPr="005A3A5C" w:rsidRDefault="005E58EC" w:rsidP="005E58EC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063140C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2A8F8D1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6024103B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628F8AB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37C95BCF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42D3D90F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ø63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543AEB8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736A035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450EF905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ø75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6A741B8A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03517E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686D3BF9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ø90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41A2A7C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180AA854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6BE852BD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4ABB0DA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0507963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0F1A6798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Диффузор щелевой алюминиевый, 4 щели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0304DAC2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ЛРЩ-22-4-1000-У0-RAL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C490237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7E6EB99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00E9217B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5E58EC" w:rsidRPr="005A3A5C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5E58EC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5E58EC" w:rsidRPr="005A3A5C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0AB61772" w:rsidR="005E58EC" w:rsidRPr="005A3A5C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06AE26E4" w:rsidR="005E58EC" w:rsidRPr="005A3A5C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14918-80*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5E58EC" w:rsidRPr="005A3A5C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5E58EC" w:rsidRPr="005A3A5C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6216B9D4" w:rsidR="005E58EC" w:rsidRPr="005A3A5C" w:rsidRDefault="005E58EC" w:rsidP="005E58EC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1CE3D6AB" w:rsidR="005E58EC" w:rsidRPr="004E3E25" w:rsidRDefault="005E58EC" w:rsidP="005E58EC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5E58EC" w:rsidRPr="009F5B5F" w:rsidRDefault="005E58EC" w:rsidP="005E58E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5E58EC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5E58EC" w:rsidRPr="004E3E25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6BAF156A" w:rsidR="005E58EC" w:rsidRPr="004E3E25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гибкий гофрированный ø250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5E58EC" w:rsidRPr="004E3E25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5E58EC" w:rsidRPr="004E3E25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5E58EC" w:rsidRPr="004E3E25" w:rsidRDefault="005E58EC" w:rsidP="005E58EC"/>
        </w:tc>
        <w:tc>
          <w:tcPr>
            <w:tcW w:w="1133" w:type="dxa"/>
            <w:shd w:val="clear" w:color="auto" w:fill="auto"/>
            <w:vAlign w:val="center"/>
          </w:tcPr>
          <w:p w14:paraId="6E106EFF" w14:textId="36D585A9" w:rsidR="005E58EC" w:rsidRPr="004E3E25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38756B81" w:rsidR="005E58EC" w:rsidRPr="004E3E25" w:rsidRDefault="005E58EC" w:rsidP="005E58EC">
            <w:pPr>
              <w:pStyle w:val="af5"/>
              <w:rPr>
                <w:color w:val="000000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E58EC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5E58EC" w:rsidRPr="00E11A00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5E58EC" w:rsidRPr="00E11A00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5E58EC" w:rsidRPr="009F5B5F" w:rsidRDefault="005E58EC" w:rsidP="005E58EC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5E58EC" w:rsidRPr="009F5B5F" w:rsidRDefault="005E58EC" w:rsidP="005E58EC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5E58EC" w:rsidRPr="009F5B5F" w:rsidRDefault="005E58EC" w:rsidP="005E58EC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5E58EC" w:rsidRPr="009F5B5F" w:rsidRDefault="005E58EC" w:rsidP="005E58EC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5E58EC" w:rsidRPr="009F5B5F" w:rsidRDefault="005E58EC" w:rsidP="005E58EC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5E58EC" w:rsidRPr="009F5B5F" w:rsidRDefault="005E58EC" w:rsidP="005E58E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5E58EC" w:rsidRPr="009F5B5F" w:rsidRDefault="005E58EC" w:rsidP="005E58EC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5E58EC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5E58EC" w:rsidRPr="00E11A00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5E58EC" w:rsidRPr="00E11A00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5E58EC" w:rsidRPr="00E11A00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5E58EC" w:rsidRPr="00E11A00" w:rsidRDefault="005E58EC" w:rsidP="005E58EC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5E58EC" w:rsidRPr="00E11A00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5E58EC" w:rsidRPr="00E11A00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E58EC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5E58EC" w:rsidRPr="00E11A00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5E58EC" w:rsidRPr="00E11A00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5E58EC" w:rsidRPr="00E11A00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5E58EC" w:rsidRPr="00E11A00" w:rsidRDefault="005E58EC" w:rsidP="005E58EC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5E58EC" w:rsidRPr="00E11A00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5E58EC" w:rsidRPr="00E11A00" w:rsidRDefault="005E58EC" w:rsidP="005E58EC">
            <w:pPr>
              <w:pStyle w:val="af5"/>
              <w:rPr>
                <w:color w:val="000000"/>
              </w:rPr>
            </w:pPr>
          </w:p>
        </w:tc>
      </w:tr>
      <w:tr w:rsidR="005E58EC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5E58EC" w:rsidRPr="00E11A00" w:rsidRDefault="005E58EC" w:rsidP="005E58EC">
            <w:pPr>
              <w:pStyle w:val="af5"/>
              <w:numPr>
                <w:ilvl w:val="0"/>
                <w:numId w:val="9"/>
              </w:numPr>
              <w:ind w:hanging="578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5E58EC" w:rsidRPr="00E11A00" w:rsidRDefault="005E58EC" w:rsidP="005E58E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5E58EC" w:rsidRPr="00E11A00" w:rsidRDefault="005E58EC" w:rsidP="005E58E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5E58EC" w:rsidRPr="00E11A00" w:rsidRDefault="005E58EC" w:rsidP="005E58EC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5E58EC" w:rsidRPr="00E11A00" w:rsidRDefault="005E58EC" w:rsidP="005E58E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5E58EC" w:rsidRPr="00E11A00" w:rsidRDefault="005E58EC" w:rsidP="005E58EC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D5457D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D5457D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D5457D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77B82AF2" w:rsidR="000B62DF" w:rsidRPr="00DD79DF" w:rsidRDefault="000B62DF" w:rsidP="00D5457D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8D5F7D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8D5F7D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8D5F7D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D5457D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D5457D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308A1E8B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1CFEAFF3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8D5F7D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8D5F7D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8D5F7D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814C978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8D5F7D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C0900"/>
    <w:multiLevelType w:val="hybridMultilevel"/>
    <w:tmpl w:val="04848F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6"/>
  </w:num>
  <w:num w:numId="7" w16cid:durableId="1614091339">
    <w:abstractNumId w:val="3"/>
  </w:num>
  <w:num w:numId="8" w16cid:durableId="1613244034">
    <w:abstractNumId w:val="4"/>
  </w:num>
  <w:num w:numId="9" w16cid:durableId="1407722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46F8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11D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441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C5F5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67AED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173F"/>
    <w:rsid w:val="0032395D"/>
    <w:rsid w:val="00331A90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1F2E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65D2"/>
    <w:rsid w:val="004567A0"/>
    <w:rsid w:val="00462391"/>
    <w:rsid w:val="00471A70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9333A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E58EC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46EC6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B7304"/>
    <w:rsid w:val="008C4ACC"/>
    <w:rsid w:val="008C58C9"/>
    <w:rsid w:val="008D5F7D"/>
    <w:rsid w:val="008D6C78"/>
    <w:rsid w:val="008E3930"/>
    <w:rsid w:val="008F0D74"/>
    <w:rsid w:val="008F1103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476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797"/>
    <w:rsid w:val="00A23286"/>
    <w:rsid w:val="00A350CC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87379"/>
    <w:rsid w:val="00A90028"/>
    <w:rsid w:val="00AA0169"/>
    <w:rsid w:val="00AA1B90"/>
    <w:rsid w:val="00AA3104"/>
    <w:rsid w:val="00AB04E8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123"/>
    <w:rsid w:val="00B54D3E"/>
    <w:rsid w:val="00B6593A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937E2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35556"/>
    <w:rsid w:val="00D41905"/>
    <w:rsid w:val="00D433D0"/>
    <w:rsid w:val="00D43AD3"/>
    <w:rsid w:val="00D440FB"/>
    <w:rsid w:val="00D457A3"/>
    <w:rsid w:val="00D4698B"/>
    <w:rsid w:val="00D474DB"/>
    <w:rsid w:val="00D47891"/>
    <w:rsid w:val="00D5457D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6D10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1F9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15108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121</cp:revision>
  <cp:lastPrinted>2025-07-14T09:50:00Z</cp:lastPrinted>
  <dcterms:created xsi:type="dcterms:W3CDTF">2023-06-08T14:36:00Z</dcterms:created>
  <dcterms:modified xsi:type="dcterms:W3CDTF">2025-07-14T09:51:00Z</dcterms:modified>
</cp:coreProperties>
</file>