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157984" w14:paraId="0CA5684D" w14:textId="77777777" w:rsidTr="002303B7">
        <w:trPr>
          <w:trHeight w:hRule="exact" w:val="1462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51EC194D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9381CD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E785B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Тип, марка,</w:t>
            </w:r>
          </w:p>
          <w:p w14:paraId="7F019B1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обозначение документа,</w:t>
            </w:r>
          </w:p>
          <w:p w14:paraId="7BA6AFFE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BA94CA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Код</w:t>
            </w:r>
          </w:p>
          <w:p w14:paraId="44EAEA6A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FC6F8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0BF21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Ед.</w:t>
            </w:r>
          </w:p>
          <w:p w14:paraId="60E1472E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изме-</w:t>
            </w:r>
          </w:p>
          <w:p w14:paraId="3D7499A9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37BC1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379413" w14:textId="77777777" w:rsidR="007454E1" w:rsidRPr="00202B9E" w:rsidRDefault="00FD0C0E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М</w:t>
            </w:r>
            <w:r w:rsidR="007454E1" w:rsidRPr="00202B9E">
              <w:rPr>
                <w:rFonts w:cs="Times New Roman"/>
                <w:szCs w:val="24"/>
              </w:rPr>
              <w:t>асса,</w:t>
            </w:r>
          </w:p>
          <w:p w14:paraId="55386EF3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1 ед.,</w:t>
            </w:r>
          </w:p>
          <w:p w14:paraId="7105362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FB096C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Примечание</w:t>
            </w:r>
          </w:p>
        </w:tc>
      </w:tr>
      <w:tr w:rsidR="007454E1" w:rsidRPr="00157984" w14:paraId="102A4026" w14:textId="77777777" w:rsidTr="00C47D73">
        <w:trPr>
          <w:trHeight w:hRule="exact" w:val="45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409F1363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  <w:lang w:eastAsia="ru-RU"/>
              </w:rPr>
            </w:pPr>
            <w:r w:rsidRPr="00202B9E">
              <w:rPr>
                <w:rFonts w:cs="Times New Roman"/>
                <w:szCs w:val="24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B78665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  <w:lang w:eastAsia="ru-RU"/>
              </w:rPr>
            </w:pPr>
            <w:r w:rsidRPr="00202B9E">
              <w:rPr>
                <w:rFonts w:cs="Times New Roman"/>
                <w:szCs w:val="24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ABAAD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C5749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158137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0B1110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9D35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8DC09C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4231004" w14:textId="77777777" w:rsidR="007454E1" w:rsidRPr="00202B9E" w:rsidRDefault="007454E1" w:rsidP="00DF3EC8">
            <w:pPr>
              <w:pStyle w:val="af4"/>
              <w:rPr>
                <w:rFonts w:cs="Times New Roman"/>
                <w:szCs w:val="24"/>
              </w:rPr>
            </w:pPr>
            <w:r w:rsidRPr="00202B9E">
              <w:rPr>
                <w:rFonts w:cs="Times New Roman"/>
                <w:szCs w:val="24"/>
              </w:rPr>
              <w:t>9</w:t>
            </w:r>
          </w:p>
        </w:tc>
      </w:tr>
      <w:tr w:rsidR="005064CA" w:rsidRPr="00157984" w14:paraId="40C9A46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B8FCB94" w14:textId="77777777" w:rsidR="005064CA" w:rsidRPr="00202B9E" w:rsidRDefault="005064CA" w:rsidP="00794AC7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81C987" w14:textId="49973604" w:rsidR="005064CA" w:rsidRPr="00202B9E" w:rsidRDefault="008722EC" w:rsidP="005064C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>
              <w:rPr>
                <w:b/>
                <w:bCs/>
                <w:color w:val="000000"/>
              </w:rPr>
              <w:t>1</w:t>
            </w:r>
            <w:r w:rsidR="002E6409">
              <w:rPr>
                <w:b/>
                <w:bCs/>
                <w:color w:val="000000"/>
              </w:rPr>
              <w:t>6</w:t>
            </w:r>
            <w:r w:rsidR="009F5B5F">
              <w:rPr>
                <w:b/>
                <w:bCs/>
                <w:color w:val="000000"/>
              </w:rPr>
              <w:t xml:space="preserve"> этаж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C1D14EF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2B90D50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0406C8A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2909FA3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48EEDB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76001BB3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D33A18D" w14:textId="77777777" w:rsidR="005064CA" w:rsidRPr="00202B9E" w:rsidRDefault="005064CA" w:rsidP="005064C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6035EF" w:rsidRPr="00157984" w14:paraId="26B7CEB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48BA45D" w14:textId="77777777" w:rsidR="006035EF" w:rsidRPr="00202B9E" w:rsidRDefault="006035EF" w:rsidP="00794AC7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2D4F8A" w14:textId="2DDD6504" w:rsidR="006035EF" w:rsidRDefault="006035EF" w:rsidP="005064CA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b/>
                <w:bCs/>
                <w:color w:val="000000"/>
              </w:rPr>
            </w:pPr>
            <w:r w:rsidRPr="00202B9E">
              <w:rPr>
                <w:rFonts w:cs="Times New Roman"/>
                <w:b/>
                <w:bCs/>
              </w:rPr>
              <w:t>Система вентиляции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1512D1D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23C6C0E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30A299C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EB0074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D7D3BDE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586EA504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7BD5D7A" w14:textId="77777777" w:rsidR="006035EF" w:rsidRPr="00202B9E" w:rsidRDefault="006035EF" w:rsidP="005064CA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F3652" w:rsidRPr="00DB65ED" w14:paraId="65A4B0E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2E5804A" w14:textId="77777777" w:rsidR="001F3652" w:rsidRPr="005B601D" w:rsidRDefault="001F3652" w:rsidP="001F3652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9777512" w14:textId="6230578C" w:rsidR="001F3652" w:rsidRPr="005B601D" w:rsidRDefault="001F3652" w:rsidP="001F3652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B601D">
              <w:rPr>
                <w:color w:val="000000"/>
              </w:rPr>
              <w:t xml:space="preserve">Клапан КЛОП-2 с пределом огнестойкости 60 мин, нормально открытый, с размерами внутреннего сечения </w:t>
            </w:r>
            <w:r>
              <w:rPr>
                <w:color w:val="000000"/>
              </w:rPr>
              <w:t>1</w:t>
            </w:r>
            <w:r w:rsidR="008722EC">
              <w:rPr>
                <w:color w:val="000000"/>
              </w:rPr>
              <w:t>2</w:t>
            </w:r>
            <w:r w:rsidRPr="005B601D">
              <w:rPr>
                <w:color w:val="000000"/>
              </w:rPr>
              <w:t>00x</w:t>
            </w:r>
            <w:r>
              <w:rPr>
                <w:color w:val="000000"/>
              </w:rPr>
              <w:t>6</w:t>
            </w:r>
            <w:r w:rsidRPr="005B601D">
              <w:rPr>
                <w:color w:val="000000"/>
              </w:rPr>
              <w:t xml:space="preserve">00 мм, с электромеханическим приводом BELIMO на 220 </w:t>
            </w:r>
            <w:r w:rsidR="00603551" w:rsidRPr="005B601D">
              <w:rPr>
                <w:color w:val="000000"/>
              </w:rPr>
              <w:t>В, с</w:t>
            </w:r>
            <w:r w:rsidRPr="005B601D">
              <w:rPr>
                <w:color w:val="000000"/>
              </w:rPr>
              <w:t xml:space="preserve"> соединительной коробкой и клеммной колодкой.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6D2F360" w14:textId="04619A44" w:rsidR="001F3652" w:rsidRPr="005B601D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B601D">
              <w:rPr>
                <w:color w:val="000000"/>
              </w:rPr>
              <w:t>КЛОП-2(60)-НО-</w:t>
            </w:r>
            <w:r w:rsidR="009E555E">
              <w:rPr>
                <w:color w:val="000000"/>
              </w:rPr>
              <w:t>1</w:t>
            </w:r>
            <w:r w:rsidR="00892618">
              <w:rPr>
                <w:color w:val="000000"/>
              </w:rPr>
              <w:t>2</w:t>
            </w:r>
            <w:r w:rsidRPr="005B601D">
              <w:rPr>
                <w:color w:val="000000"/>
              </w:rPr>
              <w:t>00x</w:t>
            </w:r>
            <w:r w:rsidR="009E555E">
              <w:rPr>
                <w:color w:val="000000"/>
              </w:rPr>
              <w:t>6</w:t>
            </w:r>
            <w:r w:rsidRPr="005B601D">
              <w:rPr>
                <w:color w:val="000000"/>
              </w:rPr>
              <w:t>00-</w:t>
            </w:r>
            <w:proofErr w:type="gramStart"/>
            <w:r w:rsidRPr="005B601D">
              <w:rPr>
                <w:color w:val="000000"/>
              </w:rPr>
              <w:t>MB(</w:t>
            </w:r>
            <w:proofErr w:type="gramEnd"/>
            <w:r w:rsidRPr="005B601D">
              <w:rPr>
                <w:color w:val="000000"/>
              </w:rPr>
              <w:t>220)-К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5CFA0C9" w14:textId="77777777" w:rsidR="001F3652" w:rsidRPr="005B601D" w:rsidRDefault="001F3652" w:rsidP="001F3652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95822F9" w14:textId="10EFDD8D" w:rsidR="001F3652" w:rsidRPr="005B601D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B601D">
              <w:rPr>
                <w:color w:val="000000"/>
              </w:rPr>
              <w:t>ВИНГС-М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5429022" w14:textId="5D13251D" w:rsidR="001F3652" w:rsidRPr="005B601D" w:rsidRDefault="001F3652" w:rsidP="001F3652">
            <w:pPr>
              <w:pStyle w:val="af5"/>
              <w:rPr>
                <w:rFonts w:cs="Times New Roman"/>
                <w:szCs w:val="24"/>
              </w:rPr>
            </w:pPr>
            <w:r w:rsidRPr="005B601D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A054D8" w14:textId="244FC144" w:rsidR="001F3652" w:rsidRPr="005B601D" w:rsidRDefault="001C5F57" w:rsidP="001F3652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2E3E346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B92B133" w14:textId="77777777" w:rsidR="001F3652" w:rsidRPr="009F5B5F" w:rsidRDefault="001F3652" w:rsidP="001F3652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4DB5387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55D9A2E" w14:textId="77777777" w:rsidR="006C4DD7" w:rsidRPr="005B601D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2F0BEDC" w14:textId="2AE329BE" w:rsidR="006C4DD7" w:rsidRPr="005B601D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8D6EA31" w14:textId="67C5238E" w:rsidR="006C4DD7" w:rsidRPr="005B601D" w:rsidRDefault="006C4DD7" w:rsidP="006C4DD7">
            <w:pPr>
              <w:pStyle w:val="af5"/>
              <w:rPr>
                <w:color w:val="000000"/>
              </w:rPr>
            </w:pPr>
            <w:r w:rsidRPr="009F5B5F">
              <w:t>ДК 100Р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7E345B2" w14:textId="77777777" w:rsidR="006C4DD7" w:rsidRPr="005B601D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4F5AD16" w14:textId="61D5F419" w:rsidR="006C4DD7" w:rsidRPr="005B601D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FFDDC4A" w14:textId="10F1EE02" w:rsidR="006C4DD7" w:rsidRPr="005B601D" w:rsidRDefault="006C4DD7" w:rsidP="006C4DD7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F8DEAC" w14:textId="45D644BC" w:rsidR="006C4DD7" w:rsidRPr="005B601D" w:rsidRDefault="002E6409" w:rsidP="006C4DD7">
            <w:pPr>
              <w:pStyle w:val="af5"/>
              <w:rPr>
                <w:color w:val="000000"/>
              </w:rPr>
            </w:pPr>
            <w:r>
              <w:t>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833384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A5C3049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74CEEAE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2D8676" w14:textId="77777777" w:rsidR="006C4DD7" w:rsidRPr="005B601D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A8C19A3" w14:textId="5A0A13F7" w:rsidR="006C4DD7" w:rsidRPr="005B601D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BC0419C" w14:textId="4FACD820" w:rsidR="006C4DD7" w:rsidRPr="005B601D" w:rsidRDefault="006C4DD7" w:rsidP="006C4DD7">
            <w:pPr>
              <w:pStyle w:val="af5"/>
              <w:rPr>
                <w:color w:val="000000"/>
              </w:rPr>
            </w:pPr>
            <w:r w:rsidRPr="009F5B5F">
              <w:t>ДК 1</w:t>
            </w:r>
            <w:r>
              <w:t>25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9A1A468" w14:textId="77777777" w:rsidR="006C4DD7" w:rsidRPr="005B601D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92D2675" w14:textId="3563DEF1" w:rsidR="006C4DD7" w:rsidRPr="005B601D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429604C" w14:textId="34EC24F5" w:rsidR="006C4DD7" w:rsidRPr="005B601D" w:rsidRDefault="006C4DD7" w:rsidP="006C4DD7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2601EF2" w14:textId="01664EB0" w:rsidR="006C4DD7" w:rsidRPr="005B601D" w:rsidRDefault="002E6409" w:rsidP="006C4DD7">
            <w:pPr>
              <w:pStyle w:val="af5"/>
              <w:rPr>
                <w:color w:val="000000"/>
              </w:rPr>
            </w:pPr>
            <w:r>
              <w:t>46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C9013DD" w14:textId="77777777" w:rsidR="006C4DD7" w:rsidRPr="005B601D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E56D8FB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6C4DD7" w:rsidRPr="00DB65ED" w14:paraId="05C9445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B0C624" w14:textId="77777777" w:rsidR="006C4DD7" w:rsidRPr="005B601D" w:rsidRDefault="006C4DD7" w:rsidP="006C4DD7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CAE0A4E" w14:textId="1742E760" w:rsidR="006C4DD7" w:rsidRPr="005B601D" w:rsidRDefault="006C4DD7" w:rsidP="006C4DD7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BCE00CC" w14:textId="3E83CBDA" w:rsidR="006C4DD7" w:rsidRPr="005B601D" w:rsidRDefault="006C4DD7" w:rsidP="006C4DD7">
            <w:pPr>
              <w:pStyle w:val="af5"/>
              <w:rPr>
                <w:color w:val="000000"/>
              </w:rPr>
            </w:pPr>
            <w:r w:rsidRPr="009F5B5F">
              <w:t xml:space="preserve">ДК </w:t>
            </w:r>
            <w:r w:rsidR="00892618">
              <w:t>16</w:t>
            </w:r>
            <w:r>
              <w:t>0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90136E5" w14:textId="77777777" w:rsidR="006C4DD7" w:rsidRPr="005B601D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EA3F683" w14:textId="050B40FE" w:rsidR="006C4DD7" w:rsidRPr="005B601D" w:rsidRDefault="006C4DD7" w:rsidP="006C4DD7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334DB3A" w14:textId="7E275EBF" w:rsidR="006C4DD7" w:rsidRPr="005B601D" w:rsidRDefault="006C4DD7" w:rsidP="006C4DD7">
            <w:pPr>
              <w:pStyle w:val="af5"/>
              <w:rPr>
                <w:color w:val="000000"/>
              </w:rPr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CB1F88" w14:textId="6501E757" w:rsidR="006C4DD7" w:rsidRPr="005B601D" w:rsidRDefault="002E6409" w:rsidP="006C4DD7">
            <w:pPr>
              <w:pStyle w:val="af5"/>
              <w:rPr>
                <w:color w:val="000000"/>
              </w:rPr>
            </w:pPr>
            <w:r>
              <w:t>30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485679E" w14:textId="77777777" w:rsidR="006C4DD7" w:rsidRPr="005B601D" w:rsidRDefault="006C4DD7" w:rsidP="006C4DD7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CE4EF9D" w14:textId="77777777" w:rsidR="006C4DD7" w:rsidRPr="009F5B5F" w:rsidRDefault="006C4DD7" w:rsidP="006C4DD7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E6409" w:rsidRPr="00DB65ED" w14:paraId="7A1E4AE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5C25476" w14:textId="77777777" w:rsidR="002E6409" w:rsidRPr="005B601D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B2EEF90" w14:textId="7E9F4D00" w:rsidR="002E6409" w:rsidRPr="005B601D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2A91FBC" w14:textId="3CB51527" w:rsidR="002E6409" w:rsidRPr="009F5B5F" w:rsidRDefault="002E6409" w:rsidP="002E6409">
            <w:pPr>
              <w:pStyle w:val="af5"/>
            </w:pPr>
            <w:r w:rsidRPr="009F5B5F">
              <w:t xml:space="preserve">ДК </w:t>
            </w:r>
            <w:r>
              <w:t>200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D334085" w14:textId="77777777" w:rsidR="002E6409" w:rsidRPr="005B601D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23F0442" w14:textId="77777777" w:rsidR="002E6409" w:rsidRPr="005B601D" w:rsidRDefault="002E6409" w:rsidP="002E6409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933EEF" w14:textId="57388BF2" w:rsidR="002E6409" w:rsidRPr="009F5B5F" w:rsidRDefault="002E6409" w:rsidP="002E6409">
            <w:pPr>
              <w:pStyle w:val="af5"/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E1F9F7" w14:textId="4782F95A" w:rsidR="002E6409" w:rsidRDefault="002E6409" w:rsidP="002E6409">
            <w:pPr>
              <w:pStyle w:val="af5"/>
            </w:pPr>
            <w:r>
              <w:t>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D3F59D6" w14:textId="77777777" w:rsidR="002E6409" w:rsidRPr="005B601D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266502B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E6409" w:rsidRPr="00DB65ED" w14:paraId="5283BD1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CE487F6" w14:textId="77777777" w:rsidR="002E6409" w:rsidRPr="005B601D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40CAF9" w14:textId="28F073C3" w:rsidR="002E6409" w:rsidRPr="005B601D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EB78DCC" w14:textId="5EF7A1E7" w:rsidR="002E6409" w:rsidRPr="009F5B5F" w:rsidRDefault="002E6409" w:rsidP="002E6409">
            <w:pPr>
              <w:pStyle w:val="af5"/>
            </w:pPr>
            <w:r w:rsidRPr="009F5B5F">
              <w:t xml:space="preserve">ДК </w:t>
            </w:r>
            <w:r>
              <w:t>250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2C78EB2" w14:textId="77777777" w:rsidR="002E6409" w:rsidRPr="005B601D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CBA165C" w14:textId="77777777" w:rsidR="002E6409" w:rsidRPr="005B601D" w:rsidRDefault="002E6409" w:rsidP="002E6409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9F89D23" w14:textId="2A6E8C31" w:rsidR="002E6409" w:rsidRPr="009F5B5F" w:rsidRDefault="002E6409" w:rsidP="002E6409">
            <w:pPr>
              <w:pStyle w:val="af5"/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1B14021" w14:textId="58E89176" w:rsidR="002E6409" w:rsidRDefault="002E6409" w:rsidP="002E6409">
            <w:pPr>
              <w:pStyle w:val="af5"/>
            </w:pPr>
            <w: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7F5E17F" w14:textId="77777777" w:rsidR="002E6409" w:rsidRPr="005B601D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ED87EC1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E6409" w:rsidRPr="00DB65ED" w14:paraId="45C8BF6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E513D85" w14:textId="77777777" w:rsidR="002E6409" w:rsidRPr="005B601D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DB203BE" w14:textId="60313488" w:rsidR="002E6409" w:rsidRPr="005B601D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5B601D">
              <w:t>Воздушный клапан общего назначения круглый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1463D36" w14:textId="5AB94156" w:rsidR="002E6409" w:rsidRDefault="002E6409" w:rsidP="002E6409">
            <w:pPr>
              <w:pStyle w:val="af5"/>
              <w:rPr>
                <w:highlight w:val="yellow"/>
              </w:rPr>
            </w:pPr>
            <w:r w:rsidRPr="009F5B5F">
              <w:t xml:space="preserve">ДК </w:t>
            </w:r>
            <w:r>
              <w:t>315</w:t>
            </w:r>
            <w:r w:rsidRPr="009F5B5F">
              <w:t>Р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EA6E208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33A4D8F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EBE47AE" w14:textId="100C6AB8" w:rsidR="002E6409" w:rsidRPr="009F5B5F" w:rsidRDefault="002E6409" w:rsidP="002E6409">
            <w:pPr>
              <w:pStyle w:val="af5"/>
              <w:rPr>
                <w:highlight w:val="yellow"/>
              </w:rPr>
            </w:pPr>
            <w:r w:rsidRPr="009F5B5F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D0CB27" w14:textId="5BDA723E" w:rsidR="002E6409" w:rsidRPr="009F5B5F" w:rsidRDefault="002E6409" w:rsidP="002E6409">
            <w:pPr>
              <w:pStyle w:val="af5"/>
              <w:rPr>
                <w:highlight w:val="yellow"/>
              </w:rPr>
            </w:pPr>
            <w:r>
              <w:t>25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90E9B6C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06D2247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E6409" w:rsidRPr="00DB65ED" w14:paraId="6C17E60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4A6FDCC" w14:textId="77777777" w:rsidR="002E6409" w:rsidRPr="005B601D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5635CF8" w14:textId="4DC39C17" w:rsidR="002E6409" w:rsidRPr="005B601D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3A6061">
              <w:rPr>
                <w:color w:val="000000"/>
              </w:rPr>
              <w:t xml:space="preserve">Лючок для замера параметров воздуха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F2521C" w14:textId="6447F306" w:rsidR="002E6409" w:rsidRDefault="002E6409" w:rsidP="002E6409">
            <w:pPr>
              <w:pStyle w:val="af5"/>
              <w:rPr>
                <w:highlight w:val="yellow"/>
              </w:rPr>
            </w:pPr>
            <w:r w:rsidRPr="003A6061">
              <w:rPr>
                <w:color w:val="000000"/>
              </w:rPr>
              <w:t xml:space="preserve">А1К-151-00 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E44E8F8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4AA420A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2B47291" w14:textId="374310C3" w:rsidR="002E6409" w:rsidRPr="009F5B5F" w:rsidRDefault="002E6409" w:rsidP="002E6409">
            <w:pPr>
              <w:pStyle w:val="af5"/>
              <w:rPr>
                <w:highlight w:val="yellow"/>
              </w:rPr>
            </w:pPr>
            <w:r w:rsidRPr="003A6061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9C051C" w14:textId="22E6CBAE" w:rsidR="002E6409" w:rsidRPr="009F5B5F" w:rsidRDefault="002E6409" w:rsidP="002E6409">
            <w:pPr>
              <w:pStyle w:val="af5"/>
              <w:rPr>
                <w:highlight w:val="yellow"/>
              </w:rPr>
            </w:pPr>
            <w:r w:rsidRPr="003A6061">
              <w:rPr>
                <w:color w:val="000000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F7CD43F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2E73CE5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E6409" w:rsidRPr="00DB65ED" w14:paraId="213DAA6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7D4ED3E" w14:textId="77777777" w:rsidR="002E6409" w:rsidRPr="005B601D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9E55A4" w14:textId="08FFCE89" w:rsidR="002E6409" w:rsidRPr="005B601D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160+</w:t>
            </w:r>
            <w:r w:rsidRPr="006C4DD7">
              <w:rPr>
                <w:color w:val="000000"/>
              </w:rPr>
              <w:t>КСДО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48408E" w14:textId="38A8ECAB" w:rsidR="002E6409" w:rsidRPr="009F5B5F" w:rsidRDefault="002E6409" w:rsidP="002E6409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DE16877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B71981D" w14:textId="525E6900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3FE5662E" w14:textId="0AEF085C" w:rsidR="002E6409" w:rsidRPr="009F5B5F" w:rsidRDefault="002E6409" w:rsidP="002E6409">
            <w:pPr>
              <w:pStyle w:val="af5"/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E8DBDCA" w14:textId="36B06287" w:rsidR="002E6409" w:rsidRDefault="002E6409" w:rsidP="002E6409">
            <w:pPr>
              <w:pStyle w:val="af5"/>
            </w:pPr>
            <w:r>
              <w:rPr>
                <w:color w:val="000000"/>
              </w:rPr>
              <w:t>18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EB6C85E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531C41F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E6409" w:rsidRPr="00DB65ED" w14:paraId="2C4E9D1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7BD45D7" w14:textId="77777777" w:rsidR="002E6409" w:rsidRPr="005B601D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32D0F9D" w14:textId="05651E4A" w:rsidR="002E6409" w:rsidRPr="00E9294E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200+</w:t>
            </w:r>
            <w:r w:rsidRPr="006C4DD7">
              <w:rPr>
                <w:color w:val="000000"/>
              </w:rPr>
              <w:t>КСДО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2BCD0F5" w14:textId="77777777" w:rsidR="002E6409" w:rsidRPr="009F5B5F" w:rsidRDefault="002E6409" w:rsidP="002E6409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0A8EF18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BE92605" w14:textId="522DDCDA" w:rsidR="002E6409" w:rsidRDefault="002E6409" w:rsidP="002E6409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0A643E13" w14:textId="447E8976" w:rsidR="002E6409" w:rsidRPr="00E9294E" w:rsidRDefault="002E6409" w:rsidP="002E6409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2AE117B" w14:textId="3E396E4A" w:rsidR="002E6409" w:rsidRDefault="002E6409" w:rsidP="002E6409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AE16677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424A159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E6409" w:rsidRPr="00DB65ED" w14:paraId="5589E88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B54A97C" w14:textId="77777777" w:rsidR="002E6409" w:rsidRPr="005B601D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9F6C8A6" w14:textId="392E2D61" w:rsidR="002E6409" w:rsidRPr="00E9294E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250+</w:t>
            </w:r>
            <w:r w:rsidRPr="006C4DD7">
              <w:rPr>
                <w:color w:val="000000"/>
              </w:rPr>
              <w:t>КСДО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B7C5089" w14:textId="77777777" w:rsidR="002E6409" w:rsidRPr="009F5B5F" w:rsidRDefault="002E6409" w:rsidP="002E6409">
            <w:pPr>
              <w:pStyle w:val="af5"/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B2A7581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6EAB89F" w14:textId="16E9B144" w:rsidR="002E6409" w:rsidRDefault="002E6409" w:rsidP="002E6409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65B96EAC" w14:textId="1E423B72" w:rsidR="002E6409" w:rsidRPr="00E9294E" w:rsidRDefault="002E6409" w:rsidP="002E6409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D79E32" w14:textId="7B76B0CC" w:rsidR="002E6409" w:rsidRDefault="002E6409" w:rsidP="002E6409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BDC9240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7E34990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E6409" w:rsidRPr="00DB65ED" w14:paraId="1D5899C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6A1C5D" w14:textId="77777777" w:rsidR="002E6409" w:rsidRPr="00E9294E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3CF1F95" w14:textId="20E73F52" w:rsidR="002E6409" w:rsidRPr="00E9294E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E9294E">
              <w:rPr>
                <w:color w:val="000000"/>
              </w:rPr>
              <w:t>Диффузор потолочный с камерой статического давления и регулятором воздуха</w:t>
            </w:r>
            <w:r>
              <w:rPr>
                <w:color w:val="000000"/>
              </w:rPr>
              <w:t xml:space="preserve"> </w:t>
            </w:r>
            <w:r w:rsidRPr="006C4DD7">
              <w:rPr>
                <w:color w:val="000000"/>
              </w:rPr>
              <w:t>ЛПАК-</w:t>
            </w:r>
            <w:r>
              <w:rPr>
                <w:color w:val="000000"/>
              </w:rPr>
              <w:t>315</w:t>
            </w:r>
            <w:r w:rsidRPr="006C4DD7">
              <w:rPr>
                <w:color w:val="000000"/>
              </w:rPr>
              <w:t>+КСДО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FB8473" w14:textId="3B0046B6" w:rsidR="002E6409" w:rsidRPr="00E9294E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B150A25" w14:textId="77777777" w:rsidR="002E6409" w:rsidRPr="00E9294E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132E32A" w14:textId="17791726" w:rsidR="002E6409" w:rsidRPr="00E9294E" w:rsidRDefault="002E6409" w:rsidP="002E6409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5841A529" w14:textId="1B79DBDB" w:rsidR="002E6409" w:rsidRPr="00E9294E" w:rsidRDefault="002E6409" w:rsidP="002E6409">
            <w:pPr>
              <w:pStyle w:val="af5"/>
              <w:rPr>
                <w:rFonts w:cs="Times New Roman"/>
                <w:szCs w:val="24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96A0D1A" w14:textId="70B742F0" w:rsidR="002E6409" w:rsidRPr="00E9294E" w:rsidRDefault="002E6409" w:rsidP="002E6409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4859E46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515B8A0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E6409" w:rsidRPr="00DB65ED" w14:paraId="5570C2E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5A00178" w14:textId="77777777" w:rsidR="002E6409" w:rsidRPr="00E9294E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6650B9E" w14:textId="44873258" w:rsidR="002E6409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ЛКТ-П-125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7BA0FD" w14:textId="77777777" w:rsidR="002E6409" w:rsidRPr="00E9294E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ADBD5AA" w14:textId="77777777" w:rsidR="002E6409" w:rsidRPr="00E9294E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A0A6BB" w14:textId="07A46E68" w:rsidR="002E6409" w:rsidRPr="00E9294E" w:rsidRDefault="002E6409" w:rsidP="002E6409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74295B2D" w14:textId="046EAA2D" w:rsidR="002E6409" w:rsidRPr="00E9294E" w:rsidRDefault="002E6409" w:rsidP="002E6409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9BC84D" w14:textId="1FA4BAA5" w:rsidR="002E6409" w:rsidRDefault="002E6409" w:rsidP="002E6409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0603507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5DEF52F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E6409" w:rsidRPr="00DB65ED" w14:paraId="6F88266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1C0079D" w14:textId="77777777" w:rsidR="002E6409" w:rsidRPr="00E9294E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EF0CA61" w14:textId="58AACB16" w:rsidR="002E6409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ЛКТ-П-160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690DBDB" w14:textId="77777777" w:rsidR="002E6409" w:rsidRPr="00E9294E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E4F3AA0" w14:textId="77777777" w:rsidR="002E6409" w:rsidRPr="00E9294E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088CC57" w14:textId="64625CD1" w:rsidR="002E6409" w:rsidRDefault="002E6409" w:rsidP="002E6409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6B13F2A1" w14:textId="2C8FAF4B" w:rsidR="002E6409" w:rsidRPr="00E9294E" w:rsidRDefault="002E6409" w:rsidP="002E6409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500033" w14:textId="246C53F1" w:rsidR="002E6409" w:rsidRDefault="002E6409" w:rsidP="002E6409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3248C27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C21961A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E6409" w:rsidRPr="00DB65ED" w14:paraId="77086E2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62E4DC4" w14:textId="77777777" w:rsidR="002E6409" w:rsidRPr="00E9294E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6A2BD3" w14:textId="1BB73EF5" w:rsidR="002E6409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ЛКТ-В-100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9200C68" w14:textId="77777777" w:rsidR="002E6409" w:rsidRPr="00E9294E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88A196" w14:textId="77777777" w:rsidR="002E6409" w:rsidRPr="00E9294E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DABCCFC" w14:textId="67BC1150" w:rsidR="002E6409" w:rsidRDefault="002E6409" w:rsidP="002E6409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72E3C30D" w14:textId="34F1173C" w:rsidR="002E6409" w:rsidRPr="00E9294E" w:rsidRDefault="002E6409" w:rsidP="002E6409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BEABF5" w14:textId="1395399B" w:rsidR="002E6409" w:rsidRDefault="002E6409" w:rsidP="002E6409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BD78E92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7857C90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E6409" w:rsidRPr="00DB65ED" w14:paraId="3E71D7A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2F7DFA8" w14:textId="77777777" w:rsidR="002E6409" w:rsidRPr="00E9294E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4C2452" w14:textId="435EEDAE" w:rsidR="002E6409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ЛКТ-В-125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61A3408" w14:textId="77777777" w:rsidR="002E6409" w:rsidRPr="00E9294E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64AF35D" w14:textId="77777777" w:rsidR="002E6409" w:rsidRPr="00E9294E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4673C88" w14:textId="4CC73D2C" w:rsidR="002E6409" w:rsidRDefault="002E6409" w:rsidP="002E6409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778A1015" w14:textId="12829A74" w:rsidR="002E6409" w:rsidRPr="00E9294E" w:rsidRDefault="002E6409" w:rsidP="002E6409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97FE4D" w14:textId="7EFF242A" w:rsidR="002E6409" w:rsidRDefault="002E6409" w:rsidP="002E6409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0038F71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3A28FC1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E6409" w:rsidRPr="00DB65ED" w14:paraId="3EDB67E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0FBC011" w14:textId="77777777" w:rsidR="002E6409" w:rsidRPr="00E9294E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5042DCF" w14:textId="73A74D15" w:rsidR="002E6409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круглый ЛКТ-В-160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5E2BAC" w14:textId="77777777" w:rsidR="002E6409" w:rsidRPr="00E9294E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3BE5EA5" w14:textId="77777777" w:rsidR="002E6409" w:rsidRPr="00E9294E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941AEC4" w14:textId="69C2CD2D" w:rsidR="002E6409" w:rsidRDefault="002E6409" w:rsidP="002E6409">
            <w:pPr>
              <w:pStyle w:val="af5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47DA7257" w14:textId="71462198" w:rsidR="002E6409" w:rsidRPr="00E9294E" w:rsidRDefault="002E6409" w:rsidP="002E6409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26144FB" w14:textId="4F536466" w:rsidR="002E6409" w:rsidRDefault="002E6409" w:rsidP="002E6409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8A00EB4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F60C7BC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E6409" w:rsidRPr="00DB65ED" w14:paraId="0B906F4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B0F73D4" w14:textId="77777777" w:rsidR="002E6409" w:rsidRPr="00C526CB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ADB6960" w14:textId="53756A71" w:rsidR="002E6409" w:rsidRPr="00C526CB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Воздуховод гибкий</w:t>
            </w:r>
            <w:r w:rsidRPr="00747C0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теплоизолированный</w:t>
            </w:r>
            <w:r w:rsidRPr="00C526CB">
              <w:rPr>
                <w:color w:val="000000"/>
              </w:rPr>
              <w:t xml:space="preserve"> гофрированный ø1</w:t>
            </w:r>
            <w:r>
              <w:rPr>
                <w:color w:val="000000"/>
              </w:rPr>
              <w:t>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E666E4D" w14:textId="7E29A9FC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AA2656E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319DE30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26DBE3D" w14:textId="6E714F33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280C17" w14:textId="41A06C47" w:rsidR="002E6409" w:rsidRPr="00C526CB" w:rsidRDefault="00E92B0D" w:rsidP="002E6409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664B7C7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0EB3D02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E6409" w:rsidRPr="00DB65ED" w14:paraId="543A866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9ABB20" w14:textId="77777777" w:rsidR="002E6409" w:rsidRPr="00C526CB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D097B97" w14:textId="2E6B970B" w:rsidR="002E6409" w:rsidRPr="00C526CB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>
              <w:rPr>
                <w:color w:val="000000"/>
              </w:rPr>
              <w:t>125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FD715D7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96DA59B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77169B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9AB1658" w14:textId="6ABAACC2" w:rsidR="002E6409" w:rsidRPr="00C526CB" w:rsidRDefault="002E6409" w:rsidP="002E6409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385063D" w14:textId="03787E4A" w:rsidR="002E6409" w:rsidRPr="00C526CB" w:rsidRDefault="002E6409" w:rsidP="002E6409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E92B0D">
              <w:rPr>
                <w:color w:val="000000"/>
              </w:rPr>
              <w:t>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14D0496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2B5D1B3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E6409" w:rsidRPr="00DB65ED" w14:paraId="6F4D140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B2DA5B3" w14:textId="77777777" w:rsidR="002E6409" w:rsidRPr="00C526CB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13AA895" w14:textId="115E0D9F" w:rsidR="002E6409" w:rsidRPr="00C526CB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гибкий</w:t>
            </w:r>
            <w:r>
              <w:rPr>
                <w:color w:val="000000"/>
              </w:rPr>
              <w:t xml:space="preserve"> теплоизолированный</w:t>
            </w:r>
            <w:r w:rsidRPr="00C526CB">
              <w:rPr>
                <w:color w:val="000000"/>
              </w:rPr>
              <w:t xml:space="preserve"> гофрированный ø</w:t>
            </w:r>
            <w:r>
              <w:rPr>
                <w:color w:val="000000"/>
              </w:rPr>
              <w:t>160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2622CFA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B644C4A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CF61B6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E4711D" w14:textId="5808F817" w:rsidR="002E6409" w:rsidRPr="00C526CB" w:rsidRDefault="002E6409" w:rsidP="002E6409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5D431E3" w14:textId="542895C1" w:rsidR="002E6409" w:rsidRPr="00C526CB" w:rsidRDefault="00E92B0D" w:rsidP="002E6409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88AAED3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B61BAED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E6409" w:rsidRPr="00DB65ED" w14:paraId="7AFF322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9F88D0E" w14:textId="77777777" w:rsidR="002E6409" w:rsidRPr="00C526CB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F483B0F" w14:textId="5EBEEEDE" w:rsidR="002E6409" w:rsidRPr="00C526CB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ø1</w:t>
            </w:r>
            <w:r>
              <w:rPr>
                <w:color w:val="000000"/>
              </w:rPr>
              <w:t>00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10E9AA6" w14:textId="2A507650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84F90DE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F758831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AF676DF" w14:textId="6BD7AF6E" w:rsidR="002E6409" w:rsidRPr="00C526CB" w:rsidRDefault="002E6409" w:rsidP="002E6409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C3B3641" w14:textId="4B8C6ED0" w:rsidR="002E6409" w:rsidRPr="00C526CB" w:rsidRDefault="00FA7605" w:rsidP="002E6409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69D5585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CE6BD76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E6409" w:rsidRPr="00DB65ED" w14:paraId="0FA3123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F0928CB" w14:textId="77777777" w:rsidR="002E6409" w:rsidRPr="00C526CB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D6ECA36" w14:textId="25F59E3C" w:rsidR="002E6409" w:rsidRPr="00C526CB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ø125,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E506AFB" w14:textId="3701C662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251891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02C5668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FFBA4A1" w14:textId="746EC41F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E78DF4" w14:textId="1FABDFF2" w:rsidR="002E6409" w:rsidRPr="00C526CB" w:rsidRDefault="00FA7605" w:rsidP="002E6409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53D9ED5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8033F5F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E6409" w:rsidRPr="00DB65ED" w14:paraId="3850DCF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FC7CA0" w14:textId="77777777" w:rsidR="002E6409" w:rsidRPr="00C526CB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445EEBA" w14:textId="743B5553" w:rsidR="002E6409" w:rsidRPr="00C526CB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ø160,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9E41EED" w14:textId="6F7A5385" w:rsidR="002E6409" w:rsidRPr="009F5B5F" w:rsidRDefault="002E6409" w:rsidP="002E6409">
            <w:pPr>
              <w:pStyle w:val="af5"/>
              <w:rPr>
                <w:color w:val="000000"/>
                <w:highlight w:val="yellow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F833D45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8D24B5E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6A2440C" w14:textId="42E312E5" w:rsidR="002E6409" w:rsidRPr="009F5B5F" w:rsidRDefault="002E6409" w:rsidP="002E6409">
            <w:pPr>
              <w:pStyle w:val="af5"/>
              <w:rPr>
                <w:color w:val="000000"/>
                <w:highlight w:val="yellow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192D3D" w14:textId="17501DFE" w:rsidR="002E6409" w:rsidRPr="009F5B5F" w:rsidRDefault="00FA7605" w:rsidP="002E6409">
            <w:pPr>
              <w:pStyle w:val="af5"/>
              <w:rPr>
                <w:color w:val="000000"/>
                <w:highlight w:val="yellow"/>
              </w:rPr>
            </w:pPr>
            <w:r w:rsidRPr="00FA7605">
              <w:rPr>
                <w:color w:val="000000"/>
              </w:rPr>
              <w:t>75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2E975CB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58D785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E6409" w:rsidRPr="00DB65ED" w14:paraId="3ABF2E7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C5B771" w14:textId="77777777" w:rsidR="002E6409" w:rsidRPr="00C526CB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21B665C" w14:textId="4E55CC32" w:rsidR="002E6409" w:rsidRPr="00C526CB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круглого сечения из тонколистовой оцинкованной стали ø200,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0329815" w14:textId="4C8778F3" w:rsidR="002E6409" w:rsidRPr="00C526CB" w:rsidRDefault="002E6409" w:rsidP="002E6409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0015478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123638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B6C5C8" w14:textId="0437D381" w:rsidR="002E6409" w:rsidRPr="00C526CB" w:rsidRDefault="002E6409" w:rsidP="002E6409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CE4F69" w14:textId="711DA1DB" w:rsidR="002E6409" w:rsidRPr="00C526CB" w:rsidRDefault="00FA7605" w:rsidP="002E6409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EC97378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5F940B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E6409" w:rsidRPr="00DB65ED" w14:paraId="59D4050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11A6181" w14:textId="77777777" w:rsidR="002E6409" w:rsidRPr="00C526CB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C1B50E2" w14:textId="5D8A56BE" w:rsidR="002E6409" w:rsidRPr="00C526CB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ø2</w:t>
            </w:r>
            <w:r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EFA985D" w14:textId="0196C3A4" w:rsidR="002E6409" w:rsidRPr="00C526CB" w:rsidRDefault="002E6409" w:rsidP="002E6409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EB3EC58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77ECD87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69F7A8C" w14:textId="0FDC1B0F" w:rsidR="002E6409" w:rsidRPr="00C526CB" w:rsidRDefault="002E6409" w:rsidP="002E6409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F2D4A23" w14:textId="218AC01F" w:rsidR="002E6409" w:rsidRDefault="00FA7605" w:rsidP="002E6409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7821587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480BCB4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E6409" w:rsidRPr="00DB65ED" w14:paraId="75B521F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E2E91C2" w14:textId="77777777" w:rsidR="002E6409" w:rsidRPr="00C526CB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B9A8F0C" w14:textId="1B151EF1" w:rsidR="002E6409" w:rsidRPr="00C526CB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</w:t>
            </w:r>
            <w:r>
              <w:rPr>
                <w:color w:val="000000"/>
              </w:rPr>
              <w:t>315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36EBBD1" w14:textId="50620747" w:rsidR="002E6409" w:rsidRPr="00C526CB" w:rsidRDefault="002E6409" w:rsidP="002E6409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A280F86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DE87647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A0E3929" w14:textId="5BBE06FB" w:rsidR="002E6409" w:rsidRPr="00C526CB" w:rsidRDefault="002E6409" w:rsidP="002E6409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EB3E304" w14:textId="5EA94734" w:rsidR="002E6409" w:rsidRPr="00C526CB" w:rsidRDefault="00FA7605" w:rsidP="002E6409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618D384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177383C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E6409" w:rsidRPr="00DB65ED" w14:paraId="404D8C7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21FF6A" w14:textId="77777777" w:rsidR="002E6409" w:rsidRPr="00C526CB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507E11" w14:textId="3C29A833" w:rsidR="002E6409" w:rsidRPr="00C526CB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круглого сечения из тонколистовой оцинкованной стали ø</w:t>
            </w:r>
            <w:r>
              <w:rPr>
                <w:color w:val="000000"/>
              </w:rPr>
              <w:t>400</w:t>
            </w:r>
            <w:r w:rsidRPr="00C526CB">
              <w:rPr>
                <w:color w:val="000000"/>
              </w:rPr>
              <w:t xml:space="preserve">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E01360D" w14:textId="4E83F27A" w:rsidR="002E6409" w:rsidRPr="00C526CB" w:rsidRDefault="002E6409" w:rsidP="002E6409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F8395E0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6195D4F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61D7C9C" w14:textId="36FA13E1" w:rsidR="002E6409" w:rsidRPr="00C526CB" w:rsidRDefault="002E6409" w:rsidP="002E6409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424F81" w14:textId="215297AF" w:rsidR="002E6409" w:rsidRPr="00C526CB" w:rsidRDefault="00FA7605" w:rsidP="002E6409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F0D1BE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7AB439C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E6409" w:rsidRPr="00DB65ED" w14:paraId="6A511FC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0A1E45" w14:textId="77777777" w:rsidR="002E6409" w:rsidRPr="00C526CB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37FA36" w14:textId="013948DB" w:rsidR="002E6409" w:rsidRPr="00C526CB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="00FA7605">
              <w:rPr>
                <w:color w:val="000000"/>
              </w:rPr>
              <w:t>4</w:t>
            </w:r>
            <w:r w:rsidRPr="00C526CB">
              <w:rPr>
                <w:color w:val="000000"/>
              </w:rPr>
              <w:t>00x</w:t>
            </w:r>
            <w:r w:rsidR="00FA7605">
              <w:rPr>
                <w:color w:val="000000"/>
              </w:rPr>
              <w:t>4</w:t>
            </w:r>
            <w:r>
              <w:rPr>
                <w:color w:val="000000"/>
              </w:rPr>
              <w:t>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86A57C" w14:textId="43962B29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88764E9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D36F079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FB423C7" w14:textId="3593F7B0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CCD709E" w14:textId="23528352" w:rsidR="002E6409" w:rsidRPr="00C526CB" w:rsidRDefault="00FA7605" w:rsidP="002E6409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06649C0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F27F0E3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E6409" w:rsidRPr="00DB65ED" w14:paraId="0CE687A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C4D2BA" w14:textId="77777777" w:rsidR="002E6409" w:rsidRPr="003D63D0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3D5062F" w14:textId="480F638C" w:rsidR="002E6409" w:rsidRPr="003D63D0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5</w:t>
            </w:r>
            <w:r w:rsidRPr="003D63D0">
              <w:rPr>
                <w:color w:val="000000"/>
              </w:rPr>
              <w:t>00x</w:t>
            </w:r>
            <w:r w:rsidR="00FA7605">
              <w:rPr>
                <w:color w:val="000000"/>
              </w:rPr>
              <w:t>40</w:t>
            </w:r>
            <w:r w:rsidRPr="003D63D0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3D63D0">
              <w:rPr>
                <w:color w:val="000000"/>
              </w:rPr>
              <w:t>стенки  0</w:t>
            </w:r>
            <w:proofErr w:type="gramEnd"/>
            <w:r w:rsidRPr="003D63D0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E5B0007" w14:textId="7B1090EF" w:rsidR="002E6409" w:rsidRPr="003D63D0" w:rsidRDefault="002E6409" w:rsidP="002E6409">
            <w:pPr>
              <w:pStyle w:val="af5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41D0D45" w14:textId="77777777" w:rsidR="002E6409" w:rsidRPr="003D63D0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992EC4D" w14:textId="77777777" w:rsidR="002E6409" w:rsidRPr="003D63D0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48036D0" w14:textId="6CBF7FE3" w:rsidR="002E6409" w:rsidRPr="003D63D0" w:rsidRDefault="002E6409" w:rsidP="002E6409">
            <w:pPr>
              <w:pStyle w:val="af5"/>
              <w:rPr>
                <w:rFonts w:cs="Times New Roman"/>
                <w:szCs w:val="24"/>
              </w:rPr>
            </w:pPr>
            <w:r w:rsidRPr="003D63D0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5C3B887" w14:textId="0EA2F0D2" w:rsidR="002E6409" w:rsidRPr="003D63D0" w:rsidRDefault="00FA7605" w:rsidP="002E6409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08B13B1" w14:textId="77777777" w:rsidR="002E6409" w:rsidRPr="003D63D0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27F68DC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E6409" w:rsidRPr="00DB65ED" w14:paraId="7335A0E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517DF4C" w14:textId="77777777" w:rsidR="002E6409" w:rsidRPr="00C526CB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FDE38F5" w14:textId="63B43783" w:rsidR="002E6409" w:rsidRPr="00C526CB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="00FA7605">
              <w:rPr>
                <w:color w:val="000000"/>
              </w:rPr>
              <w:t>6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40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3BDA62" w14:textId="27DF0E68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235B11A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D80191" w14:textId="480348D3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9C110B0" w14:textId="44EF3B22" w:rsidR="002E6409" w:rsidRPr="00C526CB" w:rsidRDefault="002E6409" w:rsidP="002E6409">
            <w:pPr>
              <w:pStyle w:val="af5"/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EA9F0E6" w14:textId="5E3823B9" w:rsidR="002E6409" w:rsidRPr="00C526CB" w:rsidRDefault="00FA7605" w:rsidP="002E6409">
            <w:pPr>
              <w:pStyle w:val="af5"/>
            </w:pPr>
            <w:r>
              <w:t>25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88B93E8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DB5D191" w14:textId="40DAD40C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E6409" w:rsidRPr="00DB65ED" w14:paraId="3789144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1F20AEB" w14:textId="77777777" w:rsidR="002E6409" w:rsidRPr="00C526CB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D99CB57" w14:textId="419718AA" w:rsidR="002E6409" w:rsidRPr="00C526CB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>00x</w:t>
            </w:r>
            <w:r w:rsidR="00FA7605">
              <w:rPr>
                <w:color w:val="000000"/>
              </w:rPr>
              <w:t>5</w:t>
            </w:r>
            <w:r>
              <w:rPr>
                <w:color w:val="000000"/>
              </w:rPr>
              <w:t>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01A86A6" w14:textId="64406D42" w:rsidR="002E6409" w:rsidRPr="00C526CB" w:rsidRDefault="002E6409" w:rsidP="002E6409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4AC5112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1AECCF2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9F93C9B" w14:textId="16AC776A" w:rsidR="002E6409" w:rsidRPr="00C526CB" w:rsidRDefault="002E6409" w:rsidP="002E6409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996ADDF" w14:textId="21772AAF" w:rsidR="002E6409" w:rsidRPr="00C526CB" w:rsidRDefault="00FA7605" w:rsidP="002E6409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4991A41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0910C13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E6409" w:rsidRPr="00DB65ED" w14:paraId="7152CAB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B43B6BB" w14:textId="77777777" w:rsidR="002E6409" w:rsidRPr="00C526CB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FC5FEF8" w14:textId="6478A3F3" w:rsidR="002E6409" w:rsidRPr="00C526CB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="00FA7605">
              <w:rPr>
                <w:color w:val="000000"/>
              </w:rPr>
              <w:t>8</w:t>
            </w:r>
            <w:r w:rsidRPr="00C526CB">
              <w:rPr>
                <w:color w:val="000000"/>
              </w:rPr>
              <w:t>00x</w:t>
            </w:r>
            <w:r w:rsidR="00FA7605">
              <w:rPr>
                <w:color w:val="000000"/>
              </w:rPr>
              <w:t>4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9D36488" w14:textId="10CC8799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DC49996" w14:textId="067BA031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A44E3B7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E09D41" w14:textId="2AC66A4C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FD7BD0" w14:textId="648A9408" w:rsidR="002E6409" w:rsidRPr="00C526CB" w:rsidRDefault="00FA7605" w:rsidP="002E6409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583B30E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878E76C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E6409" w:rsidRPr="00DB65ED" w14:paraId="67AB8BC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F7F05F" w14:textId="77777777" w:rsidR="002E6409" w:rsidRPr="00C526CB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DCD1067" w14:textId="360430AB" w:rsidR="002E6409" w:rsidRPr="00C526CB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 w:rsidR="00FA7605">
              <w:rPr>
                <w:color w:val="000000"/>
              </w:rPr>
              <w:t>8</w:t>
            </w:r>
            <w:r w:rsidRPr="00C526CB">
              <w:rPr>
                <w:color w:val="000000"/>
              </w:rPr>
              <w:t>00x</w:t>
            </w:r>
            <w:r w:rsidR="00FA7605">
              <w:rPr>
                <w:color w:val="000000"/>
              </w:rPr>
              <w:t>45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FB197B" w14:textId="4ABAECF6" w:rsidR="002E6409" w:rsidRPr="00C526CB" w:rsidRDefault="002E6409" w:rsidP="002E6409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20D6A43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7B2595E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1B3A80" w14:textId="0021845E" w:rsidR="002E6409" w:rsidRPr="00C526CB" w:rsidRDefault="002E6409" w:rsidP="002E6409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A001B0" w14:textId="67CF206B" w:rsidR="002E6409" w:rsidRPr="00C526CB" w:rsidRDefault="00FA7605" w:rsidP="002E6409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86D97D4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F666E8B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E6409" w:rsidRPr="00DB65ED" w14:paraId="541FC8E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62ABE3E" w14:textId="77777777" w:rsidR="002E6409" w:rsidRPr="00C526CB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D117DA" w14:textId="387DE82C" w:rsidR="002E6409" w:rsidRPr="00C526CB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80</w:t>
            </w:r>
            <w:r w:rsidRPr="00C526CB">
              <w:rPr>
                <w:color w:val="000000"/>
              </w:rPr>
              <w:t>0x</w:t>
            </w:r>
            <w:r w:rsidR="00FA7605"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08D0367" w14:textId="3F2D6306" w:rsidR="002E6409" w:rsidRPr="00C526CB" w:rsidRDefault="002E6409" w:rsidP="002E6409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CC84DF9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B643535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E59ED60" w14:textId="4B3CB692" w:rsidR="002E6409" w:rsidRPr="00C526CB" w:rsidRDefault="002E6409" w:rsidP="002E6409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F43B69" w14:textId="19058415" w:rsidR="002E6409" w:rsidRDefault="00FA7605" w:rsidP="002E6409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6982C8D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6F1C503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E6409" w:rsidRPr="00DB65ED" w14:paraId="065F73F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798A1AE" w14:textId="77777777" w:rsidR="002E6409" w:rsidRPr="00C526CB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7F5645" w14:textId="0F8890B5" w:rsidR="002E6409" w:rsidRPr="00C526CB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8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5</w:t>
            </w:r>
            <w:r w:rsidR="00FA7605">
              <w:rPr>
                <w:color w:val="000000"/>
              </w:rPr>
              <w:t>5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11D688A" w14:textId="48B85C25" w:rsidR="002E6409" w:rsidRPr="00C526CB" w:rsidRDefault="002E6409" w:rsidP="002E6409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304036F2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A88C053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B4704E5" w14:textId="63B3D39A" w:rsidR="002E6409" w:rsidRPr="00C526CB" w:rsidRDefault="002E6409" w:rsidP="002E6409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E93AFBD" w14:textId="37A1D5F7" w:rsidR="002E6409" w:rsidRDefault="00FA7605" w:rsidP="002E6409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2C9CABE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2738FC5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E6409" w:rsidRPr="00DB65ED" w14:paraId="220233B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8C96F3" w14:textId="77777777" w:rsidR="002E6409" w:rsidRPr="00C526CB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E87D1FF" w14:textId="61B2D481" w:rsidR="002E6409" w:rsidRPr="00C526CB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526CB">
              <w:rPr>
                <w:color w:val="000000"/>
              </w:rPr>
              <w:t>Воздуховод прямоугольного сечения из тонколистовой оцинкованной стали 8</w:t>
            </w:r>
            <w:r w:rsidR="00D93CBB">
              <w:rPr>
                <w:color w:val="000000"/>
              </w:rPr>
              <w:t>5</w:t>
            </w:r>
            <w:r w:rsidRPr="00C526CB">
              <w:rPr>
                <w:color w:val="000000"/>
              </w:rPr>
              <w:t>0x</w:t>
            </w:r>
            <w:r w:rsidR="00D93CBB">
              <w:rPr>
                <w:color w:val="000000"/>
              </w:rPr>
              <w:t>7</w:t>
            </w:r>
            <w:r>
              <w:rPr>
                <w:color w:val="000000"/>
              </w:rPr>
              <w:t>0</w:t>
            </w:r>
            <w:r w:rsidRPr="00C526CB">
              <w:rPr>
                <w:color w:val="000000"/>
              </w:rPr>
              <w:t xml:space="preserve">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902F3B" w14:textId="6C1E20E2" w:rsidR="002E6409" w:rsidRPr="00C526CB" w:rsidRDefault="002E6409" w:rsidP="002E6409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570AD32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EB12AEE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C8EF83" w14:textId="5AE076CF" w:rsidR="002E6409" w:rsidRPr="00C526CB" w:rsidRDefault="002E6409" w:rsidP="002E6409">
            <w:pPr>
              <w:pStyle w:val="af5"/>
              <w:rPr>
                <w:color w:val="000000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994297" w14:textId="0E122365" w:rsidR="002E6409" w:rsidRDefault="00D93CBB" w:rsidP="002E6409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29C7811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7B6FC84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E6409" w:rsidRPr="00DB65ED" w14:paraId="3FA14FD6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03795F7" w14:textId="77777777" w:rsidR="002E6409" w:rsidRPr="00C526CB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F80E34C" w14:textId="2BD97CEF" w:rsidR="002E6409" w:rsidRPr="00C526CB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 xml:space="preserve">Воздуховод прямоугольного сечения из тонколистовой оцинкованной стали </w:t>
            </w:r>
            <w:r>
              <w:rPr>
                <w:color w:val="000000"/>
              </w:rPr>
              <w:t>12</w:t>
            </w:r>
            <w:r w:rsidRPr="00C526CB">
              <w:rPr>
                <w:color w:val="000000"/>
              </w:rPr>
              <w:t>00x</w:t>
            </w:r>
            <w:r>
              <w:rPr>
                <w:color w:val="000000"/>
              </w:rPr>
              <w:t>6</w:t>
            </w:r>
            <w:r w:rsidRPr="00C526CB">
              <w:rPr>
                <w:color w:val="000000"/>
              </w:rPr>
              <w:t xml:space="preserve">00, класса герметичности B, с толщиной </w:t>
            </w:r>
            <w:proofErr w:type="gramStart"/>
            <w:r w:rsidRPr="00C526CB">
              <w:rPr>
                <w:color w:val="000000"/>
              </w:rPr>
              <w:t>стенки  0</w:t>
            </w:r>
            <w:proofErr w:type="gramEnd"/>
            <w:r w:rsidRPr="00C526CB">
              <w:rPr>
                <w:color w:val="000000"/>
              </w:rPr>
              <w:t>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9CA7C9" w14:textId="2BE7F8F3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ADDA74E" w14:textId="4FBD1C11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4683AA5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D9EA794" w14:textId="6AD66FCF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  <w:r w:rsidRPr="00C526C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A8FB83A" w14:textId="2581D093" w:rsidR="002E6409" w:rsidRPr="00C526CB" w:rsidRDefault="00D93CBB" w:rsidP="002E6409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69B4C48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ECA3D5F" w14:textId="77777777" w:rsidR="002E6409" w:rsidRPr="00C526C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E6409" w:rsidRPr="00DB65ED" w14:paraId="09A1A98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3B4CC2" w14:textId="77777777" w:rsidR="002E6409" w:rsidRPr="003D63D0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FC7C07" w14:textId="3F423356" w:rsidR="002E6409" w:rsidRPr="003A6061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Соединительные детали воздуховодов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2EF24F" w14:textId="0C0F906C" w:rsidR="002E6409" w:rsidRPr="003A6061" w:rsidRDefault="002E6409" w:rsidP="002E6409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>ГОСТ 14918-2020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B128B68" w14:textId="77777777" w:rsidR="002E6409" w:rsidRPr="003A6061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17ACBEF" w14:textId="77777777" w:rsidR="002E6409" w:rsidRPr="003A6061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EEE374F" w14:textId="4C2432C9" w:rsidR="002E6409" w:rsidRPr="003A6061" w:rsidRDefault="002E6409" w:rsidP="002E6409">
            <w:pPr>
              <w:pStyle w:val="af5"/>
              <w:rPr>
                <w:color w:val="000000"/>
              </w:rPr>
            </w:pPr>
            <w:r w:rsidRPr="003A6061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CCC756" w14:textId="077379AD" w:rsidR="002E6409" w:rsidRPr="003A6061" w:rsidRDefault="002E6409" w:rsidP="002E6409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233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2081A4B" w14:textId="77777777" w:rsidR="002E6409" w:rsidRPr="003D63D0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BE56006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E6409" w:rsidRPr="00DB65ED" w14:paraId="62E426D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6A21802" w14:textId="77777777" w:rsidR="002E6409" w:rsidRPr="00747C04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37FEAC7" w14:textId="1BAB0872" w:rsidR="002E6409" w:rsidRPr="00747C04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Теплоизоляция из вспененного каучука </w:t>
            </w:r>
            <w:r w:rsidRPr="00747C04">
              <w:rPr>
                <w:color w:val="000000"/>
                <w:lang w:val="en-US"/>
              </w:rPr>
              <w:t>K</w:t>
            </w:r>
            <w:r w:rsidRPr="00747C04">
              <w:rPr>
                <w:color w:val="000000"/>
              </w:rPr>
              <w:t>-</w:t>
            </w:r>
            <w:r w:rsidRPr="00747C04">
              <w:rPr>
                <w:color w:val="000000"/>
                <w:lang w:val="en-US"/>
              </w:rPr>
              <w:t>Flex</w:t>
            </w:r>
            <w:r w:rsidRPr="00747C04">
              <w:rPr>
                <w:color w:val="000000"/>
              </w:rPr>
              <w:t xml:space="preserve"> </w:t>
            </w:r>
            <w:r w:rsidRPr="00747C04">
              <w:rPr>
                <w:color w:val="000000"/>
                <w:lang w:val="en-US"/>
              </w:rPr>
              <w:t>ST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D5EBD45" w14:textId="0D156E36" w:rsidR="002E6409" w:rsidRPr="00747C04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8FC5FA" w14:textId="77777777" w:rsidR="002E6409" w:rsidRPr="00747C04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4AACD5A" w14:textId="77777777" w:rsidR="002E6409" w:rsidRPr="00747C04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94E51D" w14:textId="304578DA" w:rsidR="002E6409" w:rsidRPr="00747C04" w:rsidRDefault="002E6409" w:rsidP="002E6409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6266732" w14:textId="0233B360" w:rsidR="002E6409" w:rsidRPr="00747C04" w:rsidRDefault="002E6409" w:rsidP="002E6409">
            <w:pPr>
              <w:pStyle w:val="af5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425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A51C4F3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DFD8BAC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E6409" w:rsidRPr="00157984" w14:paraId="6936269C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7E51F44" w14:textId="77777777" w:rsidR="002E6409" w:rsidRPr="00747C04" w:rsidRDefault="002E6409" w:rsidP="002E6409">
            <w:pPr>
              <w:pStyle w:val="af5"/>
              <w:ind w:left="0" w:firstLine="284"/>
            </w:pPr>
            <w:bookmarkStart w:id="0" w:name="_Hlk94355903"/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ED32F1" w14:textId="158D8ED6" w:rsidR="002E6409" w:rsidRPr="00747C04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color w:val="000000"/>
              </w:rPr>
            </w:pPr>
            <w:r w:rsidRPr="00747C04">
              <w:rPr>
                <w:b/>
                <w:bCs/>
                <w:color w:val="000000"/>
              </w:rPr>
              <w:t>Узел прохода огнестойкого воздуховода через стену с нормируемым приделом огнестойкости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C82D14" w14:textId="77777777" w:rsidR="002E6409" w:rsidRPr="00747C04" w:rsidRDefault="002E6409" w:rsidP="002E6409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7636D3" w14:textId="77777777" w:rsidR="002E6409" w:rsidRPr="00747C04" w:rsidRDefault="002E6409" w:rsidP="002E6409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221F56" w14:textId="77777777" w:rsidR="002E6409" w:rsidRPr="00747C04" w:rsidRDefault="002E6409" w:rsidP="002E6409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18E22F" w14:textId="77777777" w:rsidR="002E6409" w:rsidRPr="00747C04" w:rsidRDefault="002E6409" w:rsidP="002E6409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AA0AE8" w14:textId="77777777" w:rsidR="002E6409" w:rsidRPr="00747C04" w:rsidRDefault="002E6409" w:rsidP="002E6409">
            <w:pPr>
              <w:pStyle w:val="af5"/>
              <w:rPr>
                <w:color w:val="00000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47113FD" w14:textId="77777777" w:rsidR="002E6409" w:rsidRPr="00747C04" w:rsidRDefault="002E6409" w:rsidP="002E6409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18A31B" w14:textId="77777777" w:rsidR="002E6409" w:rsidRPr="00747C04" w:rsidRDefault="002E6409" w:rsidP="002E6409">
            <w:pPr>
              <w:pStyle w:val="af5"/>
              <w:rPr>
                <w:color w:val="000000"/>
              </w:rPr>
            </w:pPr>
          </w:p>
        </w:tc>
      </w:tr>
      <w:tr w:rsidR="002E6409" w:rsidRPr="00157984" w14:paraId="05BB72A9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DB6C9E4" w14:textId="77777777" w:rsidR="002E6409" w:rsidRPr="00747C04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6BF344" w14:textId="64402818" w:rsidR="002E6409" w:rsidRPr="00747C04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Минеральная вата ρ≥100 кг/м³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603D76" w14:textId="0C4F1F93" w:rsidR="002E6409" w:rsidRPr="00747C04" w:rsidRDefault="002E6409" w:rsidP="002E6409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22B5D3" w14:textId="527B11BC" w:rsidR="002E6409" w:rsidRPr="00747C04" w:rsidRDefault="002E6409" w:rsidP="002E6409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9A65751" w14:textId="56643023" w:rsidR="002E6409" w:rsidRPr="00747C04" w:rsidRDefault="002E6409" w:rsidP="002E6409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70750C" w14:textId="5C979C8F" w:rsidR="002E6409" w:rsidRPr="00747C04" w:rsidRDefault="002E6409" w:rsidP="002E6409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473728" w14:textId="198B1BE2" w:rsidR="002E6409" w:rsidRPr="00747C04" w:rsidRDefault="002E6409" w:rsidP="002E6409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0,28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D1BE5A7" w14:textId="77777777" w:rsidR="002E6409" w:rsidRPr="00747C04" w:rsidRDefault="002E6409" w:rsidP="002E6409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4615B3" w14:textId="77777777" w:rsidR="002E6409" w:rsidRPr="00747C04" w:rsidRDefault="002E6409" w:rsidP="002E6409">
            <w:pPr>
              <w:pStyle w:val="af5"/>
              <w:rPr>
                <w:color w:val="000000"/>
              </w:rPr>
            </w:pPr>
          </w:p>
        </w:tc>
      </w:tr>
      <w:tr w:rsidR="002E6409" w:rsidRPr="00157984" w14:paraId="3A35E95E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39A9DE47" w14:textId="77777777" w:rsidR="002E6409" w:rsidRPr="00747C04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C114F2" w14:textId="595F2CF2" w:rsidR="002E6409" w:rsidRPr="00747C04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Противопожарный герметик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4D68DF" w14:textId="334C1DE0" w:rsidR="002E6409" w:rsidRPr="00747C04" w:rsidRDefault="002E6409" w:rsidP="002E6409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Огнеза</w:t>
            </w:r>
            <w:proofErr w:type="spellEnd"/>
            <w:r w:rsidRPr="00747C04">
              <w:rPr>
                <w:color w:val="000000"/>
              </w:rPr>
              <w:t>-ВГ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BD0E80" w14:textId="0A22EBAD" w:rsidR="002E6409" w:rsidRPr="00747C04" w:rsidRDefault="002E6409" w:rsidP="002E6409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E21607" w14:textId="78B80264" w:rsidR="002E6409" w:rsidRPr="00747C04" w:rsidRDefault="002E6409" w:rsidP="002E6409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73AFA2" w14:textId="4640BF86" w:rsidR="002E6409" w:rsidRPr="00747C04" w:rsidRDefault="002E6409" w:rsidP="002E6409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25B052" w14:textId="6EC301F8" w:rsidR="002E6409" w:rsidRPr="00747C04" w:rsidRDefault="002E6409" w:rsidP="002E6409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EEA1BCC" w14:textId="77777777" w:rsidR="002E6409" w:rsidRPr="00747C04" w:rsidRDefault="002E6409" w:rsidP="002E6409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392B10" w14:textId="77777777" w:rsidR="002E6409" w:rsidRPr="00747C04" w:rsidRDefault="002E6409" w:rsidP="002E6409">
            <w:pPr>
              <w:pStyle w:val="af5"/>
              <w:rPr>
                <w:color w:val="000000"/>
              </w:rPr>
            </w:pPr>
          </w:p>
        </w:tc>
      </w:tr>
      <w:tr w:rsidR="002E6409" w:rsidRPr="00157984" w14:paraId="5F269582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6C9DFCED" w14:textId="77777777" w:rsidR="002E6409" w:rsidRPr="00747C04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FD007E" w14:textId="4DE2C868" w:rsidR="002E6409" w:rsidRPr="00747C04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Огнезащитный базальтовый материал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08A6EF" w14:textId="102F0E7B" w:rsidR="002E6409" w:rsidRPr="00747C04" w:rsidRDefault="002E6409" w:rsidP="002E6409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МБОР-5Ф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F8EB67" w14:textId="784B5035" w:rsidR="002E6409" w:rsidRPr="00747C04" w:rsidRDefault="002E6409" w:rsidP="002E6409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6B9A51" w14:textId="7C51050D" w:rsidR="002E6409" w:rsidRPr="00747C04" w:rsidRDefault="002E6409" w:rsidP="002E6409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0C15B4" w14:textId="4B3BB10B" w:rsidR="002E6409" w:rsidRPr="00747C04" w:rsidRDefault="002E6409" w:rsidP="002E6409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BA97308" w14:textId="27C53E95" w:rsidR="002E6409" w:rsidRPr="00747C04" w:rsidRDefault="002E6409" w:rsidP="002E6409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0,83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AECF2E" w14:textId="27BD1B9A" w:rsidR="002E6409" w:rsidRPr="00747C04" w:rsidRDefault="002E6409" w:rsidP="002E6409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.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4EBFF2" w14:textId="2DB76B48" w:rsidR="002E6409" w:rsidRPr="00747C04" w:rsidRDefault="002E6409" w:rsidP="002E6409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2E6409" w:rsidRPr="00157984" w14:paraId="7D129862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08499B02" w14:textId="77777777" w:rsidR="002E6409" w:rsidRPr="00747C04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CC5B0B" w14:textId="46E7AE06" w:rsidR="002E6409" w:rsidRPr="00747C04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Клеевой состав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CCD7B21" w14:textId="410BED67" w:rsidR="002E6409" w:rsidRPr="00747C04" w:rsidRDefault="002E6409" w:rsidP="002E6409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Плазас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F97B6D" w14:textId="019F5E5D" w:rsidR="002E6409" w:rsidRPr="00747C04" w:rsidRDefault="002E6409" w:rsidP="002E6409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00E7A7" w14:textId="59F3D65F" w:rsidR="002E6409" w:rsidRPr="00747C04" w:rsidRDefault="002E6409" w:rsidP="002E6409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Тизол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C3D074" w14:textId="7A73EA61" w:rsidR="002E6409" w:rsidRPr="00747C04" w:rsidRDefault="002E6409" w:rsidP="002E6409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20C371" w14:textId="62025AB2" w:rsidR="002E6409" w:rsidRPr="00747C04" w:rsidRDefault="002E6409" w:rsidP="002E6409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1,1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F67C99" w14:textId="1BF882C2" w:rsidR="002E6409" w:rsidRPr="00747C04" w:rsidRDefault="002E6409" w:rsidP="002E6409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16DC69" w14:textId="709B774E" w:rsidR="002E6409" w:rsidRPr="00747C04" w:rsidRDefault="002E6409" w:rsidP="002E6409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обмотка клапанов</w:t>
            </w:r>
          </w:p>
        </w:tc>
      </w:tr>
      <w:tr w:rsidR="002E6409" w:rsidRPr="00157984" w14:paraId="208D5BF6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1058D1C6" w14:textId="77777777" w:rsidR="002E6409" w:rsidRPr="00747C04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745CAA" w14:textId="2840F61D" w:rsidR="002E6409" w:rsidRPr="00747C04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13C764" w14:textId="5F2E9192" w:rsidR="002E6409" w:rsidRPr="00747C04" w:rsidRDefault="002E6409" w:rsidP="002E6409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ОГНЕТИТАН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AD514CE" w14:textId="1893827B" w:rsidR="002E6409" w:rsidRPr="00747C04" w:rsidRDefault="002E6409" w:rsidP="002E6409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B8BF5A1" w14:textId="6E01667F" w:rsidR="002E6409" w:rsidRPr="00747C04" w:rsidRDefault="002E6409" w:rsidP="002E6409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5B16AD" w14:textId="46C610B8" w:rsidR="002E6409" w:rsidRPr="00747C04" w:rsidRDefault="002E6409" w:rsidP="002E6409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81C7FC" w14:textId="377C42FA" w:rsidR="002E6409" w:rsidRPr="00747C04" w:rsidRDefault="002E6409" w:rsidP="002E6409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5E1DFEB" w14:textId="77777777" w:rsidR="002E6409" w:rsidRPr="00747C04" w:rsidRDefault="002E6409" w:rsidP="002E6409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581E41" w14:textId="77777777" w:rsidR="002E6409" w:rsidRPr="00747C04" w:rsidRDefault="002E6409" w:rsidP="002E6409">
            <w:pPr>
              <w:pStyle w:val="af5"/>
              <w:rPr>
                <w:color w:val="000000"/>
              </w:rPr>
            </w:pPr>
          </w:p>
        </w:tc>
      </w:tr>
      <w:tr w:rsidR="002E6409" w:rsidRPr="00157984" w14:paraId="0DA3B48B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758614D1" w14:textId="77777777" w:rsidR="002E6409" w:rsidRPr="00747C04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D980D9" w14:textId="35224C62" w:rsidR="002E6409" w:rsidRPr="00747C04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Плита минераловатная </w:t>
            </w:r>
            <w:proofErr w:type="gramStart"/>
            <w:r w:rsidRPr="00747C04">
              <w:rPr>
                <w:color w:val="000000"/>
              </w:rPr>
              <w:t>НГ  1000</w:t>
            </w:r>
            <w:proofErr w:type="gramEnd"/>
            <w:r w:rsidRPr="00747C04">
              <w:rPr>
                <w:color w:val="000000"/>
              </w:rPr>
              <w:t>х600х50 плотностью не менее 100кг/м3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30E677" w14:textId="7FD92417" w:rsidR="002E6409" w:rsidRPr="00747C04" w:rsidRDefault="002E6409" w:rsidP="002E6409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ОГНЕТИТАН КП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0630B6" w14:textId="484A740D" w:rsidR="002E6409" w:rsidRPr="00747C04" w:rsidRDefault="002E6409" w:rsidP="002E6409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87628C" w14:textId="6B52ED90" w:rsidR="002E6409" w:rsidRPr="00747C04" w:rsidRDefault="002E6409" w:rsidP="002E6409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DC8A0D" w14:textId="67709B28" w:rsidR="002E6409" w:rsidRPr="00747C04" w:rsidRDefault="002E6409" w:rsidP="002E6409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A8D6F6" w14:textId="247D62E9" w:rsidR="002E6409" w:rsidRPr="00747C04" w:rsidRDefault="002E6409" w:rsidP="002E6409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0,04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04B64BA" w14:textId="77777777" w:rsidR="002E6409" w:rsidRPr="00747C04" w:rsidRDefault="002E6409" w:rsidP="002E6409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63E061" w14:textId="77777777" w:rsidR="002E6409" w:rsidRPr="00747C04" w:rsidRDefault="002E6409" w:rsidP="002E6409">
            <w:pPr>
              <w:pStyle w:val="af5"/>
              <w:rPr>
                <w:color w:val="000000"/>
              </w:rPr>
            </w:pPr>
          </w:p>
        </w:tc>
      </w:tr>
      <w:tr w:rsidR="002E6409" w:rsidRPr="00157984" w14:paraId="58A519C2" w14:textId="77777777" w:rsidTr="00794AC7">
        <w:trPr>
          <w:trHeight w:val="454"/>
        </w:trPr>
        <w:tc>
          <w:tcPr>
            <w:tcW w:w="1131" w:type="dxa"/>
            <w:tcBorders>
              <w:left w:val="nil"/>
              <w:right w:val="single" w:sz="18" w:space="0" w:color="auto"/>
            </w:tcBorders>
            <w:shd w:val="clear" w:color="auto" w:fill="auto"/>
            <w:vAlign w:val="center"/>
          </w:tcPr>
          <w:p w14:paraId="2C27A117" w14:textId="77777777" w:rsidR="002E6409" w:rsidRPr="00747C04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75BBF3C" w14:textId="3D85A60B" w:rsidR="002E6409" w:rsidRPr="00747C04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Герметик противопожарный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C40609" w14:textId="4B3FD148" w:rsidR="002E6409" w:rsidRPr="00747C04" w:rsidRDefault="002E6409" w:rsidP="002E6409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ОГНЕТИТАН SN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286BAD" w14:textId="6A4C9676" w:rsidR="002E6409" w:rsidRPr="00747C04" w:rsidRDefault="002E6409" w:rsidP="002E6409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 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5B78E9C" w14:textId="17352EDF" w:rsidR="002E6409" w:rsidRPr="00747C04" w:rsidRDefault="002E6409" w:rsidP="002E6409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ООО «</w:t>
            </w:r>
            <w:proofErr w:type="spellStart"/>
            <w:r w:rsidRPr="00747C04">
              <w:rPr>
                <w:color w:val="000000"/>
              </w:rPr>
              <w:t>Гермоизол</w:t>
            </w:r>
            <w:proofErr w:type="spellEnd"/>
            <w:r w:rsidRPr="00747C04">
              <w:rPr>
                <w:color w:val="000000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E6CA72" w14:textId="6E53DA1B" w:rsidR="002E6409" w:rsidRPr="00747C04" w:rsidRDefault="002E6409" w:rsidP="002E6409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кг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F12DBC" w14:textId="243B7142" w:rsidR="002E6409" w:rsidRPr="00747C04" w:rsidRDefault="002E6409" w:rsidP="002E6409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0,9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4747995" w14:textId="77777777" w:rsidR="002E6409" w:rsidRPr="00747C04" w:rsidRDefault="002E6409" w:rsidP="002E6409">
            <w:pPr>
              <w:pStyle w:val="af5"/>
              <w:rPr>
                <w:color w:val="000000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6945BC" w14:textId="77777777" w:rsidR="002E6409" w:rsidRPr="00747C04" w:rsidRDefault="002E6409" w:rsidP="002E6409">
            <w:pPr>
              <w:pStyle w:val="af5"/>
              <w:rPr>
                <w:color w:val="000000"/>
              </w:rPr>
            </w:pPr>
          </w:p>
        </w:tc>
      </w:tr>
      <w:tr w:rsidR="002E6409" w:rsidRPr="00DB65ED" w14:paraId="6DCD97B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CAF47B7" w14:textId="77777777" w:rsidR="002E6409" w:rsidRPr="00747C04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5F107F" w14:textId="0AA4E89C" w:rsidR="002E6409" w:rsidRPr="00747C04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Узел прохода воздуховода через стену c материалами в составе:</w:t>
            </w:r>
          </w:p>
        </w:tc>
        <w:tc>
          <w:tcPr>
            <w:tcW w:w="33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08A9E1" w14:textId="5724DF63" w:rsidR="002E6409" w:rsidRPr="00747C04" w:rsidRDefault="002E6409" w:rsidP="002E6409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</w:t>
            </w:r>
          </w:p>
        </w:tc>
        <w:tc>
          <w:tcPr>
            <w:tcW w:w="19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6A2375" w14:textId="77777777" w:rsidR="002E6409" w:rsidRPr="00747C04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DF301E" w14:textId="77777777" w:rsidR="002E6409" w:rsidRPr="00747C04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45EF54" w14:textId="245B5D18" w:rsidR="002E6409" w:rsidRPr="00747C04" w:rsidRDefault="002E6409" w:rsidP="002E6409">
            <w:pPr>
              <w:pStyle w:val="af5"/>
              <w:rPr>
                <w:color w:val="000000"/>
              </w:rPr>
            </w:pPr>
            <w:proofErr w:type="spellStart"/>
            <w:r w:rsidRPr="00747C04">
              <w:rPr>
                <w:color w:val="000000"/>
              </w:rPr>
              <w:t>компл</w:t>
            </w:r>
            <w:proofErr w:type="spellEnd"/>
            <w:r w:rsidRPr="00747C04">
              <w:rPr>
                <w:color w:val="000000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14:paraId="2CFB29E1" w14:textId="2E9F5170" w:rsidR="002E6409" w:rsidRPr="00747C04" w:rsidRDefault="002E6409" w:rsidP="002E6409">
            <w:pPr>
              <w:pStyle w:val="af5"/>
              <w:rPr>
                <w:color w:val="000000"/>
                <w:lang w:val="en-US"/>
              </w:rPr>
            </w:pPr>
            <w:r w:rsidRPr="00747C04">
              <w:t>20</w:t>
            </w:r>
          </w:p>
        </w:tc>
        <w:tc>
          <w:tcPr>
            <w:tcW w:w="14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8277B4" w14:textId="77777777" w:rsidR="002E6409" w:rsidRPr="00747C04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371280" w14:textId="77777777" w:rsidR="002E6409" w:rsidRPr="00747C04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E6409" w:rsidRPr="00DB65ED" w14:paraId="742AC961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342DBF8" w14:textId="77777777" w:rsidR="002E6409" w:rsidRPr="00747C04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6FD7676" w14:textId="43B09C2C" w:rsidR="002E6409" w:rsidRPr="00747C04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- Огнезащитный базальтовый материал 5мм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4B65DA5" w14:textId="098C6C24" w:rsidR="002E6409" w:rsidRPr="00747C04" w:rsidRDefault="002E6409" w:rsidP="002E6409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ПМБОР 5Ф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3334614" w14:textId="77777777" w:rsidR="002E6409" w:rsidRPr="00747C04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143D83" w14:textId="5A165D9A" w:rsidR="002E6409" w:rsidRPr="00747C04" w:rsidRDefault="002E6409" w:rsidP="002E6409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88B909" w14:textId="2711BDFB" w:rsidR="002E6409" w:rsidRPr="00747C04" w:rsidRDefault="002E6409" w:rsidP="002E6409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м2 </w:t>
            </w:r>
          </w:p>
        </w:tc>
        <w:tc>
          <w:tcPr>
            <w:tcW w:w="1133" w:type="dxa"/>
            <w:shd w:val="clear" w:color="auto" w:fill="auto"/>
          </w:tcPr>
          <w:p w14:paraId="082F5E39" w14:textId="0726341D" w:rsidR="002E6409" w:rsidRPr="00747C04" w:rsidRDefault="002E6409" w:rsidP="002E6409">
            <w:pPr>
              <w:pStyle w:val="af5"/>
              <w:rPr>
                <w:color w:val="000000"/>
                <w:lang w:val="en-US"/>
              </w:rPr>
            </w:pPr>
            <w:r w:rsidRPr="00747C04"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C3E5CEB" w14:textId="77777777" w:rsidR="002E6409" w:rsidRPr="00747C04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1F7F5D4B" w14:textId="77777777" w:rsidR="002E6409" w:rsidRPr="00747C04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E6409" w:rsidRPr="00DB65ED" w14:paraId="7D9BBD1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87C84DA" w14:textId="77777777" w:rsidR="002E6409" w:rsidRPr="00747C04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01675A" w14:textId="46D86A29" w:rsidR="002E6409" w:rsidRPr="00747C04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 xml:space="preserve">- Клеевой состав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CE6BE76" w14:textId="776D6F46" w:rsidR="002E6409" w:rsidRPr="00747C04" w:rsidRDefault="002E6409" w:rsidP="002E6409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ОГНЕЗА-К 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B259BBE" w14:textId="77777777" w:rsidR="002E6409" w:rsidRPr="00747C04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D4B100" w14:textId="3C52BC1A" w:rsidR="002E6409" w:rsidRPr="00747C04" w:rsidRDefault="002E6409" w:rsidP="002E6409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9712E9" w14:textId="4D070C08" w:rsidR="002E6409" w:rsidRPr="00747C04" w:rsidRDefault="002E6409" w:rsidP="002E6409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  <w:shd w:val="clear" w:color="auto" w:fill="auto"/>
          </w:tcPr>
          <w:p w14:paraId="0CBD3A2E" w14:textId="7D457F9C" w:rsidR="002E6409" w:rsidRPr="00747C04" w:rsidRDefault="002E6409" w:rsidP="002E6409">
            <w:pPr>
              <w:pStyle w:val="af5"/>
              <w:rPr>
                <w:color w:val="000000"/>
                <w:lang w:val="en-US"/>
              </w:rPr>
            </w:pPr>
            <w:r w:rsidRPr="00747C04">
              <w:t>3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26DBFC4" w14:textId="77777777" w:rsidR="002E6409" w:rsidRPr="00747C04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7629FDD" w14:textId="77777777" w:rsidR="002E6409" w:rsidRPr="00747C04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E6409" w:rsidRPr="00DB65ED" w14:paraId="2A59751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B148EF" w14:textId="77777777" w:rsidR="002E6409" w:rsidRPr="00747C04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E47DA28" w14:textId="05EDF3FA" w:rsidR="002E6409" w:rsidRPr="00747C04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- Минеральная вата НГ плотностью не менее 100 кг/м3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5890880" w14:textId="77777777" w:rsidR="002E6409" w:rsidRPr="00747C04" w:rsidRDefault="002E6409" w:rsidP="002E6409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517D36A" w14:textId="77777777" w:rsidR="002E6409" w:rsidRPr="00747C04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167D33" w14:textId="77777777" w:rsidR="002E6409" w:rsidRPr="00747C04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FCDD263" w14:textId="45E98875" w:rsidR="002E6409" w:rsidRPr="00747C04" w:rsidRDefault="002E6409" w:rsidP="002E6409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м3</w:t>
            </w:r>
          </w:p>
        </w:tc>
        <w:tc>
          <w:tcPr>
            <w:tcW w:w="1133" w:type="dxa"/>
            <w:shd w:val="clear" w:color="auto" w:fill="auto"/>
          </w:tcPr>
          <w:p w14:paraId="060CF709" w14:textId="4AE12C75" w:rsidR="002E6409" w:rsidRPr="00747C04" w:rsidRDefault="002E6409" w:rsidP="002E6409">
            <w:pPr>
              <w:pStyle w:val="af5"/>
              <w:rPr>
                <w:color w:val="000000"/>
                <w:lang w:val="en-US"/>
              </w:rPr>
            </w:pPr>
            <w:r w:rsidRPr="00747C04">
              <w:t>0,12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A6DCA4B" w14:textId="77777777" w:rsidR="002E6409" w:rsidRPr="00747C04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0F677AA" w14:textId="77777777" w:rsidR="002E6409" w:rsidRPr="00747C04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E6409" w:rsidRPr="00DB65ED" w14:paraId="778CC2A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1998BD4" w14:textId="77777777" w:rsidR="002E6409" w:rsidRPr="00747C04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9642F2" w14:textId="3C142584" w:rsidR="002E6409" w:rsidRPr="00747C04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747C04">
              <w:rPr>
                <w:color w:val="000000"/>
              </w:rPr>
              <w:t>- Герметик противопожарный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1930C5D" w14:textId="4A83FA05" w:rsidR="002E6409" w:rsidRPr="00747C04" w:rsidRDefault="002E6409" w:rsidP="002E6409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>ОГНЕЗА-ВГ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14E2C71" w14:textId="77777777" w:rsidR="002E6409" w:rsidRPr="00747C04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F0BD108" w14:textId="589A1DFF" w:rsidR="002E6409" w:rsidRPr="00747C04" w:rsidRDefault="002E6409" w:rsidP="002E6409">
            <w:pPr>
              <w:pStyle w:val="af5"/>
              <w:rPr>
                <w:rFonts w:cs="Times New Roman"/>
                <w:szCs w:val="24"/>
              </w:rPr>
            </w:pPr>
            <w:r w:rsidRPr="00747C04">
              <w:rPr>
                <w:color w:val="000000"/>
              </w:rPr>
              <w:t xml:space="preserve">ОГНЕЗА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35EDB8C" w14:textId="2B7D96C8" w:rsidR="002E6409" w:rsidRPr="00747C04" w:rsidRDefault="002E6409" w:rsidP="002E6409">
            <w:pPr>
              <w:pStyle w:val="af5"/>
              <w:rPr>
                <w:color w:val="000000"/>
              </w:rPr>
            </w:pPr>
            <w:r w:rsidRPr="00747C04">
              <w:rPr>
                <w:color w:val="000000"/>
              </w:rPr>
              <w:t xml:space="preserve">кг </w:t>
            </w:r>
          </w:p>
        </w:tc>
        <w:tc>
          <w:tcPr>
            <w:tcW w:w="1133" w:type="dxa"/>
            <w:shd w:val="clear" w:color="auto" w:fill="auto"/>
          </w:tcPr>
          <w:p w14:paraId="79197A2C" w14:textId="185BFEDC" w:rsidR="002E6409" w:rsidRPr="00747C04" w:rsidRDefault="002E6409" w:rsidP="002E6409">
            <w:pPr>
              <w:pStyle w:val="af5"/>
              <w:rPr>
                <w:color w:val="000000"/>
                <w:lang w:val="en-US"/>
              </w:rPr>
            </w:pPr>
            <w:r w:rsidRPr="00747C04">
              <w:t>1,4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170F4E6" w14:textId="77777777" w:rsidR="002E6409" w:rsidRPr="00747C04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57012C4" w14:textId="77777777" w:rsidR="002E6409" w:rsidRPr="00747C04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2E6409" w:rsidRPr="00157984" w14:paraId="598F8C7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EAAF84" w14:textId="77777777" w:rsidR="002E6409" w:rsidRPr="00CF599B" w:rsidRDefault="002E6409" w:rsidP="002E6409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E5C523D" w14:textId="272505F5" w:rsidR="002E6409" w:rsidRPr="00CF599B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 w:rsidRPr="00CF599B">
              <w:rPr>
                <w:b/>
                <w:bCs/>
                <w:color w:val="000000"/>
              </w:rPr>
              <w:t>Система отопления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CBCE97" w14:textId="52623F00" w:rsidR="002E6409" w:rsidRPr="00CF599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3C16E4C" w14:textId="1E17C948" w:rsidR="002E6409" w:rsidRPr="00CF599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EB0FB67" w14:textId="11918050" w:rsidR="002E6409" w:rsidRPr="00CF599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6A9752F" w14:textId="15F43689" w:rsidR="002E6409" w:rsidRPr="00CF599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E0172F4" w14:textId="54DCE575" w:rsidR="002E6409" w:rsidRPr="00CF599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bottom"/>
          </w:tcPr>
          <w:p w14:paraId="58A3BD2D" w14:textId="376E56BA" w:rsidR="002E6409" w:rsidRPr="009F5B5F" w:rsidRDefault="002E6409" w:rsidP="002E6409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C9D4C94" w14:textId="5FD31006" w:rsidR="002E6409" w:rsidRPr="009F5B5F" w:rsidRDefault="002E6409" w:rsidP="002E6409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2E6409" w:rsidRPr="00157984" w14:paraId="284C3DBC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30C0AF0" w14:textId="77777777" w:rsidR="002E6409" w:rsidRPr="00CF599B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00CA05C" w14:textId="4D7633AA" w:rsidR="002E6409" w:rsidRPr="00CF599B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Конвектор напольный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F70B6F8" w14:textId="6405D321" w:rsidR="002E6409" w:rsidRPr="00CF599B" w:rsidRDefault="002E6409" w:rsidP="002E6409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  <w:lang w:val="en-US"/>
              </w:rPr>
              <w:t>SPL BFM-130/9/24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2284838" w14:textId="26440D84" w:rsidR="002E6409" w:rsidRPr="00CF599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E677D8F" w14:textId="406DE7B4" w:rsidR="002E6409" w:rsidRPr="00CF599B" w:rsidRDefault="002E6409" w:rsidP="002E6409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  <w:lang w:val="en-US"/>
              </w:rPr>
              <w:t>SPL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48C266" w14:textId="498E9E6B" w:rsidR="002E6409" w:rsidRPr="00CF599B" w:rsidRDefault="002E6409" w:rsidP="002E6409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695688D0" w14:textId="70143D0B" w:rsidR="002E6409" w:rsidRPr="00A571D6" w:rsidRDefault="002E6409" w:rsidP="002E6409">
            <w:pPr>
              <w:pStyle w:val="af5"/>
              <w:rPr>
                <w:rFonts w:cs="Times New Roman"/>
                <w:szCs w:val="24"/>
                <w:lang w:val="en-US"/>
              </w:rPr>
            </w:pPr>
            <w:r w:rsidRPr="00A571D6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37CB7186" w14:textId="492BDEBE" w:rsidR="002E6409" w:rsidRPr="009F5B5F" w:rsidRDefault="002E6409" w:rsidP="002E6409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2CEF2FB" w14:textId="3B17762C" w:rsidR="002E6409" w:rsidRPr="009F5B5F" w:rsidRDefault="002E6409" w:rsidP="002E6409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2E6409" w:rsidRPr="00157984" w14:paraId="7C302C0D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BA5F16" w14:textId="77777777" w:rsidR="002E6409" w:rsidRPr="00CF599B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8DEC8E6" w14:textId="6C86D35B" w:rsidR="002E6409" w:rsidRPr="00CF599B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CF599B">
              <w:rPr>
                <w:color w:val="000000"/>
              </w:rPr>
              <w:t>Труба из сшитого полиэтилена 16х2,2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5CE0DB3" w14:textId="3D0812F5" w:rsidR="002E6409" w:rsidRPr="00CF599B" w:rsidRDefault="002E6409" w:rsidP="002E6409">
            <w:pPr>
              <w:pStyle w:val="af5"/>
              <w:rPr>
                <w:color w:val="000000"/>
                <w:lang w:val="en-US"/>
              </w:rPr>
            </w:pPr>
            <w:r w:rsidRPr="00CF599B">
              <w:rPr>
                <w:color w:val="000000"/>
                <w:lang w:val="en-US"/>
              </w:rPr>
              <w:t>PEX-a/EVOH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CF06652" w14:textId="77777777" w:rsidR="002E6409" w:rsidRPr="00CF599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92068A" w14:textId="1C97D315" w:rsidR="002E6409" w:rsidRPr="00CF599B" w:rsidRDefault="002E6409" w:rsidP="002E6409">
            <w:pPr>
              <w:pStyle w:val="af5"/>
              <w:rPr>
                <w:rFonts w:cs="Times New Roman"/>
                <w:szCs w:val="24"/>
                <w:lang w:val="en-US"/>
              </w:rPr>
            </w:pPr>
            <w:proofErr w:type="spellStart"/>
            <w:r w:rsidRPr="00CF599B">
              <w:rPr>
                <w:rFonts w:cs="Times New Roman"/>
                <w:szCs w:val="24"/>
                <w:lang w:val="en-US"/>
              </w:rPr>
              <w:t>Sanext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6611E985" w14:textId="153B837D" w:rsidR="002E6409" w:rsidRPr="00CF599B" w:rsidRDefault="002E6409" w:rsidP="002E6409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8388A3A" w14:textId="5AE807B7" w:rsidR="002E6409" w:rsidRPr="00A571D6" w:rsidRDefault="002E6409" w:rsidP="002E6409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5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C1BB707" w14:textId="77777777" w:rsidR="002E6409" w:rsidRPr="009F5B5F" w:rsidRDefault="002E6409" w:rsidP="002E6409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E4946DC" w14:textId="77777777" w:rsidR="002E6409" w:rsidRPr="009F5B5F" w:rsidRDefault="002E6409" w:rsidP="002E6409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2E6409" w:rsidRPr="00157984" w14:paraId="6DA20977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FE911C4" w14:textId="77777777" w:rsidR="002E6409" w:rsidRPr="00CF599B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B5B5614" w14:textId="3947A966" w:rsidR="002E6409" w:rsidRPr="00CF599B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красная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024136" w14:textId="44F4B8B8" w:rsidR="002E6409" w:rsidRPr="00CF599B" w:rsidRDefault="002E6409" w:rsidP="002E6409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38CAFE0" w14:textId="2A6E1D35" w:rsidR="002E6409" w:rsidRPr="00CF599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743F693" w14:textId="15BA673B" w:rsidR="002E6409" w:rsidRPr="00CF599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5722D8" w14:textId="1620BC62" w:rsidR="002E6409" w:rsidRPr="00CF599B" w:rsidRDefault="002E6409" w:rsidP="002E6409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0AE09037" w14:textId="59FB4283" w:rsidR="002E6409" w:rsidRPr="00A571D6" w:rsidRDefault="002E6409" w:rsidP="002E6409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640935FE" w14:textId="49C14AC7" w:rsidR="002E6409" w:rsidRPr="009F5B5F" w:rsidRDefault="002E6409" w:rsidP="002E6409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0692AF6" w14:textId="29B7FCD2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E6409" w:rsidRPr="00157984" w14:paraId="78B24FE0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51FBDC" w14:textId="77777777" w:rsidR="002E6409" w:rsidRPr="00CF599B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0381AD5" w14:textId="071BB42F" w:rsidR="002E6409" w:rsidRPr="00CF599B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 xml:space="preserve">Теплоизоляция, трубки </w:t>
            </w:r>
            <w:proofErr w:type="spellStart"/>
            <w:r w:rsidRPr="00CF599B">
              <w:rPr>
                <w:color w:val="000000"/>
              </w:rPr>
              <w:t>Энергофлекс</w:t>
            </w:r>
            <w:proofErr w:type="spellEnd"/>
            <w:r w:rsidRPr="00CF599B">
              <w:rPr>
                <w:color w:val="000000"/>
              </w:rPr>
              <w:t xml:space="preserve"> Супер </w:t>
            </w:r>
            <w:proofErr w:type="spellStart"/>
            <w:r w:rsidRPr="00CF599B">
              <w:rPr>
                <w:color w:val="000000"/>
              </w:rPr>
              <w:t>Протект</w:t>
            </w:r>
            <w:proofErr w:type="spellEnd"/>
            <w:r w:rsidRPr="00CF599B">
              <w:rPr>
                <w:color w:val="000000"/>
              </w:rPr>
              <w:t>, синяя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6A5D95" w14:textId="0314CB8D" w:rsidR="002E6409" w:rsidRPr="00CF599B" w:rsidRDefault="002E6409" w:rsidP="002E6409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rFonts w:cs="Times New Roman"/>
                <w:szCs w:val="24"/>
              </w:rPr>
              <w:t>18/9-2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294EEE1" w14:textId="4FD1A070" w:rsidR="002E6409" w:rsidRPr="00CF599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69CE7BB" w14:textId="3804B5B8" w:rsidR="002E6409" w:rsidRPr="00CF599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C72E166" w14:textId="7551B0DC" w:rsidR="002E6409" w:rsidRPr="00CF599B" w:rsidRDefault="002E6409" w:rsidP="002E6409">
            <w:pPr>
              <w:pStyle w:val="af5"/>
              <w:rPr>
                <w:rFonts w:cs="Times New Roman"/>
                <w:szCs w:val="24"/>
              </w:rPr>
            </w:pPr>
            <w:r w:rsidRPr="00CF599B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E3DF89E" w14:textId="2C71CB88" w:rsidR="002E6409" w:rsidRPr="00A571D6" w:rsidRDefault="002E6409" w:rsidP="002E6409">
            <w:pPr>
              <w:pStyle w:val="af5"/>
              <w:rPr>
                <w:rFonts w:cs="Times New Roman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3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A77BB44" w14:textId="36E9C219" w:rsidR="002E6409" w:rsidRPr="009F5B5F" w:rsidRDefault="002E6409" w:rsidP="002E6409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2E57C877" w14:textId="0749D7D5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E6409" w:rsidRPr="00157984" w14:paraId="217ED410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C6ADE57" w14:textId="77777777" w:rsidR="002E6409" w:rsidRPr="00CF599B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AE0871F" w14:textId="24363563" w:rsidR="002E6409" w:rsidRPr="00CF599B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Адаптер для узла нижнего подключения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AC9018" w14:textId="77777777" w:rsidR="002E6409" w:rsidRPr="00CF599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120CED8" w14:textId="77777777" w:rsidR="002E6409" w:rsidRPr="00CF599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2AC246A" w14:textId="77777777" w:rsidR="002E6409" w:rsidRPr="00CF599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0FDB85E" w14:textId="7901540C" w:rsidR="002E6409" w:rsidRPr="00CF599B" w:rsidRDefault="002E6409" w:rsidP="002E6409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5096E163" w14:textId="3EBDFB9E" w:rsidR="002E6409" w:rsidRPr="00A571D6" w:rsidRDefault="002E6409" w:rsidP="002E6409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47517AE4" w14:textId="77777777" w:rsidR="002E6409" w:rsidRPr="009F5B5F" w:rsidRDefault="002E6409" w:rsidP="002E6409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1BE45432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E6409" w:rsidRPr="00157984" w14:paraId="241F2BC0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A42B016" w14:textId="77777777" w:rsidR="002E6409" w:rsidRPr="00CF599B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6A2B90" w14:textId="2B60F290" w:rsidR="002E6409" w:rsidRPr="00CF599B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Фитинг подключения медной трубки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160403" w14:textId="77777777" w:rsidR="002E6409" w:rsidRPr="00CF599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EA4B29E" w14:textId="77777777" w:rsidR="002E6409" w:rsidRPr="00CF599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F6534D5" w14:textId="77777777" w:rsidR="002E6409" w:rsidRPr="00CF599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8A8BC9F" w14:textId="62FB5664" w:rsidR="002E6409" w:rsidRPr="00CF599B" w:rsidRDefault="002E6409" w:rsidP="002E6409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7C591984" w14:textId="2A96B999" w:rsidR="002E6409" w:rsidRPr="00A571D6" w:rsidRDefault="002E6409" w:rsidP="002E6409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4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134E39A" w14:textId="77777777" w:rsidR="002E6409" w:rsidRPr="009F5B5F" w:rsidRDefault="002E6409" w:rsidP="002E6409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50C4E27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E6409" w:rsidRPr="00157984" w14:paraId="1FFE41AB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62B65E" w14:textId="77777777" w:rsidR="002E6409" w:rsidRPr="00CF599B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DFAE707" w14:textId="16659642" w:rsidR="002E6409" w:rsidRPr="00CF599B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Элемент термостатический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D7DB7D5" w14:textId="77777777" w:rsidR="002E6409" w:rsidRPr="00CF599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B023A60" w14:textId="77777777" w:rsidR="002E6409" w:rsidRPr="00CF599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F86401A" w14:textId="77777777" w:rsidR="002E6409" w:rsidRPr="00CF599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C560D60" w14:textId="7D1EE4BE" w:rsidR="002E6409" w:rsidRPr="00CF599B" w:rsidRDefault="002E6409" w:rsidP="002E6409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C4BCCE1" w14:textId="00DDF797" w:rsidR="002E6409" w:rsidRPr="00A571D6" w:rsidRDefault="002E6409" w:rsidP="002E6409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72FFA5A2" w14:textId="77777777" w:rsidR="002E6409" w:rsidRPr="009F5B5F" w:rsidRDefault="002E6409" w:rsidP="002E6409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4822625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E6409" w:rsidRPr="00157984" w14:paraId="5120A150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FA7E2F" w14:textId="77777777" w:rsidR="002E6409" w:rsidRPr="00CF599B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1C7A692" w14:textId="28C47589" w:rsidR="002E6409" w:rsidRPr="00CF599B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Клапан терморегулирующий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4DEC2F" w14:textId="77777777" w:rsidR="002E6409" w:rsidRPr="00CF599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F6A82F1" w14:textId="77777777" w:rsidR="002E6409" w:rsidRPr="00CF599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2E3669" w14:textId="77777777" w:rsidR="002E6409" w:rsidRPr="00CF599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EA3256" w14:textId="6791EFC2" w:rsidR="002E6409" w:rsidRPr="00CF599B" w:rsidRDefault="002E6409" w:rsidP="002E6409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2299DF11" w14:textId="08CD26CD" w:rsidR="002E6409" w:rsidRPr="00A571D6" w:rsidRDefault="002E6409" w:rsidP="002E6409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040F5025" w14:textId="77777777" w:rsidR="002E6409" w:rsidRPr="009F5B5F" w:rsidRDefault="002E6409" w:rsidP="002E6409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A823B0F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E6409" w:rsidRPr="00157984" w14:paraId="3B76EDE2" w14:textId="77777777" w:rsidTr="00A05E8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8A0119" w14:textId="77777777" w:rsidR="002E6409" w:rsidRPr="00CF599B" w:rsidRDefault="002E6409" w:rsidP="002E6409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58D6FA" w14:textId="2AA52CA4" w:rsidR="002E6409" w:rsidRPr="00CF599B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Клапан запорный угловой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03C05D1" w14:textId="77777777" w:rsidR="002E6409" w:rsidRPr="00CF599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B815CA" w14:textId="77777777" w:rsidR="002E6409" w:rsidRPr="00CF599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628D1C2" w14:textId="77777777" w:rsidR="002E6409" w:rsidRPr="00CF599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03BE1E" w14:textId="250FEF8A" w:rsidR="002E6409" w:rsidRPr="00CF599B" w:rsidRDefault="002E6409" w:rsidP="002E6409">
            <w:pPr>
              <w:pStyle w:val="af5"/>
              <w:rPr>
                <w:color w:val="000000"/>
              </w:rPr>
            </w:pPr>
            <w:r w:rsidRPr="00CF599B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45A1590B" w14:textId="25448214" w:rsidR="002E6409" w:rsidRPr="00A571D6" w:rsidRDefault="002E6409" w:rsidP="002E6409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2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59E1D429" w14:textId="77777777" w:rsidR="002E6409" w:rsidRPr="009F5B5F" w:rsidRDefault="002E6409" w:rsidP="002E6409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7950894" w14:textId="77777777" w:rsidR="002E6409" w:rsidRPr="009F5B5F" w:rsidRDefault="002E6409" w:rsidP="002E6409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2E6409" w:rsidRPr="00157984" w14:paraId="79DB4AA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E0A2EB" w14:textId="77777777" w:rsidR="002E6409" w:rsidRPr="009F5B5F" w:rsidRDefault="002E6409" w:rsidP="002E6409">
            <w:pPr>
              <w:pStyle w:val="af5"/>
              <w:ind w:left="0" w:firstLine="284"/>
              <w:rPr>
                <w:highlight w:val="yellow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8D6D3C2" w14:textId="7C6A9404" w:rsidR="002E6409" w:rsidRPr="00CF599B" w:rsidRDefault="002E6409" w:rsidP="002E6409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center"/>
              <w:rPr>
                <w:rFonts w:cs="Times New Roman"/>
                <w:szCs w:val="24"/>
              </w:rPr>
            </w:pPr>
            <w:r>
              <w:rPr>
                <w:b/>
                <w:bCs/>
                <w:color w:val="000000"/>
              </w:rPr>
              <w:t>Система холодоснабжения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48690C4" w14:textId="33042D03" w:rsidR="002E6409" w:rsidRPr="00CF599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6CA07F" w14:textId="77777777" w:rsidR="002E6409" w:rsidRPr="00CF599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755F430" w14:textId="77777777" w:rsidR="002E6409" w:rsidRPr="00CF599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785BD49" w14:textId="423F943F" w:rsidR="002E6409" w:rsidRPr="00CF599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0BB9049" w14:textId="1C270BA8" w:rsidR="002E6409" w:rsidRPr="00CF599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069AF02E" w14:textId="77777777" w:rsidR="002E6409" w:rsidRPr="00CF599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FCB5E9" w14:textId="77777777" w:rsidR="002E6409" w:rsidRPr="00CF599B" w:rsidRDefault="002E6409" w:rsidP="002E6409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10645D" w:rsidRPr="00157984" w14:paraId="3DF87AE4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CCC3D3D" w14:textId="77777777" w:rsidR="0010645D" w:rsidRPr="005A3A5C" w:rsidRDefault="0010645D" w:rsidP="0010645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2563EAC" w14:textId="1EA40CD6" w:rsidR="0010645D" w:rsidRPr="00E007A9" w:rsidRDefault="0010645D" w:rsidP="0010645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  <w:lang w:val="en-US"/>
              </w:rPr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E007A9">
              <w:rPr>
                <w:color w:val="000000"/>
                <w:lang w:val="en-US"/>
              </w:rPr>
              <w:t>CFDA 006.0CC2R3-50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AF53E1" w14:textId="7DDBE89C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E31C144" w14:textId="77777777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5D04884" w14:textId="27EC56FB" w:rsidR="0010645D" w:rsidRPr="005A3A5C" w:rsidRDefault="0010645D" w:rsidP="0010645D">
            <w:pPr>
              <w:pStyle w:val="af5"/>
              <w:rPr>
                <w:rFonts w:cs="Times New Roman"/>
                <w:szCs w:val="24"/>
                <w:lang w:val="en-US"/>
              </w:rPr>
            </w:pPr>
            <w:proofErr w:type="spellStart"/>
            <w:r w:rsidRPr="005A3A5C">
              <w:rPr>
                <w:color w:val="000000"/>
                <w:lang w:val="en-US"/>
              </w:rPr>
              <w:t>Clivet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227A9857" w14:textId="582D16D1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43317C6" w14:textId="0F7AF73B" w:rsidR="0010645D" w:rsidRPr="0010645D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14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723DC6C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5CBFEBD" w14:textId="1F9F14E4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0645D" w:rsidRPr="00157984" w14:paraId="74E1F5D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189490" w14:textId="77777777" w:rsidR="0010645D" w:rsidRPr="005A3A5C" w:rsidRDefault="0010645D" w:rsidP="0010645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30820C5" w14:textId="30C1256A" w:rsidR="0010645D" w:rsidRPr="005A3A5C" w:rsidRDefault="0010645D" w:rsidP="0010645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E007A9">
              <w:rPr>
                <w:color w:val="000000"/>
                <w:lang w:val="en-US"/>
              </w:rPr>
              <w:t>CFDA 00</w:t>
            </w:r>
            <w:r>
              <w:rPr>
                <w:color w:val="000000"/>
                <w:lang w:val="en-US"/>
              </w:rPr>
              <w:t>7</w:t>
            </w:r>
            <w:r w:rsidRPr="00E007A9">
              <w:rPr>
                <w:color w:val="000000"/>
                <w:lang w:val="en-US"/>
              </w:rPr>
              <w:t>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9DDF1D9" w14:textId="77777777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293C1DD" w14:textId="77777777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80FF53" w14:textId="3D468806" w:rsidR="0010645D" w:rsidRPr="005A3A5C" w:rsidRDefault="0010645D" w:rsidP="0010645D">
            <w:pPr>
              <w:pStyle w:val="af5"/>
              <w:rPr>
                <w:color w:val="000000"/>
                <w:lang w:val="en-US"/>
              </w:rPr>
            </w:pPr>
            <w:proofErr w:type="spellStart"/>
            <w:r w:rsidRPr="005A3A5C">
              <w:rPr>
                <w:color w:val="000000"/>
                <w:lang w:val="en-US"/>
              </w:rPr>
              <w:t>Clivet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04CFC3EF" w14:textId="55DD2459" w:rsidR="0010645D" w:rsidRPr="005A3A5C" w:rsidRDefault="0010645D" w:rsidP="0010645D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9C64D1" w14:textId="7B6B3905" w:rsidR="0010645D" w:rsidRPr="0010645D" w:rsidRDefault="0010645D" w:rsidP="0010645D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7D47A38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D619D73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0645D" w:rsidRPr="00157984" w14:paraId="2012CC2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1212666" w14:textId="77777777" w:rsidR="0010645D" w:rsidRPr="005A3A5C" w:rsidRDefault="0010645D" w:rsidP="0010645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FCB1C5B" w14:textId="3FCEA897" w:rsidR="0010645D" w:rsidRPr="005A3A5C" w:rsidRDefault="0010645D" w:rsidP="0010645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</w:t>
            </w:r>
            <w:r>
              <w:rPr>
                <w:color w:val="000000"/>
                <w:lang w:val="en-US"/>
              </w:rPr>
              <w:t>11</w:t>
            </w:r>
            <w:r w:rsidRPr="00827558">
              <w:rPr>
                <w:color w:val="000000"/>
                <w:lang w:val="en-US"/>
              </w:rPr>
              <w:t>.0CC2R3-</w:t>
            </w:r>
            <w:r>
              <w:rPr>
                <w:color w:val="000000"/>
                <w:lang w:val="en-US"/>
              </w:rPr>
              <w:t>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0B87EE" w14:textId="77777777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B6A8A22" w14:textId="77777777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141F792" w14:textId="399F080E" w:rsidR="0010645D" w:rsidRPr="005A3A5C" w:rsidRDefault="0010645D" w:rsidP="0010645D">
            <w:pPr>
              <w:pStyle w:val="af5"/>
              <w:rPr>
                <w:color w:val="000000"/>
                <w:lang w:val="en-US"/>
              </w:rPr>
            </w:pPr>
            <w:proofErr w:type="spellStart"/>
            <w:r w:rsidRPr="005A3A5C">
              <w:rPr>
                <w:color w:val="000000"/>
                <w:lang w:val="en-US"/>
              </w:rPr>
              <w:t>Clivet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4AC35EE0" w14:textId="2504CCC4" w:rsidR="0010645D" w:rsidRPr="005A3A5C" w:rsidRDefault="0010645D" w:rsidP="0010645D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1B921D" w14:textId="5B77638F" w:rsidR="0010645D" w:rsidRPr="0010645D" w:rsidRDefault="0010645D" w:rsidP="0010645D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16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0C13B19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400522BF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0645D" w:rsidRPr="00157984" w14:paraId="4FAD5E5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91049E3" w14:textId="77777777" w:rsidR="0010645D" w:rsidRPr="005A3A5C" w:rsidRDefault="0010645D" w:rsidP="0010645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EF48B5" w14:textId="5536690E" w:rsidR="0010645D" w:rsidRPr="005A3A5C" w:rsidRDefault="0010645D" w:rsidP="0010645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01</w:t>
            </w:r>
            <w:r>
              <w:rPr>
                <w:color w:val="000000"/>
                <w:lang w:val="en-US"/>
              </w:rPr>
              <w:t>5</w:t>
            </w:r>
            <w:r w:rsidRPr="00827558">
              <w:rPr>
                <w:color w:val="000000"/>
                <w:lang w:val="en-US"/>
              </w:rPr>
              <w:t>.0CC2R3-50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6C506EC" w14:textId="77777777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A743EF" w14:textId="77777777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EE5E424" w14:textId="7AB22CBB" w:rsidR="0010645D" w:rsidRPr="005A3A5C" w:rsidRDefault="0010645D" w:rsidP="0010645D">
            <w:pPr>
              <w:pStyle w:val="af5"/>
              <w:rPr>
                <w:color w:val="000000"/>
                <w:lang w:val="en-US"/>
              </w:rPr>
            </w:pPr>
            <w:proofErr w:type="spellStart"/>
            <w:r w:rsidRPr="005A3A5C">
              <w:rPr>
                <w:color w:val="000000"/>
                <w:lang w:val="en-US"/>
              </w:rPr>
              <w:t>Clivet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046E1B63" w14:textId="206AF699" w:rsidR="0010645D" w:rsidRPr="005A3A5C" w:rsidRDefault="0010645D" w:rsidP="0010645D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1D646F" w14:textId="0E3350C6" w:rsidR="0010645D" w:rsidRPr="0010645D" w:rsidRDefault="0010645D" w:rsidP="0010645D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5A2A407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7B7B9919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0645D" w:rsidRPr="00157984" w14:paraId="14A062B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BFC67" w14:textId="77777777" w:rsidR="0010645D" w:rsidRPr="005A3A5C" w:rsidRDefault="0010645D" w:rsidP="0010645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4EF5A1" w14:textId="35175FDF" w:rsidR="0010645D" w:rsidRPr="005A3A5C" w:rsidRDefault="0010645D" w:rsidP="0010645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</w:t>
            </w:r>
            <w:r>
              <w:rPr>
                <w:color w:val="000000"/>
                <w:lang w:val="en-US"/>
              </w:rPr>
              <w:t>21</w:t>
            </w:r>
            <w:r w:rsidRPr="00827558">
              <w:rPr>
                <w:color w:val="000000"/>
                <w:lang w:val="en-US"/>
              </w:rPr>
              <w:t>.0CC2R3</w:t>
            </w:r>
            <w:r>
              <w:rPr>
                <w:color w:val="000000"/>
                <w:lang w:val="en-US"/>
              </w:rPr>
              <w:t>-</w:t>
            </w:r>
            <w:r w:rsidRPr="00827558">
              <w:rPr>
                <w:color w:val="000000"/>
                <w:lang w:val="en-US"/>
              </w:rPr>
              <w:t>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731DEC9" w14:textId="77777777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3C6877" w14:textId="77777777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B80647A" w14:textId="0751AC6D" w:rsidR="0010645D" w:rsidRPr="005A3A5C" w:rsidRDefault="0010645D" w:rsidP="0010645D">
            <w:pPr>
              <w:pStyle w:val="af5"/>
              <w:rPr>
                <w:color w:val="000000"/>
                <w:lang w:val="en-US"/>
              </w:rPr>
            </w:pPr>
            <w:proofErr w:type="spellStart"/>
            <w:r w:rsidRPr="005A3A5C">
              <w:rPr>
                <w:color w:val="000000"/>
                <w:lang w:val="en-US"/>
              </w:rPr>
              <w:t>Clivet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379B834F" w14:textId="63509508" w:rsidR="0010645D" w:rsidRPr="005A3A5C" w:rsidRDefault="0010645D" w:rsidP="0010645D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4094DFB" w14:textId="61AE7E04" w:rsidR="0010645D" w:rsidRPr="0010645D" w:rsidRDefault="0010645D" w:rsidP="0010645D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4017FAF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88C2CD2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0645D" w:rsidRPr="00157984" w14:paraId="6E34C24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0FEF5D9" w14:textId="77777777" w:rsidR="0010645D" w:rsidRPr="005A3A5C" w:rsidRDefault="0010645D" w:rsidP="0010645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02A7D6C" w14:textId="479D01C1" w:rsidR="0010645D" w:rsidRPr="005A3A5C" w:rsidRDefault="0010645D" w:rsidP="0010645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>Фанкойл канальный</w:t>
            </w:r>
            <w:r>
              <w:rPr>
                <w:color w:val="000000"/>
                <w:lang w:val="en-US"/>
              </w:rPr>
              <w:t xml:space="preserve"> </w:t>
            </w:r>
            <w:r w:rsidRPr="00827558">
              <w:rPr>
                <w:color w:val="000000"/>
                <w:lang w:val="en-US"/>
              </w:rPr>
              <w:t>CFDA 0</w:t>
            </w:r>
            <w:r>
              <w:rPr>
                <w:color w:val="000000"/>
                <w:lang w:val="en-US"/>
              </w:rPr>
              <w:t>2</w:t>
            </w:r>
            <w:r>
              <w:rPr>
                <w:color w:val="000000"/>
              </w:rPr>
              <w:t>3</w:t>
            </w:r>
            <w:r w:rsidRPr="00827558">
              <w:rPr>
                <w:color w:val="000000"/>
                <w:lang w:val="en-US"/>
              </w:rPr>
              <w:t>.0CC2R3</w:t>
            </w:r>
            <w:r>
              <w:rPr>
                <w:color w:val="000000"/>
                <w:lang w:val="en-US"/>
              </w:rPr>
              <w:t>-</w:t>
            </w:r>
            <w:r w:rsidRPr="00827558">
              <w:rPr>
                <w:color w:val="000000"/>
                <w:lang w:val="en-US"/>
              </w:rPr>
              <w:t>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91A47D0" w14:textId="77777777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041DD85" w14:textId="77777777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9DBE8D7" w14:textId="5B191910" w:rsidR="0010645D" w:rsidRPr="005A3A5C" w:rsidRDefault="0010645D" w:rsidP="0010645D">
            <w:pPr>
              <w:pStyle w:val="af5"/>
              <w:rPr>
                <w:color w:val="000000"/>
                <w:lang w:val="en-US"/>
              </w:rPr>
            </w:pPr>
            <w:proofErr w:type="spellStart"/>
            <w:r w:rsidRPr="005A3A5C">
              <w:rPr>
                <w:color w:val="000000"/>
                <w:lang w:val="en-US"/>
              </w:rPr>
              <w:t>Clivet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048082C9" w14:textId="6CE36F19" w:rsidR="0010645D" w:rsidRPr="005A3A5C" w:rsidRDefault="0010645D" w:rsidP="0010645D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26127D" w14:textId="7E25413B" w:rsidR="0010645D" w:rsidRPr="0010645D" w:rsidRDefault="0010645D" w:rsidP="0010645D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CA02B77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7B036D7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0645D" w:rsidRPr="00157984" w14:paraId="783B4E1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8F5BB1" w14:textId="77777777" w:rsidR="0010645D" w:rsidRPr="005A3A5C" w:rsidRDefault="0010645D" w:rsidP="0010645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6BD4722" w14:textId="19603189" w:rsidR="0010645D" w:rsidRPr="005A3A5C" w:rsidRDefault="0010645D" w:rsidP="0010645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Узел </w:t>
            </w:r>
            <w:r>
              <w:rPr>
                <w:color w:val="000000"/>
              </w:rPr>
              <w:t>обвязки</w:t>
            </w:r>
            <w:r w:rsidRPr="005A3A5C">
              <w:rPr>
                <w:color w:val="000000"/>
              </w:rPr>
              <w:t xml:space="preserve"> фанкойла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5E8ECF" w14:textId="526DC9F1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4998E07" w14:textId="77777777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1EA774A" w14:textId="65C3E6FD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  <w:proofErr w:type="spellStart"/>
            <w:r w:rsidRPr="005A3A5C">
              <w:rPr>
                <w:color w:val="000000"/>
                <w:lang w:val="en-US"/>
              </w:rPr>
              <w:t>Clivet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0AEF1612" w14:textId="2777A0EF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2E6F42" w14:textId="3B77C02C" w:rsidR="0010645D" w:rsidRPr="0010645D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56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D6EEBBA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356139D" w14:textId="34F12DD8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0645D" w:rsidRPr="00157984" w14:paraId="093391B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A45CD7" w14:textId="77777777" w:rsidR="0010645D" w:rsidRPr="005A3A5C" w:rsidRDefault="0010645D" w:rsidP="0010645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58A5B1A" w14:textId="7F269428" w:rsidR="0010645D" w:rsidRPr="00E007A9" w:rsidRDefault="0010645D" w:rsidP="0010645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</w:rPr>
              <w:t>Насос дренажный</w:t>
            </w:r>
            <w:r>
              <w:rPr>
                <w:color w:val="000000"/>
                <w:lang w:val="en-US"/>
              </w:rPr>
              <w:t xml:space="preserve"> Si27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7D5DAB9" w14:textId="77777777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234C2CC" w14:textId="77777777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D21F2E8" w14:textId="73553BD1" w:rsidR="0010645D" w:rsidRPr="005A3A5C" w:rsidRDefault="0010645D" w:rsidP="0010645D">
            <w:pPr>
              <w:pStyle w:val="af5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Sauermann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1A70B694" w14:textId="5170C0CF" w:rsidR="0010645D" w:rsidRPr="005A3A5C" w:rsidRDefault="0010645D" w:rsidP="0010645D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190ED3" w14:textId="2C414EEA" w:rsidR="0010645D" w:rsidRPr="0010645D" w:rsidRDefault="0010645D" w:rsidP="0010645D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56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95AA44B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555DC3F6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0645D" w:rsidRPr="00157984" w14:paraId="2912DF4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04DBD08" w14:textId="77777777" w:rsidR="0010645D" w:rsidRPr="005A3A5C" w:rsidRDefault="0010645D" w:rsidP="0010645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1599813" w14:textId="671AF2C4" w:rsidR="0010645D" w:rsidRPr="00234B76" w:rsidRDefault="0010645D" w:rsidP="0010645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Ручной балансировочный клапан </w:t>
            </w:r>
            <w:r>
              <w:rPr>
                <w:color w:val="000000"/>
                <w:lang w:val="en-US"/>
              </w:rPr>
              <w:t>MVT</w:t>
            </w:r>
            <w:r w:rsidRPr="00234B76"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R</w:t>
            </w:r>
            <w:r w:rsidRPr="00234B7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Ду20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52BE546" w14:textId="77777777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0078486" w14:textId="77777777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B73D734" w14:textId="77777777" w:rsidR="0010645D" w:rsidRPr="00234B76" w:rsidRDefault="0010645D" w:rsidP="0010645D">
            <w:pPr>
              <w:pStyle w:val="af5"/>
              <w:rPr>
                <w:color w:val="000000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13CD85" w14:textId="7E9301B2" w:rsidR="0010645D" w:rsidRPr="005A3A5C" w:rsidRDefault="0010645D" w:rsidP="0010645D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C022CF" w14:textId="3DE330E3" w:rsidR="0010645D" w:rsidRPr="0010645D" w:rsidRDefault="0010645D" w:rsidP="0010645D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56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6044195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0C54B791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0645D" w:rsidRPr="00157984" w14:paraId="321F8777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F7ACE9A" w14:textId="77777777" w:rsidR="0010645D" w:rsidRPr="005A3A5C" w:rsidRDefault="0010645D" w:rsidP="0010645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54DEE8" w14:textId="5E576E78" w:rsidR="0010645D" w:rsidRPr="00234B76" w:rsidRDefault="0010645D" w:rsidP="0010645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</w:rPr>
              <w:t>Кран шаровый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Ду20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3F858F4" w14:textId="77777777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97946FB" w14:textId="77777777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A4E9D2" w14:textId="77777777" w:rsidR="0010645D" w:rsidRPr="005A3A5C" w:rsidRDefault="0010645D" w:rsidP="0010645D">
            <w:pPr>
              <w:pStyle w:val="af5"/>
              <w:rPr>
                <w:color w:val="000000"/>
                <w:lang w:val="en-US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DAAE092" w14:textId="0D5DB5B1" w:rsidR="0010645D" w:rsidRPr="005A3A5C" w:rsidRDefault="0010645D" w:rsidP="0010645D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764597" w14:textId="11541E7A" w:rsidR="0010645D" w:rsidRPr="0010645D" w:rsidRDefault="0010645D" w:rsidP="0010645D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56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75871C6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37116A15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0645D" w:rsidRPr="00157984" w14:paraId="2FE30F3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26732B" w14:textId="77777777" w:rsidR="0010645D" w:rsidRPr="005A3A5C" w:rsidRDefault="0010645D" w:rsidP="0010645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1D1768" w14:textId="1A4D995F" w:rsidR="0010645D" w:rsidRPr="005A3A5C" w:rsidRDefault="0010645D" w:rsidP="0010645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водогазопроводная ø</w:t>
            </w:r>
            <w:r>
              <w:rPr>
                <w:color w:val="000000"/>
              </w:rPr>
              <w:t>20</w:t>
            </w:r>
            <w:r w:rsidRPr="005A3A5C">
              <w:rPr>
                <w:color w:val="000000"/>
              </w:rPr>
              <w:t>x2,8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617C201" w14:textId="4B333B89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87A764E" w14:textId="077FD422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D19754A" w14:textId="77777777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4B56162" w14:textId="0583F439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65F412" w14:textId="27F108FD" w:rsidR="0010645D" w:rsidRPr="0010645D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360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B513FF6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70FB015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0645D" w:rsidRPr="00157984" w14:paraId="78CE798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CC6982" w14:textId="77777777" w:rsidR="0010645D" w:rsidRPr="005A3A5C" w:rsidRDefault="0010645D" w:rsidP="0010645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F86B9B" w14:textId="0AA86EBE" w:rsidR="0010645D" w:rsidRPr="005A3A5C" w:rsidRDefault="0010645D" w:rsidP="0010645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водогазопроводная ø25x3,2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544E8CE" w14:textId="60BAC708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FA41C52" w14:textId="78725B57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5DF6ECD" w14:textId="77777777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7AA6F6F" w14:textId="32184FBE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81E1AC" w14:textId="483BA9E5" w:rsidR="0010645D" w:rsidRPr="0010645D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86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1BB4FFC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9F861D8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0645D" w:rsidRPr="00157984" w14:paraId="49D4F96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4182221" w14:textId="77777777" w:rsidR="0010645D" w:rsidRPr="005A3A5C" w:rsidRDefault="0010645D" w:rsidP="0010645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CE224ED" w14:textId="41A9800D" w:rsidR="0010645D" w:rsidRPr="005A3A5C" w:rsidRDefault="0010645D" w:rsidP="0010645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водогазопроводная ø32x3,2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AAF893E" w14:textId="51F8B226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B30CDA3" w14:textId="4CD7459A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A4DD64E" w14:textId="77777777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723645A" w14:textId="0D199724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CD8778" w14:textId="53B3E5A6" w:rsidR="0010645D" w:rsidRPr="0010645D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129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ED2D7F7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9B4029C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0645D" w:rsidRPr="00157984" w14:paraId="65D4137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A6FEEDC" w14:textId="77777777" w:rsidR="0010645D" w:rsidRPr="005A3A5C" w:rsidRDefault="0010645D" w:rsidP="0010645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2B21A0" w14:textId="5202D6BD" w:rsidR="0010645D" w:rsidRPr="005A3A5C" w:rsidRDefault="0010645D" w:rsidP="0010645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водогазопроводная ø40x3,5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8B5B757" w14:textId="3C61E74D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3262-75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E4751A2" w14:textId="12F33C3C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139A33" w14:textId="77777777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80F9B61" w14:textId="6106694D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9C88DAA" w14:textId="75A9F0FD" w:rsidR="0010645D" w:rsidRPr="0010645D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47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DEF79CB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7201BB7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0645D" w:rsidRPr="00157984" w14:paraId="6A2A05A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FADFB2" w14:textId="77777777" w:rsidR="0010645D" w:rsidRPr="005A3A5C" w:rsidRDefault="0010645D" w:rsidP="0010645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A647CFE" w14:textId="0E593ECC" w:rsidR="0010645D" w:rsidRPr="005A3A5C" w:rsidRDefault="0010645D" w:rsidP="0010645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электросварная прямошовная ø57x3,5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C1BE123" w14:textId="1FE03761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498AC6A" w14:textId="77B93A69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01B6143" w14:textId="77777777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6EF977" w14:textId="3AD34AC6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6537EE" w14:textId="7279ACD5" w:rsidR="0010645D" w:rsidRPr="0010645D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F1F55F0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30C609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0645D" w:rsidRPr="00157984" w14:paraId="02C5A7F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55E7461" w14:textId="77777777" w:rsidR="0010645D" w:rsidRPr="005A3A5C" w:rsidRDefault="0010645D" w:rsidP="0010645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3A381E9" w14:textId="65C26B28" w:rsidR="0010645D" w:rsidRPr="005A3A5C" w:rsidRDefault="0010645D" w:rsidP="0010645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>Труба стальная электросварная прямошовная ø</w:t>
            </w:r>
            <w:r>
              <w:rPr>
                <w:color w:val="000000"/>
              </w:rPr>
              <w:t>65</w:t>
            </w:r>
            <w:r w:rsidRPr="005A3A5C">
              <w:rPr>
                <w:color w:val="000000"/>
              </w:rPr>
              <w:t>x3,5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2BB84DD" w14:textId="5036E893" w:rsidR="0010645D" w:rsidRPr="005A3A5C" w:rsidRDefault="0010645D" w:rsidP="0010645D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EE4D51F" w14:textId="77777777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BD0E101" w14:textId="77777777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7549590" w14:textId="65852C16" w:rsidR="0010645D" w:rsidRPr="005A3A5C" w:rsidRDefault="0010645D" w:rsidP="0010645D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2FAA9FA" w14:textId="2E64B641" w:rsidR="0010645D" w:rsidRPr="0010645D" w:rsidRDefault="0010645D" w:rsidP="0010645D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41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557AE8A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FCFD25B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0645D" w:rsidRPr="00157984" w14:paraId="107C773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62FC351" w14:textId="77777777" w:rsidR="0010645D" w:rsidRPr="005A3A5C" w:rsidRDefault="0010645D" w:rsidP="0010645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164B0C0" w14:textId="2605C8A6" w:rsidR="0010645D" w:rsidRPr="005A3A5C" w:rsidRDefault="0010645D" w:rsidP="0010645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электросварная прямошовная ø89x4,0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DD83AD" w14:textId="66B7CC94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3115A18" w14:textId="34304313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BBA00D1" w14:textId="77777777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9BE314F" w14:textId="5D14AAA6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0768661" w14:textId="5CC6A4FA" w:rsidR="0010645D" w:rsidRPr="0010645D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14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E0E198C" w14:textId="77777777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F6CF53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0645D" w:rsidRPr="00157984" w14:paraId="48B5E38B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1F697E8" w14:textId="77777777" w:rsidR="0010645D" w:rsidRPr="005A3A5C" w:rsidRDefault="0010645D" w:rsidP="0010645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C2E5CB9" w14:textId="53099320" w:rsidR="0010645D" w:rsidRPr="005A3A5C" w:rsidRDefault="0010645D" w:rsidP="0010645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Труба стальная электросварная прямошовная ø108x4,0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9A7FCF2" w14:textId="7FF44431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C9FC4A8" w14:textId="58E90E66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848145C" w14:textId="77777777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41D128" w14:textId="753AD307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801CD2A" w14:textId="51BC3D85" w:rsidR="0010645D" w:rsidRPr="0010645D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82891BC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76BAC19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0645D" w:rsidRPr="00157984" w14:paraId="43CBCAFF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3B8F60A" w14:textId="77777777" w:rsidR="0010645D" w:rsidRPr="005A3A5C" w:rsidRDefault="0010645D" w:rsidP="0010645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C3C2C9" w14:textId="4EC7A398" w:rsidR="0010645D" w:rsidRPr="005A3A5C" w:rsidRDefault="0010645D" w:rsidP="0010645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b=25 мм для ø20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6147B19" w14:textId="08E774A6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AC3655F" w14:textId="0DDBD8C3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514A796" w14:textId="77777777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6DD035" w14:textId="03E7B284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D922E7" w14:textId="7D1E7616" w:rsidR="0010645D" w:rsidRPr="0010645D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360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C1C9A63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05B90B9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0645D" w:rsidRPr="00157984" w14:paraId="5D7C3A3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375E8B" w14:textId="77777777" w:rsidR="0010645D" w:rsidRPr="005A3A5C" w:rsidRDefault="0010645D" w:rsidP="0010645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332E664" w14:textId="21ED0EC8" w:rsidR="0010645D" w:rsidRPr="005A3A5C" w:rsidRDefault="0010645D" w:rsidP="0010645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b=25 мм для ø25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2BD79C0" w14:textId="3272AD37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9F4721F" w14:textId="21AC0385" w:rsidR="0010645D" w:rsidRPr="005A3A5C" w:rsidRDefault="0010645D" w:rsidP="0010645D">
            <w:pPr>
              <w:spacing w:line="240" w:lineRule="auto"/>
              <w:ind w:firstLine="0"/>
              <w:contextualSpacing w:val="0"/>
              <w:jc w:val="center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1CAF204" w14:textId="77777777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1B383BC" w14:textId="640354A4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ED17593" w14:textId="1FC66C89" w:rsidR="0010645D" w:rsidRPr="0010645D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86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985DAC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44E5E15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0645D" w:rsidRPr="00157984" w14:paraId="728FB690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1D27A72" w14:textId="77777777" w:rsidR="0010645D" w:rsidRPr="005A3A5C" w:rsidRDefault="0010645D" w:rsidP="0010645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2B023CF" w14:textId="253DAAFC" w:rsidR="0010645D" w:rsidRPr="005A3A5C" w:rsidRDefault="0010645D" w:rsidP="0010645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b=2</w:t>
            </w:r>
            <w:r>
              <w:rPr>
                <w:color w:val="000000"/>
              </w:rPr>
              <w:t>5</w:t>
            </w:r>
            <w:r w:rsidRPr="005A3A5C">
              <w:rPr>
                <w:color w:val="000000"/>
              </w:rPr>
              <w:t xml:space="preserve"> мм для ø32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5A7F1D" w14:textId="746BF78F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CCB4DE1" w14:textId="03208B3C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E777479" w14:textId="77777777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BC2797" w14:textId="0C18A29A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8479954" w14:textId="6CCCF6E3" w:rsidR="0010645D" w:rsidRPr="0010645D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129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DD224AC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D5CFC0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0645D" w:rsidRPr="00157984" w14:paraId="0A5657A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E5BACE6" w14:textId="77777777" w:rsidR="0010645D" w:rsidRPr="005A3A5C" w:rsidRDefault="0010645D" w:rsidP="0010645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04AD52" w14:textId="51911C5D" w:rsidR="0010645D" w:rsidRPr="005A3A5C" w:rsidRDefault="0010645D" w:rsidP="0010645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b=25 мм для ø40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47A24B7" w14:textId="6D052E52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DF5920" w14:textId="33BE643C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F6ACF88" w14:textId="77777777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FA86301" w14:textId="085D0D57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9EB0BF4" w14:textId="3D9D7475" w:rsidR="0010645D" w:rsidRPr="0010645D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47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93693BD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DCE9C7D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0645D" w:rsidRPr="00157984" w14:paraId="54D2C5C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6DA1D88" w14:textId="77777777" w:rsidR="0010645D" w:rsidRPr="005A3A5C" w:rsidRDefault="0010645D" w:rsidP="0010645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8ABE7B0" w14:textId="34A27DFE" w:rsidR="0010645D" w:rsidRPr="005A3A5C" w:rsidRDefault="0010645D" w:rsidP="0010645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b=25 мм для ø5</w:t>
            </w:r>
            <w:r>
              <w:rPr>
                <w:color w:val="000000"/>
              </w:rPr>
              <w:t>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5E41963" w14:textId="7ACEE5EA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AAECB9E" w14:textId="583617F0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C678BE" w14:textId="77777777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F12CCBE" w14:textId="57C3EAC7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F4565F2" w14:textId="2404C35B" w:rsidR="0010645D" w:rsidRPr="0010645D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240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64D559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B598868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0645D" w:rsidRPr="00157984" w14:paraId="0774E89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4FA9F37" w14:textId="77777777" w:rsidR="0010645D" w:rsidRPr="005A3A5C" w:rsidRDefault="0010645D" w:rsidP="0010645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DBAC9BD" w14:textId="109485A5" w:rsidR="0010645D" w:rsidRPr="005A3A5C" w:rsidRDefault="0010645D" w:rsidP="0010645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b=25 мм для ø65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1DA1972" w14:textId="6E573206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70F16B0" w14:textId="4828C5A3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8E62378" w14:textId="77777777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EBA204" w14:textId="0E52DE1C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B32AC0" w14:textId="29AB5E95" w:rsidR="0010645D" w:rsidRPr="0010645D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41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D7BE38A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4D4EC2A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0645D" w:rsidRPr="00157984" w14:paraId="3DE54C22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5F48C12" w14:textId="77777777" w:rsidR="0010645D" w:rsidRPr="005A3A5C" w:rsidRDefault="0010645D" w:rsidP="0010645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1AE4FF3" w14:textId="1E9F9EFC" w:rsidR="0010645D" w:rsidRPr="005A3A5C" w:rsidRDefault="0010645D" w:rsidP="0010645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b=32 мм для ø8</w:t>
            </w:r>
            <w:r w:rsidR="00994D71">
              <w:rPr>
                <w:color w:val="000000"/>
              </w:rPr>
              <w:t>9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3E0D11" w14:textId="045540C3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28845AE" w14:textId="7F62CC28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0E5EB77" w14:textId="77777777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872A77" w14:textId="6A50A2DE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750933" w14:textId="0D18C897" w:rsidR="0010645D" w:rsidRPr="0010645D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14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7EEA7A5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9A22EAB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0645D" w:rsidRPr="00157984" w14:paraId="6EBC7E49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0A6916A" w14:textId="77777777" w:rsidR="0010645D" w:rsidRPr="005A3A5C" w:rsidRDefault="0010645D" w:rsidP="0010645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12559EA" w14:textId="6128A7F1" w:rsidR="0010645D" w:rsidRPr="005A3A5C" w:rsidRDefault="0010645D" w:rsidP="0010645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 xml:space="preserve">Трубки теплоизоляционные из вспененного полиэтилена </w:t>
            </w:r>
            <w:proofErr w:type="spellStart"/>
            <w:r w:rsidRPr="005A3A5C">
              <w:rPr>
                <w:color w:val="000000"/>
              </w:rPr>
              <w:t>Energoflex</w:t>
            </w:r>
            <w:proofErr w:type="spellEnd"/>
            <w:r w:rsidRPr="005A3A5C">
              <w:rPr>
                <w:color w:val="000000"/>
              </w:rPr>
              <w:t xml:space="preserve"> Super SK, b=32 мм для ø10</w:t>
            </w:r>
            <w:r w:rsidR="00994D71">
              <w:rPr>
                <w:color w:val="000000"/>
              </w:rPr>
              <w:t>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0F727A6" w14:textId="55A231EF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4B8C347" w14:textId="392C2590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F284891" w14:textId="6DA9D0EA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74DCD9" w14:textId="42CAF645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9493DDC" w14:textId="007E8653" w:rsidR="0010645D" w:rsidRPr="0010645D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vAlign w:val="bottom"/>
          </w:tcPr>
          <w:p w14:paraId="19D6F046" w14:textId="75948738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bottom"/>
          </w:tcPr>
          <w:p w14:paraId="65CC6E9E" w14:textId="5E1463C8" w:rsidR="0010645D" w:rsidRPr="005A3A5C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5A3A5C">
              <w:rPr>
                <w:rFonts w:cs="Times New Roman"/>
                <w:color w:val="000000"/>
                <w:szCs w:val="24"/>
              </w:rPr>
              <w:t> </w:t>
            </w:r>
          </w:p>
        </w:tc>
      </w:tr>
      <w:tr w:rsidR="0010645D" w:rsidRPr="00157984" w14:paraId="40C88AA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3EE53E2" w14:textId="77777777" w:rsidR="0010645D" w:rsidRPr="005A3A5C" w:rsidRDefault="0010645D" w:rsidP="0010645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914D9D9" w14:textId="50B7875D" w:rsidR="0010645D" w:rsidRPr="005A3A5C" w:rsidRDefault="0010645D" w:rsidP="0010645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rFonts w:cs="Times New Roman"/>
                <w:color w:val="000000"/>
                <w:szCs w:val="24"/>
              </w:rPr>
            </w:pPr>
            <w:r w:rsidRPr="005A3A5C">
              <w:rPr>
                <w:color w:val="000000"/>
              </w:rPr>
              <w:t>Соединительные детали трубопроводов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F61E03" w14:textId="399D1688" w:rsidR="0010645D" w:rsidRPr="005A3A5C" w:rsidRDefault="0010645D" w:rsidP="0010645D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5A3A5C">
              <w:rPr>
                <w:color w:val="000000"/>
              </w:rPr>
              <w:t>ГОСТ 17375-2001*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FEA6489" w14:textId="4A57A32F" w:rsidR="0010645D" w:rsidRPr="005A3A5C" w:rsidRDefault="0010645D" w:rsidP="0010645D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1F9097" w14:textId="18694EBC" w:rsidR="0010645D" w:rsidRPr="005A3A5C" w:rsidRDefault="0010645D" w:rsidP="0010645D">
            <w:pPr>
              <w:pStyle w:val="af5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BFAF33C" w14:textId="26F42C7F" w:rsidR="0010645D" w:rsidRPr="005A3A5C" w:rsidRDefault="0010645D" w:rsidP="0010645D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551FA60" w14:textId="73620ECF" w:rsidR="0010645D" w:rsidRPr="0010645D" w:rsidRDefault="0010645D" w:rsidP="0010645D">
            <w:pPr>
              <w:pStyle w:val="af5"/>
              <w:rPr>
                <w:rFonts w:cs="Times New Roman"/>
                <w:szCs w:val="24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280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FEE37B" w14:textId="77777777" w:rsidR="0010645D" w:rsidRPr="009F5B5F" w:rsidRDefault="0010645D" w:rsidP="0010645D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169BEC6" w14:textId="77777777" w:rsidR="0010645D" w:rsidRPr="009F5B5F" w:rsidRDefault="0010645D" w:rsidP="0010645D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</w:p>
        </w:tc>
      </w:tr>
      <w:tr w:rsidR="0010645D" w:rsidRPr="00157984" w14:paraId="74502CEC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A9FE85" w14:textId="77777777" w:rsidR="0010645D" w:rsidRPr="004E3E25" w:rsidRDefault="0010645D" w:rsidP="0010645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960937" w14:textId="3E6AD90D" w:rsidR="0010645D" w:rsidRPr="004E3E25" w:rsidRDefault="0010645D" w:rsidP="0010645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4E3E25">
              <w:rPr>
                <w:color w:val="000000"/>
              </w:rPr>
              <w:t>Грунт ГФ-021, окраска в 2 слоя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6EC2EBD" w14:textId="77777777" w:rsidR="0010645D" w:rsidRPr="004E3E25" w:rsidRDefault="0010645D" w:rsidP="0010645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C9E580" w14:textId="77777777" w:rsidR="0010645D" w:rsidRPr="004E3E25" w:rsidRDefault="0010645D" w:rsidP="0010645D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5761500" w14:textId="77777777" w:rsidR="0010645D" w:rsidRPr="004E3E25" w:rsidRDefault="0010645D" w:rsidP="0010645D"/>
        </w:tc>
        <w:tc>
          <w:tcPr>
            <w:tcW w:w="1133" w:type="dxa"/>
            <w:shd w:val="clear" w:color="auto" w:fill="auto"/>
            <w:vAlign w:val="center"/>
          </w:tcPr>
          <w:p w14:paraId="6E106EFF" w14:textId="0ABA9EB6" w:rsidR="0010645D" w:rsidRPr="004E3E25" w:rsidRDefault="0010645D" w:rsidP="0010645D">
            <w:pPr>
              <w:pStyle w:val="af5"/>
              <w:rPr>
                <w:color w:val="000000"/>
              </w:rPr>
            </w:pPr>
            <w:r w:rsidRPr="004E3E25">
              <w:rPr>
                <w:color w:val="000000"/>
              </w:rPr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77F3037" w14:textId="6D106F65" w:rsidR="0010645D" w:rsidRPr="0010645D" w:rsidRDefault="0010645D" w:rsidP="0010645D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50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5695FF5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69319C4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0645D" w:rsidRPr="00157984" w14:paraId="6E4C9A2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1D0123F" w14:textId="77777777" w:rsidR="0010645D" w:rsidRPr="004E3E25" w:rsidRDefault="0010645D" w:rsidP="0010645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658C212" w14:textId="476DFDB0" w:rsidR="0010645D" w:rsidRPr="004E3E25" w:rsidRDefault="0010645D" w:rsidP="0010645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proofErr w:type="spellStart"/>
            <w:r w:rsidRPr="004E3E25">
              <w:rPr>
                <w:color w:val="000000"/>
              </w:rPr>
              <w:t>Окожуха</w:t>
            </w:r>
            <w:proofErr w:type="spellEnd"/>
            <w:r w:rsidRPr="004E3E25">
              <w:rPr>
                <w:color w:val="000000"/>
              </w:rPr>
              <w:t xml:space="preserve"> из оцинкованной стали толщиной 0,55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619F571" w14:textId="77777777" w:rsidR="0010645D" w:rsidRPr="009F5B5F" w:rsidRDefault="0010645D" w:rsidP="0010645D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CE9E623" w14:textId="77777777" w:rsidR="0010645D" w:rsidRPr="009F5B5F" w:rsidRDefault="0010645D" w:rsidP="0010645D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42EB0BE" w14:textId="77777777" w:rsidR="0010645D" w:rsidRPr="009F5B5F" w:rsidRDefault="0010645D" w:rsidP="0010645D">
            <w:pPr>
              <w:rPr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E3F55AB" w14:textId="56FC151A" w:rsidR="0010645D" w:rsidRPr="009F5B5F" w:rsidRDefault="0010645D" w:rsidP="0010645D">
            <w:pPr>
              <w:pStyle w:val="af5"/>
              <w:rPr>
                <w:color w:val="000000"/>
                <w:highlight w:val="yellow"/>
              </w:rPr>
            </w:pPr>
            <w:r w:rsidRPr="005A3A5C">
              <w:rPr>
                <w:color w:val="000000"/>
              </w:rPr>
              <w:t>м2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C669A6" w14:textId="3284EF99" w:rsidR="0010645D" w:rsidRPr="0010645D" w:rsidRDefault="0010645D" w:rsidP="0010645D">
            <w:pPr>
              <w:pStyle w:val="af5"/>
              <w:rPr>
                <w:rFonts w:cs="Times New Roman"/>
                <w:color w:val="000000"/>
                <w:szCs w:val="24"/>
                <w:highlight w:val="yellow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CCFC7B1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A2CA899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0645D" w:rsidRPr="00157984" w14:paraId="6D13D21A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1B46C6" w14:textId="77777777" w:rsidR="0010645D" w:rsidRPr="00E11A00" w:rsidRDefault="0010645D" w:rsidP="0010645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771051" w14:textId="1F86215A" w:rsidR="0010645D" w:rsidRPr="00E11A00" w:rsidRDefault="0010645D" w:rsidP="0010645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11A00">
              <w:rPr>
                <w:color w:val="000000"/>
              </w:rPr>
              <w:t>Крепление трубы (хомут, шпилька, гайки, шайбы)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7B9CCF6" w14:textId="0DAB75A2" w:rsidR="0010645D" w:rsidRPr="00E11A00" w:rsidRDefault="0010645D" w:rsidP="0010645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F8FBE5" w14:textId="43D99810" w:rsidR="0010645D" w:rsidRPr="00E11A00" w:rsidRDefault="0010645D" w:rsidP="0010645D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3E443DA" w14:textId="77777777" w:rsidR="0010645D" w:rsidRPr="00E11A00" w:rsidRDefault="0010645D" w:rsidP="0010645D"/>
        </w:tc>
        <w:tc>
          <w:tcPr>
            <w:tcW w:w="1133" w:type="dxa"/>
            <w:shd w:val="clear" w:color="auto" w:fill="auto"/>
            <w:vAlign w:val="center"/>
          </w:tcPr>
          <w:p w14:paraId="270BDCDC" w14:textId="6EFA5D09" w:rsidR="0010645D" w:rsidRPr="00E11A00" w:rsidRDefault="0010645D" w:rsidP="0010645D">
            <w:pPr>
              <w:pStyle w:val="af5"/>
              <w:rPr>
                <w:color w:val="000000"/>
              </w:rPr>
            </w:pPr>
            <w:proofErr w:type="spellStart"/>
            <w:r w:rsidRPr="00E11A00">
              <w:rPr>
                <w:color w:val="000000"/>
              </w:rPr>
              <w:t>компл</w:t>
            </w:r>
            <w:proofErr w:type="spellEnd"/>
            <w:r w:rsidRPr="00E11A00">
              <w:rPr>
                <w:color w:val="000000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D24B586" w14:textId="63E6B085" w:rsidR="0010645D" w:rsidRPr="0010645D" w:rsidRDefault="0010645D" w:rsidP="0010645D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400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545481BD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49020202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76FAD" w:rsidRPr="00157984" w14:paraId="2E0DCB49" w14:textId="77777777" w:rsidTr="00900FD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342FF6E" w14:textId="77777777" w:rsidR="00B76FAD" w:rsidRPr="00E11A00" w:rsidRDefault="00B76FAD" w:rsidP="00B76FA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C4E02D7" w14:textId="4E8E4AF3" w:rsidR="00B76FAD" w:rsidRPr="00E11A00" w:rsidRDefault="00B76FAD" w:rsidP="00B76FA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20х3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7CFD0E5" w14:textId="77777777" w:rsidR="00B76FAD" w:rsidRPr="00E11A00" w:rsidRDefault="00B76FAD" w:rsidP="00B76FA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A8D8C20" w14:textId="77777777" w:rsidR="00B76FAD" w:rsidRPr="00E11A00" w:rsidRDefault="00B76FAD" w:rsidP="00B76FAD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345848A" w14:textId="77777777" w:rsidR="00B76FAD" w:rsidRPr="00E11A00" w:rsidRDefault="00B76FAD" w:rsidP="00B76FAD"/>
        </w:tc>
        <w:tc>
          <w:tcPr>
            <w:tcW w:w="1133" w:type="dxa"/>
            <w:shd w:val="clear" w:color="auto" w:fill="auto"/>
            <w:vAlign w:val="center"/>
          </w:tcPr>
          <w:p w14:paraId="0CFA5E9A" w14:textId="3C317C06" w:rsidR="00B76FAD" w:rsidRPr="00E11A00" w:rsidRDefault="00B76FAD" w:rsidP="00B76FAD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</w:tcPr>
          <w:p w14:paraId="7C0C03D2" w14:textId="31C5A3FC" w:rsidR="00B76FAD" w:rsidRPr="0010645D" w:rsidRDefault="00B76FAD" w:rsidP="00B76FAD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585DC9">
              <w:t>231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3FB933C" w14:textId="77777777" w:rsidR="00B76FAD" w:rsidRPr="009F5B5F" w:rsidRDefault="00B76FAD" w:rsidP="00B76FA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154C600F" w14:textId="77777777" w:rsidR="00B76FAD" w:rsidRPr="009F5B5F" w:rsidRDefault="00B76FAD" w:rsidP="00B76FA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76FAD" w:rsidRPr="00157984" w14:paraId="03C12669" w14:textId="77777777" w:rsidTr="00900FD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95734FB" w14:textId="77777777" w:rsidR="00B76FAD" w:rsidRPr="00E11A00" w:rsidRDefault="00B76FAD" w:rsidP="00B76FA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1983F27" w14:textId="59EBE0DE" w:rsidR="00B76FAD" w:rsidRDefault="00B76FAD" w:rsidP="00B76FA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25х3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8BB76F7" w14:textId="77777777" w:rsidR="00B76FAD" w:rsidRPr="00E11A00" w:rsidRDefault="00B76FAD" w:rsidP="00B76FA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ACF9341" w14:textId="77777777" w:rsidR="00B76FAD" w:rsidRPr="00E11A00" w:rsidRDefault="00B76FAD" w:rsidP="00B76FAD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851274A" w14:textId="77777777" w:rsidR="00B76FAD" w:rsidRPr="00E11A00" w:rsidRDefault="00B76FAD" w:rsidP="00B76FAD"/>
        </w:tc>
        <w:tc>
          <w:tcPr>
            <w:tcW w:w="1133" w:type="dxa"/>
            <w:shd w:val="clear" w:color="auto" w:fill="auto"/>
            <w:vAlign w:val="center"/>
          </w:tcPr>
          <w:p w14:paraId="1C5D1355" w14:textId="79082E28" w:rsidR="00B76FAD" w:rsidRPr="005A3A5C" w:rsidRDefault="00B76FAD" w:rsidP="00B76FAD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</w:tcPr>
          <w:p w14:paraId="39BB685D" w14:textId="0630C69A" w:rsidR="00B76FAD" w:rsidRPr="0010645D" w:rsidRDefault="00B76FAD" w:rsidP="00B76FAD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585DC9">
              <w:t>6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59F925F" w14:textId="77777777" w:rsidR="00B76FAD" w:rsidRPr="009F5B5F" w:rsidRDefault="00B76FAD" w:rsidP="00B76FA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5BF3781" w14:textId="77777777" w:rsidR="00B76FAD" w:rsidRPr="009F5B5F" w:rsidRDefault="00B76FAD" w:rsidP="00B76FA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76FAD" w:rsidRPr="00157984" w14:paraId="7D3AFA8B" w14:textId="77777777" w:rsidTr="00900FD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D455876" w14:textId="77777777" w:rsidR="00B76FAD" w:rsidRPr="00E11A00" w:rsidRDefault="00B76FAD" w:rsidP="00B76FA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85F68E1" w14:textId="40C4F998" w:rsidR="00B76FAD" w:rsidRPr="00234B76" w:rsidRDefault="00B76FAD" w:rsidP="00B76FA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32х3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F475A8D" w14:textId="77777777" w:rsidR="00B76FAD" w:rsidRPr="00E11A00" w:rsidRDefault="00B76FAD" w:rsidP="00B76FA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F69B2C1" w14:textId="77777777" w:rsidR="00B76FAD" w:rsidRPr="00E11A00" w:rsidRDefault="00B76FAD" w:rsidP="00B76FAD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4FB86A8" w14:textId="77777777" w:rsidR="00B76FAD" w:rsidRPr="00E11A00" w:rsidRDefault="00B76FAD" w:rsidP="00B76FAD"/>
        </w:tc>
        <w:tc>
          <w:tcPr>
            <w:tcW w:w="1133" w:type="dxa"/>
            <w:shd w:val="clear" w:color="auto" w:fill="auto"/>
            <w:vAlign w:val="center"/>
          </w:tcPr>
          <w:p w14:paraId="6069AE20" w14:textId="3D4EC5F0" w:rsidR="00B76FAD" w:rsidRPr="00E11A00" w:rsidRDefault="00B76FAD" w:rsidP="00B76FAD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</w:tcPr>
          <w:p w14:paraId="5149EC52" w14:textId="613949B8" w:rsidR="00B76FAD" w:rsidRPr="0010645D" w:rsidRDefault="00B76FAD" w:rsidP="00B76FAD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585DC9">
              <w:t>60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BFBF8CE" w14:textId="77777777" w:rsidR="00B76FAD" w:rsidRPr="009F5B5F" w:rsidRDefault="00B76FAD" w:rsidP="00B76FA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C84C9B5" w14:textId="77777777" w:rsidR="00B76FAD" w:rsidRPr="009F5B5F" w:rsidRDefault="00B76FAD" w:rsidP="00B76FA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76FAD" w:rsidRPr="00157984" w14:paraId="2B1134F4" w14:textId="77777777" w:rsidTr="00900FD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3CE6FC4" w14:textId="77777777" w:rsidR="00B76FAD" w:rsidRPr="00E11A00" w:rsidRDefault="00B76FAD" w:rsidP="00B76FA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A29A6F" w14:textId="5F65AB7D" w:rsidR="00B76FAD" w:rsidRPr="00E11A00" w:rsidRDefault="00B76FAD" w:rsidP="00B76FA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40х3,7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60B3AD6" w14:textId="77777777" w:rsidR="00B76FAD" w:rsidRPr="00E11A00" w:rsidRDefault="00B76FAD" w:rsidP="00B76FA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7DD0B86" w14:textId="77777777" w:rsidR="00B76FAD" w:rsidRPr="00E11A00" w:rsidRDefault="00B76FAD" w:rsidP="00B76FAD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60FC236" w14:textId="77777777" w:rsidR="00B76FAD" w:rsidRPr="00E11A00" w:rsidRDefault="00B76FAD" w:rsidP="00B76FAD"/>
        </w:tc>
        <w:tc>
          <w:tcPr>
            <w:tcW w:w="1133" w:type="dxa"/>
            <w:shd w:val="clear" w:color="auto" w:fill="auto"/>
            <w:vAlign w:val="center"/>
          </w:tcPr>
          <w:p w14:paraId="659A63BD" w14:textId="53B70CBA" w:rsidR="00B76FAD" w:rsidRPr="00E11A00" w:rsidRDefault="00B76FAD" w:rsidP="00B76FAD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</w:tcPr>
          <w:p w14:paraId="6EF1267E" w14:textId="15EABCA1" w:rsidR="00B76FAD" w:rsidRPr="0010645D" w:rsidRDefault="00B76FAD" w:rsidP="00B76FAD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585DC9">
              <w:t>24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45EB200" w14:textId="77777777" w:rsidR="00B76FAD" w:rsidRPr="009F5B5F" w:rsidRDefault="00B76FAD" w:rsidP="00B76FA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FDF7827" w14:textId="77777777" w:rsidR="00B76FAD" w:rsidRPr="009F5B5F" w:rsidRDefault="00B76FAD" w:rsidP="00B76FA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76FAD" w:rsidRPr="00157984" w14:paraId="369900A1" w14:textId="77777777" w:rsidTr="00900FD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2A0884" w14:textId="77777777" w:rsidR="00B76FAD" w:rsidRPr="00E11A00" w:rsidRDefault="00B76FAD" w:rsidP="00B76FA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958CC9" w14:textId="52B8B4C3" w:rsidR="00B76FAD" w:rsidRPr="00E11A00" w:rsidRDefault="00B76FAD" w:rsidP="00B76FA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50х4,6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46FD3E" w14:textId="77777777" w:rsidR="00B76FAD" w:rsidRPr="00E11A00" w:rsidRDefault="00B76FAD" w:rsidP="00B76FA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06E280A" w14:textId="77777777" w:rsidR="00B76FAD" w:rsidRPr="00E11A00" w:rsidRDefault="00B76FAD" w:rsidP="00B76FAD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D02CC7D" w14:textId="77777777" w:rsidR="00B76FAD" w:rsidRPr="00E11A00" w:rsidRDefault="00B76FAD" w:rsidP="00B76FAD"/>
        </w:tc>
        <w:tc>
          <w:tcPr>
            <w:tcW w:w="1133" w:type="dxa"/>
            <w:shd w:val="clear" w:color="auto" w:fill="auto"/>
            <w:vAlign w:val="center"/>
          </w:tcPr>
          <w:p w14:paraId="1F6BD4D8" w14:textId="7E88067A" w:rsidR="00B76FAD" w:rsidRPr="00E11A00" w:rsidRDefault="00B76FAD" w:rsidP="00B76FAD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</w:tcPr>
          <w:p w14:paraId="06D118A5" w14:textId="37AFF95D" w:rsidR="00B76FAD" w:rsidRPr="0010645D" w:rsidRDefault="00B76FAD" w:rsidP="00B76FAD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585DC9">
              <w:t>95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1EAB31EF" w14:textId="77777777" w:rsidR="00B76FAD" w:rsidRPr="009F5B5F" w:rsidRDefault="00B76FAD" w:rsidP="00B76FA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8A755F2" w14:textId="77777777" w:rsidR="00B76FAD" w:rsidRPr="009F5B5F" w:rsidRDefault="00B76FAD" w:rsidP="00B76FA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76FAD" w:rsidRPr="00157984" w14:paraId="62463DE0" w14:textId="77777777" w:rsidTr="00900FD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6DBCCAA" w14:textId="77777777" w:rsidR="00B76FAD" w:rsidRPr="00E11A00" w:rsidRDefault="00B76FAD" w:rsidP="00B76FA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9478674" w14:textId="4594B493" w:rsidR="00B76FAD" w:rsidRPr="00E11A00" w:rsidRDefault="00B76FAD" w:rsidP="00B76FA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63х5,8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FDCACF" w14:textId="77777777" w:rsidR="00B76FAD" w:rsidRPr="00E11A00" w:rsidRDefault="00B76FAD" w:rsidP="00B76FA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E5A49A9" w14:textId="77777777" w:rsidR="00B76FAD" w:rsidRPr="00E11A00" w:rsidRDefault="00B76FAD" w:rsidP="00B76FAD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8C87F6F" w14:textId="77777777" w:rsidR="00B76FAD" w:rsidRPr="00E11A00" w:rsidRDefault="00B76FAD" w:rsidP="00B76FAD"/>
        </w:tc>
        <w:tc>
          <w:tcPr>
            <w:tcW w:w="1133" w:type="dxa"/>
            <w:shd w:val="clear" w:color="auto" w:fill="auto"/>
            <w:vAlign w:val="center"/>
          </w:tcPr>
          <w:p w14:paraId="7ECD9126" w14:textId="116F7C6E" w:rsidR="00B76FAD" w:rsidRPr="00E11A00" w:rsidRDefault="00B76FAD" w:rsidP="00B76FAD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</w:tcPr>
          <w:p w14:paraId="2F46581D" w14:textId="59E60416" w:rsidR="00B76FAD" w:rsidRPr="0010645D" w:rsidRDefault="00B76FAD" w:rsidP="00B76FAD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585DC9">
              <w:t>25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38AF2D5F" w14:textId="77777777" w:rsidR="00B76FAD" w:rsidRPr="009F5B5F" w:rsidRDefault="00B76FAD" w:rsidP="00B76FA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36C7160" w14:textId="77777777" w:rsidR="00B76FAD" w:rsidRPr="009F5B5F" w:rsidRDefault="00B76FAD" w:rsidP="00B76FA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76FAD" w:rsidRPr="00157984" w14:paraId="3956C6B6" w14:textId="77777777" w:rsidTr="00900FD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8D891AD" w14:textId="77777777" w:rsidR="00B76FAD" w:rsidRPr="00E11A00" w:rsidRDefault="00B76FAD" w:rsidP="00B76FA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75991E2" w14:textId="1A689DF9" w:rsidR="00B76FAD" w:rsidRPr="00E11A00" w:rsidRDefault="00B76FAD" w:rsidP="00B76FA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75х6,9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23E647E" w14:textId="77777777" w:rsidR="00B76FAD" w:rsidRPr="00E11A00" w:rsidRDefault="00B76FAD" w:rsidP="00B76FA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EA203FF" w14:textId="77777777" w:rsidR="00B76FAD" w:rsidRPr="00E11A00" w:rsidRDefault="00B76FAD" w:rsidP="00B76FAD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8803FC1" w14:textId="77777777" w:rsidR="00B76FAD" w:rsidRPr="00E11A00" w:rsidRDefault="00B76FAD" w:rsidP="00B76FAD"/>
        </w:tc>
        <w:tc>
          <w:tcPr>
            <w:tcW w:w="1133" w:type="dxa"/>
            <w:shd w:val="clear" w:color="auto" w:fill="auto"/>
            <w:vAlign w:val="center"/>
          </w:tcPr>
          <w:p w14:paraId="2B1A9B18" w14:textId="365FFF18" w:rsidR="00B76FAD" w:rsidRPr="00E11A00" w:rsidRDefault="00B76FAD" w:rsidP="00B76FAD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</w:tcPr>
          <w:p w14:paraId="36BCA23D" w14:textId="3B8AAA38" w:rsidR="00B76FAD" w:rsidRPr="0010645D" w:rsidRDefault="00B76FAD" w:rsidP="00B76FAD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585DC9">
              <w:t>20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DA8D2AD" w14:textId="77777777" w:rsidR="00B76FAD" w:rsidRPr="009F5B5F" w:rsidRDefault="00B76FAD" w:rsidP="00B76FA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0A732DA" w14:textId="77777777" w:rsidR="00B76FAD" w:rsidRPr="009F5B5F" w:rsidRDefault="00B76FAD" w:rsidP="00B76FA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B76FAD" w:rsidRPr="00157984" w14:paraId="6728010F" w14:textId="77777777" w:rsidTr="00900FD2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CFE231" w14:textId="77777777" w:rsidR="00B76FAD" w:rsidRPr="00E11A00" w:rsidRDefault="00B76FAD" w:rsidP="00B76FA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3256DCF" w14:textId="2DFCB7A9" w:rsidR="00B76FAD" w:rsidRDefault="00B76FAD" w:rsidP="00B76FA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Труба полипропиленовая для дренажа </w:t>
            </w:r>
            <w:r>
              <w:rPr>
                <w:color w:val="000000"/>
                <w:lang w:val="en-US"/>
              </w:rPr>
              <w:t>PN</w:t>
            </w:r>
            <w:r w:rsidRPr="00234B76">
              <w:rPr>
                <w:color w:val="000000"/>
              </w:rPr>
              <w:t xml:space="preserve">10 </w:t>
            </w:r>
            <w:r>
              <w:rPr>
                <w:color w:val="000000"/>
              </w:rPr>
              <w:t>90х8,2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DF2695B" w14:textId="77777777" w:rsidR="00B76FAD" w:rsidRPr="00E11A00" w:rsidRDefault="00B76FAD" w:rsidP="00B76FA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7C082A8" w14:textId="77777777" w:rsidR="00B76FAD" w:rsidRPr="00E11A00" w:rsidRDefault="00B76FAD" w:rsidP="00B76FAD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F611C28" w14:textId="77777777" w:rsidR="00B76FAD" w:rsidRPr="00E11A00" w:rsidRDefault="00B76FAD" w:rsidP="00B76FAD"/>
        </w:tc>
        <w:tc>
          <w:tcPr>
            <w:tcW w:w="1133" w:type="dxa"/>
            <w:shd w:val="clear" w:color="auto" w:fill="auto"/>
            <w:vAlign w:val="center"/>
          </w:tcPr>
          <w:p w14:paraId="6B81FC0D" w14:textId="2A761109" w:rsidR="00B76FAD" w:rsidRPr="005A3A5C" w:rsidRDefault="00B76FAD" w:rsidP="00B76FAD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auto"/>
          </w:tcPr>
          <w:p w14:paraId="74AF7089" w14:textId="0DD12337" w:rsidR="00B76FAD" w:rsidRPr="0010645D" w:rsidRDefault="00B76FAD" w:rsidP="00B76FAD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585DC9"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97D34AE" w14:textId="77777777" w:rsidR="00B76FAD" w:rsidRPr="009F5B5F" w:rsidRDefault="00B76FAD" w:rsidP="00B76FA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35AA2E5" w14:textId="77777777" w:rsidR="00B76FAD" w:rsidRPr="009F5B5F" w:rsidRDefault="00B76FAD" w:rsidP="00B76FA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10645D" w:rsidRPr="00157984" w14:paraId="047BC755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B05623" w14:textId="77777777" w:rsidR="0010645D" w:rsidRPr="00E11A00" w:rsidRDefault="0010645D" w:rsidP="0010645D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36E56E88" w14:textId="7E021EA7" w:rsidR="0010645D" w:rsidRPr="00E11A00" w:rsidRDefault="0010645D" w:rsidP="0010645D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5A3A5C">
              <w:rPr>
                <w:color w:val="000000"/>
              </w:rPr>
              <w:t xml:space="preserve">Соединительные детали </w:t>
            </w:r>
            <w:r>
              <w:rPr>
                <w:color w:val="000000"/>
              </w:rPr>
              <w:t>трубы полипропиленовой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ACE2DF3" w14:textId="77777777" w:rsidR="0010645D" w:rsidRPr="00E11A00" w:rsidRDefault="0010645D" w:rsidP="0010645D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2C5953F" w14:textId="77777777" w:rsidR="0010645D" w:rsidRPr="00E11A00" w:rsidRDefault="0010645D" w:rsidP="0010645D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0FB8727" w14:textId="77777777" w:rsidR="0010645D" w:rsidRPr="00E11A00" w:rsidRDefault="0010645D" w:rsidP="0010645D"/>
        </w:tc>
        <w:tc>
          <w:tcPr>
            <w:tcW w:w="1133" w:type="dxa"/>
            <w:shd w:val="clear" w:color="auto" w:fill="auto"/>
            <w:vAlign w:val="center"/>
          </w:tcPr>
          <w:p w14:paraId="6C7CA0FB" w14:textId="4FE47162" w:rsidR="0010645D" w:rsidRPr="00E11A00" w:rsidRDefault="0010645D" w:rsidP="0010645D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38B7C5" w14:textId="322E8DBA" w:rsidR="0010645D" w:rsidRPr="0010645D" w:rsidRDefault="0010645D" w:rsidP="0010645D">
            <w:pPr>
              <w:pStyle w:val="af5"/>
              <w:rPr>
                <w:rFonts w:cs="Times New Roman"/>
                <w:color w:val="000000"/>
                <w:szCs w:val="24"/>
              </w:rPr>
            </w:pPr>
            <w:r w:rsidRPr="0010645D">
              <w:rPr>
                <w:rFonts w:cs="Times New Roman"/>
                <w:color w:val="000000"/>
                <w:szCs w:val="24"/>
              </w:rPr>
              <w:t>101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0EEEBA57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76F50CD" w14:textId="77777777" w:rsidR="0010645D" w:rsidRPr="009F5B5F" w:rsidRDefault="0010645D" w:rsidP="0010645D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42898" w:rsidRPr="00157984" w14:paraId="10C39152" w14:textId="77777777" w:rsidTr="00C6614C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61E7C39" w14:textId="77777777" w:rsidR="00042898" w:rsidRPr="00E11A00" w:rsidRDefault="00042898" w:rsidP="0004289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A904949" w14:textId="5CE5F982" w:rsidR="00042898" w:rsidRPr="005A3A5C" w:rsidRDefault="00042898" w:rsidP="0004289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>Диффузор щелевой ЛРЩ-1000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C58404B" w14:textId="7DA1C99D" w:rsidR="00042898" w:rsidRPr="00E11A00" w:rsidRDefault="00042898" w:rsidP="00042898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0A78816" w14:textId="42C080A0" w:rsidR="00042898" w:rsidRPr="00E11A00" w:rsidRDefault="00042898" w:rsidP="00042898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161CA42A" w14:textId="6E1345E0" w:rsidR="00042898" w:rsidRPr="00E11A00" w:rsidRDefault="00042898" w:rsidP="00042898">
            <w:proofErr w:type="spellStart"/>
            <w:r>
              <w:rPr>
                <w:color w:val="000000"/>
              </w:rPr>
              <w:t>Венткрафт</w:t>
            </w:r>
            <w:proofErr w:type="spellEnd"/>
          </w:p>
        </w:tc>
        <w:tc>
          <w:tcPr>
            <w:tcW w:w="1133" w:type="dxa"/>
            <w:shd w:val="clear" w:color="auto" w:fill="auto"/>
            <w:vAlign w:val="center"/>
          </w:tcPr>
          <w:p w14:paraId="63D28F83" w14:textId="746C94B6" w:rsidR="00042898" w:rsidRPr="005A3A5C" w:rsidRDefault="00042898" w:rsidP="00042898">
            <w:pPr>
              <w:pStyle w:val="af5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1FD86D88" w14:textId="3DAC8BFF" w:rsidR="00042898" w:rsidRPr="0010645D" w:rsidRDefault="00042898" w:rsidP="00042898">
            <w:pPr>
              <w:pStyle w:val="af5"/>
              <w:rPr>
                <w:rFonts w:cs="Times New Roman"/>
                <w:color w:val="000000"/>
                <w:szCs w:val="24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7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4CEEC52F" w14:textId="77777777" w:rsidR="00042898" w:rsidRPr="009F5B5F" w:rsidRDefault="00042898" w:rsidP="00042898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7F0F808D" w14:textId="77777777" w:rsidR="00042898" w:rsidRPr="009F5B5F" w:rsidRDefault="00042898" w:rsidP="00042898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42898" w:rsidRPr="00157984" w14:paraId="6725B3D1" w14:textId="77777777" w:rsidTr="002F53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A9C7A39" w14:textId="77777777" w:rsidR="00042898" w:rsidRPr="00E11A00" w:rsidRDefault="00042898" w:rsidP="0004289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009AD42" w14:textId="2A11DC89" w:rsidR="00042898" w:rsidRPr="00E11A00" w:rsidRDefault="00042898" w:rsidP="0004289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Воздуховод гибкий теплоизолированный </w:t>
            </w:r>
            <w:r w:rsidRPr="005A3A5C">
              <w:rPr>
                <w:color w:val="000000"/>
              </w:rPr>
              <w:t>ø</w:t>
            </w:r>
            <w:r>
              <w:rPr>
                <w:color w:val="000000"/>
                <w:lang w:val="en-US"/>
              </w:rPr>
              <w:t>250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487A92" w14:textId="77777777" w:rsidR="00042898" w:rsidRPr="00E11A00" w:rsidRDefault="00042898" w:rsidP="00042898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92F25B" w14:textId="77777777" w:rsidR="00042898" w:rsidRPr="00E11A00" w:rsidRDefault="00042898" w:rsidP="00042898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9685330" w14:textId="77777777" w:rsidR="00042898" w:rsidRPr="00E11A00" w:rsidRDefault="00042898" w:rsidP="00042898"/>
        </w:tc>
        <w:tc>
          <w:tcPr>
            <w:tcW w:w="1133" w:type="dxa"/>
            <w:shd w:val="clear" w:color="auto" w:fill="auto"/>
            <w:vAlign w:val="center"/>
          </w:tcPr>
          <w:p w14:paraId="324C593E" w14:textId="466A5749" w:rsidR="00042898" w:rsidRPr="00E11A00" w:rsidRDefault="00042898" w:rsidP="00042898">
            <w:pPr>
              <w:pStyle w:val="af5"/>
              <w:rPr>
                <w:color w:val="000000"/>
              </w:rPr>
            </w:pPr>
            <w:r w:rsidRPr="005A3A5C">
              <w:rPr>
                <w:color w:val="000000"/>
              </w:rPr>
              <w:t>м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14:paraId="36085C4B" w14:textId="2B69F364" w:rsidR="00042898" w:rsidRPr="002F5336" w:rsidRDefault="00042898" w:rsidP="00042898">
            <w:pPr>
              <w:pStyle w:val="af5"/>
              <w:rPr>
                <w:color w:val="000000"/>
              </w:rPr>
            </w:pPr>
            <w:r w:rsidRPr="002F5336">
              <w:rPr>
                <w:color w:val="000000"/>
              </w:rPr>
              <w:t>101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9C968A2" w14:textId="77777777" w:rsidR="00042898" w:rsidRPr="009F5B5F" w:rsidRDefault="00042898" w:rsidP="00042898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3EC00251" w14:textId="77777777" w:rsidR="00042898" w:rsidRPr="009F5B5F" w:rsidRDefault="00042898" w:rsidP="00042898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42898" w:rsidRPr="00157984" w14:paraId="31DC2B5E" w14:textId="77777777" w:rsidTr="002F53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49131B7" w14:textId="77777777" w:rsidR="00042898" w:rsidRPr="00E11A00" w:rsidRDefault="00042898" w:rsidP="0004289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12D40A8" w14:textId="12B527CA" w:rsidR="00042898" w:rsidRPr="00EC16A5" w:rsidRDefault="00042898" w:rsidP="0004289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9294E">
              <w:rPr>
                <w:color w:val="000000"/>
              </w:rPr>
              <w:t xml:space="preserve">Диффузор потолочный с камерой статического давления и регулятором воздуха </w:t>
            </w:r>
            <w:r>
              <w:rPr>
                <w:color w:val="000000"/>
              </w:rPr>
              <w:t>ЛПАК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161438" w14:textId="77777777" w:rsidR="00042898" w:rsidRPr="00E11A00" w:rsidRDefault="00042898" w:rsidP="00042898">
            <w:pPr>
              <w:pStyle w:val="af5"/>
              <w:rPr>
                <w:color w:val="000000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A12821C" w14:textId="77777777" w:rsidR="00042898" w:rsidRPr="00E11A00" w:rsidRDefault="00042898" w:rsidP="00042898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3164257" w14:textId="77777777" w:rsidR="00042898" w:rsidRPr="00E11A00" w:rsidRDefault="00042898" w:rsidP="00042898"/>
        </w:tc>
        <w:tc>
          <w:tcPr>
            <w:tcW w:w="1133" w:type="dxa"/>
            <w:shd w:val="clear" w:color="auto" w:fill="auto"/>
            <w:vAlign w:val="center"/>
          </w:tcPr>
          <w:p w14:paraId="27FBD91A" w14:textId="730B4DD5" w:rsidR="00042898" w:rsidRPr="00E11A00" w:rsidRDefault="00042898" w:rsidP="00042898">
            <w:pPr>
              <w:pStyle w:val="af5"/>
              <w:rPr>
                <w:color w:val="000000"/>
              </w:rPr>
            </w:pPr>
            <w:r w:rsidRPr="00E9294E">
              <w:rPr>
                <w:color w:val="000000"/>
              </w:rPr>
              <w:t xml:space="preserve">шт. </w:t>
            </w:r>
          </w:p>
        </w:tc>
        <w:tc>
          <w:tcPr>
            <w:tcW w:w="1133" w:type="dxa"/>
            <w:shd w:val="clear" w:color="auto" w:fill="FFFFFF" w:themeFill="background1"/>
            <w:vAlign w:val="center"/>
          </w:tcPr>
          <w:p w14:paraId="03C47797" w14:textId="6B8EA368" w:rsidR="00042898" w:rsidRPr="002F5336" w:rsidRDefault="00042898" w:rsidP="00042898">
            <w:pPr>
              <w:pStyle w:val="af5"/>
              <w:rPr>
                <w:color w:val="000000"/>
              </w:rPr>
            </w:pPr>
            <w:r w:rsidRPr="002F5336">
              <w:rPr>
                <w:color w:val="000000"/>
              </w:rPr>
              <w:t>98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32C97BA" w14:textId="77777777" w:rsidR="00042898" w:rsidRPr="009F5B5F" w:rsidRDefault="00042898" w:rsidP="00042898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0C57312" w14:textId="77777777" w:rsidR="00042898" w:rsidRPr="009F5B5F" w:rsidRDefault="00042898" w:rsidP="00042898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</w:tr>
      <w:tr w:rsidR="00042898" w:rsidRPr="00157984" w14:paraId="006E395D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AC3D118" w14:textId="77777777" w:rsidR="00042898" w:rsidRPr="00E11A00" w:rsidRDefault="00042898" w:rsidP="00042898">
            <w:pPr>
              <w:pStyle w:val="af5"/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539360D" w14:textId="620F7C87" w:rsidR="00042898" w:rsidRPr="00E11A00" w:rsidRDefault="00042898" w:rsidP="0004289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b/>
                <w:bCs/>
                <w:color w:val="000000"/>
              </w:rPr>
            </w:pPr>
            <w:r w:rsidRPr="00E11A00">
              <w:rPr>
                <w:b/>
                <w:bCs/>
                <w:color w:val="000000"/>
              </w:rPr>
              <w:t>Узел прохода трубопровода через строительную конструкцию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EDB4A44" w14:textId="77777777" w:rsidR="00042898" w:rsidRPr="009F5B5F" w:rsidRDefault="00042898" w:rsidP="00042898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DBCFFB9" w14:textId="77777777" w:rsidR="00042898" w:rsidRPr="009F5B5F" w:rsidRDefault="00042898" w:rsidP="00042898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6AB410F" w14:textId="77777777" w:rsidR="00042898" w:rsidRPr="009F5B5F" w:rsidRDefault="00042898" w:rsidP="00042898">
            <w:pPr>
              <w:rPr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EBC905" w14:textId="77777777" w:rsidR="00042898" w:rsidRPr="009F5B5F" w:rsidRDefault="00042898" w:rsidP="00042898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8BA639" w14:textId="77777777" w:rsidR="00042898" w:rsidRPr="009F5B5F" w:rsidRDefault="00042898" w:rsidP="00042898">
            <w:pPr>
              <w:pStyle w:val="af5"/>
              <w:rPr>
                <w:color w:val="000000"/>
                <w:highlight w:val="yellow"/>
              </w:rPr>
            </w:pPr>
          </w:p>
        </w:tc>
        <w:tc>
          <w:tcPr>
            <w:tcW w:w="1416" w:type="dxa"/>
            <w:shd w:val="clear" w:color="auto" w:fill="auto"/>
            <w:vAlign w:val="center"/>
          </w:tcPr>
          <w:p w14:paraId="1A74B7A5" w14:textId="77777777" w:rsidR="00042898" w:rsidRPr="009F5B5F" w:rsidRDefault="00042898" w:rsidP="00042898">
            <w:pPr>
              <w:pStyle w:val="af5"/>
              <w:rPr>
                <w:rFonts w:cs="Times New Roman"/>
                <w:szCs w:val="24"/>
                <w:highlight w:val="yellow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0AB5EDBE" w14:textId="77777777" w:rsidR="00042898" w:rsidRPr="009F5B5F" w:rsidRDefault="00042898" w:rsidP="00042898">
            <w:pPr>
              <w:pStyle w:val="af5"/>
              <w:rPr>
                <w:color w:val="000000"/>
                <w:highlight w:val="yellow"/>
              </w:rPr>
            </w:pPr>
          </w:p>
        </w:tc>
      </w:tr>
      <w:tr w:rsidR="00042898" w:rsidRPr="00E11A00" w14:paraId="105B2943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873DB54" w14:textId="77777777" w:rsidR="00042898" w:rsidRPr="00E11A00" w:rsidRDefault="00042898" w:rsidP="0004289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FB22E57" w14:textId="385B2939" w:rsidR="00042898" w:rsidRPr="00E11A00" w:rsidRDefault="00042898" w:rsidP="0004289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11A00">
              <w:t>Гильза из стальной трубы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1A866CB" w14:textId="3BA42CBF" w:rsidR="00042898" w:rsidRPr="00E11A00" w:rsidRDefault="00042898" w:rsidP="00042898">
            <w:pPr>
              <w:pStyle w:val="af5"/>
              <w:rPr>
                <w:color w:val="000000"/>
              </w:rPr>
            </w:pPr>
            <w:r w:rsidRPr="00E11A00">
              <w:t>ГОСТ 10704-91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47C5382" w14:textId="77777777" w:rsidR="00042898" w:rsidRPr="00E11A00" w:rsidRDefault="00042898" w:rsidP="00042898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09C934B" w14:textId="77777777" w:rsidR="00042898" w:rsidRPr="00E11A00" w:rsidRDefault="00042898" w:rsidP="00042898"/>
        </w:tc>
        <w:tc>
          <w:tcPr>
            <w:tcW w:w="1133" w:type="dxa"/>
            <w:shd w:val="clear" w:color="auto" w:fill="auto"/>
            <w:vAlign w:val="center"/>
          </w:tcPr>
          <w:p w14:paraId="71CB81D4" w14:textId="0A34D3FD" w:rsidR="00042898" w:rsidRPr="00E11A00" w:rsidRDefault="00042898" w:rsidP="00042898">
            <w:pPr>
              <w:pStyle w:val="af5"/>
              <w:rPr>
                <w:color w:val="000000"/>
              </w:rPr>
            </w:pPr>
            <w:r w:rsidRPr="00E11A00"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409D33" w14:textId="0DA7814F" w:rsidR="00042898" w:rsidRPr="00E11A00" w:rsidRDefault="00042898" w:rsidP="00042898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10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74DB78AD" w14:textId="77777777" w:rsidR="00042898" w:rsidRPr="00E11A00" w:rsidRDefault="00042898" w:rsidP="0004289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22B18C2C" w14:textId="44624267" w:rsidR="00042898" w:rsidRPr="00E11A00" w:rsidRDefault="00042898" w:rsidP="00042898">
            <w:pPr>
              <w:pStyle w:val="af5"/>
              <w:rPr>
                <w:rFonts w:cs="Times New Roman"/>
                <w:szCs w:val="24"/>
              </w:rPr>
            </w:pPr>
          </w:p>
        </w:tc>
      </w:tr>
      <w:tr w:rsidR="00042898" w:rsidRPr="00E11A00" w14:paraId="2F37D018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581044" w14:textId="77777777" w:rsidR="00042898" w:rsidRPr="00E11A00" w:rsidRDefault="00042898" w:rsidP="0004289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274D4A0" w14:textId="47E48FFE" w:rsidR="00042898" w:rsidRPr="00E11A00" w:rsidRDefault="00042898" w:rsidP="0004289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11A00">
              <w:t>Минеральная вата ρ≥100 кг/м³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70DC262" w14:textId="382AC166" w:rsidR="00042898" w:rsidRPr="00E11A00" w:rsidRDefault="00042898" w:rsidP="00042898">
            <w:pPr>
              <w:pStyle w:val="af5"/>
              <w:rPr>
                <w:color w:val="000000"/>
              </w:rPr>
            </w:pPr>
            <w:r w:rsidRPr="00E11A00">
              <w:t>МБОР-8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45E715A7" w14:textId="77777777" w:rsidR="00042898" w:rsidRPr="00E11A00" w:rsidRDefault="00042898" w:rsidP="00042898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D366F4D" w14:textId="77777777" w:rsidR="00042898" w:rsidRPr="00E11A00" w:rsidRDefault="00042898" w:rsidP="00042898"/>
        </w:tc>
        <w:tc>
          <w:tcPr>
            <w:tcW w:w="1133" w:type="dxa"/>
            <w:shd w:val="clear" w:color="auto" w:fill="auto"/>
            <w:vAlign w:val="center"/>
          </w:tcPr>
          <w:p w14:paraId="3C58A953" w14:textId="29DBF968" w:rsidR="00042898" w:rsidRPr="00E11A00" w:rsidRDefault="00042898" w:rsidP="00042898">
            <w:pPr>
              <w:pStyle w:val="af5"/>
              <w:rPr>
                <w:color w:val="000000"/>
              </w:rPr>
            </w:pPr>
            <w:r w:rsidRPr="00E11A00">
              <w:t>м3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064B284" w14:textId="07AA6F0D" w:rsidR="00042898" w:rsidRPr="00E11A00" w:rsidRDefault="00042898" w:rsidP="00042898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0,05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222131DE" w14:textId="77777777" w:rsidR="00042898" w:rsidRPr="00E11A00" w:rsidRDefault="00042898" w:rsidP="0004289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6E82E92A" w14:textId="77777777" w:rsidR="00042898" w:rsidRPr="00E11A00" w:rsidRDefault="00042898" w:rsidP="00042898">
            <w:pPr>
              <w:pStyle w:val="af5"/>
              <w:rPr>
                <w:color w:val="000000"/>
              </w:rPr>
            </w:pPr>
          </w:p>
        </w:tc>
      </w:tr>
      <w:tr w:rsidR="00042898" w:rsidRPr="00E11A00" w14:paraId="640A59CE" w14:textId="77777777" w:rsidTr="00794AC7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4DB9328" w14:textId="77777777" w:rsidR="00042898" w:rsidRPr="00E11A00" w:rsidRDefault="00042898" w:rsidP="00042898">
            <w:pPr>
              <w:pStyle w:val="af5"/>
              <w:numPr>
                <w:ilvl w:val="0"/>
                <w:numId w:val="8"/>
              </w:numPr>
              <w:ind w:left="0" w:firstLine="284"/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6A93050" w14:textId="277BEE1E" w:rsidR="00042898" w:rsidRPr="00E11A00" w:rsidRDefault="00042898" w:rsidP="00042898">
            <w:pPr>
              <w:autoSpaceDE w:val="0"/>
              <w:autoSpaceDN w:val="0"/>
              <w:adjustRightInd w:val="0"/>
              <w:spacing w:line="240" w:lineRule="auto"/>
              <w:ind w:left="136" w:right="111" w:firstLine="0"/>
              <w:contextualSpacing w:val="0"/>
              <w:jc w:val="left"/>
              <w:rPr>
                <w:color w:val="000000"/>
              </w:rPr>
            </w:pPr>
            <w:r w:rsidRPr="00E11A00">
              <w:t>Противопожарный герметик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3AF2B2D" w14:textId="3DA7D4C8" w:rsidR="00042898" w:rsidRPr="00E11A00" w:rsidRDefault="00042898" w:rsidP="00042898">
            <w:pPr>
              <w:pStyle w:val="af5"/>
              <w:rPr>
                <w:color w:val="000000"/>
              </w:rPr>
            </w:pPr>
            <w:proofErr w:type="spellStart"/>
            <w:r w:rsidRPr="00E11A00">
              <w:t>Огнеза</w:t>
            </w:r>
            <w:proofErr w:type="spellEnd"/>
            <w:r w:rsidRPr="00E11A00">
              <w:t>-ВГ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2184D71" w14:textId="77777777" w:rsidR="00042898" w:rsidRPr="00E11A00" w:rsidRDefault="00042898" w:rsidP="00042898">
            <w:pPr>
              <w:pStyle w:val="af5"/>
              <w:rPr>
                <w:color w:val="000000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5FB7B4" w14:textId="77777777" w:rsidR="00042898" w:rsidRPr="00E11A00" w:rsidRDefault="00042898" w:rsidP="00042898"/>
        </w:tc>
        <w:tc>
          <w:tcPr>
            <w:tcW w:w="1133" w:type="dxa"/>
            <w:shd w:val="clear" w:color="auto" w:fill="auto"/>
            <w:vAlign w:val="center"/>
          </w:tcPr>
          <w:p w14:paraId="08172B18" w14:textId="106DCDAD" w:rsidR="00042898" w:rsidRPr="00E11A00" w:rsidRDefault="00042898" w:rsidP="00042898">
            <w:pPr>
              <w:pStyle w:val="af5"/>
              <w:rPr>
                <w:color w:val="000000"/>
              </w:rPr>
            </w:pPr>
            <w:r w:rsidRPr="00E11A00">
              <w:t>кг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DCDBC2" w14:textId="2A9A3FFC" w:rsidR="00042898" w:rsidRPr="00E11A00" w:rsidRDefault="00042898" w:rsidP="00042898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2E7897A" w14:textId="77777777" w:rsidR="00042898" w:rsidRPr="00E11A00" w:rsidRDefault="00042898" w:rsidP="00042898">
            <w:pPr>
              <w:pStyle w:val="af5"/>
              <w:rPr>
                <w:rFonts w:cs="Times New Roman"/>
                <w:szCs w:val="24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  <w:vAlign w:val="center"/>
          </w:tcPr>
          <w:p w14:paraId="5FC25453" w14:textId="77777777" w:rsidR="00042898" w:rsidRPr="00E11A00" w:rsidRDefault="00042898" w:rsidP="00042898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 xml:space="preserve">Расход 4,2 кг/м2 </w:t>
            </w:r>
          </w:p>
          <w:p w14:paraId="6791EBA7" w14:textId="594C50BD" w:rsidR="00042898" w:rsidRPr="00E11A00" w:rsidRDefault="00042898" w:rsidP="00042898">
            <w:pPr>
              <w:pStyle w:val="af5"/>
              <w:rPr>
                <w:color w:val="000000"/>
              </w:rPr>
            </w:pPr>
            <w:r w:rsidRPr="00E11A00">
              <w:rPr>
                <w:color w:val="000000"/>
              </w:rPr>
              <w:t>при толщине 3 мм</w:t>
            </w:r>
          </w:p>
        </w:tc>
      </w:tr>
    </w:tbl>
    <w:bookmarkEnd w:id="0"/>
    <w:p w14:paraId="0BF6B6C7" w14:textId="2C7675A1" w:rsidR="007C7CDE" w:rsidRPr="00555D1A" w:rsidRDefault="00B527B6" w:rsidP="00555D1A">
      <w:pPr>
        <w:jc w:val="left"/>
        <w:rPr>
          <w:rFonts w:cs="Times New Roman"/>
        </w:rPr>
      </w:pPr>
      <w:r w:rsidRPr="00157984">
        <w:rPr>
          <w:rFonts w:cs="Times New Roman"/>
        </w:rPr>
        <w:t>*Всё применяемое оборудование может быть заменено на эквивалентное с аналогичными характеристиками.</w:t>
      </w:r>
    </w:p>
    <w:sectPr w:rsidR="007C7CDE" w:rsidRPr="00555D1A" w:rsidSect="000B62DF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851" w:right="284" w:bottom="1135" w:left="1134" w:header="426" w:footer="1247" w:gutter="0"/>
      <w:pgNumType w:start="2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DB5DC" w14:textId="77777777" w:rsidR="006F1A44" w:rsidRDefault="006F1A44" w:rsidP="009B2CB0">
      <w:pPr>
        <w:spacing w:line="240" w:lineRule="auto"/>
      </w:pPr>
      <w:r>
        <w:separator/>
      </w:r>
    </w:p>
  </w:endnote>
  <w:endnote w:type="continuationSeparator" w:id="0">
    <w:p w14:paraId="50AEE90F" w14:textId="77777777" w:rsidR="006F1A44" w:rsidRDefault="006F1A44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OSTCommon">
    <w:altName w:val="Cambria"/>
    <w:panose1 w:val="00000000000000000000"/>
    <w:charset w:val="00"/>
    <w:family w:val="roman"/>
    <w:notTrueType/>
    <w:pitch w:val="default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823145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5A83405D" w:rsidR="00823145" w:rsidRPr="00DD79DF" w:rsidRDefault="00823145" w:rsidP="007C7723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1701" w:type="dxa"/>
            <w:tblLayout w:type="fixed"/>
            <w:tblLook w:val="04A0" w:firstRow="1" w:lastRow="0" w:firstColumn="1" w:lastColumn="0" w:noHBand="0" w:noVBand="1"/>
          </w:tblPr>
          <w:tblGrid>
            <w:gridCol w:w="567"/>
            <w:gridCol w:w="567"/>
            <w:gridCol w:w="567"/>
          </w:tblGrid>
          <w:tr w:rsidR="000B62DF" w:rsidRPr="00FC3DFE" w14:paraId="52ABE6C3" w14:textId="2E79EEA2" w:rsidTr="000B62DF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0B62DF" w:rsidRPr="00DD79DF" w:rsidRDefault="000B62DF" w:rsidP="009860DF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  <w:tc>
              <w:tcPr>
                <w:tcW w:w="567" w:type="dxa"/>
              </w:tcPr>
              <w:p w14:paraId="6D96F32C" w14:textId="77777777" w:rsidR="000B62DF" w:rsidRPr="00DD79DF" w:rsidRDefault="000B62DF" w:rsidP="009860DF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  <w:tc>
              <w:tcPr>
                <w:tcW w:w="567" w:type="dxa"/>
              </w:tcPr>
              <w:p w14:paraId="16C47D5E" w14:textId="59BAC7FC" w:rsidR="000B62DF" w:rsidRPr="00DD79DF" w:rsidRDefault="000B62DF" w:rsidP="009860DF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</w:p>
            </w:tc>
          </w:tr>
          <w:tr w:rsidR="000B62DF" w:rsidRPr="00FC3DFE" w14:paraId="26BB2409" w14:textId="0B0A41B0" w:rsidTr="000B62DF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69899C1A" w:rsidR="000B62DF" w:rsidRPr="00DD79DF" w:rsidRDefault="000B62DF" w:rsidP="009860DF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=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9860DF">
                  <w:rPr>
                    <w:rFonts w:cs="Times New Roman"/>
                    <w:noProof/>
                    <w:lang w:val="en-US"/>
                  </w:rPr>
                  <w:instrText>25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- </w:instrText>
                </w:r>
                <w:r w:rsidRPr="00DD79DF">
                  <w:rPr>
                    <w:rFonts w:cs="Times New Roman"/>
                    <w:lang w:val="en-US"/>
                  </w:rPr>
                  <w:fldChar w:fldCharType="begin"/>
                </w:r>
                <w:r w:rsidRPr="00DD79DF">
                  <w:rPr>
                    <w:rFonts w:cs="Times New Roman"/>
                    <w:lang w:val="en-US"/>
                  </w:rPr>
                  <w:instrText xml:space="preserve"> pageRef R1 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9860DF">
                  <w:rPr>
                    <w:rFonts w:cs="Times New Roman"/>
                    <w:noProof/>
                    <w:lang w:val="en-US"/>
                  </w:rPr>
                  <w:instrText>21</w:instrTex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  <w:r w:rsidRPr="00DD79DF">
                  <w:rPr>
                    <w:rFonts w:cs="Times New Roman"/>
                    <w:lang w:val="en-US"/>
                  </w:rPr>
                  <w:instrText xml:space="preserve"> +1</w:instrText>
                </w:r>
                <w:r w:rsidRPr="00DD79DF">
                  <w:rPr>
                    <w:rFonts w:cs="Times New Roman"/>
                    <w:lang w:val="en-US"/>
                  </w:rPr>
                  <w:fldChar w:fldCharType="separate"/>
                </w:r>
                <w:r w:rsidR="009860DF">
                  <w:rPr>
                    <w:rFonts w:cs="Times New Roman"/>
                    <w:noProof/>
                    <w:lang w:val="en-US"/>
                  </w:rPr>
                  <w:t>5</w:t>
                </w:r>
                <w:r w:rsidRPr="00DD79DF">
                  <w:rPr>
                    <w:rFonts w:cs="Times New Roman"/>
                    <w:lang w:val="en-US"/>
                  </w:rPr>
                  <w:fldChar w:fldCharType="end"/>
                </w:r>
              </w:p>
            </w:tc>
            <w:tc>
              <w:tcPr>
                <w:tcW w:w="567" w:type="dxa"/>
              </w:tcPr>
              <w:p w14:paraId="235AAA03" w14:textId="77777777" w:rsidR="000B62DF" w:rsidRPr="00DD79DF" w:rsidRDefault="000B62DF" w:rsidP="009860DF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  <w:tc>
              <w:tcPr>
                <w:tcW w:w="567" w:type="dxa"/>
              </w:tcPr>
              <w:p w14:paraId="2386BBCE" w14:textId="52FBDD03" w:rsidR="000B62DF" w:rsidRPr="00DD79DF" w:rsidRDefault="000B62DF" w:rsidP="009860DF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</w:p>
            </w:tc>
          </w:tr>
        </w:tbl>
        <w:p w14:paraId="74623BB7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823145" w:rsidRPr="00FC3DFE" w:rsidRDefault="00823145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823145" w:rsidRPr="00FC3DFE" w:rsidRDefault="00823145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823145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</w:t>
          </w:r>
          <w:r w:rsidR="005D26DB" w:rsidRPr="00DD79DF">
            <w:rPr>
              <w:sz w:val="22"/>
              <w:szCs w:val="22"/>
            </w:rPr>
            <w:t>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</w:t>
          </w:r>
          <w:r w:rsidR="005D26DB" w:rsidRPr="00DD79DF">
            <w:rPr>
              <w:sz w:val="22"/>
              <w:szCs w:val="22"/>
            </w:rPr>
            <w:t xml:space="preserve"> </w:t>
          </w:r>
          <w:r w:rsidRPr="00DD79DF">
            <w:rPr>
              <w:sz w:val="22"/>
              <w:szCs w:val="22"/>
            </w:rPr>
            <w:t>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823145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823145" w:rsidRPr="00FC3DFE" w:rsidRDefault="00823145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273395D2" w:rsidR="00DF3EC8" w:rsidRPr="000B62DF" w:rsidRDefault="00981860" w:rsidP="000B62DF">
    <w:pPr>
      <w:pStyle w:val="a6"/>
      <w:tabs>
        <w:tab w:val="clear" w:pos="4677"/>
        <w:tab w:val="center" w:pos="2552"/>
      </w:tabs>
      <w:ind w:left="2127" w:hanging="1134"/>
      <w:jc w:val="right"/>
      <w:rPr>
        <w:rFonts w:cs="Times New Roman"/>
      </w:rPr>
    </w:pPr>
    <w:r>
      <w:rPr>
        <w:rFonts w:cs="Times New Roman"/>
      </w:rPr>
      <w:t>Ревизия</w:t>
    </w:r>
    <w:r w:rsidR="00EE6102">
      <w:rPr>
        <w:rFonts w:cs="Times New Roman"/>
      </w:rPr>
      <w:t xml:space="preserve"> 8</w:t>
    </w:r>
    <w:r>
      <w:rPr>
        <w:rFonts w:cs="Times New Roman"/>
      </w:rPr>
      <w:t xml:space="preserve"> </w:t>
    </w:r>
    <w:r w:rsidR="000B62DF">
      <w:rPr>
        <w:rFonts w:cs="Times New Roman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1CD4" w14:textId="41474BDF" w:rsidR="00AE39AB" w:rsidRDefault="00F503AE" w:rsidP="000B62DF">
    <w:pPr>
      <w:pStyle w:val="a6"/>
      <w:tabs>
        <w:tab w:val="clear" w:pos="4677"/>
        <w:tab w:val="center" w:pos="9498"/>
      </w:tabs>
      <w:ind w:left="1276" w:hanging="1276"/>
      <w:jc w:val="right"/>
      <w:rPr>
        <w:rFonts w:cs="Times New Roman"/>
      </w:rPr>
    </w:pPr>
    <w:r w:rsidRPr="008C4ACC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bookmarkStart w:id="1" w:name="R1"/>
                        <w:p w14:paraId="7FCDC52E" w14:textId="77777777" w:rsidR="00F503AE" w:rsidRPr="00DF38BE" w:rsidRDefault="00F503AE" w:rsidP="00044B69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10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  <w:bookmarkEnd w:id="1"/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zo2gEAAJkDAAAOAAAAZHJzL2Uyb0RvYy54bWysU8Fu1DAQvSPxD5bvbDarboFos1VpVYRU&#10;KFLpBziOnVgkHjP2brJ8PWMn2QK9IS7WeGy/ee/NeHc19h07KvQGbMnz1ZozZSXUxjYlf/p29+Yd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" filled="f" stroked="f">
              <v:textbox inset="0,0,0,0">
                <w:txbxContent>
                  <w:bookmarkStart w:id="2" w:name="R1"/>
                  <w:p w14:paraId="7FCDC52E" w14:textId="77777777" w:rsidR="00F503AE" w:rsidRPr="00DF38BE" w:rsidRDefault="00F503AE" w:rsidP="00044B69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10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  <w:bookmarkEnd w:id="2"/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0B62DF">
      <w:rPr>
        <w:rFonts w:cs="Times New Roman"/>
      </w:rPr>
      <w:tab/>
    </w:r>
  </w:p>
  <w:p w14:paraId="21B3A791" w14:textId="77777777" w:rsidR="007454E1" w:rsidRDefault="007454E1" w:rsidP="00C01140">
    <w:pPr>
      <w:pStyle w:val="a6"/>
      <w:rPr>
        <w:rFonts w:cs="Times New Roman"/>
      </w:rPr>
    </w:pPr>
  </w:p>
  <w:p w14:paraId="04302226" w14:textId="56A7463C" w:rsidR="00E20B4A" w:rsidRDefault="00E20B4A" w:rsidP="00C01140">
    <w:pPr>
      <w:pStyle w:val="a6"/>
      <w:rPr>
        <w:rFonts w:cs="Times New Roman"/>
      </w:rPr>
    </w:pPr>
  </w:p>
  <w:p w14:paraId="459AAF52" w14:textId="21A39D7C" w:rsidR="007454E1" w:rsidRDefault="007454E1" w:rsidP="00C01140">
    <w:pPr>
      <w:pStyle w:val="a6"/>
      <w:rPr>
        <w:rFonts w:cs="Times New Roman"/>
      </w:rPr>
    </w:pPr>
  </w:p>
  <w:p w14:paraId="5A44BA60" w14:textId="77777777" w:rsidR="007454E1" w:rsidRDefault="007454E1" w:rsidP="00C01140">
    <w:pPr>
      <w:pStyle w:val="a6"/>
      <w:rPr>
        <w:rFonts w:cs="Times New Roman"/>
      </w:rPr>
    </w:pPr>
  </w:p>
  <w:p w14:paraId="19AEC9B2" w14:textId="77777777" w:rsidR="007454E1" w:rsidRDefault="007454E1" w:rsidP="00C01140">
    <w:pPr>
      <w:pStyle w:val="a6"/>
      <w:rPr>
        <w:rFonts w:cs="Times New Roman"/>
      </w:rPr>
    </w:pPr>
  </w:p>
  <w:p w14:paraId="617C7CD1" w14:textId="716CF587" w:rsidR="007454E1" w:rsidRDefault="00823FDB" w:rsidP="00823FDB">
    <w:pPr>
      <w:pStyle w:val="a6"/>
      <w:tabs>
        <w:tab w:val="clear" w:pos="4677"/>
        <w:tab w:val="clear" w:pos="9355"/>
        <w:tab w:val="left" w:pos="9930"/>
      </w:tabs>
      <w:rPr>
        <w:rFonts w:cs="Times New Roman"/>
      </w:rPr>
    </w:pPr>
    <w:r>
      <w:rPr>
        <w:rFonts w:cs="Times New Roman"/>
      </w:rPr>
      <w:tab/>
    </w:r>
  </w:p>
  <w:p w14:paraId="7FCD3EE1" w14:textId="77777777" w:rsidR="007454E1" w:rsidRDefault="007454E1" w:rsidP="00C01140">
    <w:pPr>
      <w:pStyle w:val="a6"/>
      <w:rPr>
        <w:rFonts w:cs="Times New Roman"/>
      </w:rPr>
    </w:pPr>
  </w:p>
  <w:p w14:paraId="7FF23F96" w14:textId="77777777" w:rsidR="007454E1" w:rsidRDefault="007454E1" w:rsidP="00C01140">
    <w:pPr>
      <w:pStyle w:val="a6"/>
      <w:rPr>
        <w:rFonts w:cs="Times New Roman"/>
      </w:rPr>
    </w:pPr>
  </w:p>
  <w:p w14:paraId="0B7E5575" w14:textId="19DE4DA8" w:rsidR="007454E1" w:rsidRPr="00A53C6A" w:rsidRDefault="003B0EC2" w:rsidP="003B0EC2">
    <w:pPr>
      <w:pStyle w:val="a6"/>
      <w:tabs>
        <w:tab w:val="clear" w:pos="4677"/>
        <w:tab w:val="clear" w:pos="9355"/>
        <w:tab w:val="left" w:pos="10863"/>
      </w:tabs>
      <w:rPr>
        <w:rFonts w:cs="Times New Roman"/>
      </w:rPr>
    </w:pPr>
    <w:r>
      <w:rPr>
        <w:rFonts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397F7" w14:textId="77777777" w:rsidR="006F1A44" w:rsidRDefault="006F1A44" w:rsidP="009B2CB0">
      <w:pPr>
        <w:spacing w:line="240" w:lineRule="auto"/>
      </w:pPr>
      <w:r>
        <w:separator/>
      </w:r>
    </w:p>
  </w:footnote>
  <w:footnote w:type="continuationSeparator" w:id="0">
    <w:p w14:paraId="1D0500E2" w14:textId="77777777" w:rsidR="006F1A44" w:rsidRDefault="006F1A44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72C0" w14:textId="77777777" w:rsidR="00D4698B" w:rsidRPr="009A3615" w:rsidRDefault="006307B3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03AE"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77777777" w:rsidR="00F503AE" w:rsidRPr="00DF38BE" w:rsidRDefault="00F503AE" w:rsidP="00823145">
                          <w:pPr>
                            <w:pStyle w:val="120"/>
                            <w:rPr>
                              <w:rFonts w:cs="Times New Roman"/>
                              <w:color w:val="FFFFFF" w:themeColor="background1"/>
                            </w:rPr>
                          </w:pP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begin"/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  <w:lang w:val="en-US"/>
                            </w:rPr>
                            <w:instrText>page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instrText xml:space="preserve"> </w:instrTex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separate"/>
                          </w:r>
                          <w:r w:rsidR="007D5F18" w:rsidRPr="00DF38BE">
                            <w:rPr>
                              <w:rFonts w:cs="Times New Roman"/>
                              <w:noProof/>
                              <w:color w:val="FFFFFF" w:themeColor="background1"/>
                              <w:lang w:val="en-US"/>
                            </w:rPr>
                            <w:t>12</w:t>
                          </w:r>
                          <w:r w:rsidRPr="00DF38BE">
                            <w:rPr>
                              <w:rFonts w:cs="Times New Roman"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77777777" w:rsidR="00F503AE" w:rsidRPr="00DF38BE" w:rsidRDefault="00F503AE" w:rsidP="00823145">
                    <w:pPr>
                      <w:pStyle w:val="120"/>
                      <w:rPr>
                        <w:rFonts w:cs="Times New Roman"/>
                        <w:color w:val="FFFFFF" w:themeColor="background1"/>
                      </w:rPr>
                    </w:pP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begin"/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  <w:lang w:val="en-US"/>
                      </w:rPr>
                      <w:instrText>page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instrText xml:space="preserve"> </w:instrTex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separate"/>
                    </w:r>
                    <w:r w:rsidR="007D5F18" w:rsidRPr="00DF38BE">
                      <w:rPr>
                        <w:rFonts w:cs="Times New Roman"/>
                        <w:noProof/>
                        <w:color w:val="FFFFFF" w:themeColor="background1"/>
                        <w:lang w:val="en-US"/>
                      </w:rPr>
                      <w:t>12</w:t>
                    </w:r>
                    <w:r w:rsidRPr="00DF38BE">
                      <w:rPr>
                        <w:rFonts w:cs="Times New Roman"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304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  <w:gridCol w:w="2552"/>
    </w:tblGrid>
    <w:tr w:rsidR="00044B69" w:rsidRPr="00FC3DFE" w14:paraId="76DA1AC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064CE484" w:rsidR="00044B69" w:rsidRPr="00DD79DF" w:rsidRDefault="00044B69" w:rsidP="00044B69">
          <w:pPr>
            <w:pStyle w:val="22"/>
            <w:rPr>
              <w:rFonts w:cs="Times New Roman"/>
              <w:sz w:val="32"/>
              <w:szCs w:val="32"/>
            </w:rPr>
          </w:pPr>
        </w:p>
      </w:tc>
    </w:tr>
    <w:tr w:rsidR="00044B69" w:rsidRPr="00FC3DFE" w14:paraId="45AA0A9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044B69" w:rsidRPr="00FC3DFE" w:rsidRDefault="00044B69" w:rsidP="00044B69">
          <w:pPr>
            <w:pStyle w:val="22"/>
            <w:rPr>
              <w:rFonts w:ascii="ISOCPEUR" w:hAnsi="ISOCPEUR"/>
            </w:rPr>
          </w:pPr>
        </w:p>
      </w:tc>
    </w:tr>
    <w:tr w:rsidR="00044B69" w:rsidRPr="00FC3DFE" w14:paraId="45933D1E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56BAF2F6" w:rsidR="00044B69" w:rsidRPr="00DD79DF" w:rsidRDefault="00044B69" w:rsidP="00044B69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</w:p>
      </w:tc>
    </w:tr>
    <w:tr w:rsidR="00044B69" w:rsidRPr="00FC3DFE" w14:paraId="7512E68C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044B69" w:rsidRPr="00FC3DFE" w:rsidRDefault="00044B69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044B69" w:rsidRPr="00FC3DFE" w:rsidRDefault="00044B69" w:rsidP="00044B69">
          <w:pPr>
            <w:rPr>
              <w:rFonts w:ascii="ISOCPEUR" w:hAnsi="ISOCPEUR"/>
            </w:rPr>
          </w:pPr>
        </w:p>
      </w:tc>
    </w:tr>
    <w:tr w:rsidR="00044B69" w:rsidRPr="00FC3DFE" w14:paraId="6851C9D6" w14:textId="77777777" w:rsidTr="00193554">
      <w:trPr>
        <w:gridAfter w:val="1"/>
        <w:wAfter w:w="2552" w:type="dxa"/>
        <w:cantSplit/>
        <w:trHeight w:hRule="exact" w:val="284"/>
      </w:trPr>
      <w:tc>
        <w:tcPr>
          <w:tcW w:w="567" w:type="dxa"/>
          <w:vAlign w:val="center"/>
        </w:tcPr>
        <w:p w14:paraId="71238576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Изм.</w:t>
          </w:r>
        </w:p>
      </w:tc>
      <w:tc>
        <w:tcPr>
          <w:tcW w:w="567" w:type="dxa"/>
          <w:vAlign w:val="center"/>
        </w:tcPr>
        <w:p w14:paraId="7AC402C3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571DA904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044B69" w:rsidRPr="00DD79DF" w:rsidRDefault="007C7723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044B69" w:rsidRPr="00FC3DFE" w:rsidRDefault="00044B69" w:rsidP="00044B69">
          <w:pPr>
            <w:rPr>
              <w:rFonts w:ascii="ISOCPEUR" w:hAnsi="ISOCPEUR"/>
            </w:rPr>
          </w:pPr>
        </w:p>
      </w:tc>
    </w:tr>
    <w:tr w:rsidR="00E90B99" w:rsidRPr="00C633E7" w14:paraId="1BEED283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6199CBC5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C633E7">
            <w:rPr>
              <w:sz w:val="22"/>
              <w:szCs w:val="22"/>
            </w:rPr>
            <w:t>Разраб</w:t>
          </w:r>
          <w:r>
            <w:rPr>
              <w:sz w:val="22"/>
              <w:szCs w:val="22"/>
            </w:rPr>
            <w:t>отал</w:t>
          </w:r>
        </w:p>
      </w:tc>
      <w:tc>
        <w:tcPr>
          <w:tcW w:w="1134" w:type="dxa"/>
          <w:gridSpan w:val="2"/>
          <w:vAlign w:val="center"/>
        </w:tcPr>
        <w:p w14:paraId="6AD4BD8B" w14:textId="54B6D4C8" w:rsidR="00E90B99" w:rsidRPr="00E90B99" w:rsidRDefault="00E90B99" w:rsidP="00E90B99">
          <w:pPr>
            <w:pStyle w:val="91"/>
            <w:framePr w:wrap="auto" w:vAnchor="margin" w:hAnchor="text" w:xAlign="left" w:yAlign="inline"/>
            <w:ind w:left="0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7E78614C" w14:textId="167C7812" w:rsidR="00E90B99" w:rsidRPr="00FA575C" w:rsidRDefault="00E90B99" w:rsidP="00E90B99">
          <w:pPr>
            <w:pStyle w:val="91"/>
            <w:framePr w:wrap="auto" w:vAnchor="margin" w:hAnchor="text" w:xAlign="left" w:yAlign="inline"/>
            <w:rPr>
              <w:sz w:val="20"/>
              <w:szCs w:val="20"/>
            </w:rPr>
          </w:pPr>
        </w:p>
      </w:tc>
      <w:tc>
        <w:tcPr>
          <w:tcW w:w="567" w:type="dxa"/>
          <w:vAlign w:val="center"/>
        </w:tcPr>
        <w:p w14:paraId="6B399EB6" w14:textId="0097708D" w:rsidR="00E90B99" w:rsidRPr="00C633E7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0D4CAB32" w14:textId="09A6E225" w:rsidR="00E90B99" w:rsidRPr="00C633E7" w:rsidRDefault="00E90B99" w:rsidP="00E90B9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15063BF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t>Листов</w:t>
          </w:r>
        </w:p>
      </w:tc>
    </w:tr>
    <w:tr w:rsidR="00E90B99" w:rsidRPr="00C633E7" w14:paraId="3D5DCAC2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66CD5829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Проверил</w:t>
          </w:r>
        </w:p>
      </w:tc>
      <w:tc>
        <w:tcPr>
          <w:tcW w:w="1134" w:type="dxa"/>
          <w:gridSpan w:val="2"/>
          <w:vAlign w:val="center"/>
        </w:tcPr>
        <w:p w14:paraId="3143B1FA" w14:textId="7D9DA49D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0D0F8FA7" w14:textId="045450C0" w:rsidR="00E90B99" w:rsidRPr="00C633E7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2906A641" w14:textId="6775CB82" w:rsidR="00E90B99" w:rsidRPr="00C633E7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F24C202" w14:textId="77777777" w:rsidR="00E90B99" w:rsidRPr="00C633E7" w:rsidRDefault="00E90B99" w:rsidP="00E90B99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69E28732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</w:p>
      </w:tc>
      <w:tc>
        <w:tcPr>
          <w:tcW w:w="850" w:type="dxa"/>
          <w:vMerge w:val="restart"/>
          <w:vAlign w:val="center"/>
        </w:tcPr>
        <w:p w14:paraId="1CA5B2BF" w14:textId="6459DBCE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=</w:instrText>
          </w: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page 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9860DF">
            <w:rPr>
              <w:rFonts w:cs="Times New Roman"/>
              <w:noProof/>
              <w:szCs w:val="24"/>
              <w:lang w:val="en-US"/>
            </w:rPr>
            <w:instrText>21</w:instrTex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  <w:r w:rsidRPr="00C633E7">
            <w:rPr>
              <w:rFonts w:cs="Times New Roman"/>
              <w:szCs w:val="24"/>
              <w:lang w:val="en-US"/>
            </w:rPr>
            <w:instrText xml:space="preserve"> - </w:instrText>
          </w:r>
          <w:r w:rsidRPr="00C633E7">
            <w:rPr>
              <w:rFonts w:cs="Times New Roman"/>
              <w:szCs w:val="24"/>
              <w:lang w:val="en-US"/>
            </w:rPr>
            <w:fldChar w:fldCharType="begin"/>
          </w:r>
          <w:r w:rsidRPr="00C633E7">
            <w:rPr>
              <w:rFonts w:cs="Times New Roman"/>
              <w:szCs w:val="24"/>
              <w:lang w:val="en-US"/>
            </w:rPr>
            <w:instrText xml:space="preserve"> pageRef R1 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9860DF">
            <w:rPr>
              <w:rFonts w:cs="Times New Roman"/>
              <w:noProof/>
              <w:szCs w:val="24"/>
              <w:lang w:val="en-US"/>
            </w:rPr>
            <w:instrText>21</w:instrTex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  <w:r w:rsidRPr="00C633E7">
            <w:rPr>
              <w:rFonts w:cs="Times New Roman"/>
              <w:szCs w:val="24"/>
              <w:lang w:val="en-US"/>
            </w:rPr>
            <w:instrText xml:space="preserve"> +1</w:instrText>
          </w:r>
          <w:r w:rsidRPr="00C633E7">
            <w:rPr>
              <w:rFonts w:cs="Times New Roman"/>
              <w:szCs w:val="24"/>
              <w:lang w:val="en-US"/>
            </w:rPr>
            <w:fldChar w:fldCharType="separate"/>
          </w:r>
          <w:r w:rsidR="009860DF">
            <w:rPr>
              <w:rFonts w:cs="Times New Roman"/>
              <w:noProof/>
              <w:szCs w:val="24"/>
              <w:lang w:val="en-US"/>
            </w:rPr>
            <w:t>1</w:t>
          </w:r>
          <w:r w:rsidRPr="00C633E7">
            <w:rPr>
              <w:rFonts w:cs="Times New Roman"/>
              <w:szCs w:val="24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3D563836" w:rsidR="00E90B99" w:rsidRPr="00C633E7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C633E7">
            <w:rPr>
              <w:rFonts w:cs="Times New Roman"/>
              <w:szCs w:val="24"/>
            </w:rPr>
            <w:fldChar w:fldCharType="begin"/>
          </w:r>
          <w:r w:rsidRPr="00C633E7">
            <w:rPr>
              <w:rFonts w:cs="Times New Roman"/>
              <w:szCs w:val="24"/>
            </w:rPr>
            <w:instrText xml:space="preserve"> SECTIONPAGES  \* Arabic  \* MERGEFORMAT </w:instrText>
          </w:r>
          <w:r w:rsidRPr="00C633E7">
            <w:rPr>
              <w:rFonts w:cs="Times New Roman"/>
              <w:szCs w:val="24"/>
            </w:rPr>
            <w:fldChar w:fldCharType="separate"/>
          </w:r>
          <w:r w:rsidR="009860DF">
            <w:rPr>
              <w:rFonts w:cs="Times New Roman"/>
              <w:noProof/>
              <w:szCs w:val="24"/>
            </w:rPr>
            <w:t>5</w:t>
          </w:r>
          <w:r w:rsidRPr="00C633E7">
            <w:rPr>
              <w:rFonts w:cs="Times New Roman"/>
              <w:noProof/>
              <w:szCs w:val="24"/>
            </w:rPr>
            <w:fldChar w:fldCharType="end"/>
          </w:r>
        </w:p>
      </w:tc>
    </w:tr>
    <w:tr w:rsidR="00E90B99" w:rsidRPr="00FC3DFE" w14:paraId="0D727031" w14:textId="77777777" w:rsidTr="00193554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53697EE2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11358E34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4E9D1C29" w14:textId="77777777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  <w:vAlign w:val="center"/>
        </w:tcPr>
        <w:p w14:paraId="7C4E1E5E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E90B99" w:rsidRPr="00FC3DFE" w:rsidRDefault="00E90B99" w:rsidP="00E90B99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E90B99" w:rsidRPr="00FC3DFE" w14:paraId="30380457" w14:textId="2B7152FD" w:rsidTr="00E35236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</w:tcPr>
        <w:p w14:paraId="0CD58180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6741E03" w14:textId="4D9CA66F" w:rsidR="00E90B99" w:rsidRPr="00FC3DFE" w:rsidRDefault="00E90B99" w:rsidP="00E90B99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 w:val="restart"/>
          <w:vAlign w:val="bottom"/>
        </w:tcPr>
        <w:p w14:paraId="4FB00EE3" w14:textId="49BEBB9A" w:rsidR="00E90B99" w:rsidRPr="00FC3DFE" w:rsidRDefault="00E90B99" w:rsidP="00E90B99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</w:p>
      </w:tc>
      <w:tc>
        <w:tcPr>
          <w:tcW w:w="2552" w:type="dxa"/>
        </w:tcPr>
        <w:p w14:paraId="3B390C1F" w14:textId="77777777" w:rsidR="00E90B99" w:rsidRDefault="00E90B99" w:rsidP="00E90B99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</w:p>
        <w:p w14:paraId="1692D70F" w14:textId="77777777" w:rsidR="00E90B99" w:rsidRDefault="00E90B99" w:rsidP="00E90B99">
          <w:pPr>
            <w:ind w:left="-112"/>
            <w:jc w:val="left"/>
            <w:rPr>
              <w:rFonts w:ascii="Arial" w:hAnsi="Arial" w:cs="Arial"/>
              <w:bCs/>
              <w:sz w:val="16"/>
              <w:szCs w:val="16"/>
            </w:rPr>
          </w:pPr>
          <w:r>
            <w:rPr>
              <w:rFonts w:ascii="Arial" w:hAnsi="Arial" w:cs="Arial"/>
              <w:bCs/>
              <w:sz w:val="16"/>
              <w:szCs w:val="16"/>
            </w:rPr>
            <w:t>ООО «ГРИН Проектирование»</w:t>
          </w:r>
        </w:p>
        <w:p w14:paraId="1A510D1A" w14:textId="77777777" w:rsidR="00E90B99" w:rsidRDefault="00E90B99" w:rsidP="00E90B99">
          <w:pPr>
            <w:pStyle w:val="af6"/>
          </w:pPr>
          <w:r>
            <w:t>191025, Санкт-Петербург</w:t>
          </w:r>
        </w:p>
        <w:p w14:paraId="32707031" w14:textId="77777777" w:rsidR="00E90B99" w:rsidRDefault="00E90B99" w:rsidP="00E90B99">
          <w:pPr>
            <w:pStyle w:val="af6"/>
          </w:pPr>
          <w:r>
            <w:t>БЦ Вестник</w:t>
          </w:r>
        </w:p>
        <w:p w14:paraId="1E8CE829" w14:textId="77777777" w:rsidR="00E90B99" w:rsidRDefault="00E90B99" w:rsidP="00E90B99">
          <w:pPr>
            <w:pStyle w:val="af6"/>
          </w:pPr>
          <w:r>
            <w:t>Невский проспект, д. 102, лит. С</w:t>
          </w:r>
        </w:p>
        <w:p w14:paraId="35896D3B" w14:textId="1EB33700" w:rsidR="00E90B99" w:rsidRPr="00FC3DFE" w:rsidRDefault="00E90B99" w:rsidP="00E90B99">
          <w:pPr>
            <w:spacing w:after="200" w:line="276" w:lineRule="auto"/>
            <w:ind w:firstLine="0"/>
            <w:contextualSpacing w:val="0"/>
            <w:jc w:val="left"/>
          </w:pPr>
          <w:r>
            <w:t>+7 812 317 73 14</w:t>
          </w:r>
        </w:p>
      </w:tc>
    </w:tr>
    <w:tr w:rsidR="00E90B99" w:rsidRPr="00FC3DFE" w14:paraId="00F2FEED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Н. контр.</w:t>
          </w:r>
        </w:p>
      </w:tc>
      <w:tc>
        <w:tcPr>
          <w:tcW w:w="1134" w:type="dxa"/>
          <w:gridSpan w:val="2"/>
          <w:vAlign w:val="center"/>
        </w:tcPr>
        <w:p w14:paraId="7C2F78B7" w14:textId="47082666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</w:tcPr>
        <w:p w14:paraId="4436FC97" w14:textId="4DE19106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0C850D4B" w14:textId="2A389FED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75BA0F4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</w:tr>
    <w:tr w:rsidR="00E90B99" w:rsidRPr="00FC3DFE" w14:paraId="47F38721" w14:textId="77777777" w:rsidTr="00E35236">
      <w:trPr>
        <w:gridAfter w:val="1"/>
        <w:wAfter w:w="2552" w:type="dxa"/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77777777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4790DF90" w14:textId="730DE092" w:rsidR="00E90B99" w:rsidRPr="00DD79DF" w:rsidRDefault="00E90B99" w:rsidP="00E90B99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center"/>
        </w:tcPr>
        <w:p w14:paraId="1BDD68B8" w14:textId="05492A56" w:rsidR="00E90B99" w:rsidRPr="006035EF" w:rsidRDefault="00E90B99" w:rsidP="006035EF">
          <w:pPr>
            <w:pStyle w:val="91"/>
            <w:framePr w:wrap="auto" w:vAnchor="margin" w:hAnchor="text" w:xAlign="left" w:yAlign="inline"/>
            <w:ind w:left="0"/>
            <w:rPr>
              <w:sz w:val="22"/>
              <w:szCs w:val="22"/>
              <w:lang w:val="en-US"/>
            </w:rPr>
          </w:pPr>
        </w:p>
      </w:tc>
      <w:tc>
        <w:tcPr>
          <w:tcW w:w="567" w:type="dxa"/>
          <w:vAlign w:val="center"/>
        </w:tcPr>
        <w:p w14:paraId="1807276C" w14:textId="4293A3B2" w:rsidR="00E90B99" w:rsidRPr="00DD79DF" w:rsidRDefault="00E90B99" w:rsidP="00E90B99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5802623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E90B99" w:rsidRPr="00FC3DFE" w:rsidRDefault="00E90B99" w:rsidP="00E90B99">
          <w:pPr>
            <w:rPr>
              <w:rFonts w:ascii="ISOCPEUR" w:hAnsi="ISOCPEUR"/>
            </w:rPr>
          </w:pPr>
        </w:p>
      </w:tc>
    </w:tr>
  </w:tbl>
  <w:p w14:paraId="39425C61" w14:textId="31DCEE03" w:rsidR="00F503AE" w:rsidRPr="009A3615" w:rsidRDefault="006307B3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23DE25A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2FB01AF"/>
    <w:multiLevelType w:val="hybridMultilevel"/>
    <w:tmpl w:val="9656F556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" w15:restartNumberingAfterBreak="0">
    <w:nsid w:val="38F83A6F"/>
    <w:multiLevelType w:val="hybridMultilevel"/>
    <w:tmpl w:val="A84CF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5A7C85"/>
    <w:multiLevelType w:val="hybridMultilevel"/>
    <w:tmpl w:val="6ACED4A8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1763335492">
    <w:abstractNumId w:val="0"/>
  </w:num>
  <w:num w:numId="2" w16cid:durableId="994262175">
    <w:abstractNumId w:val="1"/>
  </w:num>
  <w:num w:numId="3" w16cid:durableId="1663390451">
    <w:abstractNumId w:val="1"/>
  </w:num>
  <w:num w:numId="4" w16cid:durableId="234971831">
    <w:abstractNumId w:val="1"/>
  </w:num>
  <w:num w:numId="5" w16cid:durableId="1361710157">
    <w:abstractNumId w:val="2"/>
  </w:num>
  <w:num w:numId="6" w16cid:durableId="964972278">
    <w:abstractNumId w:val="5"/>
  </w:num>
  <w:num w:numId="7" w16cid:durableId="1614091339">
    <w:abstractNumId w:val="3"/>
  </w:num>
  <w:num w:numId="8" w16cid:durableId="16132440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mailMerge>
    <w:mainDocumentType w:val="catalog"/>
    <w:dataType w:val="textFile"/>
    <w:activeRecord w:val="-1"/>
  </w:mailMerge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9DF"/>
    <w:rsid w:val="0000114F"/>
    <w:rsid w:val="00010A4F"/>
    <w:rsid w:val="000162DB"/>
    <w:rsid w:val="000204AB"/>
    <w:rsid w:val="000210B3"/>
    <w:rsid w:val="00021F06"/>
    <w:rsid w:val="000228D2"/>
    <w:rsid w:val="000255D4"/>
    <w:rsid w:val="000300D6"/>
    <w:rsid w:val="000340FA"/>
    <w:rsid w:val="00034E41"/>
    <w:rsid w:val="00037605"/>
    <w:rsid w:val="000426C7"/>
    <w:rsid w:val="00042898"/>
    <w:rsid w:val="00044B69"/>
    <w:rsid w:val="00044B88"/>
    <w:rsid w:val="00045F11"/>
    <w:rsid w:val="000502EF"/>
    <w:rsid w:val="00050A07"/>
    <w:rsid w:val="00050F0E"/>
    <w:rsid w:val="00053E2F"/>
    <w:rsid w:val="00056C1A"/>
    <w:rsid w:val="000601FF"/>
    <w:rsid w:val="00063B46"/>
    <w:rsid w:val="00066B52"/>
    <w:rsid w:val="00067048"/>
    <w:rsid w:val="00070978"/>
    <w:rsid w:val="0007292A"/>
    <w:rsid w:val="00077221"/>
    <w:rsid w:val="00086ECA"/>
    <w:rsid w:val="000874A5"/>
    <w:rsid w:val="0009008C"/>
    <w:rsid w:val="00091C2F"/>
    <w:rsid w:val="00093395"/>
    <w:rsid w:val="00097E4A"/>
    <w:rsid w:val="000A229C"/>
    <w:rsid w:val="000A2B05"/>
    <w:rsid w:val="000B2A6D"/>
    <w:rsid w:val="000B5B80"/>
    <w:rsid w:val="000B5E48"/>
    <w:rsid w:val="000B62DF"/>
    <w:rsid w:val="000B7B4D"/>
    <w:rsid w:val="000C4CFA"/>
    <w:rsid w:val="000C6181"/>
    <w:rsid w:val="000D0DA7"/>
    <w:rsid w:val="000D2FB0"/>
    <w:rsid w:val="000D6425"/>
    <w:rsid w:val="000E02B4"/>
    <w:rsid w:val="000E0A20"/>
    <w:rsid w:val="000E377F"/>
    <w:rsid w:val="000E3A1B"/>
    <w:rsid w:val="000E3B15"/>
    <w:rsid w:val="000E469B"/>
    <w:rsid w:val="000F2918"/>
    <w:rsid w:val="000F419A"/>
    <w:rsid w:val="000F41A3"/>
    <w:rsid w:val="00100FEF"/>
    <w:rsid w:val="00101230"/>
    <w:rsid w:val="0010645D"/>
    <w:rsid w:val="001068A5"/>
    <w:rsid w:val="00113AF7"/>
    <w:rsid w:val="00117369"/>
    <w:rsid w:val="00120BA8"/>
    <w:rsid w:val="00130070"/>
    <w:rsid w:val="001310C9"/>
    <w:rsid w:val="001328F7"/>
    <w:rsid w:val="001361A4"/>
    <w:rsid w:val="0014441A"/>
    <w:rsid w:val="00147F6C"/>
    <w:rsid w:val="001571C3"/>
    <w:rsid w:val="00157984"/>
    <w:rsid w:val="0016142F"/>
    <w:rsid w:val="001622AF"/>
    <w:rsid w:val="001714B3"/>
    <w:rsid w:val="00175935"/>
    <w:rsid w:val="00177C44"/>
    <w:rsid w:val="00184A3D"/>
    <w:rsid w:val="00187D56"/>
    <w:rsid w:val="00191129"/>
    <w:rsid w:val="00191E57"/>
    <w:rsid w:val="00193554"/>
    <w:rsid w:val="00197372"/>
    <w:rsid w:val="00197DB4"/>
    <w:rsid w:val="001A5DCA"/>
    <w:rsid w:val="001B2554"/>
    <w:rsid w:val="001C2227"/>
    <w:rsid w:val="001C5F57"/>
    <w:rsid w:val="001E19C5"/>
    <w:rsid w:val="001F002F"/>
    <w:rsid w:val="001F3652"/>
    <w:rsid w:val="001F5AB4"/>
    <w:rsid w:val="001F60A1"/>
    <w:rsid w:val="001F7C52"/>
    <w:rsid w:val="00202B9E"/>
    <w:rsid w:val="00205410"/>
    <w:rsid w:val="002059DC"/>
    <w:rsid w:val="002122EF"/>
    <w:rsid w:val="00213A05"/>
    <w:rsid w:val="00214AD4"/>
    <w:rsid w:val="00215935"/>
    <w:rsid w:val="00220F7F"/>
    <w:rsid w:val="00222402"/>
    <w:rsid w:val="002303B7"/>
    <w:rsid w:val="00234B76"/>
    <w:rsid w:val="002435DF"/>
    <w:rsid w:val="0025577B"/>
    <w:rsid w:val="00260294"/>
    <w:rsid w:val="002635C2"/>
    <w:rsid w:val="00264646"/>
    <w:rsid w:val="00264F72"/>
    <w:rsid w:val="00265589"/>
    <w:rsid w:val="00265E3C"/>
    <w:rsid w:val="00270D5D"/>
    <w:rsid w:val="00272D21"/>
    <w:rsid w:val="0027535C"/>
    <w:rsid w:val="00280142"/>
    <w:rsid w:val="00281BE2"/>
    <w:rsid w:val="00281BF6"/>
    <w:rsid w:val="002843CA"/>
    <w:rsid w:val="0028535C"/>
    <w:rsid w:val="00287C2C"/>
    <w:rsid w:val="002925F5"/>
    <w:rsid w:val="00293A78"/>
    <w:rsid w:val="002A251C"/>
    <w:rsid w:val="002A2D4A"/>
    <w:rsid w:val="002A46F1"/>
    <w:rsid w:val="002A6F52"/>
    <w:rsid w:val="002A7347"/>
    <w:rsid w:val="002B35EC"/>
    <w:rsid w:val="002B42E0"/>
    <w:rsid w:val="002B4AB5"/>
    <w:rsid w:val="002B72F6"/>
    <w:rsid w:val="002B73FB"/>
    <w:rsid w:val="002C7131"/>
    <w:rsid w:val="002C79D3"/>
    <w:rsid w:val="002D01E0"/>
    <w:rsid w:val="002D046A"/>
    <w:rsid w:val="002D40CF"/>
    <w:rsid w:val="002E2BDC"/>
    <w:rsid w:val="002E3025"/>
    <w:rsid w:val="002E6409"/>
    <w:rsid w:val="002E7A2B"/>
    <w:rsid w:val="002F0320"/>
    <w:rsid w:val="002F1B00"/>
    <w:rsid w:val="002F5336"/>
    <w:rsid w:val="002F5BA9"/>
    <w:rsid w:val="002F5E55"/>
    <w:rsid w:val="002F64F6"/>
    <w:rsid w:val="002F7491"/>
    <w:rsid w:val="00300F54"/>
    <w:rsid w:val="00301A23"/>
    <w:rsid w:val="003100CF"/>
    <w:rsid w:val="00310A9A"/>
    <w:rsid w:val="00313982"/>
    <w:rsid w:val="00314496"/>
    <w:rsid w:val="00314E93"/>
    <w:rsid w:val="0032395D"/>
    <w:rsid w:val="0033096F"/>
    <w:rsid w:val="00333AB1"/>
    <w:rsid w:val="0033527D"/>
    <w:rsid w:val="00335A4A"/>
    <w:rsid w:val="00340051"/>
    <w:rsid w:val="00345EFE"/>
    <w:rsid w:val="0035468A"/>
    <w:rsid w:val="0036517D"/>
    <w:rsid w:val="00366503"/>
    <w:rsid w:val="003671D8"/>
    <w:rsid w:val="0036727B"/>
    <w:rsid w:val="003761FB"/>
    <w:rsid w:val="00385BCD"/>
    <w:rsid w:val="00390C48"/>
    <w:rsid w:val="00393F1A"/>
    <w:rsid w:val="00394C4C"/>
    <w:rsid w:val="003A1D53"/>
    <w:rsid w:val="003A29F7"/>
    <w:rsid w:val="003A588C"/>
    <w:rsid w:val="003A5FEB"/>
    <w:rsid w:val="003A6061"/>
    <w:rsid w:val="003B0EC2"/>
    <w:rsid w:val="003B3316"/>
    <w:rsid w:val="003C2A5B"/>
    <w:rsid w:val="003C5FC6"/>
    <w:rsid w:val="003D01D4"/>
    <w:rsid w:val="003D225E"/>
    <w:rsid w:val="003D2721"/>
    <w:rsid w:val="003D47C1"/>
    <w:rsid w:val="003D63D0"/>
    <w:rsid w:val="003F17F7"/>
    <w:rsid w:val="003F725A"/>
    <w:rsid w:val="00404C1B"/>
    <w:rsid w:val="00406963"/>
    <w:rsid w:val="00407A6D"/>
    <w:rsid w:val="00411AAF"/>
    <w:rsid w:val="00416C68"/>
    <w:rsid w:val="00417A7C"/>
    <w:rsid w:val="0042673A"/>
    <w:rsid w:val="0042710D"/>
    <w:rsid w:val="004317EE"/>
    <w:rsid w:val="004351CC"/>
    <w:rsid w:val="0043786F"/>
    <w:rsid w:val="00440D8F"/>
    <w:rsid w:val="004410C5"/>
    <w:rsid w:val="004446D7"/>
    <w:rsid w:val="0044537F"/>
    <w:rsid w:val="004565D2"/>
    <w:rsid w:val="004567A0"/>
    <w:rsid w:val="00462391"/>
    <w:rsid w:val="00490ACD"/>
    <w:rsid w:val="00492B2F"/>
    <w:rsid w:val="00493DD3"/>
    <w:rsid w:val="00497CE5"/>
    <w:rsid w:val="004A0C83"/>
    <w:rsid w:val="004A2335"/>
    <w:rsid w:val="004A414B"/>
    <w:rsid w:val="004A6368"/>
    <w:rsid w:val="004A658D"/>
    <w:rsid w:val="004A7552"/>
    <w:rsid w:val="004B0EAC"/>
    <w:rsid w:val="004B30D7"/>
    <w:rsid w:val="004B7173"/>
    <w:rsid w:val="004C150B"/>
    <w:rsid w:val="004D2454"/>
    <w:rsid w:val="004D2969"/>
    <w:rsid w:val="004D6097"/>
    <w:rsid w:val="004E3A75"/>
    <w:rsid w:val="004E3E25"/>
    <w:rsid w:val="004E57D9"/>
    <w:rsid w:val="004F7F88"/>
    <w:rsid w:val="005064CA"/>
    <w:rsid w:val="005072A7"/>
    <w:rsid w:val="005110BE"/>
    <w:rsid w:val="00514D3C"/>
    <w:rsid w:val="00521366"/>
    <w:rsid w:val="00521E98"/>
    <w:rsid w:val="00527793"/>
    <w:rsid w:val="00530E72"/>
    <w:rsid w:val="0053154E"/>
    <w:rsid w:val="005353D2"/>
    <w:rsid w:val="0054436B"/>
    <w:rsid w:val="00545FAA"/>
    <w:rsid w:val="00553FA3"/>
    <w:rsid w:val="00555D1A"/>
    <w:rsid w:val="00561788"/>
    <w:rsid w:val="00561A24"/>
    <w:rsid w:val="005711AA"/>
    <w:rsid w:val="00575002"/>
    <w:rsid w:val="005774A6"/>
    <w:rsid w:val="005856E4"/>
    <w:rsid w:val="005858D1"/>
    <w:rsid w:val="005A0854"/>
    <w:rsid w:val="005A3A5C"/>
    <w:rsid w:val="005B4B4C"/>
    <w:rsid w:val="005B601D"/>
    <w:rsid w:val="005B710B"/>
    <w:rsid w:val="005C04D6"/>
    <w:rsid w:val="005C5C12"/>
    <w:rsid w:val="005C6CB4"/>
    <w:rsid w:val="005D26DB"/>
    <w:rsid w:val="005D4340"/>
    <w:rsid w:val="005E169B"/>
    <w:rsid w:val="005E1721"/>
    <w:rsid w:val="005F0263"/>
    <w:rsid w:val="005F2AB0"/>
    <w:rsid w:val="005F559B"/>
    <w:rsid w:val="00603551"/>
    <w:rsid w:val="006035EF"/>
    <w:rsid w:val="006062BB"/>
    <w:rsid w:val="00607B96"/>
    <w:rsid w:val="006204A2"/>
    <w:rsid w:val="00621EF0"/>
    <w:rsid w:val="006307B3"/>
    <w:rsid w:val="00632FC2"/>
    <w:rsid w:val="00635584"/>
    <w:rsid w:val="00635C16"/>
    <w:rsid w:val="00637140"/>
    <w:rsid w:val="00641CDD"/>
    <w:rsid w:val="00646788"/>
    <w:rsid w:val="00661539"/>
    <w:rsid w:val="00663CE6"/>
    <w:rsid w:val="006651CB"/>
    <w:rsid w:val="0066564D"/>
    <w:rsid w:val="00665889"/>
    <w:rsid w:val="00666EE0"/>
    <w:rsid w:val="0066760D"/>
    <w:rsid w:val="00667B2D"/>
    <w:rsid w:val="00675AB2"/>
    <w:rsid w:val="00682571"/>
    <w:rsid w:val="0068335F"/>
    <w:rsid w:val="00686BF0"/>
    <w:rsid w:val="00687A67"/>
    <w:rsid w:val="006907CE"/>
    <w:rsid w:val="00693652"/>
    <w:rsid w:val="006A3963"/>
    <w:rsid w:val="006B001F"/>
    <w:rsid w:val="006B0EA9"/>
    <w:rsid w:val="006B1391"/>
    <w:rsid w:val="006B31FD"/>
    <w:rsid w:val="006B5277"/>
    <w:rsid w:val="006C202D"/>
    <w:rsid w:val="006C39F4"/>
    <w:rsid w:val="006C4935"/>
    <w:rsid w:val="006C4A08"/>
    <w:rsid w:val="006C4DD7"/>
    <w:rsid w:val="006C52FA"/>
    <w:rsid w:val="006C602D"/>
    <w:rsid w:val="006C7926"/>
    <w:rsid w:val="006D28A0"/>
    <w:rsid w:val="006D31F3"/>
    <w:rsid w:val="006E033D"/>
    <w:rsid w:val="006E1870"/>
    <w:rsid w:val="006E5ADE"/>
    <w:rsid w:val="006E754D"/>
    <w:rsid w:val="006F1A44"/>
    <w:rsid w:val="006F56C3"/>
    <w:rsid w:val="00707935"/>
    <w:rsid w:val="007128B4"/>
    <w:rsid w:val="00726744"/>
    <w:rsid w:val="00730D4C"/>
    <w:rsid w:val="00733A89"/>
    <w:rsid w:val="007371C0"/>
    <w:rsid w:val="007374E8"/>
    <w:rsid w:val="007454E1"/>
    <w:rsid w:val="00746323"/>
    <w:rsid w:val="00747C04"/>
    <w:rsid w:val="007503B0"/>
    <w:rsid w:val="00751501"/>
    <w:rsid w:val="00753BDB"/>
    <w:rsid w:val="007561CF"/>
    <w:rsid w:val="007647F3"/>
    <w:rsid w:val="00767A39"/>
    <w:rsid w:val="007764E5"/>
    <w:rsid w:val="007808C1"/>
    <w:rsid w:val="00781DA1"/>
    <w:rsid w:val="00783614"/>
    <w:rsid w:val="007859F0"/>
    <w:rsid w:val="00791155"/>
    <w:rsid w:val="00794098"/>
    <w:rsid w:val="00794AC7"/>
    <w:rsid w:val="007A3410"/>
    <w:rsid w:val="007A47D5"/>
    <w:rsid w:val="007A7CFC"/>
    <w:rsid w:val="007B1007"/>
    <w:rsid w:val="007B7A39"/>
    <w:rsid w:val="007C08DC"/>
    <w:rsid w:val="007C15FF"/>
    <w:rsid w:val="007C5BA3"/>
    <w:rsid w:val="007C7723"/>
    <w:rsid w:val="007C7CDE"/>
    <w:rsid w:val="007D2124"/>
    <w:rsid w:val="007D3229"/>
    <w:rsid w:val="007D5352"/>
    <w:rsid w:val="007D5F18"/>
    <w:rsid w:val="007E3580"/>
    <w:rsid w:val="007E77EF"/>
    <w:rsid w:val="007F1045"/>
    <w:rsid w:val="007F4F72"/>
    <w:rsid w:val="00800F5A"/>
    <w:rsid w:val="0080292E"/>
    <w:rsid w:val="008078C3"/>
    <w:rsid w:val="0081535A"/>
    <w:rsid w:val="00820261"/>
    <w:rsid w:val="00821688"/>
    <w:rsid w:val="00821863"/>
    <w:rsid w:val="0082235A"/>
    <w:rsid w:val="00822D72"/>
    <w:rsid w:val="00823145"/>
    <w:rsid w:val="00823FDB"/>
    <w:rsid w:val="008267D1"/>
    <w:rsid w:val="00827558"/>
    <w:rsid w:val="00827E4C"/>
    <w:rsid w:val="0083610B"/>
    <w:rsid w:val="00836488"/>
    <w:rsid w:val="00840359"/>
    <w:rsid w:val="0084718E"/>
    <w:rsid w:val="008539C2"/>
    <w:rsid w:val="00861C89"/>
    <w:rsid w:val="00862710"/>
    <w:rsid w:val="0086300F"/>
    <w:rsid w:val="00865F1E"/>
    <w:rsid w:val="008660F5"/>
    <w:rsid w:val="008669CC"/>
    <w:rsid w:val="00870DAF"/>
    <w:rsid w:val="008722EC"/>
    <w:rsid w:val="0087295A"/>
    <w:rsid w:val="00886BFA"/>
    <w:rsid w:val="00890A3D"/>
    <w:rsid w:val="00890C68"/>
    <w:rsid w:val="00890EEB"/>
    <w:rsid w:val="00892618"/>
    <w:rsid w:val="00893695"/>
    <w:rsid w:val="00893DA9"/>
    <w:rsid w:val="00896FB7"/>
    <w:rsid w:val="00897B55"/>
    <w:rsid w:val="008A07D8"/>
    <w:rsid w:val="008A264F"/>
    <w:rsid w:val="008A27F4"/>
    <w:rsid w:val="008A3385"/>
    <w:rsid w:val="008B07E3"/>
    <w:rsid w:val="008B6973"/>
    <w:rsid w:val="008C4ACC"/>
    <w:rsid w:val="008C58C9"/>
    <w:rsid w:val="008D6C78"/>
    <w:rsid w:val="008E3930"/>
    <w:rsid w:val="008F0D74"/>
    <w:rsid w:val="0091279F"/>
    <w:rsid w:val="009148DD"/>
    <w:rsid w:val="00915A8E"/>
    <w:rsid w:val="00921EB4"/>
    <w:rsid w:val="00926B1A"/>
    <w:rsid w:val="00942D68"/>
    <w:rsid w:val="00945536"/>
    <w:rsid w:val="00946B49"/>
    <w:rsid w:val="0095175D"/>
    <w:rsid w:val="00956703"/>
    <w:rsid w:val="00957343"/>
    <w:rsid w:val="00957CEA"/>
    <w:rsid w:val="00965E7E"/>
    <w:rsid w:val="00967B05"/>
    <w:rsid w:val="00975C82"/>
    <w:rsid w:val="00976F9B"/>
    <w:rsid w:val="0098035C"/>
    <w:rsid w:val="00981860"/>
    <w:rsid w:val="00981B94"/>
    <w:rsid w:val="0098494A"/>
    <w:rsid w:val="00984FC7"/>
    <w:rsid w:val="009860DF"/>
    <w:rsid w:val="00986DE4"/>
    <w:rsid w:val="00991643"/>
    <w:rsid w:val="00994D71"/>
    <w:rsid w:val="00995A64"/>
    <w:rsid w:val="00997A8E"/>
    <w:rsid w:val="009A0620"/>
    <w:rsid w:val="009A3615"/>
    <w:rsid w:val="009A6391"/>
    <w:rsid w:val="009A716A"/>
    <w:rsid w:val="009A7AE3"/>
    <w:rsid w:val="009B136E"/>
    <w:rsid w:val="009B1417"/>
    <w:rsid w:val="009B2CB0"/>
    <w:rsid w:val="009B517D"/>
    <w:rsid w:val="009D177E"/>
    <w:rsid w:val="009D3D3B"/>
    <w:rsid w:val="009D5E84"/>
    <w:rsid w:val="009D74FD"/>
    <w:rsid w:val="009E40F4"/>
    <w:rsid w:val="009E555E"/>
    <w:rsid w:val="009F5B5F"/>
    <w:rsid w:val="00A0033D"/>
    <w:rsid w:val="00A03DFC"/>
    <w:rsid w:val="00A04ECE"/>
    <w:rsid w:val="00A13866"/>
    <w:rsid w:val="00A20797"/>
    <w:rsid w:val="00A23286"/>
    <w:rsid w:val="00A350CC"/>
    <w:rsid w:val="00A47835"/>
    <w:rsid w:val="00A50F23"/>
    <w:rsid w:val="00A53C6A"/>
    <w:rsid w:val="00A571D6"/>
    <w:rsid w:val="00A6095B"/>
    <w:rsid w:val="00A60E0C"/>
    <w:rsid w:val="00A624D4"/>
    <w:rsid w:val="00A655DC"/>
    <w:rsid w:val="00A65AE0"/>
    <w:rsid w:val="00A71EA1"/>
    <w:rsid w:val="00A73797"/>
    <w:rsid w:val="00A769EB"/>
    <w:rsid w:val="00A77F0D"/>
    <w:rsid w:val="00A831B9"/>
    <w:rsid w:val="00A90028"/>
    <w:rsid w:val="00AA0169"/>
    <w:rsid w:val="00AA1B90"/>
    <w:rsid w:val="00AA3104"/>
    <w:rsid w:val="00AB04E8"/>
    <w:rsid w:val="00AB05D8"/>
    <w:rsid w:val="00AB0697"/>
    <w:rsid w:val="00AB1588"/>
    <w:rsid w:val="00AC5A7A"/>
    <w:rsid w:val="00AD5CFE"/>
    <w:rsid w:val="00AD61A3"/>
    <w:rsid w:val="00AE0E99"/>
    <w:rsid w:val="00AE12F0"/>
    <w:rsid w:val="00AE39AB"/>
    <w:rsid w:val="00AE4952"/>
    <w:rsid w:val="00AE7BCA"/>
    <w:rsid w:val="00AF7772"/>
    <w:rsid w:val="00B012A3"/>
    <w:rsid w:val="00B043E0"/>
    <w:rsid w:val="00B05C2B"/>
    <w:rsid w:val="00B06C70"/>
    <w:rsid w:val="00B112A0"/>
    <w:rsid w:val="00B13749"/>
    <w:rsid w:val="00B14123"/>
    <w:rsid w:val="00B15E73"/>
    <w:rsid w:val="00B23E3E"/>
    <w:rsid w:val="00B250D7"/>
    <w:rsid w:val="00B30D7F"/>
    <w:rsid w:val="00B30D8D"/>
    <w:rsid w:val="00B33D16"/>
    <w:rsid w:val="00B34CB1"/>
    <w:rsid w:val="00B41E21"/>
    <w:rsid w:val="00B449ED"/>
    <w:rsid w:val="00B506A1"/>
    <w:rsid w:val="00B527B6"/>
    <w:rsid w:val="00B52AE9"/>
    <w:rsid w:val="00B5341C"/>
    <w:rsid w:val="00B54D3E"/>
    <w:rsid w:val="00B6593A"/>
    <w:rsid w:val="00B76FAD"/>
    <w:rsid w:val="00B7780A"/>
    <w:rsid w:val="00B80CB0"/>
    <w:rsid w:val="00B80FCF"/>
    <w:rsid w:val="00B83D4D"/>
    <w:rsid w:val="00B849DA"/>
    <w:rsid w:val="00B85E3B"/>
    <w:rsid w:val="00B864F8"/>
    <w:rsid w:val="00B86F93"/>
    <w:rsid w:val="00B91555"/>
    <w:rsid w:val="00B94929"/>
    <w:rsid w:val="00B978F9"/>
    <w:rsid w:val="00BA12FB"/>
    <w:rsid w:val="00BA2028"/>
    <w:rsid w:val="00BA4DE8"/>
    <w:rsid w:val="00BA5173"/>
    <w:rsid w:val="00BB2F71"/>
    <w:rsid w:val="00BB7737"/>
    <w:rsid w:val="00BC0321"/>
    <w:rsid w:val="00BC21B7"/>
    <w:rsid w:val="00BC5E3A"/>
    <w:rsid w:val="00BC6235"/>
    <w:rsid w:val="00BD2EA7"/>
    <w:rsid w:val="00BD423A"/>
    <w:rsid w:val="00BD7CB5"/>
    <w:rsid w:val="00BD7D57"/>
    <w:rsid w:val="00BE0A42"/>
    <w:rsid w:val="00BE298A"/>
    <w:rsid w:val="00BE2EEE"/>
    <w:rsid w:val="00BE4F70"/>
    <w:rsid w:val="00BF7F86"/>
    <w:rsid w:val="00C00695"/>
    <w:rsid w:val="00C01140"/>
    <w:rsid w:val="00C034AE"/>
    <w:rsid w:val="00C04013"/>
    <w:rsid w:val="00C05DF8"/>
    <w:rsid w:val="00C064AB"/>
    <w:rsid w:val="00C12B08"/>
    <w:rsid w:val="00C14DEE"/>
    <w:rsid w:val="00C217DB"/>
    <w:rsid w:val="00C34B13"/>
    <w:rsid w:val="00C3516A"/>
    <w:rsid w:val="00C351D9"/>
    <w:rsid w:val="00C35E37"/>
    <w:rsid w:val="00C37BB0"/>
    <w:rsid w:val="00C410B7"/>
    <w:rsid w:val="00C43416"/>
    <w:rsid w:val="00C46552"/>
    <w:rsid w:val="00C47D73"/>
    <w:rsid w:val="00C5257E"/>
    <w:rsid w:val="00C526CB"/>
    <w:rsid w:val="00C6230E"/>
    <w:rsid w:val="00C633E7"/>
    <w:rsid w:val="00C64DB4"/>
    <w:rsid w:val="00C66F95"/>
    <w:rsid w:val="00C67F52"/>
    <w:rsid w:val="00C73C41"/>
    <w:rsid w:val="00C75EC1"/>
    <w:rsid w:val="00C762BA"/>
    <w:rsid w:val="00C765F8"/>
    <w:rsid w:val="00C822F1"/>
    <w:rsid w:val="00C84905"/>
    <w:rsid w:val="00CA2347"/>
    <w:rsid w:val="00CA331E"/>
    <w:rsid w:val="00CA4B87"/>
    <w:rsid w:val="00CA7269"/>
    <w:rsid w:val="00CB09E0"/>
    <w:rsid w:val="00CB1908"/>
    <w:rsid w:val="00CB2060"/>
    <w:rsid w:val="00CB49B2"/>
    <w:rsid w:val="00CB55EE"/>
    <w:rsid w:val="00CB7EF8"/>
    <w:rsid w:val="00CB7F87"/>
    <w:rsid w:val="00CD0DC9"/>
    <w:rsid w:val="00CD133D"/>
    <w:rsid w:val="00CD1C13"/>
    <w:rsid w:val="00CD405C"/>
    <w:rsid w:val="00CD49F6"/>
    <w:rsid w:val="00CD7802"/>
    <w:rsid w:val="00CE00BB"/>
    <w:rsid w:val="00CE7E22"/>
    <w:rsid w:val="00CF186F"/>
    <w:rsid w:val="00CF2FD5"/>
    <w:rsid w:val="00CF58AF"/>
    <w:rsid w:val="00CF599B"/>
    <w:rsid w:val="00D05CA7"/>
    <w:rsid w:val="00D16175"/>
    <w:rsid w:val="00D1746F"/>
    <w:rsid w:val="00D2366B"/>
    <w:rsid w:val="00D2536F"/>
    <w:rsid w:val="00D32F45"/>
    <w:rsid w:val="00D33F3F"/>
    <w:rsid w:val="00D41905"/>
    <w:rsid w:val="00D433D0"/>
    <w:rsid w:val="00D43AD3"/>
    <w:rsid w:val="00D440FB"/>
    <w:rsid w:val="00D457A3"/>
    <w:rsid w:val="00D4698B"/>
    <w:rsid w:val="00D474DB"/>
    <w:rsid w:val="00D47891"/>
    <w:rsid w:val="00D57D4B"/>
    <w:rsid w:val="00D646E4"/>
    <w:rsid w:val="00D657FA"/>
    <w:rsid w:val="00D671A0"/>
    <w:rsid w:val="00D71C80"/>
    <w:rsid w:val="00D73F5A"/>
    <w:rsid w:val="00D7432F"/>
    <w:rsid w:val="00D83359"/>
    <w:rsid w:val="00D8380B"/>
    <w:rsid w:val="00D85361"/>
    <w:rsid w:val="00D92F68"/>
    <w:rsid w:val="00D93A03"/>
    <w:rsid w:val="00D93CBB"/>
    <w:rsid w:val="00DA5A16"/>
    <w:rsid w:val="00DA61DC"/>
    <w:rsid w:val="00DB494B"/>
    <w:rsid w:val="00DB639F"/>
    <w:rsid w:val="00DB65ED"/>
    <w:rsid w:val="00DB74BB"/>
    <w:rsid w:val="00DC114A"/>
    <w:rsid w:val="00DD0BD2"/>
    <w:rsid w:val="00DD1AD3"/>
    <w:rsid w:val="00DD1F74"/>
    <w:rsid w:val="00DD2220"/>
    <w:rsid w:val="00DD79DF"/>
    <w:rsid w:val="00DE2941"/>
    <w:rsid w:val="00DE2A7E"/>
    <w:rsid w:val="00DE528F"/>
    <w:rsid w:val="00DE7CA1"/>
    <w:rsid w:val="00DF38BE"/>
    <w:rsid w:val="00DF3DB2"/>
    <w:rsid w:val="00DF3EC8"/>
    <w:rsid w:val="00DF47BD"/>
    <w:rsid w:val="00DF617D"/>
    <w:rsid w:val="00E007A9"/>
    <w:rsid w:val="00E03FBD"/>
    <w:rsid w:val="00E11A00"/>
    <w:rsid w:val="00E13485"/>
    <w:rsid w:val="00E138B6"/>
    <w:rsid w:val="00E14028"/>
    <w:rsid w:val="00E1467F"/>
    <w:rsid w:val="00E14FA4"/>
    <w:rsid w:val="00E15036"/>
    <w:rsid w:val="00E20B4A"/>
    <w:rsid w:val="00E217AB"/>
    <w:rsid w:val="00E21AA9"/>
    <w:rsid w:val="00E23CC5"/>
    <w:rsid w:val="00E26627"/>
    <w:rsid w:val="00E27170"/>
    <w:rsid w:val="00E30621"/>
    <w:rsid w:val="00E30788"/>
    <w:rsid w:val="00E3311E"/>
    <w:rsid w:val="00E35366"/>
    <w:rsid w:val="00E37EBF"/>
    <w:rsid w:val="00E432FE"/>
    <w:rsid w:val="00E43331"/>
    <w:rsid w:val="00E527C7"/>
    <w:rsid w:val="00E66432"/>
    <w:rsid w:val="00E66F64"/>
    <w:rsid w:val="00E7031A"/>
    <w:rsid w:val="00E76485"/>
    <w:rsid w:val="00E76CBB"/>
    <w:rsid w:val="00E81CCD"/>
    <w:rsid w:val="00E87105"/>
    <w:rsid w:val="00E90201"/>
    <w:rsid w:val="00E90B99"/>
    <w:rsid w:val="00E9294E"/>
    <w:rsid w:val="00E92B0D"/>
    <w:rsid w:val="00E95F9B"/>
    <w:rsid w:val="00E96AFC"/>
    <w:rsid w:val="00EA3CBE"/>
    <w:rsid w:val="00EA5EE0"/>
    <w:rsid w:val="00EB099F"/>
    <w:rsid w:val="00EC025F"/>
    <w:rsid w:val="00EC16A5"/>
    <w:rsid w:val="00EC3520"/>
    <w:rsid w:val="00EC431D"/>
    <w:rsid w:val="00EC4FAD"/>
    <w:rsid w:val="00ED27CA"/>
    <w:rsid w:val="00EE0177"/>
    <w:rsid w:val="00EE60FF"/>
    <w:rsid w:val="00EE6102"/>
    <w:rsid w:val="00EF0397"/>
    <w:rsid w:val="00EF1A6A"/>
    <w:rsid w:val="00F014F5"/>
    <w:rsid w:val="00F01F86"/>
    <w:rsid w:val="00F0423A"/>
    <w:rsid w:val="00F04FF5"/>
    <w:rsid w:val="00F04FF9"/>
    <w:rsid w:val="00F05E5A"/>
    <w:rsid w:val="00F06B14"/>
    <w:rsid w:val="00F13195"/>
    <w:rsid w:val="00F148DD"/>
    <w:rsid w:val="00F213DB"/>
    <w:rsid w:val="00F25702"/>
    <w:rsid w:val="00F3103A"/>
    <w:rsid w:val="00F32CFC"/>
    <w:rsid w:val="00F43CEA"/>
    <w:rsid w:val="00F4596E"/>
    <w:rsid w:val="00F45EA4"/>
    <w:rsid w:val="00F503AE"/>
    <w:rsid w:val="00F505DA"/>
    <w:rsid w:val="00F510DA"/>
    <w:rsid w:val="00F52255"/>
    <w:rsid w:val="00F5576D"/>
    <w:rsid w:val="00F57CC2"/>
    <w:rsid w:val="00F60E0C"/>
    <w:rsid w:val="00F61A81"/>
    <w:rsid w:val="00F63209"/>
    <w:rsid w:val="00F641F8"/>
    <w:rsid w:val="00F71895"/>
    <w:rsid w:val="00F719A7"/>
    <w:rsid w:val="00F71ACA"/>
    <w:rsid w:val="00F720A0"/>
    <w:rsid w:val="00F8103E"/>
    <w:rsid w:val="00F824F1"/>
    <w:rsid w:val="00F8464D"/>
    <w:rsid w:val="00F85EE0"/>
    <w:rsid w:val="00F86B89"/>
    <w:rsid w:val="00F8761C"/>
    <w:rsid w:val="00F93101"/>
    <w:rsid w:val="00F972BA"/>
    <w:rsid w:val="00FA1903"/>
    <w:rsid w:val="00FA21BB"/>
    <w:rsid w:val="00FA3476"/>
    <w:rsid w:val="00FA575C"/>
    <w:rsid w:val="00FA7605"/>
    <w:rsid w:val="00FB1074"/>
    <w:rsid w:val="00FB615C"/>
    <w:rsid w:val="00FB6C32"/>
    <w:rsid w:val="00FC013C"/>
    <w:rsid w:val="00FC3DFE"/>
    <w:rsid w:val="00FC58E5"/>
    <w:rsid w:val="00FC5A4F"/>
    <w:rsid w:val="00FC5CF0"/>
    <w:rsid w:val="00FC6276"/>
    <w:rsid w:val="00FD07C2"/>
    <w:rsid w:val="00FD0C0E"/>
    <w:rsid w:val="00FD72D2"/>
    <w:rsid w:val="00FE0A28"/>
    <w:rsid w:val="00FE5FE7"/>
    <w:rsid w:val="00FE6844"/>
    <w:rsid w:val="00FF0B7C"/>
    <w:rsid w:val="00FF20B0"/>
    <w:rsid w:val="00FF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paragraph" w:customStyle="1" w:styleId="af6">
    <w:name w:val="Колонтитул наверху"/>
    <w:basedOn w:val="a0"/>
    <w:qFormat/>
    <w:rsid w:val="00193554"/>
    <w:pPr>
      <w:spacing w:line="240" w:lineRule="auto"/>
      <w:ind w:left="-110" w:firstLine="0"/>
      <w:contextualSpacing w:val="0"/>
      <w:jc w:val="left"/>
    </w:pPr>
    <w:rPr>
      <w:rFonts w:ascii="Arial" w:hAnsi="Arial"/>
      <w:color w:val="000000" w:themeColor="text1"/>
      <w:sz w:val="16"/>
      <w:szCs w:val="16"/>
    </w:rPr>
  </w:style>
  <w:style w:type="character" w:styleId="af7">
    <w:name w:val="line number"/>
    <w:basedOn w:val="a1"/>
    <w:uiPriority w:val="99"/>
    <w:semiHidden/>
    <w:unhideWhenUsed/>
    <w:rsid w:val="0053154E"/>
  </w:style>
  <w:style w:type="character" w:customStyle="1" w:styleId="fontstyle01">
    <w:name w:val="fontstyle01"/>
    <w:basedOn w:val="a1"/>
    <w:rsid w:val="00B85E3B"/>
    <w:rPr>
      <w:rFonts w:ascii="GOSTCommon" w:hAnsi="GOSTCommo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46193-7864-474E-9C1F-50DDF0395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15045</TotalTime>
  <Pages>5</Pages>
  <Words>1368</Words>
  <Characters>7802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Koreshov Egor</cp:lastModifiedBy>
  <cp:revision>118</cp:revision>
  <cp:lastPrinted>2025-07-07T09:52:00Z</cp:lastPrinted>
  <dcterms:created xsi:type="dcterms:W3CDTF">2023-06-08T14:36:00Z</dcterms:created>
  <dcterms:modified xsi:type="dcterms:W3CDTF">2025-07-07T09:53:00Z</dcterms:modified>
</cp:coreProperties>
</file>