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3F573D9A" w:rsidR="005064CA" w:rsidRPr="00202B9E" w:rsidRDefault="008722EC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1</w:t>
            </w:r>
            <w:r w:rsidR="00173DAE">
              <w:rPr>
                <w:b/>
                <w:bCs/>
                <w:color w:val="000000"/>
                <w:lang w:val="en-US"/>
              </w:rPr>
              <w:t>7</w:t>
            </w:r>
            <w:r w:rsidR="009F5B5F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035EF" w:rsidRPr="00157984" w14:paraId="26B7CEB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8BA45D" w14:textId="77777777" w:rsidR="006035EF" w:rsidRPr="00202B9E" w:rsidRDefault="006035EF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2D4F8A" w14:textId="2DDD6504" w:rsidR="006035EF" w:rsidRDefault="006035EF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 w:rsidRPr="00202B9E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12D1D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3C6C0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0A299C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EB007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7D3BD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86EA50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BD5D7A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65A4B0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E5804A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777512" w14:textId="6230578C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</w:t>
            </w:r>
            <w:r w:rsidR="008722EC">
              <w:rPr>
                <w:color w:val="000000"/>
              </w:rPr>
              <w:t>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 xml:space="preserve">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D2F360" w14:textId="04619A44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КЛОП-2(60)-НО-</w:t>
            </w:r>
            <w:r w:rsidR="009E555E">
              <w:rPr>
                <w:color w:val="000000"/>
              </w:rPr>
              <w:t>1</w:t>
            </w:r>
            <w:r w:rsidR="00892618">
              <w:rPr>
                <w:color w:val="000000"/>
              </w:rPr>
              <w:t>2</w:t>
            </w:r>
            <w:r w:rsidRPr="005B601D">
              <w:rPr>
                <w:color w:val="000000"/>
              </w:rPr>
              <w:t>00x</w:t>
            </w:r>
            <w:r w:rsidR="009E555E"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00-MB(220)-К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CFA0C9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5822F9" w14:textId="10EFDD8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429022" w14:textId="5D13251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A054D8" w14:textId="244FC144" w:rsidR="001F3652" w:rsidRPr="005B601D" w:rsidRDefault="001C5F57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E3E34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92B13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DB5387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5D9A2E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F0BEDC" w14:textId="2AE329BE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D6EA31" w14:textId="67C5238E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E345B2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F5AD16" w14:textId="61D5F419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FDDC4A" w14:textId="10F1EE02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F8DEAC" w14:textId="73288508" w:rsidR="006C4DD7" w:rsidRPr="005B601D" w:rsidRDefault="006406C9" w:rsidP="006C4DD7">
            <w:pPr>
              <w:pStyle w:val="af5"/>
              <w:rPr>
                <w:color w:val="000000"/>
              </w:rPr>
            </w:pPr>
            <w: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833384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5C304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4CEEAE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2D8676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8C19A3" w14:textId="5A0A13F7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0419C" w14:textId="4FACD820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A1A468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2D2675" w14:textId="3563DEF1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29604C" w14:textId="34EC24F5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601EF2" w14:textId="2FF3D433" w:rsidR="006C4DD7" w:rsidRPr="005B601D" w:rsidRDefault="006406C9" w:rsidP="006C4DD7">
            <w:pPr>
              <w:pStyle w:val="af5"/>
              <w:rPr>
                <w:color w:val="000000"/>
              </w:rPr>
            </w:pPr>
            <w:r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9013DD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56D8F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5C944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0C624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AE0A4E" w14:textId="1742E760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E00CC" w14:textId="3E83CBDA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 w:rsidR="00892618">
              <w:t>16</w:t>
            </w:r>
            <w:r>
              <w:t>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0136E5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A3F683" w14:textId="050B40FE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34DB3A" w14:textId="7E275EBF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CB1F88" w14:textId="09BE0591" w:rsidR="006C4DD7" w:rsidRPr="005B601D" w:rsidRDefault="006406C9" w:rsidP="006C4DD7">
            <w:pPr>
              <w:pStyle w:val="af5"/>
              <w:rPr>
                <w:color w:val="000000"/>
              </w:rPr>
            </w:pPr>
            <w: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85679E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E4EF9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406C9" w:rsidRPr="00DB65ED" w14:paraId="0F43FE7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8593C1" w14:textId="77777777" w:rsidR="006406C9" w:rsidRPr="005B601D" w:rsidRDefault="006406C9" w:rsidP="006406C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824203" w14:textId="019F4EDE" w:rsidR="006406C9" w:rsidRPr="005B601D" w:rsidRDefault="006406C9" w:rsidP="006406C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2B19FA" w14:textId="16502709" w:rsidR="006406C9" w:rsidRPr="009F5B5F" w:rsidRDefault="006406C9" w:rsidP="006406C9">
            <w:pPr>
              <w:pStyle w:val="af5"/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9037BA" w14:textId="77777777" w:rsidR="006406C9" w:rsidRPr="005B601D" w:rsidRDefault="006406C9" w:rsidP="006406C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B6C558" w14:textId="77777777" w:rsidR="006406C9" w:rsidRPr="005B601D" w:rsidRDefault="006406C9" w:rsidP="006406C9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BD94AA" w14:textId="64445C04" w:rsidR="006406C9" w:rsidRPr="009F5B5F" w:rsidRDefault="006406C9" w:rsidP="006406C9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FD137A" w14:textId="2D8B03C9" w:rsidR="006406C9" w:rsidRDefault="006406C9" w:rsidP="006406C9">
            <w:pPr>
              <w:pStyle w:val="af5"/>
            </w:pPr>
            <w: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E1015F" w14:textId="77777777" w:rsidR="006406C9" w:rsidRPr="005B601D" w:rsidRDefault="006406C9" w:rsidP="006406C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FE4905" w14:textId="77777777" w:rsidR="006406C9" w:rsidRPr="009F5B5F" w:rsidRDefault="006406C9" w:rsidP="006406C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C5F57" w:rsidRPr="00DB65ED" w14:paraId="5283BD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E487F6" w14:textId="77777777" w:rsidR="001C5F57" w:rsidRPr="005B601D" w:rsidRDefault="001C5F57" w:rsidP="001C5F5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40CAF9" w14:textId="28F073C3" w:rsidR="001C5F57" w:rsidRPr="005B601D" w:rsidRDefault="001C5F57" w:rsidP="001C5F5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B78DCC" w14:textId="5EF7A1E7" w:rsidR="001C5F57" w:rsidRPr="009F5B5F" w:rsidRDefault="001C5F57" w:rsidP="001C5F57">
            <w:pPr>
              <w:pStyle w:val="af5"/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C78EB2" w14:textId="77777777" w:rsidR="001C5F57" w:rsidRPr="005B601D" w:rsidRDefault="001C5F57" w:rsidP="001C5F5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BA165C" w14:textId="77777777" w:rsidR="001C5F57" w:rsidRPr="005B601D" w:rsidRDefault="001C5F57" w:rsidP="001C5F5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F89D23" w14:textId="2A6E8C31" w:rsidR="001C5F57" w:rsidRPr="009F5B5F" w:rsidRDefault="001C5F57" w:rsidP="001C5F57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B14021" w14:textId="2B1FF090" w:rsidR="001C5F57" w:rsidRDefault="006406C9" w:rsidP="001C5F57">
            <w:pPr>
              <w:pStyle w:val="af5"/>
            </w:pPr>
            <w: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F5E17F" w14:textId="77777777" w:rsidR="001C5F57" w:rsidRPr="005B601D" w:rsidRDefault="001C5F57" w:rsidP="001C5F5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D87EC1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5C8BF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513D85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203BE" w14:textId="60313488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463D36" w14:textId="5AB94156" w:rsidR="006C4DD7" w:rsidRDefault="006C4DD7" w:rsidP="006C4DD7">
            <w:pPr>
              <w:pStyle w:val="af5"/>
              <w:rPr>
                <w:highlight w:val="yellow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A6E20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3A4D8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BE47AE" w14:textId="100C6AB8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D0CB27" w14:textId="244037E6" w:rsidR="006C4DD7" w:rsidRPr="009F5B5F" w:rsidRDefault="006406C9" w:rsidP="006C4DD7">
            <w:pPr>
              <w:pStyle w:val="af5"/>
              <w:rPr>
                <w:highlight w:val="yellow"/>
              </w:rPr>
            </w:pPr>
            <w:r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0E9B6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6D224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C17E60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A6FDCC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635CF8" w14:textId="4DC39C17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F2521C" w14:textId="6447F306" w:rsidR="006C4DD7" w:rsidRDefault="006C4DD7" w:rsidP="006C4DD7">
            <w:pPr>
              <w:pStyle w:val="af5"/>
              <w:rPr>
                <w:highlight w:val="yellow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44E8F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AA420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B47291" w14:textId="374310C3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3A6061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9C051C" w14:textId="22E6CBAE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7CD43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E73CE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213DAA6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D4ED3E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9E55A4" w14:textId="08FFCE89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 w:rsidR="004C150B">
              <w:rPr>
                <w:color w:val="000000"/>
              </w:rPr>
              <w:t>16</w:t>
            </w:r>
            <w:r>
              <w:rPr>
                <w:color w:val="000000"/>
              </w:rPr>
              <w:t>0</w:t>
            </w:r>
            <w:r w:rsidR="004C150B">
              <w:rPr>
                <w:color w:val="000000"/>
              </w:rPr>
              <w:t>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48408E" w14:textId="38A8ECAB" w:rsidR="006C4DD7" w:rsidRPr="009F5B5F" w:rsidRDefault="006C4DD7" w:rsidP="006C4DD7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E1687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71981D" w14:textId="525E6900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E5662E" w14:textId="0AEF085C" w:rsidR="006C4DD7" w:rsidRPr="009F5B5F" w:rsidRDefault="006C4DD7" w:rsidP="006C4DD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8DBDCA" w14:textId="04CF0AD9" w:rsidR="006C4DD7" w:rsidRDefault="001C5F57" w:rsidP="006C4DD7">
            <w:pPr>
              <w:pStyle w:val="af5"/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B6C85E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31C41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C5F57" w:rsidRPr="00DB65ED" w14:paraId="5589E88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54A97C" w14:textId="77777777" w:rsidR="001C5F57" w:rsidRPr="005B601D" w:rsidRDefault="001C5F57" w:rsidP="001C5F5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F6C8A6" w14:textId="392E2D61" w:rsidR="001C5F57" w:rsidRPr="00E9294E" w:rsidRDefault="001C5F57" w:rsidP="001C5F5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7C5089" w14:textId="77777777" w:rsidR="001C5F57" w:rsidRPr="009F5B5F" w:rsidRDefault="001C5F57" w:rsidP="001C5F57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2A7581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EAB89F" w14:textId="16E9B144" w:rsidR="001C5F57" w:rsidRDefault="001C5F57" w:rsidP="001C5F5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B96EAC" w14:textId="1E423B72" w:rsidR="001C5F57" w:rsidRPr="00E9294E" w:rsidRDefault="001C5F57" w:rsidP="001C5F5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D79E32" w14:textId="347219F0" w:rsidR="001C5F57" w:rsidRDefault="006406C9" w:rsidP="001C5F5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DC9240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E34990" w14:textId="77777777" w:rsidR="001C5F57" w:rsidRPr="009F5B5F" w:rsidRDefault="001C5F57" w:rsidP="001C5F5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1D5899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A1C5D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CF1F95" w14:textId="20E73F52" w:rsidR="006C4DD7" w:rsidRPr="00E9294E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B8473" w14:textId="3B0046B6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150A25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32E32A" w14:textId="17791726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41A529" w14:textId="1B79DBDB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6A0D1A" w14:textId="4AD3C501" w:rsidR="006C4DD7" w:rsidRPr="00E9294E" w:rsidRDefault="006406C9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859E4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15B8A0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570C2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A00178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50B9E" w14:textId="44873258" w:rsidR="006C4DD7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7BA0FD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DBD5AA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A0A6BB" w14:textId="07A46E68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295B2D" w14:textId="046EAA2D" w:rsidR="006C4DD7" w:rsidRPr="00E9294E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9BC84D" w14:textId="0F1E4A99" w:rsidR="006C4DD7" w:rsidRDefault="006406C9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0350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DEF52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864F8" w:rsidRPr="00DB65ED" w14:paraId="77086E2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2E4DC4" w14:textId="77777777" w:rsidR="00B864F8" w:rsidRPr="00E9294E" w:rsidRDefault="00B864F8" w:rsidP="00B864F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6A2BD3" w14:textId="1BB73EF5" w:rsidR="00B864F8" w:rsidRDefault="00B864F8" w:rsidP="00B864F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200C68" w14:textId="77777777" w:rsidR="00B864F8" w:rsidRPr="00E9294E" w:rsidRDefault="00B864F8" w:rsidP="00B864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88A196" w14:textId="77777777" w:rsidR="00B864F8" w:rsidRPr="00E9294E" w:rsidRDefault="00B864F8" w:rsidP="00B864F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ABCCFC" w14:textId="67BC1150" w:rsidR="00B864F8" w:rsidRDefault="00B864F8" w:rsidP="00B864F8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E3C30D" w14:textId="34F1173C" w:rsidR="00B864F8" w:rsidRPr="00E9294E" w:rsidRDefault="00B864F8" w:rsidP="00B864F8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BEABF5" w14:textId="6A91E50B" w:rsidR="00B864F8" w:rsidRDefault="006406C9" w:rsidP="00B864F8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D78E92" w14:textId="77777777" w:rsidR="00B864F8" w:rsidRPr="009F5B5F" w:rsidRDefault="00B864F8" w:rsidP="00B864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857C90" w14:textId="77777777" w:rsidR="00B864F8" w:rsidRPr="009F5B5F" w:rsidRDefault="00B864F8" w:rsidP="00B864F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1905" w:rsidRPr="00DB65ED" w14:paraId="3E71D7A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F7DFA8" w14:textId="77777777" w:rsidR="00D41905" w:rsidRPr="00E9294E" w:rsidRDefault="00D41905" w:rsidP="00D4190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4C2452" w14:textId="435EEDAE" w:rsidR="00D41905" w:rsidRDefault="00D41905" w:rsidP="00D4190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1A3408" w14:textId="77777777" w:rsidR="00D41905" w:rsidRPr="00E9294E" w:rsidRDefault="00D41905" w:rsidP="00D4190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64AF35D" w14:textId="77777777" w:rsidR="00D41905" w:rsidRPr="00E9294E" w:rsidRDefault="00D41905" w:rsidP="00D4190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673C88" w14:textId="4CC73D2C" w:rsidR="00D41905" w:rsidRDefault="00D41905" w:rsidP="00D41905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8A1015" w14:textId="12829A74" w:rsidR="00D41905" w:rsidRPr="00E9294E" w:rsidRDefault="00D41905" w:rsidP="00D41905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97FE4D" w14:textId="5D103548" w:rsidR="00D41905" w:rsidRDefault="001C5F57" w:rsidP="00D4190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406C9"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0038F71" w14:textId="77777777" w:rsidR="00D41905" w:rsidRPr="009F5B5F" w:rsidRDefault="00D41905" w:rsidP="00D4190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A28FC1" w14:textId="77777777" w:rsidR="00D41905" w:rsidRPr="009F5B5F" w:rsidRDefault="00D41905" w:rsidP="00D4190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B906F4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0F73D4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DB6960" w14:textId="53756A7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 w:rsidR="00F71895"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666E4D" w14:textId="7E29A9FC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A2656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19DE3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DBE3D" w14:textId="6E714F3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280C17" w14:textId="67521EE5" w:rsidR="006C4DD7" w:rsidRPr="00C526CB" w:rsidRDefault="006406C9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64B7C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EB3D02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43A86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ABB20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097B97" w14:textId="2E6B970B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 w:rsidR="00F71895">
              <w:rPr>
                <w:color w:val="000000"/>
              </w:rPr>
              <w:t>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D715D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6DA59B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77169B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AB1658" w14:textId="6ABAACC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85063D" w14:textId="68E49B8D" w:rsidR="006C4DD7" w:rsidRPr="00C526CB" w:rsidRDefault="004317EE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406C9"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4D049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2B5D1B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F4D14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2DA5B3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3AA895" w14:textId="115E0D9F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 w:rsidR="00F71895">
              <w:rPr>
                <w:color w:val="000000"/>
              </w:rPr>
              <w:t>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622CF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644C4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F61B6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4711D" w14:textId="5808F817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D431E3" w14:textId="242AF2F3" w:rsidR="006C4DD7" w:rsidRPr="00C526CB" w:rsidRDefault="006406C9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8AAED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61BAE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AFF322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F88D0E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483B0F" w14:textId="5EBEEEDE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>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E9AA6" w14:textId="2A507650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4F90D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75883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F676DF" w14:textId="6BD7AF6E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3B3641" w14:textId="2ADFE2D0" w:rsidR="006C4DD7" w:rsidRPr="00C526CB" w:rsidRDefault="006406C9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9D558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E6BD7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FA3123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0928C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6ECA36" w14:textId="25F59E3C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ø125,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506AFB" w14:textId="3701C662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25189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2C566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FBA4A1" w14:textId="746EC41F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E78DF4" w14:textId="50A85515" w:rsidR="006C4DD7" w:rsidRPr="00C526CB" w:rsidRDefault="006406C9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3D9ED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033F5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850DCF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FC7CA0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45EEBA" w14:textId="743B5553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ø160,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E41EED" w14:textId="6F7A5385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F833D4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D24B5E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2440C" w14:textId="42E312E5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192D3D" w14:textId="12E43FB8" w:rsidR="006C4DD7" w:rsidRPr="009F5B5F" w:rsidRDefault="006406C9" w:rsidP="006C4DD7">
            <w:pPr>
              <w:pStyle w:val="af5"/>
              <w:rPr>
                <w:color w:val="000000"/>
                <w:highlight w:val="yellow"/>
              </w:rPr>
            </w:pPr>
            <w:r w:rsidRPr="006406C9">
              <w:rPr>
                <w:color w:val="000000"/>
              </w:rPr>
              <w:t>56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975C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8D78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ABF2E7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C5B771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1B665C" w14:textId="4E55CC32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ø200,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329815" w14:textId="4C8778F3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1547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12363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B6C5C8" w14:textId="0437D381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E4F69" w14:textId="0E2E3A33" w:rsidR="006C4DD7" w:rsidRPr="00C526CB" w:rsidRDefault="003D29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C9737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F940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35468A" w:rsidRPr="00DB65ED" w14:paraId="59D4050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1A6181" w14:textId="77777777" w:rsidR="0035468A" w:rsidRPr="00C526CB" w:rsidRDefault="0035468A" w:rsidP="0035468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1B50E2" w14:textId="5D8A56BE" w:rsidR="0035468A" w:rsidRPr="00C526CB" w:rsidRDefault="0035468A" w:rsidP="0035468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0, класса герметичности B, с толщиной стенки 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FA985D" w14:textId="0196C3A4" w:rsidR="0035468A" w:rsidRPr="00C526CB" w:rsidRDefault="0035468A" w:rsidP="0035468A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B3EC58" w14:textId="77777777" w:rsidR="0035468A" w:rsidRPr="00C526CB" w:rsidRDefault="0035468A" w:rsidP="003546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7ECD87" w14:textId="77777777" w:rsidR="0035468A" w:rsidRPr="00C526CB" w:rsidRDefault="0035468A" w:rsidP="003546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9F7A8C" w14:textId="0FDC1B0F" w:rsidR="0035468A" w:rsidRPr="00C526CB" w:rsidRDefault="0035468A" w:rsidP="0035468A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2D4A23" w14:textId="069690E1" w:rsidR="0035468A" w:rsidRDefault="003D29EF" w:rsidP="0035468A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821587" w14:textId="77777777" w:rsidR="0035468A" w:rsidRPr="00C526CB" w:rsidRDefault="0035468A" w:rsidP="0035468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480BCB4" w14:textId="77777777" w:rsidR="0035468A" w:rsidRPr="009F5B5F" w:rsidRDefault="0035468A" w:rsidP="0035468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5B521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2E91C2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9A8F0C" w14:textId="1B151EF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>, класса герметичности B, с толщиной стенки  0,6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6EBBD1" w14:textId="50620747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280F86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E8764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0E3929" w14:textId="5BBE06FB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3E304" w14:textId="2D46C6A0" w:rsidR="006C4DD7" w:rsidRPr="00C526CB" w:rsidRDefault="003D29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18D384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77383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04D8C7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21FF6A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507E11" w14:textId="3C29A833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>, класса герметичности B, с толщиной стенки  0,6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01360D" w14:textId="4E83F27A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8395E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195D4F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1D7C9C" w14:textId="36FA13E1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424F81" w14:textId="7ACFCB10" w:rsidR="006C4DD7" w:rsidRPr="00C526CB" w:rsidRDefault="003D29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F0D1B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AB439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A511FC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A1E45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37FA36" w14:textId="2A1E33D6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3D29EF"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 w:rsidR="003D29EF">
              <w:rPr>
                <w:color w:val="000000"/>
              </w:rPr>
              <w:t>4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86A57C" w14:textId="43962B29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8764E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F07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B423C7" w14:textId="3593F7B0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CD709E" w14:textId="2D9FC8CB" w:rsidR="006C4DD7" w:rsidRPr="00C526CB" w:rsidRDefault="003D29EF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649C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27F0E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CE687A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C4D2BA" w14:textId="77777777" w:rsidR="006C4DD7" w:rsidRPr="003D63D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D5062F" w14:textId="2D1A39BA" w:rsidR="006C4DD7" w:rsidRPr="003D63D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35468A"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 w:rsidR="003D29EF">
              <w:rPr>
                <w:color w:val="000000"/>
              </w:rPr>
              <w:t>40</w:t>
            </w:r>
            <w:r w:rsidRPr="003D63D0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5B0007" w14:textId="7B1090EF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1D0D45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92EC4D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8036D0" w14:textId="6CBF7FE3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C3B887" w14:textId="6ACCDFEC" w:rsidR="006C4DD7" w:rsidRPr="003D63D0" w:rsidRDefault="003D29EF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8B13B1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7F68D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335A0E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17DF4C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DE38F5" w14:textId="7A972EF8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3D29EF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 w:rsidR="0035468A">
              <w:rPr>
                <w:color w:val="000000"/>
              </w:rPr>
              <w:t>4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3BDA62" w14:textId="27DF0E68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35B11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D80191" w14:textId="480348D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C110B0" w14:textId="44EF3B22" w:rsidR="006C4DD7" w:rsidRPr="00C526CB" w:rsidRDefault="006C4DD7" w:rsidP="006C4DD7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A9F0E6" w14:textId="1C653418" w:rsidR="006C4DD7" w:rsidRPr="00C526CB" w:rsidRDefault="003D29EF" w:rsidP="006C4DD7">
            <w:pPr>
              <w:pStyle w:val="af5"/>
            </w:pPr>
            <w:r>
              <w:t>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8B93E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B5D191" w14:textId="40DAD40C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78914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F20AE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99CB57" w14:textId="1CF9F0B4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35468A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 w:rsidR="003D29EF">
              <w:rPr>
                <w:color w:val="000000"/>
              </w:rPr>
              <w:t>5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1A86A6" w14:textId="64406D4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AC511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AECCF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F93C9B" w14:textId="16AC776A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96ADDF" w14:textId="7F031885" w:rsidR="006C4DD7" w:rsidRPr="00C526CB" w:rsidRDefault="003D29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991A41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910C1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152CA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43B6B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5FEF8" w14:textId="16A8DAB5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3D29EF"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 w:rsidR="0035468A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D36488" w14:textId="10CC8799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C49996" w14:textId="067BA031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44E3B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09D41" w14:textId="2AC66A4C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D7BD0" w14:textId="667C4759" w:rsidR="006C4DD7" w:rsidRPr="00C526CB" w:rsidRDefault="003D29EF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83B30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78E76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7AB8B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F7F05F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CD1067" w14:textId="7414FA2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3D29EF"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 w:rsidR="007E77EF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FB197B" w14:textId="4ABAECF6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0D6A43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B2595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1B3A80" w14:textId="0021845E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A001B0" w14:textId="059BF4BC" w:rsidR="006C4DD7" w:rsidRPr="00C526CB" w:rsidRDefault="003D29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6D97D4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666E8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41FC8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2ABE3E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D117DA" w14:textId="1C0A6104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2A7347">
              <w:rPr>
                <w:color w:val="000000"/>
              </w:rPr>
              <w:t>8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0x</w:t>
            </w:r>
            <w:r w:rsidR="003D29EF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8D0367" w14:textId="3F2D6306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C84DF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64353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59ED60" w14:textId="4B3CB69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F43B69" w14:textId="6A01D4CD" w:rsidR="006C4DD7" w:rsidRDefault="003D29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982C8D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F1C50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FA14FD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3795F7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80E34C" w14:textId="2BD97CEF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 w:rsidR="007E77EF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00, класса герметичности B, с толщиной стенки 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9CA7C9" w14:textId="2BE7F8F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DDA74E" w14:textId="4FBD1C11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683AA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9EA794" w14:textId="6AD66FCF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8FB83A" w14:textId="355A77A2" w:rsidR="006C4DD7" w:rsidRPr="00C526CB" w:rsidRDefault="003D29EF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9B4C4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CA3D5F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09A1A98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B4CC2" w14:textId="77777777" w:rsidR="006C4DD7" w:rsidRPr="003D63D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FC7C07" w14:textId="3F423356" w:rsidR="006C4DD7" w:rsidRPr="003A6061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2EF24F" w14:textId="0C0F906C" w:rsidR="006C4DD7" w:rsidRPr="003A6061" w:rsidRDefault="006C4DD7" w:rsidP="006C4DD7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128B68" w14:textId="77777777" w:rsidR="006C4DD7" w:rsidRPr="003A6061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7ACBEF" w14:textId="77777777" w:rsidR="006C4DD7" w:rsidRPr="003A6061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EE374F" w14:textId="4C2432C9" w:rsidR="006C4DD7" w:rsidRPr="003A6061" w:rsidRDefault="006C4DD7" w:rsidP="006C4DD7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CC756" w14:textId="7DD0BF6C" w:rsidR="006C4DD7" w:rsidRPr="003A6061" w:rsidRDefault="006406C9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081A4B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E5600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2E426D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A21802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7FEAC7" w14:textId="1BAB0872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5EBD45" w14:textId="0D156E36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FC5F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AACD5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94E51D" w14:textId="304578DA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266732" w14:textId="0252F1F1" w:rsidR="006C4DD7" w:rsidRPr="00747C04" w:rsidRDefault="006406C9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</w:t>
            </w:r>
            <w:r w:rsidR="003D29EF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51C4F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FD8BA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6936269C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7E51F44" w14:textId="77777777" w:rsidR="006C4DD7" w:rsidRPr="00747C04" w:rsidRDefault="006C4DD7" w:rsidP="006C4DD7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D32F1" w14:textId="158D8ED6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82D14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7636D3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21F56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18E22F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A0AE8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7113FD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8A31B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B6C9E4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BF344" w14:textId="64402818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03D76" w14:textId="0C4F1F93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2B5D3" w14:textId="527B11BC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A65751" w14:textId="56643023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70750C" w14:textId="5C979C8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3728" w14:textId="198B1BE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1BE5A7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615B3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A9DE47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114F2" w14:textId="595F2CF2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4D68DF" w14:textId="334C1DE0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D0E80" w14:textId="0A22EBA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21607" w14:textId="78B80264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3AFA2" w14:textId="4640BF86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5B052" w14:textId="6EC301F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EA1BCC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2B10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9DFCED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D007E" w14:textId="4DE2C868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8A6EF" w14:textId="102F0E7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8EB67" w14:textId="784B503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B9A51" w14:textId="7C51050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Тизол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C15B4" w14:textId="4B3BB10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97308" w14:textId="27C53E9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CF2E" w14:textId="27BD1B9A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EBFF2" w14:textId="2DB76B4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C4DD7" w:rsidRPr="00157984" w14:paraId="7D12986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499B02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C5B0B" w14:textId="46E7AE06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D7B21" w14:textId="410BED67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Плазас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97B6D" w14:textId="019F5E5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0E7A7" w14:textId="59F3D65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Тизол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C3D074" w14:textId="7A73EA61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0C371" w14:textId="62025AB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67C99" w14:textId="1BF882C2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6DC69" w14:textId="709B774E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C4DD7" w:rsidRPr="00157984" w14:paraId="208D5BF6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58D1C6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745CAA" w14:textId="2840F61D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3C764" w14:textId="5F2E919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514CE" w14:textId="1893827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F5A1" w14:textId="6E01667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«Гермоизол»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B16AD" w14:textId="46C610B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1C7FC" w14:textId="377C42FA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E1DFEB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81E41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58614D1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980D9" w14:textId="35224C62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Плита минераловатная НГ  1000х600х50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0E677" w14:textId="7FD92417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30B6" w14:textId="484A740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7628C" w14:textId="6B52ED90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«Гермоизол»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C8A0D" w14:textId="67709B2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D6F6" w14:textId="247D62E9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4B64BA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E061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27A117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BBF3C" w14:textId="3D85A60B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0609" w14:textId="4B3FD14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86BAD" w14:textId="6A4C9676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78E9C" w14:textId="17352ED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«Гермоизол»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6CA72" w14:textId="6E53DA1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12DBC" w14:textId="243B714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747995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45BC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AF47B7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F107F" w14:textId="0AA4E89C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A9E1" w14:textId="5724DF63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2375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F301E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5EF54" w14:textId="245B5D1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CFB29E1" w14:textId="2E9F5170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277B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1280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42DBF8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D7676" w14:textId="43B09C2C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B65DA5" w14:textId="098C6C24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3461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43D83" w14:textId="5A165D9A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88B909" w14:textId="2711BDF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  <w:shd w:val="clear" w:color="auto" w:fill="auto"/>
          </w:tcPr>
          <w:p w14:paraId="082F5E39" w14:textId="0726341D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3E5CEB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7F5D4B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7C84DA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1675A" w14:textId="46D86A29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6BE76" w14:textId="776D6F46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259BBE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4B100" w14:textId="3C52BC1A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712E9" w14:textId="4D070C0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0CBD3A2E" w14:textId="7D457F9C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6DBFC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29FDD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148EF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7DA28" w14:textId="05EDF3FA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90880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17D36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167D33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DD263" w14:textId="45E9887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</w:tcPr>
          <w:p w14:paraId="060CF709" w14:textId="4AE12C75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0,12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6DCA4B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F677A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98BD4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642F2" w14:textId="3C142584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930C5D" w14:textId="4A83FA0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4E2C71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BD108" w14:textId="589A1DFF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EDB8C" w14:textId="2B7D96C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79197A2C" w14:textId="185BFEDC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1,4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70F4E6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7012C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157984" w14:paraId="598F8C7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6C4DD7" w:rsidRPr="00CF599B" w:rsidRDefault="006C4DD7" w:rsidP="006C4DD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272505F5" w:rsidR="006C4DD7" w:rsidRPr="00CF599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CF599B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6C4DD7" w:rsidRPr="009F5B5F" w:rsidRDefault="006C4DD7" w:rsidP="006C4DD7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6C4DD7" w:rsidRPr="009F5B5F" w:rsidRDefault="006C4DD7" w:rsidP="006C4DD7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D415AE" w:rsidRPr="00157984" w14:paraId="284C3DBC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D415AE" w:rsidRPr="00CF599B" w:rsidRDefault="00D415AE" w:rsidP="00D415A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CA05C" w14:textId="4D7633AA" w:rsidR="00D415AE" w:rsidRPr="00CF599B" w:rsidRDefault="00D415AE" w:rsidP="00D415A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70B6F8" w14:textId="6405D321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406DE7B4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498E9E6B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95688D0" w14:textId="04000BE9" w:rsidR="00D415AE" w:rsidRPr="00D415AE" w:rsidRDefault="00D415AE" w:rsidP="00D415AE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D415AE" w:rsidRPr="009F5B5F" w:rsidRDefault="00D415AE" w:rsidP="00D415AE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D415AE" w:rsidRPr="009F5B5F" w:rsidRDefault="00D415AE" w:rsidP="00D415AE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D415AE" w:rsidRPr="00157984" w14:paraId="7C302C0D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D415AE" w:rsidRPr="00CF599B" w:rsidRDefault="00D415AE" w:rsidP="00D415A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6C86D35B" w:rsidR="00D415AE" w:rsidRPr="00CF599B" w:rsidRDefault="00D415AE" w:rsidP="00D415A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3D0812F5" w:rsidR="00D415AE" w:rsidRPr="00CF599B" w:rsidRDefault="00D415AE" w:rsidP="00D415AE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2068A" w14:textId="1C97D315" w:rsidR="00D415AE" w:rsidRPr="00CF599B" w:rsidRDefault="00D415AE" w:rsidP="00D415AE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Sanext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11E985" w14:textId="153B837D" w:rsidR="00D415AE" w:rsidRPr="00CF599B" w:rsidRDefault="00D415AE" w:rsidP="00D415AE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8388A3A" w14:textId="6D7B059F" w:rsidR="00D415AE" w:rsidRPr="00D415AE" w:rsidRDefault="00D415AE" w:rsidP="00D415AE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D415AE" w:rsidRPr="009F5B5F" w:rsidRDefault="00D415AE" w:rsidP="00D415AE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D415AE" w:rsidRPr="009F5B5F" w:rsidRDefault="00D415AE" w:rsidP="00D415AE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D415AE" w:rsidRPr="00157984" w14:paraId="6DA20977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D415AE" w:rsidRPr="00CF599B" w:rsidRDefault="00D415AE" w:rsidP="00D415A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3947A966" w:rsidR="00D415AE" w:rsidRPr="00CF599B" w:rsidRDefault="00D415AE" w:rsidP="00D415A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Теплоизоляция, трубки Энергофлекс Супер Протект,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44F4B8B8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3F693" w14:textId="15BA673B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22D8" w14:textId="1620BC62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AE09037" w14:textId="7088BC5B" w:rsidR="00D415AE" w:rsidRPr="00D415AE" w:rsidRDefault="00D415AE" w:rsidP="00D415AE">
            <w:pPr>
              <w:pStyle w:val="af5"/>
              <w:rPr>
                <w:rFonts w:cs="Times New Roman"/>
                <w:szCs w:val="24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D415AE" w:rsidRPr="009F5B5F" w:rsidRDefault="00D415AE" w:rsidP="00D415AE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D415AE" w:rsidRPr="009F5B5F" w:rsidRDefault="00D415AE" w:rsidP="00D415A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15AE" w:rsidRPr="00157984" w14:paraId="78B24FE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D415AE" w:rsidRPr="00CF599B" w:rsidRDefault="00D415AE" w:rsidP="00D415A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071BB42F" w:rsidR="00D415AE" w:rsidRPr="00CF599B" w:rsidRDefault="00D415AE" w:rsidP="00D415A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Теплоизоляция, трубки Энергофлекс Супер Протект,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0314CB8D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9CE7BB" w14:textId="3804B5B8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2E166" w14:textId="7551B0DC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3DF89E" w14:textId="794618B5" w:rsidR="00D415AE" w:rsidRPr="00D415AE" w:rsidRDefault="00D415AE" w:rsidP="00D415AE">
            <w:pPr>
              <w:pStyle w:val="af5"/>
              <w:rPr>
                <w:rFonts w:cs="Times New Roman"/>
                <w:szCs w:val="24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D415AE" w:rsidRPr="009F5B5F" w:rsidRDefault="00D415AE" w:rsidP="00D415AE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D415AE" w:rsidRPr="009F5B5F" w:rsidRDefault="00D415AE" w:rsidP="00D415A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15AE" w:rsidRPr="00157984" w14:paraId="217ED41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6ADE57" w14:textId="77777777" w:rsidR="00D415AE" w:rsidRPr="00CF599B" w:rsidRDefault="00D415AE" w:rsidP="00D415A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E0871F" w14:textId="24363563" w:rsidR="00D415AE" w:rsidRPr="00CF599B" w:rsidRDefault="00D415AE" w:rsidP="00D415A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AC9018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20CED8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C246A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FDB85E" w14:textId="7901540C" w:rsidR="00D415AE" w:rsidRPr="00CF599B" w:rsidRDefault="00D415AE" w:rsidP="00D415AE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096E163" w14:textId="4D61C0DA" w:rsidR="00D415AE" w:rsidRPr="00D415AE" w:rsidRDefault="00D415AE" w:rsidP="00D415AE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517AE4" w14:textId="77777777" w:rsidR="00D415AE" w:rsidRPr="009F5B5F" w:rsidRDefault="00D415AE" w:rsidP="00D415AE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E45432" w14:textId="77777777" w:rsidR="00D415AE" w:rsidRPr="009F5B5F" w:rsidRDefault="00D415AE" w:rsidP="00D415A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15AE" w:rsidRPr="00157984" w14:paraId="241F2BC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42B016" w14:textId="77777777" w:rsidR="00D415AE" w:rsidRPr="00CF599B" w:rsidRDefault="00D415AE" w:rsidP="00D415A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6A2B90" w14:textId="2B60F290" w:rsidR="00D415AE" w:rsidRPr="00CF599B" w:rsidRDefault="00D415AE" w:rsidP="00D415A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160403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A4B29E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534D5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A8BC9F" w14:textId="62FB5664" w:rsidR="00D415AE" w:rsidRPr="00CF599B" w:rsidRDefault="00D415AE" w:rsidP="00D415AE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C591984" w14:textId="6825E3D4" w:rsidR="00D415AE" w:rsidRPr="00D415AE" w:rsidRDefault="00D415AE" w:rsidP="00D415AE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134E39A" w14:textId="77777777" w:rsidR="00D415AE" w:rsidRPr="009F5B5F" w:rsidRDefault="00D415AE" w:rsidP="00D415AE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0C4E27" w14:textId="77777777" w:rsidR="00D415AE" w:rsidRPr="009F5B5F" w:rsidRDefault="00D415AE" w:rsidP="00D415A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15AE" w:rsidRPr="00157984" w14:paraId="1FFE41AB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2B65E" w14:textId="77777777" w:rsidR="00D415AE" w:rsidRPr="00CF599B" w:rsidRDefault="00D415AE" w:rsidP="00D415A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FAE707" w14:textId="16659642" w:rsidR="00D415AE" w:rsidRPr="00CF599B" w:rsidRDefault="00D415AE" w:rsidP="00D415A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7DB7D5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023A60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6401A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560D60" w14:textId="7D1EE4BE" w:rsidR="00D415AE" w:rsidRPr="00CF599B" w:rsidRDefault="00D415AE" w:rsidP="00D415AE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C4BCCE1" w14:textId="38498068" w:rsidR="00D415AE" w:rsidRPr="00D415AE" w:rsidRDefault="00D415AE" w:rsidP="00D415AE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2FFA5A2" w14:textId="77777777" w:rsidR="00D415AE" w:rsidRPr="009F5B5F" w:rsidRDefault="00D415AE" w:rsidP="00D415AE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4822625" w14:textId="77777777" w:rsidR="00D415AE" w:rsidRPr="009F5B5F" w:rsidRDefault="00D415AE" w:rsidP="00D415A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15AE" w:rsidRPr="00157984" w14:paraId="5120A15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FA7E2F" w14:textId="77777777" w:rsidR="00D415AE" w:rsidRPr="00CF599B" w:rsidRDefault="00D415AE" w:rsidP="00D415A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C7A692" w14:textId="28C47589" w:rsidR="00D415AE" w:rsidRPr="00CF599B" w:rsidRDefault="00D415AE" w:rsidP="00D415A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4DEC2F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A82F1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2E3669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A3256" w14:textId="6791EFC2" w:rsidR="00D415AE" w:rsidRPr="00CF599B" w:rsidRDefault="00D415AE" w:rsidP="00D415AE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299DF11" w14:textId="237E890C" w:rsidR="00D415AE" w:rsidRPr="00D415AE" w:rsidRDefault="00D415AE" w:rsidP="00D415AE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0F5025" w14:textId="77777777" w:rsidR="00D415AE" w:rsidRPr="009F5B5F" w:rsidRDefault="00D415AE" w:rsidP="00D415AE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A823B0F" w14:textId="77777777" w:rsidR="00D415AE" w:rsidRPr="009F5B5F" w:rsidRDefault="00D415AE" w:rsidP="00D415A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15AE" w:rsidRPr="00157984" w14:paraId="3B76EDE2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A0119" w14:textId="77777777" w:rsidR="00D415AE" w:rsidRPr="00CF599B" w:rsidRDefault="00D415AE" w:rsidP="00D415A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8D6FA" w14:textId="2AA52CA4" w:rsidR="00D415AE" w:rsidRPr="00CF599B" w:rsidRDefault="00D415AE" w:rsidP="00D415A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3C05D1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B815CA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28D1C2" w14:textId="77777777" w:rsidR="00D415AE" w:rsidRPr="00CF599B" w:rsidRDefault="00D415AE" w:rsidP="00D415A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03BE1E" w14:textId="250FEF8A" w:rsidR="00D415AE" w:rsidRPr="00CF599B" w:rsidRDefault="00D415AE" w:rsidP="00D415AE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5A1590B" w14:textId="17FA49B5" w:rsidR="00D415AE" w:rsidRPr="00D415AE" w:rsidRDefault="00D415AE" w:rsidP="00D415AE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E1D429" w14:textId="77777777" w:rsidR="00D415AE" w:rsidRPr="009F5B5F" w:rsidRDefault="00D415AE" w:rsidP="00D415AE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7950894" w14:textId="77777777" w:rsidR="00D415AE" w:rsidRPr="009F5B5F" w:rsidRDefault="00D415AE" w:rsidP="00D415AE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79DB4AA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E0A2EB" w14:textId="77777777" w:rsidR="006C4DD7" w:rsidRPr="009F5B5F" w:rsidRDefault="006C4DD7" w:rsidP="006C4DD7">
            <w:pPr>
              <w:pStyle w:val="af5"/>
              <w:ind w:left="0" w:firstLine="284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6D3C2" w14:textId="7C6A9404" w:rsidR="006C4DD7" w:rsidRPr="00CF599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8690C4" w14:textId="33042D03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6CA07F" w14:textId="77777777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5F430" w14:textId="77777777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BD49" w14:textId="423F943F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9049" w14:textId="1C270BA8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69AF02E" w14:textId="77777777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CB5E9" w14:textId="77777777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A1AC5" w:rsidRPr="00157984" w14:paraId="3DF87AE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CC3D3D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563EAC" w14:textId="073D3DA4" w:rsidR="001A1AC5" w:rsidRPr="00E007A9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color w:val="000000"/>
              </w:rPr>
              <w:t>Фанкойл канальный 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AF53E1" w14:textId="53726603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31C144" w14:textId="66C06C16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5D04884" w14:textId="288C60B4" w:rsidR="001A1AC5" w:rsidRPr="005A3A5C" w:rsidRDefault="001A1AC5" w:rsidP="001A1AC5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7A9857" w14:textId="7A9AB43E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3317C6" w14:textId="044BCD58" w:rsidR="001A1AC5" w:rsidRPr="008539C2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23DC6C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CBFEBD" w14:textId="1F9F14E4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74E1F5D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189490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0820C5" w14:textId="12A74383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007.0CC2R3-50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DDF1D9" w14:textId="35D5C458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93C1DD" w14:textId="64DA2FF2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980FF53" w14:textId="1C5F61A2" w:rsidR="001A1AC5" w:rsidRPr="005A3A5C" w:rsidRDefault="001A1AC5" w:rsidP="001A1AC5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CFC3EF" w14:textId="04836A6F" w:rsidR="001A1AC5" w:rsidRPr="005A3A5C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9C64D1" w14:textId="75E764E2" w:rsidR="001A1AC5" w:rsidRPr="0043786F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D47A38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D619D73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2012CC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212666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CB1C5B" w14:textId="72473B15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011.0CC2R3-50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0B87EE" w14:textId="31B286AC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6A8A22" w14:textId="28E539A5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141F792" w14:textId="67B52937" w:rsidR="001A1AC5" w:rsidRPr="005A3A5C" w:rsidRDefault="001A1AC5" w:rsidP="001A1AC5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C35EE0" w14:textId="5C87537C" w:rsidR="001A1AC5" w:rsidRPr="005A3A5C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1B921D" w14:textId="1FE743ED" w:rsidR="001A1AC5" w:rsidRPr="008539C2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C13B19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00522BF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4FAD5E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1049E3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EF48B5" w14:textId="6C709154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015.0CC2R3-50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C506EC" w14:textId="35842825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A743EF" w14:textId="2A04EB2F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EE5E424" w14:textId="57E56D77" w:rsidR="001A1AC5" w:rsidRPr="005A3A5C" w:rsidRDefault="001A1AC5" w:rsidP="001A1AC5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6E1B63" w14:textId="3D3A7026" w:rsidR="001A1AC5" w:rsidRPr="005A3A5C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1D646F" w14:textId="773BAFF3" w:rsidR="001A1AC5" w:rsidRPr="008539C2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A2A407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B7B9919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14A062B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BFC67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4EF5A1" w14:textId="0F379C5F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Узел обвязки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31DEC9" w14:textId="63769385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3C6877" w14:textId="57063932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B80647A" w14:textId="6A3388A0" w:rsidR="001A1AC5" w:rsidRPr="005A3A5C" w:rsidRDefault="001A1AC5" w:rsidP="001A1AC5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9B834F" w14:textId="5A8AA1CC" w:rsidR="001A1AC5" w:rsidRPr="005A3A5C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094DFB" w14:textId="7E62B7D8" w:rsidR="001A1AC5" w:rsidRPr="008539C2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017FAF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88C2CD2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6E34C24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FEF5D9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2A7D6C" w14:textId="5E4075A3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Насос дренажный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1A47D0" w14:textId="69EDE2A7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41DD85" w14:textId="661D04D8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9DBE8D7" w14:textId="4A7A4BDB" w:rsidR="001A1AC5" w:rsidRPr="005A3A5C" w:rsidRDefault="001A1AC5" w:rsidP="001A1AC5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Sauermann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8082C9" w14:textId="7ABB50C0" w:rsidR="001A1AC5" w:rsidRPr="005A3A5C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26127D" w14:textId="055BB0C5" w:rsidR="001A1AC5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A02B77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7B036D7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783B4E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F5BB1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D4722" w14:textId="72137053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Ручной балансировочный клапан MVT-R 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5E8ECF" w14:textId="6EC90621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998E07" w14:textId="30FD0212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1EA774A" w14:textId="7C56982B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EF1612" w14:textId="48496BA5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E6F42" w14:textId="543EEBBC" w:rsidR="001A1AC5" w:rsidRPr="0043786F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EEBBA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56139D" w14:textId="34F12DD8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093391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A45CD7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8A5B1A" w14:textId="003E04CF" w:rsidR="001A1AC5" w:rsidRPr="00E007A9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Кран шаровый 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5DAB9" w14:textId="664B3630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34C2CC" w14:textId="6E6ACA18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D21F2E8" w14:textId="2426F3E7" w:rsidR="001A1AC5" w:rsidRPr="005A3A5C" w:rsidRDefault="001A1AC5" w:rsidP="001A1AC5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70B694" w14:textId="7450B536" w:rsidR="001A1AC5" w:rsidRPr="005A3A5C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90ED3" w14:textId="05DD31DF" w:rsidR="001A1AC5" w:rsidRPr="0043786F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5AA44B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55DC3F6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2912DF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4DBD08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599813" w14:textId="4B54FEC3" w:rsidR="001A1AC5" w:rsidRPr="00234B76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стальная водогазопроводная ø20x2,8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BE546" w14:textId="16BE55C2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0078486" w14:textId="1EECC1EE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B73D734" w14:textId="7BD881C0" w:rsidR="001A1AC5" w:rsidRPr="00234B76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13CD85" w14:textId="01A7E771" w:rsidR="001A1AC5" w:rsidRPr="005A3A5C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C022CF" w14:textId="74FA351A" w:rsidR="001A1AC5" w:rsidRPr="0043786F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44195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C54B791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321F87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ACE9A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4DEE8" w14:textId="0F446B4C" w:rsidR="001A1AC5" w:rsidRPr="00234B76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F858F4" w14:textId="4ED4FC27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7946FB" w14:textId="5BDA5130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CA4E9D2" w14:textId="6169834A" w:rsidR="001A1AC5" w:rsidRPr="005A3A5C" w:rsidRDefault="001A1AC5" w:rsidP="001A1AC5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AAE092" w14:textId="21D8358D" w:rsidR="001A1AC5" w:rsidRPr="005A3A5C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64597" w14:textId="398FBCE8" w:rsidR="001A1AC5" w:rsidRPr="0043786F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5871C6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16A15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2FE30F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6732B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D1768" w14:textId="1EAC8DA1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17C201" w14:textId="1C7AE5C4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7A764E" w14:textId="31CD4FF8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D19754A" w14:textId="2C81A6AD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B56162" w14:textId="395CDF41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5F412" w14:textId="45DE41BF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125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513FF6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0FB015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78CE79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C6982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86B9B" w14:textId="12B43412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44E8CE" w14:textId="4150AE9B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A41C52" w14:textId="4F473C36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5DF6ECD" w14:textId="7ADDBD87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AA6F6F" w14:textId="145F18B5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1E1AC" w14:textId="7C9D4F79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93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BB4FFC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861D8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49D4F9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82221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224ED" w14:textId="00E83033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AF893E" w14:textId="677848F5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30CDA3" w14:textId="0C93D3AC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A4DD64E" w14:textId="1E2C19D8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23645A" w14:textId="1438C06A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D8778" w14:textId="37AE457B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138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2D7F7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4029C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65D413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6FEEDC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B21A0" w14:textId="7404D198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ø65x3,5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B5B757" w14:textId="58A7C86A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4751A2" w14:textId="37C07B93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1139A33" w14:textId="6E5193E9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F9B61" w14:textId="1B18D846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88DAA" w14:textId="2BC3A64A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F79CB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01BB7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6A2A05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FADFB2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47CFE" w14:textId="24CC1D3D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BE123" w14:textId="6D7587A9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98AC6A" w14:textId="50E2632B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01B6143" w14:textId="18033D5E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6EF977" w14:textId="31CAB8F5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537EE" w14:textId="61C1D5F1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1F55F0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30C609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02C5A7F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5E7461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A381E9" w14:textId="07EF5B45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BB84DD" w14:textId="34841662" w:rsidR="001A1AC5" w:rsidRPr="005A3A5C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E4D51F" w14:textId="4A5B87F7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BD0E101" w14:textId="347BEAD2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549590" w14:textId="51005A3A" w:rsidR="001A1AC5" w:rsidRPr="005A3A5C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FAA9FA" w14:textId="262928F7" w:rsidR="001A1AC5" w:rsidRPr="007B52E0" w:rsidRDefault="001A1AC5" w:rsidP="001A1AC5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57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57AE8A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CFD25B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107C77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2FC351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4B0C0" w14:textId="112BE324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D83AD" w14:textId="5FD8262E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115A18" w14:textId="023D8A3B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BBA00D1" w14:textId="0DECB2E8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BE314F" w14:textId="05288313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8661" w14:textId="727381DF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247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0E198C" w14:textId="77777777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6CF53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48B5E3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F697E8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E5CB9" w14:textId="3EDE4D74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7FCF2" w14:textId="61926480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9FC4A8" w14:textId="48265EE3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848145C" w14:textId="031302E2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41D128" w14:textId="56E8A832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1CD2A" w14:textId="4FD854A7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125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2891BC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BAC19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43CBCA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B8F60A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3C2C9" w14:textId="28E9CD72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47B19" w14:textId="2C7B518D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C3655F" w14:textId="11F45E79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514A796" w14:textId="66D91009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6DD035" w14:textId="0047A9F6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922E7" w14:textId="10CA97CC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93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C9A63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B90B9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5D7C3A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75E8B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32E664" w14:textId="516B17BB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ø57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D79C0" w14:textId="147A3B60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F4721F" w14:textId="30448E91" w:rsidR="001A1AC5" w:rsidRPr="005A3A5C" w:rsidRDefault="001A1AC5" w:rsidP="001A1AC5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1CAF204" w14:textId="511E2F76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B383BC" w14:textId="068AAF4D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D17593" w14:textId="2507A6D2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138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985DAC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E5E15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728FB6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D27A72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023CF" w14:textId="1C3DF955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5A7F1D" w14:textId="1092FB29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CB4DE1" w14:textId="71BA2018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E777479" w14:textId="0C6E2E82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BC2797" w14:textId="2C3DFB5F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79954" w14:textId="39688AD2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32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224AC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D5CFC0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0A5657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5BACE6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04AD52" w14:textId="45C6A23A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Трубки теплоизоляционные из вспененного полиэтилена Energoflex Super SK, b=32 мм для ø80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7A24B7" w14:textId="704A7730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DF5920" w14:textId="73CB70C2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F6ACF88" w14:textId="5EB1BA49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A86301" w14:textId="5327699B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B0BF4" w14:textId="0E7657A2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3693BD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CE9C7D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54D2C5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A1D88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E7B0" w14:textId="15149CD9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E41963" w14:textId="52D1F098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AAECB9E" w14:textId="5B07E729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EC678BE" w14:textId="593BF7F8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12CCBE" w14:textId="08F574B7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565F2" w14:textId="362B7D2A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220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64D559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98868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0774E8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FA9F37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AC9BD" w14:textId="2BF48928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DA1972" w14:textId="5F3E8C96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70F16B0" w14:textId="7DA43426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8E62378" w14:textId="1F7197F5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EBA204" w14:textId="0A6A6F7A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32AC0" w14:textId="204CC421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7BE38A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D4EC2A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3DE54C2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48C12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AE4FF3" w14:textId="5758155D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3E0D11" w14:textId="693869B9" w:rsidR="001A1AC5" w:rsidRPr="001A1AC5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1A1AC5"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8845AE" w14:textId="343CCF5A" w:rsidR="001A1AC5" w:rsidRPr="001A1AC5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1A1AC5"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0E5EB77" w14:textId="1BEB6DD0" w:rsidR="001A1AC5" w:rsidRPr="001A1AC5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1A1AC5"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872A77" w14:textId="0EBFA2E6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750933" w14:textId="691E7004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EEA7A5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A22EAB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6EBC7E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A6916A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559EA" w14:textId="01C20D7B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F727A6" w14:textId="0C8BCF19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B8C347" w14:textId="6A94BA63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F284891" w14:textId="66BF63A9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74DCD9" w14:textId="7ACF6301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93DDC" w14:textId="489E73AB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D6F046" w14:textId="75948738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CC6E9E" w14:textId="5E1463C8" w:rsidR="001A1AC5" w:rsidRPr="005A3A5C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1A1AC5" w:rsidRPr="00157984" w14:paraId="40C88AA5" w14:textId="77777777" w:rsidTr="00E3666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E53E2" w14:textId="77777777" w:rsidR="001A1AC5" w:rsidRPr="005A3A5C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4D9D9" w14:textId="78183587" w:rsidR="001A1AC5" w:rsidRPr="005A3A5C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Труба полипропиленовая для дренажа PN10 20х3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F61E03" w14:textId="1B60964E" w:rsidR="001A1AC5" w:rsidRPr="005A3A5C" w:rsidRDefault="001A1AC5" w:rsidP="001A1AC5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EA6489" w14:textId="6372E4BB" w:rsidR="001A1AC5" w:rsidRPr="005A3A5C" w:rsidRDefault="001A1AC5" w:rsidP="001A1AC5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E1F9097" w14:textId="49BDD531" w:rsidR="001A1AC5" w:rsidRPr="005A3A5C" w:rsidRDefault="001A1AC5" w:rsidP="001A1AC5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FAF33C" w14:textId="66E65C92" w:rsidR="001A1AC5" w:rsidRPr="005A3A5C" w:rsidRDefault="001A1AC5" w:rsidP="001A1AC5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551FA60" w14:textId="1F7FF3EC" w:rsidR="001A1AC5" w:rsidRPr="007B52E0" w:rsidRDefault="001A1AC5" w:rsidP="001A1AC5">
            <w:pPr>
              <w:pStyle w:val="af5"/>
              <w:rPr>
                <w:rFonts w:cs="Times New Roman"/>
                <w:szCs w:val="24"/>
              </w:rPr>
            </w:pPr>
            <w:r w:rsidRPr="007B52E0">
              <w:rPr>
                <w:rFonts w:cs="Times New Roman"/>
                <w:color w:val="000000"/>
                <w:sz w:val="22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FEE37B" w14:textId="77777777" w:rsidR="001A1AC5" w:rsidRPr="009F5B5F" w:rsidRDefault="001A1AC5" w:rsidP="001A1AC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9BEC6" w14:textId="77777777" w:rsidR="001A1AC5" w:rsidRPr="009F5B5F" w:rsidRDefault="001A1AC5" w:rsidP="001A1AC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1A1AC5" w:rsidRPr="00157984" w14:paraId="74502CEC" w14:textId="77777777" w:rsidTr="00E3666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A9FE85" w14:textId="77777777" w:rsidR="001A1AC5" w:rsidRPr="004E3E25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960937" w14:textId="1D6F3B79" w:rsidR="001A1AC5" w:rsidRPr="004E3E25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32х3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EC2EBD" w14:textId="4F494A5A" w:rsidR="001A1AC5" w:rsidRPr="004E3E25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C9E580" w14:textId="49B63DC7" w:rsidR="001A1AC5" w:rsidRPr="004E3E25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5761500" w14:textId="6F6CE863" w:rsidR="001A1AC5" w:rsidRPr="004E3E25" w:rsidRDefault="001A1AC5" w:rsidP="001A1AC5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106EFF" w14:textId="0EB04C8C" w:rsidR="001A1AC5" w:rsidRPr="004E3E25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77F3037" w14:textId="5CED9D2D" w:rsidR="001A1AC5" w:rsidRPr="007B52E0" w:rsidRDefault="001A1AC5" w:rsidP="001A1AC5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126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695FF5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319C4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6E4C9A25" w14:textId="77777777" w:rsidTr="00E3666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D0123F" w14:textId="77777777" w:rsidR="001A1AC5" w:rsidRPr="004E3E25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8C212" w14:textId="63BF37A1" w:rsidR="001A1AC5" w:rsidRPr="004E3E25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40х3,7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19F571" w14:textId="39C60357" w:rsidR="001A1AC5" w:rsidRPr="009F5B5F" w:rsidRDefault="001A1AC5" w:rsidP="001A1AC5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E9E623" w14:textId="7C7AF100" w:rsidR="001A1AC5" w:rsidRPr="009F5B5F" w:rsidRDefault="001A1AC5" w:rsidP="001A1AC5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42EB0BE" w14:textId="137C8962" w:rsidR="001A1AC5" w:rsidRPr="009F5B5F" w:rsidRDefault="001A1AC5" w:rsidP="001A1AC5">
            <w:pPr>
              <w:rPr>
                <w:highlight w:val="yellow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3F55AB" w14:textId="7CA3B646" w:rsidR="001A1AC5" w:rsidRPr="009F5B5F" w:rsidRDefault="001A1AC5" w:rsidP="001A1AC5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EC669A6" w14:textId="74489A67" w:rsidR="001A1AC5" w:rsidRPr="007B52E0" w:rsidRDefault="001A1AC5" w:rsidP="001A1AC5">
            <w:pPr>
              <w:pStyle w:val="af5"/>
              <w:rPr>
                <w:rFonts w:cs="Times New Roman"/>
                <w:color w:val="000000"/>
                <w:highlight w:val="yellow"/>
              </w:rPr>
            </w:pPr>
            <w:r w:rsidRPr="007B52E0">
              <w:rPr>
                <w:rFonts w:cs="Times New Roman"/>
                <w:color w:val="000000"/>
                <w:sz w:val="22"/>
              </w:rPr>
              <w:t>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CFC7B1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2CA899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6D13D21A" w14:textId="77777777" w:rsidTr="00E3666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1B46C6" w14:textId="77777777" w:rsidR="001A1AC5" w:rsidRPr="00E11A00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771051" w14:textId="7ADF3455" w:rsidR="001A1AC5" w:rsidRPr="00E11A00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50х4,6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B9CCF6" w14:textId="5FE7ABCB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DF8FBE5" w14:textId="55B681F5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3E443DA" w14:textId="55A46D78" w:rsidR="001A1AC5" w:rsidRPr="00E11A00" w:rsidRDefault="001A1AC5" w:rsidP="001A1AC5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BDCDC" w14:textId="7DCF3203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D24B586" w14:textId="799FAF45" w:rsidR="001A1AC5" w:rsidRPr="007B52E0" w:rsidRDefault="001A1AC5" w:rsidP="001A1AC5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481BD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020202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2E0DCB49" w14:textId="77777777" w:rsidTr="00E3666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42FF6E" w14:textId="77777777" w:rsidR="001A1AC5" w:rsidRPr="00E11A00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4E02D7" w14:textId="5A37EB9B" w:rsidR="001A1AC5" w:rsidRPr="00E11A00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63х5,8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CFD0E5" w14:textId="2E568788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A8D8C20" w14:textId="489A274D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345848A" w14:textId="5CE285F8" w:rsidR="001A1AC5" w:rsidRPr="00E11A00" w:rsidRDefault="001A1AC5" w:rsidP="001A1AC5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FA5E9A" w14:textId="4FE16F16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C0C03D2" w14:textId="50A030D7" w:rsidR="001A1AC5" w:rsidRPr="007B52E0" w:rsidRDefault="001A1AC5" w:rsidP="001A1AC5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70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FB933C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4C600F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7D3AFA8B" w14:textId="77777777" w:rsidTr="00E3666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455876" w14:textId="77777777" w:rsidR="001A1AC5" w:rsidRPr="00E11A00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F68E1" w14:textId="0BC7B88A" w:rsidR="001A1AC5" w:rsidRPr="00234B76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75х6,9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475A8D" w14:textId="07FF36EA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69B2C1" w14:textId="64EA6BFF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4FB86A8" w14:textId="103E104C" w:rsidR="001A1AC5" w:rsidRPr="00E11A00" w:rsidRDefault="001A1AC5" w:rsidP="001A1AC5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69AE20" w14:textId="0AC1D1C7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149EC52" w14:textId="41AF62EB" w:rsidR="001A1AC5" w:rsidRPr="007B52E0" w:rsidRDefault="001A1AC5" w:rsidP="001A1AC5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29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FBF8CE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84C9B5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2B1134F4" w14:textId="77777777" w:rsidTr="00E3666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CE6FC4" w14:textId="77777777" w:rsidR="001A1AC5" w:rsidRPr="00E11A00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A29A6F" w14:textId="5976C115" w:rsidR="004F2758" w:rsidRPr="00E11A00" w:rsidRDefault="001A1AC5" w:rsidP="004F275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90х</w:t>
            </w:r>
            <w:r w:rsidR="004F2758">
              <w:rPr>
                <w:color w:val="000000"/>
              </w:rPr>
              <w:t>8,2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0B3AD6" w14:textId="7FBD54BB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DD0B86" w14:textId="1D688711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60FC236" w14:textId="4E1257D7" w:rsidR="001A1AC5" w:rsidRPr="00E11A00" w:rsidRDefault="001A1AC5" w:rsidP="001A1AC5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9A63BD" w14:textId="695041C0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EF1267E" w14:textId="184082FC" w:rsidR="001A1AC5" w:rsidRPr="007B52E0" w:rsidRDefault="001A1AC5" w:rsidP="001A1AC5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5EB200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DF7827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369900A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2A0884" w14:textId="77777777" w:rsidR="001A1AC5" w:rsidRPr="00E11A00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58CC9" w14:textId="234B1DBE" w:rsidR="001A1AC5" w:rsidRPr="00E11A00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46FD3E" w14:textId="13C0B8A6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6E280A" w14:textId="63787BBD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D02CC7D" w14:textId="202FEDC9" w:rsidR="001A1AC5" w:rsidRPr="00E11A00" w:rsidRDefault="001A1AC5" w:rsidP="001A1AC5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6BD4D8" w14:textId="501251B2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D118A5" w14:textId="2A04483C" w:rsidR="001A1AC5" w:rsidRPr="007B52E0" w:rsidRDefault="001A1AC5" w:rsidP="001A1AC5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75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AB31EF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A755F2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62463DE0" w14:textId="77777777" w:rsidTr="00E3666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DBCCAA" w14:textId="77777777" w:rsidR="001A1AC5" w:rsidRPr="00E11A00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478674" w14:textId="0C1E9D70" w:rsidR="001A1AC5" w:rsidRPr="00E11A00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DCACF" w14:textId="0D8A8026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5A49A9" w14:textId="1562E219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8C87F6F" w14:textId="0D88A254" w:rsidR="001A1AC5" w:rsidRPr="00E11A00" w:rsidRDefault="001A1AC5" w:rsidP="001A1AC5">
            <w:r>
              <w:rPr>
                <w:color w:val="000000"/>
              </w:rPr>
              <w:t>Венткрафт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CD9126" w14:textId="1268A564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F46581D" w14:textId="643F8D33" w:rsidR="001A1AC5" w:rsidRPr="007B52E0" w:rsidRDefault="001A1AC5" w:rsidP="001A1AC5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AF2D5F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6C7160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3956C6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D891AD" w14:textId="77777777" w:rsidR="001A1AC5" w:rsidRPr="00E11A00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5991E2" w14:textId="540DD6FA" w:rsidR="001A1AC5" w:rsidRPr="00E11A00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Воздуховод гибкий теплоизолированный ø250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3E647E" w14:textId="31FD24B0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EA203FF" w14:textId="5775550B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8803FC1" w14:textId="4B4C706B" w:rsidR="001A1AC5" w:rsidRPr="00E11A00" w:rsidRDefault="001A1AC5" w:rsidP="001A1AC5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1A9B18" w14:textId="5F2A9C27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BCA23D" w14:textId="4D147429" w:rsidR="001A1AC5" w:rsidRPr="007B52E0" w:rsidRDefault="001A1AC5" w:rsidP="001A1AC5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100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A8D2AD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A732DA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A1AC5" w:rsidRPr="00157984" w14:paraId="047BC75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B05623" w14:textId="77777777" w:rsidR="001A1AC5" w:rsidRPr="00E11A00" w:rsidRDefault="001A1AC5" w:rsidP="001A1AC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E56E88" w14:textId="6D0088BC" w:rsidR="001A1AC5" w:rsidRPr="00E11A00" w:rsidRDefault="001A1AC5" w:rsidP="001A1AC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потолочный с камерой статического давления и регулятором воздуха 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CE2DF3" w14:textId="488A752E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C5953F" w14:textId="02BE3A4F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0FB8727" w14:textId="56CF9EF2" w:rsidR="001A1AC5" w:rsidRPr="00E11A00" w:rsidRDefault="001A1AC5" w:rsidP="001A1AC5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7CA0FB" w14:textId="1BE3CA2A" w:rsidR="001A1AC5" w:rsidRPr="00E11A00" w:rsidRDefault="001A1AC5" w:rsidP="001A1AC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38B7C5" w14:textId="0F7BE766" w:rsidR="001A1AC5" w:rsidRPr="007B52E0" w:rsidRDefault="001A1AC5" w:rsidP="001A1AC5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EEBA57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6F50CD" w14:textId="77777777" w:rsidR="001A1AC5" w:rsidRPr="009F5B5F" w:rsidRDefault="001A1AC5" w:rsidP="001A1AC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006E39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C3D118" w14:textId="77777777" w:rsidR="006C4DD7" w:rsidRPr="00E11A00" w:rsidRDefault="006C4DD7" w:rsidP="006C4DD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39360D" w14:textId="620F7C87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B4A44" w14:textId="77777777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BCFFB9" w14:textId="77777777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AB410F" w14:textId="77777777" w:rsidR="006C4DD7" w:rsidRPr="009F5B5F" w:rsidRDefault="006C4DD7" w:rsidP="006C4DD7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EBC905" w14:textId="77777777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BA639" w14:textId="77777777" w:rsidR="006C4DD7" w:rsidRPr="007B52E0" w:rsidRDefault="006C4DD7" w:rsidP="006C4DD7">
            <w:pPr>
              <w:pStyle w:val="af5"/>
              <w:rPr>
                <w:rFonts w:cs="Times New Roman"/>
                <w:color w:val="000000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74B7A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5EDBE" w14:textId="77777777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</w:p>
        </w:tc>
      </w:tr>
      <w:tr w:rsidR="006C4DD7" w:rsidRPr="00E11A00" w14:paraId="105B29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3DB54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B22E57" w14:textId="385B2939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866CB" w14:textId="3BA42CBF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7C5382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C934B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71CB81D4" w14:textId="0A34D3FD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409D33" w14:textId="0DA7814F" w:rsidR="006C4DD7" w:rsidRPr="007B52E0" w:rsidRDefault="006C4DD7" w:rsidP="006C4DD7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DB78AD" w14:textId="77777777" w:rsidR="006C4DD7" w:rsidRPr="00E11A0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18C2C" w14:textId="44624267" w:rsidR="006C4DD7" w:rsidRPr="00E11A0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E11A00" w14:paraId="2F37D0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581044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74D4A0" w14:textId="47E48FFE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0DC262" w14:textId="382AC166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E715A7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6F4D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3C58A953" w14:textId="29DBF968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4B284" w14:textId="07AA6F0D" w:rsidR="006C4DD7" w:rsidRPr="007B52E0" w:rsidRDefault="006C4DD7" w:rsidP="006C4DD7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0,05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2131DE" w14:textId="77777777" w:rsidR="006C4DD7" w:rsidRPr="00E11A0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82E92A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E11A00" w14:paraId="640A59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B9328" w14:textId="77777777" w:rsidR="006C4DD7" w:rsidRPr="00E11A0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A93050" w14:textId="277BEE1E" w:rsidR="006C4DD7" w:rsidRPr="00E11A0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F2B2D" w14:textId="3DA7D4C8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184D71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FB7B4" w14:textId="77777777" w:rsidR="006C4DD7" w:rsidRPr="00E11A00" w:rsidRDefault="006C4DD7" w:rsidP="006C4DD7"/>
        </w:tc>
        <w:tc>
          <w:tcPr>
            <w:tcW w:w="1133" w:type="dxa"/>
            <w:shd w:val="clear" w:color="auto" w:fill="auto"/>
            <w:vAlign w:val="center"/>
          </w:tcPr>
          <w:p w14:paraId="08172B18" w14:textId="106DCDAD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CDBC2" w14:textId="2A9A3FFC" w:rsidR="006C4DD7" w:rsidRPr="007B52E0" w:rsidRDefault="006C4DD7" w:rsidP="006C4DD7">
            <w:pPr>
              <w:pStyle w:val="af5"/>
              <w:rPr>
                <w:rFonts w:cs="Times New Roman"/>
                <w:color w:val="000000"/>
              </w:rPr>
            </w:pPr>
            <w:r w:rsidRPr="007B52E0">
              <w:rPr>
                <w:rFonts w:cs="Times New Roman"/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7897A" w14:textId="77777777" w:rsidR="006C4DD7" w:rsidRPr="00E11A0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C25453" w14:textId="77777777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791EBA7" w14:textId="594C50BD" w:rsidR="006C4DD7" w:rsidRPr="00E11A00" w:rsidRDefault="006C4DD7" w:rsidP="006C4DD7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4F2758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4F2758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4F2758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6DE4B088" w:rsidR="000B62DF" w:rsidRPr="00DD79DF" w:rsidRDefault="000B62DF" w:rsidP="004F2758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4F2758">
                  <w:rPr>
                    <w:rFonts w:cs="Times New Roman"/>
                    <w:noProof/>
                    <w:lang w:val="en-US"/>
                  </w:rPr>
                  <w:instrText>25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4F2758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4F2758">
                  <w:rPr>
                    <w:rFonts w:cs="Times New Roman"/>
                    <w:noProof/>
                    <w:lang w:val="en-US"/>
                  </w:rPr>
                  <w:t>5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4F2758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4F2758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67C73B05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4F2758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4F2758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4F2758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70828019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4F2758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5"/>
  </w:num>
  <w:num w:numId="7" w16cid:durableId="1614091339">
    <w:abstractNumId w:val="3"/>
  </w:num>
  <w:num w:numId="8" w16cid:durableId="1613244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097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2FB0"/>
    <w:rsid w:val="000D6425"/>
    <w:rsid w:val="000D7E2A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3AF7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3DAE"/>
    <w:rsid w:val="00175935"/>
    <w:rsid w:val="00177C44"/>
    <w:rsid w:val="00184AE9"/>
    <w:rsid w:val="00187D56"/>
    <w:rsid w:val="00191129"/>
    <w:rsid w:val="00191E57"/>
    <w:rsid w:val="00193554"/>
    <w:rsid w:val="00197372"/>
    <w:rsid w:val="00197DB4"/>
    <w:rsid w:val="001A1AC5"/>
    <w:rsid w:val="001A5DCA"/>
    <w:rsid w:val="001B2554"/>
    <w:rsid w:val="001C2227"/>
    <w:rsid w:val="001C5F57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A7347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E93"/>
    <w:rsid w:val="0032395D"/>
    <w:rsid w:val="00333AB1"/>
    <w:rsid w:val="0033527D"/>
    <w:rsid w:val="00335A4A"/>
    <w:rsid w:val="00340051"/>
    <w:rsid w:val="00345EFE"/>
    <w:rsid w:val="0035468A"/>
    <w:rsid w:val="0036517D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29EF"/>
    <w:rsid w:val="003D47C1"/>
    <w:rsid w:val="003D63D0"/>
    <w:rsid w:val="003F17F7"/>
    <w:rsid w:val="003F725A"/>
    <w:rsid w:val="00404C1B"/>
    <w:rsid w:val="00406963"/>
    <w:rsid w:val="00407A6D"/>
    <w:rsid w:val="00411AAF"/>
    <w:rsid w:val="00416C68"/>
    <w:rsid w:val="00417A7C"/>
    <w:rsid w:val="0042673A"/>
    <w:rsid w:val="0042710D"/>
    <w:rsid w:val="004317EE"/>
    <w:rsid w:val="004351CC"/>
    <w:rsid w:val="0043786F"/>
    <w:rsid w:val="00440D8F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C150B"/>
    <w:rsid w:val="004D2454"/>
    <w:rsid w:val="004D2969"/>
    <w:rsid w:val="004D3AB9"/>
    <w:rsid w:val="004D6097"/>
    <w:rsid w:val="004E3A75"/>
    <w:rsid w:val="004E3E25"/>
    <w:rsid w:val="004E57D9"/>
    <w:rsid w:val="004F2758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0854"/>
    <w:rsid w:val="005A3A5C"/>
    <w:rsid w:val="005B4B4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51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06C9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67B2D"/>
    <w:rsid w:val="00675AB2"/>
    <w:rsid w:val="00682571"/>
    <w:rsid w:val="0068335F"/>
    <w:rsid w:val="00686BF0"/>
    <w:rsid w:val="00687A67"/>
    <w:rsid w:val="006907CE"/>
    <w:rsid w:val="00693652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4DD7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64E5"/>
    <w:rsid w:val="007808C1"/>
    <w:rsid w:val="00781DA1"/>
    <w:rsid w:val="00783614"/>
    <w:rsid w:val="007859F0"/>
    <w:rsid w:val="00791155"/>
    <w:rsid w:val="00794098"/>
    <w:rsid w:val="00794AC7"/>
    <w:rsid w:val="007A3410"/>
    <w:rsid w:val="007A47D5"/>
    <w:rsid w:val="007A7CFC"/>
    <w:rsid w:val="007B1007"/>
    <w:rsid w:val="007B52E0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E77EF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10B"/>
    <w:rsid w:val="00836488"/>
    <w:rsid w:val="00840359"/>
    <w:rsid w:val="0084718E"/>
    <w:rsid w:val="008539C2"/>
    <w:rsid w:val="00861C89"/>
    <w:rsid w:val="00862710"/>
    <w:rsid w:val="0086300F"/>
    <w:rsid w:val="00865F1E"/>
    <w:rsid w:val="008660F5"/>
    <w:rsid w:val="008669CC"/>
    <w:rsid w:val="00870DAF"/>
    <w:rsid w:val="008722EC"/>
    <w:rsid w:val="0087295A"/>
    <w:rsid w:val="00886BFA"/>
    <w:rsid w:val="00890A3D"/>
    <w:rsid w:val="00890C68"/>
    <w:rsid w:val="00890EEB"/>
    <w:rsid w:val="00892618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6973"/>
    <w:rsid w:val="008C4ACC"/>
    <w:rsid w:val="008C58C9"/>
    <w:rsid w:val="008D6C78"/>
    <w:rsid w:val="008E3930"/>
    <w:rsid w:val="008F0D74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94A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D177E"/>
    <w:rsid w:val="009D3D3B"/>
    <w:rsid w:val="009D5E84"/>
    <w:rsid w:val="009D74FD"/>
    <w:rsid w:val="009E40F4"/>
    <w:rsid w:val="009E555E"/>
    <w:rsid w:val="009F5B5F"/>
    <w:rsid w:val="00A0033D"/>
    <w:rsid w:val="00A03DFC"/>
    <w:rsid w:val="00A04ECE"/>
    <w:rsid w:val="00A13866"/>
    <w:rsid w:val="00A202AE"/>
    <w:rsid w:val="00A20797"/>
    <w:rsid w:val="00A23286"/>
    <w:rsid w:val="00A350CC"/>
    <w:rsid w:val="00A47835"/>
    <w:rsid w:val="00A50F23"/>
    <w:rsid w:val="00A53C6A"/>
    <w:rsid w:val="00A571D6"/>
    <w:rsid w:val="00A6095B"/>
    <w:rsid w:val="00A60E0C"/>
    <w:rsid w:val="00A624D4"/>
    <w:rsid w:val="00A655DC"/>
    <w:rsid w:val="00A65AE0"/>
    <w:rsid w:val="00A71EA1"/>
    <w:rsid w:val="00A73797"/>
    <w:rsid w:val="00A769EB"/>
    <w:rsid w:val="00A77F0D"/>
    <w:rsid w:val="00A831B9"/>
    <w:rsid w:val="00A90028"/>
    <w:rsid w:val="00AA0169"/>
    <w:rsid w:val="00AA1B90"/>
    <w:rsid w:val="00AA3104"/>
    <w:rsid w:val="00AB04E8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72"/>
    <w:rsid w:val="00B012A3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593A"/>
    <w:rsid w:val="00B7780A"/>
    <w:rsid w:val="00B80CB0"/>
    <w:rsid w:val="00B80FCF"/>
    <w:rsid w:val="00B83D4D"/>
    <w:rsid w:val="00B849DA"/>
    <w:rsid w:val="00B85E3B"/>
    <w:rsid w:val="00B864F8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12B08"/>
    <w:rsid w:val="00C14DEE"/>
    <w:rsid w:val="00C217DB"/>
    <w:rsid w:val="00C34B13"/>
    <w:rsid w:val="00C3516A"/>
    <w:rsid w:val="00C351D9"/>
    <w:rsid w:val="00C35E37"/>
    <w:rsid w:val="00C37BB0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32F45"/>
    <w:rsid w:val="00D33F3F"/>
    <w:rsid w:val="00D415AE"/>
    <w:rsid w:val="00D41905"/>
    <w:rsid w:val="00D433D0"/>
    <w:rsid w:val="00D43AD3"/>
    <w:rsid w:val="00D440FB"/>
    <w:rsid w:val="00D457A3"/>
    <w:rsid w:val="00D4698B"/>
    <w:rsid w:val="00D474DB"/>
    <w:rsid w:val="00D47891"/>
    <w:rsid w:val="00D50C06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39F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5E5A"/>
    <w:rsid w:val="00F06B14"/>
    <w:rsid w:val="00F13195"/>
    <w:rsid w:val="00F148DD"/>
    <w:rsid w:val="00F213DB"/>
    <w:rsid w:val="00F25702"/>
    <w:rsid w:val="00F3103A"/>
    <w:rsid w:val="00F32CFC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895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14983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Koreshov Egor</cp:lastModifiedBy>
  <cp:revision>117</cp:revision>
  <cp:lastPrinted>2025-05-23T16:37:00Z</cp:lastPrinted>
  <dcterms:created xsi:type="dcterms:W3CDTF">2023-06-08T14:36:00Z</dcterms:created>
  <dcterms:modified xsi:type="dcterms:W3CDTF">2025-07-07T08:00:00Z</dcterms:modified>
</cp:coreProperties>
</file>