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960F27">
        <w:trPr>
          <w:trHeight w:hRule="exact" w:val="1462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B35A9C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М</w:t>
            </w:r>
            <w:r w:rsidR="007454E1" w:rsidRPr="00B35A9C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960F27">
        <w:trPr>
          <w:trHeight w:hRule="exact" w:val="454"/>
          <w:tblHeader/>
          <w:jc w:val="center"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B35A9C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B35A9C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B35A9C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70071381" w:rsidR="005064CA" w:rsidRPr="00B35A9C" w:rsidRDefault="00E826AC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18</w:t>
            </w:r>
            <w:r w:rsidR="009F5B5F" w:rsidRPr="00B35A9C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B35A9C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556AC" w:rsidRPr="00157984" w14:paraId="00F7239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136092A" w14:textId="77777777" w:rsidR="002556AC" w:rsidRPr="00B35A9C" w:rsidRDefault="002556AC" w:rsidP="002556AC">
            <w:pPr>
              <w:pStyle w:val="af5"/>
              <w:ind w:left="284"/>
              <w:jc w:val="both"/>
            </w:pPr>
            <w:bookmarkStart w:id="0" w:name="_Hlk94355903"/>
          </w:p>
        </w:tc>
        <w:tc>
          <w:tcPr>
            <w:tcW w:w="7361" w:type="dxa"/>
            <w:shd w:val="clear" w:color="auto" w:fill="auto"/>
            <w:vAlign w:val="center"/>
          </w:tcPr>
          <w:p w14:paraId="510A6C7E" w14:textId="2A79A332" w:rsidR="002556AC" w:rsidRPr="00E826AC" w:rsidRDefault="002556AC" w:rsidP="002556A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EE0000"/>
              </w:rPr>
            </w:pPr>
            <w:r w:rsidRPr="00E826AC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7F10E9E" w14:textId="77777777" w:rsidR="002556AC" w:rsidRPr="00E826AC" w:rsidRDefault="002556AC" w:rsidP="002556A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A8C02" w14:textId="77777777" w:rsidR="002556AC" w:rsidRPr="00E826AC" w:rsidRDefault="002556AC" w:rsidP="002556A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69DC94" w14:textId="77777777" w:rsidR="002556AC" w:rsidRPr="00E826AC" w:rsidRDefault="002556AC" w:rsidP="002556A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3FE7EA" w14:textId="77777777" w:rsidR="002556AC" w:rsidRPr="00E826AC" w:rsidRDefault="002556AC" w:rsidP="002556AC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B0E729" w14:textId="77777777" w:rsidR="002556AC" w:rsidRPr="00E826AC" w:rsidRDefault="002556AC" w:rsidP="002556AC">
            <w:pPr>
              <w:pStyle w:val="af5"/>
              <w:rPr>
                <w:color w:val="EE0000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79A0B9C7" w14:textId="77777777" w:rsidR="002556AC" w:rsidRPr="00E826AC" w:rsidRDefault="002556AC" w:rsidP="002556A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603F5BD" w14:textId="77777777" w:rsidR="002556AC" w:rsidRPr="00E826AC" w:rsidRDefault="002556AC" w:rsidP="002556A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6B468BBF" w14:textId="77777777" w:rsidTr="00255B3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19D19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C47D83" w14:textId="5D1068A3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55B37">
              <w:t xml:space="preserve">Клапан КЛОП-2 с пределом огнестойкости 60 мин., нормально открытый, с диаметром внутреннего сечения 100 мм </w:t>
            </w:r>
            <w:r w:rsidR="00AB67F5" w:rsidRPr="00255B37">
              <w:t>ниппельный, с</w:t>
            </w:r>
            <w:r w:rsidRPr="00255B37">
              <w:t xml:space="preserve"> электромеханическим приводом BELIMO на 220 В, </w:t>
            </w:r>
            <w:r w:rsidR="00AB67F5">
              <w:t>без</w:t>
            </w:r>
            <w:r w:rsidR="00AB67F5" w:rsidRPr="00255B37">
              <w:t xml:space="preserve"> соединительной коробки</w:t>
            </w:r>
            <w:r w:rsidRPr="00255B37">
              <w:t xml:space="preserve"> и клеммной колодк</w:t>
            </w:r>
            <w:r w:rsidR="00AB67F5">
              <w:t>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0FAB42" w14:textId="3A757873" w:rsidR="00255B37" w:rsidRPr="00AB67F5" w:rsidRDefault="00255B37" w:rsidP="00255B37">
            <w:pPr>
              <w:pStyle w:val="af5"/>
              <w:rPr>
                <w:rFonts w:cs="Times New Roman"/>
                <w:sz w:val="22"/>
              </w:rPr>
            </w:pPr>
            <w:r w:rsidRPr="00AB67F5">
              <w:rPr>
                <w:rFonts w:cs="Times New Roman"/>
                <w:sz w:val="22"/>
              </w:rPr>
              <w:t>КЛОП-2(60)-НО-100-</w:t>
            </w:r>
            <w:r w:rsidR="00AB67F5" w:rsidRPr="00AB67F5">
              <w:rPr>
                <w:rFonts w:cs="Times New Roman"/>
                <w:sz w:val="22"/>
              </w:rPr>
              <w:t xml:space="preserve"> </w:t>
            </w:r>
            <w:proofErr w:type="gramStart"/>
            <w:r w:rsidR="00AB67F5" w:rsidRPr="00AB67F5">
              <w:rPr>
                <w:rFonts w:cs="Times New Roman"/>
                <w:sz w:val="22"/>
              </w:rPr>
              <w:t>ЭМ(</w:t>
            </w:r>
            <w:proofErr w:type="gramEnd"/>
            <w:r w:rsidR="00AB67F5" w:rsidRPr="00AB67F5">
              <w:rPr>
                <w:rFonts w:cs="Times New Roman"/>
                <w:sz w:val="22"/>
              </w:rPr>
              <w:t>220)</w:t>
            </w:r>
            <w:r w:rsidRPr="00AB67F5">
              <w:rPr>
                <w:rFonts w:cs="Times New Roman"/>
                <w:sz w:val="22"/>
              </w:rPr>
              <w:t>-Н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29E44F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2899AB" w14:textId="76673FD9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9C0F68" w14:textId="6B57D60C" w:rsidR="00255B37" w:rsidRPr="00173249" w:rsidRDefault="00255B37" w:rsidP="00255B37">
            <w:pPr>
              <w:pStyle w:val="af5"/>
            </w:pPr>
            <w:r w:rsidRPr="00173249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080444" w14:textId="7B9076FC" w:rsidR="00255B37" w:rsidRPr="00173249" w:rsidRDefault="00255B37" w:rsidP="00255B37">
            <w:pPr>
              <w:pStyle w:val="af5"/>
            </w:pPr>
            <w:r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98655F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75979F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6AB3E783" w14:textId="77777777" w:rsidTr="00255B3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C34B08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221A72" w14:textId="1F4A44F4" w:rsidR="00255B37" w:rsidRPr="00255B37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55B37">
              <w:t xml:space="preserve">Клапан КЛОП-2 с пределом огнестойкости 60 мин, нормально открытый, с диаметром внутреннего сечения 200 мм </w:t>
            </w:r>
            <w:r w:rsidR="00AB67F5" w:rsidRPr="00255B37">
              <w:t>ниппельный, с</w:t>
            </w:r>
            <w:r w:rsidRPr="00255B37">
              <w:t xml:space="preserve"> электромеханическим приводом BELIMO на 220 В, </w:t>
            </w:r>
            <w:r w:rsidR="00AB67F5">
              <w:t xml:space="preserve">без </w:t>
            </w:r>
            <w:r w:rsidR="00AB67F5" w:rsidRPr="00255B37">
              <w:t>соединительной коробки</w:t>
            </w:r>
            <w:r w:rsidRPr="00255B37">
              <w:t xml:space="preserve"> и клеммной колодк</w:t>
            </w:r>
            <w:r w:rsidR="00AB67F5">
              <w:t>и</w:t>
            </w:r>
            <w:r w:rsidRPr="00255B37"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5D4528" w14:textId="056D6880" w:rsidR="00255B37" w:rsidRPr="00AB67F5" w:rsidRDefault="00255B37" w:rsidP="00255B37">
            <w:pPr>
              <w:pStyle w:val="af5"/>
              <w:rPr>
                <w:rFonts w:cs="Times New Roman"/>
                <w:sz w:val="22"/>
              </w:rPr>
            </w:pPr>
            <w:r w:rsidRPr="00AB67F5">
              <w:rPr>
                <w:rFonts w:cs="Times New Roman"/>
                <w:sz w:val="22"/>
              </w:rPr>
              <w:t>КЛОП-2(60)-НО-200-</w:t>
            </w:r>
            <w:proofErr w:type="gramStart"/>
            <w:r w:rsidR="00AB67F5" w:rsidRPr="00AB67F5">
              <w:rPr>
                <w:rFonts w:cs="Times New Roman"/>
                <w:sz w:val="22"/>
              </w:rPr>
              <w:t>ЭМ(</w:t>
            </w:r>
            <w:proofErr w:type="gramEnd"/>
            <w:r w:rsidR="00AB67F5" w:rsidRPr="00AB67F5">
              <w:rPr>
                <w:rFonts w:cs="Times New Roman"/>
                <w:sz w:val="22"/>
              </w:rPr>
              <w:t>220)</w:t>
            </w:r>
            <w:r w:rsidRPr="00AB67F5">
              <w:rPr>
                <w:rFonts w:cs="Times New Roman"/>
                <w:sz w:val="22"/>
              </w:rPr>
              <w:t>-Н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732DCC7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4CC8E8" w14:textId="5FA8AE6F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46DFC" w14:textId="23BB80E6" w:rsidR="00255B37" w:rsidRPr="00173249" w:rsidRDefault="00255B37" w:rsidP="00255B37">
            <w:pPr>
              <w:pStyle w:val="af5"/>
            </w:pPr>
            <w:r w:rsidRPr="00173249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C2036" w14:textId="412E487D" w:rsidR="00255B37" w:rsidRPr="00173249" w:rsidRDefault="00720A4B" w:rsidP="00255B37">
            <w:pPr>
              <w:pStyle w:val="af5"/>
            </w:pPr>
            <w:r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32C6BEB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A34E7F8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720A4B" w:rsidRPr="00157984" w14:paraId="199FA868" w14:textId="77777777" w:rsidTr="00255B3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EAD61D" w14:textId="77777777" w:rsidR="00720A4B" w:rsidRPr="00B35A9C" w:rsidRDefault="00720A4B" w:rsidP="00720A4B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24F8C4" w14:textId="3283169A" w:rsidR="00720A4B" w:rsidRPr="00255B37" w:rsidRDefault="00720A4B" w:rsidP="00720A4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55B37">
              <w:t xml:space="preserve">Клапан КЛОП-2 с пределом огнестойкости 60 мин, нормально открытый, </w:t>
            </w:r>
            <w:r>
              <w:t>1000х500</w:t>
            </w:r>
            <w:r w:rsidRPr="00255B37">
              <w:t xml:space="preserve">, с электромеханическим приводом BELIMO на 220 В, </w:t>
            </w:r>
            <w:r>
              <w:t xml:space="preserve">без </w:t>
            </w:r>
            <w:r w:rsidRPr="00255B37">
              <w:t>соединительной коробки и клеммной колодк</w:t>
            </w:r>
            <w:r>
              <w:t>и</w:t>
            </w:r>
            <w:r w:rsidRPr="00255B37"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685611" w14:textId="5302276B" w:rsidR="00720A4B" w:rsidRPr="00AB67F5" w:rsidRDefault="00720A4B" w:rsidP="00720A4B">
            <w:pPr>
              <w:pStyle w:val="af5"/>
              <w:rPr>
                <w:rFonts w:cs="Times New Roman"/>
                <w:sz w:val="22"/>
              </w:rPr>
            </w:pPr>
            <w:r w:rsidRPr="00AB67F5">
              <w:rPr>
                <w:rFonts w:cs="Times New Roman"/>
                <w:sz w:val="22"/>
              </w:rPr>
              <w:t>КЛОП-2(60)-НО-</w:t>
            </w:r>
            <w:r>
              <w:rPr>
                <w:rFonts w:cs="Times New Roman"/>
                <w:sz w:val="22"/>
              </w:rPr>
              <w:t>1000х500</w:t>
            </w:r>
            <w:r w:rsidRPr="00AB67F5">
              <w:rPr>
                <w:rFonts w:cs="Times New Roman"/>
                <w:sz w:val="22"/>
              </w:rPr>
              <w:t>-</w:t>
            </w:r>
            <w:proofErr w:type="gramStart"/>
            <w:r w:rsidRPr="00AB67F5">
              <w:rPr>
                <w:rFonts w:cs="Times New Roman"/>
                <w:sz w:val="22"/>
              </w:rPr>
              <w:t>ЭМ(</w:t>
            </w:r>
            <w:proofErr w:type="gramEnd"/>
            <w:r w:rsidRPr="00AB67F5">
              <w:rPr>
                <w:rFonts w:cs="Times New Roman"/>
                <w:sz w:val="22"/>
              </w:rPr>
              <w:t>220)-Н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BA7C02" w14:textId="77777777" w:rsidR="00720A4B" w:rsidRPr="00173249" w:rsidRDefault="00720A4B" w:rsidP="00720A4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A34042F" w14:textId="03068929" w:rsidR="00720A4B" w:rsidRDefault="00720A4B" w:rsidP="00720A4B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916667" w14:textId="2CC8A8FC" w:rsidR="00720A4B" w:rsidRPr="00173249" w:rsidRDefault="00720A4B" w:rsidP="00720A4B">
            <w:pPr>
              <w:pStyle w:val="af5"/>
            </w:pPr>
            <w:r w:rsidRPr="00173249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125A68" w14:textId="2907A324" w:rsidR="00720A4B" w:rsidRDefault="00720A4B" w:rsidP="00720A4B">
            <w:pPr>
              <w:pStyle w:val="af5"/>
            </w:pPr>
            <w: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4230B38" w14:textId="77777777" w:rsidR="00720A4B" w:rsidRPr="00E826AC" w:rsidRDefault="00720A4B" w:rsidP="00720A4B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F72291A" w14:textId="77777777" w:rsidR="00720A4B" w:rsidRPr="00E826AC" w:rsidRDefault="00720A4B" w:rsidP="00720A4B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1E56D789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976D61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4BF0D7" w14:textId="60DED49A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633056" w14:textId="5F8F04AA" w:rsidR="00255B37" w:rsidRPr="00173249" w:rsidRDefault="00255B37" w:rsidP="00255B37">
            <w:pPr>
              <w:pStyle w:val="af5"/>
            </w:pPr>
            <w:r w:rsidRPr="00173249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4230FA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25DC993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0AF5AE" w14:textId="0CB2DD1B" w:rsidR="00255B37" w:rsidRPr="00173249" w:rsidRDefault="00255B37" w:rsidP="00255B37">
            <w:pPr>
              <w:pStyle w:val="af5"/>
            </w:pPr>
            <w:r w:rsidRPr="00173249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67FCFA2" w14:textId="44D90523" w:rsidR="00255B37" w:rsidRPr="00173249" w:rsidRDefault="00255B37" w:rsidP="00255B37">
            <w:pPr>
              <w:pStyle w:val="af5"/>
            </w:pPr>
            <w:r w:rsidRPr="00173249">
              <w:t>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04D2EE7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C0D1E78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2C7C7922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1FDCF5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C87DB" w14:textId="3C6B337F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A4C921" w14:textId="77A374D0" w:rsidR="00255B37" w:rsidRPr="00173249" w:rsidRDefault="00255B37" w:rsidP="00255B37">
            <w:pPr>
              <w:pStyle w:val="af5"/>
            </w:pPr>
            <w:r w:rsidRPr="00173249">
              <w:t>ДК 125Р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C4D866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AE79A1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7CCE48" w14:textId="54C53C0F" w:rsidR="00255B37" w:rsidRPr="00173249" w:rsidRDefault="00255B37" w:rsidP="00255B37">
            <w:pPr>
              <w:pStyle w:val="af5"/>
            </w:pPr>
            <w:r w:rsidRPr="00173249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102943A" w14:textId="5BB1DBAF" w:rsidR="00255B37" w:rsidRPr="00173249" w:rsidRDefault="00255B37" w:rsidP="00255B37">
            <w:pPr>
              <w:pStyle w:val="af5"/>
            </w:pPr>
            <w:r w:rsidRPr="00173249">
              <w:t>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AFD270B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CCFD71E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548558A8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2453E1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B2B188" w14:textId="3B933A33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51A399" w14:textId="496A1A23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  <w:r w:rsidRPr="00173249">
              <w:t>ДК 160Р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DFDDB5B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D5036E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F176D7" w14:textId="3C7CE2DF" w:rsidR="00255B37" w:rsidRPr="00173249" w:rsidRDefault="00255B37" w:rsidP="00255B37">
            <w:pPr>
              <w:pStyle w:val="af5"/>
            </w:pPr>
            <w:r w:rsidRPr="00173249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668F4D1" w14:textId="7AD01E83" w:rsidR="00255B37" w:rsidRPr="00173249" w:rsidRDefault="00255B37" w:rsidP="00255B37">
            <w:pPr>
              <w:pStyle w:val="af5"/>
            </w:pPr>
            <w:r w:rsidRPr="00173249">
              <w:t>13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384C02D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6CD7EC6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6D55ABCC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A1B48D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1985420" w14:textId="259A3E49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BE00D5D" w14:textId="236F3CF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  <w:r w:rsidRPr="00173249">
              <w:t>ДК 200Р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6D9C67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15D962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4166C1" w14:textId="213CFAE0" w:rsidR="00255B37" w:rsidRPr="00173249" w:rsidRDefault="00255B37" w:rsidP="00255B37">
            <w:pPr>
              <w:pStyle w:val="af5"/>
            </w:pPr>
            <w:r w:rsidRPr="00173249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E0FF85E" w14:textId="415CE0CE" w:rsidR="00255B37" w:rsidRPr="00173249" w:rsidRDefault="00255B37" w:rsidP="00255B37">
            <w:pPr>
              <w:pStyle w:val="af5"/>
            </w:pPr>
            <w:r w:rsidRPr="00173249">
              <w:t>24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5B80A89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079022F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4F211DE0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58E04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A62206" w14:textId="4BB7EB85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73E93E" w14:textId="6A50E5C1" w:rsidR="00255B37" w:rsidRPr="00173249" w:rsidRDefault="00255B37" w:rsidP="00255B37">
            <w:pPr>
              <w:pStyle w:val="af5"/>
            </w:pPr>
            <w:r w:rsidRPr="00173249">
              <w:t>ДК 250Р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C7B7AF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DE64FB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D4B1B3" w14:textId="6649C76A" w:rsidR="00255B37" w:rsidRPr="00173249" w:rsidRDefault="00255B37" w:rsidP="00255B37">
            <w:pPr>
              <w:pStyle w:val="af5"/>
            </w:pPr>
            <w:r w:rsidRPr="00173249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AB1E290" w14:textId="7CBDFE55" w:rsidR="00255B37" w:rsidRPr="00173249" w:rsidRDefault="00255B37" w:rsidP="00255B37">
            <w:pPr>
              <w:pStyle w:val="af5"/>
            </w:pPr>
            <w:r w:rsidRPr="00173249">
              <w:t>13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54D938A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C21FE2F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39B52350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3BDBD1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6CE699" w14:textId="7C782E67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D75739" w14:textId="39BF3E13" w:rsidR="00255B37" w:rsidRPr="00173249" w:rsidRDefault="00255B37" w:rsidP="00255B37">
            <w:pPr>
              <w:pStyle w:val="af5"/>
            </w:pPr>
            <w:r w:rsidRPr="00173249">
              <w:t>ДК 315Р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39DECD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25480B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49CB93" w14:textId="70E691B8" w:rsidR="00255B37" w:rsidRPr="00173249" w:rsidRDefault="00255B37" w:rsidP="00255B37">
            <w:pPr>
              <w:pStyle w:val="af5"/>
            </w:pPr>
            <w:r w:rsidRPr="00173249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313B0BA" w14:textId="7C9774E5" w:rsidR="00255B37" w:rsidRPr="00173249" w:rsidRDefault="00255B37" w:rsidP="00255B37">
            <w:pPr>
              <w:pStyle w:val="af5"/>
            </w:pPr>
            <w:r w:rsidRPr="00173249">
              <w:t>11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56F9FD1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6530360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2D7A61EF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74AA3C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B37E37" w14:textId="55780A18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338" w14:textId="7928250A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  <w:r w:rsidRPr="00173249"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3720E0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F4E993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B168B8" w14:textId="1421E72C" w:rsidR="00255B37" w:rsidRPr="00173249" w:rsidRDefault="00255B37" w:rsidP="00255B37">
            <w:pPr>
              <w:pStyle w:val="af5"/>
            </w:pPr>
            <w:r w:rsidRPr="00173249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0B3D26" w14:textId="73AE443E" w:rsidR="00255B37" w:rsidRPr="00173249" w:rsidRDefault="00255B37" w:rsidP="00255B37">
            <w:pPr>
              <w:pStyle w:val="af5"/>
            </w:pPr>
            <w:r w:rsidRPr="00173249"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335C0A2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02BDAED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2A694D34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DA316E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38A730BD" w14:textId="0BE8CE58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Диффузор потолочный с камерой статического давления и регулятором воздуха ЛПАК-160+КСДО-0-160-160</w:t>
            </w:r>
          </w:p>
        </w:tc>
        <w:tc>
          <w:tcPr>
            <w:tcW w:w="3398" w:type="dxa"/>
            <w:shd w:val="clear" w:color="auto" w:fill="auto"/>
          </w:tcPr>
          <w:p w14:paraId="01058C18" w14:textId="53BF8C91" w:rsidR="00255B37" w:rsidRPr="00173249" w:rsidRDefault="00255B37" w:rsidP="00255B37">
            <w:pPr>
              <w:pStyle w:val="af5"/>
            </w:pPr>
            <w:r w:rsidRPr="00173249">
              <w:t>ЛПАК-160+КСДО-0-160-160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DC287E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0A5752" w14:textId="7A78898D" w:rsidR="00255B37" w:rsidRPr="00173249" w:rsidRDefault="00255B37" w:rsidP="00255B37">
            <w:pPr>
              <w:pStyle w:val="af5"/>
            </w:pPr>
            <w:proofErr w:type="spellStart"/>
            <w:r w:rsidRPr="00173249"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68C4B928" w14:textId="57F082BE" w:rsidR="00255B37" w:rsidRPr="00E826AC" w:rsidRDefault="00255B37" w:rsidP="00255B37">
            <w:pPr>
              <w:pStyle w:val="af5"/>
              <w:rPr>
                <w:color w:val="EE0000"/>
              </w:rPr>
            </w:pPr>
            <w:r w:rsidRPr="005929FA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002199" w14:textId="62D9D4EF" w:rsidR="00255B37" w:rsidRPr="00173249" w:rsidRDefault="00255B37" w:rsidP="00255B37">
            <w:pPr>
              <w:pStyle w:val="af5"/>
            </w:pPr>
            <w:r w:rsidRPr="00173249"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615E444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E2DDF1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4FCD157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BED2AB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2EA4CD1A" w14:textId="1A7B60BB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Диффузор потолочный с камерой статического давления и регулятором воздуха ЛПАК-200+КСДО-0-200-200</w:t>
            </w:r>
          </w:p>
        </w:tc>
        <w:tc>
          <w:tcPr>
            <w:tcW w:w="3398" w:type="dxa"/>
            <w:shd w:val="clear" w:color="auto" w:fill="auto"/>
          </w:tcPr>
          <w:p w14:paraId="035D3644" w14:textId="09BE1565" w:rsidR="00255B37" w:rsidRPr="00173249" w:rsidRDefault="00255B37" w:rsidP="00255B37">
            <w:pPr>
              <w:pStyle w:val="af5"/>
            </w:pPr>
            <w:r w:rsidRPr="00173249">
              <w:t>ЛПАК-200+КСДО-0-200-200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9F77DAF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169D7825" w14:textId="6C166A88" w:rsidR="00255B37" w:rsidRPr="00173249" w:rsidRDefault="00255B37" w:rsidP="00255B37">
            <w:pPr>
              <w:pStyle w:val="af5"/>
            </w:pPr>
            <w:proofErr w:type="spellStart"/>
            <w:r w:rsidRPr="00173249"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3216E78D" w14:textId="36A83AE3" w:rsidR="00255B37" w:rsidRPr="00E826AC" w:rsidRDefault="00255B37" w:rsidP="00255B37">
            <w:pPr>
              <w:pStyle w:val="af5"/>
              <w:rPr>
                <w:color w:val="EE0000"/>
              </w:rPr>
            </w:pPr>
            <w:r w:rsidRPr="005929FA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3BDEA55" w14:textId="4F620404" w:rsidR="00255B37" w:rsidRPr="00173249" w:rsidRDefault="00255B37" w:rsidP="00255B37">
            <w:pPr>
              <w:pStyle w:val="af5"/>
            </w:pPr>
            <w:r w:rsidRPr="00173249">
              <w:t>18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7D39E1E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C659335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3DC869AB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3CD3BF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21943F53" w14:textId="6CAB54EB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Диффузор потолочный с камерой статического давления и регулятором воздуха ЛПАК-250+КСДО-</w:t>
            </w:r>
            <w:r>
              <w:t>0</w:t>
            </w:r>
            <w:r w:rsidRPr="00173249">
              <w:t>-2</w:t>
            </w:r>
            <w:r>
              <w:t>5</w:t>
            </w:r>
            <w:r w:rsidRPr="00173249">
              <w:t>0-250</w:t>
            </w:r>
          </w:p>
        </w:tc>
        <w:tc>
          <w:tcPr>
            <w:tcW w:w="3398" w:type="dxa"/>
            <w:shd w:val="clear" w:color="auto" w:fill="auto"/>
          </w:tcPr>
          <w:p w14:paraId="4F4E0D39" w14:textId="1E674B37" w:rsidR="00255B37" w:rsidRPr="00173249" w:rsidRDefault="00255B37" w:rsidP="00255B37">
            <w:pPr>
              <w:pStyle w:val="af5"/>
            </w:pPr>
            <w:r w:rsidRPr="00173249">
              <w:t>ЛПАК-250+КСДО-</w:t>
            </w:r>
            <w:r>
              <w:t>0</w:t>
            </w:r>
            <w:r w:rsidRPr="00173249">
              <w:t>-2</w:t>
            </w:r>
            <w:r>
              <w:t>5</w:t>
            </w:r>
            <w:r w:rsidRPr="00173249">
              <w:t>0-250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5E14C9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345004AA" w14:textId="3301DF90" w:rsidR="00255B37" w:rsidRPr="00173249" w:rsidRDefault="00255B37" w:rsidP="00255B37">
            <w:pPr>
              <w:pStyle w:val="af5"/>
            </w:pPr>
            <w:proofErr w:type="spellStart"/>
            <w:r w:rsidRPr="00173249"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7CCFB696" w14:textId="51E0FEAE" w:rsidR="00255B37" w:rsidRPr="00E826AC" w:rsidRDefault="00255B37" w:rsidP="00255B37">
            <w:pPr>
              <w:pStyle w:val="af5"/>
              <w:rPr>
                <w:color w:val="EE0000"/>
              </w:rPr>
            </w:pPr>
            <w:r w:rsidRPr="005929FA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79C95FF" w14:textId="1BBF30DE" w:rsidR="00255B37" w:rsidRPr="00173249" w:rsidRDefault="00255B37" w:rsidP="00255B37">
            <w:pPr>
              <w:pStyle w:val="af5"/>
            </w:pPr>
            <w:r w:rsidRPr="00173249"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D333B11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16DD671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230A9B23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85E765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bottom"/>
          </w:tcPr>
          <w:p w14:paraId="7F0B11B6" w14:textId="6136522A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Диффузор потолочный с камерой статического давления и регулятором воздуха ЛПАК-315+КСДО-0-315-315</w:t>
            </w:r>
          </w:p>
        </w:tc>
        <w:tc>
          <w:tcPr>
            <w:tcW w:w="3398" w:type="dxa"/>
            <w:shd w:val="clear" w:color="auto" w:fill="auto"/>
          </w:tcPr>
          <w:p w14:paraId="66B3756A" w14:textId="4E9BF056" w:rsidR="00255B37" w:rsidRPr="00173249" w:rsidRDefault="00255B37" w:rsidP="00255B37">
            <w:pPr>
              <w:pStyle w:val="af5"/>
            </w:pPr>
            <w:r w:rsidRPr="00173249">
              <w:t>ЛПАК-315+КСДО-</w:t>
            </w:r>
            <w:r>
              <w:t>0</w:t>
            </w:r>
            <w:r w:rsidRPr="00173249">
              <w:t>-315-315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AC5EEB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</w:tcPr>
          <w:p w14:paraId="28C21711" w14:textId="0F4C5B66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  <w:proofErr w:type="spellStart"/>
            <w:r w:rsidRPr="00173249"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38FBBBC5" w14:textId="3F9746D5" w:rsidR="00255B37" w:rsidRPr="00E826AC" w:rsidRDefault="00255B37" w:rsidP="00255B37">
            <w:pPr>
              <w:pStyle w:val="af5"/>
              <w:rPr>
                <w:color w:val="EE0000"/>
              </w:rPr>
            </w:pPr>
            <w:r w:rsidRPr="005929FA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C5F512E" w14:textId="10C27A1C" w:rsidR="00255B37" w:rsidRPr="00173249" w:rsidRDefault="00255B37" w:rsidP="00255B37">
            <w:pPr>
              <w:pStyle w:val="af5"/>
            </w:pPr>
            <w:r w:rsidRPr="00173249"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FBA18AB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151327D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09E1D062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F31FFF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1F7BC9" w14:textId="7C45FCAE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Диффузор круглый ЛКТ-П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2DCBB7D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1192B6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3623F6" w14:textId="4D259EE4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17324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20E7806" w14:textId="374D7036" w:rsidR="00255B37" w:rsidRPr="00173249" w:rsidRDefault="00255B37" w:rsidP="00255B37">
            <w:pPr>
              <w:pStyle w:val="af5"/>
            </w:pPr>
            <w:r w:rsidRPr="00173249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1F47FB" w14:textId="6251C8B9" w:rsidR="00255B37" w:rsidRPr="00173249" w:rsidRDefault="00255B37" w:rsidP="00255B37">
            <w:pPr>
              <w:pStyle w:val="af5"/>
            </w:pPr>
            <w:r w:rsidRPr="00173249">
              <w:t>14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B196529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84AD533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55B37" w:rsidRPr="00157984" w14:paraId="22F8AC7C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05F2F3" w14:textId="77777777" w:rsidR="00255B37" w:rsidRPr="00173249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6462E6C" w14:textId="6A8E10EC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Диффузор щелевой ЛКТ-В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6F860D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768FFE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7ED2FF" w14:textId="490617F2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173249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97164AB" w14:textId="4CE87B67" w:rsidR="00255B37" w:rsidRPr="00173249" w:rsidRDefault="00255B37" w:rsidP="00255B37">
            <w:pPr>
              <w:pStyle w:val="af5"/>
            </w:pPr>
            <w:r w:rsidRPr="00173249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2FBA67" w14:textId="787D9B33" w:rsidR="00255B37" w:rsidRPr="00173249" w:rsidRDefault="00255B37" w:rsidP="00255B37">
            <w:pPr>
              <w:pStyle w:val="af5"/>
            </w:pPr>
            <w:r w:rsidRPr="00173249"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80EE9CC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F2BEB90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713EC902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CA8C42" w14:textId="77777777" w:rsidR="00255B37" w:rsidRPr="00173249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739E2A" w14:textId="2363E3B1" w:rsidR="00255B37" w:rsidRPr="00173249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173249">
              <w:t>Диффузор щелевой ЛКТ-В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7711A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80A9CA1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27B072" w14:textId="77777777" w:rsidR="00255B37" w:rsidRPr="00173249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A8C4BB" w14:textId="326416D0" w:rsidR="00255B37" w:rsidRPr="00173249" w:rsidRDefault="00255B37" w:rsidP="00255B37">
            <w:pPr>
              <w:pStyle w:val="af5"/>
            </w:pPr>
            <w:r w:rsidRPr="00173249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900010" w14:textId="4C400D3F" w:rsidR="00255B37" w:rsidRPr="00173249" w:rsidRDefault="00255B37" w:rsidP="00255B37">
            <w:pPr>
              <w:pStyle w:val="af5"/>
            </w:pPr>
            <w:r w:rsidRPr="00173249">
              <w:t>7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F669D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1F0782B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32207621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195F92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743C02" w14:textId="24F62545" w:rsidR="00255B37" w:rsidRPr="00255B37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55B37">
              <w:t>Воздуховод гибкий теплоизолированный гофрированный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2ED5A5" w14:textId="77777777" w:rsidR="00255B37" w:rsidRPr="00255B37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C6E845" w14:textId="77777777" w:rsidR="00255B37" w:rsidRPr="00255B37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C963EC" w14:textId="77777777" w:rsidR="00255B37" w:rsidRPr="00255B37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0B522A" w14:textId="323CAEBE" w:rsidR="00255B37" w:rsidRPr="00255B37" w:rsidRDefault="00255B37" w:rsidP="00255B37">
            <w:pPr>
              <w:pStyle w:val="af5"/>
            </w:pPr>
            <w:r w:rsidRPr="00255B37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5BF1CB" w14:textId="42EA8B32" w:rsidR="00255B37" w:rsidRPr="00255B37" w:rsidRDefault="00255B37" w:rsidP="00255B37">
            <w:pPr>
              <w:pStyle w:val="af5"/>
            </w:pPr>
            <w: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D57DF1A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F16A0B7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3146899F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42073F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C1CB7AE" w14:textId="0186971D" w:rsidR="00255B37" w:rsidRPr="00255B37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55B37">
              <w:t>Воздуховод гибкий теплоизолированный гофрированный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BF661A" w14:textId="77777777" w:rsidR="00255B37" w:rsidRPr="00255B37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BCCFC2" w14:textId="77777777" w:rsidR="00255B37" w:rsidRPr="00255B37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7B16EC" w14:textId="77777777" w:rsidR="00255B37" w:rsidRPr="00255B37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2B4695" w14:textId="0A563A84" w:rsidR="00255B37" w:rsidRPr="00255B37" w:rsidRDefault="00255B37" w:rsidP="00255B37">
            <w:pPr>
              <w:pStyle w:val="af5"/>
            </w:pPr>
            <w:r w:rsidRPr="00255B37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3F9CDD" w14:textId="20D100C2" w:rsidR="00255B37" w:rsidRPr="00255B37" w:rsidRDefault="00255B37" w:rsidP="00255B37">
            <w:pPr>
              <w:pStyle w:val="af5"/>
            </w:pPr>
            <w: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E71C936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E41116E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2FB361ED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70F9E9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3046F8" w14:textId="32A442A1" w:rsidR="00255B37" w:rsidRPr="00255B37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55B37">
              <w:t>Воздуховод гибкий теплоизолированный гофрированный ø160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F8470" w14:textId="77777777" w:rsidR="00255B37" w:rsidRPr="00255B37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28AF8D" w14:textId="77777777" w:rsidR="00255B37" w:rsidRPr="00255B37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3E39F99" w14:textId="77777777" w:rsidR="00255B37" w:rsidRPr="00255B37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6E6F39" w14:textId="629CF2D4" w:rsidR="00255B37" w:rsidRPr="00255B37" w:rsidRDefault="00255B37" w:rsidP="00255B37">
            <w:pPr>
              <w:pStyle w:val="af5"/>
            </w:pPr>
            <w:r w:rsidRPr="00255B37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ADB1DB" w14:textId="64E70513" w:rsidR="00255B37" w:rsidRPr="00255B37" w:rsidRDefault="00255B37" w:rsidP="00255B37">
            <w:pPr>
              <w:pStyle w:val="af5"/>
            </w:pPr>
            <w:r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B8CD15C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448961B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55B37" w:rsidRPr="00157984" w14:paraId="1152BE3E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AFA076" w14:textId="77777777" w:rsidR="00255B37" w:rsidRPr="00B35A9C" w:rsidRDefault="00255B37" w:rsidP="00255B3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AB94C6" w14:textId="3A9969DF" w:rsidR="00255B37" w:rsidRPr="00255B37" w:rsidRDefault="00255B37" w:rsidP="00255B3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55B37">
              <w:t>Воздуховод гибкий теплоизолированный гофрированный ø200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775BD3" w14:textId="77777777" w:rsidR="00255B37" w:rsidRPr="00AC60DC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F0A9D11" w14:textId="77777777" w:rsidR="00255B37" w:rsidRPr="00255B37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5389946" w14:textId="77777777" w:rsidR="00255B37" w:rsidRPr="00255B37" w:rsidRDefault="00255B37" w:rsidP="00255B3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5CF542" w14:textId="40C3B9E3" w:rsidR="00255B37" w:rsidRPr="00255B37" w:rsidRDefault="00255B37" w:rsidP="00255B37">
            <w:pPr>
              <w:pStyle w:val="af5"/>
            </w:pPr>
            <w:r w:rsidRPr="00255B37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39D538" w14:textId="21F4B3E4" w:rsidR="00255B37" w:rsidRPr="00255B37" w:rsidRDefault="00255B37" w:rsidP="00255B37">
            <w:pPr>
              <w:pStyle w:val="af5"/>
            </w:pPr>
            <w: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9B5A313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83E1905" w14:textId="77777777" w:rsidR="00255B37" w:rsidRPr="00E826AC" w:rsidRDefault="00255B37" w:rsidP="00255B37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AC60DC" w:rsidRPr="00157984" w14:paraId="5F15FDB2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A3D385" w14:textId="77777777" w:rsidR="00AC60DC" w:rsidRPr="00B35A9C" w:rsidRDefault="00AC60DC" w:rsidP="00AC60D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F660B1" w14:textId="59F50FA7" w:rsidR="00AC60DC" w:rsidRPr="00235D0E" w:rsidRDefault="00AC60DC" w:rsidP="00AC60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круглого сечения из тонколистовой оцинкованной стали ø100,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85C29" w14:textId="574C113E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248676" w14:textId="77777777" w:rsidR="00AC60DC" w:rsidRPr="00255B37" w:rsidRDefault="00AC60DC" w:rsidP="00AC60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47101D" w14:textId="77777777" w:rsidR="00AC60DC" w:rsidRPr="00255B37" w:rsidRDefault="00AC60DC" w:rsidP="00AC60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423208" w14:textId="1C3E4B39" w:rsidR="00AC60DC" w:rsidRPr="00AC60DC" w:rsidRDefault="00AC60DC" w:rsidP="00AC60DC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861C5E" w14:textId="16DAC313" w:rsidR="00AC60DC" w:rsidRPr="00AC60DC" w:rsidRDefault="00AC60DC" w:rsidP="00AC60DC">
            <w:pPr>
              <w:pStyle w:val="af5"/>
            </w:pPr>
            <w:r w:rsidRPr="00AC60DC">
              <w:t>13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CFB3C95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D4FF279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AC60DC" w:rsidRPr="00157984" w14:paraId="3AF4F07A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5D5A2F" w14:textId="77777777" w:rsidR="00AC60DC" w:rsidRPr="00110271" w:rsidRDefault="00AC60DC" w:rsidP="00AC60D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96A2F" w14:textId="1B859074" w:rsidR="00AC60DC" w:rsidRPr="00235D0E" w:rsidRDefault="00AC60DC" w:rsidP="00AC60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4B5C42" w14:textId="6E03799F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1F391A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DE6E49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39F089" w14:textId="165DAD8B" w:rsidR="00AC60DC" w:rsidRPr="00AC60DC" w:rsidRDefault="00AC60DC" w:rsidP="00AC60DC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DA817" w14:textId="2F0CB45E" w:rsidR="00AC60DC" w:rsidRPr="00AC60DC" w:rsidRDefault="00AC60DC" w:rsidP="00AC60DC">
            <w:pPr>
              <w:pStyle w:val="af5"/>
            </w:pPr>
            <w:r w:rsidRPr="00AC60DC">
              <w:t>56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2B6388C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3A4238F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35D0E" w:rsidRPr="00157984" w14:paraId="6A5547FE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E33051" w14:textId="77777777" w:rsidR="00235D0E" w:rsidRPr="00110271" w:rsidRDefault="00235D0E" w:rsidP="00235D0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1C16312" w14:textId="3D762DB2" w:rsidR="00235D0E" w:rsidRPr="00235D0E" w:rsidRDefault="00235D0E" w:rsidP="00235D0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02ACF7" w14:textId="79C3E019" w:rsidR="00235D0E" w:rsidRPr="00AC60DC" w:rsidRDefault="00235D0E" w:rsidP="00235D0E">
            <w:pPr>
              <w:pStyle w:val="af5"/>
              <w:rPr>
                <w:rFonts w:cs="Times New Roman"/>
                <w:szCs w:val="24"/>
              </w:rPr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8B24A49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D8A218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CF48CF" w14:textId="6A792880" w:rsidR="00235D0E" w:rsidRPr="00AC60DC" w:rsidRDefault="00235D0E" w:rsidP="00235D0E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292216" w14:textId="6A73E61F" w:rsidR="00235D0E" w:rsidRPr="00AC60DC" w:rsidRDefault="00AC60DC" w:rsidP="00235D0E">
            <w:pPr>
              <w:pStyle w:val="af5"/>
            </w:pPr>
            <w:r w:rsidRPr="00AC60DC">
              <w:t>30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F0D8D9F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5FEC842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35D0E" w:rsidRPr="00157984" w14:paraId="3C420949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7E8645" w14:textId="77777777" w:rsidR="00235D0E" w:rsidRPr="00110271" w:rsidRDefault="00235D0E" w:rsidP="00235D0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F1E772" w14:textId="1B58A27C" w:rsidR="00235D0E" w:rsidRPr="00235D0E" w:rsidRDefault="00235D0E" w:rsidP="00235D0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48ED36" w14:textId="325E3CC0" w:rsidR="00235D0E" w:rsidRPr="00AC60DC" w:rsidRDefault="00235D0E" w:rsidP="00235D0E">
            <w:pPr>
              <w:pStyle w:val="af5"/>
              <w:rPr>
                <w:rFonts w:cs="Times New Roman"/>
                <w:szCs w:val="24"/>
              </w:rPr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9C10091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3F8D40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1A8A2B" w14:textId="644D5316" w:rsidR="00235D0E" w:rsidRPr="00AC60DC" w:rsidRDefault="00235D0E" w:rsidP="00235D0E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337D20" w14:textId="29C06334" w:rsidR="00235D0E" w:rsidRPr="00AC60DC" w:rsidRDefault="00AC60DC" w:rsidP="00235D0E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100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853DE82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48C0FAB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35D0E" w:rsidRPr="00157984" w14:paraId="1443DD28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C62F31" w14:textId="77777777" w:rsidR="00235D0E" w:rsidRPr="00110271" w:rsidRDefault="00235D0E" w:rsidP="00235D0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0D52E0" w14:textId="1BC43F30" w:rsidR="00235D0E" w:rsidRPr="00235D0E" w:rsidRDefault="00235D0E" w:rsidP="00235D0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3140AE" w14:textId="52B8DB3E" w:rsidR="00235D0E" w:rsidRPr="00AC60DC" w:rsidRDefault="00235D0E" w:rsidP="00235D0E">
            <w:pPr>
              <w:pStyle w:val="af5"/>
              <w:rPr>
                <w:rFonts w:cs="Times New Roman"/>
                <w:szCs w:val="24"/>
              </w:rPr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8B1CDE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DF3954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A72CB2" w14:textId="18BFCC51" w:rsidR="00235D0E" w:rsidRPr="00AC60DC" w:rsidRDefault="00235D0E" w:rsidP="00235D0E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6A990F" w14:textId="47AD8850" w:rsidR="00235D0E" w:rsidRPr="00AC60DC" w:rsidRDefault="00AC60DC" w:rsidP="00235D0E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54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57E999B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4D7C23F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35D0E" w:rsidRPr="00157984" w14:paraId="57C14513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7DC753" w14:textId="77777777" w:rsidR="00235D0E" w:rsidRPr="00110271" w:rsidRDefault="00235D0E" w:rsidP="00235D0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549F69" w14:textId="0194EC23" w:rsidR="00235D0E" w:rsidRPr="00235D0E" w:rsidRDefault="00235D0E" w:rsidP="00235D0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круглого сечения из тонколистовой оцинкованной стали ø315,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7433F9" w14:textId="5D5947B1" w:rsidR="00235D0E" w:rsidRPr="00AC60DC" w:rsidRDefault="00235D0E" w:rsidP="00235D0E">
            <w:pPr>
              <w:pStyle w:val="af5"/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BFA8D1C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0437BC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DB30AE" w14:textId="45202A04" w:rsidR="00235D0E" w:rsidRPr="00AC60DC" w:rsidRDefault="00235D0E" w:rsidP="00235D0E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E74B5D" w14:textId="7608F138" w:rsidR="00235D0E" w:rsidRPr="00AC60DC" w:rsidRDefault="00AC60DC" w:rsidP="00235D0E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62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5432BEA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CF896E3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35D0E" w:rsidRPr="00157984" w14:paraId="06709032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3EC874" w14:textId="77777777" w:rsidR="00235D0E" w:rsidRPr="00110271" w:rsidRDefault="00235D0E" w:rsidP="00235D0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9CD945" w14:textId="554EE9C8" w:rsidR="00235D0E" w:rsidRPr="00235D0E" w:rsidRDefault="00235D0E" w:rsidP="00235D0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круглого сечения из тонколистовой оцинкованной стали ø400,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47D859" w14:textId="438EB306" w:rsidR="00235D0E" w:rsidRPr="00AC60DC" w:rsidRDefault="00235D0E" w:rsidP="00235D0E">
            <w:pPr>
              <w:pStyle w:val="af5"/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543B595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99FA81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2C1DDA" w14:textId="5476CE36" w:rsidR="00235D0E" w:rsidRPr="00AC60DC" w:rsidRDefault="00235D0E" w:rsidP="00235D0E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81F8C2" w14:textId="0779009C" w:rsidR="00235D0E" w:rsidRPr="00AC60DC" w:rsidRDefault="00AC60DC" w:rsidP="00235D0E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84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330E5AB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E7BDFD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35D0E" w:rsidRPr="00157984" w14:paraId="177F42B6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5F1335" w14:textId="77777777" w:rsidR="00235D0E" w:rsidRPr="00110271" w:rsidRDefault="00235D0E" w:rsidP="00235D0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70C726" w14:textId="70AF62F3" w:rsidR="00235D0E" w:rsidRPr="00235D0E" w:rsidRDefault="00235D0E" w:rsidP="00235D0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круглого сечения из тонколистовой оцинкованной стали ø600,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</w:t>
            </w:r>
            <w:r>
              <w:t>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94D00D" w14:textId="4206F06A" w:rsidR="00235D0E" w:rsidRPr="00AC60DC" w:rsidRDefault="00235D0E" w:rsidP="00235D0E">
            <w:pPr>
              <w:pStyle w:val="af5"/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0FE54FE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80F7F0D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589C2FB" w14:textId="1F41DB1E" w:rsidR="00235D0E" w:rsidRPr="00AC60DC" w:rsidRDefault="00235D0E" w:rsidP="00235D0E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09E5EF" w14:textId="6E2FC279" w:rsidR="00235D0E" w:rsidRPr="00AC60DC" w:rsidRDefault="00AC60DC" w:rsidP="00235D0E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3C6D7FD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E5900C4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AC60DC" w:rsidRPr="00157984" w14:paraId="69A41050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A8EC6A" w14:textId="77777777" w:rsidR="00AC60DC" w:rsidRPr="00C12283" w:rsidRDefault="00AC60DC" w:rsidP="00AC60D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8249DB" w14:textId="124C854E" w:rsidR="00AC60DC" w:rsidRPr="00235D0E" w:rsidRDefault="00AC60DC" w:rsidP="00AC60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прямоугольного сечения из тонколистовой оцинкованной стали 400x400,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582040" w14:textId="6329DD71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4DA2219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5AF3AB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42D81C" w14:textId="58211C3B" w:rsidR="00AC60DC" w:rsidRPr="00AC60DC" w:rsidRDefault="00AC60DC" w:rsidP="00AC60DC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69A713" w14:textId="143D1669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26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A3B7C50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CDF02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AC60DC" w:rsidRPr="00157984" w14:paraId="06CD6862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9F0192" w14:textId="77777777" w:rsidR="00AC60DC" w:rsidRPr="00C12283" w:rsidRDefault="00AC60DC" w:rsidP="00AC60D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0C2153" w14:textId="443B896F" w:rsidR="00AC60DC" w:rsidRPr="00235D0E" w:rsidRDefault="00AC60DC" w:rsidP="00AC60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прямоугольного сечения из тонколистовой оцинкованной стали 500x400,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671430" w14:textId="17FD4460" w:rsidR="00AC60DC" w:rsidRPr="00AC60DC" w:rsidRDefault="00AC60DC" w:rsidP="00AC60DC">
            <w:pPr>
              <w:pStyle w:val="af5"/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7E67A2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5A5E6F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E5A516" w14:textId="6A34C8DA" w:rsidR="00AC60DC" w:rsidRPr="00AC60DC" w:rsidRDefault="00AC60DC" w:rsidP="00AC60DC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B11E3" w14:textId="14BF9795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30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8EA0396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4986E55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AC60DC" w:rsidRPr="00157984" w14:paraId="38BB3241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EA89D0" w14:textId="77777777" w:rsidR="00AC60DC" w:rsidRPr="00C12283" w:rsidRDefault="00AC60DC" w:rsidP="00AC60D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B5AD2F" w14:textId="2CCFD885" w:rsidR="00AC60DC" w:rsidRPr="00235D0E" w:rsidRDefault="00AC60DC" w:rsidP="00AC60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прямоугольного сечения из тонколистовой оцинкованной стали 600x400,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9C19586" w14:textId="55A7BE98" w:rsidR="00AC60DC" w:rsidRPr="00AC60DC" w:rsidRDefault="00AC60DC" w:rsidP="00AC60DC">
            <w:pPr>
              <w:pStyle w:val="af5"/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923163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7D7888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85E3E1" w14:textId="1F47A7A9" w:rsidR="00AC60DC" w:rsidRPr="00AC60DC" w:rsidRDefault="00AC60DC" w:rsidP="00AC60DC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840CED" w14:textId="11823275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31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CF09FF0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6348ABC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AC60DC" w:rsidRPr="00157984" w14:paraId="78A5EB68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7F5AB9" w14:textId="77777777" w:rsidR="00AC60DC" w:rsidRPr="009A286C" w:rsidRDefault="00AC60DC" w:rsidP="00AC60D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873F3" w14:textId="669EC296" w:rsidR="00AC60DC" w:rsidRPr="00235D0E" w:rsidRDefault="00AC60DC" w:rsidP="00AC60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прямоугольного сечения из тонколистовой оцинкованной стали 600x500,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151E26" w14:textId="4026BCEA" w:rsidR="00AC60DC" w:rsidRPr="00AC60DC" w:rsidRDefault="00AC60DC" w:rsidP="00AC60DC">
            <w:pPr>
              <w:pStyle w:val="af5"/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326EB9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CE7DA9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B776B0" w14:textId="292A3DAB" w:rsidR="00AC60DC" w:rsidRPr="00AC60DC" w:rsidRDefault="00AC60DC" w:rsidP="00AC60DC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5123EB" w14:textId="1CBD0F3F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49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EDBAA03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C162567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AC60DC" w:rsidRPr="00157984" w14:paraId="6317FD1E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CB0265" w14:textId="77777777" w:rsidR="00AC60DC" w:rsidRPr="009A286C" w:rsidRDefault="00AC60DC" w:rsidP="00AC60D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27B0EA" w14:textId="6F9D9512" w:rsidR="00AC60DC" w:rsidRPr="00235D0E" w:rsidRDefault="00AC60DC" w:rsidP="00AC60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35D0E">
              <w:t xml:space="preserve">Воздуховод прямоугольного сечения из тонколистовой оцинкованной стали 700x500, класса герметичности B, с толщиной </w:t>
            </w:r>
            <w:proofErr w:type="gramStart"/>
            <w:r w:rsidRPr="00235D0E">
              <w:t>стенки  0</w:t>
            </w:r>
            <w:proofErr w:type="gramEnd"/>
            <w:r w:rsidRPr="00235D0E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BABAC7" w14:textId="2C1F58F1" w:rsidR="00AC60DC" w:rsidRPr="00AC60DC" w:rsidRDefault="00AC60DC" w:rsidP="00AC60DC">
            <w:pPr>
              <w:pStyle w:val="af5"/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9C3FDB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4A8D0D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11F30E" w14:textId="49A3DADC" w:rsidR="00AC60DC" w:rsidRPr="00AC60DC" w:rsidRDefault="00AC60DC" w:rsidP="00AC60DC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A636ED" w14:textId="15710960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9960FF2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CEE7553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AC60DC" w:rsidRPr="00157984" w14:paraId="3690AD69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F325D09" w14:textId="77777777" w:rsidR="00AC60DC" w:rsidRPr="00AC60DC" w:rsidRDefault="00AC60DC" w:rsidP="00AC60D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2802C7" w14:textId="598C46ED" w:rsidR="00AC60DC" w:rsidRPr="00AC60DC" w:rsidRDefault="00AC60DC" w:rsidP="00AC60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C60DC">
              <w:t xml:space="preserve">Воздуховод прямоугольного сечения из тонколистовой оцинкованной стали 800x500, класса герметичности B, с толщиной </w:t>
            </w:r>
            <w:proofErr w:type="gramStart"/>
            <w:r w:rsidRPr="00AC60DC">
              <w:t>стенки  0</w:t>
            </w:r>
            <w:proofErr w:type="gramEnd"/>
            <w:r w:rsidRPr="00AC60DC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FF6455" w14:textId="1D318E85" w:rsidR="00AC60DC" w:rsidRPr="00AC60DC" w:rsidRDefault="00AC60DC" w:rsidP="00AC60DC">
            <w:pPr>
              <w:pStyle w:val="af5"/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B8FB20" w14:textId="77777777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86EA32" w14:textId="77777777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D3457A" w14:textId="11354223" w:rsidR="00AC60DC" w:rsidRPr="00AC60DC" w:rsidRDefault="00AC60DC" w:rsidP="00AC60DC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1D0D78" w14:textId="7CCD9882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13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99A9E9E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BC3EE10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AC60DC" w:rsidRPr="00157984" w14:paraId="675380A8" w14:textId="77777777" w:rsidTr="00AC60DC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43E5A6" w14:textId="77777777" w:rsidR="00AC60DC" w:rsidRPr="00AC60DC" w:rsidRDefault="00AC60DC" w:rsidP="00AC60DC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CDF7BC" w14:textId="3C56C8C0" w:rsidR="00AC60DC" w:rsidRPr="00AC60DC" w:rsidRDefault="00AC60DC" w:rsidP="00AC60DC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C60DC">
              <w:t xml:space="preserve">Воздуховод прямоугольного сечения из тонколистовой оцинкованной стали 1000x500, класса герметичности B, с толщиной </w:t>
            </w:r>
            <w:proofErr w:type="gramStart"/>
            <w:r w:rsidRPr="00AC60DC">
              <w:t>стенки  0</w:t>
            </w:r>
            <w:proofErr w:type="gramEnd"/>
            <w:r w:rsidRPr="00AC60DC"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A5A663" w14:textId="28508074" w:rsidR="00AC60DC" w:rsidRPr="00AC60DC" w:rsidRDefault="00AC60DC" w:rsidP="00AC60DC">
            <w:pPr>
              <w:pStyle w:val="af5"/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ECFB8E" w14:textId="77777777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7B5D64" w14:textId="77777777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BA80E4" w14:textId="335CB90F" w:rsidR="00AC60DC" w:rsidRPr="00AC60DC" w:rsidRDefault="00AC60DC" w:rsidP="00AC60DC">
            <w:pPr>
              <w:pStyle w:val="af5"/>
            </w:pPr>
            <w:r w:rsidRPr="00AC60DC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EFBA8B" w14:textId="73359E4B" w:rsidR="00AC60DC" w:rsidRPr="00AC60DC" w:rsidRDefault="00AC60DC" w:rsidP="00AC60DC">
            <w:pPr>
              <w:pStyle w:val="af5"/>
              <w:rPr>
                <w:rFonts w:cs="Times New Roman"/>
                <w:szCs w:val="24"/>
              </w:rPr>
            </w:pPr>
            <w:r w:rsidRPr="00AC60DC">
              <w:rPr>
                <w:rFonts w:cs="Times New Roman"/>
                <w:szCs w:val="24"/>
              </w:rPr>
              <w:t>29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7D428F4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1341D44" w14:textId="77777777" w:rsidR="00AC60DC" w:rsidRPr="00E826AC" w:rsidRDefault="00AC60DC" w:rsidP="00AC60DC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35D0E" w:rsidRPr="00157984" w14:paraId="5BF2E8F8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2D8C65" w14:textId="77777777" w:rsidR="00235D0E" w:rsidRPr="00AC60DC" w:rsidRDefault="00235D0E" w:rsidP="00235D0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6FF5AE" w14:textId="10E05839" w:rsidR="00235D0E" w:rsidRPr="00AC60DC" w:rsidRDefault="00235D0E" w:rsidP="00235D0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C60DC"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30D8C6" w14:textId="09A54C4A" w:rsidR="00235D0E" w:rsidRPr="00AC60DC" w:rsidRDefault="00235D0E" w:rsidP="00235D0E">
            <w:pPr>
              <w:pStyle w:val="af5"/>
            </w:pPr>
            <w:r w:rsidRPr="00AC60DC"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F8DF1F" w14:textId="77777777" w:rsidR="00235D0E" w:rsidRPr="00AC60DC" w:rsidRDefault="00235D0E" w:rsidP="00235D0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949522" w14:textId="77777777" w:rsidR="00235D0E" w:rsidRPr="00AC60DC" w:rsidRDefault="00235D0E" w:rsidP="00235D0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2A1BBC" w14:textId="256C7499" w:rsidR="00235D0E" w:rsidRPr="00AC60DC" w:rsidRDefault="00235D0E" w:rsidP="00235D0E">
            <w:pPr>
              <w:pStyle w:val="af5"/>
            </w:pPr>
            <w:r w:rsidRPr="00AC60DC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C1CD" w14:textId="0DCDF1B4" w:rsidR="00235D0E" w:rsidRPr="00AC60DC" w:rsidRDefault="00AC60DC" w:rsidP="00235D0E">
            <w:pPr>
              <w:pStyle w:val="af5"/>
            </w:pPr>
            <w:r w:rsidRPr="00AC60DC">
              <w:t>178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6F5D2C1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FA30490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35D0E" w:rsidRPr="00157984" w14:paraId="7E81387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08F6D1" w14:textId="77777777" w:rsidR="00235D0E" w:rsidRPr="00AC60DC" w:rsidRDefault="00235D0E" w:rsidP="00235D0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F1A543" w14:textId="3E611BDB" w:rsidR="00235D0E" w:rsidRPr="00AC60DC" w:rsidRDefault="00235D0E" w:rsidP="00235D0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AC60DC">
              <w:t xml:space="preserve">Теплоизоляция из вспененного каучука </w:t>
            </w:r>
            <w:r w:rsidRPr="00AC60DC">
              <w:rPr>
                <w:lang w:val="en-US"/>
              </w:rPr>
              <w:t>K</w:t>
            </w:r>
            <w:r w:rsidRPr="00AC60DC">
              <w:t>-</w:t>
            </w:r>
            <w:r w:rsidRPr="00AC60DC">
              <w:rPr>
                <w:lang w:val="en-US"/>
              </w:rPr>
              <w:t>Flex</w:t>
            </w:r>
            <w:r w:rsidRPr="00AC60DC">
              <w:t xml:space="preserve"> </w:t>
            </w:r>
            <w:r w:rsidRPr="00AC60DC">
              <w:rPr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5DE669" w14:textId="77777777" w:rsidR="00235D0E" w:rsidRPr="00AC60DC" w:rsidRDefault="00235D0E" w:rsidP="00235D0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5D39A3" w14:textId="77777777" w:rsidR="00235D0E" w:rsidRPr="00AC60DC" w:rsidRDefault="00235D0E" w:rsidP="00235D0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906D8" w14:textId="77777777" w:rsidR="00235D0E" w:rsidRPr="00AC60DC" w:rsidRDefault="00235D0E" w:rsidP="00235D0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086422" w14:textId="2E76718F" w:rsidR="00235D0E" w:rsidRPr="00AC60DC" w:rsidRDefault="00235D0E" w:rsidP="00235D0E">
            <w:pPr>
              <w:pStyle w:val="af5"/>
            </w:pPr>
            <w:r w:rsidRPr="00AC60DC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F65A1F" w14:textId="39DF877B" w:rsidR="00235D0E" w:rsidRPr="00AC60DC" w:rsidRDefault="00235D0E" w:rsidP="00235D0E">
            <w:pPr>
              <w:pStyle w:val="af5"/>
            </w:pPr>
            <w:r w:rsidRPr="00AC60DC">
              <w:rPr>
                <w:lang w:val="en-US"/>
              </w:rPr>
              <w:t>2</w:t>
            </w:r>
            <w:r w:rsidR="00AC60DC" w:rsidRPr="00AC60DC">
              <w:t>35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6EC3512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EBCDD44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35D0E" w:rsidRPr="00157984" w14:paraId="452DD19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E97AD0" w14:textId="77777777" w:rsidR="00235D0E" w:rsidRPr="00C31E1A" w:rsidRDefault="00235D0E" w:rsidP="00235D0E">
            <w:pPr>
              <w:pStyle w:val="af5"/>
              <w:ind w:left="284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9193B73" w14:textId="09CF3CA5" w:rsidR="00235D0E" w:rsidRPr="006C3C36" w:rsidRDefault="00235D0E" w:rsidP="00235D0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rPr>
                <w:b/>
                <w:bCs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80AAC55" w14:textId="77777777" w:rsidR="00235D0E" w:rsidRPr="006C3C36" w:rsidRDefault="00235D0E" w:rsidP="00235D0E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81EE88" w14:textId="77777777" w:rsidR="00235D0E" w:rsidRPr="006C3C36" w:rsidRDefault="00235D0E" w:rsidP="00235D0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A88CFB" w14:textId="77777777" w:rsidR="00235D0E" w:rsidRPr="006C3C36" w:rsidRDefault="00235D0E" w:rsidP="00235D0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354E27" w14:textId="77777777" w:rsidR="00235D0E" w:rsidRPr="006C3C36" w:rsidRDefault="00235D0E" w:rsidP="00235D0E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040742" w14:textId="77777777" w:rsidR="00235D0E" w:rsidRPr="006C3C36" w:rsidRDefault="00235D0E" w:rsidP="00235D0E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2D9747B1" w14:textId="77777777" w:rsidR="00235D0E" w:rsidRPr="006C3C36" w:rsidRDefault="00235D0E" w:rsidP="00235D0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FA62D8A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35D0E" w:rsidRPr="00157984" w14:paraId="0BB35C94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CD3AEC" w14:textId="77777777" w:rsidR="00235D0E" w:rsidRPr="00C31E1A" w:rsidRDefault="00235D0E" w:rsidP="00235D0E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A4D05" w14:textId="7AF34752" w:rsidR="00235D0E" w:rsidRPr="006C3C36" w:rsidRDefault="00235D0E" w:rsidP="00235D0E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499821" w14:textId="5DF5BF50" w:rsidR="00235D0E" w:rsidRPr="006C3C36" w:rsidRDefault="00235D0E" w:rsidP="00235D0E">
            <w:pPr>
              <w:pStyle w:val="af5"/>
            </w:pPr>
            <w:proofErr w:type="spellStart"/>
            <w:r w:rsidRPr="006C3C36">
              <w:t>Огнетитан</w:t>
            </w:r>
            <w:proofErr w:type="spellEnd"/>
            <w:r w:rsidRPr="006C3C36">
              <w:t xml:space="preserve"> ПРО-ВЕНТ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5DDF44" w14:textId="4E6A4B44" w:rsidR="00235D0E" w:rsidRPr="006C3C36" w:rsidRDefault="00235D0E" w:rsidP="00235D0E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A4AECCD" w14:textId="5ED64DA9" w:rsidR="00235D0E" w:rsidRPr="006C3C36" w:rsidRDefault="00235D0E" w:rsidP="00235D0E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6B37B0" w14:textId="5E6E440E" w:rsidR="00235D0E" w:rsidRPr="006C3C36" w:rsidRDefault="00235D0E" w:rsidP="00235D0E">
            <w:pPr>
              <w:pStyle w:val="af5"/>
            </w:pPr>
            <w:proofErr w:type="spellStart"/>
            <w:r w:rsidRPr="006C3C36">
              <w:t>компл</w:t>
            </w:r>
            <w:proofErr w:type="spellEnd"/>
            <w:r w:rsidRPr="006C3C36"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440BCB" w14:textId="666D949C" w:rsidR="00235D0E" w:rsidRPr="006C3C36" w:rsidRDefault="006C3C36" w:rsidP="00235D0E">
            <w:pPr>
              <w:pStyle w:val="af5"/>
            </w:pPr>
            <w: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8852EB4" w14:textId="77777777" w:rsidR="00235D0E" w:rsidRPr="006C3C36" w:rsidRDefault="00235D0E" w:rsidP="00235D0E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85DA5EE" w14:textId="77777777" w:rsidR="00235D0E" w:rsidRPr="00E826AC" w:rsidRDefault="00235D0E" w:rsidP="00235D0E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213F0FD5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CF839E" w14:textId="77777777" w:rsidR="001B4A21" w:rsidRPr="00C31E1A" w:rsidRDefault="001B4A21" w:rsidP="001B4A2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F90609" w14:textId="5CFBDB08" w:rsidR="001B4A21" w:rsidRPr="006C3C36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69659B" w14:textId="1CB971E5" w:rsidR="001B4A21" w:rsidRPr="006C3C36" w:rsidRDefault="001B4A21" w:rsidP="001B4A21">
            <w:pPr>
              <w:pStyle w:val="af5"/>
            </w:pPr>
            <w:r w:rsidRPr="006C3C36">
              <w:t xml:space="preserve">ОГНЕТИТАН КП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6BB916" w14:textId="11532381" w:rsidR="001B4A21" w:rsidRPr="006C3C36" w:rsidRDefault="001B4A21" w:rsidP="001B4A21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5A8494C" w14:textId="3D85C004" w:rsidR="001B4A21" w:rsidRPr="006C3C36" w:rsidRDefault="001B4A21" w:rsidP="001B4A21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10CD50" w14:textId="4F241D1D" w:rsidR="001B4A21" w:rsidRPr="006C3C36" w:rsidRDefault="001B4A21" w:rsidP="001B4A21">
            <w:pPr>
              <w:pStyle w:val="af5"/>
            </w:pPr>
            <w:r w:rsidRPr="006C3C36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A154B2" w14:textId="377DBC33" w:rsidR="001B4A21" w:rsidRDefault="001B4A21" w:rsidP="001B4A21">
            <w:pPr>
              <w:pStyle w:val="af5"/>
            </w:pPr>
            <w:r w:rsidRPr="006C3C36">
              <w:t>0,</w:t>
            </w:r>
            <w: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F3B1A51" w14:textId="77777777" w:rsidR="001B4A21" w:rsidRPr="006C3C36" w:rsidRDefault="001B4A21" w:rsidP="001B4A2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96D4D65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24B6E470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37CEA6C" w14:textId="77777777" w:rsidR="001B4A21" w:rsidRPr="00C31E1A" w:rsidRDefault="001B4A21" w:rsidP="001B4A2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3A1BA2" w14:textId="6DA9C21F" w:rsidR="001B4A21" w:rsidRPr="006C3C36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42ECFF" w14:textId="2489180C" w:rsidR="001B4A21" w:rsidRPr="006C3C36" w:rsidRDefault="001B4A21" w:rsidP="001B4A21">
            <w:pPr>
              <w:pStyle w:val="af5"/>
            </w:pPr>
            <w:r w:rsidRPr="006C3C36">
              <w:t>ОГНЕТИТАН SN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8AAFA1" w14:textId="3A6C56B5" w:rsidR="001B4A21" w:rsidRPr="006C3C36" w:rsidRDefault="001B4A21" w:rsidP="001B4A21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F8087C8" w14:textId="69472921" w:rsidR="001B4A21" w:rsidRPr="006C3C36" w:rsidRDefault="001B4A21" w:rsidP="001B4A21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E5EAC2" w14:textId="6A01CCD9" w:rsidR="001B4A21" w:rsidRPr="006C3C36" w:rsidRDefault="001B4A21" w:rsidP="001B4A21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6BEBEA" w14:textId="621C9651" w:rsidR="001B4A21" w:rsidRDefault="001B4A21" w:rsidP="001B4A21">
            <w:pPr>
              <w:pStyle w:val="af5"/>
            </w:pPr>
            <w:r w:rsidRPr="006C3C36">
              <w:t>1,</w:t>
            </w:r>
            <w: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A466F3D" w14:textId="77777777" w:rsidR="001B4A21" w:rsidRPr="006C3C36" w:rsidRDefault="001B4A21" w:rsidP="001B4A2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263B1F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1045F049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96EF4F" w14:textId="77777777" w:rsidR="001B4A21" w:rsidRPr="00C31E1A" w:rsidRDefault="001B4A21" w:rsidP="001B4A2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67B630" w14:textId="5403BDF6" w:rsidR="001B4A21" w:rsidRPr="006C3C36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C53F74" w14:textId="3A947B93" w:rsidR="001B4A21" w:rsidRPr="006C3C36" w:rsidRDefault="001B4A21" w:rsidP="001B4A21">
            <w:pPr>
              <w:pStyle w:val="af5"/>
            </w:pPr>
            <w:r w:rsidRPr="006C3C36">
              <w:t xml:space="preserve">ОГНЕТИТАН КП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20342F" w14:textId="6D559BEE" w:rsidR="001B4A21" w:rsidRPr="006C3C36" w:rsidRDefault="001B4A21" w:rsidP="001B4A21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57ED068" w14:textId="084BD806" w:rsidR="001B4A21" w:rsidRPr="006C3C36" w:rsidRDefault="001B4A21" w:rsidP="001B4A21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0DFDC0" w14:textId="60AB1AA5" w:rsidR="001B4A21" w:rsidRPr="006C3C36" w:rsidRDefault="001B4A21" w:rsidP="001B4A21">
            <w:pPr>
              <w:pStyle w:val="af5"/>
            </w:pPr>
            <w:r w:rsidRPr="006C3C36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CC6BAC" w14:textId="1F2A1C30" w:rsidR="001B4A21" w:rsidRDefault="001B4A21" w:rsidP="001B4A21">
            <w:pPr>
              <w:pStyle w:val="af5"/>
            </w:pPr>
            <w:r w:rsidRPr="006C3C36">
              <w:t>0,</w:t>
            </w:r>
            <w: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4B4C73" w14:textId="77777777" w:rsidR="001B4A21" w:rsidRPr="006C3C36" w:rsidRDefault="001B4A21" w:rsidP="001B4A2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8C09CA2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6AD846DC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66ABBC" w14:textId="77777777" w:rsidR="001B4A21" w:rsidRPr="00C31E1A" w:rsidRDefault="001B4A21" w:rsidP="001B4A2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D726C9" w14:textId="2D8814A9" w:rsidR="001B4A21" w:rsidRPr="006C3C36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F7BE8B" w14:textId="588D6C36" w:rsidR="001B4A21" w:rsidRPr="006C3C36" w:rsidRDefault="001B4A21" w:rsidP="001B4A21">
            <w:pPr>
              <w:pStyle w:val="af5"/>
            </w:pPr>
            <w:r w:rsidRPr="006C3C36">
              <w:t>ОГНЕТИТАН SN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55A5F2" w14:textId="447D4522" w:rsidR="001B4A21" w:rsidRPr="006C3C36" w:rsidRDefault="001B4A21" w:rsidP="001B4A21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7CC31BE" w14:textId="14D20A50" w:rsidR="001B4A21" w:rsidRPr="006C3C36" w:rsidRDefault="001B4A21" w:rsidP="001B4A21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9D3764" w14:textId="58E2542F" w:rsidR="001B4A21" w:rsidRPr="006C3C36" w:rsidRDefault="001B4A21" w:rsidP="001B4A21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2CA59" w14:textId="7DC486F5" w:rsidR="001B4A21" w:rsidRDefault="001B4A21" w:rsidP="001B4A21">
            <w:pPr>
              <w:pStyle w:val="af5"/>
            </w:pPr>
            <w:r w:rsidRPr="006C3C36">
              <w:t>1,</w:t>
            </w:r>
            <w: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1F99C11" w14:textId="77777777" w:rsidR="001B4A21" w:rsidRPr="006C3C36" w:rsidRDefault="001B4A21" w:rsidP="001B4A2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FE4E2A9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4E6862BE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DB24A0" w14:textId="77777777" w:rsidR="001B4A21" w:rsidRPr="00C31E1A" w:rsidRDefault="001B4A21" w:rsidP="001B4A2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18D3F6" w14:textId="002E1F1F" w:rsidR="001B4A21" w:rsidRPr="006C3C36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8842EE" w14:textId="2B618CD5" w:rsidR="001B4A21" w:rsidRPr="006C3C36" w:rsidRDefault="001B4A21" w:rsidP="001B4A21">
            <w:pPr>
              <w:pStyle w:val="af5"/>
            </w:pPr>
            <w:r w:rsidRPr="006C3C36">
              <w:t xml:space="preserve">ОГНЕТИТАН КП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57C9801" w14:textId="5864996D" w:rsidR="001B4A21" w:rsidRPr="006C3C36" w:rsidRDefault="001B4A21" w:rsidP="001B4A21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7E01549" w14:textId="265EC078" w:rsidR="001B4A21" w:rsidRPr="006C3C36" w:rsidRDefault="001B4A21" w:rsidP="001B4A21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9D70D5" w14:textId="1C0A7537" w:rsidR="001B4A21" w:rsidRPr="006C3C36" w:rsidRDefault="001B4A21" w:rsidP="001B4A21">
            <w:pPr>
              <w:pStyle w:val="af5"/>
            </w:pPr>
            <w:r w:rsidRPr="006C3C36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FE50A8" w14:textId="583F8C9B" w:rsidR="001B4A21" w:rsidRDefault="001B4A21" w:rsidP="001B4A21">
            <w:pPr>
              <w:pStyle w:val="af5"/>
            </w:pPr>
            <w:r w:rsidRPr="006C3C36">
              <w:t>0,</w:t>
            </w:r>
            <w:r>
              <w:t>008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B68F620" w14:textId="77777777" w:rsidR="001B4A21" w:rsidRPr="006C3C36" w:rsidRDefault="001B4A21" w:rsidP="001B4A2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4B71334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2B16F193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D8989D8" w14:textId="77777777" w:rsidR="001B4A21" w:rsidRPr="00C31E1A" w:rsidRDefault="001B4A21" w:rsidP="001B4A2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079F671" w14:textId="1901F70B" w:rsidR="001B4A21" w:rsidRPr="006C3C36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F0313B" w14:textId="7B6F2793" w:rsidR="001B4A21" w:rsidRPr="006C3C36" w:rsidRDefault="001B4A21" w:rsidP="001B4A21">
            <w:pPr>
              <w:pStyle w:val="af5"/>
            </w:pPr>
            <w:r w:rsidRPr="006C3C36">
              <w:t>ОГНЕТИТАН SN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9D78A8" w14:textId="724E36A6" w:rsidR="001B4A21" w:rsidRPr="006C3C36" w:rsidRDefault="001B4A21" w:rsidP="001B4A21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22A7ECD" w14:textId="3D936F12" w:rsidR="001B4A21" w:rsidRPr="006C3C36" w:rsidRDefault="001B4A21" w:rsidP="001B4A21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4F5A09" w14:textId="5C18ED9D" w:rsidR="001B4A21" w:rsidRPr="006C3C36" w:rsidRDefault="001B4A21" w:rsidP="001B4A21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3DE3C3" w14:textId="43608557" w:rsidR="001B4A21" w:rsidRDefault="001B4A21" w:rsidP="001B4A21">
            <w:pPr>
              <w:pStyle w:val="af5"/>
            </w:pPr>
            <w:r>
              <w:t>0,03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F57772B" w14:textId="77777777" w:rsidR="001B4A21" w:rsidRPr="006C3C36" w:rsidRDefault="001B4A21" w:rsidP="001B4A2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983A9D3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6982284E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9A4683" w14:textId="77777777" w:rsidR="001B4A21" w:rsidRPr="00C31E1A" w:rsidRDefault="001B4A21" w:rsidP="001B4A2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8FFAA9" w14:textId="208EE521" w:rsidR="001B4A21" w:rsidRPr="006C3C36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9014E4" w14:textId="2CC3E706" w:rsidR="001B4A21" w:rsidRPr="006C3C36" w:rsidRDefault="001B4A21" w:rsidP="001B4A21">
            <w:pPr>
              <w:pStyle w:val="af5"/>
            </w:pPr>
            <w:r w:rsidRPr="006C3C36">
              <w:t xml:space="preserve">ОГНЕТИТАН КП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7E2D18" w14:textId="72828BFF" w:rsidR="001B4A21" w:rsidRPr="006C3C36" w:rsidRDefault="001B4A21" w:rsidP="001B4A21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F94C962" w14:textId="1541A608" w:rsidR="001B4A21" w:rsidRPr="006C3C36" w:rsidRDefault="001B4A21" w:rsidP="001B4A21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FEA25F" w14:textId="128B4611" w:rsidR="001B4A21" w:rsidRPr="006C3C36" w:rsidRDefault="001B4A21" w:rsidP="001B4A21">
            <w:pPr>
              <w:pStyle w:val="af5"/>
            </w:pPr>
            <w:r w:rsidRPr="006C3C36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A7F465" w14:textId="040BC6C2" w:rsidR="001B4A21" w:rsidRDefault="001B4A21" w:rsidP="001B4A21">
            <w:pPr>
              <w:pStyle w:val="af5"/>
            </w:pPr>
            <w:r w:rsidRPr="006C3C36">
              <w:t>0,</w:t>
            </w:r>
            <w:r>
              <w:t>03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E57B762" w14:textId="77777777" w:rsidR="001B4A21" w:rsidRPr="006C3C36" w:rsidRDefault="001B4A21" w:rsidP="001B4A2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6230BA2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64530D8E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B04411" w14:textId="77777777" w:rsidR="001B4A21" w:rsidRPr="00C31E1A" w:rsidRDefault="001B4A21" w:rsidP="001B4A2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300BB4" w14:textId="52D4A604" w:rsidR="001B4A21" w:rsidRPr="006C3C36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3DD5D4" w14:textId="42F1C15E" w:rsidR="001B4A21" w:rsidRPr="006C3C36" w:rsidRDefault="001B4A21" w:rsidP="001B4A21">
            <w:pPr>
              <w:pStyle w:val="af5"/>
            </w:pPr>
            <w:r w:rsidRPr="006C3C36">
              <w:t>ОГНЕТИТАН SN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D40ECE5" w14:textId="4F940BCA" w:rsidR="001B4A21" w:rsidRPr="006C3C36" w:rsidRDefault="001B4A21" w:rsidP="001B4A21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ECD06F4" w14:textId="7D9519A6" w:rsidR="001B4A21" w:rsidRPr="006C3C36" w:rsidRDefault="001B4A21" w:rsidP="001B4A21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90787C" w14:textId="5C05EA44" w:rsidR="001B4A21" w:rsidRPr="006C3C36" w:rsidRDefault="001B4A21" w:rsidP="001B4A21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6B0F94" w14:textId="69F9215F" w:rsidR="001B4A21" w:rsidRDefault="001B4A21" w:rsidP="001B4A21">
            <w:pPr>
              <w:pStyle w:val="af5"/>
            </w:pPr>
            <w:r>
              <w:t>0,11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D417522" w14:textId="77777777" w:rsidR="001B4A21" w:rsidRPr="006C3C36" w:rsidRDefault="001B4A21" w:rsidP="001B4A2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37876B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626E53ED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03DDE5" w14:textId="77777777" w:rsidR="001B4A21" w:rsidRPr="00C31E1A" w:rsidRDefault="001B4A21" w:rsidP="001B4A2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645CF4" w14:textId="51F43D75" w:rsidR="001B4A21" w:rsidRPr="006C3C36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Плита минераловатная НГ 1000х600х50 плотностью не менее 100кг/м3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24ED06A" w14:textId="3BCE029E" w:rsidR="001B4A21" w:rsidRPr="006C3C36" w:rsidRDefault="001B4A21" w:rsidP="001B4A21">
            <w:pPr>
              <w:pStyle w:val="af5"/>
            </w:pPr>
            <w:r w:rsidRPr="006C3C36">
              <w:t xml:space="preserve">ОГНЕТИТАН КП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E28D4" w14:textId="69472AAF" w:rsidR="001B4A21" w:rsidRPr="006C3C36" w:rsidRDefault="001B4A21" w:rsidP="001B4A21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291414D" w14:textId="6A3D59C2" w:rsidR="001B4A21" w:rsidRPr="006C3C36" w:rsidRDefault="001B4A21" w:rsidP="001B4A21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832394" w14:textId="4EA94DAE" w:rsidR="001B4A21" w:rsidRPr="006C3C36" w:rsidRDefault="001B4A21" w:rsidP="001B4A21">
            <w:pPr>
              <w:pStyle w:val="af5"/>
            </w:pPr>
            <w:r w:rsidRPr="006C3C36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F8C14D" w14:textId="5015DCC2" w:rsidR="001B4A21" w:rsidRDefault="001B4A21" w:rsidP="001B4A21">
            <w:pPr>
              <w:pStyle w:val="af5"/>
            </w:pPr>
            <w:r w:rsidRPr="006C3C36">
              <w:t>0,</w:t>
            </w:r>
            <w:r>
              <w:t>03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01C8D53" w14:textId="77777777" w:rsidR="001B4A21" w:rsidRPr="006C3C36" w:rsidRDefault="001B4A21" w:rsidP="001B4A2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26687A2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1BAA4CDF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4B3973" w14:textId="77777777" w:rsidR="001B4A21" w:rsidRPr="00C31E1A" w:rsidRDefault="001B4A21" w:rsidP="001B4A2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E7C811" w14:textId="71C2E26E" w:rsidR="001B4A21" w:rsidRPr="006C3C36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F32579" w14:textId="5C757BA3" w:rsidR="001B4A21" w:rsidRPr="006C3C36" w:rsidRDefault="001B4A21" w:rsidP="001B4A21">
            <w:pPr>
              <w:pStyle w:val="af5"/>
            </w:pPr>
            <w:r w:rsidRPr="006C3C36">
              <w:t>ОГНЕТИТАН SN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F138A5" w14:textId="221508CA" w:rsidR="001B4A21" w:rsidRPr="006C3C36" w:rsidRDefault="001B4A21" w:rsidP="001B4A21">
            <w:pPr>
              <w:pStyle w:val="af5"/>
            </w:pPr>
            <w:r w:rsidRPr="006C3C36"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416F9CA" w14:textId="1BFEE86E" w:rsidR="001B4A21" w:rsidRPr="006C3C36" w:rsidRDefault="001B4A21" w:rsidP="001B4A21">
            <w:pPr>
              <w:pStyle w:val="af5"/>
            </w:pPr>
            <w:r w:rsidRPr="006C3C36">
              <w:t>ООО «</w:t>
            </w:r>
            <w:proofErr w:type="spellStart"/>
            <w:r w:rsidRPr="006C3C36">
              <w:t>Гермоизол</w:t>
            </w:r>
            <w:proofErr w:type="spellEnd"/>
            <w:r w:rsidRPr="006C3C36"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79B125" w14:textId="1D277C89" w:rsidR="001B4A21" w:rsidRPr="006C3C36" w:rsidRDefault="001B4A21" w:rsidP="001B4A21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8DAE89" w14:textId="0EE14C92" w:rsidR="001B4A21" w:rsidRDefault="001B4A21" w:rsidP="001B4A21">
            <w:pPr>
              <w:pStyle w:val="af5"/>
            </w:pPr>
            <w:r>
              <w:t>0,11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16D8C4C" w14:textId="77777777" w:rsidR="001B4A21" w:rsidRPr="006C3C36" w:rsidRDefault="001B4A21" w:rsidP="001B4A2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2AC00E0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2C6F0E9F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BA65FF" w14:textId="77777777" w:rsidR="001B4A21" w:rsidRPr="00C31E1A" w:rsidRDefault="001B4A21" w:rsidP="001B4A2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E789A7" w14:textId="74432460" w:rsidR="001B4A21" w:rsidRPr="006C3C36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C3C36">
              <w:t>Металл для крепления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98B757" w14:textId="77777777" w:rsidR="001B4A21" w:rsidRPr="006C3C36" w:rsidRDefault="001B4A21" w:rsidP="001B4A21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CBE7620" w14:textId="77777777" w:rsidR="001B4A21" w:rsidRPr="006C3C36" w:rsidRDefault="001B4A21" w:rsidP="001B4A21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C66439" w14:textId="77777777" w:rsidR="001B4A21" w:rsidRPr="006C3C36" w:rsidRDefault="001B4A21" w:rsidP="001B4A21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FF93D5" w14:textId="4ED75E93" w:rsidR="001B4A21" w:rsidRPr="006C3C36" w:rsidRDefault="001B4A21" w:rsidP="001B4A21">
            <w:pPr>
              <w:pStyle w:val="af5"/>
            </w:pPr>
            <w:r w:rsidRPr="006C3C36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D723E8" w14:textId="3754163A" w:rsidR="001B4A21" w:rsidRDefault="001B4A21" w:rsidP="001B4A21">
            <w:pPr>
              <w:pStyle w:val="af5"/>
            </w:pPr>
            <w:r>
              <w:t>250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5893761" w14:textId="77777777" w:rsidR="001B4A21" w:rsidRPr="006C3C36" w:rsidRDefault="001B4A21" w:rsidP="001B4A2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C1E2B46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7B21E1" w:rsidRPr="00157984" w14:paraId="41E13BCA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5087D" w14:textId="77777777" w:rsidR="007B21E1" w:rsidRPr="00C31E1A" w:rsidRDefault="007B21E1" w:rsidP="007B21E1">
            <w:pPr>
              <w:pStyle w:val="af5"/>
              <w:ind w:left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39094" w14:textId="054E4668" w:rsidR="007B21E1" w:rsidRPr="006C3C36" w:rsidRDefault="007B21E1" w:rsidP="007B21E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9E708D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C50DBE9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11823D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BE3D18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3AA0E0" w14:textId="77777777" w:rsidR="007B21E1" w:rsidRDefault="007B21E1" w:rsidP="007B21E1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03AA570" w14:textId="77777777" w:rsidR="007B21E1" w:rsidRPr="006C3C36" w:rsidRDefault="007B21E1" w:rsidP="007B21E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4E9A163" w14:textId="77777777" w:rsidR="007B21E1" w:rsidRPr="00E826AC" w:rsidRDefault="007B21E1" w:rsidP="007B21E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7B21E1" w:rsidRPr="00157984" w14:paraId="21C5C0B1" w14:textId="77777777" w:rsidTr="00C60D9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4C3716" w14:textId="77777777" w:rsidR="007B21E1" w:rsidRPr="00C31E1A" w:rsidRDefault="007B21E1" w:rsidP="007B21E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EA4684" w14:textId="26EFB310" w:rsidR="007B21E1" w:rsidRPr="006C3C36" w:rsidRDefault="007B21E1" w:rsidP="007B21E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A03C26" w14:textId="54B537E4" w:rsidR="007B21E1" w:rsidRPr="006C3C36" w:rsidRDefault="007B21E1" w:rsidP="007B21E1">
            <w:pPr>
              <w:pStyle w:val="af5"/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3063EF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7769167" w14:textId="472DFFD1" w:rsidR="007B21E1" w:rsidRPr="006C3C36" w:rsidRDefault="007B21E1" w:rsidP="007B21E1">
            <w:pPr>
              <w:pStyle w:val="af5"/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5047D" w14:textId="4ABBD489" w:rsidR="007B21E1" w:rsidRPr="006C3C36" w:rsidRDefault="007B21E1" w:rsidP="007B21E1">
            <w:pPr>
              <w:pStyle w:val="af5"/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D7A3B14" w14:textId="6E2D0F95" w:rsidR="007B21E1" w:rsidRPr="007B21E1" w:rsidRDefault="007B21E1" w:rsidP="007B21E1">
            <w:pPr>
              <w:pStyle w:val="af5"/>
              <w:rPr>
                <w:rFonts w:cs="Times New Roman"/>
                <w:szCs w:val="24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53937EC" w14:textId="77777777" w:rsidR="007B21E1" w:rsidRPr="006C3C36" w:rsidRDefault="007B21E1" w:rsidP="007B21E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F23216B" w14:textId="77777777" w:rsidR="007B21E1" w:rsidRPr="00E826AC" w:rsidRDefault="007B21E1" w:rsidP="007B21E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7B21E1" w:rsidRPr="00157984" w14:paraId="4F8B4900" w14:textId="77777777" w:rsidTr="00C60D9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13ACA7" w14:textId="77777777" w:rsidR="007B21E1" w:rsidRPr="00C31E1A" w:rsidRDefault="007B21E1" w:rsidP="007B21E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5D34E1F" w14:textId="6E5A7258" w:rsidR="007B21E1" w:rsidRPr="006C3C36" w:rsidRDefault="007B21E1" w:rsidP="007B21E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68D1BA" w14:textId="1EE1850B" w:rsidR="007B21E1" w:rsidRPr="006C3C36" w:rsidRDefault="007B21E1" w:rsidP="007B21E1">
            <w:pPr>
              <w:pStyle w:val="af5"/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42BDF1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7D7336" w14:textId="4CB9C033" w:rsidR="007B21E1" w:rsidRPr="006C3C36" w:rsidRDefault="007B21E1" w:rsidP="007B21E1">
            <w:pPr>
              <w:pStyle w:val="af5"/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4B99BFC" w14:textId="0D0F5021" w:rsidR="007B21E1" w:rsidRPr="006C3C36" w:rsidRDefault="007B21E1" w:rsidP="007B21E1">
            <w:pPr>
              <w:pStyle w:val="af5"/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FA1E352" w14:textId="279F2A75" w:rsidR="007B21E1" w:rsidRPr="007B21E1" w:rsidRDefault="007B21E1" w:rsidP="007B21E1">
            <w:pPr>
              <w:pStyle w:val="af5"/>
              <w:rPr>
                <w:rFonts w:cs="Times New Roman"/>
                <w:szCs w:val="24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09A934A" w14:textId="77777777" w:rsidR="007B21E1" w:rsidRPr="006C3C36" w:rsidRDefault="007B21E1" w:rsidP="007B21E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51130D6" w14:textId="77777777" w:rsidR="007B21E1" w:rsidRPr="00E826AC" w:rsidRDefault="007B21E1" w:rsidP="007B21E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7B21E1" w:rsidRPr="00157984" w14:paraId="1E6130D8" w14:textId="77777777" w:rsidTr="00C60D9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75B5D0" w14:textId="77777777" w:rsidR="007B21E1" w:rsidRPr="00C31E1A" w:rsidRDefault="007B21E1" w:rsidP="007B21E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CCDA08" w14:textId="4D29F2C4" w:rsidR="007B21E1" w:rsidRPr="006C3C36" w:rsidRDefault="007B21E1" w:rsidP="007B21E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D54D35" w14:textId="5D53237E" w:rsidR="007B21E1" w:rsidRPr="006C3C36" w:rsidRDefault="007B21E1" w:rsidP="007B21E1">
            <w:pPr>
              <w:pStyle w:val="af5"/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FFBE19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2CA8BC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552249D" w14:textId="59856DE4" w:rsidR="007B21E1" w:rsidRPr="006C3C36" w:rsidRDefault="007B21E1" w:rsidP="007B21E1">
            <w:pPr>
              <w:pStyle w:val="af5"/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B537F96" w14:textId="6ACC3F99" w:rsidR="007B21E1" w:rsidRPr="007B21E1" w:rsidRDefault="007B21E1" w:rsidP="007B21E1">
            <w:pPr>
              <w:pStyle w:val="af5"/>
              <w:rPr>
                <w:rFonts w:cs="Times New Roman"/>
                <w:szCs w:val="24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D52948E" w14:textId="77777777" w:rsidR="007B21E1" w:rsidRPr="006C3C36" w:rsidRDefault="007B21E1" w:rsidP="007B21E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419D730" w14:textId="77777777" w:rsidR="007B21E1" w:rsidRPr="00E826AC" w:rsidRDefault="007B21E1" w:rsidP="007B21E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7B21E1" w:rsidRPr="00157984" w14:paraId="401CF4E5" w14:textId="77777777" w:rsidTr="00C60D9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C6D4E78" w14:textId="77777777" w:rsidR="007B21E1" w:rsidRPr="00C31E1A" w:rsidRDefault="007B21E1" w:rsidP="007B21E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681495" w14:textId="16086409" w:rsidR="007B21E1" w:rsidRPr="006C3C36" w:rsidRDefault="007B21E1" w:rsidP="007B21E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EA5A71" w14:textId="5AF2640A" w:rsidR="007B21E1" w:rsidRPr="006C3C36" w:rsidRDefault="007B21E1" w:rsidP="007B21E1">
            <w:pPr>
              <w:pStyle w:val="af5"/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9C7160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B63EED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98D5C7" w14:textId="1FF4CB5F" w:rsidR="007B21E1" w:rsidRPr="006C3C36" w:rsidRDefault="007B21E1" w:rsidP="007B21E1">
            <w:pPr>
              <w:pStyle w:val="af5"/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84DF84D" w14:textId="6E0511B4" w:rsidR="007B21E1" w:rsidRPr="007B21E1" w:rsidRDefault="007B21E1" w:rsidP="007B21E1">
            <w:pPr>
              <w:pStyle w:val="af5"/>
              <w:rPr>
                <w:rFonts w:cs="Times New Roman"/>
                <w:szCs w:val="24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23B86FA" w14:textId="77777777" w:rsidR="007B21E1" w:rsidRPr="006C3C36" w:rsidRDefault="007B21E1" w:rsidP="007B21E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0B5F8F7" w14:textId="77777777" w:rsidR="007B21E1" w:rsidRPr="00E826AC" w:rsidRDefault="007B21E1" w:rsidP="007B21E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7B21E1" w:rsidRPr="00157984" w14:paraId="78AEC671" w14:textId="77777777" w:rsidTr="00C60D9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7741B48" w14:textId="77777777" w:rsidR="007B21E1" w:rsidRPr="00C31E1A" w:rsidRDefault="007B21E1" w:rsidP="007B21E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C47685B" w14:textId="3B092041" w:rsidR="007B21E1" w:rsidRPr="006C3C36" w:rsidRDefault="007B21E1" w:rsidP="007B21E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7B44AC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6065D9D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4235C9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1653A3" w14:textId="682727DD" w:rsidR="007B21E1" w:rsidRPr="006C3C36" w:rsidRDefault="007B21E1" w:rsidP="007B21E1">
            <w:pPr>
              <w:pStyle w:val="af5"/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393522F" w14:textId="346E9AD4" w:rsidR="007B21E1" w:rsidRPr="007B21E1" w:rsidRDefault="007B21E1" w:rsidP="007B21E1">
            <w:pPr>
              <w:pStyle w:val="af5"/>
              <w:rPr>
                <w:rFonts w:cs="Times New Roman"/>
                <w:szCs w:val="24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5C490DF" w14:textId="77777777" w:rsidR="007B21E1" w:rsidRPr="006C3C36" w:rsidRDefault="007B21E1" w:rsidP="007B21E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0F66C8A" w14:textId="77777777" w:rsidR="007B21E1" w:rsidRPr="00E826AC" w:rsidRDefault="007B21E1" w:rsidP="007B21E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7B21E1" w:rsidRPr="00157984" w14:paraId="49FC4568" w14:textId="77777777" w:rsidTr="00C60D9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05544D" w14:textId="77777777" w:rsidR="007B21E1" w:rsidRPr="00C31E1A" w:rsidRDefault="007B21E1" w:rsidP="007B21E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7FFD9E" w14:textId="1AE5B1B2" w:rsidR="007B21E1" w:rsidRPr="006C3C36" w:rsidRDefault="007B21E1" w:rsidP="007B21E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31629A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A07D5F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F66DAB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DA0FE3" w14:textId="78DEC6B0" w:rsidR="007B21E1" w:rsidRPr="006C3C36" w:rsidRDefault="007B21E1" w:rsidP="007B21E1">
            <w:pPr>
              <w:pStyle w:val="af5"/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8A05E58" w14:textId="5126A154" w:rsidR="007B21E1" w:rsidRPr="007B21E1" w:rsidRDefault="007B21E1" w:rsidP="007B21E1">
            <w:pPr>
              <w:pStyle w:val="af5"/>
              <w:rPr>
                <w:rFonts w:cs="Times New Roman"/>
                <w:szCs w:val="24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B501882" w14:textId="77777777" w:rsidR="007B21E1" w:rsidRPr="006C3C36" w:rsidRDefault="007B21E1" w:rsidP="007B21E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AC8F218" w14:textId="77777777" w:rsidR="007B21E1" w:rsidRPr="00E826AC" w:rsidRDefault="007B21E1" w:rsidP="007B21E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7B21E1" w:rsidRPr="00157984" w14:paraId="653E0AE2" w14:textId="77777777" w:rsidTr="00C60D9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3D3AF5" w14:textId="77777777" w:rsidR="007B21E1" w:rsidRPr="00C31E1A" w:rsidRDefault="007B21E1" w:rsidP="007B21E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0B701F" w14:textId="68251EEE" w:rsidR="007B21E1" w:rsidRPr="006C3C36" w:rsidRDefault="007B21E1" w:rsidP="007B21E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D901B3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22EF7D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A4A5ADC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8C6005" w14:textId="73207251" w:rsidR="007B21E1" w:rsidRPr="006C3C36" w:rsidRDefault="007B21E1" w:rsidP="007B21E1">
            <w:pPr>
              <w:pStyle w:val="af5"/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14C7F33" w14:textId="136C01C7" w:rsidR="007B21E1" w:rsidRPr="007B21E1" w:rsidRDefault="007B21E1" w:rsidP="007B21E1">
            <w:pPr>
              <w:pStyle w:val="af5"/>
              <w:rPr>
                <w:rFonts w:cs="Times New Roman"/>
                <w:szCs w:val="24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EB8AA23" w14:textId="77777777" w:rsidR="007B21E1" w:rsidRPr="006C3C36" w:rsidRDefault="007B21E1" w:rsidP="007B21E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D63B5B1" w14:textId="77777777" w:rsidR="007B21E1" w:rsidRPr="00E826AC" w:rsidRDefault="007B21E1" w:rsidP="007B21E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7B21E1" w:rsidRPr="00157984" w14:paraId="505B2089" w14:textId="77777777" w:rsidTr="00C60D9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85ED2D" w14:textId="77777777" w:rsidR="007B21E1" w:rsidRPr="00C31E1A" w:rsidRDefault="007B21E1" w:rsidP="007B21E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E8B5E9" w14:textId="10A41EB6" w:rsidR="007B21E1" w:rsidRPr="006C3C36" w:rsidRDefault="007B21E1" w:rsidP="007B21E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97681C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081EA6A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0AC23E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CAA747" w14:textId="033ADCAD" w:rsidR="007B21E1" w:rsidRPr="006C3C36" w:rsidRDefault="007B21E1" w:rsidP="007B21E1">
            <w:pPr>
              <w:pStyle w:val="af5"/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F803812" w14:textId="089066F4" w:rsidR="007B21E1" w:rsidRPr="007B21E1" w:rsidRDefault="007B21E1" w:rsidP="007B21E1">
            <w:pPr>
              <w:pStyle w:val="af5"/>
              <w:rPr>
                <w:rFonts w:cs="Times New Roman"/>
                <w:szCs w:val="24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4F3C5E3" w14:textId="77777777" w:rsidR="007B21E1" w:rsidRPr="006C3C36" w:rsidRDefault="007B21E1" w:rsidP="007B21E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6FB438B" w14:textId="77777777" w:rsidR="007B21E1" w:rsidRPr="00E826AC" w:rsidRDefault="007B21E1" w:rsidP="007B21E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7B21E1" w:rsidRPr="00157984" w14:paraId="798090F8" w14:textId="77777777" w:rsidTr="00C60D93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89AD1" w14:textId="77777777" w:rsidR="007B21E1" w:rsidRPr="00C31E1A" w:rsidRDefault="007B21E1" w:rsidP="007B21E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27E916" w14:textId="53CF317C" w:rsidR="007B21E1" w:rsidRPr="006C3C36" w:rsidRDefault="007B21E1" w:rsidP="007B21E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25F4CA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2CD6B4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83591C2" w14:textId="77777777" w:rsidR="007B21E1" w:rsidRPr="006C3C36" w:rsidRDefault="007B21E1" w:rsidP="007B21E1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257534" w14:textId="4EAA38A7" w:rsidR="007B21E1" w:rsidRPr="006C3C36" w:rsidRDefault="007B21E1" w:rsidP="007B21E1">
            <w:pPr>
              <w:pStyle w:val="af5"/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A0E086E" w14:textId="39F103C1" w:rsidR="007B21E1" w:rsidRPr="007B21E1" w:rsidRDefault="007B21E1" w:rsidP="007B21E1">
            <w:pPr>
              <w:pStyle w:val="af5"/>
              <w:rPr>
                <w:rFonts w:cs="Times New Roman"/>
                <w:szCs w:val="24"/>
              </w:rPr>
            </w:pPr>
            <w:r w:rsidRPr="007B21E1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7665B2B" w14:textId="77777777" w:rsidR="007B21E1" w:rsidRPr="006C3C36" w:rsidRDefault="007B21E1" w:rsidP="007B21E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CC48073" w14:textId="77777777" w:rsidR="007B21E1" w:rsidRPr="00E826AC" w:rsidRDefault="007B21E1" w:rsidP="007B21E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1B4A21" w:rsidRPr="00157984" w14:paraId="2192F176" w14:textId="77777777" w:rsidTr="00960F27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90BD02F" w14:textId="77777777" w:rsidR="001B4A21" w:rsidRPr="00C31E1A" w:rsidRDefault="001B4A21" w:rsidP="001B4A21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3E64A7" w14:textId="0F2A2B65" w:rsidR="001B4A21" w:rsidRPr="00E826AC" w:rsidRDefault="001B4A21" w:rsidP="001B4A2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EE0000"/>
              </w:rPr>
            </w:pPr>
            <w:r w:rsidRPr="001B4A21">
              <w:rPr>
                <w:b/>
                <w:bCs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A842BF" w14:textId="77777777" w:rsidR="001B4A21" w:rsidRPr="00E826AC" w:rsidRDefault="001B4A21" w:rsidP="001B4A21">
            <w:pPr>
              <w:pStyle w:val="af5"/>
              <w:rPr>
                <w:color w:val="EE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155854" w14:textId="77777777" w:rsidR="001B4A21" w:rsidRPr="00E826AC" w:rsidRDefault="001B4A21" w:rsidP="001B4A21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EA582C" w14:textId="77777777" w:rsidR="001B4A21" w:rsidRPr="00E826AC" w:rsidRDefault="001B4A21" w:rsidP="001B4A21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4558AA" w14:textId="77777777" w:rsidR="001B4A21" w:rsidRPr="00E826AC" w:rsidRDefault="001B4A21" w:rsidP="001B4A21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6752F0" w14:textId="77777777" w:rsidR="001B4A21" w:rsidRPr="00E826AC" w:rsidRDefault="001B4A21" w:rsidP="001B4A21">
            <w:pPr>
              <w:pStyle w:val="af5"/>
              <w:rPr>
                <w:color w:val="EE0000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2EE5B195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CDA664A" w14:textId="77777777" w:rsidR="001B4A21" w:rsidRPr="00E826AC" w:rsidRDefault="001B4A21" w:rsidP="001B4A21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2DEA89CC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B2342A2" w14:textId="77777777" w:rsidR="00D17AB8" w:rsidRPr="00C31E1A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BFF659" w14:textId="35BF510A" w:rsidR="00D17AB8" w:rsidRPr="00D17AB8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Фанкойл канальный</w:t>
            </w:r>
            <w:r w:rsidRPr="00D17AB8">
              <w:rPr>
                <w:lang w:val="en-US"/>
              </w:rPr>
              <w:t xml:space="preserve"> CFDA 0</w:t>
            </w:r>
            <w:r>
              <w:t>06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5AA8B1" w14:textId="75B71ADC" w:rsidR="00D17AB8" w:rsidRPr="00D17AB8" w:rsidRDefault="00D17AB8" w:rsidP="00D17AB8">
            <w:pPr>
              <w:pStyle w:val="af5"/>
            </w:pPr>
            <w:r w:rsidRPr="00D17AB8">
              <w:rPr>
                <w:lang w:val="en-US"/>
              </w:rPr>
              <w:t>CFDA 0</w:t>
            </w:r>
            <w:r>
              <w:t>06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60691E0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51716B7" w14:textId="4C83CC6C" w:rsidR="00D17AB8" w:rsidRPr="00D17AB8" w:rsidRDefault="00D17AB8" w:rsidP="00D17AB8">
            <w:pPr>
              <w:pStyle w:val="af5"/>
            </w:pPr>
            <w:r w:rsidRPr="00D17AB8">
              <w:rPr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CF4A3D" w14:textId="7746399A" w:rsidR="00D17AB8" w:rsidRPr="00D17AB8" w:rsidRDefault="00D17AB8" w:rsidP="00D17AB8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5FE53E" w14:textId="5F4FB7C1" w:rsidR="00D17AB8" w:rsidRPr="00D17AB8" w:rsidRDefault="00072647" w:rsidP="00D17AB8">
            <w:pPr>
              <w:pStyle w:val="af5"/>
            </w:pPr>
            <w:r>
              <w:t>1</w:t>
            </w:r>
            <w:r w:rsidR="00205F5B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EA689F" w14:textId="77777777" w:rsidR="00D17AB8" w:rsidRPr="00D17AB8" w:rsidRDefault="00D17AB8" w:rsidP="00D17AB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8BC6139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7811C1E2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A57CC6" w14:textId="77777777" w:rsidR="00D17AB8" w:rsidRPr="00C31E1A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4B068A2" w14:textId="42B8D99F" w:rsidR="00D17AB8" w:rsidRPr="00D17AB8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Фанкойл канальный</w:t>
            </w:r>
            <w:r w:rsidRPr="00D17AB8">
              <w:rPr>
                <w:lang w:val="en-US"/>
              </w:rPr>
              <w:t xml:space="preserve"> CFDA 011.0CC2R3-50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AAEB3D" w14:textId="7F7ACCA9" w:rsidR="00D17AB8" w:rsidRPr="00D17AB8" w:rsidRDefault="00231F58" w:rsidP="00D17AB8">
            <w:pPr>
              <w:pStyle w:val="af5"/>
            </w:pPr>
            <w:r w:rsidRPr="00231F58">
              <w:t>CFDA 011.0CC2R3-50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0F670A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0C957" w14:textId="48819149" w:rsidR="00D17AB8" w:rsidRPr="00D17AB8" w:rsidRDefault="00D17AB8" w:rsidP="00D17AB8">
            <w:pPr>
              <w:pStyle w:val="af5"/>
            </w:pPr>
            <w:r w:rsidRPr="00D17AB8">
              <w:rPr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68FF3A" w14:textId="2DAF8645" w:rsidR="00D17AB8" w:rsidRPr="00D17AB8" w:rsidRDefault="00D17AB8" w:rsidP="00D17AB8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1407D8" w14:textId="3CC18F7C" w:rsidR="00D17AB8" w:rsidRPr="00D17AB8" w:rsidRDefault="00D17AB8" w:rsidP="00D17AB8">
            <w:pPr>
              <w:pStyle w:val="af5"/>
            </w:pPr>
            <w:r>
              <w:t>1</w:t>
            </w:r>
            <w:r w:rsidR="00072647"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17DD704" w14:textId="77777777" w:rsidR="00D17AB8" w:rsidRPr="00D17AB8" w:rsidRDefault="00D17AB8" w:rsidP="00D17AB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3AE7D83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297FE0AC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B64BB5" w14:textId="77777777" w:rsidR="00D17AB8" w:rsidRPr="00C31E1A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833E5E" w14:textId="61BCDEC9" w:rsidR="00D17AB8" w:rsidRPr="00D17AB8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Фанкойл канальный</w:t>
            </w:r>
            <w:r w:rsidRPr="00D17AB8">
              <w:rPr>
                <w:lang w:val="en-US"/>
              </w:rPr>
              <w:t xml:space="preserve"> CFDA 0</w:t>
            </w:r>
            <w:r>
              <w:t>15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FC46EE" w14:textId="77F241D5" w:rsidR="00D17AB8" w:rsidRPr="00D17AB8" w:rsidRDefault="00D17AB8" w:rsidP="00D17AB8">
            <w:pPr>
              <w:pStyle w:val="af5"/>
              <w:rPr>
                <w:lang w:val="en-US"/>
              </w:rPr>
            </w:pPr>
            <w:r w:rsidRPr="00D17AB8">
              <w:rPr>
                <w:lang w:val="en-US"/>
              </w:rPr>
              <w:t>CFDA 0</w:t>
            </w:r>
            <w:r>
              <w:t>15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A0DCC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303654" w14:textId="36FF7AA1" w:rsidR="00D17AB8" w:rsidRPr="00D17AB8" w:rsidRDefault="00D17AB8" w:rsidP="00D17AB8">
            <w:pPr>
              <w:pStyle w:val="af5"/>
              <w:rPr>
                <w:lang w:val="en-US"/>
              </w:rPr>
            </w:pPr>
            <w:r w:rsidRPr="00D17AB8">
              <w:rPr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A131F2" w14:textId="02104BA8" w:rsidR="00D17AB8" w:rsidRPr="00D17AB8" w:rsidRDefault="00D17AB8" w:rsidP="00D17AB8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05ED74" w14:textId="1A4D44CF" w:rsidR="00D17AB8" w:rsidRPr="00D17AB8" w:rsidRDefault="00D17AB8" w:rsidP="00D17AB8">
            <w:pPr>
              <w:pStyle w:val="af5"/>
            </w:pPr>
            <w:r>
              <w:t>1</w:t>
            </w:r>
            <w:r w:rsidRPr="00D17AB8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733B22" w14:textId="77777777" w:rsidR="00D17AB8" w:rsidRPr="00D17AB8" w:rsidRDefault="00D17AB8" w:rsidP="00D17AB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9B03F78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497491A1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67306C" w14:textId="77777777" w:rsidR="00D17AB8" w:rsidRPr="00C31E1A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95D94" w14:textId="035024C2" w:rsidR="00D17AB8" w:rsidRPr="00D17AB8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Фанкойл канальный</w:t>
            </w:r>
            <w:r w:rsidRPr="00D17AB8">
              <w:rPr>
                <w:lang w:val="en-US"/>
              </w:rPr>
              <w:t xml:space="preserve"> CFDA 0</w:t>
            </w:r>
            <w:r w:rsidRPr="00D17AB8">
              <w:t>21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47AF0A" w14:textId="349EC8DF" w:rsidR="00D17AB8" w:rsidRPr="00D17AB8" w:rsidRDefault="00D17AB8" w:rsidP="00D17AB8">
            <w:pPr>
              <w:pStyle w:val="af5"/>
              <w:rPr>
                <w:lang w:val="en-US"/>
              </w:rPr>
            </w:pPr>
            <w:r w:rsidRPr="00D17AB8">
              <w:rPr>
                <w:lang w:val="en-US"/>
              </w:rPr>
              <w:t>CFDA 0</w:t>
            </w:r>
            <w:r w:rsidRPr="00D17AB8">
              <w:t>21</w:t>
            </w:r>
            <w:r w:rsidRPr="00D17AB8">
              <w:rPr>
                <w:lang w:val="en-US"/>
              </w:rPr>
              <w:t>.0CC2R3-50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512D5ED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A58D8F" w14:textId="4A8CD4CD" w:rsidR="00D17AB8" w:rsidRPr="00D17AB8" w:rsidRDefault="00D17AB8" w:rsidP="00D17AB8">
            <w:pPr>
              <w:pStyle w:val="af5"/>
              <w:rPr>
                <w:lang w:val="en-US"/>
              </w:rPr>
            </w:pPr>
            <w:r w:rsidRPr="00D17AB8">
              <w:rPr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348415" w14:textId="17CC9963" w:rsidR="00D17AB8" w:rsidRPr="00D17AB8" w:rsidRDefault="00D17AB8" w:rsidP="00D17AB8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BC115E" w14:textId="7019D58A" w:rsidR="00D17AB8" w:rsidRPr="00D17AB8" w:rsidRDefault="00D17AB8" w:rsidP="00D17AB8">
            <w:pPr>
              <w:pStyle w:val="af5"/>
            </w:pPr>
            <w: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EF300D1" w14:textId="77777777" w:rsidR="00D17AB8" w:rsidRPr="00D17AB8" w:rsidRDefault="00D17AB8" w:rsidP="00D17AB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B731836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69F64406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3B35DE" w14:textId="77777777" w:rsidR="00D17AB8" w:rsidRPr="00C31E1A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8E7765" w14:textId="71AF8E46" w:rsidR="00D17AB8" w:rsidRPr="00D17AB8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Узел обвязки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8706D4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51DC224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ADB1B9" w14:textId="76F20864" w:rsidR="00D17AB8" w:rsidRPr="00D17AB8" w:rsidRDefault="00D17AB8" w:rsidP="00D17AB8">
            <w:pPr>
              <w:pStyle w:val="af5"/>
            </w:pPr>
            <w:r w:rsidRPr="00D17AB8">
              <w:rPr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7ED76" w14:textId="3E38D2FF" w:rsidR="00D17AB8" w:rsidRPr="00D17AB8" w:rsidRDefault="00D17AB8" w:rsidP="00D17AB8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AD8709" w14:textId="2FD7D2B7" w:rsidR="00D17AB8" w:rsidRPr="00D17AB8" w:rsidRDefault="007D5E71" w:rsidP="00D17AB8">
            <w:pPr>
              <w:pStyle w:val="af5"/>
            </w:pPr>
            <w:r>
              <w:t>4</w:t>
            </w:r>
            <w:r w:rsidR="00205F5B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221C76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FAAE3E9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52504A2C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339AB" w14:textId="77777777" w:rsidR="00D17AB8" w:rsidRPr="00C31E1A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283481" w14:textId="0E56791D" w:rsidR="00D17AB8" w:rsidRPr="00D17AB8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Насос дренажный</w:t>
            </w:r>
            <w:r w:rsidRPr="00D17AB8">
              <w:rPr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731B78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F1A5EE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778569" w14:textId="26710CB4" w:rsidR="00D17AB8" w:rsidRPr="00D17AB8" w:rsidRDefault="00D17AB8" w:rsidP="00D17AB8">
            <w:pPr>
              <w:pStyle w:val="af5"/>
            </w:pPr>
            <w:proofErr w:type="spellStart"/>
            <w:r w:rsidRPr="00D17AB8">
              <w:rPr>
                <w:lang w:val="en-US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B45E0D8" w14:textId="5A010D96" w:rsidR="00D17AB8" w:rsidRPr="00D17AB8" w:rsidRDefault="00D17AB8" w:rsidP="00D17AB8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CF6DD4" w14:textId="046FC5B3" w:rsidR="00D17AB8" w:rsidRPr="00D17AB8" w:rsidRDefault="007D5E71" w:rsidP="00D17AB8">
            <w:pPr>
              <w:pStyle w:val="af5"/>
            </w:pPr>
            <w:r>
              <w:t>4</w:t>
            </w:r>
            <w:r w:rsidR="00205F5B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B509B3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E41EDE5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36D78E6E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6F50C0" w14:textId="77777777" w:rsidR="00D17AB8" w:rsidRPr="00C31E1A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79C03A" w14:textId="5B26784A" w:rsidR="00D17AB8" w:rsidRPr="00D17AB8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 xml:space="preserve">Ручной балансировочный клапан </w:t>
            </w:r>
            <w:r w:rsidRPr="00D17AB8">
              <w:rPr>
                <w:lang w:val="en-US"/>
              </w:rPr>
              <w:t>MVT</w:t>
            </w:r>
            <w:r w:rsidRPr="00D17AB8">
              <w:t>-</w:t>
            </w:r>
            <w:r w:rsidRPr="00D17AB8">
              <w:rPr>
                <w:lang w:val="en-US"/>
              </w:rPr>
              <w:t>R</w:t>
            </w:r>
            <w:r w:rsidRPr="00D17AB8">
              <w:t xml:space="preserve">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D028E5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1BD9908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A49874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797E19" w14:textId="6DE194B5" w:rsidR="00D17AB8" w:rsidRPr="00D17AB8" w:rsidRDefault="00D17AB8" w:rsidP="00D17AB8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74465" w14:textId="35598FB2" w:rsidR="00D17AB8" w:rsidRPr="00D17AB8" w:rsidRDefault="007D5E71" w:rsidP="00D17AB8">
            <w:pPr>
              <w:pStyle w:val="af5"/>
            </w:pPr>
            <w:r>
              <w:t>4</w:t>
            </w:r>
            <w:r w:rsidR="00205F5B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37C330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E47E2E0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7690F8AA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B7230F" w14:textId="77777777" w:rsidR="00D17AB8" w:rsidRPr="00C31E1A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4C8E185" w14:textId="28E2A9C9" w:rsidR="00D17AB8" w:rsidRPr="00D17AB8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D17AB8">
              <w:t>Кран шаровый</w:t>
            </w:r>
            <w:r w:rsidRPr="00D17AB8">
              <w:rPr>
                <w:lang w:val="en-US"/>
              </w:rPr>
              <w:t xml:space="preserve"> </w:t>
            </w:r>
            <w:r w:rsidRPr="00D17AB8"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809ACF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BFDBD5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C612BAE" w14:textId="77777777" w:rsidR="00D17AB8" w:rsidRPr="00D17AB8" w:rsidRDefault="00D17AB8" w:rsidP="00D17AB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D59FFB" w14:textId="1A984F67" w:rsidR="00D17AB8" w:rsidRPr="00D17AB8" w:rsidRDefault="00D17AB8" w:rsidP="00D17AB8">
            <w:pPr>
              <w:pStyle w:val="af5"/>
            </w:pPr>
            <w:r w:rsidRPr="00D17AB8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673E12" w14:textId="1C8EBD7E" w:rsidR="00D17AB8" w:rsidRPr="00D17AB8" w:rsidRDefault="007D5E71" w:rsidP="00D17AB8">
            <w:pPr>
              <w:pStyle w:val="af5"/>
            </w:pPr>
            <w:r>
              <w:t>4</w:t>
            </w:r>
            <w:r w:rsidR="00205F5B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FC502DE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40BDFAF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D5FE2" w:rsidRPr="00157984" w14:paraId="5E68AD1D" w14:textId="77777777" w:rsidTr="003B7D45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F4DF60" w14:textId="77777777" w:rsidR="008D5FE2" w:rsidRPr="00C31E1A" w:rsidRDefault="008D5FE2" w:rsidP="008D5FE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72A0ECA" w14:textId="3927E0A8" w:rsidR="008D5FE2" w:rsidRPr="008D5FE2" w:rsidRDefault="008D5FE2" w:rsidP="008D5FE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потолочный с камерой статического давления и регулятором воздуха 200+КСДО-0-200-200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86159A" w14:textId="52B77632" w:rsidR="008D5FE2" w:rsidRPr="008D5FE2" w:rsidRDefault="008D5FE2" w:rsidP="008D5FE2">
            <w:pPr>
              <w:pStyle w:val="af5"/>
            </w:pPr>
            <w:r w:rsidRPr="008D5FE2">
              <w:rPr>
                <w:lang w:val="en-US"/>
              </w:rPr>
              <w:t>ЛПАК-200+КСДО-0-200-200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F7AAF2" w14:textId="77777777" w:rsidR="008D5FE2" w:rsidRPr="008D5FE2" w:rsidRDefault="008D5FE2" w:rsidP="008D5FE2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65FA21" w14:textId="633E4357" w:rsidR="008D5FE2" w:rsidRPr="008D5FE2" w:rsidRDefault="008D5FE2" w:rsidP="008D5FE2">
            <w:pPr>
              <w:pStyle w:val="af5"/>
            </w:pPr>
            <w:proofErr w:type="spellStart"/>
            <w:r w:rsidRPr="008D5FE2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C399357" w14:textId="66AA3F03" w:rsidR="008D5FE2" w:rsidRPr="008D5FE2" w:rsidRDefault="008D5FE2" w:rsidP="008D5FE2">
            <w:pPr>
              <w:pStyle w:val="af5"/>
            </w:pPr>
            <w:r w:rsidRPr="008D5FE2">
              <w:t xml:space="preserve">шт. 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7D631CC" w14:textId="52849474" w:rsidR="008D5FE2" w:rsidRPr="008D5FE2" w:rsidRDefault="008D5FE2" w:rsidP="008D5FE2">
            <w:pPr>
              <w:pStyle w:val="af5"/>
            </w:pPr>
            <w:r w:rsidRPr="008D5FE2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4113A2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E9B145B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D5FE2" w:rsidRPr="00157984" w14:paraId="24B43E5D" w14:textId="77777777" w:rsidTr="003B7D45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B918B8" w14:textId="77777777" w:rsidR="008D5FE2" w:rsidRPr="00C31E1A" w:rsidRDefault="008D5FE2" w:rsidP="008D5FE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F62FD9" w14:textId="2605FC5E" w:rsidR="008D5FE2" w:rsidRPr="008D5FE2" w:rsidRDefault="008D5FE2" w:rsidP="008D5FE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потолочный с камерой статического давления и регулятором воздуха ЛПАК-250+КСДО-1-200-250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966BFA" w14:textId="2EAAD65E" w:rsidR="008D5FE2" w:rsidRPr="008D5FE2" w:rsidRDefault="008D5FE2" w:rsidP="008D5FE2">
            <w:pPr>
              <w:pStyle w:val="af5"/>
              <w:rPr>
                <w:lang w:val="en-US"/>
              </w:rPr>
            </w:pPr>
            <w:r w:rsidRPr="008D5FE2">
              <w:rPr>
                <w:lang w:val="en-US"/>
              </w:rPr>
              <w:t>ЛПАК-250+КСДО-1-200-250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DB92EFD" w14:textId="77777777" w:rsidR="008D5FE2" w:rsidRPr="008D5FE2" w:rsidRDefault="008D5FE2" w:rsidP="008D5FE2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44C593A" w14:textId="77777777" w:rsidR="008D5FE2" w:rsidRPr="008D5FE2" w:rsidRDefault="008D5FE2" w:rsidP="008D5FE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6008048C" w14:textId="6C7D1BF3" w:rsidR="008D5FE2" w:rsidRPr="008D5FE2" w:rsidRDefault="008D5FE2" w:rsidP="008D5FE2">
            <w:pPr>
              <w:pStyle w:val="af5"/>
            </w:pPr>
            <w:r w:rsidRPr="008D5FE2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EA36014" w14:textId="433FFC4F" w:rsidR="008D5FE2" w:rsidRPr="008D5FE2" w:rsidRDefault="008D5FE2" w:rsidP="008D5FE2">
            <w:pPr>
              <w:pStyle w:val="af5"/>
            </w:pPr>
            <w:r w:rsidRPr="008D5FE2"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A9A459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312D64E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D5FE2" w:rsidRPr="00157984" w14:paraId="3C9A9982" w14:textId="77777777" w:rsidTr="003B7D45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A7B53E" w14:textId="77777777" w:rsidR="008D5FE2" w:rsidRPr="00C31E1A" w:rsidRDefault="008D5FE2" w:rsidP="008D5FE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9E0DA80" w14:textId="7AA909E8" w:rsidR="008D5FE2" w:rsidRPr="008D5FE2" w:rsidRDefault="008D5FE2" w:rsidP="008D5FE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потолочный с камерой статического давления и регулятором воздуха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2B2537" w14:textId="77777777" w:rsidR="008D5FE2" w:rsidRPr="008D5FE2" w:rsidRDefault="008D5FE2" w:rsidP="008D5FE2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3F51BF" w14:textId="77777777" w:rsidR="008D5FE2" w:rsidRPr="008D5FE2" w:rsidRDefault="008D5FE2" w:rsidP="008D5FE2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F105" w14:textId="77777777" w:rsidR="008D5FE2" w:rsidRPr="008D5FE2" w:rsidRDefault="008D5FE2" w:rsidP="008D5FE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2E3E1520" w14:textId="16A6288C" w:rsidR="008D5FE2" w:rsidRPr="008D5FE2" w:rsidRDefault="008D5FE2" w:rsidP="008D5FE2">
            <w:pPr>
              <w:pStyle w:val="af5"/>
            </w:pPr>
            <w:r w:rsidRPr="008D5FE2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EBD2AF8" w14:textId="08BF3832" w:rsidR="008D5FE2" w:rsidRPr="008D5FE2" w:rsidRDefault="008D5FE2" w:rsidP="008D5FE2">
            <w:pPr>
              <w:pStyle w:val="af5"/>
            </w:pPr>
            <w:r w:rsidRPr="008D5FE2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A26245D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44DED70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D5FE2" w:rsidRPr="00157984" w14:paraId="097309F8" w14:textId="77777777" w:rsidTr="003B7D45">
        <w:trPr>
          <w:trHeight w:val="770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25CB13A" w14:textId="77777777" w:rsidR="008D5FE2" w:rsidRPr="00C31E1A" w:rsidRDefault="008D5FE2" w:rsidP="008D5FE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07DE95" w14:textId="2301CC75" w:rsidR="008D5FE2" w:rsidRPr="008D5FE2" w:rsidRDefault="008D5FE2" w:rsidP="008D5FE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потолочный с камерой статического давления и регулятором воздуха ЛПАК-315+КСДО-1-250-315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DF2ABCE" w14:textId="09E66CF0" w:rsidR="008D5FE2" w:rsidRPr="008D5FE2" w:rsidRDefault="008D5FE2" w:rsidP="008D5FE2">
            <w:pPr>
              <w:pStyle w:val="af5"/>
              <w:rPr>
                <w:lang w:val="en-US"/>
              </w:rPr>
            </w:pPr>
            <w:r w:rsidRPr="008D5FE2">
              <w:rPr>
                <w:lang w:val="en-US"/>
              </w:rPr>
              <w:t>ЛПАК-315+КСДО-1-250-315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B5E816" w14:textId="77777777" w:rsidR="008D5FE2" w:rsidRPr="008D5FE2" w:rsidRDefault="008D5FE2" w:rsidP="008D5FE2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955D32" w14:textId="77777777" w:rsidR="008D5FE2" w:rsidRPr="008D5FE2" w:rsidRDefault="008D5FE2" w:rsidP="008D5FE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4F2532C3" w14:textId="7F6E52A8" w:rsidR="008D5FE2" w:rsidRPr="008D5FE2" w:rsidRDefault="008D5FE2" w:rsidP="008D5FE2">
            <w:pPr>
              <w:pStyle w:val="af5"/>
            </w:pPr>
            <w:r w:rsidRPr="008D5FE2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1193662" w14:textId="2ADB934F" w:rsidR="008D5FE2" w:rsidRPr="008D5FE2" w:rsidRDefault="008D5FE2" w:rsidP="008D5FE2">
            <w:pPr>
              <w:pStyle w:val="af5"/>
            </w:pPr>
            <w:r w:rsidRPr="008D5FE2">
              <w:t>22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483BC0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128E8AD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D5FE2" w:rsidRPr="00157984" w14:paraId="41212DB5" w14:textId="77777777" w:rsidTr="003B7D45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6ED6D3" w14:textId="77777777" w:rsidR="008D5FE2" w:rsidRPr="00C31E1A" w:rsidRDefault="008D5FE2" w:rsidP="008D5FE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340E8E" w14:textId="286E96E1" w:rsidR="008D5FE2" w:rsidRPr="008D5FE2" w:rsidRDefault="008D5FE2" w:rsidP="008D5FE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потолочный с камерой статического давления и регулятором воздуха ЛПАК-315+КСДО-2-200-315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1F3661" w14:textId="45CC44C6" w:rsidR="008D5FE2" w:rsidRPr="008D5FE2" w:rsidRDefault="008D5FE2" w:rsidP="008D5FE2">
            <w:pPr>
              <w:pStyle w:val="af5"/>
            </w:pPr>
            <w:r w:rsidRPr="008D5FE2">
              <w:t>ЛПАК-315+КСДО-2-200-315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75E414" w14:textId="77777777" w:rsidR="008D5FE2" w:rsidRPr="008D5FE2" w:rsidRDefault="008D5FE2" w:rsidP="008D5FE2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BBBFFD" w14:textId="77777777" w:rsidR="008D5FE2" w:rsidRPr="008D5FE2" w:rsidRDefault="008D5FE2" w:rsidP="008D5FE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65C12CE4" w14:textId="4665E207" w:rsidR="008D5FE2" w:rsidRPr="008D5FE2" w:rsidRDefault="008D5FE2" w:rsidP="008D5FE2">
            <w:pPr>
              <w:pStyle w:val="af5"/>
            </w:pPr>
            <w:r w:rsidRPr="008D5FE2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EE41AD1" w14:textId="44AEF991" w:rsidR="008D5FE2" w:rsidRPr="008D5FE2" w:rsidRDefault="008D5FE2" w:rsidP="008D5FE2">
            <w:pPr>
              <w:pStyle w:val="af5"/>
            </w:pPr>
            <w:r w:rsidRPr="008D5FE2"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E5A4A8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EAADFA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D5FE2" w:rsidRPr="00157984" w14:paraId="5AF1A24C" w14:textId="77777777" w:rsidTr="003B7D45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5C9D50" w14:textId="77777777" w:rsidR="008D5FE2" w:rsidRPr="00C31E1A" w:rsidRDefault="008D5FE2" w:rsidP="008D5FE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0BCB4C" w14:textId="31AE9BCF" w:rsidR="008D5FE2" w:rsidRPr="008D5FE2" w:rsidRDefault="008D5FE2" w:rsidP="008D5FE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 xml:space="preserve">Диффузор потолочный с камерой статического давления и регулятором </w:t>
            </w:r>
            <w:proofErr w:type="gramStart"/>
            <w:r w:rsidRPr="008D5FE2">
              <w:t>воздуха  ЛПАК</w:t>
            </w:r>
            <w:proofErr w:type="gramEnd"/>
            <w:r w:rsidRPr="008D5FE2">
              <w:t>-400-КСДО-1-315-400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B82F628" w14:textId="7683F9F4" w:rsidR="008D5FE2" w:rsidRPr="008D5FE2" w:rsidRDefault="008D5FE2" w:rsidP="008D5FE2">
            <w:pPr>
              <w:pStyle w:val="af5"/>
              <w:rPr>
                <w:lang w:val="en-US"/>
              </w:rPr>
            </w:pPr>
            <w:r w:rsidRPr="008D5FE2">
              <w:rPr>
                <w:lang w:val="en-US"/>
              </w:rPr>
              <w:t>ЛПАК-400-КСДО-1-315-400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A2A2450" w14:textId="77777777" w:rsidR="008D5FE2" w:rsidRPr="008D5FE2" w:rsidRDefault="008D5FE2" w:rsidP="008D5FE2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BFEB5A" w14:textId="77777777" w:rsidR="008D5FE2" w:rsidRPr="008D5FE2" w:rsidRDefault="008D5FE2" w:rsidP="008D5FE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66B4B0D0" w14:textId="4D9D0F11" w:rsidR="008D5FE2" w:rsidRPr="008D5FE2" w:rsidRDefault="008D5FE2" w:rsidP="008D5FE2">
            <w:pPr>
              <w:pStyle w:val="af5"/>
            </w:pPr>
            <w:r w:rsidRPr="008D5FE2"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CF00297" w14:textId="07A90E8A" w:rsidR="008D5FE2" w:rsidRPr="008D5FE2" w:rsidRDefault="008D5FE2" w:rsidP="008D5FE2">
            <w:pPr>
              <w:pStyle w:val="af5"/>
            </w:pPr>
            <w:r w:rsidRPr="008D5FE2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EA02B54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1AB1280" w14:textId="77777777" w:rsidR="008D5FE2" w:rsidRPr="00E826AC" w:rsidRDefault="008D5FE2" w:rsidP="008D5FE2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79755794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FD946" w14:textId="77777777" w:rsidR="00D17AB8" w:rsidRPr="008D5FE2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DF1FE8" w14:textId="3A77D5B6" w:rsidR="00D17AB8" w:rsidRPr="008D5FE2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щелевой ЛРЩ-22-3-1000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AD7DA14" w14:textId="224E8C33" w:rsidR="00D17AB8" w:rsidRPr="008D5FE2" w:rsidRDefault="00D17AB8" w:rsidP="00D17AB8">
            <w:pPr>
              <w:pStyle w:val="af5"/>
            </w:pPr>
            <w:r w:rsidRPr="008D5FE2">
              <w:rPr>
                <w:lang w:val="en-US"/>
              </w:rPr>
              <w:t>ЛРЩ-22-3-1000-У0-RAL 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5D60017" w14:textId="77777777" w:rsidR="00D17AB8" w:rsidRPr="008D5FE2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CE4F7D" w14:textId="3A653547" w:rsidR="00D17AB8" w:rsidRPr="008D5FE2" w:rsidRDefault="00D17AB8" w:rsidP="00D17AB8">
            <w:pPr>
              <w:pStyle w:val="af5"/>
            </w:pPr>
            <w:proofErr w:type="spellStart"/>
            <w:r w:rsidRPr="008D5FE2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ECC6626" w14:textId="57B9B9D6" w:rsidR="00D17AB8" w:rsidRPr="008D5FE2" w:rsidRDefault="00D17AB8" w:rsidP="00D17AB8">
            <w:pPr>
              <w:pStyle w:val="af5"/>
            </w:pPr>
            <w:proofErr w:type="spellStart"/>
            <w:r w:rsidRPr="008D5FE2">
              <w:t>шт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2777D79" w14:textId="27EEB71A" w:rsidR="00D17AB8" w:rsidRPr="008D5FE2" w:rsidRDefault="008D5FE2" w:rsidP="00D17AB8">
            <w:pPr>
              <w:pStyle w:val="af5"/>
            </w:pPr>
            <w: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D15513D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5DA798A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76DC63E0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7DDB4" w14:textId="77777777" w:rsidR="00D17AB8" w:rsidRPr="008D5FE2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212AB0" w14:textId="2BAC5B11" w:rsidR="00D17AB8" w:rsidRPr="008D5FE2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D5FE2">
              <w:t>Диффузор щелевой ЛРЩ-22-4-1000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6F9C26" w14:textId="0E2E77CA" w:rsidR="00D17AB8" w:rsidRPr="008D5FE2" w:rsidRDefault="00D17AB8" w:rsidP="00D17AB8">
            <w:pPr>
              <w:pStyle w:val="af5"/>
            </w:pPr>
            <w:r w:rsidRPr="008D5FE2">
              <w:rPr>
                <w:lang w:val="en-US"/>
              </w:rPr>
              <w:t>ЛРЩ-22-4-1000-У0-RAL 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C61B18" w14:textId="77777777" w:rsidR="00D17AB8" w:rsidRPr="008D5FE2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C0A57E3" w14:textId="27B64757" w:rsidR="00D17AB8" w:rsidRPr="008D5FE2" w:rsidRDefault="00D17AB8" w:rsidP="00D17AB8">
            <w:pPr>
              <w:pStyle w:val="af5"/>
            </w:pPr>
            <w:proofErr w:type="spellStart"/>
            <w:r w:rsidRPr="008D5FE2"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3DA7628" w14:textId="16DBAEF9" w:rsidR="00D17AB8" w:rsidRPr="008D5FE2" w:rsidRDefault="00D17AB8" w:rsidP="00D17AB8">
            <w:pPr>
              <w:pStyle w:val="af5"/>
            </w:pPr>
            <w:proofErr w:type="spellStart"/>
            <w:r w:rsidRPr="008D5FE2">
              <w:t>шт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EF3BC71" w14:textId="167A7228" w:rsidR="00D17AB8" w:rsidRPr="008D5FE2" w:rsidRDefault="008D5FE2" w:rsidP="00D17AB8">
            <w:pPr>
              <w:pStyle w:val="af5"/>
            </w:pPr>
            <w: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9101B5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0FB619B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6FBB418C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FA75AF" w14:textId="77777777" w:rsidR="00D17AB8" w:rsidRPr="00C31E1A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B81A1FA" w14:textId="5D15939D" w:rsidR="00D17AB8" w:rsidRPr="002C0226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0226">
              <w:t>Воздуховод гибкий теплоизолированный ø</w:t>
            </w:r>
            <w:r w:rsidRPr="002C0226">
              <w:rPr>
                <w:lang w:val="en-US"/>
              </w:rPr>
              <w:t>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2FC0C5" w14:textId="77777777" w:rsidR="00D17AB8" w:rsidRPr="002C0226" w:rsidRDefault="00D17AB8" w:rsidP="00D17AB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03344F" w14:textId="77777777" w:rsidR="00D17AB8" w:rsidRPr="002C0226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FAA685" w14:textId="77777777" w:rsidR="00D17AB8" w:rsidRPr="002C0226" w:rsidRDefault="00D17AB8" w:rsidP="00D17AB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9D324D8" w14:textId="1FCCE540" w:rsidR="00D17AB8" w:rsidRPr="002C0226" w:rsidRDefault="00D17AB8" w:rsidP="00D17AB8">
            <w:pPr>
              <w:pStyle w:val="af5"/>
            </w:pPr>
            <w:r w:rsidRPr="002C0226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3934DA" w14:textId="66D4E21A" w:rsidR="00D17AB8" w:rsidRPr="002C0226" w:rsidRDefault="002C0226" w:rsidP="00D17AB8">
            <w:pPr>
              <w:pStyle w:val="af5"/>
            </w:pPr>
            <w:r w:rsidRPr="002C0226"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1AD8CD9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A015234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D17AB8" w:rsidRPr="00157984" w14:paraId="072365CB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04E485" w14:textId="77777777" w:rsidR="00D17AB8" w:rsidRPr="00C31E1A" w:rsidRDefault="00D17AB8" w:rsidP="00D17AB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BFAE83" w14:textId="592000E3" w:rsidR="00D17AB8" w:rsidRPr="002C0226" w:rsidRDefault="00D17AB8" w:rsidP="00D17AB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0226">
              <w:t>Воздуховод гибкий теплоизолированный ø</w:t>
            </w:r>
            <w:r w:rsidRPr="002C0226">
              <w:rPr>
                <w:lang w:val="en-US"/>
              </w:rPr>
              <w:t>2</w:t>
            </w:r>
            <w:r w:rsidRPr="002C0226">
              <w:t>5</w:t>
            </w:r>
            <w:r w:rsidRPr="002C0226">
              <w:rPr>
                <w:lang w:val="en-US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96BC85" w14:textId="77777777" w:rsidR="00D17AB8" w:rsidRPr="002C0226" w:rsidRDefault="00D17AB8" w:rsidP="00D17AB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CB077F" w14:textId="77777777" w:rsidR="00D17AB8" w:rsidRPr="002C0226" w:rsidRDefault="00D17AB8" w:rsidP="00D17AB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EB4A10" w14:textId="77777777" w:rsidR="00D17AB8" w:rsidRPr="002C0226" w:rsidRDefault="00D17AB8" w:rsidP="00D17AB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00C2" w14:textId="3BCEF276" w:rsidR="00D17AB8" w:rsidRPr="002C0226" w:rsidRDefault="00D17AB8" w:rsidP="00D17AB8">
            <w:pPr>
              <w:pStyle w:val="af5"/>
            </w:pPr>
            <w:r w:rsidRPr="002C0226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7AEE1C" w14:textId="1C248E86" w:rsidR="00D17AB8" w:rsidRPr="002C0226" w:rsidRDefault="002C0226" w:rsidP="00D17AB8">
            <w:pPr>
              <w:pStyle w:val="af5"/>
            </w:pPr>
            <w:r w:rsidRPr="002C0226"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0DADFF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6D8D2FF" w14:textId="77777777" w:rsidR="00D17AB8" w:rsidRPr="00E826AC" w:rsidRDefault="00D17AB8" w:rsidP="00D17AB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C0226" w:rsidRPr="00157984" w14:paraId="49AC5346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B6EA92" w14:textId="77777777" w:rsidR="002C0226" w:rsidRPr="00C31E1A" w:rsidRDefault="002C0226" w:rsidP="002C0226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51B397" w14:textId="03A277A4" w:rsidR="002C0226" w:rsidRPr="002C0226" w:rsidRDefault="002C0226" w:rsidP="002C02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2C0226">
              <w:t>Воздуховод гибкий теплоизолированный ø315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3636573" w14:textId="77777777" w:rsidR="002C0226" w:rsidRPr="002C0226" w:rsidRDefault="002C0226" w:rsidP="002C0226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37AC18" w14:textId="77777777" w:rsidR="002C0226" w:rsidRPr="002C0226" w:rsidRDefault="002C0226" w:rsidP="002C0226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D1F1DA" w14:textId="77777777" w:rsidR="002C0226" w:rsidRPr="002C0226" w:rsidRDefault="002C0226" w:rsidP="002C0226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382FEE" w14:textId="7603D6E0" w:rsidR="002C0226" w:rsidRPr="002C0226" w:rsidRDefault="002C0226" w:rsidP="002C0226">
            <w:pPr>
              <w:pStyle w:val="af5"/>
            </w:pPr>
            <w:r w:rsidRPr="002C0226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93A157" w14:textId="54CA9F8B" w:rsidR="002C0226" w:rsidRPr="002C0226" w:rsidRDefault="002C0226" w:rsidP="002C0226">
            <w:pPr>
              <w:pStyle w:val="af5"/>
            </w:pPr>
            <w:r w:rsidRPr="002C0226"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A16551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B89EAE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C0226" w:rsidRPr="00157984" w14:paraId="2BC64E65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C32D87" w14:textId="77777777" w:rsidR="002C0226" w:rsidRPr="00C31E1A" w:rsidRDefault="002C0226" w:rsidP="002C0226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B66F9C" w14:textId="478FF2B4" w:rsidR="002C0226" w:rsidRPr="00887418" w:rsidRDefault="002C0226" w:rsidP="002C02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водогазопроводная ø20x2,8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CE47CCD" w14:textId="785EC9AA" w:rsidR="002C0226" w:rsidRPr="00887418" w:rsidRDefault="002C0226" w:rsidP="002C0226">
            <w:pPr>
              <w:pStyle w:val="af5"/>
            </w:pPr>
            <w:r w:rsidRPr="00887418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94A91A" w14:textId="77777777" w:rsidR="002C0226" w:rsidRPr="00887418" w:rsidRDefault="002C0226" w:rsidP="002C0226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28221C" w14:textId="77777777" w:rsidR="002C0226" w:rsidRPr="00887418" w:rsidRDefault="002C0226" w:rsidP="002C0226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B179F0" w14:textId="676B7CA3" w:rsidR="002C0226" w:rsidRPr="00887418" w:rsidRDefault="002C0226" w:rsidP="002C0226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F9FF070" w14:textId="1D2E6B68" w:rsidR="002C0226" w:rsidRPr="00887418" w:rsidRDefault="00887418" w:rsidP="002C0226">
            <w:pPr>
              <w:pStyle w:val="af5"/>
            </w:pPr>
            <w:r w:rsidRPr="00887418">
              <w:t>122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D7C317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164315A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C0226" w:rsidRPr="00157984" w14:paraId="7C9FC83E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110A89" w14:textId="77777777" w:rsidR="002C0226" w:rsidRPr="00C31E1A" w:rsidRDefault="002C0226" w:rsidP="002C0226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CE19CA" w14:textId="12FA076A" w:rsidR="002C0226" w:rsidRPr="00887418" w:rsidRDefault="002C0226" w:rsidP="002C02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C0230F" w14:textId="1CFB301F" w:rsidR="002C0226" w:rsidRPr="00887418" w:rsidRDefault="002C0226" w:rsidP="002C0226">
            <w:pPr>
              <w:pStyle w:val="af5"/>
            </w:pPr>
            <w:r w:rsidRPr="00887418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0DFDFE" w14:textId="77777777" w:rsidR="002C0226" w:rsidRPr="00887418" w:rsidRDefault="002C0226" w:rsidP="002C0226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D5E9BD" w14:textId="77777777" w:rsidR="002C0226" w:rsidRPr="00887418" w:rsidRDefault="002C0226" w:rsidP="002C0226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74EA3A" w14:textId="6B71DB18" w:rsidR="002C0226" w:rsidRPr="00887418" w:rsidRDefault="002C0226" w:rsidP="002C0226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64A8293" w14:textId="175EA2AA" w:rsidR="002C0226" w:rsidRPr="00887418" w:rsidRDefault="00887418" w:rsidP="002C0226">
            <w:pPr>
              <w:pStyle w:val="af5"/>
            </w:pPr>
            <w:r w:rsidRPr="00887418">
              <w:t>238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7FEA29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471FE8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C0226" w:rsidRPr="00157984" w14:paraId="5B8D768D" w14:textId="77777777" w:rsidTr="00275C75">
        <w:trPr>
          <w:trHeight w:val="730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11B578" w14:textId="77777777" w:rsidR="002C0226" w:rsidRPr="00C31E1A" w:rsidRDefault="002C0226" w:rsidP="002C0226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6B8E44" w14:textId="32C5098F" w:rsidR="002C0226" w:rsidRPr="00887418" w:rsidRDefault="002C0226" w:rsidP="002C02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33DA019" w14:textId="4C0C70D7" w:rsidR="002C0226" w:rsidRPr="00887418" w:rsidRDefault="002C0226" w:rsidP="002C0226">
            <w:pPr>
              <w:pStyle w:val="af5"/>
            </w:pPr>
            <w:r w:rsidRPr="00887418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3386F1" w14:textId="77777777" w:rsidR="002C0226" w:rsidRPr="00887418" w:rsidRDefault="002C0226" w:rsidP="002C0226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CCBDAB" w14:textId="77777777" w:rsidR="002C0226" w:rsidRPr="00887418" w:rsidRDefault="002C0226" w:rsidP="002C0226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952C1A" w14:textId="1451C34C" w:rsidR="002C0226" w:rsidRPr="00887418" w:rsidRDefault="002C0226" w:rsidP="002C0226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BC9B943" w14:textId="5A974F0C" w:rsidR="002C0226" w:rsidRPr="00887418" w:rsidRDefault="00887418" w:rsidP="002C0226">
            <w:pPr>
              <w:pStyle w:val="af5"/>
            </w:pPr>
            <w:r w:rsidRPr="00887418">
              <w:t>71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4D514B0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875324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C0226" w:rsidRPr="00157984" w14:paraId="53782534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D048D1" w14:textId="77777777" w:rsidR="002C0226" w:rsidRPr="00C31E1A" w:rsidRDefault="002C0226" w:rsidP="002C0226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864FDF" w14:textId="54B6EFEA" w:rsidR="002C0226" w:rsidRPr="00887418" w:rsidRDefault="002C0226" w:rsidP="002C02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B2DE9A" w14:textId="091EB8FB" w:rsidR="002C0226" w:rsidRPr="00887418" w:rsidRDefault="002C0226" w:rsidP="002C0226">
            <w:pPr>
              <w:pStyle w:val="af5"/>
            </w:pPr>
            <w:r w:rsidRPr="00887418"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A128372" w14:textId="77777777" w:rsidR="002C0226" w:rsidRPr="00887418" w:rsidRDefault="002C0226" w:rsidP="002C0226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49B3E3" w14:textId="77777777" w:rsidR="002C0226" w:rsidRPr="00887418" w:rsidRDefault="002C0226" w:rsidP="002C0226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86CE87" w14:textId="7AAB27E8" w:rsidR="002C0226" w:rsidRPr="00887418" w:rsidRDefault="002C0226" w:rsidP="002C0226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7ADDA53" w14:textId="378E0890" w:rsidR="002C0226" w:rsidRPr="00887418" w:rsidRDefault="00887418" w:rsidP="002C0226">
            <w:pPr>
              <w:pStyle w:val="af5"/>
            </w:pPr>
            <w:r w:rsidRPr="00887418">
              <w:t>87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9D6E5B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9F687B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2C0226" w:rsidRPr="00157984" w14:paraId="5227A0F0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FCDF9E" w14:textId="77777777" w:rsidR="002C0226" w:rsidRPr="00C31E1A" w:rsidRDefault="002C0226" w:rsidP="002C0226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1B8CCA" w14:textId="57931BA8" w:rsidR="002C0226" w:rsidRPr="00887418" w:rsidRDefault="002C0226" w:rsidP="002C02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F4D370" w14:textId="4198ECE0" w:rsidR="002C0226" w:rsidRPr="00887418" w:rsidRDefault="002C0226" w:rsidP="002C0226">
            <w:pPr>
              <w:pStyle w:val="af5"/>
            </w:pPr>
            <w:r w:rsidRPr="00887418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60300E" w14:textId="77777777" w:rsidR="002C0226" w:rsidRPr="00887418" w:rsidRDefault="002C0226" w:rsidP="002C0226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2203DAF" w14:textId="77777777" w:rsidR="002C0226" w:rsidRPr="00887418" w:rsidRDefault="002C0226" w:rsidP="002C0226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EB500D" w14:textId="22C415FC" w:rsidR="002C0226" w:rsidRPr="00887418" w:rsidRDefault="002C0226" w:rsidP="002C0226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6AA9C3" w14:textId="3B04141B" w:rsidR="002C0226" w:rsidRPr="00887418" w:rsidRDefault="00887418" w:rsidP="002C0226">
            <w:pPr>
              <w:pStyle w:val="af5"/>
            </w:pPr>
            <w:r w:rsidRPr="00887418">
              <w:t>172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FF69AB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A859811" w14:textId="77777777" w:rsidR="002C0226" w:rsidRPr="00E826AC" w:rsidRDefault="002C0226" w:rsidP="002C0226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2A4C44C1" w14:textId="77777777" w:rsidTr="0025134F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FB6DF3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B5D061" w14:textId="613D6D67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Труба стальная электросварная прямошовная ø</w:t>
            </w:r>
            <w:r>
              <w:t>65</w:t>
            </w:r>
            <w:r w:rsidRPr="00887418">
              <w:t>x</w:t>
            </w:r>
            <w:r>
              <w:t>4</w:t>
            </w:r>
            <w:r w:rsidRPr="00887418">
              <w:t>,</w:t>
            </w:r>
            <w: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07EF8F" w14:textId="4A4F45E0" w:rsidR="00887418" w:rsidRPr="00887418" w:rsidRDefault="00887418" w:rsidP="00887418">
            <w:pPr>
              <w:pStyle w:val="af5"/>
            </w:pPr>
            <w:r w:rsidRPr="00887418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7DFE04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86BAB6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EB5E175" w14:textId="5E38832E" w:rsidR="00887418" w:rsidRPr="00887418" w:rsidRDefault="00887418" w:rsidP="00887418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29743C2" w14:textId="580AC5BF" w:rsidR="00887418" w:rsidRPr="00887418" w:rsidRDefault="00887418" w:rsidP="00887418">
            <w:pPr>
              <w:pStyle w:val="af5"/>
            </w:pPr>
            <w:r w:rsidRPr="00887418">
              <w:t>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0F45DE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F807B4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1C3F347C" w14:textId="77777777" w:rsidTr="0025134F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0AA6ED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B2C7AA" w14:textId="33FF6161" w:rsidR="00887418" w:rsidRPr="00E826AC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EE0000"/>
              </w:rPr>
            </w:pPr>
            <w:r w:rsidRPr="00887418">
              <w:t>Труба стальная электросварная прямошовная ø</w:t>
            </w:r>
            <w:r>
              <w:t>80</w:t>
            </w:r>
            <w:r w:rsidRPr="00887418">
              <w:t>x</w:t>
            </w:r>
            <w:r>
              <w:t>4</w:t>
            </w:r>
            <w:r w:rsidRPr="00887418">
              <w:t>,</w:t>
            </w:r>
            <w: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A27816" w14:textId="53AF99EA" w:rsidR="00887418" w:rsidRPr="00E826AC" w:rsidRDefault="00887418" w:rsidP="00887418">
            <w:pPr>
              <w:pStyle w:val="af5"/>
              <w:rPr>
                <w:color w:val="EE0000"/>
              </w:rPr>
            </w:pPr>
            <w:r w:rsidRPr="00887418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E5A7BB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606C34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23D45E" w14:textId="12B08BD7" w:rsidR="00887418" w:rsidRPr="00E826AC" w:rsidRDefault="00887418" w:rsidP="00887418">
            <w:pPr>
              <w:pStyle w:val="af5"/>
              <w:rPr>
                <w:color w:val="EE0000"/>
              </w:rPr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196ECF2" w14:textId="33EA77BD" w:rsidR="00887418" w:rsidRPr="00887418" w:rsidRDefault="00887418" w:rsidP="00887418">
            <w:pPr>
              <w:pStyle w:val="af5"/>
            </w:pPr>
            <w:r w:rsidRPr="00887418"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CCEBE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6405CC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5E07248E" w14:textId="77777777" w:rsidTr="0025134F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F711D5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40F23" w14:textId="339FA806" w:rsidR="00887418" w:rsidRPr="00E826AC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EE0000"/>
              </w:rPr>
            </w:pPr>
            <w:r w:rsidRPr="00887418">
              <w:t>Труба стальная электросварная прямошовная ø</w:t>
            </w:r>
            <w:r>
              <w:t>10</w:t>
            </w:r>
            <w:r w:rsidR="00231F58">
              <w:t>8</w:t>
            </w:r>
            <w:r w:rsidRPr="00887418">
              <w:t>x</w:t>
            </w:r>
            <w:r>
              <w:t>4</w:t>
            </w:r>
            <w:r w:rsidRPr="00887418"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75AE2C" w14:textId="330E6348" w:rsidR="00887418" w:rsidRPr="00E826AC" w:rsidRDefault="00887418" w:rsidP="00887418">
            <w:pPr>
              <w:pStyle w:val="af5"/>
              <w:rPr>
                <w:color w:val="EE0000"/>
              </w:rPr>
            </w:pPr>
            <w:r w:rsidRPr="00887418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A79C96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2EEEB9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890CF2" w14:textId="4A0398E6" w:rsidR="00887418" w:rsidRPr="00E826AC" w:rsidRDefault="00887418" w:rsidP="00887418">
            <w:pPr>
              <w:pStyle w:val="af5"/>
              <w:rPr>
                <w:color w:val="EE0000"/>
              </w:rPr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3C25C4E" w14:textId="394AC54C" w:rsidR="00887418" w:rsidRPr="00887418" w:rsidRDefault="00887418" w:rsidP="00887418">
            <w:pPr>
              <w:pStyle w:val="af5"/>
            </w:pPr>
            <w:r w:rsidRPr="00887418"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5C059D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501375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202EAFBD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144119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1239AB" w14:textId="3490CF35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3B29F1" w14:textId="3269E90A" w:rsidR="00887418" w:rsidRPr="00887418" w:rsidRDefault="00887418" w:rsidP="00887418">
            <w:pPr>
              <w:pStyle w:val="af5"/>
            </w:pPr>
            <w:r w:rsidRPr="00887418"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C4CDB5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145359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CE58D3" w14:textId="241DF4BC" w:rsidR="00887418" w:rsidRPr="00887418" w:rsidRDefault="00887418" w:rsidP="00887418">
            <w:pPr>
              <w:pStyle w:val="af5"/>
            </w:pPr>
            <w:r w:rsidRPr="00887418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3241D0" w14:textId="0E2CDF60" w:rsidR="00887418" w:rsidRPr="00887418" w:rsidRDefault="00887418" w:rsidP="00887418">
            <w:pPr>
              <w:pStyle w:val="af5"/>
            </w:pPr>
            <w:r w:rsidRPr="00887418">
              <w:t>535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139404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92233EC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594626EA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18B8AE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71CEF0" w14:textId="0FC5E918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Труба полипропиленовая для дренажа </w:t>
            </w:r>
            <w:r w:rsidRPr="00887418">
              <w:rPr>
                <w:lang w:val="en-US"/>
              </w:rPr>
              <w:t>PN</w:t>
            </w:r>
            <w:r w:rsidRPr="00887418">
              <w:t>10 20х1.9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1CC452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A476A5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68979E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8D7605" w14:textId="368C019B" w:rsidR="00887418" w:rsidRPr="00887418" w:rsidRDefault="00887418" w:rsidP="00887418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0F56DB1" w14:textId="47602139" w:rsidR="00887418" w:rsidRPr="00887418" w:rsidRDefault="00887418" w:rsidP="00887418">
            <w:pPr>
              <w:pStyle w:val="af5"/>
            </w:pPr>
            <w:r w:rsidRPr="00887418">
              <w:t>160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7DEAE7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3A98452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2B1B3543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4FB2C6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8A58FA" w14:textId="3F516D30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Труба полипропиленовая для дренажа </w:t>
            </w:r>
            <w:r w:rsidRPr="00887418">
              <w:rPr>
                <w:lang w:val="en-US"/>
              </w:rPr>
              <w:t>PN</w:t>
            </w:r>
            <w:r w:rsidRPr="00887418">
              <w:t>10 25х2,3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84632E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ADDDF49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CBCBDD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15896AF" w14:textId="31D69DFC" w:rsidR="00887418" w:rsidRPr="00887418" w:rsidRDefault="00887418" w:rsidP="00887418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E99704C" w14:textId="412B82CE" w:rsidR="00887418" w:rsidRPr="00887418" w:rsidRDefault="00887418" w:rsidP="00887418">
            <w:pPr>
              <w:pStyle w:val="af5"/>
            </w:pPr>
            <w:r w:rsidRPr="00887418">
              <w:t>101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75DA58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4632E5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44445884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D71C69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69D683" w14:textId="338234CE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Труба полипропиленовая для дренажа </w:t>
            </w:r>
            <w:r w:rsidRPr="00887418">
              <w:rPr>
                <w:lang w:val="en-US"/>
              </w:rPr>
              <w:t>PN</w:t>
            </w:r>
            <w:r w:rsidRPr="00887418">
              <w:t>10 32х3,0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574ECA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B763DC7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2CBD15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5E9489" w14:textId="253097F5" w:rsidR="00887418" w:rsidRPr="00887418" w:rsidRDefault="00887418" w:rsidP="00887418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C7537AA" w14:textId="41CBCDE1" w:rsidR="00887418" w:rsidRPr="00887418" w:rsidRDefault="00887418" w:rsidP="00887418">
            <w:pPr>
              <w:pStyle w:val="af5"/>
            </w:pPr>
            <w:r w:rsidRPr="00887418">
              <w:t>122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E5642D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640F002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50E265B8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2C549D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6B6C88E" w14:textId="06B3E792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Труба полипропиленовая для дренажа </w:t>
            </w:r>
            <w:r w:rsidRPr="00887418">
              <w:rPr>
                <w:lang w:val="en-US"/>
              </w:rPr>
              <w:t>PN</w:t>
            </w:r>
            <w:r w:rsidRPr="00887418">
              <w:t>10 50х4,6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8A7EE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8F4615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804754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43D4818" w14:textId="75E370C0" w:rsidR="00887418" w:rsidRPr="00887418" w:rsidRDefault="00887418" w:rsidP="00887418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E038DC0" w14:textId="7621AABF" w:rsidR="00887418" w:rsidRPr="00887418" w:rsidRDefault="00887418" w:rsidP="00887418">
            <w:pPr>
              <w:pStyle w:val="af5"/>
            </w:pPr>
            <w:r w:rsidRPr="00887418"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61A7BD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26CBED8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4A3E9C9F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0486FD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BB52E2" w14:textId="0F6A3A99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>Соединительные детали 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6759B5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E931AC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2377CE" w14:textId="77777777" w:rsidR="00887418" w:rsidRPr="00887418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B7ECB4" w14:textId="7956B634" w:rsidR="00887418" w:rsidRPr="00887418" w:rsidRDefault="00887418" w:rsidP="00887418">
            <w:pPr>
              <w:pStyle w:val="af5"/>
            </w:pPr>
            <w:r w:rsidRPr="00887418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00B18C" w14:textId="768ACC7D" w:rsidR="00887418" w:rsidRPr="00887418" w:rsidRDefault="00887418" w:rsidP="00887418">
            <w:pPr>
              <w:pStyle w:val="af5"/>
            </w:pPr>
            <w:r w:rsidRPr="00887418">
              <w:t>51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A820E0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02031F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29BDFE29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D743ED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55DB27" w14:textId="7EEAB697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Трубки теплоизоляционные из вспененного полиэтилена </w:t>
            </w:r>
            <w:proofErr w:type="spellStart"/>
            <w:r w:rsidRPr="00887418">
              <w:t>Energoflex</w:t>
            </w:r>
            <w:proofErr w:type="spellEnd"/>
            <w:r w:rsidRPr="00887418">
              <w:t xml:space="preserve"> Super SK, b=25 мм для ø22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C52AFA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0EA16D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53810E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8AC13E" w14:textId="11918E06" w:rsidR="00887418" w:rsidRPr="00887418" w:rsidRDefault="00887418" w:rsidP="00887418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024221F" w14:textId="40E70DC1" w:rsidR="00887418" w:rsidRPr="00887418" w:rsidRDefault="00887418" w:rsidP="00887418">
            <w:pPr>
              <w:pStyle w:val="af5"/>
            </w:pPr>
            <w:r w:rsidRPr="00887418">
              <w:t>122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53DB464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B3E227D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0C8E5C50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CC422F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13F65D" w14:textId="103744C6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Трубки теплоизоляционные из вспененного полиэтилена </w:t>
            </w:r>
            <w:proofErr w:type="spellStart"/>
            <w:r w:rsidRPr="00887418">
              <w:t>Energoflex</w:t>
            </w:r>
            <w:proofErr w:type="spellEnd"/>
            <w:r w:rsidRPr="00887418">
              <w:t xml:space="preserve"> Super SK, b=25 мм для ø28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DF4033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AECC61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E375A3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B24C43C" w14:textId="3A23EAC3" w:rsidR="00887418" w:rsidRPr="00887418" w:rsidRDefault="00887418" w:rsidP="00887418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C88F95B" w14:textId="6A3C4133" w:rsidR="00887418" w:rsidRPr="00887418" w:rsidRDefault="00887418" w:rsidP="00887418">
            <w:pPr>
              <w:pStyle w:val="af5"/>
            </w:pPr>
            <w:r w:rsidRPr="00887418">
              <w:t>238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D2DD71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D861989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6EE0FBAA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781DBD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719A9BC" w14:textId="10CF12EE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Трубки теплоизоляционные из вспененного полиэтилена </w:t>
            </w:r>
            <w:proofErr w:type="spellStart"/>
            <w:r w:rsidRPr="00887418">
              <w:t>Energoflex</w:t>
            </w:r>
            <w:proofErr w:type="spellEnd"/>
            <w:r w:rsidRPr="00887418">
              <w:t xml:space="preserve"> Super SK, b=25 мм для ø35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917579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549D8A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2C9745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B3E744" w14:textId="27346148" w:rsidR="00887418" w:rsidRPr="00887418" w:rsidRDefault="00887418" w:rsidP="00887418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7BBF432" w14:textId="61057163" w:rsidR="00887418" w:rsidRPr="00887418" w:rsidRDefault="00887418" w:rsidP="00887418">
            <w:pPr>
              <w:pStyle w:val="af5"/>
            </w:pPr>
            <w:r w:rsidRPr="00887418">
              <w:t>71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93E97F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7183FC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72D426F2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F44878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8D1BEE" w14:textId="5A283408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Трубки теплоизоляционные из вспененного полиэтилена </w:t>
            </w:r>
            <w:proofErr w:type="spellStart"/>
            <w:r w:rsidRPr="00887418">
              <w:t>Energoflex</w:t>
            </w:r>
            <w:proofErr w:type="spellEnd"/>
            <w:r w:rsidRPr="00887418">
              <w:t xml:space="preserve"> Super SK, b=25 мм для ø48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75485C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C65D588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9BD694B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7D4680" w14:textId="069F9407" w:rsidR="00887418" w:rsidRPr="00887418" w:rsidRDefault="00887418" w:rsidP="00887418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B0677B1" w14:textId="13A45CF5" w:rsidR="00887418" w:rsidRPr="00887418" w:rsidRDefault="00887418" w:rsidP="00887418">
            <w:pPr>
              <w:pStyle w:val="af5"/>
            </w:pPr>
            <w:r w:rsidRPr="00887418">
              <w:t>87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2A76F4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2222438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6E25D89C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7115E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232DD" w14:textId="10D2AA79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Трубки теплоизоляционные из вспененного полиэтилена </w:t>
            </w:r>
            <w:proofErr w:type="spellStart"/>
            <w:r w:rsidRPr="00887418">
              <w:t>Energoflex</w:t>
            </w:r>
            <w:proofErr w:type="spellEnd"/>
            <w:r w:rsidRPr="00887418">
              <w:t xml:space="preserve"> Super SK, b=25 мм для ø60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B641D1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07E0BD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45AF91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6D1FA5" w14:textId="1E8C1C73" w:rsidR="00887418" w:rsidRPr="00887418" w:rsidRDefault="00887418" w:rsidP="00887418">
            <w:pPr>
              <w:pStyle w:val="af5"/>
            </w:pPr>
            <w:r w:rsidRPr="00887418"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63F235" w14:textId="387F4D19" w:rsidR="00887418" w:rsidRPr="00887418" w:rsidRDefault="00887418" w:rsidP="00887418">
            <w:pPr>
              <w:pStyle w:val="af5"/>
            </w:pPr>
            <w:r w:rsidRPr="00887418">
              <w:t>172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4F9912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B01BC3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7B4D8F64" w14:textId="77777777" w:rsidTr="00AC781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6B973C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958023" w14:textId="129F1B1B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Трубки теплоизоляционные из вспененного полиэтилена </w:t>
            </w:r>
            <w:proofErr w:type="spellStart"/>
            <w:r w:rsidRPr="00887418">
              <w:t>Energoflex</w:t>
            </w:r>
            <w:proofErr w:type="spellEnd"/>
            <w:r w:rsidRPr="00887418">
              <w:t xml:space="preserve"> Super SK, b=25 мм для ø76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61800E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47A5B8D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16E81F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</w:tcPr>
          <w:p w14:paraId="4AD3BF92" w14:textId="2E745F08" w:rsidR="00887418" w:rsidRPr="00E826AC" w:rsidRDefault="00887418" w:rsidP="00887418">
            <w:pPr>
              <w:pStyle w:val="af5"/>
              <w:rPr>
                <w:color w:val="EE0000"/>
              </w:rPr>
            </w:pPr>
            <w:r w:rsidRPr="00204080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8691F1D" w14:textId="32ECCCE3" w:rsidR="00887418" w:rsidRPr="00E826AC" w:rsidRDefault="00887418" w:rsidP="00887418">
            <w:pPr>
              <w:pStyle w:val="af5"/>
              <w:rPr>
                <w:color w:val="EE0000"/>
              </w:rPr>
            </w:pPr>
            <w:r w:rsidRPr="00887418">
              <w:t>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3DB803D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6D382CC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7200C447" w14:textId="77777777" w:rsidTr="00AC7816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84CA5E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C5456A3" w14:textId="316092D9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Трубки теплоизоляционные из вспененного полиэтилена </w:t>
            </w:r>
            <w:proofErr w:type="spellStart"/>
            <w:r w:rsidRPr="00887418">
              <w:t>Energoflex</w:t>
            </w:r>
            <w:proofErr w:type="spellEnd"/>
            <w:r w:rsidRPr="00887418">
              <w:t xml:space="preserve"> Super SK, b=25 мм для ø89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8C6090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615ABE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E2EA1C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</w:tcPr>
          <w:p w14:paraId="3F3C3220" w14:textId="416E913E" w:rsidR="00887418" w:rsidRPr="00E826AC" w:rsidRDefault="00887418" w:rsidP="00887418">
            <w:pPr>
              <w:pStyle w:val="af5"/>
              <w:rPr>
                <w:color w:val="EE0000"/>
              </w:rPr>
            </w:pPr>
            <w:r w:rsidRPr="00204080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35BDC81" w14:textId="732B0D8A" w:rsidR="00887418" w:rsidRPr="00E826AC" w:rsidRDefault="00887418" w:rsidP="00887418">
            <w:pPr>
              <w:pStyle w:val="af5"/>
              <w:rPr>
                <w:color w:val="EE0000"/>
              </w:rPr>
            </w:pPr>
            <w:r w:rsidRPr="00887418"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6270366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BA4548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022F7FEF" w14:textId="77777777" w:rsidTr="00A32A12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AB7E93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23C5D0" w14:textId="23689C51" w:rsidR="00887418" w:rsidRPr="00887418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87418">
              <w:t xml:space="preserve">Трубки теплоизоляционные из вспененного полиэтилена </w:t>
            </w:r>
            <w:proofErr w:type="spellStart"/>
            <w:r w:rsidRPr="00887418">
              <w:t>Energoflex</w:t>
            </w:r>
            <w:proofErr w:type="spellEnd"/>
            <w:r w:rsidRPr="00887418">
              <w:t xml:space="preserve"> Super SK, b=25 мм для ø110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68926F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C665F2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41C28B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D108DE" w14:textId="614271F3" w:rsidR="00887418" w:rsidRPr="00E826AC" w:rsidRDefault="00887418" w:rsidP="00887418">
            <w:pPr>
              <w:pStyle w:val="af5"/>
              <w:rPr>
                <w:color w:val="EE0000"/>
              </w:rPr>
            </w:pPr>
            <w:r w:rsidRPr="00204080"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04DF33C" w14:textId="55B358A6" w:rsidR="00887418" w:rsidRPr="00E826AC" w:rsidRDefault="00887418" w:rsidP="00887418">
            <w:pPr>
              <w:pStyle w:val="af5"/>
              <w:rPr>
                <w:color w:val="EE0000"/>
              </w:rPr>
            </w:pPr>
            <w:r w:rsidRPr="00887418"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978FC52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174A01E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</w:tr>
      <w:tr w:rsidR="00887418" w:rsidRPr="00157984" w14:paraId="28F69425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957711" w14:textId="77777777" w:rsidR="00887418" w:rsidRPr="00C31E1A" w:rsidRDefault="00887418" w:rsidP="007B21E1">
            <w:pPr>
              <w:pStyle w:val="af5"/>
              <w:ind w:left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0578ED" w14:textId="69AB71F0" w:rsidR="00887418" w:rsidRPr="00774B25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74B25">
              <w:rPr>
                <w:b/>
                <w:bCs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FD0D51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F4A182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EE4E434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E13488C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D322C3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2E96F13" w14:textId="77777777" w:rsidR="00887418" w:rsidRPr="00774B25" w:rsidRDefault="00887418" w:rsidP="0088741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571CC0" w14:textId="77777777" w:rsidR="00887418" w:rsidRPr="00774B25" w:rsidRDefault="00887418" w:rsidP="0088741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87418" w:rsidRPr="00157984" w14:paraId="2696EB81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9E113C" w14:textId="77777777" w:rsidR="00887418" w:rsidRPr="00C31E1A" w:rsidRDefault="00887418" w:rsidP="00887418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07D8BA" w14:textId="713EE2BF" w:rsidR="00887418" w:rsidRPr="00774B25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74B25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123EAC" w14:textId="148D9C12" w:rsidR="00887418" w:rsidRPr="00774B25" w:rsidRDefault="00887418" w:rsidP="00887418">
            <w:pPr>
              <w:pStyle w:val="af5"/>
            </w:pPr>
            <w:r w:rsidRPr="00774B25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FB23ED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9E13F6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70AE8A" w14:textId="17A91A8F" w:rsidR="00887418" w:rsidRPr="00774B25" w:rsidRDefault="00887418" w:rsidP="00887418">
            <w:pPr>
              <w:pStyle w:val="af5"/>
            </w:pPr>
            <w:r w:rsidRPr="00774B25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E4CCCF" w14:textId="6519E954" w:rsidR="00887418" w:rsidRPr="00774B25" w:rsidRDefault="00774B25" w:rsidP="00887418">
            <w:pPr>
              <w:pStyle w:val="af5"/>
            </w:pPr>
            <w: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91F198" w14:textId="77777777" w:rsidR="00887418" w:rsidRPr="00774B25" w:rsidRDefault="00887418" w:rsidP="0088741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EE5099" w14:textId="77777777" w:rsidR="00887418" w:rsidRPr="00774B25" w:rsidRDefault="00887418" w:rsidP="0088741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87418" w:rsidRPr="00157984" w14:paraId="5A3996B9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6D57940" w14:textId="77777777" w:rsidR="00887418" w:rsidRPr="00C31E1A" w:rsidRDefault="00887418" w:rsidP="00887418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99475E" w14:textId="5C37CD8C" w:rsidR="00887418" w:rsidRPr="00774B25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74B25">
              <w:t>Материал базальтовый огнезащитный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3C70E" w14:textId="63D56CCB" w:rsidR="00887418" w:rsidRPr="00774B25" w:rsidRDefault="00887418" w:rsidP="00887418">
            <w:pPr>
              <w:pStyle w:val="af5"/>
            </w:pPr>
            <w:r w:rsidRPr="00774B25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60818C4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AABEEA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6B06AF" w14:textId="0DBB8808" w:rsidR="00887418" w:rsidRPr="00774B25" w:rsidRDefault="00887418" w:rsidP="00887418">
            <w:pPr>
              <w:pStyle w:val="af5"/>
            </w:pPr>
            <w:r w:rsidRPr="00774B25"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EC42EA" w14:textId="1891F8FD" w:rsidR="00887418" w:rsidRPr="00774B25" w:rsidRDefault="00774B25" w:rsidP="00887418">
            <w:pPr>
              <w:pStyle w:val="af5"/>
            </w:pPr>
            <w:r>
              <w:t>0,5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ACFCE99" w14:textId="77777777" w:rsidR="00887418" w:rsidRPr="00774B25" w:rsidRDefault="00887418" w:rsidP="0088741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13570E9" w14:textId="77777777" w:rsidR="00887418" w:rsidRPr="00774B25" w:rsidRDefault="00887418" w:rsidP="0088741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87418" w:rsidRPr="00157984" w14:paraId="462F0359" w14:textId="77777777" w:rsidTr="00231F58">
        <w:trPr>
          <w:trHeight w:val="383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582F9D" w14:textId="77777777" w:rsidR="00887418" w:rsidRPr="00C31E1A" w:rsidRDefault="00887418" w:rsidP="00887418">
            <w:pPr>
              <w:pStyle w:val="af5"/>
              <w:ind w:left="113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8279644" w14:textId="354A9C3F" w:rsidR="00887418" w:rsidRPr="00774B25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74B25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1BC8ED6" w14:textId="0A58E50C" w:rsidR="00887418" w:rsidRPr="00774B25" w:rsidRDefault="00887418" w:rsidP="00887418">
            <w:pPr>
              <w:pStyle w:val="af5"/>
            </w:pPr>
            <w:proofErr w:type="spellStart"/>
            <w:r w:rsidRPr="00774B25">
              <w:t>Огнеза</w:t>
            </w:r>
            <w:proofErr w:type="spellEnd"/>
            <w:r w:rsidRPr="00774B25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9C0834E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7A1FD3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23CF59" w14:textId="0F57ADC4" w:rsidR="00887418" w:rsidRPr="00774B25" w:rsidRDefault="00887418" w:rsidP="00887418">
            <w:pPr>
              <w:pStyle w:val="af5"/>
            </w:pPr>
            <w:r w:rsidRPr="00774B25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1D6602D" w14:textId="5953004C" w:rsidR="00887418" w:rsidRPr="00774B25" w:rsidRDefault="00774B25" w:rsidP="00887418">
            <w:pPr>
              <w:pStyle w:val="af5"/>
            </w:pPr>
            <w:r>
              <w:t>1,8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3465D4" w14:textId="77777777" w:rsidR="00887418" w:rsidRPr="00774B25" w:rsidRDefault="00887418" w:rsidP="0088741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39F6D62" w14:textId="77777777" w:rsidR="00887418" w:rsidRPr="00774B25" w:rsidRDefault="00887418" w:rsidP="00887418">
            <w:pPr>
              <w:pStyle w:val="af5"/>
            </w:pPr>
            <w:r w:rsidRPr="00774B25">
              <w:t xml:space="preserve">Расход 3,6 кг/м2 </w:t>
            </w:r>
          </w:p>
          <w:p w14:paraId="4D335ACB" w14:textId="66340777" w:rsidR="00887418" w:rsidRPr="00774B25" w:rsidRDefault="00887418" w:rsidP="00887418">
            <w:pPr>
              <w:pStyle w:val="af5"/>
              <w:rPr>
                <w:rFonts w:cs="Times New Roman"/>
                <w:szCs w:val="24"/>
              </w:rPr>
            </w:pPr>
            <w:r w:rsidRPr="00774B25">
              <w:t>при толщине 3 мм</w:t>
            </w:r>
          </w:p>
        </w:tc>
      </w:tr>
      <w:tr w:rsidR="00887418" w:rsidRPr="00157984" w14:paraId="0077CF54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A052DD" w14:textId="77777777" w:rsidR="00887418" w:rsidRPr="00C31E1A" w:rsidRDefault="00887418" w:rsidP="0088741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97A07B" w14:textId="004B8E90" w:rsidR="00887418" w:rsidRPr="00774B25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74B25">
              <w:t>Крепление трубопроводов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F4715E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ADDF18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45B30" w14:textId="77777777" w:rsidR="00887418" w:rsidRPr="00774B25" w:rsidRDefault="00887418" w:rsidP="00887418">
            <w:pPr>
              <w:pStyle w:val="af5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3AEE25" w14:textId="667B1BF5" w:rsidR="00887418" w:rsidRPr="00774B25" w:rsidRDefault="00887418" w:rsidP="00887418">
            <w:pPr>
              <w:pStyle w:val="af5"/>
            </w:pPr>
            <w:r w:rsidRPr="00774B25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ED3A3" w14:textId="313DDD0E" w:rsidR="00887418" w:rsidRPr="00774B25" w:rsidRDefault="004226FC" w:rsidP="00887418">
            <w:pPr>
              <w:pStyle w:val="af5"/>
            </w:pPr>
            <w:r>
              <w:t>315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099F805" w14:textId="77777777" w:rsidR="00887418" w:rsidRPr="00774B25" w:rsidRDefault="00887418" w:rsidP="0088741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CCAF90" w14:textId="77777777" w:rsidR="00887418" w:rsidRPr="00774B25" w:rsidRDefault="00887418" w:rsidP="0088741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887418" w:rsidRPr="00157984" w14:paraId="1BDE23C5" w14:textId="77777777" w:rsidTr="00D17AB8">
        <w:trPr>
          <w:trHeight w:val="454"/>
          <w:jc w:val="center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D62AAB" w14:textId="77777777" w:rsidR="00887418" w:rsidRPr="00FA4EF0" w:rsidRDefault="00887418" w:rsidP="00887418">
            <w:pPr>
              <w:pStyle w:val="af5"/>
              <w:ind w:left="284"/>
              <w:jc w:val="both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92FC8B2" w14:textId="7E0067FD" w:rsidR="00887418" w:rsidRPr="00E826AC" w:rsidRDefault="00887418" w:rsidP="0088741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EE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933480E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0106F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6359E1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57BC144" w14:textId="07485C0F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B20DD7" w14:textId="64F788CF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4C9DD88" w14:textId="77777777" w:rsidR="00887418" w:rsidRPr="00E826AC" w:rsidRDefault="00887418" w:rsidP="00887418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445784" w14:textId="77777777" w:rsidR="00887418" w:rsidRPr="00E826AC" w:rsidRDefault="00887418" w:rsidP="00887418">
            <w:pPr>
              <w:pStyle w:val="af5"/>
              <w:rPr>
                <w:color w:val="EE0000"/>
              </w:rPr>
            </w:pPr>
          </w:p>
        </w:tc>
      </w:tr>
    </w:tbl>
    <w:bookmarkEnd w:id="0"/>
    <w:p w14:paraId="0BF6B6C7" w14:textId="40E03987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231F58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231F58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231F58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4E46D7C" w:rsidR="000B62DF" w:rsidRPr="00DD79DF" w:rsidRDefault="000B62DF" w:rsidP="00231F58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31F58">
                  <w:rPr>
                    <w:rFonts w:cs="Times New Roman"/>
                    <w:noProof/>
                    <w:lang w:val="en-US"/>
                  </w:rPr>
                  <w:instrText>25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31F58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231F58">
                  <w:rPr>
                    <w:rFonts w:cs="Times New Roman"/>
                    <w:noProof/>
                    <w:lang w:val="en-US"/>
                  </w:rPr>
                  <w:t>5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231F58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231F58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D17AB8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D17AB8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7AEFDF5A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31F58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31F58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231F58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2B57365B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231F58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D17AB8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D17AB8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D17AB8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98E7FE1"/>
    <w:multiLevelType w:val="hybridMultilevel"/>
    <w:tmpl w:val="5D0CF8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3"/>
  </w:num>
  <w:num w:numId="6" w16cid:durableId="964972278">
    <w:abstractNumId w:val="6"/>
  </w:num>
  <w:num w:numId="7" w16cid:durableId="1614091339">
    <w:abstractNumId w:val="4"/>
  </w:num>
  <w:num w:numId="8" w16cid:durableId="1613244034">
    <w:abstractNumId w:val="5"/>
  </w:num>
  <w:num w:numId="9" w16cid:durableId="1545213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  <w:odso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040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2647"/>
    <w:rsid w:val="0007292A"/>
    <w:rsid w:val="00077221"/>
    <w:rsid w:val="00086ECA"/>
    <w:rsid w:val="000874A5"/>
    <w:rsid w:val="0009008C"/>
    <w:rsid w:val="00091C2F"/>
    <w:rsid w:val="00093395"/>
    <w:rsid w:val="00097E4A"/>
    <w:rsid w:val="000A1D32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16A8"/>
    <w:rsid w:val="000D2FB0"/>
    <w:rsid w:val="000D6425"/>
    <w:rsid w:val="000D7E2A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0271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3249"/>
    <w:rsid w:val="00175935"/>
    <w:rsid w:val="00177C44"/>
    <w:rsid w:val="00187D56"/>
    <w:rsid w:val="00191E57"/>
    <w:rsid w:val="00193554"/>
    <w:rsid w:val="00197372"/>
    <w:rsid w:val="00197DB4"/>
    <w:rsid w:val="001A5DCA"/>
    <w:rsid w:val="001B2554"/>
    <w:rsid w:val="001B4A21"/>
    <w:rsid w:val="001C2227"/>
    <w:rsid w:val="001E19C5"/>
    <w:rsid w:val="001F002F"/>
    <w:rsid w:val="001F5AB4"/>
    <w:rsid w:val="001F60A1"/>
    <w:rsid w:val="001F7C52"/>
    <w:rsid w:val="00202B9E"/>
    <w:rsid w:val="00205410"/>
    <w:rsid w:val="002059DC"/>
    <w:rsid w:val="00205F5B"/>
    <w:rsid w:val="002122EF"/>
    <w:rsid w:val="00213A05"/>
    <w:rsid w:val="00214AD4"/>
    <w:rsid w:val="00215935"/>
    <w:rsid w:val="00220F7F"/>
    <w:rsid w:val="00222402"/>
    <w:rsid w:val="00227ABF"/>
    <w:rsid w:val="002303B7"/>
    <w:rsid w:val="00231F58"/>
    <w:rsid w:val="00234B76"/>
    <w:rsid w:val="00235D0E"/>
    <w:rsid w:val="002378AB"/>
    <w:rsid w:val="002435DF"/>
    <w:rsid w:val="002556AC"/>
    <w:rsid w:val="0025577B"/>
    <w:rsid w:val="00255B37"/>
    <w:rsid w:val="00256C27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75C75"/>
    <w:rsid w:val="00277892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0226"/>
    <w:rsid w:val="002C7131"/>
    <w:rsid w:val="002C79D3"/>
    <w:rsid w:val="002D01E0"/>
    <w:rsid w:val="002D046A"/>
    <w:rsid w:val="002D117B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6517D"/>
    <w:rsid w:val="00366503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6963"/>
    <w:rsid w:val="00407A6D"/>
    <w:rsid w:val="00411AAF"/>
    <w:rsid w:val="004143DE"/>
    <w:rsid w:val="00416C68"/>
    <w:rsid w:val="004226FC"/>
    <w:rsid w:val="00425152"/>
    <w:rsid w:val="0042673A"/>
    <w:rsid w:val="0042710D"/>
    <w:rsid w:val="004351CC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6197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3C36"/>
    <w:rsid w:val="006C4935"/>
    <w:rsid w:val="006C4A08"/>
    <w:rsid w:val="006C52FA"/>
    <w:rsid w:val="006C602D"/>
    <w:rsid w:val="006C7926"/>
    <w:rsid w:val="006D28A0"/>
    <w:rsid w:val="006D31F3"/>
    <w:rsid w:val="006D7EDA"/>
    <w:rsid w:val="006E033D"/>
    <w:rsid w:val="006E1870"/>
    <w:rsid w:val="006E5ADE"/>
    <w:rsid w:val="006E754D"/>
    <w:rsid w:val="006F1A44"/>
    <w:rsid w:val="006F4881"/>
    <w:rsid w:val="006F56C3"/>
    <w:rsid w:val="00707935"/>
    <w:rsid w:val="007128B4"/>
    <w:rsid w:val="00720A4B"/>
    <w:rsid w:val="00726744"/>
    <w:rsid w:val="00730D4C"/>
    <w:rsid w:val="00733A89"/>
    <w:rsid w:val="007371C0"/>
    <w:rsid w:val="007374E8"/>
    <w:rsid w:val="007454E1"/>
    <w:rsid w:val="00746323"/>
    <w:rsid w:val="00747C04"/>
    <w:rsid w:val="00751501"/>
    <w:rsid w:val="00753BDB"/>
    <w:rsid w:val="007561CF"/>
    <w:rsid w:val="007647F3"/>
    <w:rsid w:val="00767A39"/>
    <w:rsid w:val="00774B25"/>
    <w:rsid w:val="007764E5"/>
    <w:rsid w:val="007808C1"/>
    <w:rsid w:val="00781DA1"/>
    <w:rsid w:val="007859F0"/>
    <w:rsid w:val="00791155"/>
    <w:rsid w:val="00794098"/>
    <w:rsid w:val="00794AC7"/>
    <w:rsid w:val="007A3410"/>
    <w:rsid w:val="007A47D5"/>
    <w:rsid w:val="007A7CFC"/>
    <w:rsid w:val="007B1007"/>
    <w:rsid w:val="007B21E1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E71"/>
    <w:rsid w:val="007D5F18"/>
    <w:rsid w:val="007E3580"/>
    <w:rsid w:val="007F1045"/>
    <w:rsid w:val="007F4F72"/>
    <w:rsid w:val="00800F5A"/>
    <w:rsid w:val="0080292E"/>
    <w:rsid w:val="008034D1"/>
    <w:rsid w:val="008078C3"/>
    <w:rsid w:val="0081535A"/>
    <w:rsid w:val="00816A88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187"/>
    <w:rsid w:val="00865F1E"/>
    <w:rsid w:val="008669CC"/>
    <w:rsid w:val="00870DAF"/>
    <w:rsid w:val="0087295A"/>
    <w:rsid w:val="00886BFA"/>
    <w:rsid w:val="00887418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1F64"/>
    <w:rsid w:val="008B6973"/>
    <w:rsid w:val="008C3EC6"/>
    <w:rsid w:val="008C4ACC"/>
    <w:rsid w:val="008C58C9"/>
    <w:rsid w:val="008D5FE2"/>
    <w:rsid w:val="008D6C78"/>
    <w:rsid w:val="008E3930"/>
    <w:rsid w:val="008F0D74"/>
    <w:rsid w:val="0091279F"/>
    <w:rsid w:val="009148DD"/>
    <w:rsid w:val="00915A8E"/>
    <w:rsid w:val="00921EB4"/>
    <w:rsid w:val="009251EF"/>
    <w:rsid w:val="00926B1A"/>
    <w:rsid w:val="0094116E"/>
    <w:rsid w:val="00942D68"/>
    <w:rsid w:val="00945536"/>
    <w:rsid w:val="00946B49"/>
    <w:rsid w:val="0095089B"/>
    <w:rsid w:val="0095175D"/>
    <w:rsid w:val="00956703"/>
    <w:rsid w:val="00957343"/>
    <w:rsid w:val="00957CEA"/>
    <w:rsid w:val="00960F27"/>
    <w:rsid w:val="00965E7E"/>
    <w:rsid w:val="00967B05"/>
    <w:rsid w:val="00971284"/>
    <w:rsid w:val="00975C82"/>
    <w:rsid w:val="00976F9B"/>
    <w:rsid w:val="0098035C"/>
    <w:rsid w:val="00981860"/>
    <w:rsid w:val="00981B94"/>
    <w:rsid w:val="00982623"/>
    <w:rsid w:val="00984FC7"/>
    <w:rsid w:val="00986DE4"/>
    <w:rsid w:val="00991643"/>
    <w:rsid w:val="00995A64"/>
    <w:rsid w:val="00997793"/>
    <w:rsid w:val="00997A8E"/>
    <w:rsid w:val="009A0620"/>
    <w:rsid w:val="009A286C"/>
    <w:rsid w:val="009A3615"/>
    <w:rsid w:val="009A6391"/>
    <w:rsid w:val="009A716A"/>
    <w:rsid w:val="009A7AE3"/>
    <w:rsid w:val="009B136E"/>
    <w:rsid w:val="009B1417"/>
    <w:rsid w:val="009B2CB0"/>
    <w:rsid w:val="009B517D"/>
    <w:rsid w:val="009B5451"/>
    <w:rsid w:val="009D177E"/>
    <w:rsid w:val="009D5E84"/>
    <w:rsid w:val="009D74FD"/>
    <w:rsid w:val="009E40F4"/>
    <w:rsid w:val="009F5B5F"/>
    <w:rsid w:val="00A0033D"/>
    <w:rsid w:val="00A104EA"/>
    <w:rsid w:val="00A13866"/>
    <w:rsid w:val="00A20797"/>
    <w:rsid w:val="00A23286"/>
    <w:rsid w:val="00A3011E"/>
    <w:rsid w:val="00A350CC"/>
    <w:rsid w:val="00A41891"/>
    <w:rsid w:val="00A47835"/>
    <w:rsid w:val="00A50F23"/>
    <w:rsid w:val="00A53C6A"/>
    <w:rsid w:val="00A6095B"/>
    <w:rsid w:val="00A624D4"/>
    <w:rsid w:val="00A655DC"/>
    <w:rsid w:val="00A65AE0"/>
    <w:rsid w:val="00A71EA1"/>
    <w:rsid w:val="00A769EB"/>
    <w:rsid w:val="00A77F0D"/>
    <w:rsid w:val="00A80F6D"/>
    <w:rsid w:val="00A831B9"/>
    <w:rsid w:val="00A90028"/>
    <w:rsid w:val="00AA0169"/>
    <w:rsid w:val="00AA1B90"/>
    <w:rsid w:val="00AA3104"/>
    <w:rsid w:val="00AB05D8"/>
    <w:rsid w:val="00AB0697"/>
    <w:rsid w:val="00AB67F5"/>
    <w:rsid w:val="00AC5A7A"/>
    <w:rsid w:val="00AC60DC"/>
    <w:rsid w:val="00AD5CFE"/>
    <w:rsid w:val="00AD61A3"/>
    <w:rsid w:val="00AE0E99"/>
    <w:rsid w:val="00AE12F0"/>
    <w:rsid w:val="00AE39AB"/>
    <w:rsid w:val="00AE4952"/>
    <w:rsid w:val="00AE7BCA"/>
    <w:rsid w:val="00AF7701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35A9C"/>
    <w:rsid w:val="00B41E21"/>
    <w:rsid w:val="00B449ED"/>
    <w:rsid w:val="00B506A1"/>
    <w:rsid w:val="00B527B6"/>
    <w:rsid w:val="00B52AE9"/>
    <w:rsid w:val="00B5341C"/>
    <w:rsid w:val="00B54D3E"/>
    <w:rsid w:val="00B627F8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BF3E1C"/>
    <w:rsid w:val="00C00695"/>
    <w:rsid w:val="00C01140"/>
    <w:rsid w:val="00C034AE"/>
    <w:rsid w:val="00C04013"/>
    <w:rsid w:val="00C05DF8"/>
    <w:rsid w:val="00C064AB"/>
    <w:rsid w:val="00C12283"/>
    <w:rsid w:val="00C12B08"/>
    <w:rsid w:val="00C14DEE"/>
    <w:rsid w:val="00C17BA3"/>
    <w:rsid w:val="00C217DB"/>
    <w:rsid w:val="00C31E1A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159D"/>
    <w:rsid w:val="00C822F1"/>
    <w:rsid w:val="00C84905"/>
    <w:rsid w:val="00C90E01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5343"/>
    <w:rsid w:val="00D16175"/>
    <w:rsid w:val="00D1746F"/>
    <w:rsid w:val="00D17AB8"/>
    <w:rsid w:val="00D22632"/>
    <w:rsid w:val="00D2366B"/>
    <w:rsid w:val="00D2536F"/>
    <w:rsid w:val="00D32F45"/>
    <w:rsid w:val="00D33F3F"/>
    <w:rsid w:val="00D36A0D"/>
    <w:rsid w:val="00D40732"/>
    <w:rsid w:val="00D433D0"/>
    <w:rsid w:val="00D43AD3"/>
    <w:rsid w:val="00D440FB"/>
    <w:rsid w:val="00D457A3"/>
    <w:rsid w:val="00D46952"/>
    <w:rsid w:val="00D4698B"/>
    <w:rsid w:val="00D474DB"/>
    <w:rsid w:val="00D57D4B"/>
    <w:rsid w:val="00D63ACB"/>
    <w:rsid w:val="00D646E4"/>
    <w:rsid w:val="00D657FA"/>
    <w:rsid w:val="00D671A0"/>
    <w:rsid w:val="00D71C80"/>
    <w:rsid w:val="00D73F5A"/>
    <w:rsid w:val="00D7432F"/>
    <w:rsid w:val="00D808A8"/>
    <w:rsid w:val="00D80C1F"/>
    <w:rsid w:val="00D83359"/>
    <w:rsid w:val="00D8380B"/>
    <w:rsid w:val="00D85361"/>
    <w:rsid w:val="00D9194B"/>
    <w:rsid w:val="00D92F68"/>
    <w:rsid w:val="00D93A03"/>
    <w:rsid w:val="00DA5A16"/>
    <w:rsid w:val="00DA61DC"/>
    <w:rsid w:val="00DB22D0"/>
    <w:rsid w:val="00DB494B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47AD"/>
    <w:rsid w:val="00E66432"/>
    <w:rsid w:val="00E66F64"/>
    <w:rsid w:val="00E7031A"/>
    <w:rsid w:val="00E76485"/>
    <w:rsid w:val="00E76CBB"/>
    <w:rsid w:val="00E81CCD"/>
    <w:rsid w:val="00E826AC"/>
    <w:rsid w:val="00E87105"/>
    <w:rsid w:val="00E90201"/>
    <w:rsid w:val="00E90B99"/>
    <w:rsid w:val="00E9294E"/>
    <w:rsid w:val="00E95F9B"/>
    <w:rsid w:val="00E95F9F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133C"/>
    <w:rsid w:val="00ED27CA"/>
    <w:rsid w:val="00EE0177"/>
    <w:rsid w:val="00EE59D8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06BF1"/>
    <w:rsid w:val="00F13195"/>
    <w:rsid w:val="00F148DD"/>
    <w:rsid w:val="00F213DB"/>
    <w:rsid w:val="00F25702"/>
    <w:rsid w:val="00F3103A"/>
    <w:rsid w:val="00F32CFC"/>
    <w:rsid w:val="00F43CEA"/>
    <w:rsid w:val="00F449F8"/>
    <w:rsid w:val="00F4596E"/>
    <w:rsid w:val="00F45EA4"/>
    <w:rsid w:val="00F503AE"/>
    <w:rsid w:val="00F505DA"/>
    <w:rsid w:val="00F510DA"/>
    <w:rsid w:val="00F52255"/>
    <w:rsid w:val="00F54390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36B6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38B2"/>
    <w:rsid w:val="00FA4EF0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54A0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A66BCAAC-2635-4CA2-AB9D-AF4BA696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22725</TotalTime>
  <Pages>5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Ivanova Ekaterina</cp:lastModifiedBy>
  <cp:revision>7</cp:revision>
  <cp:lastPrinted>2025-06-25T21:02:00Z</cp:lastPrinted>
  <dcterms:created xsi:type="dcterms:W3CDTF">2023-06-08T14:36:00Z</dcterms:created>
  <dcterms:modified xsi:type="dcterms:W3CDTF">2025-07-07T07:55:00Z</dcterms:modified>
</cp:coreProperties>
</file>