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338FE489" w:rsidR="005064CA" w:rsidRPr="00202B9E" w:rsidRDefault="008722EC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1</w:t>
            </w:r>
            <w:r w:rsidR="00806D0F">
              <w:rPr>
                <w:b/>
                <w:bCs/>
                <w:color w:val="000000"/>
              </w:rPr>
              <w:t>9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035EF" w:rsidRPr="00157984" w14:paraId="26B7CEB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BA45D" w14:textId="77777777" w:rsidR="006035EF" w:rsidRPr="00202B9E" w:rsidRDefault="006035EF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D4F8A" w14:textId="2DDD6504" w:rsidR="006035EF" w:rsidRDefault="006035E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12D1D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C6C0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A299C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007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D3BD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6EA50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BD5D7A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65A4B0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E5804A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777512" w14:textId="39075BF2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 w:rsidR="0013716C">
              <w:rPr>
                <w:color w:val="000000"/>
              </w:rPr>
              <w:t>5</w:t>
            </w:r>
            <w:r w:rsidRPr="005B601D">
              <w:rPr>
                <w:color w:val="000000"/>
              </w:rPr>
              <w:t>00x</w:t>
            </w:r>
            <w:r w:rsidR="0013716C">
              <w:rPr>
                <w:color w:val="000000"/>
              </w:rPr>
              <w:t>4</w:t>
            </w:r>
            <w:r w:rsidRPr="005B601D">
              <w:rPr>
                <w:color w:val="000000"/>
              </w:rPr>
              <w:t xml:space="preserve">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D2F360" w14:textId="09BF3ED0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 w:rsidR="005453EC">
              <w:rPr>
                <w:color w:val="000000"/>
              </w:rPr>
              <w:t>5</w:t>
            </w:r>
            <w:r w:rsidRPr="005B601D">
              <w:rPr>
                <w:color w:val="000000"/>
              </w:rPr>
              <w:t>00x</w:t>
            </w:r>
            <w:r w:rsidR="005453EC">
              <w:rPr>
                <w:color w:val="000000"/>
              </w:rPr>
              <w:t>4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CFA0C9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822F9" w14:textId="10EFDD8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429022" w14:textId="5D13251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054D8" w14:textId="14C96D35" w:rsidR="001F3652" w:rsidRPr="005B601D" w:rsidRDefault="0013716C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E3E34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92B13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4976F9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730E52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F92D7D" w14:textId="23D723BC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 w:rsidR="0013716C">
              <w:rPr>
                <w:color w:val="000000"/>
              </w:rPr>
              <w:t>7</w:t>
            </w:r>
            <w:r w:rsidRPr="005B601D">
              <w:rPr>
                <w:color w:val="000000"/>
              </w:rPr>
              <w:t xml:space="preserve">00x500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52FC1D" w14:textId="261F0ACB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 w:rsidR="005453EC">
              <w:rPr>
                <w:color w:val="000000"/>
              </w:rPr>
              <w:t>7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9EA700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7962E5" w14:textId="37FB4BF3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D3D85C" w14:textId="3E9D710F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03436" w14:textId="21C16A4E" w:rsidR="001F3652" w:rsidRPr="005B601D" w:rsidRDefault="0013716C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7FDFF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BF291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453EC" w:rsidRPr="00DB65ED" w14:paraId="395E0CD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BEC624" w14:textId="77777777" w:rsidR="005453EC" w:rsidRPr="005B601D" w:rsidRDefault="005453EC" w:rsidP="005453E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C4439F" w14:textId="689D7F46" w:rsidR="005453EC" w:rsidRPr="005B601D" w:rsidRDefault="005453EC" w:rsidP="005453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10</w:t>
            </w:r>
            <w:r w:rsidRPr="005B601D">
              <w:rPr>
                <w:color w:val="000000"/>
              </w:rPr>
              <w:t>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62FE02" w14:textId="5F430D03" w:rsidR="005453EC" w:rsidRPr="005B601D" w:rsidRDefault="005453EC" w:rsidP="005453EC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10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B764FF" w14:textId="77777777" w:rsidR="005453EC" w:rsidRPr="005B601D" w:rsidRDefault="005453EC" w:rsidP="005453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AA7569" w14:textId="7752DCA2" w:rsidR="005453EC" w:rsidRPr="005B601D" w:rsidRDefault="005453EC" w:rsidP="005453EC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6710C3" w14:textId="40E73501" w:rsidR="005453EC" w:rsidRPr="005B601D" w:rsidRDefault="005453EC" w:rsidP="005453EC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FAFDF5" w14:textId="00E92E79" w:rsidR="005453EC" w:rsidRDefault="005453EC" w:rsidP="005453EC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ED4FE1" w14:textId="77777777" w:rsidR="005453EC" w:rsidRPr="009F5B5F" w:rsidRDefault="005453EC" w:rsidP="005453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1E6D90" w14:textId="77777777" w:rsidR="005453EC" w:rsidRPr="009F5B5F" w:rsidRDefault="005453EC" w:rsidP="005453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DB5387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D9A2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F0BEDC" w14:textId="2AE329BE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D6EA31" w14:textId="67C5238E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E345B2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F5AD16" w14:textId="61D5F419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FDDC4A" w14:textId="10F1EE02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F8DEAC" w14:textId="51B8DAA7" w:rsidR="006C4DD7" w:rsidRPr="005B601D" w:rsidRDefault="005453EC" w:rsidP="006C4DD7">
            <w:pPr>
              <w:pStyle w:val="af5"/>
              <w:rPr>
                <w:color w:val="000000"/>
              </w:rPr>
            </w:pPr>
            <w: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83338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5C304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4CEE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2D8676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19A3" w14:textId="5A0A13F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0419C" w14:textId="4FACD820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A1A468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D2675" w14:textId="3563DEF1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29604C" w14:textId="34EC24F5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1EF2" w14:textId="65EAE7E2" w:rsidR="006C4DD7" w:rsidRPr="005B601D" w:rsidRDefault="005453EC" w:rsidP="006C4DD7">
            <w:pPr>
              <w:pStyle w:val="af5"/>
              <w:rPr>
                <w:color w:val="000000"/>
              </w:rPr>
            </w:pPr>
            <w: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9013DD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56D8F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5C944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0C624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E0A4E" w14:textId="1742E760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E00CC" w14:textId="3E83CBDA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 w:rsidR="00892618">
              <w:t>16</w:t>
            </w:r>
            <w:r>
              <w:t>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0136E5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3F683" w14:textId="050B40FE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34DB3A" w14:textId="7E275EBF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B1F88" w14:textId="2A3C3C9E" w:rsidR="006C4DD7" w:rsidRPr="005B601D" w:rsidRDefault="005453EC" w:rsidP="006C4DD7">
            <w:pPr>
              <w:pStyle w:val="af5"/>
              <w:rPr>
                <w:color w:val="000000"/>
              </w:rPr>
            </w:pPr>
            <w: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5679E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4EF9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3716C" w:rsidRPr="00DB65ED" w14:paraId="23B9251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862CD6" w14:textId="77777777" w:rsidR="0013716C" w:rsidRPr="005B601D" w:rsidRDefault="0013716C" w:rsidP="0013716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72E3E9" w14:textId="785E7CD2" w:rsidR="0013716C" w:rsidRPr="005B601D" w:rsidRDefault="0013716C" w:rsidP="0013716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9E3724" w14:textId="56FADAD3" w:rsidR="0013716C" w:rsidRPr="009F5B5F" w:rsidRDefault="0013716C" w:rsidP="0013716C">
            <w:pPr>
              <w:pStyle w:val="af5"/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B61D39" w14:textId="77777777" w:rsidR="0013716C" w:rsidRPr="005B601D" w:rsidRDefault="0013716C" w:rsidP="0013716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8BCF94" w14:textId="77777777" w:rsidR="0013716C" w:rsidRPr="005B601D" w:rsidRDefault="0013716C" w:rsidP="0013716C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A71943" w14:textId="5D4B36A7" w:rsidR="0013716C" w:rsidRPr="009F5B5F" w:rsidRDefault="0013716C" w:rsidP="0013716C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80F788" w14:textId="08E30B37" w:rsidR="0013716C" w:rsidRDefault="005453EC" w:rsidP="0013716C">
            <w:pPr>
              <w:pStyle w:val="af5"/>
            </w:pPr>
            <w: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6A4EE3A" w14:textId="77777777" w:rsidR="0013716C" w:rsidRPr="005B601D" w:rsidRDefault="0013716C" w:rsidP="0013716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40E66" w14:textId="77777777" w:rsidR="0013716C" w:rsidRPr="009F5B5F" w:rsidRDefault="0013716C" w:rsidP="0013716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C5F57" w:rsidRPr="00DB65ED" w14:paraId="5283BD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E487F6" w14:textId="77777777" w:rsidR="001C5F57" w:rsidRPr="005B601D" w:rsidRDefault="001C5F57" w:rsidP="001C5F5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40CAF9" w14:textId="28F073C3" w:rsidR="001C5F57" w:rsidRPr="005B601D" w:rsidRDefault="001C5F57" w:rsidP="001C5F5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B78DCC" w14:textId="5EF7A1E7" w:rsidR="001C5F57" w:rsidRPr="009F5B5F" w:rsidRDefault="001C5F57" w:rsidP="001C5F57">
            <w:pPr>
              <w:pStyle w:val="af5"/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C78EB2" w14:textId="77777777" w:rsidR="001C5F57" w:rsidRPr="005B601D" w:rsidRDefault="001C5F57" w:rsidP="001C5F5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BA165C" w14:textId="77777777" w:rsidR="001C5F57" w:rsidRPr="005B601D" w:rsidRDefault="001C5F57" w:rsidP="001C5F5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F89D23" w14:textId="2A6E8C31" w:rsidR="001C5F57" w:rsidRPr="009F5B5F" w:rsidRDefault="001C5F57" w:rsidP="001C5F57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B14021" w14:textId="512004F2" w:rsidR="001C5F57" w:rsidRDefault="005453EC" w:rsidP="001C5F57">
            <w:pPr>
              <w:pStyle w:val="af5"/>
            </w:pPr>
            <w: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F5E17F" w14:textId="77777777" w:rsidR="001C5F57" w:rsidRPr="005B601D" w:rsidRDefault="001C5F57" w:rsidP="001C5F5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D87EC1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5C8BF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13D85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203BE" w14:textId="60313488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63D36" w14:textId="5AB94156" w:rsidR="006C4DD7" w:rsidRDefault="006C4DD7" w:rsidP="006C4DD7">
            <w:pPr>
              <w:pStyle w:val="af5"/>
              <w:rPr>
                <w:highlight w:val="yellow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A6E20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3A4D8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BE47AE" w14:textId="100C6AB8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0CB27" w14:textId="337A6E8D" w:rsidR="006C4DD7" w:rsidRPr="009F5B5F" w:rsidRDefault="005453EC" w:rsidP="006C4DD7">
            <w:pPr>
              <w:pStyle w:val="af5"/>
              <w:rPr>
                <w:highlight w:val="yellow"/>
              </w:rPr>
            </w:pPr>
            <w: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0E9B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6D224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C17E6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A6FDCC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35CF8" w14:textId="4DC39C1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F2521C" w14:textId="6447F306" w:rsidR="006C4DD7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44E8F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AA420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B47291" w14:textId="374310C3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C051C" w14:textId="22E6CBAE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7CD43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73CE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213DAA6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D4ED3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9E55A4" w14:textId="08FFCE89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 w:rsidR="004C150B">
              <w:rPr>
                <w:color w:val="000000"/>
              </w:rPr>
              <w:t>16</w:t>
            </w:r>
            <w:r>
              <w:rPr>
                <w:color w:val="000000"/>
              </w:rPr>
              <w:t>0</w:t>
            </w:r>
            <w:r w:rsidR="004C150B">
              <w:rPr>
                <w:color w:val="000000"/>
              </w:rPr>
              <w:t>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48408E" w14:textId="38A8ECAB" w:rsidR="006C4DD7" w:rsidRPr="009F5B5F" w:rsidRDefault="006C4DD7" w:rsidP="006C4DD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E1687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71981D" w14:textId="525E6900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FE5662E" w14:textId="0AEF085C" w:rsidR="006C4DD7" w:rsidRPr="009F5B5F" w:rsidRDefault="006C4DD7" w:rsidP="006C4DD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8DBDCA" w14:textId="26D92D30" w:rsidR="006C4DD7" w:rsidRDefault="00ED5D7B" w:rsidP="006C4DD7">
            <w:pPr>
              <w:pStyle w:val="af5"/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B6C8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31C41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ED5D7B" w:rsidRPr="00DB65ED" w14:paraId="49182BF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30474A2" w14:textId="77777777" w:rsidR="00ED5D7B" w:rsidRPr="005B601D" w:rsidRDefault="00ED5D7B" w:rsidP="00ED5D7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FB4344" w14:textId="711E0FFB" w:rsidR="00ED5D7B" w:rsidRPr="00E9294E" w:rsidRDefault="00ED5D7B" w:rsidP="00ED5D7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E6D" w14:textId="77777777" w:rsidR="00ED5D7B" w:rsidRPr="009F5B5F" w:rsidRDefault="00ED5D7B" w:rsidP="00ED5D7B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A94CFF" w14:textId="77777777" w:rsidR="00ED5D7B" w:rsidRPr="009F5B5F" w:rsidRDefault="00ED5D7B" w:rsidP="00ED5D7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BC726" w14:textId="37BCEA26" w:rsidR="00ED5D7B" w:rsidRDefault="00ED5D7B" w:rsidP="00ED5D7B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913E807" w14:textId="656F803B" w:rsidR="00ED5D7B" w:rsidRPr="00E9294E" w:rsidRDefault="00ED5D7B" w:rsidP="00ED5D7B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B92BAE" w14:textId="29DC85B6" w:rsidR="00ED5D7B" w:rsidRDefault="00ED5D7B" w:rsidP="00ED5D7B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CDBBEF" w14:textId="77777777" w:rsidR="00ED5D7B" w:rsidRPr="009F5B5F" w:rsidRDefault="00ED5D7B" w:rsidP="00ED5D7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AF6DE8" w14:textId="77777777" w:rsidR="00ED5D7B" w:rsidRPr="009F5B5F" w:rsidRDefault="00ED5D7B" w:rsidP="00ED5D7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C5F57" w:rsidRPr="00DB65ED" w14:paraId="5589E88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54A97C" w14:textId="77777777" w:rsidR="001C5F57" w:rsidRPr="005B601D" w:rsidRDefault="001C5F57" w:rsidP="001C5F5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F6C8A6" w14:textId="392E2D61" w:rsidR="001C5F57" w:rsidRPr="00E9294E" w:rsidRDefault="001C5F57" w:rsidP="001C5F5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7C5089" w14:textId="77777777" w:rsidR="001C5F57" w:rsidRPr="009F5B5F" w:rsidRDefault="001C5F57" w:rsidP="001C5F5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2A7581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EAB89F" w14:textId="16E9B144" w:rsidR="001C5F57" w:rsidRDefault="001C5F57" w:rsidP="001C5F5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5B96EAC" w14:textId="1E423B72" w:rsidR="001C5F57" w:rsidRPr="00E9294E" w:rsidRDefault="001C5F57" w:rsidP="001C5F5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D79E32" w14:textId="08DB272C" w:rsidR="001C5F57" w:rsidRDefault="00ED5D7B" w:rsidP="001C5F5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DC9240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E34990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1D5899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A1C5D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CF1F95" w14:textId="20E73F52" w:rsidR="006C4DD7" w:rsidRPr="00E9294E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B8473" w14:textId="3B0046B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150A25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E32A" w14:textId="1779172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841A529" w14:textId="1B79DBDB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6A0D1A" w14:textId="242D6E4D" w:rsidR="006C4DD7" w:rsidRPr="00E9294E" w:rsidRDefault="005453E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859E4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15B8A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86C57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5A99EE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CFFCFA" w14:textId="592634BA" w:rsidR="006C4DD7" w:rsidRPr="00E9294E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</w:t>
            </w:r>
            <w:r w:rsidR="005453EC">
              <w:rPr>
                <w:color w:val="000000"/>
              </w:rPr>
              <w:t>В</w:t>
            </w:r>
            <w:r>
              <w:rPr>
                <w:color w:val="000000"/>
              </w:rPr>
              <w:t>-100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28E187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60F70C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F25CB3" w14:textId="16512E8A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5DB3AF6" w14:textId="48331BBE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71B3A0" w14:textId="787AAB71" w:rsidR="006C4DD7" w:rsidRPr="00E9294E" w:rsidRDefault="005453E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04ED2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0B87F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570C2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A00178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0B9E" w14:textId="3DFBD3AE" w:rsidR="006C4DD7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</w:t>
            </w:r>
            <w:r w:rsidR="005453EC">
              <w:rPr>
                <w:color w:val="000000"/>
              </w:rPr>
              <w:t>В</w:t>
            </w:r>
            <w:r>
              <w:rPr>
                <w:color w:val="000000"/>
              </w:rPr>
              <w:t>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BA0FD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DBD5AA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A0A6BB" w14:textId="07A46E68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4295B2D" w14:textId="046EAA2D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BC84D" w14:textId="1BC536CB" w:rsidR="006C4DD7" w:rsidRDefault="00ED5D7B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0350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EF52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B906F4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0F73D4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B6960" w14:textId="53756A7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 w:rsidR="00F71895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666E4D" w14:textId="7E29A9FC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A2656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9DE3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DBE3D" w14:textId="6E714F3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280C17" w14:textId="3DD38773" w:rsidR="006C4DD7" w:rsidRPr="00C526CB" w:rsidRDefault="005453E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64B7C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EB3D0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43A86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ABB2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97B97" w14:textId="2E6B970B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D715D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6DA5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7716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AB1658" w14:textId="6ABAACC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85063D" w14:textId="5A9D5CDB" w:rsidR="006C4DD7" w:rsidRPr="00C526CB" w:rsidRDefault="005453E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4D049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B5D1B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F4D14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2DA5B3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3AA895" w14:textId="115E0D9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622CF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44C4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F61B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4711D" w14:textId="5808F81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431E3" w14:textId="15B0BEEC" w:rsidR="006C4DD7" w:rsidRPr="00C526CB" w:rsidRDefault="005453E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8AAED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61BAE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AFF32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88D0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83B0F" w14:textId="5EBEEEDE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E9AA6" w14:textId="2A50765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4F90D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75883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676DF" w14:textId="6BD7AF6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B3641" w14:textId="06ECEFCF" w:rsidR="006C4DD7" w:rsidRPr="00C526CB" w:rsidRDefault="00330CD4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453EC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D55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6BD7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FA312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928C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6ECA36" w14:textId="25F59E3C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AFB" w14:textId="3701C662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25189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C566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BA4A1" w14:textId="746EC41F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E78DF4" w14:textId="134742E4" w:rsidR="006C4DD7" w:rsidRPr="00C526CB" w:rsidRDefault="00330CD4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5453EC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3D9ED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033F5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850DCF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C7CA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45EEBA" w14:textId="743B555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41EED" w14:textId="6F7A538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833D4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D24B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2440C" w14:textId="42E312E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192D3D" w14:textId="613D6CD0" w:rsidR="006C4DD7" w:rsidRPr="009F5B5F" w:rsidRDefault="00330CD4" w:rsidP="006C4DD7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8</w:t>
            </w:r>
            <w:r w:rsidR="005453EC"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975C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8D7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ABF2E7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5B771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B665C" w14:textId="4E55CC32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329815" w14:textId="4C8778F3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154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2363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B6C5C8" w14:textId="0437D38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E4F69" w14:textId="6737DC47" w:rsidR="006C4DD7" w:rsidRPr="00C526CB" w:rsidRDefault="00330CD4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453EC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C973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F940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5468A" w:rsidRPr="00DB65ED" w14:paraId="59D4050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1A6181" w14:textId="77777777" w:rsidR="0035468A" w:rsidRPr="00C526CB" w:rsidRDefault="0035468A" w:rsidP="003546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1B50E2" w14:textId="5D8A56BE" w:rsidR="0035468A" w:rsidRPr="00C526CB" w:rsidRDefault="0035468A" w:rsidP="003546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FA985D" w14:textId="0196C3A4" w:rsidR="0035468A" w:rsidRPr="00C526CB" w:rsidRDefault="0035468A" w:rsidP="0035468A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B3EC58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7ECD87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9F7A8C" w14:textId="0FDC1B0F" w:rsidR="0035468A" w:rsidRPr="00C526CB" w:rsidRDefault="0035468A" w:rsidP="0035468A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2D4A23" w14:textId="614A90EF" w:rsidR="0035468A" w:rsidRDefault="00330CD4" w:rsidP="0035468A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453EC"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821587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80BCB4" w14:textId="77777777" w:rsidR="0035468A" w:rsidRPr="009F5B5F" w:rsidRDefault="0035468A" w:rsidP="003546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5B521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E91C2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A8F0C" w14:textId="1B151EF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EBBD1" w14:textId="5062074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280F8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E8764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0E3929" w14:textId="5BBE06FB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E304" w14:textId="4ADAC8B7" w:rsidR="006C4DD7" w:rsidRPr="00C526CB" w:rsidRDefault="00330CD4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5453EC"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8D384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77383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04D8C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1FF6A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07E11" w14:textId="3C29A83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1360D" w14:textId="4E83F27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8395E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195D4F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D7C9C" w14:textId="36FA13E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24F81" w14:textId="5605D419" w:rsidR="006C4DD7" w:rsidRPr="00C526CB" w:rsidRDefault="00330CD4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D1B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B439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A511F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A1E45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7FA36" w14:textId="4984CEF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246AA4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</w:t>
            </w:r>
            <w:r w:rsidR="00246AA4">
              <w:rPr>
                <w:color w:val="000000"/>
              </w:rPr>
              <w:t>4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6A57C" w14:textId="43962B29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8764E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F07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423C7" w14:textId="3593F7B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709E" w14:textId="4FD8E5A5" w:rsidR="006C4DD7" w:rsidRPr="00C526CB" w:rsidRDefault="00246AA4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649C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7F0E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DB65ED" w14:paraId="0D82590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D7CFD7" w14:textId="77777777" w:rsidR="00246AA4" w:rsidRPr="00C526C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4D2147" w14:textId="157B9E65" w:rsidR="00246AA4" w:rsidRPr="00C526C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028725" w14:textId="24063DFC" w:rsidR="00246AA4" w:rsidRPr="00C526CB" w:rsidRDefault="00246AA4" w:rsidP="00246AA4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0774EC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1D83CE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5682A1" w14:textId="1E84BCA6" w:rsidR="00246AA4" w:rsidRPr="00C526CB" w:rsidRDefault="00246AA4" w:rsidP="00246AA4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DE19A7" w14:textId="6D6002D7" w:rsidR="00246AA4" w:rsidRDefault="00246AA4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8AFA3B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AE65C1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DB65ED" w14:paraId="70252F8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5FD468" w14:textId="77777777" w:rsidR="00246AA4" w:rsidRPr="00C526C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64641D" w14:textId="4B908AE9" w:rsidR="00246AA4" w:rsidRPr="00C526C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616735" w14:textId="336496E2" w:rsidR="00246AA4" w:rsidRPr="00C526CB" w:rsidRDefault="00246AA4" w:rsidP="00246AA4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C1185A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CFEA1E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556E4C" w14:textId="34FD204A" w:rsidR="00246AA4" w:rsidRPr="00C526CB" w:rsidRDefault="00246AA4" w:rsidP="00246AA4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752B95" w14:textId="7C095D8D" w:rsidR="00246AA4" w:rsidRDefault="00246AA4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15C208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C16AA6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DB65ED" w14:paraId="6DA413B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E03499" w14:textId="77777777" w:rsidR="00246AA4" w:rsidRPr="00C526C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4E9F6F" w14:textId="4D3F7182" w:rsidR="00246AA4" w:rsidRPr="00C526C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473499" w14:textId="7B22782C" w:rsidR="00246AA4" w:rsidRPr="00C526CB" w:rsidRDefault="00246AA4" w:rsidP="00246AA4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0B9B229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F4D445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801AD5" w14:textId="74691882" w:rsidR="00246AA4" w:rsidRPr="00C526CB" w:rsidRDefault="00246AA4" w:rsidP="00246AA4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9226F6" w14:textId="057B8FE0" w:rsidR="00246AA4" w:rsidRDefault="00246AA4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ED6D14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67E7D91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DB65ED" w14:paraId="0CE687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C4D2BA" w14:textId="77777777" w:rsidR="00246AA4" w:rsidRPr="003D63D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5062F" w14:textId="4A0AEF65" w:rsidR="00246AA4" w:rsidRPr="003D63D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5B0007" w14:textId="7B1090EF" w:rsidR="00246AA4" w:rsidRPr="003D63D0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1D0D45" w14:textId="77777777" w:rsidR="00246AA4" w:rsidRPr="003D63D0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2EC4D" w14:textId="77777777" w:rsidR="00246AA4" w:rsidRPr="003D63D0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36D0" w14:textId="6CBF7FE3" w:rsidR="00246AA4" w:rsidRPr="003D63D0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3B887" w14:textId="3B1545F3" w:rsidR="00246AA4" w:rsidRPr="003D63D0" w:rsidRDefault="00246AA4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B13B1" w14:textId="77777777" w:rsidR="00246AA4" w:rsidRPr="003D63D0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7F68DC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DB65ED" w14:paraId="7335A0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7DF4C" w14:textId="77777777" w:rsidR="00246AA4" w:rsidRPr="00C526C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DE38F5" w14:textId="4B2A2BDB" w:rsidR="00246AA4" w:rsidRPr="00C526C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10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BDA62" w14:textId="27DF0E68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35B11A" w14:textId="77777777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80191" w14:textId="480348D3" w:rsidR="00246AA4" w:rsidRPr="00C526C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C110B0" w14:textId="44EF3B22" w:rsidR="00246AA4" w:rsidRPr="00C526CB" w:rsidRDefault="00246AA4" w:rsidP="00246AA4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A9F0E6" w14:textId="05765075" w:rsidR="00246AA4" w:rsidRPr="00C526CB" w:rsidRDefault="00246AA4" w:rsidP="00246AA4">
            <w:pPr>
              <w:pStyle w:val="af5"/>
            </w:pPr>
            <w: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8B93E8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B5D191" w14:textId="40DAD40C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DB65ED" w14:paraId="09A1A98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4CC2" w14:textId="77777777" w:rsidR="00246AA4" w:rsidRPr="003D63D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C7C07" w14:textId="3F423356" w:rsidR="00246AA4" w:rsidRPr="003A6061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2EF24F" w14:textId="0C0F906C" w:rsidR="00246AA4" w:rsidRPr="003A6061" w:rsidRDefault="00246AA4" w:rsidP="00246AA4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28B68" w14:textId="77777777" w:rsidR="00246AA4" w:rsidRPr="003A6061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7ACBEF" w14:textId="77777777" w:rsidR="00246AA4" w:rsidRPr="003A6061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E374F" w14:textId="4C2432C9" w:rsidR="00246AA4" w:rsidRPr="003A6061" w:rsidRDefault="00246AA4" w:rsidP="00246AA4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CC756" w14:textId="60987287" w:rsidR="00246AA4" w:rsidRPr="003A6061" w:rsidRDefault="00246AA4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081A4B" w14:textId="77777777" w:rsidR="00246AA4" w:rsidRPr="003D63D0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6006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DB65ED" w14:paraId="62E426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A21802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FEAC7" w14:textId="1BAB0872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5EBD45" w14:textId="0D156E36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FC5FA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AACD5A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4E51D" w14:textId="304578DA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66732" w14:textId="79392F95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51C4F3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D8BAC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246AA4" w:rsidRPr="00747C04" w:rsidRDefault="00246AA4" w:rsidP="00246AA4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</w:tr>
      <w:tr w:rsidR="00246AA4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</w:tr>
      <w:tr w:rsidR="00246AA4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246AA4" w:rsidRPr="00747C04" w:rsidRDefault="00246AA4" w:rsidP="00246AA4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</w:tr>
      <w:tr w:rsidR="00246AA4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246AA4" w:rsidRPr="00747C04" w:rsidRDefault="00246AA4" w:rsidP="00246AA4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246AA4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246AA4" w:rsidRPr="00747C04" w:rsidRDefault="00246AA4" w:rsidP="00246AA4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246AA4" w:rsidRPr="00747C04" w:rsidRDefault="00246AA4" w:rsidP="00246AA4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246AA4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246AA4" w:rsidRPr="00747C04" w:rsidRDefault="00246AA4" w:rsidP="00246AA4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</w:tr>
      <w:tr w:rsidR="00246AA4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Плита минераловатная </w:t>
            </w:r>
            <w:proofErr w:type="gramStart"/>
            <w:r w:rsidRPr="00747C04">
              <w:rPr>
                <w:color w:val="000000"/>
              </w:rPr>
              <w:t>НГ  1000</w:t>
            </w:r>
            <w:proofErr w:type="gramEnd"/>
            <w:r w:rsidRPr="00747C04">
              <w:rPr>
                <w:color w:val="000000"/>
              </w:rPr>
              <w:t>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</w:tr>
      <w:tr w:rsidR="00246AA4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</w:tr>
      <w:tr w:rsidR="00246AA4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246AA4" w:rsidRPr="00747C04" w:rsidRDefault="00246AA4" w:rsidP="00246AA4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246AA4" w:rsidRPr="00747C04" w:rsidRDefault="00246AA4" w:rsidP="00246AA4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46AA4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246AA4" w:rsidRPr="00747C04" w:rsidRDefault="00246AA4" w:rsidP="00246AA4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46AA4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246AA4" w:rsidRPr="00747C04" w:rsidRDefault="00246AA4" w:rsidP="00246AA4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46AA4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246AA4" w:rsidRPr="00747C04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246AA4" w:rsidRPr="00747C04" w:rsidRDefault="00246AA4" w:rsidP="00246AA4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46AA4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246AA4" w:rsidRPr="00747C04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246AA4" w:rsidRPr="00747C04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246AA4" w:rsidRPr="00747C04" w:rsidRDefault="00246AA4" w:rsidP="00246AA4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246AA4" w:rsidRPr="00747C04" w:rsidRDefault="00246AA4" w:rsidP="00246AA4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246AA4" w:rsidRPr="00747C04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46AA4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246AA4" w:rsidRPr="00CF599B" w:rsidRDefault="00246AA4" w:rsidP="00246AA4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246AA4" w:rsidRPr="00157984" w14:paraId="284C3DBC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246AA4" w:rsidRPr="00CF599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4D7633AA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0A7891BB" w:rsidR="00246AA4" w:rsidRPr="00451832" w:rsidRDefault="00246AA4" w:rsidP="00246AA4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246AA4" w:rsidRPr="00157984" w14:paraId="7C302C0D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246AA4" w:rsidRPr="00CF599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246AA4" w:rsidRPr="00CF599B" w:rsidRDefault="00246AA4" w:rsidP="00246AA4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246AA4" w:rsidRPr="00CF599B" w:rsidRDefault="00246AA4" w:rsidP="00246AA4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246AA4" w:rsidRPr="00CF599B" w:rsidRDefault="00246AA4" w:rsidP="00246AA4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6DB5EB97" w:rsidR="00246AA4" w:rsidRPr="00451832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246AA4" w:rsidRPr="00157984" w14:paraId="6DA20977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246AA4" w:rsidRPr="00CF599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08C50AFE" w:rsidR="00246AA4" w:rsidRPr="00451832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78B24FE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246AA4" w:rsidRPr="00CF599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56BA4763" w:rsidR="00246AA4" w:rsidRPr="00451832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217ED41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246AA4" w:rsidRPr="00CF599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246AA4" w:rsidRPr="00CF599B" w:rsidRDefault="00246AA4" w:rsidP="00246AA4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096E163" w14:textId="289EB9F9" w:rsidR="00246AA4" w:rsidRPr="00451832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241F2BC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246AA4" w:rsidRPr="00CF599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246AA4" w:rsidRPr="00CF599B" w:rsidRDefault="00246AA4" w:rsidP="00246AA4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C591984" w14:textId="082C3F03" w:rsidR="00246AA4" w:rsidRPr="00451832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1FFE41AB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246AA4" w:rsidRPr="00CF599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246AA4" w:rsidRPr="00CF599B" w:rsidRDefault="00246AA4" w:rsidP="00246AA4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4BCCE1" w14:textId="7660ED47" w:rsidR="00246AA4" w:rsidRPr="00451832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5120A15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246AA4" w:rsidRPr="00CF599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246AA4" w:rsidRPr="00CF599B" w:rsidRDefault="00246AA4" w:rsidP="00246AA4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99DF11" w14:textId="4A2807B6" w:rsidR="00246AA4" w:rsidRPr="00451832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3B76EDE2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246AA4" w:rsidRPr="00CF599B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246AA4" w:rsidRPr="00CF599B" w:rsidRDefault="00246AA4" w:rsidP="00246AA4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5A1590B" w14:textId="6AEC2236" w:rsidR="00246AA4" w:rsidRPr="00451832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246AA4" w:rsidRPr="009F5B5F" w:rsidRDefault="00246AA4" w:rsidP="00246AA4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246AA4" w:rsidRPr="00CF599B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246AA4" w:rsidRPr="00CF599B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46AA4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1EA40CD6" w:rsidR="00246AA4" w:rsidRPr="00E007A9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7DDBE89C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27EC56FB" w:rsidR="00246AA4" w:rsidRPr="005A3A5C" w:rsidRDefault="00246AA4" w:rsidP="00246AA4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582D16D1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1A712D6C" w:rsidR="00246AA4" w:rsidRPr="008539C2" w:rsidRDefault="00E754CF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A35D5D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E754CF" w:rsidRPr="00157984" w14:paraId="24C0C41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28C24B" w14:textId="77777777" w:rsidR="00E754CF" w:rsidRPr="005A3A5C" w:rsidRDefault="00E754CF" w:rsidP="00E754C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B27583" w14:textId="3893DC66" w:rsidR="00E754CF" w:rsidRPr="005A3A5C" w:rsidRDefault="00E754CF" w:rsidP="00E754C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52FA42" w14:textId="77777777" w:rsidR="00E754CF" w:rsidRPr="005A3A5C" w:rsidRDefault="00E754CF" w:rsidP="00E754C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4579463" w14:textId="77777777" w:rsidR="00E754CF" w:rsidRPr="005A3A5C" w:rsidRDefault="00E754CF" w:rsidP="00E754C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E46EB6" w14:textId="689C8784" w:rsidR="00E754CF" w:rsidRPr="005A3A5C" w:rsidRDefault="00E754CF" w:rsidP="00E754CF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78004D" w14:textId="5807D2DB" w:rsidR="00E754CF" w:rsidRPr="005A3A5C" w:rsidRDefault="00E754CF" w:rsidP="00E754C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B06F0E" w14:textId="0F1679ED" w:rsidR="00E754CF" w:rsidRDefault="00A35D5D" w:rsidP="00E754CF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A120D6" w14:textId="77777777" w:rsidR="00E754CF" w:rsidRPr="009F5B5F" w:rsidRDefault="00E754CF" w:rsidP="00E754C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17586CA" w14:textId="77777777" w:rsidR="00E754CF" w:rsidRPr="009F5B5F" w:rsidRDefault="00E754CF" w:rsidP="00E754C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3FCEA897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399F080E" w:rsidR="00246AA4" w:rsidRPr="005A3A5C" w:rsidRDefault="00246AA4" w:rsidP="00246AA4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2504CCC4" w:rsidR="00246AA4" w:rsidRPr="005A3A5C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25CBB3FD" w:rsidR="00246AA4" w:rsidRPr="008539C2" w:rsidRDefault="00A35D5D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5536690E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7AB22CBB" w:rsidR="00246AA4" w:rsidRPr="005A3A5C" w:rsidRDefault="00246AA4" w:rsidP="00246AA4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206AF699" w:rsidR="00246AA4" w:rsidRPr="005A3A5C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3288EDF9" w:rsidR="00246AA4" w:rsidRPr="008539C2" w:rsidRDefault="0073308A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35175FDF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0751AC6D" w:rsidR="00246AA4" w:rsidRPr="005A3A5C" w:rsidRDefault="00246AA4" w:rsidP="00246AA4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63509508" w:rsidR="00246AA4" w:rsidRPr="005A3A5C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68725ADD" w:rsidR="00246AA4" w:rsidRPr="008539C2" w:rsidRDefault="00A35D5D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E754CF" w:rsidRPr="00157984" w14:paraId="6CD78CA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54838C" w14:textId="77777777" w:rsidR="00E754CF" w:rsidRPr="005A3A5C" w:rsidRDefault="00E754CF" w:rsidP="00E754C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477B23" w14:textId="03955270" w:rsidR="00E754CF" w:rsidRPr="005A3A5C" w:rsidRDefault="00E754CF" w:rsidP="00E754C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4BA90E" w14:textId="77777777" w:rsidR="00E754CF" w:rsidRPr="005A3A5C" w:rsidRDefault="00E754CF" w:rsidP="00E754C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A178E4" w14:textId="77777777" w:rsidR="00E754CF" w:rsidRPr="005A3A5C" w:rsidRDefault="00E754CF" w:rsidP="00E754C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A7B7F1" w14:textId="6ADB7B27" w:rsidR="00E754CF" w:rsidRPr="005A3A5C" w:rsidRDefault="00E754CF" w:rsidP="00E754CF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486ECB" w14:textId="011072C5" w:rsidR="00E754CF" w:rsidRPr="005A3A5C" w:rsidRDefault="00E754CF" w:rsidP="00E754C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CF3E36" w14:textId="4EF8F803" w:rsidR="00E754CF" w:rsidRDefault="00A35D5D" w:rsidP="00E754C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D9256A4" w14:textId="77777777" w:rsidR="00E754CF" w:rsidRPr="009F5B5F" w:rsidRDefault="00E754CF" w:rsidP="00E754C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128DD3" w14:textId="77777777" w:rsidR="00E754CF" w:rsidRPr="009F5B5F" w:rsidRDefault="00E754CF" w:rsidP="00E754C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19603189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526DC9F1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65C3E6FD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2777A0EF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4454D021" w:rsidR="00246AA4" w:rsidRPr="0043786F" w:rsidRDefault="009042DD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7F269428" w:rsidR="00246AA4" w:rsidRPr="00E007A9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73553BD1" w:rsidR="00246AA4" w:rsidRPr="005A3A5C" w:rsidRDefault="00246AA4" w:rsidP="00246AA4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5170C0CF" w:rsidR="00246AA4" w:rsidRPr="005A3A5C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7C5EE72E" w:rsidR="00246AA4" w:rsidRPr="0043786F" w:rsidRDefault="009042DD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671AF2C4" w:rsidR="00246AA4" w:rsidRPr="00234B76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7777777" w:rsidR="00246AA4" w:rsidRPr="00234B76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7E9301B2" w:rsidR="00246AA4" w:rsidRPr="005A3A5C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70FA182D" w:rsidR="00246AA4" w:rsidRPr="0043786F" w:rsidRDefault="009042DD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5E576E78" w:rsidR="00246AA4" w:rsidRPr="00234B76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77777777" w:rsidR="00246AA4" w:rsidRPr="005A3A5C" w:rsidRDefault="00246AA4" w:rsidP="00246AA4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0D5DB5B1" w:rsidR="00246AA4" w:rsidRPr="005A3A5C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771E5AE8" w:rsidR="00246AA4" w:rsidRPr="0043786F" w:rsidRDefault="009042DD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1A4D995F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4B333B89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077FD422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0583F439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0B4AF4EF" w:rsidR="00246AA4" w:rsidRPr="005A3A5C" w:rsidRDefault="0073308A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0AA86EBE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60BAC708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78725B5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32184FBE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5285DF39" w:rsidR="00246AA4" w:rsidRPr="005A3A5C" w:rsidRDefault="0073308A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41A9800D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51F8B226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4CD7459A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0D199724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6257D74E" w:rsidR="00246AA4" w:rsidRPr="005A3A5C" w:rsidRDefault="0073308A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5202D6BD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3C61E74D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12F33C3C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6106694D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01EA0596" w:rsidR="00246AA4" w:rsidRPr="005A3A5C" w:rsidRDefault="0073308A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0E593ECC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1FE03761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77B93A69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3AD34AC6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0FC3F21C" w:rsidR="00246AA4" w:rsidRPr="005A3A5C" w:rsidRDefault="0073308A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02C5A7F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5E7461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A381E9" w14:textId="65C26B28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электросварная прямошовная ø</w:t>
            </w:r>
            <w:r>
              <w:rPr>
                <w:color w:val="000000"/>
              </w:rPr>
              <w:t>65</w:t>
            </w:r>
            <w:r w:rsidRPr="005A3A5C">
              <w:rPr>
                <w:color w:val="000000"/>
              </w:rPr>
              <w:t>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BB84DD" w14:textId="5036E893" w:rsidR="00246AA4" w:rsidRPr="005A3A5C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E4D51F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D0E101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549590" w14:textId="65852C16" w:rsidR="00246AA4" w:rsidRPr="005A3A5C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FAA9FA" w14:textId="1CFE7C46" w:rsidR="00246AA4" w:rsidRDefault="0073308A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57AE8A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CFD25B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2605C8A6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66B7CC94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34304313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5D14AAA6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295B8D6A" w:rsidR="00246AA4" w:rsidRPr="005A3A5C" w:rsidRDefault="0073308A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53099320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7FF44431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8E90E66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7777777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753AD307" w:rsidR="00246AA4" w:rsidRPr="005A3A5C" w:rsidRDefault="00246AA4" w:rsidP="00246AA4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54BC96DC" w:rsidR="00246AA4" w:rsidRPr="005A3A5C" w:rsidRDefault="0073308A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73308A" w:rsidRPr="005A3A5C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4EC7A398" w:rsidR="0073308A" w:rsidRPr="005A3A5C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08E774A6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0DDBD8C3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7777777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03E7B284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77819349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73308A" w:rsidRPr="005A3A5C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21ED0EC8" w:rsidR="0073308A" w:rsidRPr="005A3A5C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3272AD3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1AC0385" w:rsidR="0073308A" w:rsidRPr="005A3A5C" w:rsidRDefault="0073308A" w:rsidP="0073308A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7777777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640354A4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40FC5686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73308A" w:rsidRPr="005A3A5C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253DAAFC" w:rsidR="0073308A" w:rsidRPr="005A3A5C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746BF78F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3208B3C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7777777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0C18A29A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2B902806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73308A" w:rsidRPr="005A3A5C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51911C5D" w:rsidR="0073308A" w:rsidRPr="005A3A5C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6D052E52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33BE643C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7777777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085D0D5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545C43BF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73308A" w:rsidRPr="005A3A5C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34A27DFE" w:rsidR="0073308A" w:rsidRPr="005A3A5C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ø5</w:t>
            </w:r>
            <w:r>
              <w:rPr>
                <w:color w:val="000000"/>
              </w:rPr>
              <w:t>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7ACEE5EA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83617F0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7777777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57C3EAC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729FE0DB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73308A" w:rsidRPr="005A3A5C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109485A5" w:rsidR="0073308A" w:rsidRPr="005A3A5C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6E573206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4828C5A3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7777777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0E52DE1C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7A82360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73308A" w:rsidRPr="005A3A5C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7EF97924" w:rsidR="0073308A" w:rsidRPr="005A3A5C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045540C3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7F62CC28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7777777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6A50A2DE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705FB023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73308A" w:rsidRPr="005A3A5C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6DFC350D" w:rsidR="0073308A" w:rsidRPr="005A3A5C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55A231EF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392C2590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DA9D0EA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42CAF645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555247E9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73308A" w:rsidRPr="005A3A5C" w:rsidRDefault="0073308A" w:rsidP="0073308A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246AA4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246AA4" w:rsidRPr="005A3A5C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50B7875D" w:rsidR="00246AA4" w:rsidRPr="005A3A5C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399D1688" w:rsidR="00246AA4" w:rsidRPr="005A3A5C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4A57A32F" w:rsidR="00246AA4" w:rsidRPr="005A3A5C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8694EBC" w:rsidR="00246AA4" w:rsidRPr="005A3A5C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26F42C7F" w:rsidR="00246AA4" w:rsidRPr="005A3A5C" w:rsidRDefault="00246AA4" w:rsidP="00246AA4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624F4459" w:rsidR="00246AA4" w:rsidRPr="004E3E25" w:rsidRDefault="0073308A" w:rsidP="00246AA4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246AA4" w:rsidRPr="009F5B5F" w:rsidRDefault="00246AA4" w:rsidP="00246AA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246AA4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246AA4" w:rsidRPr="004E3E25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3E6AD90D" w:rsidR="00246AA4" w:rsidRPr="004E3E25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77777777" w:rsidR="00246AA4" w:rsidRPr="004E3E25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7777777" w:rsidR="00246AA4" w:rsidRPr="004E3E25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77777777" w:rsidR="00246AA4" w:rsidRPr="004E3E25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6E106EFF" w14:textId="0ABA9EB6" w:rsidR="00246AA4" w:rsidRPr="004E3E25" w:rsidRDefault="00246AA4" w:rsidP="00246AA4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1AC23587" w:rsidR="00246AA4" w:rsidRPr="004E3E25" w:rsidRDefault="00246AA4" w:rsidP="00246AA4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246AA4" w:rsidRPr="004E3E25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476DFDB0" w:rsidR="00246AA4" w:rsidRPr="004E3E25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proofErr w:type="spellStart"/>
            <w:r w:rsidRPr="004E3E25">
              <w:rPr>
                <w:color w:val="000000"/>
              </w:rPr>
              <w:t>Окожуха</w:t>
            </w:r>
            <w:proofErr w:type="spellEnd"/>
            <w:r w:rsidRPr="004E3E25"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77777777" w:rsidR="00246AA4" w:rsidRPr="009F5B5F" w:rsidRDefault="00246AA4" w:rsidP="00246AA4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77777777" w:rsidR="00246AA4" w:rsidRPr="009F5B5F" w:rsidRDefault="00246AA4" w:rsidP="00246AA4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77777777" w:rsidR="00246AA4" w:rsidRPr="009F5B5F" w:rsidRDefault="00246AA4" w:rsidP="00246AA4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56FC151A" w:rsidR="00246AA4" w:rsidRPr="009F5B5F" w:rsidRDefault="00246AA4" w:rsidP="00246AA4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7EB56508" w:rsidR="00246AA4" w:rsidRPr="009F5B5F" w:rsidRDefault="00246AA4" w:rsidP="00246AA4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1F86215A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0DAB75A2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43D99810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270BDCDC" w14:textId="6EFA5D09" w:rsidR="00246AA4" w:rsidRPr="00E11A00" w:rsidRDefault="00246AA4" w:rsidP="00246AA4">
            <w:pPr>
              <w:pStyle w:val="af5"/>
              <w:rPr>
                <w:color w:val="000000"/>
              </w:rPr>
            </w:pPr>
            <w:proofErr w:type="spellStart"/>
            <w:r w:rsidRPr="00E11A00">
              <w:rPr>
                <w:color w:val="000000"/>
              </w:rPr>
              <w:t>компл</w:t>
            </w:r>
            <w:proofErr w:type="spellEnd"/>
            <w:r w:rsidRPr="00E11A00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31B6D38F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2E0DCB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42FF6E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4E02D7" w14:textId="0CC178F3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CFD0E5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8D8C20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45848A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0CFA5E9A" w14:textId="7A0E9910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0C03D2" w14:textId="54FACE40" w:rsidR="00246AA4" w:rsidRPr="00E11A00" w:rsidRDefault="005F0977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FB933C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4C600F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F0977" w:rsidRPr="00157984" w14:paraId="6303739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774AB4" w14:textId="77777777" w:rsidR="005F0977" w:rsidRPr="00E11A00" w:rsidRDefault="005F0977" w:rsidP="005F097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79C5EF" w14:textId="63AA8B9B" w:rsidR="005F0977" w:rsidRDefault="005F0977" w:rsidP="005F097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25х3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B6D44" w14:textId="77777777" w:rsidR="005F0977" w:rsidRPr="00E11A00" w:rsidRDefault="005F0977" w:rsidP="005F097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BA4E5" w14:textId="77777777" w:rsidR="005F0977" w:rsidRPr="00E11A00" w:rsidRDefault="005F0977" w:rsidP="005F097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419AD7" w14:textId="77777777" w:rsidR="005F0977" w:rsidRPr="00E11A00" w:rsidRDefault="005F0977" w:rsidP="005F0977"/>
        </w:tc>
        <w:tc>
          <w:tcPr>
            <w:tcW w:w="1133" w:type="dxa"/>
            <w:shd w:val="clear" w:color="auto" w:fill="auto"/>
            <w:vAlign w:val="center"/>
          </w:tcPr>
          <w:p w14:paraId="09DE060C" w14:textId="0FDDB642" w:rsidR="005F0977" w:rsidRPr="005A3A5C" w:rsidRDefault="005F0977" w:rsidP="005F097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9AA8F7" w14:textId="0321FA06" w:rsidR="005F0977" w:rsidRDefault="005F0977" w:rsidP="005F097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50E4D2" w14:textId="77777777" w:rsidR="005F0977" w:rsidRPr="009F5B5F" w:rsidRDefault="005F0977" w:rsidP="005F097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672500" w14:textId="77777777" w:rsidR="005F0977" w:rsidRPr="009F5B5F" w:rsidRDefault="005F0977" w:rsidP="005F097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7D3AFA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40C4F998" w:rsidR="00246AA4" w:rsidRPr="00234B76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6069AE20" w14:textId="3D4EC5F0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49EC52" w14:textId="63E9B7FB" w:rsidR="00246AA4" w:rsidRPr="00E11A00" w:rsidRDefault="005F0977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2B1134F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5F65AB7D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659A63BD" w14:textId="53B70CBA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1267E" w14:textId="2B6C1CB9" w:rsidR="00246AA4" w:rsidRPr="00E11A00" w:rsidRDefault="00246AA4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369900A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52B8B4C3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1F6BD4D8" w14:textId="7E88067A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D118A5" w14:textId="524EB33E" w:rsidR="00246AA4" w:rsidRPr="00E11A00" w:rsidRDefault="00246AA4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047BC7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7E021EA7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6C7CA0FB" w14:textId="4FE47162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8B7C5" w14:textId="60D25AE2" w:rsidR="00246AA4" w:rsidRPr="00E11A00" w:rsidRDefault="005F0977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48D547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DD970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B6A6A" w14:textId="109BDA37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ЛРЩ-1000</w:t>
            </w:r>
            <w:r w:rsidR="0073308A">
              <w:rPr>
                <w:color w:val="000000"/>
              </w:rPr>
              <w:t xml:space="preserve"> 3 щели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7E3E58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2AAE02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6235E7" w14:textId="65AFA5B0" w:rsidR="00246AA4" w:rsidRPr="00E11A00" w:rsidRDefault="00246AA4" w:rsidP="00246AA4">
            <w:pPr>
              <w:ind w:firstLine="0"/>
              <w:jc w:val="center"/>
            </w:pPr>
            <w:proofErr w:type="spellStart"/>
            <w: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9BABB15" w14:textId="47642774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A7D823" w14:textId="6DF501AB" w:rsidR="00246AA4" w:rsidRPr="00E11A00" w:rsidRDefault="005F0977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1BA9CD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4E1DAD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1F4AB5C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D7F232" w14:textId="77777777" w:rsidR="0073308A" w:rsidRPr="00E11A00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733ACE" w14:textId="4FD93591" w:rsidR="0073308A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ЛРЩ-1000 4 щели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A3FE73" w14:textId="77777777" w:rsidR="0073308A" w:rsidRPr="00E11A00" w:rsidRDefault="0073308A" w:rsidP="0073308A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65674F" w14:textId="77777777" w:rsidR="0073308A" w:rsidRPr="00E11A00" w:rsidRDefault="0073308A" w:rsidP="0073308A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38F9F9" w14:textId="0C8A25CF" w:rsidR="0073308A" w:rsidRDefault="0073308A" w:rsidP="0073308A">
            <w:pPr>
              <w:ind w:firstLine="0"/>
              <w:jc w:val="center"/>
            </w:pPr>
            <w:proofErr w:type="spellStart"/>
            <w: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2DA88BE" w14:textId="2AD92BD9" w:rsidR="0073308A" w:rsidRPr="005A3A5C" w:rsidRDefault="0073308A" w:rsidP="0073308A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BCBF36" w14:textId="7CA54C93" w:rsidR="0073308A" w:rsidRDefault="005F0977" w:rsidP="0073308A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003A74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CF6B0D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5BAD1FB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1E0F2E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3953CB" w14:textId="36905D70" w:rsidR="00246AA4" w:rsidRPr="00EC16A5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064CB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37959E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738804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0435F572" w14:textId="07E4B9D8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5D0C9" w14:textId="3A371C81" w:rsidR="00246AA4" w:rsidRPr="00A03DFC" w:rsidRDefault="0073308A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F7759A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6772D5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6725B3D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2A11DC89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324C593E" w14:textId="466A5749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85C4B" w14:textId="7CF11E43" w:rsidR="00246AA4" w:rsidRPr="00A03DFC" w:rsidRDefault="005F0977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3308A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12C6783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4CA497" w14:textId="77777777" w:rsidR="0073308A" w:rsidRPr="00E11A00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52F944" w14:textId="2A9F99ED" w:rsidR="0073308A" w:rsidRPr="0073308A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</w:rPr>
              <w:t>315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317953" w14:textId="77777777" w:rsidR="0073308A" w:rsidRPr="00E11A00" w:rsidRDefault="0073308A" w:rsidP="0073308A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0833E7" w14:textId="77777777" w:rsidR="0073308A" w:rsidRPr="00E11A00" w:rsidRDefault="0073308A" w:rsidP="0073308A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BBFB16" w14:textId="77777777" w:rsidR="0073308A" w:rsidRPr="00E11A00" w:rsidRDefault="0073308A" w:rsidP="0073308A"/>
        </w:tc>
        <w:tc>
          <w:tcPr>
            <w:tcW w:w="1133" w:type="dxa"/>
            <w:shd w:val="clear" w:color="auto" w:fill="auto"/>
            <w:vAlign w:val="center"/>
          </w:tcPr>
          <w:p w14:paraId="109C507D" w14:textId="56452E7B" w:rsidR="0073308A" w:rsidRPr="005A3A5C" w:rsidRDefault="0073308A" w:rsidP="0073308A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C8888D" w14:textId="124E9363" w:rsidR="0073308A" w:rsidRDefault="0073308A" w:rsidP="0073308A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2B6B74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C61FFF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31DC2B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02EDF750" w:rsidR="00246AA4" w:rsidRPr="00EC16A5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  <w:r w:rsidR="0073308A">
              <w:rPr>
                <w:color w:val="000000"/>
              </w:rPr>
              <w:t>315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27FBD91A" w14:textId="730B4DD5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47797" w14:textId="270FF7C0" w:rsidR="00246AA4" w:rsidRPr="00E11A00" w:rsidRDefault="0073308A" w:rsidP="00246AA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3308A" w:rsidRPr="00157984" w14:paraId="3814744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8E668F" w14:textId="77777777" w:rsidR="0073308A" w:rsidRPr="00E11A00" w:rsidRDefault="0073308A" w:rsidP="007330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013F9C" w14:textId="4BC20CC6" w:rsidR="0073308A" w:rsidRPr="00E9294E" w:rsidRDefault="0073308A" w:rsidP="007330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ЛПАК400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F21E55" w14:textId="77777777" w:rsidR="0073308A" w:rsidRPr="00E11A00" w:rsidRDefault="0073308A" w:rsidP="0073308A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829AD8" w14:textId="77777777" w:rsidR="0073308A" w:rsidRPr="00E11A00" w:rsidRDefault="0073308A" w:rsidP="0073308A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AFC88" w14:textId="77777777" w:rsidR="0073308A" w:rsidRPr="00E11A00" w:rsidRDefault="0073308A" w:rsidP="0073308A"/>
        </w:tc>
        <w:tc>
          <w:tcPr>
            <w:tcW w:w="1133" w:type="dxa"/>
            <w:shd w:val="clear" w:color="auto" w:fill="auto"/>
            <w:vAlign w:val="center"/>
          </w:tcPr>
          <w:p w14:paraId="2A369964" w14:textId="461070CB" w:rsidR="0073308A" w:rsidRPr="00E9294E" w:rsidRDefault="0073308A" w:rsidP="0073308A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A75CB6" w14:textId="4764E73D" w:rsidR="0073308A" w:rsidRDefault="0073308A" w:rsidP="0073308A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9C5B41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659BBD" w14:textId="77777777" w:rsidR="0073308A" w:rsidRPr="009F5B5F" w:rsidRDefault="0073308A" w:rsidP="007330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46AA4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246AA4" w:rsidRPr="00E11A00" w:rsidRDefault="00246AA4" w:rsidP="00246AA4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246AA4" w:rsidRPr="009F5B5F" w:rsidRDefault="00246AA4" w:rsidP="00246AA4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246AA4" w:rsidRPr="009F5B5F" w:rsidRDefault="00246AA4" w:rsidP="00246AA4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246AA4" w:rsidRPr="009F5B5F" w:rsidRDefault="00246AA4" w:rsidP="00246AA4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246AA4" w:rsidRPr="009F5B5F" w:rsidRDefault="00246AA4" w:rsidP="00246AA4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246AA4" w:rsidRPr="009F5B5F" w:rsidRDefault="00246AA4" w:rsidP="00246AA4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246AA4" w:rsidRPr="009F5B5F" w:rsidRDefault="00246AA4" w:rsidP="00246AA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246AA4" w:rsidRPr="009F5B5F" w:rsidRDefault="00246AA4" w:rsidP="00246AA4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246AA4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246AA4" w:rsidRPr="00E11A00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246AA4" w:rsidRPr="00E11A00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46AA4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246AA4" w:rsidRPr="00E11A00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</w:tr>
      <w:tr w:rsidR="00246AA4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246AA4" w:rsidRPr="00E11A00" w:rsidRDefault="00246AA4" w:rsidP="00246AA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246AA4" w:rsidRPr="00E11A00" w:rsidRDefault="00246AA4" w:rsidP="00246AA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246AA4" w:rsidRPr="00E11A00" w:rsidRDefault="00246AA4" w:rsidP="00246AA4">
            <w:pPr>
              <w:pStyle w:val="af5"/>
              <w:rPr>
                <w:color w:val="000000"/>
              </w:rPr>
            </w:pPr>
            <w:proofErr w:type="spellStart"/>
            <w:r w:rsidRPr="00E11A00">
              <w:t>Огнеза</w:t>
            </w:r>
            <w:proofErr w:type="spellEnd"/>
            <w:r w:rsidRPr="00E11A0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246AA4" w:rsidRPr="00E11A00" w:rsidRDefault="00246AA4" w:rsidP="00246AA4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246AA4" w:rsidRPr="00E11A00" w:rsidRDefault="00246AA4" w:rsidP="00246AA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246AA4" w:rsidRPr="00E11A00" w:rsidRDefault="00246AA4" w:rsidP="00246AA4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9BE90" w14:textId="77777777" w:rsidR="006842C3" w:rsidRDefault="006842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F9738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F9738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F9738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4E06C43" w:rsidR="000B62DF" w:rsidRPr="00DD79DF" w:rsidRDefault="000B62DF" w:rsidP="00F9738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F97383">
                  <w:rPr>
                    <w:rFonts w:cs="Times New Roman"/>
                    <w:noProof/>
                    <w:lang w:val="en-US"/>
                  </w:rPr>
                  <w:instrText>25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F97383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F97383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F9738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F9738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63E0F6BE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2B81" w14:textId="77777777" w:rsidR="006842C3" w:rsidRDefault="006842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08872ED5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F97383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F97383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F97383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3FD8A8C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F97383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097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D7E2A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7369"/>
    <w:rsid w:val="00120BA8"/>
    <w:rsid w:val="00130070"/>
    <w:rsid w:val="001310C9"/>
    <w:rsid w:val="001328F7"/>
    <w:rsid w:val="001361A4"/>
    <w:rsid w:val="0013716C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129"/>
    <w:rsid w:val="00191E57"/>
    <w:rsid w:val="00193554"/>
    <w:rsid w:val="00197372"/>
    <w:rsid w:val="00197DB4"/>
    <w:rsid w:val="001A5DCA"/>
    <w:rsid w:val="001B2554"/>
    <w:rsid w:val="001C2227"/>
    <w:rsid w:val="001C5F5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46AA4"/>
    <w:rsid w:val="0025577B"/>
    <w:rsid w:val="00260294"/>
    <w:rsid w:val="002635C2"/>
    <w:rsid w:val="00264646"/>
    <w:rsid w:val="00264F72"/>
    <w:rsid w:val="00265589"/>
    <w:rsid w:val="00265E3C"/>
    <w:rsid w:val="002664E8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A7347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117B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0CD4"/>
    <w:rsid w:val="00333AB1"/>
    <w:rsid w:val="0033527D"/>
    <w:rsid w:val="00335A4A"/>
    <w:rsid w:val="00340051"/>
    <w:rsid w:val="00345EFE"/>
    <w:rsid w:val="0035468A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4C1B"/>
    <w:rsid w:val="00406963"/>
    <w:rsid w:val="00407A6D"/>
    <w:rsid w:val="00411AAF"/>
    <w:rsid w:val="00416C68"/>
    <w:rsid w:val="00417A7C"/>
    <w:rsid w:val="0042673A"/>
    <w:rsid w:val="0042710D"/>
    <w:rsid w:val="004317EE"/>
    <w:rsid w:val="004351CC"/>
    <w:rsid w:val="0043786F"/>
    <w:rsid w:val="00440D8F"/>
    <w:rsid w:val="004410C5"/>
    <w:rsid w:val="004446D7"/>
    <w:rsid w:val="0044537F"/>
    <w:rsid w:val="00451832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C150B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3EC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0854"/>
    <w:rsid w:val="005A3A5C"/>
    <w:rsid w:val="005B4B4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0977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5357B"/>
    <w:rsid w:val="00661539"/>
    <w:rsid w:val="00663CE6"/>
    <w:rsid w:val="006651CB"/>
    <w:rsid w:val="0066564D"/>
    <w:rsid w:val="00665889"/>
    <w:rsid w:val="00666EE0"/>
    <w:rsid w:val="0066760D"/>
    <w:rsid w:val="00667B2D"/>
    <w:rsid w:val="00675AB2"/>
    <w:rsid w:val="00682571"/>
    <w:rsid w:val="0068335F"/>
    <w:rsid w:val="006842C3"/>
    <w:rsid w:val="00686BF0"/>
    <w:rsid w:val="00687A67"/>
    <w:rsid w:val="006907CE"/>
    <w:rsid w:val="00693652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4DD7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08A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3614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E77EF"/>
    <w:rsid w:val="007F1045"/>
    <w:rsid w:val="007F4F72"/>
    <w:rsid w:val="00800F5A"/>
    <w:rsid w:val="0080292E"/>
    <w:rsid w:val="00806D0F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10B"/>
    <w:rsid w:val="00836488"/>
    <w:rsid w:val="00840359"/>
    <w:rsid w:val="0084718E"/>
    <w:rsid w:val="008539C2"/>
    <w:rsid w:val="00861C89"/>
    <w:rsid w:val="00862710"/>
    <w:rsid w:val="0086300F"/>
    <w:rsid w:val="00865F1E"/>
    <w:rsid w:val="008660F5"/>
    <w:rsid w:val="008669CC"/>
    <w:rsid w:val="00870DAF"/>
    <w:rsid w:val="008722EC"/>
    <w:rsid w:val="0087295A"/>
    <w:rsid w:val="00886BFA"/>
    <w:rsid w:val="00890A3D"/>
    <w:rsid w:val="00890C68"/>
    <w:rsid w:val="00890EEB"/>
    <w:rsid w:val="00892618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042DD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94A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3D3B"/>
    <w:rsid w:val="009D5E84"/>
    <w:rsid w:val="009D74FD"/>
    <w:rsid w:val="009E40F4"/>
    <w:rsid w:val="009E555E"/>
    <w:rsid w:val="009F5B5F"/>
    <w:rsid w:val="00A0033D"/>
    <w:rsid w:val="00A03DFC"/>
    <w:rsid w:val="00A04ECE"/>
    <w:rsid w:val="00A13866"/>
    <w:rsid w:val="00A20797"/>
    <w:rsid w:val="00A23286"/>
    <w:rsid w:val="00A350CC"/>
    <w:rsid w:val="00A35D5D"/>
    <w:rsid w:val="00A47835"/>
    <w:rsid w:val="00A50F23"/>
    <w:rsid w:val="00A53C6A"/>
    <w:rsid w:val="00A571D6"/>
    <w:rsid w:val="00A6095B"/>
    <w:rsid w:val="00A60E0C"/>
    <w:rsid w:val="00A624D4"/>
    <w:rsid w:val="00A655DC"/>
    <w:rsid w:val="00A65AE0"/>
    <w:rsid w:val="00A71EA1"/>
    <w:rsid w:val="00A73797"/>
    <w:rsid w:val="00A769EB"/>
    <w:rsid w:val="00A77F0D"/>
    <w:rsid w:val="00A831B9"/>
    <w:rsid w:val="00A90028"/>
    <w:rsid w:val="00AA0169"/>
    <w:rsid w:val="00AA1B90"/>
    <w:rsid w:val="00AA3104"/>
    <w:rsid w:val="00AB04E8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4F8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37BB0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41905"/>
    <w:rsid w:val="00D433D0"/>
    <w:rsid w:val="00D43AD3"/>
    <w:rsid w:val="00D440FB"/>
    <w:rsid w:val="00D457A3"/>
    <w:rsid w:val="00D4698B"/>
    <w:rsid w:val="00D474DB"/>
    <w:rsid w:val="00D47891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C713F"/>
    <w:rsid w:val="00DC7584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54CF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D5D7B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5E5A"/>
    <w:rsid w:val="00F06B14"/>
    <w:rsid w:val="00F13195"/>
    <w:rsid w:val="00F148DD"/>
    <w:rsid w:val="00F213DB"/>
    <w:rsid w:val="00F25702"/>
    <w:rsid w:val="00F3103A"/>
    <w:rsid w:val="00F32CFC"/>
    <w:rsid w:val="00F43CEA"/>
    <w:rsid w:val="00F44EA6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895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97383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15086</TotalTime>
  <Pages>5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Ivanova Ekaterina</cp:lastModifiedBy>
  <cp:revision>118</cp:revision>
  <cp:lastPrinted>2025-07-07T13:55:00Z</cp:lastPrinted>
  <dcterms:created xsi:type="dcterms:W3CDTF">2023-06-08T14:36:00Z</dcterms:created>
  <dcterms:modified xsi:type="dcterms:W3CDTF">2025-07-07T13:55:00Z</dcterms:modified>
</cp:coreProperties>
</file>