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vAlign w:val="center"/>
          </w:tcPr>
          <w:p w14:paraId="4681C987" w14:textId="1161EC07" w:rsidR="005064CA" w:rsidRPr="00202B9E" w:rsidRDefault="009F2262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20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8EAAF84" w14:textId="77777777" w:rsidR="001F3652" w:rsidRPr="00CF599B" w:rsidRDefault="001F3652" w:rsidP="001F3652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vAlign w:val="center"/>
          </w:tcPr>
          <w:p w14:paraId="3E5C523D" w14:textId="5021A88F" w:rsidR="001F3652" w:rsidRPr="00314948" w:rsidRDefault="00314948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b/>
                <w:bCs/>
                <w:szCs w:val="24"/>
              </w:rPr>
            </w:pPr>
            <w:r w:rsidRPr="00314948">
              <w:rPr>
                <w:rFonts w:cs="Times New Roman"/>
                <w:b/>
                <w:bCs/>
                <w:szCs w:val="24"/>
              </w:rPr>
              <w:t>Система вентиляции</w:t>
            </w:r>
          </w:p>
        </w:tc>
        <w:tc>
          <w:tcPr>
            <w:tcW w:w="3398" w:type="dxa"/>
            <w:vAlign w:val="center"/>
          </w:tcPr>
          <w:p w14:paraId="76CBCE97" w14:textId="52623F00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3C16E4C" w14:textId="1E17C948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EB0FB67" w14:textId="11918050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A9752F" w14:textId="15F43689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E0172F4" w14:textId="54DCE575" w:rsidR="001F3652" w:rsidRPr="00CF599B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bottom"/>
          </w:tcPr>
          <w:p w14:paraId="58A3BD2D" w14:textId="376E56BA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C9D4C94" w14:textId="5FD31006" w:rsidR="001F3652" w:rsidRPr="009F5B5F" w:rsidRDefault="001F3652" w:rsidP="001F3652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14948" w:rsidRPr="00157984" w14:paraId="431B0426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3C8B37" w14:textId="77777777" w:rsidR="00314948" w:rsidRPr="00CF599B" w:rsidRDefault="00314948" w:rsidP="00314948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78B59192" w14:textId="1B9ABB29" w:rsidR="00314948" w:rsidRPr="00CF599B" w:rsidRDefault="00314948" w:rsidP="0031494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689E9103" w14:textId="1A0AD011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>ДК 100Р</w:t>
            </w:r>
          </w:p>
        </w:tc>
        <w:tc>
          <w:tcPr>
            <w:tcW w:w="1982" w:type="dxa"/>
            <w:vAlign w:val="center"/>
          </w:tcPr>
          <w:p w14:paraId="262E0D6A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C54F82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880A50" w14:textId="2BDCCA2F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010081F9" w14:textId="59956042" w:rsidR="00314948" w:rsidRPr="00CF599B" w:rsidRDefault="00B92D04" w:rsidP="00314948">
            <w:pPr>
              <w:pStyle w:val="af5"/>
              <w:rPr>
                <w:rFonts w:cs="Times New Roman"/>
                <w:szCs w:val="24"/>
              </w:rPr>
            </w:pPr>
            <w:r>
              <w:t>31</w:t>
            </w:r>
          </w:p>
        </w:tc>
        <w:tc>
          <w:tcPr>
            <w:tcW w:w="1416" w:type="dxa"/>
            <w:vAlign w:val="center"/>
          </w:tcPr>
          <w:p w14:paraId="0B86D7F2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171204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14948" w:rsidRPr="00157984" w14:paraId="2CCEBD97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3A79BE" w14:textId="77777777" w:rsidR="00314948" w:rsidRPr="00CF599B" w:rsidRDefault="00314948" w:rsidP="00314948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525D1AFB" w14:textId="0A06AFFB" w:rsidR="00314948" w:rsidRPr="00CF599B" w:rsidRDefault="00314948" w:rsidP="0031494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58E0E86C" w14:textId="3D99E30F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47415DE3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BBA176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2DF719" w14:textId="53A89D1A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2C6D3BA5" w14:textId="3DFA23BB" w:rsidR="00314948" w:rsidRPr="00CF599B" w:rsidRDefault="00B92D04" w:rsidP="00314948">
            <w:pPr>
              <w:pStyle w:val="af5"/>
              <w:rPr>
                <w:rFonts w:cs="Times New Roman"/>
                <w:szCs w:val="24"/>
              </w:rPr>
            </w:pPr>
            <w:r>
              <w:t>14</w:t>
            </w:r>
          </w:p>
        </w:tc>
        <w:tc>
          <w:tcPr>
            <w:tcW w:w="1416" w:type="dxa"/>
            <w:vAlign w:val="center"/>
          </w:tcPr>
          <w:p w14:paraId="7596004E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96A899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14948" w:rsidRPr="00157984" w14:paraId="0DE5CBDF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48DADF" w14:textId="77777777" w:rsidR="00314948" w:rsidRPr="00CF599B" w:rsidRDefault="00314948" w:rsidP="00314948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06015D9B" w14:textId="39F33448" w:rsidR="00314948" w:rsidRPr="00CF599B" w:rsidRDefault="00314948" w:rsidP="0031494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7D70A673" w14:textId="42296FB8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65AE7941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16EA6D3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D02E24A" w14:textId="4AAFBD36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2B0119E" w14:textId="51DFD621" w:rsidR="00314948" w:rsidRPr="00CF599B" w:rsidRDefault="00B92D04" w:rsidP="00314948">
            <w:pPr>
              <w:pStyle w:val="af5"/>
              <w:rPr>
                <w:rFonts w:cs="Times New Roman"/>
                <w:szCs w:val="24"/>
              </w:rPr>
            </w:pPr>
            <w:r>
              <w:t>6</w:t>
            </w:r>
          </w:p>
        </w:tc>
        <w:tc>
          <w:tcPr>
            <w:tcW w:w="1416" w:type="dxa"/>
            <w:vAlign w:val="center"/>
          </w:tcPr>
          <w:p w14:paraId="27A0A0FC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4C9B11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14948" w:rsidRPr="00157984" w14:paraId="30EB6604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4BB64D4" w14:textId="77777777" w:rsidR="00314948" w:rsidRPr="00CF599B" w:rsidRDefault="00314948" w:rsidP="00314948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6417E597" w14:textId="71D399E2" w:rsidR="00314948" w:rsidRPr="00CF599B" w:rsidRDefault="00314948" w:rsidP="0031494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vAlign w:val="center"/>
          </w:tcPr>
          <w:p w14:paraId="03CFC420" w14:textId="5DC35B53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vAlign w:val="center"/>
          </w:tcPr>
          <w:p w14:paraId="54A3B32D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71D9DFD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42C82E" w14:textId="2A937278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vAlign w:val="center"/>
          </w:tcPr>
          <w:p w14:paraId="3B065B50" w14:textId="245F385B" w:rsidR="00314948" w:rsidRPr="00CF599B" w:rsidRDefault="00B92D04" w:rsidP="00314948">
            <w:pPr>
              <w:pStyle w:val="af5"/>
              <w:rPr>
                <w:rFonts w:cs="Times New Roman"/>
                <w:szCs w:val="24"/>
              </w:rPr>
            </w:pPr>
            <w:r>
              <w:t>42</w:t>
            </w:r>
          </w:p>
        </w:tc>
        <w:tc>
          <w:tcPr>
            <w:tcW w:w="1416" w:type="dxa"/>
            <w:vAlign w:val="center"/>
          </w:tcPr>
          <w:p w14:paraId="7DE9D44A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E821EFC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314948" w:rsidRPr="00157984" w14:paraId="69D3A9C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149FF9" w14:textId="77777777" w:rsidR="00314948" w:rsidRPr="00CF599B" w:rsidRDefault="00314948" w:rsidP="00314948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0C49E32F" w14:textId="749DC806" w:rsidR="00314948" w:rsidRPr="00CF599B" w:rsidRDefault="00314948" w:rsidP="0031494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vAlign w:val="center"/>
          </w:tcPr>
          <w:p w14:paraId="099D3FBE" w14:textId="640F8FBB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vAlign w:val="center"/>
          </w:tcPr>
          <w:p w14:paraId="70A3224E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67F2B6" w14:textId="77777777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7D70B01" w14:textId="4409D505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3A6061">
              <w:t>шт.</w:t>
            </w:r>
          </w:p>
        </w:tc>
        <w:tc>
          <w:tcPr>
            <w:tcW w:w="1133" w:type="dxa"/>
            <w:vAlign w:val="center"/>
          </w:tcPr>
          <w:p w14:paraId="6FCE0BDD" w14:textId="483E03B9" w:rsidR="00314948" w:rsidRPr="00CF599B" w:rsidRDefault="00314948" w:rsidP="00314948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vAlign w:val="center"/>
          </w:tcPr>
          <w:p w14:paraId="4EAA09B5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C43384C" w14:textId="77777777" w:rsidR="00314948" w:rsidRPr="009F5B5F" w:rsidRDefault="00314948" w:rsidP="00314948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71E63599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3947080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50ACD8EF" w14:textId="3D179D24" w:rsidR="00B92D04" w:rsidRPr="003A6061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125+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120B1B06" w14:textId="77777777" w:rsidR="00B92D04" w:rsidRPr="003A6061" w:rsidRDefault="00B92D04" w:rsidP="00B92D04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vAlign w:val="center"/>
          </w:tcPr>
          <w:p w14:paraId="4F18729F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7F21580" w14:textId="65607F12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1D2FC43E" w14:textId="41F7BBF7" w:rsidR="00B92D04" w:rsidRPr="003A6061" w:rsidRDefault="00B92D04" w:rsidP="00B92D04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C883200" w14:textId="11DD2E7A" w:rsidR="00B92D04" w:rsidRPr="003A6061" w:rsidRDefault="00B92D04" w:rsidP="00B92D04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center"/>
          </w:tcPr>
          <w:p w14:paraId="1FF2FBAD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7ADCEE0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75D3F24A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22F9201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160104A9" w14:textId="3BCB0619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401C8822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19F57CC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8F7DF9C" w14:textId="3B2C6F8D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584A4DD8" w14:textId="32C0496B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5994025" w14:textId="30803129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533E9BC4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3EA7D41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7D34203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DDBB71F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710D1E97" w14:textId="485B72A8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1F5B6A4A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1094DDC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CFCB482" w14:textId="5B9FD55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75A5B2EB" w14:textId="1DC850E3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70CDDD73" w14:textId="706317B5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</w:t>
            </w:r>
          </w:p>
        </w:tc>
        <w:tc>
          <w:tcPr>
            <w:tcW w:w="1416" w:type="dxa"/>
            <w:vAlign w:val="center"/>
          </w:tcPr>
          <w:p w14:paraId="24B57D30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1907061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25FD88CA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B0C1A1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</w:pPr>
          </w:p>
        </w:tc>
        <w:tc>
          <w:tcPr>
            <w:tcW w:w="7361" w:type="dxa"/>
            <w:vAlign w:val="center"/>
          </w:tcPr>
          <w:p w14:paraId="3900E833" w14:textId="767C132D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vAlign w:val="center"/>
          </w:tcPr>
          <w:p w14:paraId="72D8B488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E92B499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D2740B3" w14:textId="2E16ECC2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45E9FB41" w14:textId="4085A40C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C58B97E" w14:textId="67E65FA9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32D0D830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10272DF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3D666B2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FC0C11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2767DA98" w14:textId="28187F5A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vAlign w:val="center"/>
          </w:tcPr>
          <w:p w14:paraId="5639BAC8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FBF6205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C205213" w14:textId="4EDA7A6F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2EF99146" w14:textId="2E97CCE4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746F356" w14:textId="067323EC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1416" w:type="dxa"/>
            <w:vAlign w:val="center"/>
          </w:tcPr>
          <w:p w14:paraId="37F1F9F7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90F5CC2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2BB5C6DE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5BBAD9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91BD998" w14:textId="4110FF37" w:rsidR="00B92D04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vAlign w:val="center"/>
          </w:tcPr>
          <w:p w14:paraId="4C776FFD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D101999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B2D083" w14:textId="1AEA4878" w:rsidR="00B92D04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1FF5E179" w14:textId="28EAF412" w:rsidR="00B92D04" w:rsidRPr="00E9294E" w:rsidRDefault="00B92D04" w:rsidP="00B92D04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36D7950E" w14:textId="64B6B661" w:rsidR="00B92D04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077E1979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A3F334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39A06385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550A56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97A5C75" w14:textId="4EE365B5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vAlign w:val="center"/>
          </w:tcPr>
          <w:p w14:paraId="7639DED3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5263B31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6B98810" w14:textId="04C1BEFA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56A5AFAB" w14:textId="17C837B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2D511581" w14:textId="599885C5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416" w:type="dxa"/>
            <w:vAlign w:val="center"/>
          </w:tcPr>
          <w:p w14:paraId="1AB2BC4C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5EE7F8F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46D90314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013A9C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E324A56" w14:textId="04329A99" w:rsidR="00B92D04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vAlign w:val="center"/>
          </w:tcPr>
          <w:p w14:paraId="7A5AB302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49257E7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42FC46" w14:textId="48875C8F" w:rsidR="00B92D04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0DD514F3" w14:textId="0BF6C241" w:rsidR="00B92D04" w:rsidRPr="00E9294E" w:rsidRDefault="00B92D04" w:rsidP="00B92D04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vAlign w:val="center"/>
          </w:tcPr>
          <w:p w14:paraId="42916A25" w14:textId="625EB2EC" w:rsidR="00B92D04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5FA1EC4D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1F31E29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294FAD64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D11F9F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2FB70848" w14:textId="779987B8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vAlign w:val="center"/>
          </w:tcPr>
          <w:p w14:paraId="1BC56CC1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FE9DD3C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9D93EAF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468B07" w14:textId="57F89128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3506202" w14:textId="570A5DB5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1DCCD818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68AE3BD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3D041249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D3D93B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284185AD" w14:textId="045F3AFA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vAlign w:val="center"/>
          </w:tcPr>
          <w:p w14:paraId="74B1FE22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B6F58B5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9AB096C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1953CD8" w14:textId="54663900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54BDE51" w14:textId="173EC92B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416" w:type="dxa"/>
            <w:vAlign w:val="center"/>
          </w:tcPr>
          <w:p w14:paraId="7A9CBDF0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A2F8B68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5942DAC9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938A22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926FFA9" w14:textId="58A4815F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>, класса герметичности B, с толщиной стенки  0,5</w:t>
            </w:r>
          </w:p>
        </w:tc>
        <w:tc>
          <w:tcPr>
            <w:tcW w:w="3398" w:type="dxa"/>
            <w:vAlign w:val="center"/>
          </w:tcPr>
          <w:p w14:paraId="482AD0E8" w14:textId="3A03F513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D9D3E4E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46C1101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0D4FE99" w14:textId="44DDB265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6380601" w14:textId="218441A2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85</w:t>
            </w:r>
          </w:p>
        </w:tc>
        <w:tc>
          <w:tcPr>
            <w:tcW w:w="1416" w:type="dxa"/>
            <w:vAlign w:val="center"/>
          </w:tcPr>
          <w:p w14:paraId="6E4B26B5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18DF7F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4D223B95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DCE226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CDCACE9" w14:textId="25688106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ø125, класса герметичности B, с толщиной стенки  0,5</w:t>
            </w:r>
          </w:p>
        </w:tc>
        <w:tc>
          <w:tcPr>
            <w:tcW w:w="3398" w:type="dxa"/>
            <w:vAlign w:val="center"/>
          </w:tcPr>
          <w:p w14:paraId="18E25012" w14:textId="352A8AAA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D268BD2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ACEC37F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92E8833" w14:textId="3C165A2C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92BD4AF" w14:textId="455D681C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416" w:type="dxa"/>
            <w:vAlign w:val="center"/>
          </w:tcPr>
          <w:p w14:paraId="318B1458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F98347B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7489FA4A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5222BC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70B7364" w14:textId="29C47306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ø160, класса герметичности B, с толщиной стенки  0,5</w:t>
            </w:r>
          </w:p>
        </w:tc>
        <w:tc>
          <w:tcPr>
            <w:tcW w:w="3398" w:type="dxa"/>
            <w:vAlign w:val="center"/>
          </w:tcPr>
          <w:p w14:paraId="6D56AF26" w14:textId="707D6560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18A2D42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CF6F88C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9A9D5D8" w14:textId="15A6F68F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37DA826" w14:textId="36987A4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</w:t>
            </w:r>
          </w:p>
        </w:tc>
        <w:tc>
          <w:tcPr>
            <w:tcW w:w="1416" w:type="dxa"/>
            <w:vAlign w:val="center"/>
          </w:tcPr>
          <w:p w14:paraId="56A863C3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082541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21DD7F82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AAF46D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126FC308" w14:textId="5665FB86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ø200, класса герметичности B, с толщиной стенки  0,5</w:t>
            </w:r>
          </w:p>
        </w:tc>
        <w:tc>
          <w:tcPr>
            <w:tcW w:w="3398" w:type="dxa"/>
            <w:vAlign w:val="center"/>
          </w:tcPr>
          <w:p w14:paraId="6499BDAE" w14:textId="216F39FE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90EA9C1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934062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619BF67" w14:textId="431097D8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44D0970D" w14:textId="21B8E500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</w:p>
        </w:tc>
        <w:tc>
          <w:tcPr>
            <w:tcW w:w="1416" w:type="dxa"/>
            <w:vAlign w:val="center"/>
          </w:tcPr>
          <w:p w14:paraId="113FB640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3F77A3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517CC1E5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E66D49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7AFB62C1" w14:textId="424EC440" w:rsidR="00B92D04" w:rsidRPr="00CF599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0, класса герметичности B, с толщиной стенки  0,5</w:t>
            </w:r>
          </w:p>
        </w:tc>
        <w:tc>
          <w:tcPr>
            <w:tcW w:w="3398" w:type="dxa"/>
            <w:vAlign w:val="center"/>
          </w:tcPr>
          <w:p w14:paraId="19089322" w14:textId="62CB9B7F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9012D21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2D4A84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D9089CA" w14:textId="38194595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D02CA12" w14:textId="5585D20B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</w:t>
            </w:r>
          </w:p>
        </w:tc>
        <w:tc>
          <w:tcPr>
            <w:tcW w:w="1416" w:type="dxa"/>
            <w:vAlign w:val="center"/>
          </w:tcPr>
          <w:p w14:paraId="6F0EFD83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D2076DD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B92D04" w:rsidRPr="00157984" w14:paraId="74646D85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EC60D9" w14:textId="77777777" w:rsidR="00B92D04" w:rsidRPr="00CF599B" w:rsidRDefault="00B92D04" w:rsidP="00B92D04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7C4C58BE" w14:textId="6C780ECC" w:rsidR="00B92D04" w:rsidRPr="00C526CB" w:rsidRDefault="00B92D04" w:rsidP="00B92D04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17F5713B" w14:textId="6CB16256" w:rsidR="00B92D04" w:rsidRPr="00C526CB" w:rsidRDefault="00B92D04" w:rsidP="00B92D0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E058FD1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6B2548" w14:textId="77777777" w:rsidR="00B92D04" w:rsidRPr="00CF599B" w:rsidRDefault="00B92D04" w:rsidP="00B92D04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7822BA1" w14:textId="6C167726" w:rsidR="00B92D04" w:rsidRPr="00C526CB" w:rsidRDefault="00B92D04" w:rsidP="00B92D04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7D06554" w14:textId="5375DC62" w:rsidR="00B92D04" w:rsidRDefault="000F1AEB" w:rsidP="00B92D04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416" w:type="dxa"/>
            <w:vAlign w:val="center"/>
          </w:tcPr>
          <w:p w14:paraId="00CC16F2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098E3B5" w14:textId="77777777" w:rsidR="00B92D04" w:rsidRPr="009F5B5F" w:rsidRDefault="00B92D04" w:rsidP="00B92D04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324D8457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BD0057C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66F1028" w14:textId="09AD3F27" w:rsidR="000F1AEB" w:rsidRPr="00C526CB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2DCBAB85" w14:textId="4AFE73D5" w:rsidR="000F1AEB" w:rsidRPr="00C526CB" w:rsidRDefault="000F1AEB" w:rsidP="000F1AEB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97FD0C0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77841DF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83E60D" w14:textId="1EAEA193" w:rsidR="000F1AEB" w:rsidRPr="00C526CB" w:rsidRDefault="000F1AEB" w:rsidP="000F1AEB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E1D32A0" w14:textId="38517F1E" w:rsidR="000F1AE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vAlign w:val="center"/>
          </w:tcPr>
          <w:p w14:paraId="312BFCEB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928036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49FBF36C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2EA109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9E4A9AA" w14:textId="65B3829E" w:rsidR="000F1AEB" w:rsidRPr="00CF599B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644DBEF7" w14:textId="55DAFFAD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5A3EC44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CAB9AB5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E5AFFD2" w14:textId="4D8F6FD5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41514F9" w14:textId="6EE46D54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1416" w:type="dxa"/>
            <w:vAlign w:val="center"/>
          </w:tcPr>
          <w:p w14:paraId="27D26DB3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EC72C51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6780655D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9D49E36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6CC66D8F" w14:textId="39E8FFA5" w:rsidR="000F1AEB" w:rsidRPr="00CF599B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35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1365EF2D" w14:textId="4F0D7CAA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48955E4C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54F785B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C9005D" w14:textId="537463A4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E1FF0A9" w14:textId="78F2EF45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416" w:type="dxa"/>
            <w:vAlign w:val="center"/>
          </w:tcPr>
          <w:p w14:paraId="0A606D6C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0527C89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436F1B9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0187E9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1C7D361" w14:textId="175091B9" w:rsidR="000F1AEB" w:rsidRPr="00CF599B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20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7A0512FE" w14:textId="0B568C8B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FB6838D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7E173A5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F1E35FD" w14:textId="125A5789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50A1BD3" w14:textId="67047570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416" w:type="dxa"/>
            <w:vAlign w:val="center"/>
          </w:tcPr>
          <w:p w14:paraId="1FDA63AB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82E4DE5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2902597D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96F709D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3401837" w14:textId="7EEEC4AA" w:rsidR="000F1AEB" w:rsidRPr="00CF599B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5CEDE65F" w14:textId="3ECAB5CE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DABB609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7343D9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FEA7BB" w14:textId="01AD74E2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B75B137" w14:textId="05A3A3E5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3D1C3D42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66E23E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1AC425E8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EB4BBC4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36942B0A" w14:textId="7B15F246" w:rsidR="000F1AEB" w:rsidRPr="00CF599B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25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6D43FA7E" w14:textId="7822CE00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63EDA823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F582400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369F34F" w14:textId="6A45E09D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2A7F955" w14:textId="7196DEC2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311537B4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06B7C1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F1AEB" w:rsidRPr="00157984" w14:paraId="750B0A6E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A9FB87E" w14:textId="77777777" w:rsidR="000F1AEB" w:rsidRPr="00CF599B" w:rsidRDefault="000F1AEB" w:rsidP="000F1AEB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C75AA17" w14:textId="5040AA66" w:rsidR="000F1AEB" w:rsidRPr="003D63D0" w:rsidRDefault="000F1AEB" w:rsidP="000F1AEB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290B18FC" w14:textId="1BEE2BE6" w:rsidR="000F1AEB" w:rsidRPr="003D63D0" w:rsidRDefault="000F1AEB" w:rsidP="000F1AEB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29CA5337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1E72C63" w14:textId="77777777" w:rsidR="000F1AEB" w:rsidRPr="00CF599B" w:rsidRDefault="000F1AEB" w:rsidP="000F1AEB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C9EAFC7" w14:textId="1B16D50C" w:rsidR="000F1AEB" w:rsidRPr="003D63D0" w:rsidRDefault="000F1AEB" w:rsidP="000F1AEB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ECA28A7" w14:textId="2333AB69" w:rsidR="000F1AEB" w:rsidRDefault="000F1AEB" w:rsidP="000F1AEB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1416" w:type="dxa"/>
            <w:vAlign w:val="center"/>
          </w:tcPr>
          <w:p w14:paraId="0C8673D3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D16215F" w14:textId="77777777" w:rsidR="000F1AEB" w:rsidRPr="009F5B5F" w:rsidRDefault="000F1AEB" w:rsidP="000F1AEB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4A50C7F3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6743032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5269AC34" w14:textId="7F333135" w:rsidR="00C06155" w:rsidRPr="003D63D0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35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3B003004" w14:textId="161E3CA0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113EDD3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3B9B065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5B0E09D" w14:textId="21088BF6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1DA5E3A5" w14:textId="1AC8F23F" w:rsid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</w:t>
            </w:r>
          </w:p>
        </w:tc>
        <w:tc>
          <w:tcPr>
            <w:tcW w:w="1416" w:type="dxa"/>
            <w:vAlign w:val="center"/>
          </w:tcPr>
          <w:p w14:paraId="001AE71E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32129E4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0CA7CCF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20A969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321015A9" w14:textId="4590B272" w:rsidR="00C06155" w:rsidRPr="003D63D0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2E1BB92E" w14:textId="3C3836BA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89BE9CE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658AB6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28719CC" w14:textId="5398529D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33F56AFF" w14:textId="523ADBAC" w:rsid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691681D7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F8000B4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82F9D72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DBFB69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1F48E5A8" w14:textId="54B43539" w:rsidR="00C06155" w:rsidRPr="003D63D0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30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4A9F10E8" w14:textId="30DCA5DE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53587AEF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470F6D3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B9A184" w14:textId="1BD41449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78762CE0" w14:textId="5F43ECC0" w:rsid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416" w:type="dxa"/>
            <w:vAlign w:val="center"/>
          </w:tcPr>
          <w:p w14:paraId="68A48B2D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B7C3CA8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72F64BFA" w14:textId="77777777" w:rsidTr="00C0615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0C0A351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694617B7" w14:textId="476B0D0A" w:rsidR="00C06155" w:rsidRPr="003D63D0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3D63D0">
              <w:rPr>
                <w:color w:val="000000"/>
              </w:rPr>
              <w:t>00x</w:t>
            </w:r>
            <w:r>
              <w:rPr>
                <w:color w:val="000000"/>
              </w:rPr>
              <w:t>35</w:t>
            </w:r>
            <w:r w:rsidRPr="003D63D0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vAlign w:val="center"/>
          </w:tcPr>
          <w:p w14:paraId="4108B7A6" w14:textId="1CCCE621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067A31ED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DA03AD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ECBCE9F" w14:textId="7BA54BF6" w:rsidR="00C06155" w:rsidRPr="003D63D0" w:rsidRDefault="00C06155" w:rsidP="00C06155">
            <w:pPr>
              <w:pStyle w:val="af5"/>
              <w:rPr>
                <w:color w:val="000000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6BC2B49A" w14:textId="50010BDB" w:rsid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2797681D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681F739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FBFD9AE" w14:textId="77777777" w:rsidTr="00C0615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A3769A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9B72E" w14:textId="7029E7A5" w:rsidR="00C06155" w:rsidRPr="00C0615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Воздуховод из тонколистовой оцинкованной стали класса герметичности "B", 700x400, b=0.7мм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53342" w14:textId="12A88A9F" w:rsidR="00C06155" w:rsidRPr="00C06155" w:rsidRDefault="00C06155" w:rsidP="00C0615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ГОСТ 14918-80*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24C32C3" w14:textId="66DABBF8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404416C4" w14:textId="7069FA7F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F2A3254" w14:textId="2CBBDF70" w:rsidR="00C06155" w:rsidRPr="00C06155" w:rsidRDefault="00C06155" w:rsidP="00C0615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0D971D1" w14:textId="7D2FD0B1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1416" w:type="dxa"/>
            <w:vAlign w:val="center"/>
          </w:tcPr>
          <w:p w14:paraId="10F04CB3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DBB2679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AA1959F" w14:textId="77777777" w:rsidTr="00C0615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824F1FA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3D365" w14:textId="1E4967A6" w:rsidR="00C06155" w:rsidRPr="00C0615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Воздуховод из тонколистовой оцинкованной стали класса герметичности "B", 800x400, b=0.7мм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19FC9" w14:textId="011A1CFB" w:rsidR="00C06155" w:rsidRPr="00C06155" w:rsidRDefault="00C06155" w:rsidP="00C0615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ГОСТ 14918-80*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54BB08C" w14:textId="61D67C35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3C0AC1F" w14:textId="7C67F1D7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198031F" w14:textId="3AB5C2B0" w:rsidR="00C06155" w:rsidRPr="00C06155" w:rsidRDefault="00C06155" w:rsidP="00C0615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3FBC7848" w14:textId="5BBBDB7D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18</w:t>
            </w:r>
          </w:p>
        </w:tc>
        <w:tc>
          <w:tcPr>
            <w:tcW w:w="1416" w:type="dxa"/>
            <w:vAlign w:val="center"/>
          </w:tcPr>
          <w:p w14:paraId="3C5F2897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9A50445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4A770C8A" w14:textId="77777777" w:rsidTr="00C06155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12BDB27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3273A" w14:textId="71CE6468" w:rsidR="00C06155" w:rsidRPr="00C0615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Воздуховод из тонколистовой оцинкованной стали класса герметичности "B", 900x400, b=0.7мм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4E7E4" w14:textId="4A57C08D" w:rsidR="00C06155" w:rsidRPr="00C06155" w:rsidRDefault="00C06155" w:rsidP="00C0615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ГОСТ 14918-80*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9C0C735" w14:textId="2382B25F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03A70AA2" w14:textId="6801B57C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A4F9C2E" w14:textId="249C411F" w:rsidR="00C06155" w:rsidRPr="00C06155" w:rsidRDefault="00C06155" w:rsidP="00C06155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C06155">
              <w:rPr>
                <w:rFonts w:cs="Times New Roman"/>
                <w:szCs w:val="24"/>
              </w:rPr>
              <w:t>м</w:t>
            </w:r>
          </w:p>
        </w:tc>
        <w:tc>
          <w:tcPr>
            <w:tcW w:w="1133" w:type="dxa"/>
            <w:vAlign w:val="center"/>
          </w:tcPr>
          <w:p w14:paraId="1B275473" w14:textId="63BFABA7" w:rsidR="00C06155" w:rsidRPr="00C0615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06155">
              <w:rPr>
                <w:rFonts w:cs="Times New Roman"/>
                <w:szCs w:val="24"/>
              </w:rPr>
              <w:t>8</w:t>
            </w:r>
          </w:p>
        </w:tc>
        <w:tc>
          <w:tcPr>
            <w:tcW w:w="1416" w:type="dxa"/>
            <w:vAlign w:val="center"/>
          </w:tcPr>
          <w:p w14:paraId="4EDF7B0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E8048D5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6797AFFA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FC3927C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7CD7657A" w14:textId="0ADB5E40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10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0, класса герметичности B, с толщиной стенки  0,7</w:t>
            </w:r>
          </w:p>
        </w:tc>
        <w:tc>
          <w:tcPr>
            <w:tcW w:w="3398" w:type="dxa"/>
            <w:vAlign w:val="center"/>
          </w:tcPr>
          <w:p w14:paraId="6E5CEFA1" w14:textId="1CBB6A96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7E61EC7E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BAAB77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D50BA4A" w14:textId="5CF4ABD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2D077C5B" w14:textId="2963DC5E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416" w:type="dxa"/>
            <w:vAlign w:val="center"/>
          </w:tcPr>
          <w:p w14:paraId="133A6FE0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3E29C6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97F5283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61517DD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2412412" w14:textId="68C40E9B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vAlign w:val="center"/>
          </w:tcPr>
          <w:p w14:paraId="58119583" w14:textId="4471304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vAlign w:val="center"/>
          </w:tcPr>
          <w:p w14:paraId="35A1ADA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6901BE4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18AB818" w14:textId="45567AD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31C54863" w14:textId="21C972F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1416" w:type="dxa"/>
            <w:vAlign w:val="center"/>
          </w:tcPr>
          <w:p w14:paraId="7876C55E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7EAB52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2FD8E6E7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99492C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vAlign w:val="center"/>
          </w:tcPr>
          <w:p w14:paraId="4998F7A6" w14:textId="29146EF9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vAlign w:val="center"/>
          </w:tcPr>
          <w:p w14:paraId="0C616CE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09BAC5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2F57F4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64DF705" w14:textId="0FF1FDF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vAlign w:val="center"/>
          </w:tcPr>
          <w:p w14:paraId="480A4A51" w14:textId="30E82D43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1416" w:type="dxa"/>
            <w:vAlign w:val="center"/>
          </w:tcPr>
          <w:p w14:paraId="4DD1D48D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5D3F7DF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60AE354C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BFE81A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80F9A" w14:textId="6782929F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BB5ED7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32140F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382E8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5E0241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89525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291F44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A11BA5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6C12F43B" w14:textId="77777777" w:rsidTr="00314948">
        <w:trPr>
          <w:trHeight w:val="454"/>
        </w:trPr>
        <w:tc>
          <w:tcPr>
            <w:tcW w:w="1131" w:type="dxa"/>
            <w:tcBorders>
              <w:left w:val="nil"/>
              <w:bottom w:val="single" w:sz="4" w:space="0" w:color="auto"/>
            </w:tcBorders>
            <w:vAlign w:val="center"/>
          </w:tcPr>
          <w:p w14:paraId="3DB566B5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320D23" w14:textId="173FC038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2EDA52" w14:textId="03BDF1C0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7A5721" w14:textId="28EFF83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6D5094" w14:textId="191228EE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B8EB19" w14:textId="68B8E8D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1FF3CD" w14:textId="18CA14D1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7D8E886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75D29A2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0C0CA463" w14:textId="77777777" w:rsidTr="0031494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67A73D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hanging="578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87748D" w14:textId="1B8D680D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8F1134" w14:textId="1ADD7133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93C0CB" w14:textId="3C4C670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5821D5" w14:textId="5A19458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16CC68" w14:textId="168DC2B6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AC9E6D" w14:textId="5773721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646A420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F132203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F5B92BB" w14:textId="77777777" w:rsidTr="00314948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</w:tcBorders>
            <w:vAlign w:val="center"/>
          </w:tcPr>
          <w:p w14:paraId="662E446F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044513" w14:textId="02ECE27B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DA9FD9" w14:textId="54B9416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333FA5" w14:textId="620EF984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1D6181" w14:textId="73871969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Тизол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324D0F" w14:textId="20E6D6E5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C2FEF5" w14:textId="52CECB82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BBD3EB" w14:textId="62621C88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BDD32F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7A6C2071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72E624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F3CD4B" w14:textId="68ED733B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178465" w14:textId="786A98DD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Плазас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3F01D6" w14:textId="2C774ED9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366535" w14:textId="7818985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Тизол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D55C79" w14:textId="62996D0A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496CF7" w14:textId="32F90940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E625D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4473294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82966D6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C9065A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059E63" w14:textId="16E4B651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9A00D3" w14:textId="5F3301A3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1E75B9" w14:textId="42D2BD9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96F03A" w14:textId="29C0B2A9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8ADFD9" w14:textId="6092BE95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BA6E8F" w14:textId="78A63504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35303EEA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6EA5E1E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09ACE676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D5C4E9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EFFCFA" w14:textId="1B4CC0F5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Плита минераловатная НГ  1000х600х50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C8F6F6" w14:textId="6A933D0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B703D3" w14:textId="2D9A6249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A81EF" w14:textId="16B94B56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F75DDB" w14:textId="5D8BDA49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D85E97" w14:textId="59421DA0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3B1C45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5C6E0DB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33FA0AF6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59317C0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2DBA5" w14:textId="58776DAC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B119F0" w14:textId="78B7448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3CF397" w14:textId="29CE236D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9B4CE" w14:textId="6431E1A4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ООО «Гермоизол»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7A3194" w14:textId="68AA30A2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CCE670" w14:textId="6418B1C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AB13133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AB95B8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0007A937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45EC08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tcBorders>
              <w:top w:val="single" w:sz="4" w:space="0" w:color="auto"/>
            </w:tcBorders>
            <w:vAlign w:val="center"/>
          </w:tcPr>
          <w:p w14:paraId="4B7CBF9B" w14:textId="226A2ED0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vAlign w:val="center"/>
          </w:tcPr>
          <w:p w14:paraId="0BCF68D7" w14:textId="5E92A885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14:paraId="2EF5B72E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14:paraId="2381269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2CB2689E" w14:textId="3B57D0AE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компл.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3642F3E" w14:textId="32ED7F4D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4575400E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E272D75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71B04444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4B7B7C1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vAlign w:val="center"/>
          </w:tcPr>
          <w:p w14:paraId="67111EB5" w14:textId="5C396983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vAlign w:val="center"/>
          </w:tcPr>
          <w:p w14:paraId="16D3FD6B" w14:textId="2191BDCE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vAlign w:val="center"/>
          </w:tcPr>
          <w:p w14:paraId="5DADA86B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A22F3B3" w14:textId="6F2B3AE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59EC0A45" w14:textId="6880DE61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</w:tcPr>
          <w:p w14:paraId="4F52D6A7" w14:textId="32E01D4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3801997D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06A1B91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7ADC8DB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E41F080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vAlign w:val="center"/>
          </w:tcPr>
          <w:p w14:paraId="72B44AFE" w14:textId="5AD13305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vAlign w:val="center"/>
          </w:tcPr>
          <w:p w14:paraId="09ADF314" w14:textId="269F200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vAlign w:val="center"/>
          </w:tcPr>
          <w:p w14:paraId="7153030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A82FA9" w14:textId="419D9FBD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073933A6" w14:textId="5705E9A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387F2532" w14:textId="18E19D43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t>3</w:t>
            </w:r>
          </w:p>
        </w:tc>
        <w:tc>
          <w:tcPr>
            <w:tcW w:w="1416" w:type="dxa"/>
            <w:vAlign w:val="center"/>
          </w:tcPr>
          <w:p w14:paraId="00C2CA5B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BD9BAB5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51CCC5E4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C6D015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vAlign w:val="center"/>
          </w:tcPr>
          <w:p w14:paraId="6D2996F5" w14:textId="225AD4E7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vAlign w:val="center"/>
          </w:tcPr>
          <w:p w14:paraId="6F913355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06B274F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CFDD0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5F8C38" w14:textId="11A6794A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</w:tcPr>
          <w:p w14:paraId="2A93140A" w14:textId="3A87B76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t>0,12</w:t>
            </w:r>
          </w:p>
        </w:tc>
        <w:tc>
          <w:tcPr>
            <w:tcW w:w="1416" w:type="dxa"/>
            <w:vAlign w:val="center"/>
          </w:tcPr>
          <w:p w14:paraId="67749959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2BE3BD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50423F10" w14:textId="77777777" w:rsidTr="00EF592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83AAAD4" w14:textId="77777777" w:rsidR="00C06155" w:rsidRPr="00CF599B" w:rsidRDefault="00C06155" w:rsidP="00C06155">
            <w:pPr>
              <w:pStyle w:val="af5"/>
              <w:numPr>
                <w:ilvl w:val="0"/>
                <w:numId w:val="10"/>
              </w:numPr>
              <w:ind w:left="954" w:hanging="528"/>
            </w:pPr>
          </w:p>
        </w:tc>
        <w:tc>
          <w:tcPr>
            <w:tcW w:w="7361" w:type="dxa"/>
            <w:vAlign w:val="center"/>
          </w:tcPr>
          <w:p w14:paraId="3DB84B0D" w14:textId="03944BCE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vAlign w:val="center"/>
          </w:tcPr>
          <w:p w14:paraId="622408DD" w14:textId="6B2CDFB2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vAlign w:val="center"/>
          </w:tcPr>
          <w:p w14:paraId="1B74E9A5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F340CDF" w14:textId="338EA2E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vAlign w:val="center"/>
          </w:tcPr>
          <w:p w14:paraId="3ADEAE1D" w14:textId="020C5FD9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</w:tcPr>
          <w:p w14:paraId="0BCA65FB" w14:textId="2FC5B8D6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47C04">
              <w:t>1,4</w:t>
            </w:r>
          </w:p>
        </w:tc>
        <w:tc>
          <w:tcPr>
            <w:tcW w:w="1416" w:type="dxa"/>
            <w:vAlign w:val="center"/>
          </w:tcPr>
          <w:p w14:paraId="6EB700AF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DA223BF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097EA3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9A8A6D7" w14:textId="77777777" w:rsidR="00C06155" w:rsidRPr="00CF599B" w:rsidRDefault="00C06155" w:rsidP="00C06155">
            <w:pPr>
              <w:pStyle w:val="af5"/>
              <w:ind w:left="0" w:firstLine="284"/>
            </w:pPr>
          </w:p>
        </w:tc>
        <w:tc>
          <w:tcPr>
            <w:tcW w:w="7361" w:type="dxa"/>
            <w:vAlign w:val="center"/>
          </w:tcPr>
          <w:p w14:paraId="36157D2B" w14:textId="41E4EE5E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314948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vAlign w:val="center"/>
          </w:tcPr>
          <w:p w14:paraId="716FA625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345DD3D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A455A7C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1ACFB0D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427D773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vAlign w:val="bottom"/>
          </w:tcPr>
          <w:p w14:paraId="07811353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DCF01A2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284C3DB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30C0AF0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00CA05C" w14:textId="4D7633AA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6F70B6F8" w14:textId="1BDFC3B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</w:t>
            </w:r>
            <w:r>
              <w:rPr>
                <w:color w:val="000000"/>
              </w:rPr>
              <w:t>5</w:t>
            </w:r>
            <w:r w:rsidRPr="00CF599B">
              <w:rPr>
                <w:color w:val="000000"/>
                <w:lang w:val="en-US"/>
              </w:rPr>
              <w:t>0/9/24</w:t>
            </w:r>
          </w:p>
        </w:tc>
        <w:tc>
          <w:tcPr>
            <w:tcW w:w="1982" w:type="dxa"/>
            <w:vAlign w:val="center"/>
          </w:tcPr>
          <w:p w14:paraId="52284838" w14:textId="26440D84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E677D8F" w14:textId="406DE7B4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348C266" w14:textId="498E9E6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95688D0" w14:textId="307B2E50" w:rsidR="00C06155" w:rsidRPr="009F2262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vAlign w:val="bottom"/>
          </w:tcPr>
          <w:p w14:paraId="37CB7186" w14:textId="492BDEBE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2CEF2FB" w14:textId="3B17762C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53ED32B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4B44AA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79605B9" w14:textId="331C6931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61666D7C" w14:textId="2E6934AB" w:rsidR="00C06155" w:rsidRPr="00CF599B" w:rsidRDefault="00C06155" w:rsidP="00C06155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SPL BFM-1</w:t>
            </w:r>
            <w:r>
              <w:rPr>
                <w:color w:val="000000"/>
              </w:rPr>
              <w:t>3</w:t>
            </w:r>
            <w:r w:rsidRPr="00CF599B">
              <w:rPr>
                <w:color w:val="000000"/>
                <w:lang w:val="en-US"/>
              </w:rPr>
              <w:t>0/9/24</w:t>
            </w:r>
          </w:p>
        </w:tc>
        <w:tc>
          <w:tcPr>
            <w:tcW w:w="1982" w:type="dxa"/>
            <w:vAlign w:val="center"/>
          </w:tcPr>
          <w:p w14:paraId="318321BD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B21486" w14:textId="624FA65A" w:rsidR="00C06155" w:rsidRPr="00CF599B" w:rsidRDefault="00C06155" w:rsidP="00C06155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60CA0962" w14:textId="24ADBA44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1D6D0FD" w14:textId="60E63EAF" w:rsidR="00C06155" w:rsidRPr="009F2262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vAlign w:val="bottom"/>
          </w:tcPr>
          <w:p w14:paraId="691C5253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E8F20E0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27166A7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19DD5E3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F234D17" w14:textId="2863D36B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vAlign w:val="center"/>
          </w:tcPr>
          <w:p w14:paraId="18514D4A" w14:textId="770AE735" w:rsidR="00C06155" w:rsidRPr="00CF599B" w:rsidRDefault="00C06155" w:rsidP="00C06155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SPL BFM-1</w:t>
            </w:r>
            <w:r>
              <w:rPr>
                <w:color w:val="000000"/>
              </w:rPr>
              <w:t>0</w:t>
            </w:r>
            <w:r w:rsidRPr="00CF599B">
              <w:rPr>
                <w:color w:val="000000"/>
                <w:lang w:val="en-US"/>
              </w:rPr>
              <w:t>0/9/24</w:t>
            </w:r>
          </w:p>
        </w:tc>
        <w:tc>
          <w:tcPr>
            <w:tcW w:w="1982" w:type="dxa"/>
            <w:vAlign w:val="center"/>
          </w:tcPr>
          <w:p w14:paraId="020ED2DF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DBC7754" w14:textId="10324CA5" w:rsidR="00C06155" w:rsidRPr="00CF599B" w:rsidRDefault="00C06155" w:rsidP="00C06155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vAlign w:val="center"/>
          </w:tcPr>
          <w:p w14:paraId="123A7B7B" w14:textId="74B2FF39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689FDD5F" w14:textId="0470BF58" w:rsidR="00C06155" w:rsidRPr="009F2262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vAlign w:val="bottom"/>
          </w:tcPr>
          <w:p w14:paraId="57FC6E7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A27773F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7C302C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0BA5F16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8DEC8E6" w14:textId="6C86D35B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vAlign w:val="center"/>
          </w:tcPr>
          <w:p w14:paraId="45CE0DB3" w14:textId="3D0812F5" w:rsidR="00C06155" w:rsidRPr="00CF599B" w:rsidRDefault="00C06155" w:rsidP="00C06155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vAlign w:val="center"/>
          </w:tcPr>
          <w:p w14:paraId="0CF06652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D92068A" w14:textId="1C97D315" w:rsidR="00C06155" w:rsidRPr="00CF599B" w:rsidRDefault="00C06155" w:rsidP="00C06155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Sanext</w:t>
            </w:r>
          </w:p>
        </w:tc>
        <w:tc>
          <w:tcPr>
            <w:tcW w:w="1133" w:type="dxa"/>
            <w:vAlign w:val="center"/>
          </w:tcPr>
          <w:p w14:paraId="6611E985" w14:textId="153B837D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8388A3A" w14:textId="2238F1D8" w:rsidR="00C06155" w:rsidRPr="00CF599B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vAlign w:val="bottom"/>
          </w:tcPr>
          <w:p w14:paraId="0C1BB707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E4946DC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C06155" w:rsidRPr="00157984" w14:paraId="6DA209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FE911C4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B5B5614" w14:textId="3947A966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Теплоизоляция, трубки Энергофлекс Супер Протект, красная</w:t>
            </w:r>
          </w:p>
        </w:tc>
        <w:tc>
          <w:tcPr>
            <w:tcW w:w="3398" w:type="dxa"/>
            <w:vAlign w:val="center"/>
          </w:tcPr>
          <w:p w14:paraId="7A024136" w14:textId="44F4B8B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438CAFE0" w14:textId="2A6E1D35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743F693" w14:textId="15BA673B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55722D8" w14:textId="1620BC62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0AE09037" w14:textId="4E71551F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6" w:type="dxa"/>
            <w:vAlign w:val="bottom"/>
          </w:tcPr>
          <w:p w14:paraId="640935FE" w14:textId="49C14AC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0692AF6" w14:textId="29B7FCD2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78B24F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51FBDC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0381AD5" w14:textId="071BB42F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Теплоизоляция, трубки Энергофлекс Супер Протект, синяя</w:t>
            </w:r>
          </w:p>
        </w:tc>
        <w:tc>
          <w:tcPr>
            <w:tcW w:w="3398" w:type="dxa"/>
            <w:vAlign w:val="center"/>
          </w:tcPr>
          <w:p w14:paraId="336A5D95" w14:textId="0314CB8D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vAlign w:val="center"/>
          </w:tcPr>
          <w:p w14:paraId="1294EEE1" w14:textId="4FD1A070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9CE7BB" w14:textId="3804B5B8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72E166" w14:textId="7551B0DC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vAlign w:val="center"/>
          </w:tcPr>
          <w:p w14:paraId="5E3DF89E" w14:textId="1CDBC955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16" w:type="dxa"/>
            <w:vAlign w:val="bottom"/>
          </w:tcPr>
          <w:p w14:paraId="0A77BB44" w14:textId="36E9C219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E57C877" w14:textId="0749D7D5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217ED41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C6ADE57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AE0871F" w14:textId="24363563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vAlign w:val="center"/>
          </w:tcPr>
          <w:p w14:paraId="42AC901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120CED8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2AC246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0FDB85E" w14:textId="7901540C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5096E163" w14:textId="0547F12D" w:rsidR="00C06155" w:rsidRPr="00CF599B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bottom"/>
          </w:tcPr>
          <w:p w14:paraId="47517AE4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BE45432" w14:textId="77777777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241F2BC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42B016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B6A2B90" w14:textId="2B60F290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vAlign w:val="center"/>
          </w:tcPr>
          <w:p w14:paraId="43160403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EA4B29E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6534D5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8A8BC9F" w14:textId="62FB5664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7C591984" w14:textId="3701A5F9" w:rsidR="00C06155" w:rsidRPr="00CF599B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vAlign w:val="bottom"/>
          </w:tcPr>
          <w:p w14:paraId="0134E39A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0C4E27" w14:textId="77777777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1FFE41A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62B65E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DFAE707" w14:textId="16659642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vAlign w:val="center"/>
          </w:tcPr>
          <w:p w14:paraId="3D7DB7D5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B023A60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86401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C560D60" w14:textId="7D1EE4BE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C4BCCE1" w14:textId="3B86553A" w:rsidR="00C06155" w:rsidRPr="00CF599B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72FFA5A2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4822625" w14:textId="77777777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5120A15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FA7E2F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1C7A692" w14:textId="28C47589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vAlign w:val="center"/>
          </w:tcPr>
          <w:p w14:paraId="334DEC2F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F6A82F1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2E3669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EA3256" w14:textId="6791EFC2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2299DF11" w14:textId="75602DDE" w:rsidR="00C06155" w:rsidRPr="00CF599B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040F5025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A823B0F" w14:textId="77777777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3B76EDE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8A0119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958D6FA" w14:textId="2AA52CA4" w:rsidR="00C06155" w:rsidRPr="00CF599B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vAlign w:val="center"/>
          </w:tcPr>
          <w:p w14:paraId="703C05D1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9B815C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628D1C2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703BE1E" w14:textId="250FEF8A" w:rsidR="00C06155" w:rsidRPr="00CF599B" w:rsidRDefault="00C06155" w:rsidP="00C06155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vAlign w:val="center"/>
          </w:tcPr>
          <w:p w14:paraId="45A1590B" w14:textId="66F3D5E8" w:rsidR="00C06155" w:rsidRPr="00CF599B" w:rsidRDefault="00C06155" w:rsidP="00C0615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vAlign w:val="bottom"/>
          </w:tcPr>
          <w:p w14:paraId="59E1D429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7950894" w14:textId="77777777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3339D76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6C29637" w14:textId="77777777" w:rsidR="00C06155" w:rsidRPr="00CF599B" w:rsidRDefault="00C06155" w:rsidP="00C06155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3209A6E8" w14:textId="248BBF4B" w:rsidR="00C0615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B35A9C">
              <w:rPr>
                <w:b/>
                <w:bCs/>
              </w:rPr>
              <w:t>Система холодоснабжения</w:t>
            </w:r>
          </w:p>
        </w:tc>
        <w:tc>
          <w:tcPr>
            <w:tcW w:w="3398" w:type="dxa"/>
            <w:vAlign w:val="center"/>
          </w:tcPr>
          <w:p w14:paraId="3754CD7A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B5B87D4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76A6F0" w14:textId="77777777" w:rsidR="00C06155" w:rsidRPr="00CF599B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FEEED47" w14:textId="77777777" w:rsidR="00C06155" w:rsidRPr="00CF599B" w:rsidRDefault="00C06155" w:rsidP="00C06155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vAlign w:val="center"/>
          </w:tcPr>
          <w:p w14:paraId="5C117716" w14:textId="77777777" w:rsidR="00C06155" w:rsidRDefault="00C06155" w:rsidP="00C06155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vAlign w:val="bottom"/>
          </w:tcPr>
          <w:p w14:paraId="25126CF9" w14:textId="77777777" w:rsidR="00C06155" w:rsidRPr="009F5B5F" w:rsidRDefault="00C06155" w:rsidP="00C06155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EEB4819" w14:textId="77777777" w:rsidR="00C06155" w:rsidRPr="009F5B5F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47C5DC50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B3385DD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2A354C6" w14:textId="2036676E" w:rsidR="00C06155" w:rsidRPr="008B32E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Фанкойл канальный</w:t>
            </w:r>
            <w:r w:rsidRPr="008B32E2">
              <w:rPr>
                <w:lang w:val="en-US"/>
              </w:rPr>
              <w:t xml:space="preserve"> CFDA 006.0CC2R3-50</w:t>
            </w:r>
          </w:p>
        </w:tc>
        <w:tc>
          <w:tcPr>
            <w:tcW w:w="3398" w:type="dxa"/>
            <w:vAlign w:val="center"/>
          </w:tcPr>
          <w:p w14:paraId="2EF81E3A" w14:textId="622AAFDD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CFDA 006.0CC2R3-50</w:t>
            </w:r>
          </w:p>
        </w:tc>
        <w:tc>
          <w:tcPr>
            <w:tcW w:w="1982" w:type="dxa"/>
            <w:vAlign w:val="center"/>
          </w:tcPr>
          <w:p w14:paraId="7FAC58EE" w14:textId="77777777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DC95B4" w14:textId="1AA9A760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5667DBF4" w14:textId="7986CB8A" w:rsidR="00C06155" w:rsidRPr="008B32E2" w:rsidRDefault="00C06155" w:rsidP="00C06155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696DF701" w14:textId="5D927A08" w:rsidR="00C06155" w:rsidRPr="008B32E2" w:rsidRDefault="00C06155" w:rsidP="00C06155">
            <w:pPr>
              <w:pStyle w:val="af5"/>
            </w:pPr>
            <w:r w:rsidRPr="008B32E2">
              <w:t>11</w:t>
            </w:r>
          </w:p>
        </w:tc>
        <w:tc>
          <w:tcPr>
            <w:tcW w:w="1416" w:type="dxa"/>
            <w:vAlign w:val="center"/>
          </w:tcPr>
          <w:p w14:paraId="3AA9D9A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0E970F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4986120F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31BED83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21739974" w14:textId="6FC93324" w:rsidR="00C06155" w:rsidRPr="008B32E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Фанкойл канальный</w:t>
            </w:r>
            <w:r w:rsidRPr="008B32E2">
              <w:rPr>
                <w:lang w:val="en-US"/>
              </w:rPr>
              <w:t xml:space="preserve"> CFDA 011.0CC2R3-50</w:t>
            </w:r>
          </w:p>
        </w:tc>
        <w:tc>
          <w:tcPr>
            <w:tcW w:w="3398" w:type="dxa"/>
            <w:vAlign w:val="center"/>
          </w:tcPr>
          <w:p w14:paraId="6AD2A8F7" w14:textId="14BBE2D8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CFDA 011.0CC2R3-50</w:t>
            </w:r>
          </w:p>
        </w:tc>
        <w:tc>
          <w:tcPr>
            <w:tcW w:w="1982" w:type="dxa"/>
            <w:vAlign w:val="center"/>
          </w:tcPr>
          <w:p w14:paraId="2EA903EB" w14:textId="77777777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5080F56" w14:textId="06FA2834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41411C3A" w14:textId="45E4FB0D" w:rsidR="00C06155" w:rsidRPr="008B32E2" w:rsidRDefault="00C06155" w:rsidP="00C06155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79E4A992" w14:textId="28072FDC" w:rsidR="00C06155" w:rsidRPr="008B32E2" w:rsidRDefault="00C06155" w:rsidP="00C06155">
            <w:pPr>
              <w:pStyle w:val="af5"/>
            </w:pPr>
            <w:r w:rsidRPr="008B32E2">
              <w:t>26</w:t>
            </w:r>
          </w:p>
        </w:tc>
        <w:tc>
          <w:tcPr>
            <w:tcW w:w="1416" w:type="dxa"/>
            <w:vAlign w:val="center"/>
          </w:tcPr>
          <w:p w14:paraId="544A315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D538E4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2B466DE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494917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2085B8B2" w14:textId="56F37D30" w:rsidR="00C06155" w:rsidRPr="008B32E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Фанкойл канальный</w:t>
            </w:r>
            <w:r w:rsidRPr="008B32E2">
              <w:rPr>
                <w:lang w:val="en-US"/>
              </w:rPr>
              <w:t xml:space="preserve"> CFDA 015.0CC2R3-50</w:t>
            </w:r>
          </w:p>
        </w:tc>
        <w:tc>
          <w:tcPr>
            <w:tcW w:w="3398" w:type="dxa"/>
            <w:vAlign w:val="center"/>
          </w:tcPr>
          <w:p w14:paraId="450B4720" w14:textId="56167CF8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CFDA 015.0CC2R3-50</w:t>
            </w:r>
          </w:p>
        </w:tc>
        <w:tc>
          <w:tcPr>
            <w:tcW w:w="1982" w:type="dxa"/>
            <w:vAlign w:val="center"/>
          </w:tcPr>
          <w:p w14:paraId="5CB474E2" w14:textId="77777777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1F4EF46" w14:textId="37C50A77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7C8C1CDA" w14:textId="1D2F3EF0" w:rsidR="00C06155" w:rsidRPr="008B32E2" w:rsidRDefault="00C06155" w:rsidP="00C06155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263BE1E4" w14:textId="0F5E6123" w:rsidR="00C06155" w:rsidRPr="008B32E2" w:rsidRDefault="00C06155" w:rsidP="00C06155">
            <w:pPr>
              <w:pStyle w:val="af5"/>
            </w:pPr>
            <w:r w:rsidRPr="008B32E2">
              <w:t>9</w:t>
            </w:r>
          </w:p>
        </w:tc>
        <w:tc>
          <w:tcPr>
            <w:tcW w:w="1416" w:type="dxa"/>
            <w:vAlign w:val="center"/>
          </w:tcPr>
          <w:p w14:paraId="6255A3B2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A75C28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2F1FF4C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84A4F8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5DB98D11" w14:textId="0BD12FD8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Фанкойл канальный</w:t>
            </w:r>
            <w:r w:rsidRPr="00F80172">
              <w:rPr>
                <w:lang w:val="en-US"/>
              </w:rPr>
              <w:t xml:space="preserve"> CFDA 0</w:t>
            </w:r>
            <w:r w:rsidRPr="00F80172">
              <w:t>21</w:t>
            </w:r>
            <w:r w:rsidRPr="00F80172">
              <w:rPr>
                <w:lang w:val="en-US"/>
              </w:rPr>
              <w:t>.0CC2R3-50</w:t>
            </w:r>
          </w:p>
        </w:tc>
        <w:tc>
          <w:tcPr>
            <w:tcW w:w="3398" w:type="dxa"/>
            <w:vAlign w:val="center"/>
          </w:tcPr>
          <w:p w14:paraId="3265B040" w14:textId="37C08188" w:rsidR="00C06155" w:rsidRPr="00F80172" w:rsidRDefault="00C06155" w:rsidP="00C06155">
            <w:pPr>
              <w:pStyle w:val="af5"/>
              <w:rPr>
                <w:lang w:val="en-US"/>
              </w:rPr>
            </w:pPr>
            <w:r w:rsidRPr="00F80172">
              <w:rPr>
                <w:lang w:val="en-US"/>
              </w:rPr>
              <w:t>CFDA 015.0CC2R3-50</w:t>
            </w:r>
          </w:p>
        </w:tc>
        <w:tc>
          <w:tcPr>
            <w:tcW w:w="1982" w:type="dxa"/>
            <w:vAlign w:val="center"/>
          </w:tcPr>
          <w:p w14:paraId="02275062" w14:textId="77777777" w:rsidR="00C06155" w:rsidRPr="00F8017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437DDE" w14:textId="6F36001E" w:rsidR="00C06155" w:rsidRPr="00F80172" w:rsidRDefault="00C06155" w:rsidP="00C06155">
            <w:pPr>
              <w:pStyle w:val="af5"/>
              <w:rPr>
                <w:lang w:val="en-US"/>
              </w:rPr>
            </w:pPr>
            <w:r w:rsidRPr="00F8017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6D408550" w14:textId="05AF6435" w:rsidR="00C06155" w:rsidRPr="00F80172" w:rsidRDefault="00C06155" w:rsidP="00C06155">
            <w:pPr>
              <w:pStyle w:val="af5"/>
            </w:pPr>
            <w:r w:rsidRPr="00F80172">
              <w:t>шт.</w:t>
            </w:r>
          </w:p>
        </w:tc>
        <w:tc>
          <w:tcPr>
            <w:tcW w:w="1133" w:type="dxa"/>
            <w:vAlign w:val="center"/>
          </w:tcPr>
          <w:p w14:paraId="5F4752D5" w14:textId="34A3E88C" w:rsidR="00C06155" w:rsidRPr="008B32E2" w:rsidRDefault="00C06155" w:rsidP="00C06155">
            <w:pPr>
              <w:pStyle w:val="af5"/>
            </w:pPr>
            <w:r w:rsidRPr="008B32E2">
              <w:t>3</w:t>
            </w:r>
          </w:p>
        </w:tc>
        <w:tc>
          <w:tcPr>
            <w:tcW w:w="1416" w:type="dxa"/>
            <w:vAlign w:val="center"/>
          </w:tcPr>
          <w:p w14:paraId="4E41B07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91C6F9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55BCC677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82D5C3F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F389203" w14:textId="6F46D351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lang w:val="en-US"/>
              </w:rPr>
            </w:pPr>
            <w:r w:rsidRPr="00F80172">
              <w:t>Внутренний блок А</w:t>
            </w:r>
            <w:r w:rsidRPr="00F80172">
              <w:rPr>
                <w:lang w:val="en-US"/>
              </w:rPr>
              <w:t>S162MNERA</w:t>
            </w:r>
          </w:p>
        </w:tc>
        <w:tc>
          <w:tcPr>
            <w:tcW w:w="3398" w:type="dxa"/>
            <w:vAlign w:val="center"/>
          </w:tcPr>
          <w:p w14:paraId="58464E9C" w14:textId="2AA0641A" w:rsidR="00C06155" w:rsidRPr="00F8017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F80172">
              <w:t>А</w:t>
            </w:r>
            <w:r w:rsidRPr="00F80172">
              <w:rPr>
                <w:lang w:val="en-US"/>
              </w:rPr>
              <w:t>S162MNERA</w:t>
            </w:r>
          </w:p>
        </w:tc>
        <w:tc>
          <w:tcPr>
            <w:tcW w:w="1982" w:type="dxa"/>
            <w:vAlign w:val="center"/>
          </w:tcPr>
          <w:p w14:paraId="1C42A87E" w14:textId="77777777" w:rsidR="00C06155" w:rsidRPr="00F8017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4699E1" w14:textId="14C82519" w:rsidR="00C06155" w:rsidRPr="00F8017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F80172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638A17BD" w14:textId="5D43FB62" w:rsidR="00C06155" w:rsidRPr="00F80172" w:rsidRDefault="00C06155" w:rsidP="00C06155">
            <w:pPr>
              <w:pStyle w:val="af5"/>
            </w:pPr>
            <w:r w:rsidRPr="00F80172">
              <w:t>шт.</w:t>
            </w:r>
          </w:p>
        </w:tc>
        <w:tc>
          <w:tcPr>
            <w:tcW w:w="1133" w:type="dxa"/>
            <w:vAlign w:val="center"/>
          </w:tcPr>
          <w:p w14:paraId="43BDA70B" w14:textId="2438752F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F80172">
              <w:rPr>
                <w:lang w:val="en-US"/>
              </w:rPr>
              <w:t>8</w:t>
            </w:r>
          </w:p>
        </w:tc>
        <w:tc>
          <w:tcPr>
            <w:tcW w:w="1416" w:type="dxa"/>
            <w:vAlign w:val="center"/>
          </w:tcPr>
          <w:p w14:paraId="5DBE34B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4F99457" w14:textId="251A528D" w:rsidR="00C06155" w:rsidRPr="005344B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5344B5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4AA1BAC5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C98E63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01684F8C" w14:textId="70EF145E" w:rsidR="00C06155" w:rsidRPr="001B1EE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5344B5">
              <w:t>Наружный блок мультизональной MRV V системы 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3398" w:type="dxa"/>
            <w:vAlign w:val="center"/>
          </w:tcPr>
          <w:p w14:paraId="19C070B3" w14:textId="7A6131D1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5344B5">
              <w:t>А</w:t>
            </w:r>
            <w:r w:rsidRPr="005344B5">
              <w:rPr>
                <w:lang w:val="en-US"/>
              </w:rPr>
              <w:t>V</w:t>
            </w:r>
            <w:r w:rsidRPr="005344B5">
              <w:t>14</w:t>
            </w:r>
            <w:r w:rsidRPr="005344B5">
              <w:rPr>
                <w:lang w:val="en-US"/>
              </w:rPr>
              <w:t>NNMVEMS</w:t>
            </w:r>
          </w:p>
        </w:tc>
        <w:tc>
          <w:tcPr>
            <w:tcW w:w="1982" w:type="dxa"/>
            <w:vAlign w:val="center"/>
          </w:tcPr>
          <w:p w14:paraId="06B0376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14A4E7C" w14:textId="798BC0A3" w:rsidR="00C06155" w:rsidRPr="005344B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0AB1C800" w14:textId="016A2255" w:rsidR="00C06155" w:rsidRPr="005344B5" w:rsidRDefault="00C06155" w:rsidP="00C06155">
            <w:pPr>
              <w:pStyle w:val="af5"/>
            </w:pPr>
            <w:r w:rsidRPr="005344B5">
              <w:t>шт.</w:t>
            </w:r>
          </w:p>
        </w:tc>
        <w:tc>
          <w:tcPr>
            <w:tcW w:w="1133" w:type="dxa"/>
            <w:vAlign w:val="center"/>
          </w:tcPr>
          <w:p w14:paraId="615254C5" w14:textId="5FB3C6C2" w:rsidR="00C06155" w:rsidRPr="005344B5" w:rsidRDefault="00C06155" w:rsidP="00C06155">
            <w:pPr>
              <w:pStyle w:val="af5"/>
            </w:pPr>
            <w:r w:rsidRPr="005344B5">
              <w:t>1</w:t>
            </w:r>
          </w:p>
        </w:tc>
        <w:tc>
          <w:tcPr>
            <w:tcW w:w="1416" w:type="dxa"/>
            <w:vAlign w:val="center"/>
          </w:tcPr>
          <w:p w14:paraId="2E8AE49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216F6C7D" w14:textId="00B741D5" w:rsidR="00C06155" w:rsidRPr="005344B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5344B5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469E5614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7024B7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0E15A04C" w14:textId="4A14CE09" w:rsidR="00C06155" w:rsidRPr="008B32E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8B32E2">
              <w:t>Узел обвязки фанкойла</w:t>
            </w:r>
          </w:p>
        </w:tc>
        <w:tc>
          <w:tcPr>
            <w:tcW w:w="3398" w:type="dxa"/>
            <w:vAlign w:val="center"/>
          </w:tcPr>
          <w:p w14:paraId="6EB34073" w14:textId="77777777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DBC687F" w14:textId="77777777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001BF8D" w14:textId="1B3109DC" w:rsidR="00C06155" w:rsidRPr="008B32E2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8B32E2">
              <w:rPr>
                <w:lang w:val="en-US"/>
              </w:rPr>
              <w:t>Clivet</w:t>
            </w:r>
          </w:p>
        </w:tc>
        <w:tc>
          <w:tcPr>
            <w:tcW w:w="1133" w:type="dxa"/>
            <w:vAlign w:val="center"/>
          </w:tcPr>
          <w:p w14:paraId="0E1E8853" w14:textId="4354078D" w:rsidR="00C06155" w:rsidRPr="008B32E2" w:rsidRDefault="00C06155" w:rsidP="00C06155">
            <w:pPr>
              <w:pStyle w:val="af5"/>
            </w:pPr>
            <w:r w:rsidRPr="008B32E2">
              <w:t>шт.</w:t>
            </w:r>
          </w:p>
        </w:tc>
        <w:tc>
          <w:tcPr>
            <w:tcW w:w="1133" w:type="dxa"/>
            <w:vAlign w:val="center"/>
          </w:tcPr>
          <w:p w14:paraId="4460949F" w14:textId="0ACADCB5" w:rsidR="00C06155" w:rsidRPr="008B32E2" w:rsidRDefault="00C06155" w:rsidP="00C06155">
            <w:pPr>
              <w:pStyle w:val="af5"/>
            </w:pPr>
            <w:r w:rsidRPr="008B32E2">
              <w:t>49</w:t>
            </w:r>
          </w:p>
        </w:tc>
        <w:tc>
          <w:tcPr>
            <w:tcW w:w="1416" w:type="dxa"/>
            <w:vAlign w:val="center"/>
          </w:tcPr>
          <w:p w14:paraId="483261A4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FD8AE2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3308266F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93928BB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50DC72B6" w14:textId="1CB8D6A1" w:rsidR="00C06155" w:rsidRPr="00C363BF" w:rsidRDefault="00C06155" w:rsidP="00C06155">
            <w:pPr>
              <w:pStyle w:val="af5"/>
              <w:jc w:val="left"/>
              <w:rPr>
                <w:lang w:val="en-US"/>
              </w:rPr>
            </w:pPr>
            <w:r w:rsidRPr="00C363BF">
              <w:t xml:space="preserve"> </w:t>
            </w:r>
            <w:r w:rsidRPr="00C363BF">
              <w:rPr>
                <w:lang w:val="en-US"/>
              </w:rPr>
              <w:t>Насос дренажный Si27</w:t>
            </w:r>
          </w:p>
        </w:tc>
        <w:tc>
          <w:tcPr>
            <w:tcW w:w="3398" w:type="dxa"/>
            <w:vAlign w:val="center"/>
          </w:tcPr>
          <w:p w14:paraId="342995B9" w14:textId="77777777" w:rsidR="00C06155" w:rsidRPr="00C363BF" w:rsidRDefault="00C06155" w:rsidP="00C06155">
            <w:pPr>
              <w:pStyle w:val="af5"/>
              <w:rPr>
                <w:lang w:val="en-US"/>
              </w:rPr>
            </w:pPr>
          </w:p>
        </w:tc>
        <w:tc>
          <w:tcPr>
            <w:tcW w:w="1982" w:type="dxa"/>
            <w:vAlign w:val="center"/>
          </w:tcPr>
          <w:p w14:paraId="3A61995F" w14:textId="77777777" w:rsidR="00C06155" w:rsidRPr="00C363BF" w:rsidRDefault="00C06155" w:rsidP="00C06155">
            <w:pPr>
              <w:pStyle w:val="af5"/>
              <w:rPr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4D45B012" w14:textId="21CF6C40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C363BF">
              <w:rPr>
                <w:lang w:val="en-US"/>
              </w:rPr>
              <w:t>Sauermann</w:t>
            </w:r>
          </w:p>
        </w:tc>
        <w:tc>
          <w:tcPr>
            <w:tcW w:w="1133" w:type="dxa"/>
            <w:vAlign w:val="center"/>
          </w:tcPr>
          <w:p w14:paraId="05808539" w14:textId="2D7890FE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2E8397A7" w14:textId="0FCD9B2D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C363BF">
              <w:rPr>
                <w:lang w:val="en-US"/>
              </w:rPr>
              <w:t>49</w:t>
            </w:r>
          </w:p>
        </w:tc>
        <w:tc>
          <w:tcPr>
            <w:tcW w:w="1416" w:type="dxa"/>
            <w:vAlign w:val="center"/>
          </w:tcPr>
          <w:p w14:paraId="095DA12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7FB696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0C61950" w14:textId="77777777" w:rsidTr="007465E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59EF28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DCAC1BE" w14:textId="426FB096" w:rsidR="00C06155" w:rsidRPr="00F80172" w:rsidRDefault="00C06155" w:rsidP="00C06155">
            <w:pPr>
              <w:pStyle w:val="af5"/>
              <w:jc w:val="left"/>
              <w:rPr>
                <w:lang w:val="en-US"/>
              </w:rPr>
            </w:pPr>
            <w:r w:rsidRPr="00F80172">
              <w:t>Разветвитель</w:t>
            </w:r>
            <w:r w:rsidRPr="00F80172">
              <w:rPr>
                <w:lang w:val="en-US"/>
              </w:rPr>
              <w:t xml:space="preserve"> FQG-B</w:t>
            </w:r>
            <w:r>
              <w:rPr>
                <w:lang w:val="en-US"/>
              </w:rPr>
              <w:t>506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3398" w:type="dxa"/>
            <w:vAlign w:val="center"/>
          </w:tcPr>
          <w:p w14:paraId="06775F4F" w14:textId="47A84E00" w:rsidR="00C06155" w:rsidRPr="00F80172" w:rsidRDefault="00C06155" w:rsidP="00C06155">
            <w:pPr>
              <w:pStyle w:val="af5"/>
            </w:pPr>
            <w:r w:rsidRPr="00F80172">
              <w:rPr>
                <w:lang w:val="en-US"/>
              </w:rPr>
              <w:t>FQG-B</w:t>
            </w:r>
            <w:r>
              <w:rPr>
                <w:lang w:val="en-US"/>
              </w:rPr>
              <w:t>506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1982" w:type="dxa"/>
            <w:vAlign w:val="center"/>
          </w:tcPr>
          <w:p w14:paraId="2C8FFF8A" w14:textId="77777777" w:rsidR="00C06155" w:rsidRPr="00F80172" w:rsidRDefault="00C06155" w:rsidP="00C06155">
            <w:pPr>
              <w:pStyle w:val="af5"/>
            </w:pPr>
          </w:p>
        </w:tc>
        <w:tc>
          <w:tcPr>
            <w:tcW w:w="2549" w:type="dxa"/>
            <w:vAlign w:val="center"/>
          </w:tcPr>
          <w:p w14:paraId="2B4B208F" w14:textId="72450824" w:rsidR="00C06155" w:rsidRPr="00F80172" w:rsidRDefault="00C06155" w:rsidP="00C06155">
            <w:pPr>
              <w:pStyle w:val="af5"/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7C2CD61A" w14:textId="17773C21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5F1EA093" w14:textId="3D9362CC" w:rsidR="00C06155" w:rsidRPr="00F80172" w:rsidRDefault="00C06155" w:rsidP="00C06155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vAlign w:val="center"/>
          </w:tcPr>
          <w:p w14:paraId="35030E6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14D626F" w14:textId="357495A8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1F362E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408DE321" w14:textId="77777777" w:rsidTr="007465EE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28470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739803A" w14:textId="48985907" w:rsidR="00C06155" w:rsidRPr="00C363BF" w:rsidRDefault="00C06155" w:rsidP="00C06155">
            <w:pPr>
              <w:pStyle w:val="af5"/>
              <w:jc w:val="left"/>
            </w:pPr>
            <w:r w:rsidRPr="00F80172">
              <w:t>Разветвитель</w:t>
            </w:r>
            <w:r w:rsidRPr="00F80172">
              <w:rPr>
                <w:lang w:val="en-US"/>
              </w:rPr>
              <w:t xml:space="preserve"> FQG-B</w:t>
            </w:r>
            <w:r>
              <w:rPr>
                <w:lang w:val="en-US"/>
              </w:rPr>
              <w:t>335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3398" w:type="dxa"/>
            <w:vAlign w:val="center"/>
          </w:tcPr>
          <w:p w14:paraId="73F9232F" w14:textId="0D01A94F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F80172">
              <w:rPr>
                <w:lang w:val="en-US"/>
              </w:rPr>
              <w:t>FQG-B</w:t>
            </w:r>
            <w:r>
              <w:rPr>
                <w:lang w:val="en-US"/>
              </w:rPr>
              <w:t>335</w:t>
            </w:r>
            <w:r w:rsidRPr="00F80172">
              <w:rPr>
                <w:lang w:val="en-US"/>
              </w:rPr>
              <w:t>A</w:t>
            </w:r>
          </w:p>
        </w:tc>
        <w:tc>
          <w:tcPr>
            <w:tcW w:w="1982" w:type="dxa"/>
            <w:vAlign w:val="center"/>
          </w:tcPr>
          <w:p w14:paraId="37C7B47E" w14:textId="77777777" w:rsidR="00C06155" w:rsidRPr="00C363BF" w:rsidRDefault="00C06155" w:rsidP="00C06155">
            <w:pPr>
              <w:pStyle w:val="af5"/>
              <w:rPr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03640757" w14:textId="7135618C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2F7A459C" w14:textId="27EC26D4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00CD4393" w14:textId="75CA0CB2" w:rsidR="00C06155" w:rsidRPr="00C363BF" w:rsidRDefault="00C06155" w:rsidP="00C06155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vAlign w:val="center"/>
          </w:tcPr>
          <w:p w14:paraId="5DA5FFF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459B552" w14:textId="549E2433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1F362E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62F36C3C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EED7969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07578D76" w14:textId="38B53D84" w:rsidR="00C06155" w:rsidRPr="00F80172" w:rsidRDefault="00C06155" w:rsidP="00C06155">
            <w:pPr>
              <w:pStyle w:val="af5"/>
              <w:jc w:val="left"/>
              <w:rPr>
                <w:lang w:val="en-US"/>
              </w:rPr>
            </w:pPr>
            <w:r>
              <w:t>Беспроводной пульт</w:t>
            </w:r>
            <w:r>
              <w:rPr>
                <w:lang w:val="en-US"/>
              </w:rPr>
              <w:t xml:space="preserve"> YR-HRS01</w:t>
            </w:r>
          </w:p>
        </w:tc>
        <w:tc>
          <w:tcPr>
            <w:tcW w:w="3398" w:type="dxa"/>
            <w:vAlign w:val="center"/>
          </w:tcPr>
          <w:p w14:paraId="44DA92F3" w14:textId="60BAF2B1" w:rsidR="00C06155" w:rsidRPr="00C363BF" w:rsidRDefault="00C06155" w:rsidP="00C06155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YR-HRS01</w:t>
            </w:r>
          </w:p>
        </w:tc>
        <w:tc>
          <w:tcPr>
            <w:tcW w:w="1982" w:type="dxa"/>
            <w:vAlign w:val="center"/>
          </w:tcPr>
          <w:p w14:paraId="10445F21" w14:textId="77777777" w:rsidR="00C06155" w:rsidRPr="00C363BF" w:rsidRDefault="00C06155" w:rsidP="00C06155">
            <w:pPr>
              <w:pStyle w:val="af5"/>
              <w:rPr>
                <w:lang w:val="en-US"/>
              </w:rPr>
            </w:pPr>
          </w:p>
        </w:tc>
        <w:tc>
          <w:tcPr>
            <w:tcW w:w="2549" w:type="dxa"/>
            <w:vAlign w:val="center"/>
          </w:tcPr>
          <w:p w14:paraId="2A022937" w14:textId="33C8B066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5344B5">
              <w:rPr>
                <w:lang w:val="en-US"/>
              </w:rPr>
              <w:t>Haier</w:t>
            </w:r>
          </w:p>
        </w:tc>
        <w:tc>
          <w:tcPr>
            <w:tcW w:w="1133" w:type="dxa"/>
            <w:vAlign w:val="center"/>
          </w:tcPr>
          <w:p w14:paraId="2FF3ED9C" w14:textId="35241A3D" w:rsidR="00C06155" w:rsidRPr="00C363BF" w:rsidRDefault="00C06155" w:rsidP="00C06155">
            <w:pPr>
              <w:pStyle w:val="af5"/>
              <w:rPr>
                <w:lang w:val="en-US"/>
              </w:rPr>
            </w:pPr>
            <w:r w:rsidRPr="00C363BF">
              <w:rPr>
                <w:lang w:val="en-US"/>
              </w:rPr>
              <w:t>шт.</w:t>
            </w:r>
          </w:p>
        </w:tc>
        <w:tc>
          <w:tcPr>
            <w:tcW w:w="1133" w:type="dxa"/>
            <w:vAlign w:val="center"/>
          </w:tcPr>
          <w:p w14:paraId="3BEF5037" w14:textId="023FC8E1" w:rsidR="00C06155" w:rsidRPr="00C363BF" w:rsidRDefault="00C06155" w:rsidP="00C06155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vAlign w:val="center"/>
          </w:tcPr>
          <w:p w14:paraId="66E51FF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7F07A289" w14:textId="3F82077D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5344B5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3A9230D7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B4FDDA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47B6F88" w14:textId="2F6251EF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 xml:space="preserve">Ручной балансировочный клапан </w:t>
            </w:r>
            <w:r w:rsidRPr="00C363BF">
              <w:rPr>
                <w:lang w:val="en-US"/>
              </w:rPr>
              <w:t>MVT</w:t>
            </w:r>
            <w:r w:rsidRPr="00C363BF">
              <w:t>-</w:t>
            </w:r>
            <w:r w:rsidRPr="00C363BF">
              <w:rPr>
                <w:lang w:val="en-US"/>
              </w:rPr>
              <w:t>R</w:t>
            </w:r>
            <w:r w:rsidRPr="00C363BF">
              <w:t xml:space="preserve"> Ду20</w:t>
            </w:r>
          </w:p>
        </w:tc>
        <w:tc>
          <w:tcPr>
            <w:tcW w:w="3398" w:type="dxa"/>
            <w:vAlign w:val="center"/>
          </w:tcPr>
          <w:p w14:paraId="6E729E5A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E31DCC1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EEADE9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92764B" w14:textId="69EE1902" w:rsidR="00C06155" w:rsidRPr="00C363BF" w:rsidRDefault="00C06155" w:rsidP="00C06155">
            <w:pPr>
              <w:pStyle w:val="af5"/>
            </w:pPr>
            <w:r w:rsidRPr="00C363BF">
              <w:t>шт.</w:t>
            </w:r>
          </w:p>
        </w:tc>
        <w:tc>
          <w:tcPr>
            <w:tcW w:w="1133" w:type="dxa"/>
            <w:vAlign w:val="center"/>
          </w:tcPr>
          <w:p w14:paraId="31D1135B" w14:textId="5CE0B2BF" w:rsidR="00C06155" w:rsidRPr="00C363BF" w:rsidRDefault="00C06155" w:rsidP="00C06155">
            <w:pPr>
              <w:pStyle w:val="af5"/>
            </w:pPr>
            <w:r w:rsidRPr="00C363BF">
              <w:t>49</w:t>
            </w:r>
          </w:p>
        </w:tc>
        <w:tc>
          <w:tcPr>
            <w:tcW w:w="1416" w:type="dxa"/>
            <w:vAlign w:val="center"/>
          </w:tcPr>
          <w:p w14:paraId="3CE06A7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086234D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5F9A2A50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B4C6881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D5201A3" w14:textId="04071563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Кран шаровый Ду20</w:t>
            </w:r>
          </w:p>
        </w:tc>
        <w:tc>
          <w:tcPr>
            <w:tcW w:w="3398" w:type="dxa"/>
            <w:vAlign w:val="center"/>
          </w:tcPr>
          <w:p w14:paraId="4E15D62E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6C6883D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656AB7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2BBF786" w14:textId="1ECC25A6" w:rsidR="00C06155" w:rsidRPr="00C363BF" w:rsidRDefault="00C06155" w:rsidP="00C06155">
            <w:pPr>
              <w:pStyle w:val="af5"/>
            </w:pPr>
            <w:r w:rsidRPr="00C363BF">
              <w:t>шт.</w:t>
            </w:r>
          </w:p>
        </w:tc>
        <w:tc>
          <w:tcPr>
            <w:tcW w:w="1133" w:type="dxa"/>
            <w:vAlign w:val="center"/>
          </w:tcPr>
          <w:p w14:paraId="4013B210" w14:textId="35500179" w:rsidR="00C06155" w:rsidRPr="00C363BF" w:rsidRDefault="00C06155" w:rsidP="00C06155">
            <w:pPr>
              <w:pStyle w:val="af5"/>
            </w:pPr>
            <w:r w:rsidRPr="00C363BF">
              <w:t>49</w:t>
            </w:r>
          </w:p>
        </w:tc>
        <w:tc>
          <w:tcPr>
            <w:tcW w:w="1416" w:type="dxa"/>
            <w:vAlign w:val="center"/>
          </w:tcPr>
          <w:p w14:paraId="4EA2D63F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5801FED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04302719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4D4CE26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2F5465E" w14:textId="259B7364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Диффузор потолочный с камерой статического давления и регулятором воздуха ЛПАК-315+КСДО-2-200-315</w:t>
            </w:r>
          </w:p>
        </w:tc>
        <w:tc>
          <w:tcPr>
            <w:tcW w:w="3398" w:type="dxa"/>
            <w:vAlign w:val="center"/>
          </w:tcPr>
          <w:p w14:paraId="469977B0" w14:textId="48923213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C363BF">
              <w:t>ЛПАК-315+КСДО-2-200-315</w:t>
            </w:r>
          </w:p>
        </w:tc>
        <w:tc>
          <w:tcPr>
            <w:tcW w:w="1982" w:type="dxa"/>
            <w:vAlign w:val="center"/>
          </w:tcPr>
          <w:p w14:paraId="0891786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FC3C1C2" w14:textId="60809456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23ED02E0" w14:textId="3FC7819B" w:rsidR="00C06155" w:rsidRPr="00C363BF" w:rsidRDefault="00C06155" w:rsidP="00C06155">
            <w:pPr>
              <w:pStyle w:val="af5"/>
            </w:pPr>
            <w:r w:rsidRPr="00C363BF">
              <w:t xml:space="preserve">шт. </w:t>
            </w:r>
          </w:p>
        </w:tc>
        <w:tc>
          <w:tcPr>
            <w:tcW w:w="1133" w:type="dxa"/>
            <w:vAlign w:val="center"/>
          </w:tcPr>
          <w:p w14:paraId="56940538" w14:textId="06BD4275" w:rsidR="00C06155" w:rsidRPr="00C363BF" w:rsidRDefault="00C06155" w:rsidP="00C06155">
            <w:pPr>
              <w:pStyle w:val="af5"/>
            </w:pPr>
            <w:r>
              <w:t>72</w:t>
            </w:r>
          </w:p>
        </w:tc>
        <w:tc>
          <w:tcPr>
            <w:tcW w:w="1416" w:type="dxa"/>
            <w:vAlign w:val="center"/>
          </w:tcPr>
          <w:p w14:paraId="079917E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735C0BF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4A285C9D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E3D7982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76B6B41" w14:textId="6F5D4C98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Диффузор щелевой ЛРЩ-22-3-1000</w:t>
            </w:r>
          </w:p>
        </w:tc>
        <w:tc>
          <w:tcPr>
            <w:tcW w:w="3398" w:type="dxa"/>
            <w:vAlign w:val="center"/>
          </w:tcPr>
          <w:p w14:paraId="6EFEA68E" w14:textId="69505A6D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rPr>
                <w:lang w:val="en-US"/>
              </w:rPr>
              <w:t>ЛРЩ-22-3-1000-У0-RAL 9003</w:t>
            </w:r>
          </w:p>
        </w:tc>
        <w:tc>
          <w:tcPr>
            <w:tcW w:w="1982" w:type="dxa"/>
            <w:vAlign w:val="center"/>
          </w:tcPr>
          <w:p w14:paraId="3A487EDC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A379FB5" w14:textId="4AAA0780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12F697CE" w14:textId="77EE95A9" w:rsidR="00C06155" w:rsidRPr="00C363BF" w:rsidRDefault="00C06155" w:rsidP="00C06155">
            <w:pPr>
              <w:pStyle w:val="af5"/>
            </w:pPr>
            <w:r w:rsidRPr="00C363BF">
              <w:t>шт</w:t>
            </w:r>
          </w:p>
        </w:tc>
        <w:tc>
          <w:tcPr>
            <w:tcW w:w="1133" w:type="dxa"/>
            <w:vAlign w:val="center"/>
          </w:tcPr>
          <w:p w14:paraId="192A8464" w14:textId="3021C23F" w:rsidR="00C06155" w:rsidRPr="00C363BF" w:rsidRDefault="00C06155" w:rsidP="00C06155">
            <w:pPr>
              <w:pStyle w:val="af5"/>
            </w:pPr>
            <w:r w:rsidRPr="00C363BF">
              <w:t>2</w:t>
            </w:r>
          </w:p>
        </w:tc>
        <w:tc>
          <w:tcPr>
            <w:tcW w:w="1416" w:type="dxa"/>
            <w:vAlign w:val="center"/>
          </w:tcPr>
          <w:p w14:paraId="0F25BFE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363FD70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1A4192EC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7C9318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323F236" w14:textId="1E5D49DF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Диффузор щелевой ЛРЩ-22-4-1000</w:t>
            </w:r>
          </w:p>
        </w:tc>
        <w:tc>
          <w:tcPr>
            <w:tcW w:w="3398" w:type="dxa"/>
            <w:vAlign w:val="center"/>
          </w:tcPr>
          <w:p w14:paraId="050FCA14" w14:textId="7BE7AA74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rPr>
                <w:lang w:val="en-US"/>
              </w:rPr>
              <w:t>ЛРЩ-22-4-1000-У0-RAL 9003</w:t>
            </w:r>
          </w:p>
        </w:tc>
        <w:tc>
          <w:tcPr>
            <w:tcW w:w="1982" w:type="dxa"/>
            <w:vAlign w:val="center"/>
          </w:tcPr>
          <w:p w14:paraId="49C8072E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9C8461B" w14:textId="0183180F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rPr>
                <w:rFonts w:cs="Times New Roman"/>
                <w:szCs w:val="24"/>
              </w:rPr>
              <w:t>Венткрафт</w:t>
            </w:r>
          </w:p>
        </w:tc>
        <w:tc>
          <w:tcPr>
            <w:tcW w:w="1133" w:type="dxa"/>
            <w:vAlign w:val="center"/>
          </w:tcPr>
          <w:p w14:paraId="33363DD8" w14:textId="1D3EAAED" w:rsidR="00C06155" w:rsidRPr="00C363BF" w:rsidRDefault="00C06155" w:rsidP="00C06155">
            <w:pPr>
              <w:pStyle w:val="af5"/>
            </w:pPr>
            <w:r w:rsidRPr="00C363BF">
              <w:t>шт</w:t>
            </w:r>
          </w:p>
        </w:tc>
        <w:tc>
          <w:tcPr>
            <w:tcW w:w="1133" w:type="dxa"/>
            <w:vAlign w:val="center"/>
          </w:tcPr>
          <w:p w14:paraId="42EF5E9C" w14:textId="58011F7A" w:rsidR="00C06155" w:rsidRPr="00C363BF" w:rsidRDefault="00C06155" w:rsidP="00C06155">
            <w:pPr>
              <w:pStyle w:val="af5"/>
            </w:pPr>
            <w:r w:rsidRPr="00C363BF">
              <w:t>11</w:t>
            </w:r>
          </w:p>
        </w:tc>
        <w:tc>
          <w:tcPr>
            <w:tcW w:w="1416" w:type="dxa"/>
            <w:vAlign w:val="center"/>
          </w:tcPr>
          <w:p w14:paraId="740D6A0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41A962D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AF1D2A4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731D377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D8A22BF" w14:textId="380CC575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Воздуховод гибкий теплоизолированный ø</w:t>
            </w:r>
            <w:r w:rsidRPr="00C363BF">
              <w:rPr>
                <w:lang w:val="en-US"/>
              </w:rPr>
              <w:t>200</w:t>
            </w:r>
          </w:p>
        </w:tc>
        <w:tc>
          <w:tcPr>
            <w:tcW w:w="3398" w:type="dxa"/>
            <w:vAlign w:val="center"/>
          </w:tcPr>
          <w:p w14:paraId="5763BACC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80213E7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2C25F0E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5C589A2" w14:textId="5CFFF660" w:rsidR="00C06155" w:rsidRPr="00C363BF" w:rsidRDefault="00C06155" w:rsidP="00C06155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center"/>
          </w:tcPr>
          <w:p w14:paraId="263DD4E9" w14:textId="73691660" w:rsidR="00C06155" w:rsidRPr="00C363BF" w:rsidRDefault="00C06155" w:rsidP="00C06155">
            <w:pPr>
              <w:pStyle w:val="af5"/>
            </w:pPr>
            <w:r w:rsidRPr="00C363BF">
              <w:t>103</w:t>
            </w:r>
          </w:p>
        </w:tc>
        <w:tc>
          <w:tcPr>
            <w:tcW w:w="1416" w:type="dxa"/>
            <w:vAlign w:val="center"/>
          </w:tcPr>
          <w:p w14:paraId="2D1DA5F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6573EA5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4CBB98AB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85F708D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06D8E83" w14:textId="0A3CE59C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Воздуховод гибкий теплоизолированный ø</w:t>
            </w:r>
            <w:r w:rsidRPr="00C363BF">
              <w:rPr>
                <w:lang w:val="en-US"/>
              </w:rPr>
              <w:t>2</w:t>
            </w:r>
            <w:r w:rsidRPr="00C363BF">
              <w:t>5</w:t>
            </w:r>
            <w:r w:rsidRPr="00C363BF">
              <w:rPr>
                <w:lang w:val="en-US"/>
              </w:rPr>
              <w:t>0</w:t>
            </w:r>
          </w:p>
        </w:tc>
        <w:tc>
          <w:tcPr>
            <w:tcW w:w="3398" w:type="dxa"/>
            <w:vAlign w:val="center"/>
          </w:tcPr>
          <w:p w14:paraId="360127C2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55F142B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B959588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4964911" w14:textId="5D413796" w:rsidR="00C06155" w:rsidRPr="00C363BF" w:rsidRDefault="00C06155" w:rsidP="00C06155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center"/>
          </w:tcPr>
          <w:p w14:paraId="147DCFAB" w14:textId="13002AF4" w:rsidR="00C06155" w:rsidRPr="00C363BF" w:rsidRDefault="00C06155" w:rsidP="00C06155">
            <w:pPr>
              <w:pStyle w:val="af5"/>
            </w:pPr>
            <w:r>
              <w:t>2</w:t>
            </w:r>
            <w:r w:rsidRPr="00C363BF">
              <w:t>0</w:t>
            </w:r>
          </w:p>
        </w:tc>
        <w:tc>
          <w:tcPr>
            <w:tcW w:w="1416" w:type="dxa"/>
            <w:vAlign w:val="center"/>
          </w:tcPr>
          <w:p w14:paraId="39949954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bottom"/>
          </w:tcPr>
          <w:p w14:paraId="14CB0CED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9DB0D87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2B79BD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28E1F280" w14:textId="1BB20781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Труба стальная водогазопроводная ø20x2,8</w:t>
            </w:r>
          </w:p>
        </w:tc>
        <w:tc>
          <w:tcPr>
            <w:tcW w:w="3398" w:type="dxa"/>
            <w:vAlign w:val="center"/>
          </w:tcPr>
          <w:p w14:paraId="7F20F435" w14:textId="17D690A5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t>ГОСТ 3262-75</w:t>
            </w:r>
          </w:p>
        </w:tc>
        <w:tc>
          <w:tcPr>
            <w:tcW w:w="1982" w:type="dxa"/>
            <w:vAlign w:val="center"/>
          </w:tcPr>
          <w:p w14:paraId="2E45A20C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0666586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351A43E" w14:textId="1D77C6EF" w:rsidR="00C06155" w:rsidRPr="00C363BF" w:rsidRDefault="00C06155" w:rsidP="00C06155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bottom"/>
          </w:tcPr>
          <w:p w14:paraId="5E169AD7" w14:textId="1060D8E5" w:rsidR="00C06155" w:rsidRPr="00C363BF" w:rsidRDefault="00C06155" w:rsidP="00C06155">
            <w:pPr>
              <w:pStyle w:val="af5"/>
            </w:pPr>
            <w:r w:rsidRPr="00C363BF">
              <w:t>51</w:t>
            </w:r>
          </w:p>
        </w:tc>
        <w:tc>
          <w:tcPr>
            <w:tcW w:w="1416" w:type="dxa"/>
            <w:vAlign w:val="center"/>
          </w:tcPr>
          <w:p w14:paraId="243F0C6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1CBFDF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35813709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9331C4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AE90F1B" w14:textId="7E73CCFF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Труба стальная водогазопроводная ø25x3,2</w:t>
            </w:r>
          </w:p>
        </w:tc>
        <w:tc>
          <w:tcPr>
            <w:tcW w:w="3398" w:type="dxa"/>
            <w:vAlign w:val="center"/>
          </w:tcPr>
          <w:p w14:paraId="09F57606" w14:textId="3B8C5071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t>ГОСТ 3262-75</w:t>
            </w:r>
          </w:p>
        </w:tc>
        <w:tc>
          <w:tcPr>
            <w:tcW w:w="1982" w:type="dxa"/>
            <w:vAlign w:val="center"/>
          </w:tcPr>
          <w:p w14:paraId="28BD775C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798BA39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92CE039" w14:textId="10F6D7FE" w:rsidR="00C06155" w:rsidRPr="00C363BF" w:rsidRDefault="00C06155" w:rsidP="00C06155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bottom"/>
          </w:tcPr>
          <w:p w14:paraId="19A29113" w14:textId="5A112EDB" w:rsidR="00C06155" w:rsidRPr="00C363BF" w:rsidRDefault="00C06155" w:rsidP="00C06155">
            <w:pPr>
              <w:pStyle w:val="af5"/>
            </w:pPr>
            <w:r w:rsidRPr="00C363BF">
              <w:t>214</w:t>
            </w:r>
          </w:p>
        </w:tc>
        <w:tc>
          <w:tcPr>
            <w:tcW w:w="1416" w:type="dxa"/>
            <w:vAlign w:val="center"/>
          </w:tcPr>
          <w:p w14:paraId="0CA43962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33A0FE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D92711A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3C5EE44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B528543" w14:textId="59B56A26" w:rsidR="00C06155" w:rsidRPr="00C363BF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363BF">
              <w:t>Труба стальная водогазопроводная ø32x3,27</w:t>
            </w:r>
          </w:p>
        </w:tc>
        <w:tc>
          <w:tcPr>
            <w:tcW w:w="3398" w:type="dxa"/>
            <w:vAlign w:val="center"/>
          </w:tcPr>
          <w:p w14:paraId="37CF3E05" w14:textId="50C9D59F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C363BF">
              <w:t>ГОСТ 3262-75</w:t>
            </w:r>
          </w:p>
        </w:tc>
        <w:tc>
          <w:tcPr>
            <w:tcW w:w="1982" w:type="dxa"/>
            <w:vAlign w:val="center"/>
          </w:tcPr>
          <w:p w14:paraId="248B2820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98F1318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0DC2D6D" w14:textId="6A150469" w:rsidR="00C06155" w:rsidRPr="00C363BF" w:rsidRDefault="00C06155" w:rsidP="00C06155">
            <w:pPr>
              <w:pStyle w:val="af5"/>
            </w:pPr>
            <w:r w:rsidRPr="00C363BF">
              <w:t>м</w:t>
            </w:r>
          </w:p>
        </w:tc>
        <w:tc>
          <w:tcPr>
            <w:tcW w:w="1133" w:type="dxa"/>
            <w:vAlign w:val="bottom"/>
          </w:tcPr>
          <w:p w14:paraId="29C780CC" w14:textId="4A2F5340" w:rsidR="00C06155" w:rsidRPr="00C363BF" w:rsidRDefault="00C06155" w:rsidP="00C06155">
            <w:pPr>
              <w:pStyle w:val="af5"/>
            </w:pPr>
            <w:r w:rsidRPr="00C363BF">
              <w:t>125</w:t>
            </w:r>
          </w:p>
        </w:tc>
        <w:tc>
          <w:tcPr>
            <w:tcW w:w="1416" w:type="dxa"/>
            <w:vAlign w:val="center"/>
          </w:tcPr>
          <w:p w14:paraId="65A4CF8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EBB2BF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ECEA966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AC00D18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4C333BA" w14:textId="7F5A40DE" w:rsidR="00C06155" w:rsidRPr="00EB6ED3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водогазопроводная ø40x3,5</w:t>
            </w:r>
          </w:p>
        </w:tc>
        <w:tc>
          <w:tcPr>
            <w:tcW w:w="3398" w:type="dxa"/>
            <w:vAlign w:val="center"/>
          </w:tcPr>
          <w:p w14:paraId="0FA43087" w14:textId="4477824E" w:rsidR="00C06155" w:rsidRPr="00EB6ED3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EB6ED3">
              <w:t>ГОСТ 3262-75</w:t>
            </w:r>
          </w:p>
        </w:tc>
        <w:tc>
          <w:tcPr>
            <w:tcW w:w="1982" w:type="dxa"/>
            <w:vAlign w:val="center"/>
          </w:tcPr>
          <w:p w14:paraId="28E6693C" w14:textId="77777777" w:rsidR="00C06155" w:rsidRPr="00C363BF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A5FF37F" w14:textId="77777777" w:rsidR="00C06155" w:rsidRPr="00EB6ED3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E0D1AAA" w14:textId="37CEB557" w:rsidR="00C06155" w:rsidRPr="00EB6ED3" w:rsidRDefault="00C06155" w:rsidP="00C06155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bottom"/>
          </w:tcPr>
          <w:p w14:paraId="17C4C932" w14:textId="35DE5E97" w:rsidR="00C06155" w:rsidRPr="00EB6ED3" w:rsidRDefault="00C06155" w:rsidP="00C06155">
            <w:pPr>
              <w:pStyle w:val="af5"/>
            </w:pPr>
            <w:r w:rsidRPr="00EB6ED3">
              <w:t>85</w:t>
            </w:r>
          </w:p>
        </w:tc>
        <w:tc>
          <w:tcPr>
            <w:tcW w:w="1416" w:type="dxa"/>
            <w:vAlign w:val="center"/>
          </w:tcPr>
          <w:p w14:paraId="73674A0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C9081C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4790E6B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40B555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1D56D87" w14:textId="421EE6DB" w:rsidR="00C06155" w:rsidRPr="00EB6ED3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электросварная прямошовная ø57x3,5</w:t>
            </w:r>
          </w:p>
        </w:tc>
        <w:tc>
          <w:tcPr>
            <w:tcW w:w="3398" w:type="dxa"/>
            <w:vAlign w:val="center"/>
          </w:tcPr>
          <w:p w14:paraId="53D7B11A" w14:textId="368B3055" w:rsidR="00C06155" w:rsidRPr="00EB6ED3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EB6ED3">
              <w:t>ГОСТ 10704-91</w:t>
            </w:r>
          </w:p>
        </w:tc>
        <w:tc>
          <w:tcPr>
            <w:tcW w:w="1982" w:type="dxa"/>
            <w:vAlign w:val="center"/>
          </w:tcPr>
          <w:p w14:paraId="14B2233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0FDB69F" w14:textId="77777777" w:rsidR="00C06155" w:rsidRPr="00EB6ED3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053A9BB" w14:textId="14C9FF61" w:rsidR="00C06155" w:rsidRPr="00EB6ED3" w:rsidRDefault="00C06155" w:rsidP="00C06155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center"/>
          </w:tcPr>
          <w:p w14:paraId="54A35F12" w14:textId="2456DF31" w:rsidR="00C06155" w:rsidRPr="00EB6ED3" w:rsidRDefault="00C06155" w:rsidP="00C06155">
            <w:pPr>
              <w:pStyle w:val="af5"/>
            </w:pPr>
            <w:r w:rsidRPr="00EB6ED3">
              <w:t>70</w:t>
            </w:r>
          </w:p>
        </w:tc>
        <w:tc>
          <w:tcPr>
            <w:tcW w:w="1416" w:type="dxa"/>
            <w:vAlign w:val="center"/>
          </w:tcPr>
          <w:p w14:paraId="1A83245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416A9B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8E3E1A6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A60123E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2A8CA3D" w14:textId="355E5B38" w:rsidR="00C06155" w:rsidRPr="00EB6ED3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электросварная прямошовная ø76x3,5</w:t>
            </w:r>
          </w:p>
        </w:tc>
        <w:tc>
          <w:tcPr>
            <w:tcW w:w="3398" w:type="dxa"/>
            <w:vAlign w:val="center"/>
          </w:tcPr>
          <w:p w14:paraId="1063475A" w14:textId="7343C464" w:rsidR="00C06155" w:rsidRPr="00EB6ED3" w:rsidRDefault="00C06155" w:rsidP="00C06155">
            <w:pPr>
              <w:pStyle w:val="af5"/>
            </w:pPr>
            <w:r w:rsidRPr="00EB6ED3">
              <w:t>ГОСТ 10704-91</w:t>
            </w:r>
          </w:p>
        </w:tc>
        <w:tc>
          <w:tcPr>
            <w:tcW w:w="1982" w:type="dxa"/>
            <w:vAlign w:val="center"/>
          </w:tcPr>
          <w:p w14:paraId="4BB4FC3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93CD6D8" w14:textId="77777777" w:rsidR="00C06155" w:rsidRPr="00EB6ED3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0B08E4" w14:textId="09D2357B" w:rsidR="00C06155" w:rsidRPr="00EB6ED3" w:rsidRDefault="00C06155" w:rsidP="00C06155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center"/>
          </w:tcPr>
          <w:p w14:paraId="7860E65F" w14:textId="3C43A014" w:rsidR="00C06155" w:rsidRPr="00EB6ED3" w:rsidRDefault="00C06155" w:rsidP="00C06155">
            <w:pPr>
              <w:pStyle w:val="af5"/>
            </w:pPr>
            <w:r w:rsidRPr="00EB6ED3">
              <w:t>21</w:t>
            </w:r>
          </w:p>
        </w:tc>
        <w:tc>
          <w:tcPr>
            <w:tcW w:w="1416" w:type="dxa"/>
            <w:vAlign w:val="center"/>
          </w:tcPr>
          <w:p w14:paraId="3872B8A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422DF7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1677AFE7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54898DB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D1CEF88" w14:textId="42E7803F" w:rsidR="00C06155" w:rsidRPr="00EB6ED3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B6ED3">
              <w:t>Труба стальная электросварная прямошовная ø89x3,5</w:t>
            </w:r>
          </w:p>
        </w:tc>
        <w:tc>
          <w:tcPr>
            <w:tcW w:w="3398" w:type="dxa"/>
            <w:vAlign w:val="center"/>
          </w:tcPr>
          <w:p w14:paraId="5A1E3CD9" w14:textId="44D4B889" w:rsidR="00C06155" w:rsidRPr="00EB6ED3" w:rsidRDefault="00C06155" w:rsidP="00C06155">
            <w:pPr>
              <w:pStyle w:val="af5"/>
            </w:pPr>
            <w:r w:rsidRPr="00EB6ED3">
              <w:t>ГОСТ 10704-91</w:t>
            </w:r>
          </w:p>
        </w:tc>
        <w:tc>
          <w:tcPr>
            <w:tcW w:w="1982" w:type="dxa"/>
            <w:vAlign w:val="center"/>
          </w:tcPr>
          <w:p w14:paraId="5511483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30B6734" w14:textId="77777777" w:rsidR="00C06155" w:rsidRPr="00EB6ED3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8302D8" w14:textId="2FB8368A" w:rsidR="00C06155" w:rsidRPr="00EB6ED3" w:rsidRDefault="00C06155" w:rsidP="00C06155">
            <w:pPr>
              <w:pStyle w:val="af5"/>
            </w:pPr>
            <w:r w:rsidRPr="00EB6ED3">
              <w:t>м</w:t>
            </w:r>
          </w:p>
        </w:tc>
        <w:tc>
          <w:tcPr>
            <w:tcW w:w="1133" w:type="dxa"/>
            <w:vAlign w:val="center"/>
          </w:tcPr>
          <w:p w14:paraId="3810E0DA" w14:textId="59EC47F3" w:rsidR="00C06155" w:rsidRPr="00EB6ED3" w:rsidRDefault="00C06155" w:rsidP="00C06155">
            <w:pPr>
              <w:pStyle w:val="af5"/>
            </w:pPr>
            <w:r w:rsidRPr="00EB6ED3">
              <w:t>73</w:t>
            </w:r>
          </w:p>
        </w:tc>
        <w:tc>
          <w:tcPr>
            <w:tcW w:w="1416" w:type="dxa"/>
            <w:vAlign w:val="center"/>
          </w:tcPr>
          <w:p w14:paraId="7A8ED08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3E1BF6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536EAA4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CCAABD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1BEDCD2" w14:textId="5FE01C52" w:rsidR="00C06155" w:rsidRPr="007F0686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F0686">
              <w:t>Труба стальная электросварная прямошовная ø108x4,0</w:t>
            </w:r>
          </w:p>
        </w:tc>
        <w:tc>
          <w:tcPr>
            <w:tcW w:w="3398" w:type="dxa"/>
            <w:vAlign w:val="center"/>
          </w:tcPr>
          <w:p w14:paraId="622A14B1" w14:textId="34FFE712" w:rsidR="00C06155" w:rsidRPr="007F0686" w:rsidRDefault="00C06155" w:rsidP="00C06155">
            <w:pPr>
              <w:pStyle w:val="af5"/>
            </w:pPr>
            <w:r w:rsidRPr="007F0686">
              <w:t>ГОСТ 10704-91</w:t>
            </w:r>
          </w:p>
        </w:tc>
        <w:tc>
          <w:tcPr>
            <w:tcW w:w="1982" w:type="dxa"/>
            <w:vAlign w:val="center"/>
          </w:tcPr>
          <w:p w14:paraId="0368B12E" w14:textId="77777777" w:rsidR="00C06155" w:rsidRPr="007F0686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261F43F" w14:textId="77777777" w:rsidR="00C06155" w:rsidRPr="007F0686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2E3FA1D" w14:textId="58507188" w:rsidR="00C06155" w:rsidRPr="007F0686" w:rsidRDefault="00C06155" w:rsidP="00C06155">
            <w:pPr>
              <w:pStyle w:val="af5"/>
            </w:pPr>
            <w:r w:rsidRPr="007F0686">
              <w:t>м</w:t>
            </w:r>
          </w:p>
        </w:tc>
        <w:tc>
          <w:tcPr>
            <w:tcW w:w="1133" w:type="dxa"/>
            <w:vAlign w:val="center"/>
          </w:tcPr>
          <w:p w14:paraId="5EFF1395" w14:textId="21D46D5E" w:rsidR="00C06155" w:rsidRPr="007F0686" w:rsidRDefault="00C06155" w:rsidP="00C06155">
            <w:pPr>
              <w:pStyle w:val="af5"/>
            </w:pPr>
            <w:r w:rsidRPr="007F0686">
              <w:t>2</w:t>
            </w:r>
          </w:p>
        </w:tc>
        <w:tc>
          <w:tcPr>
            <w:tcW w:w="1416" w:type="dxa"/>
            <w:vAlign w:val="center"/>
          </w:tcPr>
          <w:p w14:paraId="7A9F2E4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7BFD40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76F5E74E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9001833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3AD0C8E" w14:textId="33BD220F" w:rsidR="00C06155" w:rsidRPr="007F0686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F0686">
              <w:t>Соединительные детали трубопроводов</w:t>
            </w:r>
          </w:p>
        </w:tc>
        <w:tc>
          <w:tcPr>
            <w:tcW w:w="3398" w:type="dxa"/>
            <w:vAlign w:val="center"/>
          </w:tcPr>
          <w:p w14:paraId="00C78DFD" w14:textId="79D06952" w:rsidR="00C06155" w:rsidRPr="007F0686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7F0686">
              <w:t>ГОСТ 17375-2001*</w:t>
            </w:r>
          </w:p>
        </w:tc>
        <w:tc>
          <w:tcPr>
            <w:tcW w:w="1982" w:type="dxa"/>
            <w:vAlign w:val="center"/>
          </w:tcPr>
          <w:p w14:paraId="029ED3B1" w14:textId="77777777" w:rsidR="00C06155" w:rsidRPr="007F0686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2BEA4C" w14:textId="77777777" w:rsidR="00C06155" w:rsidRPr="007F0686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9C81F0B" w14:textId="4B6560C1" w:rsidR="00C06155" w:rsidRPr="007F0686" w:rsidRDefault="00C06155" w:rsidP="00C06155">
            <w:pPr>
              <w:pStyle w:val="af5"/>
            </w:pPr>
            <w:r w:rsidRPr="007F0686">
              <w:t>шт.</w:t>
            </w:r>
          </w:p>
        </w:tc>
        <w:tc>
          <w:tcPr>
            <w:tcW w:w="1133" w:type="dxa"/>
            <w:vAlign w:val="center"/>
          </w:tcPr>
          <w:p w14:paraId="5D5BA161" w14:textId="7E7FA113" w:rsidR="00C06155" w:rsidRPr="007F0686" w:rsidRDefault="00C06155" w:rsidP="00C06155">
            <w:pPr>
              <w:pStyle w:val="af5"/>
            </w:pPr>
            <w:r w:rsidRPr="007F0686">
              <w:t>570</w:t>
            </w:r>
          </w:p>
        </w:tc>
        <w:tc>
          <w:tcPr>
            <w:tcW w:w="1416" w:type="dxa"/>
            <w:vAlign w:val="center"/>
          </w:tcPr>
          <w:p w14:paraId="1F4AE72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1792D4A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0D74B69A" w14:textId="77777777" w:rsidTr="0000642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9144A28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A6DA4B7" w14:textId="58AC80F2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20х1.9</w:t>
            </w:r>
          </w:p>
        </w:tc>
        <w:tc>
          <w:tcPr>
            <w:tcW w:w="3398" w:type="dxa"/>
            <w:vAlign w:val="center"/>
          </w:tcPr>
          <w:p w14:paraId="1B54E59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2F77A1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B128CD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61B28D9D" w14:textId="13E22A03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19EFBAFF" w14:textId="22DF1D3E" w:rsidR="00C06155" w:rsidRPr="001B1EE5" w:rsidRDefault="00C06155" w:rsidP="00C06155">
            <w:pPr>
              <w:pStyle w:val="af5"/>
              <w:rPr>
                <w:color w:val="EE0000"/>
              </w:rPr>
            </w:pPr>
            <w:r>
              <w:rPr>
                <w:rFonts w:ascii="Calibri" w:hAnsi="Calibri" w:cs="Calibri"/>
                <w:sz w:val="22"/>
              </w:rPr>
              <w:t>191</w:t>
            </w:r>
          </w:p>
        </w:tc>
        <w:tc>
          <w:tcPr>
            <w:tcW w:w="1416" w:type="dxa"/>
            <w:vAlign w:val="center"/>
          </w:tcPr>
          <w:p w14:paraId="1CE57EE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B41916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1828E42A" w14:textId="77777777" w:rsidTr="0000642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BB76558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5B7D674" w14:textId="61256D72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25х2,3</w:t>
            </w:r>
          </w:p>
        </w:tc>
        <w:tc>
          <w:tcPr>
            <w:tcW w:w="3398" w:type="dxa"/>
            <w:vAlign w:val="center"/>
          </w:tcPr>
          <w:p w14:paraId="28AB192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6F0AE2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A55145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4CF9F3BE" w14:textId="4DC3789D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2C08AB53" w14:textId="73E46AB1" w:rsidR="00C06155" w:rsidRPr="006134AC" w:rsidRDefault="00C06155" w:rsidP="00C06155">
            <w:pPr>
              <w:pStyle w:val="af5"/>
            </w:pPr>
            <w:r>
              <w:rPr>
                <w:rFonts w:ascii="Calibri" w:hAnsi="Calibri" w:cs="Calibri"/>
                <w:sz w:val="22"/>
              </w:rPr>
              <w:t>52</w:t>
            </w:r>
          </w:p>
        </w:tc>
        <w:tc>
          <w:tcPr>
            <w:tcW w:w="1416" w:type="dxa"/>
            <w:vAlign w:val="center"/>
          </w:tcPr>
          <w:p w14:paraId="63A146D2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D26E4E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0C376BA3" w14:textId="77777777" w:rsidTr="0000642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E074CB1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91613F7" w14:textId="037FA1FD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32х3,0</w:t>
            </w:r>
          </w:p>
        </w:tc>
        <w:tc>
          <w:tcPr>
            <w:tcW w:w="3398" w:type="dxa"/>
            <w:vAlign w:val="center"/>
          </w:tcPr>
          <w:p w14:paraId="5F08D9B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194825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958328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7797E585" w14:textId="46C737BE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194D1628" w14:textId="0D4C6ACA" w:rsidR="00C06155" w:rsidRPr="006134AC" w:rsidRDefault="00C06155" w:rsidP="00C06155">
            <w:pPr>
              <w:pStyle w:val="af5"/>
            </w:pPr>
            <w:r>
              <w:rPr>
                <w:rFonts w:ascii="Calibri" w:hAnsi="Calibri" w:cs="Calibri"/>
                <w:sz w:val="22"/>
              </w:rPr>
              <w:t>116</w:t>
            </w:r>
          </w:p>
        </w:tc>
        <w:tc>
          <w:tcPr>
            <w:tcW w:w="1416" w:type="dxa"/>
            <w:vAlign w:val="center"/>
          </w:tcPr>
          <w:p w14:paraId="3D57B34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88688B5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C31416B" w14:textId="77777777" w:rsidTr="0000642F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BF0253A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6D0D060" w14:textId="4D9F376F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40х4,5</w:t>
            </w:r>
          </w:p>
        </w:tc>
        <w:tc>
          <w:tcPr>
            <w:tcW w:w="3398" w:type="dxa"/>
            <w:vAlign w:val="center"/>
          </w:tcPr>
          <w:p w14:paraId="73D6D674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3EE095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DE9295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64E3ED88" w14:textId="63B240E6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171C6F13" w14:textId="4B204400" w:rsidR="00C06155" w:rsidRPr="006134AC" w:rsidRDefault="00C06155" w:rsidP="00C06155">
            <w:pPr>
              <w:pStyle w:val="af5"/>
            </w:pPr>
            <w:r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1416" w:type="dxa"/>
            <w:vAlign w:val="center"/>
          </w:tcPr>
          <w:p w14:paraId="38DDD84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1BE4A3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5356A32C" w14:textId="77777777" w:rsidTr="003D5C1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D740706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573E4A6B" w14:textId="777535D7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50х5,6</w:t>
            </w:r>
          </w:p>
        </w:tc>
        <w:tc>
          <w:tcPr>
            <w:tcW w:w="3398" w:type="dxa"/>
            <w:vAlign w:val="center"/>
          </w:tcPr>
          <w:p w14:paraId="0BB9DD0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46111C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AF4275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1396B816" w14:textId="48709F55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1820D84B" w14:textId="616C24B7" w:rsidR="00C06155" w:rsidRPr="006134AC" w:rsidRDefault="00C06155" w:rsidP="00C06155">
            <w:pPr>
              <w:pStyle w:val="af5"/>
            </w:pPr>
            <w:r>
              <w:rPr>
                <w:rFonts w:ascii="Calibri" w:hAnsi="Calibri" w:cs="Calibri"/>
                <w:sz w:val="22"/>
              </w:rPr>
              <w:t>16</w:t>
            </w:r>
          </w:p>
        </w:tc>
        <w:tc>
          <w:tcPr>
            <w:tcW w:w="1416" w:type="dxa"/>
            <w:vAlign w:val="center"/>
          </w:tcPr>
          <w:p w14:paraId="3F1686D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E3FDEE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3441E925" w14:textId="77777777" w:rsidTr="003D5C1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C17924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F532B18" w14:textId="52D52789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Труба полипропиленовая для дренажа PN10 63х7,1</w:t>
            </w:r>
          </w:p>
        </w:tc>
        <w:tc>
          <w:tcPr>
            <w:tcW w:w="3398" w:type="dxa"/>
            <w:vAlign w:val="center"/>
          </w:tcPr>
          <w:p w14:paraId="34A9233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7B9CE2D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E27673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18AFA524" w14:textId="239D4950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AB2819">
              <w:t>м</w:t>
            </w:r>
          </w:p>
        </w:tc>
        <w:tc>
          <w:tcPr>
            <w:tcW w:w="1133" w:type="dxa"/>
            <w:vAlign w:val="bottom"/>
          </w:tcPr>
          <w:p w14:paraId="255F08BB" w14:textId="270D45C2" w:rsidR="00C06155" w:rsidRPr="006134AC" w:rsidRDefault="00C06155" w:rsidP="00C06155">
            <w:pPr>
              <w:pStyle w:val="af5"/>
            </w:pPr>
            <w:r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1416" w:type="dxa"/>
            <w:vAlign w:val="center"/>
          </w:tcPr>
          <w:p w14:paraId="49DEBFA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16C569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6B9C3BB" w14:textId="77777777" w:rsidTr="003D5C18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260DD0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90BE2A8" w14:textId="2A44274D" w:rsidR="00C06155" w:rsidRPr="006134AC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134AC">
              <w:t>Соединительные детали трубы полипропиленовой</w:t>
            </w:r>
          </w:p>
        </w:tc>
        <w:tc>
          <w:tcPr>
            <w:tcW w:w="3398" w:type="dxa"/>
            <w:vAlign w:val="center"/>
          </w:tcPr>
          <w:p w14:paraId="680318B3" w14:textId="77777777" w:rsidR="00C06155" w:rsidRPr="006134AC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9D78AC7" w14:textId="77777777" w:rsidR="00C06155" w:rsidRPr="006134AC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F3E8E2" w14:textId="77777777" w:rsidR="00C06155" w:rsidRPr="006134AC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39F1DA" w14:textId="13A477E3" w:rsidR="00C06155" w:rsidRPr="006134AC" w:rsidRDefault="00C06155" w:rsidP="00C06155">
            <w:pPr>
              <w:pStyle w:val="af5"/>
            </w:pPr>
            <w:r w:rsidRPr="006134AC">
              <w:t>шт.</w:t>
            </w:r>
          </w:p>
        </w:tc>
        <w:tc>
          <w:tcPr>
            <w:tcW w:w="1133" w:type="dxa"/>
            <w:vAlign w:val="center"/>
          </w:tcPr>
          <w:p w14:paraId="6E002A89" w14:textId="54941BD5" w:rsidR="00C06155" w:rsidRPr="006134AC" w:rsidRDefault="00C06155" w:rsidP="00C06155">
            <w:pPr>
              <w:pStyle w:val="af5"/>
            </w:pPr>
            <w:r w:rsidRPr="006134AC">
              <w:t>102</w:t>
            </w:r>
          </w:p>
        </w:tc>
        <w:tc>
          <w:tcPr>
            <w:tcW w:w="1416" w:type="dxa"/>
            <w:vAlign w:val="center"/>
          </w:tcPr>
          <w:p w14:paraId="176CAAC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3EE15D0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7B3A059E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413B5F1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3379DDD" w14:textId="0C7DABA6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ø6.35</w:t>
            </w:r>
          </w:p>
        </w:tc>
        <w:tc>
          <w:tcPr>
            <w:tcW w:w="3398" w:type="dxa"/>
            <w:vAlign w:val="center"/>
          </w:tcPr>
          <w:p w14:paraId="4C2EA79E" w14:textId="77777777" w:rsidR="00C06155" w:rsidRPr="00F80172" w:rsidRDefault="00C06155" w:rsidP="00C06155">
            <w:pPr>
              <w:pStyle w:val="af5"/>
            </w:pPr>
            <w:r w:rsidRPr="00F80172">
              <w:t>Ø6.35х0,76</w:t>
            </w:r>
            <w:r w:rsidRPr="00F80172">
              <w:br/>
              <w:t> ГОСТ 617-2006</w:t>
            </w:r>
          </w:p>
          <w:p w14:paraId="37B013C8" w14:textId="77777777" w:rsidR="00C06155" w:rsidRPr="00F80172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8F3BA1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370DC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01843DE" w14:textId="34E12799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0DF05473" w14:textId="0AF38CB0" w:rsidR="00C06155" w:rsidRPr="00D41B44" w:rsidRDefault="00C06155" w:rsidP="00C06155">
            <w:pPr>
              <w:pStyle w:val="af5"/>
              <w:rPr>
                <w:lang w:val="en-US"/>
              </w:rPr>
            </w:pPr>
            <w:r w:rsidRPr="00D41B44">
              <w:rPr>
                <w:lang w:val="en-US"/>
              </w:rPr>
              <w:t>28</w:t>
            </w:r>
          </w:p>
        </w:tc>
        <w:tc>
          <w:tcPr>
            <w:tcW w:w="1416" w:type="dxa"/>
            <w:vAlign w:val="center"/>
          </w:tcPr>
          <w:p w14:paraId="57E4671D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54AB3C" w14:textId="60B169E6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5344B5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424A45E0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C390517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2853B3E" w14:textId="3DC56200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ø9.52</w:t>
            </w:r>
          </w:p>
        </w:tc>
        <w:tc>
          <w:tcPr>
            <w:tcW w:w="3398" w:type="dxa"/>
          </w:tcPr>
          <w:p w14:paraId="1C3E84FB" w14:textId="584D671A" w:rsidR="00C06155" w:rsidRPr="00F80172" w:rsidRDefault="00C06155" w:rsidP="00C06155">
            <w:pPr>
              <w:pStyle w:val="af5"/>
            </w:pPr>
            <w:r w:rsidRPr="00F80172">
              <w:t>Ø9.52х0,76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580414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4557EE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EF19D7D" w14:textId="2C7926C4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363381C7" w14:textId="4D79B375" w:rsidR="00C06155" w:rsidRPr="00D41B44" w:rsidRDefault="00C06155" w:rsidP="00C06155">
            <w:pPr>
              <w:pStyle w:val="af5"/>
              <w:rPr>
                <w:lang w:val="en-US"/>
              </w:rPr>
            </w:pPr>
            <w:r w:rsidRPr="00D41B44">
              <w:rPr>
                <w:lang w:val="en-US"/>
              </w:rPr>
              <w:t>19</w:t>
            </w:r>
          </w:p>
        </w:tc>
        <w:tc>
          <w:tcPr>
            <w:tcW w:w="1416" w:type="dxa"/>
            <w:vAlign w:val="center"/>
          </w:tcPr>
          <w:p w14:paraId="71068010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16BDEAD" w14:textId="4CF462B6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3D6688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16013752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0A34F3C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44239C05" w14:textId="08BC5D80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ø12.7</w:t>
            </w:r>
          </w:p>
        </w:tc>
        <w:tc>
          <w:tcPr>
            <w:tcW w:w="3398" w:type="dxa"/>
          </w:tcPr>
          <w:p w14:paraId="252542F6" w14:textId="541F3613" w:rsidR="00C06155" w:rsidRPr="00F80172" w:rsidRDefault="00C06155" w:rsidP="00C06155">
            <w:pPr>
              <w:pStyle w:val="af5"/>
            </w:pPr>
            <w:r w:rsidRPr="00F80172">
              <w:t>Ø12.7х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2186945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2F661B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10F9096" w14:textId="00704DDC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4D2A7B92" w14:textId="73008B23" w:rsidR="00C06155" w:rsidRPr="00D41B44" w:rsidRDefault="00C06155" w:rsidP="00C06155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416" w:type="dxa"/>
            <w:vAlign w:val="center"/>
          </w:tcPr>
          <w:p w14:paraId="71D368E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66C5B8E" w14:textId="567BB7EF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3D6688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63D3C346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09B409E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5F0A9795" w14:textId="39DFA6BF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ø15.88</w:t>
            </w:r>
          </w:p>
        </w:tc>
        <w:tc>
          <w:tcPr>
            <w:tcW w:w="3398" w:type="dxa"/>
          </w:tcPr>
          <w:p w14:paraId="34661316" w14:textId="2E58A58B" w:rsidR="00C06155" w:rsidRPr="00F80172" w:rsidRDefault="00C06155" w:rsidP="00C06155">
            <w:pPr>
              <w:pStyle w:val="af5"/>
            </w:pPr>
            <w:r w:rsidRPr="00F80172">
              <w:t>Ø15.88х</w:t>
            </w:r>
            <w:r>
              <w:rPr>
                <w:lang w:val="en-US"/>
              </w:rPr>
              <w:t>1,0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4AF6FDC5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072530D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E8BD17" w14:textId="06D6E9AE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47AAEB01" w14:textId="57E4B5AC" w:rsidR="00C06155" w:rsidRPr="00D41B44" w:rsidRDefault="00C06155" w:rsidP="00C06155">
            <w:pPr>
              <w:pStyle w:val="af5"/>
              <w:rPr>
                <w:lang w:val="en-US"/>
              </w:rPr>
            </w:pPr>
            <w:r w:rsidRPr="00D41B44">
              <w:rPr>
                <w:lang w:val="en-US"/>
              </w:rPr>
              <w:t>26</w:t>
            </w:r>
          </w:p>
        </w:tc>
        <w:tc>
          <w:tcPr>
            <w:tcW w:w="1416" w:type="dxa"/>
            <w:vAlign w:val="center"/>
          </w:tcPr>
          <w:p w14:paraId="03066DE4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8B28637" w14:textId="634C2F8D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3D6688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3CC6BA3A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D235B3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762D2BF" w14:textId="0C4683D5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lang w:val="en-US"/>
              </w:rPr>
            </w:pPr>
            <w:r w:rsidRPr="00F80172">
              <w:t>Труба медная ø1</w:t>
            </w:r>
            <w:r w:rsidRPr="00F80172">
              <w:rPr>
                <w:lang w:val="en-US"/>
              </w:rPr>
              <w:t>9</w:t>
            </w:r>
            <w:r w:rsidRPr="00F80172">
              <w:t>.</w:t>
            </w:r>
            <w:r w:rsidRPr="00F80172">
              <w:rPr>
                <w:lang w:val="en-US"/>
              </w:rPr>
              <w:t>05</w:t>
            </w:r>
          </w:p>
        </w:tc>
        <w:tc>
          <w:tcPr>
            <w:tcW w:w="3398" w:type="dxa"/>
          </w:tcPr>
          <w:p w14:paraId="453B9E23" w14:textId="45DEAE2A" w:rsidR="00C06155" w:rsidRPr="00F80172" w:rsidRDefault="00C06155" w:rsidP="00C06155">
            <w:pPr>
              <w:pStyle w:val="af5"/>
            </w:pPr>
            <w:r w:rsidRPr="00F80172">
              <w:t>Ø1</w:t>
            </w:r>
            <w:r>
              <w:rPr>
                <w:lang w:val="en-US"/>
              </w:rPr>
              <w:t>9</w:t>
            </w:r>
            <w:r w:rsidRPr="00F80172">
              <w:t>.</w:t>
            </w:r>
            <w:r>
              <w:rPr>
                <w:lang w:val="en-US"/>
              </w:rPr>
              <w:t>05</w:t>
            </w:r>
            <w:r w:rsidRPr="00F80172">
              <w:t>х</w:t>
            </w:r>
            <w:r>
              <w:rPr>
                <w:lang w:val="en-US"/>
              </w:rPr>
              <w:t>1</w:t>
            </w:r>
            <w:r w:rsidRPr="00F80172">
              <w:t>,</w:t>
            </w:r>
            <w:r>
              <w:rPr>
                <w:lang w:val="en-US"/>
              </w:rPr>
              <w:t>0</w:t>
            </w:r>
            <w:r w:rsidRPr="00F80172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B2E79C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101E78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11C475E" w14:textId="009AE508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54EA9765" w14:textId="59FAF664" w:rsidR="00C06155" w:rsidRPr="00D41B44" w:rsidRDefault="00C06155" w:rsidP="00C06155">
            <w:pPr>
              <w:pStyle w:val="af5"/>
              <w:rPr>
                <w:lang w:val="en-US"/>
              </w:rPr>
            </w:pPr>
            <w:r w:rsidRPr="00D41B44">
              <w:rPr>
                <w:lang w:val="en-US"/>
              </w:rPr>
              <w:t>11</w:t>
            </w:r>
          </w:p>
        </w:tc>
        <w:tc>
          <w:tcPr>
            <w:tcW w:w="1416" w:type="dxa"/>
            <w:vAlign w:val="center"/>
          </w:tcPr>
          <w:p w14:paraId="46BEEB0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54AAC75" w14:textId="7CC92B5B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3D6688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58586E88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EFCE954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78FF702" w14:textId="565405E7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</w:t>
            </w:r>
            <w:r w:rsidRPr="00F80172">
              <w:rPr>
                <w:lang w:val="en-US"/>
              </w:rPr>
              <w:t>22</w:t>
            </w:r>
            <w:r w:rsidRPr="00F80172">
              <w:t>.</w:t>
            </w:r>
            <w:r w:rsidRPr="00F80172">
              <w:rPr>
                <w:lang w:val="en-US"/>
              </w:rPr>
              <w:t>22</w:t>
            </w:r>
          </w:p>
        </w:tc>
        <w:tc>
          <w:tcPr>
            <w:tcW w:w="3398" w:type="dxa"/>
          </w:tcPr>
          <w:p w14:paraId="2903EA1C" w14:textId="2634C08F" w:rsidR="00C06155" w:rsidRPr="00D41B44" w:rsidRDefault="00C06155" w:rsidP="00C06155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22</w:t>
            </w:r>
            <w:r w:rsidRPr="00D41B44">
              <w:t>.</w:t>
            </w:r>
            <w:r w:rsidRPr="00D41B44">
              <w:rPr>
                <w:lang w:val="en-US"/>
              </w:rPr>
              <w:t>22</w:t>
            </w:r>
            <w:r w:rsidRPr="00D41B44">
              <w:t>х</w:t>
            </w:r>
            <w:r w:rsidRPr="00D41B44">
              <w:rPr>
                <w:lang w:val="en-US"/>
              </w:rP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1638FA9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F2DC42" w14:textId="77777777" w:rsidR="00C06155" w:rsidRPr="00D41B44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F8A28C" w14:textId="2C883878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3280B525" w14:textId="180C0E10" w:rsidR="00C06155" w:rsidRPr="00D41B44" w:rsidRDefault="00C06155" w:rsidP="00C06155">
            <w:pPr>
              <w:pStyle w:val="af5"/>
              <w:rPr>
                <w:lang w:val="en-US"/>
              </w:rPr>
            </w:pPr>
            <w:r w:rsidRPr="00D41B44">
              <w:rPr>
                <w:lang w:val="en-US"/>
              </w:rPr>
              <w:t>2</w:t>
            </w:r>
          </w:p>
        </w:tc>
        <w:tc>
          <w:tcPr>
            <w:tcW w:w="1416" w:type="dxa"/>
            <w:vAlign w:val="center"/>
          </w:tcPr>
          <w:p w14:paraId="0EB20F95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00C7103" w14:textId="4C913AEB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3D6688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388927F5" w14:textId="77777777" w:rsidTr="00D41B44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B89CEA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268919A" w14:textId="409971C4" w:rsidR="00C06155" w:rsidRPr="00F80172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F80172">
              <w:t>Труба медная ø</w:t>
            </w:r>
            <w:r w:rsidRPr="00F80172">
              <w:rPr>
                <w:lang w:val="en-US"/>
              </w:rPr>
              <w:t>25</w:t>
            </w:r>
            <w:r w:rsidRPr="00F80172">
              <w:t>.</w:t>
            </w:r>
            <w:r w:rsidRPr="00F80172">
              <w:rPr>
                <w:lang w:val="en-US"/>
              </w:rPr>
              <w:t>4</w:t>
            </w:r>
          </w:p>
        </w:tc>
        <w:tc>
          <w:tcPr>
            <w:tcW w:w="3398" w:type="dxa"/>
          </w:tcPr>
          <w:p w14:paraId="70A69D8E" w14:textId="0FC2569D" w:rsidR="00C06155" w:rsidRPr="00D41B44" w:rsidRDefault="00C06155" w:rsidP="00C06155">
            <w:pPr>
              <w:pStyle w:val="af5"/>
            </w:pPr>
            <w:r w:rsidRPr="00D41B44">
              <w:t>Ø</w:t>
            </w:r>
            <w:r w:rsidRPr="00D41B44">
              <w:rPr>
                <w:lang w:val="en-US"/>
              </w:rPr>
              <w:t>25</w:t>
            </w:r>
            <w:r w:rsidRPr="00D41B44">
              <w:t>.</w:t>
            </w:r>
            <w:r w:rsidRPr="00D41B44">
              <w:rPr>
                <w:lang w:val="en-US"/>
              </w:rPr>
              <w:t>4</w:t>
            </w:r>
            <w:r w:rsidRPr="00D41B44">
              <w:t>х</w:t>
            </w:r>
            <w:r w:rsidRPr="00D41B44">
              <w:rPr>
                <w:lang w:val="en-US"/>
              </w:rPr>
              <w:t>1</w:t>
            </w:r>
            <w:r w:rsidRPr="00D41B44">
              <w:t>,</w:t>
            </w:r>
            <w:r w:rsidRPr="00D41B44">
              <w:rPr>
                <w:lang w:val="en-US"/>
              </w:rPr>
              <w:t>0</w:t>
            </w:r>
            <w:r w:rsidRPr="00D41B44">
              <w:br/>
              <w:t> ГОСТ 617-2006</w:t>
            </w:r>
          </w:p>
        </w:tc>
        <w:tc>
          <w:tcPr>
            <w:tcW w:w="1982" w:type="dxa"/>
            <w:vAlign w:val="center"/>
          </w:tcPr>
          <w:p w14:paraId="42F73DE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20EC7B9" w14:textId="77777777" w:rsidR="00C06155" w:rsidRPr="00D41B44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C10C0E7" w14:textId="5788C086" w:rsidR="00C06155" w:rsidRPr="00D41B44" w:rsidRDefault="00C06155" w:rsidP="00C06155">
            <w:pPr>
              <w:pStyle w:val="af5"/>
            </w:pPr>
            <w:r w:rsidRPr="00D41B44">
              <w:t>м</w:t>
            </w:r>
          </w:p>
        </w:tc>
        <w:tc>
          <w:tcPr>
            <w:tcW w:w="1133" w:type="dxa"/>
            <w:vAlign w:val="center"/>
          </w:tcPr>
          <w:p w14:paraId="19C51657" w14:textId="6A260FA7" w:rsidR="00C06155" w:rsidRPr="00D41B44" w:rsidRDefault="00C06155" w:rsidP="00C06155">
            <w:pPr>
              <w:pStyle w:val="af5"/>
              <w:rPr>
                <w:lang w:val="en-US"/>
              </w:rPr>
            </w:pPr>
            <w:r w:rsidRPr="00D41B44">
              <w:rPr>
                <w:lang w:val="en-US"/>
              </w:rPr>
              <w:t>8.5</w:t>
            </w:r>
          </w:p>
        </w:tc>
        <w:tc>
          <w:tcPr>
            <w:tcW w:w="1416" w:type="dxa"/>
            <w:vAlign w:val="center"/>
          </w:tcPr>
          <w:p w14:paraId="38F6D8D4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70E912F5" w14:textId="7A8E22C2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3D6688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17BE5A27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282D2B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059AE46" w14:textId="384BC534" w:rsidR="00C06155" w:rsidRPr="0078594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ø28</w:t>
            </w:r>
          </w:p>
        </w:tc>
        <w:tc>
          <w:tcPr>
            <w:tcW w:w="3398" w:type="dxa"/>
            <w:vAlign w:val="center"/>
          </w:tcPr>
          <w:p w14:paraId="6B7FA398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AB3FB34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5B8AC79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8BD4260" w14:textId="1C197880" w:rsidR="00C06155" w:rsidRPr="00785949" w:rsidRDefault="00C06155" w:rsidP="00C06155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2FA81AFE" w14:textId="3B65CC47" w:rsidR="00C06155" w:rsidRPr="00785949" w:rsidRDefault="00C06155" w:rsidP="00C06155">
            <w:pPr>
              <w:pStyle w:val="af5"/>
            </w:pPr>
            <w:r w:rsidRPr="00C363BF">
              <w:t>51</w:t>
            </w:r>
          </w:p>
        </w:tc>
        <w:tc>
          <w:tcPr>
            <w:tcW w:w="1416" w:type="dxa"/>
            <w:vAlign w:val="center"/>
          </w:tcPr>
          <w:p w14:paraId="5F204C00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5109202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702E680A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F1514A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6C83AA7" w14:textId="02A5CAA7" w:rsidR="00C06155" w:rsidRPr="0078594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33,5</w:t>
            </w:r>
          </w:p>
        </w:tc>
        <w:tc>
          <w:tcPr>
            <w:tcW w:w="3398" w:type="dxa"/>
            <w:vAlign w:val="center"/>
          </w:tcPr>
          <w:p w14:paraId="2A7F1068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7A5234C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547F952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534890A" w14:textId="13125D2B" w:rsidR="00C06155" w:rsidRPr="00785949" w:rsidRDefault="00C06155" w:rsidP="00C06155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7B7A450E" w14:textId="6A24374B" w:rsidR="00C06155" w:rsidRPr="00785949" w:rsidRDefault="00C06155" w:rsidP="00C06155">
            <w:pPr>
              <w:pStyle w:val="af5"/>
            </w:pPr>
            <w:r w:rsidRPr="00C363BF">
              <w:t>214</w:t>
            </w:r>
          </w:p>
        </w:tc>
        <w:tc>
          <w:tcPr>
            <w:tcW w:w="1416" w:type="dxa"/>
            <w:vAlign w:val="center"/>
          </w:tcPr>
          <w:p w14:paraId="1CB8372E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62299462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6CC251A2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4E35C6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15C64B6" w14:textId="4E9F1354" w:rsidR="00C06155" w:rsidRPr="0078594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42,3</w:t>
            </w:r>
          </w:p>
        </w:tc>
        <w:tc>
          <w:tcPr>
            <w:tcW w:w="3398" w:type="dxa"/>
            <w:vAlign w:val="center"/>
          </w:tcPr>
          <w:p w14:paraId="409061AD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DFFEF3A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E898BEA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C975FC" w14:textId="574D3376" w:rsidR="00C06155" w:rsidRPr="00785949" w:rsidRDefault="00C06155" w:rsidP="00C06155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14C0268E" w14:textId="26359A46" w:rsidR="00C06155" w:rsidRPr="00785949" w:rsidRDefault="00C06155" w:rsidP="00C06155">
            <w:pPr>
              <w:pStyle w:val="af5"/>
            </w:pPr>
            <w:r w:rsidRPr="00C363BF">
              <w:t>125</w:t>
            </w:r>
          </w:p>
        </w:tc>
        <w:tc>
          <w:tcPr>
            <w:tcW w:w="1416" w:type="dxa"/>
            <w:vAlign w:val="center"/>
          </w:tcPr>
          <w:p w14:paraId="2A93DF8B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05F395B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5928486F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11990AC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2CD00DFF" w14:textId="68941942" w:rsidR="00C06155" w:rsidRPr="0078594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48</w:t>
            </w:r>
          </w:p>
        </w:tc>
        <w:tc>
          <w:tcPr>
            <w:tcW w:w="3398" w:type="dxa"/>
            <w:vAlign w:val="center"/>
          </w:tcPr>
          <w:p w14:paraId="44B5BE9C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B5E51BF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C72D584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C760D96" w14:textId="5095DDB6" w:rsidR="00C06155" w:rsidRPr="00785949" w:rsidRDefault="00C06155" w:rsidP="00C06155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bottom"/>
          </w:tcPr>
          <w:p w14:paraId="77F3E4CB" w14:textId="5E24BD33" w:rsidR="00C06155" w:rsidRPr="00785949" w:rsidRDefault="00C06155" w:rsidP="00C06155">
            <w:pPr>
              <w:pStyle w:val="af5"/>
            </w:pPr>
            <w:r w:rsidRPr="00EB6ED3">
              <w:t>85</w:t>
            </w:r>
          </w:p>
        </w:tc>
        <w:tc>
          <w:tcPr>
            <w:tcW w:w="1416" w:type="dxa"/>
            <w:vAlign w:val="center"/>
          </w:tcPr>
          <w:p w14:paraId="629D2D84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2E7FED7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72E3B3D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988C980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FA6EF4A" w14:textId="46513E16" w:rsidR="00C06155" w:rsidRPr="0078594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57</w:t>
            </w:r>
          </w:p>
        </w:tc>
        <w:tc>
          <w:tcPr>
            <w:tcW w:w="3398" w:type="dxa"/>
            <w:vAlign w:val="center"/>
          </w:tcPr>
          <w:p w14:paraId="4236E823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F74631A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0AB4DC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8C942A7" w14:textId="3322B6CA" w:rsidR="00C06155" w:rsidRPr="00785949" w:rsidRDefault="00C06155" w:rsidP="00C06155">
            <w:pPr>
              <w:pStyle w:val="af5"/>
            </w:pPr>
            <w:r w:rsidRPr="00785949">
              <w:t>м</w:t>
            </w:r>
          </w:p>
        </w:tc>
        <w:tc>
          <w:tcPr>
            <w:tcW w:w="1133" w:type="dxa"/>
            <w:vAlign w:val="center"/>
          </w:tcPr>
          <w:p w14:paraId="7C0EB544" w14:textId="0C037768" w:rsidR="00C06155" w:rsidRPr="00785949" w:rsidRDefault="00C06155" w:rsidP="00C06155">
            <w:pPr>
              <w:pStyle w:val="af5"/>
            </w:pPr>
            <w:r w:rsidRPr="00EB6ED3">
              <w:t>70</w:t>
            </w:r>
          </w:p>
        </w:tc>
        <w:tc>
          <w:tcPr>
            <w:tcW w:w="1416" w:type="dxa"/>
            <w:vAlign w:val="center"/>
          </w:tcPr>
          <w:p w14:paraId="5B4CDF2C" w14:textId="77777777" w:rsidR="00C06155" w:rsidRPr="00785949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2F1A835C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5161AE6" w14:textId="77777777" w:rsidTr="0053672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11B7C132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517B443A" w14:textId="5E823934" w:rsidR="00C06155" w:rsidRPr="001B1EE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76</w:t>
            </w:r>
          </w:p>
        </w:tc>
        <w:tc>
          <w:tcPr>
            <w:tcW w:w="3398" w:type="dxa"/>
            <w:vAlign w:val="center"/>
          </w:tcPr>
          <w:p w14:paraId="00F538B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A8E1D0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8FC46C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2133E5D6" w14:textId="08416D00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7C1F94">
              <w:t>м</w:t>
            </w:r>
          </w:p>
        </w:tc>
        <w:tc>
          <w:tcPr>
            <w:tcW w:w="1133" w:type="dxa"/>
            <w:vAlign w:val="center"/>
          </w:tcPr>
          <w:p w14:paraId="5F04F64B" w14:textId="7C088C7F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EB6ED3">
              <w:t>21</w:t>
            </w:r>
          </w:p>
        </w:tc>
        <w:tc>
          <w:tcPr>
            <w:tcW w:w="1416" w:type="dxa"/>
            <w:vAlign w:val="center"/>
          </w:tcPr>
          <w:p w14:paraId="5C6973E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548FA0B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2FDF8A51" w14:textId="77777777" w:rsidTr="0053672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7FC6EA7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3A2DCD97" w14:textId="4D20F480" w:rsidR="00C06155" w:rsidRPr="001B1EE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89</w:t>
            </w:r>
          </w:p>
        </w:tc>
        <w:tc>
          <w:tcPr>
            <w:tcW w:w="3398" w:type="dxa"/>
            <w:vAlign w:val="center"/>
          </w:tcPr>
          <w:p w14:paraId="0A34FA4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D72B9F5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554B403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3D8A9FEC" w14:textId="50FF4582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7C1F94">
              <w:t>м</w:t>
            </w:r>
          </w:p>
        </w:tc>
        <w:tc>
          <w:tcPr>
            <w:tcW w:w="1133" w:type="dxa"/>
            <w:vAlign w:val="center"/>
          </w:tcPr>
          <w:p w14:paraId="0A25E97E" w14:textId="6F02DB6C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EB6ED3">
              <w:t>73</w:t>
            </w:r>
          </w:p>
        </w:tc>
        <w:tc>
          <w:tcPr>
            <w:tcW w:w="1416" w:type="dxa"/>
            <w:vAlign w:val="center"/>
          </w:tcPr>
          <w:p w14:paraId="6B7B488F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39B823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1C21AA3E" w14:textId="77777777" w:rsidTr="00536720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64B832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29F313BC" w14:textId="72E5B868" w:rsidR="00C06155" w:rsidRPr="001B1EE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EE0000"/>
              </w:rPr>
            </w:pPr>
            <w:r w:rsidRPr="00785949">
              <w:t xml:space="preserve">Трубки теплоизоляционные из вспененного полиэтилена Energoflex Super SK, b=25 мм, </w:t>
            </w:r>
            <w:r w:rsidRPr="00785949">
              <w:rPr>
                <w:lang w:val="en-US"/>
              </w:rPr>
              <w:t>d</w:t>
            </w:r>
            <w:r w:rsidRPr="00785949">
              <w:t>вн= ø</w:t>
            </w:r>
            <w:r>
              <w:t>110</w:t>
            </w:r>
          </w:p>
        </w:tc>
        <w:tc>
          <w:tcPr>
            <w:tcW w:w="3398" w:type="dxa"/>
            <w:vAlign w:val="center"/>
          </w:tcPr>
          <w:p w14:paraId="6D48DF5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FAD412F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54AA789F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</w:p>
        </w:tc>
        <w:tc>
          <w:tcPr>
            <w:tcW w:w="1133" w:type="dxa"/>
          </w:tcPr>
          <w:p w14:paraId="2AE24FB8" w14:textId="6C1A6204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7C1F94">
              <w:t>м</w:t>
            </w:r>
          </w:p>
        </w:tc>
        <w:tc>
          <w:tcPr>
            <w:tcW w:w="1133" w:type="dxa"/>
            <w:vAlign w:val="center"/>
          </w:tcPr>
          <w:p w14:paraId="47190528" w14:textId="5BA89EAA" w:rsidR="00C06155" w:rsidRPr="001B1EE5" w:rsidRDefault="00C06155" w:rsidP="00C06155">
            <w:pPr>
              <w:pStyle w:val="af5"/>
              <w:rPr>
                <w:color w:val="EE0000"/>
              </w:rPr>
            </w:pPr>
            <w:r w:rsidRPr="007F0686">
              <w:t>2</w:t>
            </w:r>
          </w:p>
        </w:tc>
        <w:tc>
          <w:tcPr>
            <w:tcW w:w="1416" w:type="dxa"/>
            <w:vAlign w:val="center"/>
          </w:tcPr>
          <w:p w14:paraId="25E7BC08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62532FB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  <w:tr w:rsidR="00C06155" w:rsidRPr="00157984" w14:paraId="58EEE15A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6F605AB3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5E847D83" w14:textId="7BE1074E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Ø6.35</w:t>
            </w:r>
          </w:p>
        </w:tc>
        <w:tc>
          <w:tcPr>
            <w:tcW w:w="3398" w:type="dxa"/>
            <w:vAlign w:val="center"/>
          </w:tcPr>
          <w:p w14:paraId="1BCFE76E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1EE1C76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6C6A8DD" w14:textId="0D55A26E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3E4929DC" w14:textId="78383221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17D7B544" w14:textId="46247CDD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28</w:t>
            </w:r>
          </w:p>
        </w:tc>
        <w:tc>
          <w:tcPr>
            <w:tcW w:w="1416" w:type="dxa"/>
            <w:vAlign w:val="center"/>
          </w:tcPr>
          <w:p w14:paraId="4951AB19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5D1DBD2A" w14:textId="18A57599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59C8F64B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403C5E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7B58BB4F" w14:textId="4FE487EB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Ø9.52</w:t>
            </w:r>
          </w:p>
        </w:tc>
        <w:tc>
          <w:tcPr>
            <w:tcW w:w="3398" w:type="dxa"/>
            <w:vAlign w:val="center"/>
          </w:tcPr>
          <w:p w14:paraId="1616CBC0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3933695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41A19D96" w14:textId="7A1034D9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70276AD1" w14:textId="52C63CCE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3339C046" w14:textId="167179A5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19</w:t>
            </w:r>
          </w:p>
        </w:tc>
        <w:tc>
          <w:tcPr>
            <w:tcW w:w="1416" w:type="dxa"/>
            <w:vAlign w:val="center"/>
          </w:tcPr>
          <w:p w14:paraId="49920A15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02999A81" w14:textId="0D362ADE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1F8BBB5F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40DA5AAC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</w:tcPr>
          <w:p w14:paraId="13D54690" w14:textId="0F7AE541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Ø12.7</w:t>
            </w:r>
          </w:p>
        </w:tc>
        <w:tc>
          <w:tcPr>
            <w:tcW w:w="3398" w:type="dxa"/>
            <w:vAlign w:val="center"/>
          </w:tcPr>
          <w:p w14:paraId="7800C020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FD78635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1A447F64" w14:textId="7B119987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50D7D487" w14:textId="1A547933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0301178A" w14:textId="35BA4D3B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32</w:t>
            </w:r>
          </w:p>
        </w:tc>
        <w:tc>
          <w:tcPr>
            <w:tcW w:w="1416" w:type="dxa"/>
            <w:vAlign w:val="center"/>
          </w:tcPr>
          <w:p w14:paraId="5BF0AA1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3ABA7E4A" w14:textId="7217316E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6B99859B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78E8785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</w:tcPr>
          <w:p w14:paraId="21F1B6AF" w14:textId="7A092EB5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Ø15.88</w:t>
            </w:r>
          </w:p>
        </w:tc>
        <w:tc>
          <w:tcPr>
            <w:tcW w:w="3398" w:type="dxa"/>
            <w:vAlign w:val="center"/>
          </w:tcPr>
          <w:p w14:paraId="50FA2859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7EAB0D4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718E8E54" w14:textId="6D3BD4D0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04F71A24" w14:textId="473190A6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16B280AB" w14:textId="5386FD55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26</w:t>
            </w:r>
          </w:p>
        </w:tc>
        <w:tc>
          <w:tcPr>
            <w:tcW w:w="1416" w:type="dxa"/>
            <w:vAlign w:val="center"/>
          </w:tcPr>
          <w:p w14:paraId="58FECC54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41F192CC" w14:textId="7ED03E4C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11144A94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38B36FA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</w:tcPr>
          <w:p w14:paraId="2EC8E91E" w14:textId="0BBB145E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Ø19.05</w:t>
            </w:r>
          </w:p>
        </w:tc>
        <w:tc>
          <w:tcPr>
            <w:tcW w:w="3398" w:type="dxa"/>
            <w:vAlign w:val="center"/>
          </w:tcPr>
          <w:p w14:paraId="6CA3E4A2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68718A7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7C9BDF8" w14:textId="2B602AAC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4189C43C" w14:textId="7CB17539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5D3A1646" w14:textId="3EEB199F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11</w:t>
            </w:r>
          </w:p>
        </w:tc>
        <w:tc>
          <w:tcPr>
            <w:tcW w:w="1416" w:type="dxa"/>
            <w:vAlign w:val="center"/>
          </w:tcPr>
          <w:p w14:paraId="18756B86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6BAAC353" w14:textId="15F2D4D6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30474D72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35F90F94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</w:tcPr>
          <w:p w14:paraId="2ED77AAE" w14:textId="618904A1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Ø22.22</w:t>
            </w:r>
          </w:p>
        </w:tc>
        <w:tc>
          <w:tcPr>
            <w:tcW w:w="3398" w:type="dxa"/>
            <w:vAlign w:val="center"/>
          </w:tcPr>
          <w:p w14:paraId="1B8A3DDB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2173A977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6D3908D4" w14:textId="2351CCBF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40149B9C" w14:textId="5C42C3CC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71A28D68" w14:textId="085E5D8D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2</w:t>
            </w:r>
          </w:p>
        </w:tc>
        <w:tc>
          <w:tcPr>
            <w:tcW w:w="1416" w:type="dxa"/>
            <w:vAlign w:val="center"/>
          </w:tcPr>
          <w:p w14:paraId="0417B18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1C02BE32" w14:textId="1FDBC686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46DD7010" w14:textId="77777777" w:rsidTr="006505A9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37E2B0E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</w:tcPr>
          <w:p w14:paraId="2A468F01" w14:textId="7035D30C" w:rsidR="00C06155" w:rsidRPr="006505A9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6505A9">
              <w:t xml:space="preserve">Трубки теплоизоляционные из вспененного полиэтилена, </w:t>
            </w:r>
            <w:r w:rsidRPr="006505A9">
              <w:rPr>
                <w:lang w:val="en-US"/>
              </w:rPr>
              <w:t>Energoflex</w:t>
            </w:r>
            <w:r w:rsidRPr="006505A9">
              <w:t xml:space="preserve"> </w:t>
            </w:r>
            <w:r w:rsidRPr="006505A9">
              <w:rPr>
                <w:lang w:val="en-US"/>
              </w:rPr>
              <w:t>Energomax</w:t>
            </w:r>
            <w:r w:rsidRPr="006505A9">
              <w:t xml:space="preserve"> </w:t>
            </w:r>
            <w:r w:rsidRPr="006505A9">
              <w:rPr>
                <w:lang w:val="en-US"/>
              </w:rPr>
              <w:t>b</w:t>
            </w:r>
            <w:r w:rsidRPr="006505A9">
              <w:t>=9 мм для Ø25.4</w:t>
            </w:r>
          </w:p>
        </w:tc>
        <w:tc>
          <w:tcPr>
            <w:tcW w:w="3398" w:type="dxa"/>
            <w:vAlign w:val="center"/>
          </w:tcPr>
          <w:p w14:paraId="6FE8E7D0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511F738" w14:textId="77777777" w:rsidR="00C06155" w:rsidRPr="006505A9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2D460579" w14:textId="14288113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Energoflex Energomax</w:t>
            </w:r>
          </w:p>
        </w:tc>
        <w:tc>
          <w:tcPr>
            <w:tcW w:w="1133" w:type="dxa"/>
            <w:vAlign w:val="center"/>
          </w:tcPr>
          <w:p w14:paraId="724CBC89" w14:textId="2737A80A" w:rsidR="00C06155" w:rsidRPr="006505A9" w:rsidRDefault="00C06155" w:rsidP="00C06155">
            <w:pPr>
              <w:pStyle w:val="af5"/>
            </w:pPr>
            <w:r w:rsidRPr="006505A9">
              <w:t>м</w:t>
            </w:r>
          </w:p>
        </w:tc>
        <w:tc>
          <w:tcPr>
            <w:tcW w:w="1133" w:type="dxa"/>
            <w:vAlign w:val="center"/>
          </w:tcPr>
          <w:p w14:paraId="04E9BBD9" w14:textId="1D365BDB" w:rsidR="00C06155" w:rsidRPr="006505A9" w:rsidRDefault="00C06155" w:rsidP="00C06155">
            <w:pPr>
              <w:pStyle w:val="af5"/>
            </w:pPr>
            <w:r w:rsidRPr="006505A9">
              <w:rPr>
                <w:lang w:val="en-US"/>
              </w:rPr>
              <w:t>8.5</w:t>
            </w:r>
          </w:p>
        </w:tc>
        <w:tc>
          <w:tcPr>
            <w:tcW w:w="1416" w:type="dxa"/>
            <w:vAlign w:val="center"/>
          </w:tcPr>
          <w:p w14:paraId="15D832DA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</w:tcPr>
          <w:p w14:paraId="22237F75" w14:textId="4D5BBFAC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</w:rPr>
            </w:pPr>
            <w:r w:rsidRPr="000D43EC">
              <w:rPr>
                <w:rFonts w:cs="Times New Roman"/>
                <w:szCs w:val="24"/>
              </w:rPr>
              <w:t>Система К2 (этажи 13-20)</w:t>
            </w:r>
          </w:p>
        </w:tc>
      </w:tr>
      <w:tr w:rsidR="00C06155" w:rsidRPr="00157984" w14:paraId="2D7E17A0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51E4B2E0" w14:textId="77777777" w:rsidR="00C06155" w:rsidRPr="00CF599B" w:rsidRDefault="00C06155" w:rsidP="00C06155">
            <w:pPr>
              <w:pStyle w:val="af5"/>
              <w:ind w:left="360"/>
            </w:pPr>
          </w:p>
        </w:tc>
        <w:tc>
          <w:tcPr>
            <w:tcW w:w="7361" w:type="dxa"/>
            <w:vAlign w:val="center"/>
          </w:tcPr>
          <w:p w14:paraId="4DAF22B3" w14:textId="01DC76CF" w:rsidR="00C06155" w:rsidRPr="003C57D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rPr>
                <w:b/>
                <w:bCs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vAlign w:val="center"/>
          </w:tcPr>
          <w:p w14:paraId="52D3195F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7814461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0529022D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1453006" w14:textId="77777777" w:rsidR="00C06155" w:rsidRPr="003C57D5" w:rsidRDefault="00C06155" w:rsidP="00C06155">
            <w:pPr>
              <w:pStyle w:val="af5"/>
            </w:pPr>
          </w:p>
        </w:tc>
        <w:tc>
          <w:tcPr>
            <w:tcW w:w="1133" w:type="dxa"/>
            <w:vAlign w:val="center"/>
          </w:tcPr>
          <w:p w14:paraId="26500815" w14:textId="77777777" w:rsidR="00C06155" w:rsidRPr="003C57D5" w:rsidRDefault="00C06155" w:rsidP="00C06155">
            <w:pPr>
              <w:pStyle w:val="af5"/>
            </w:pPr>
          </w:p>
        </w:tc>
        <w:tc>
          <w:tcPr>
            <w:tcW w:w="1416" w:type="dxa"/>
            <w:vAlign w:val="center"/>
          </w:tcPr>
          <w:p w14:paraId="6752E66B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25E7A13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7105285B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2C103752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05271E55" w14:textId="01C688BE" w:rsidR="00C06155" w:rsidRPr="003C57D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Гильза из стальной трубы</w:t>
            </w:r>
          </w:p>
        </w:tc>
        <w:tc>
          <w:tcPr>
            <w:tcW w:w="3398" w:type="dxa"/>
            <w:vAlign w:val="center"/>
          </w:tcPr>
          <w:p w14:paraId="48C358AD" w14:textId="38789494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3C57D5">
              <w:t>ГОСТ 10704-91</w:t>
            </w:r>
          </w:p>
        </w:tc>
        <w:tc>
          <w:tcPr>
            <w:tcW w:w="1982" w:type="dxa"/>
            <w:vAlign w:val="center"/>
          </w:tcPr>
          <w:p w14:paraId="092DCEBA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D605BEF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4B3B9AA" w14:textId="04E8BB0B" w:rsidR="00C06155" w:rsidRPr="003C57D5" w:rsidRDefault="00C06155" w:rsidP="00C06155">
            <w:pPr>
              <w:pStyle w:val="af5"/>
            </w:pPr>
            <w:r w:rsidRPr="003C57D5">
              <w:t>шт.</w:t>
            </w:r>
          </w:p>
        </w:tc>
        <w:tc>
          <w:tcPr>
            <w:tcW w:w="1133" w:type="dxa"/>
            <w:vAlign w:val="center"/>
          </w:tcPr>
          <w:p w14:paraId="6DE6806D" w14:textId="0A5A53C4" w:rsidR="00C06155" w:rsidRPr="003C57D5" w:rsidRDefault="00C06155" w:rsidP="00C06155">
            <w:pPr>
              <w:pStyle w:val="af5"/>
              <w:rPr>
                <w:lang w:val="en-US"/>
              </w:rPr>
            </w:pPr>
            <w:r w:rsidRPr="003C57D5">
              <w:rPr>
                <w:lang w:val="en-US"/>
              </w:rPr>
              <w:t>7</w:t>
            </w:r>
          </w:p>
        </w:tc>
        <w:tc>
          <w:tcPr>
            <w:tcW w:w="1416" w:type="dxa"/>
            <w:vAlign w:val="center"/>
          </w:tcPr>
          <w:p w14:paraId="3ED9D55A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5DAABFF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3249CF95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4834161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6A702876" w14:textId="44E47E25" w:rsidR="00C06155" w:rsidRPr="003C57D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Материал базальтовый огнезащитный</w:t>
            </w:r>
          </w:p>
        </w:tc>
        <w:tc>
          <w:tcPr>
            <w:tcW w:w="3398" w:type="dxa"/>
            <w:vAlign w:val="center"/>
          </w:tcPr>
          <w:p w14:paraId="6BCD2B61" w14:textId="0CC8181A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3C57D5">
              <w:t>МБОР-8</w:t>
            </w:r>
          </w:p>
        </w:tc>
        <w:tc>
          <w:tcPr>
            <w:tcW w:w="1982" w:type="dxa"/>
            <w:vAlign w:val="center"/>
          </w:tcPr>
          <w:p w14:paraId="39061363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9228D37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D903F0F" w14:textId="73515BEF" w:rsidR="00C06155" w:rsidRPr="003C57D5" w:rsidRDefault="00C06155" w:rsidP="00C06155">
            <w:pPr>
              <w:pStyle w:val="af5"/>
            </w:pPr>
            <w:r w:rsidRPr="003C57D5">
              <w:t>м2</w:t>
            </w:r>
          </w:p>
        </w:tc>
        <w:tc>
          <w:tcPr>
            <w:tcW w:w="1133" w:type="dxa"/>
            <w:vAlign w:val="center"/>
          </w:tcPr>
          <w:p w14:paraId="21D0189D" w14:textId="1340CC66" w:rsidR="00C06155" w:rsidRPr="003C57D5" w:rsidRDefault="00C06155" w:rsidP="00C06155">
            <w:pPr>
              <w:pStyle w:val="af5"/>
            </w:pPr>
            <w:r w:rsidRPr="003C57D5">
              <w:t>1,8</w:t>
            </w:r>
          </w:p>
        </w:tc>
        <w:tc>
          <w:tcPr>
            <w:tcW w:w="1416" w:type="dxa"/>
            <w:vAlign w:val="center"/>
          </w:tcPr>
          <w:p w14:paraId="474D03BF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0957F84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C06155" w:rsidRPr="00157984" w14:paraId="1C139508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0A4BB657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159ED444" w14:textId="37EE202D" w:rsidR="00C06155" w:rsidRPr="003C57D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Противопожарный герметик</w:t>
            </w:r>
          </w:p>
        </w:tc>
        <w:tc>
          <w:tcPr>
            <w:tcW w:w="3398" w:type="dxa"/>
            <w:vAlign w:val="center"/>
          </w:tcPr>
          <w:p w14:paraId="0941F213" w14:textId="45551DE3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  <w:r w:rsidRPr="003C57D5">
              <w:t>Огнеза-ВГ</w:t>
            </w:r>
          </w:p>
        </w:tc>
        <w:tc>
          <w:tcPr>
            <w:tcW w:w="1982" w:type="dxa"/>
            <w:vAlign w:val="center"/>
          </w:tcPr>
          <w:p w14:paraId="41F06D50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F9E688F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1E0F44" w14:textId="6D686880" w:rsidR="00C06155" w:rsidRPr="003C57D5" w:rsidRDefault="00C06155" w:rsidP="00C06155">
            <w:pPr>
              <w:pStyle w:val="af5"/>
            </w:pPr>
            <w:r w:rsidRPr="003C57D5">
              <w:t>кг</w:t>
            </w:r>
          </w:p>
        </w:tc>
        <w:tc>
          <w:tcPr>
            <w:tcW w:w="1133" w:type="dxa"/>
            <w:vAlign w:val="center"/>
          </w:tcPr>
          <w:p w14:paraId="0B3C6AF7" w14:textId="597DEAF0" w:rsidR="00C06155" w:rsidRPr="003C57D5" w:rsidRDefault="00C06155" w:rsidP="00C06155">
            <w:pPr>
              <w:pStyle w:val="af5"/>
            </w:pPr>
            <w:r w:rsidRPr="003C57D5">
              <w:t>6,48</w:t>
            </w:r>
          </w:p>
        </w:tc>
        <w:tc>
          <w:tcPr>
            <w:tcW w:w="1416" w:type="dxa"/>
            <w:vAlign w:val="center"/>
          </w:tcPr>
          <w:p w14:paraId="27E02F3E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4EAADD84" w14:textId="77777777" w:rsidR="00C06155" w:rsidRPr="003C57D5" w:rsidRDefault="00C06155" w:rsidP="00C06155">
            <w:pPr>
              <w:pStyle w:val="af5"/>
            </w:pPr>
            <w:r w:rsidRPr="003C57D5">
              <w:t xml:space="preserve">Расход 3,6 кг/м2 </w:t>
            </w:r>
          </w:p>
          <w:p w14:paraId="5E812920" w14:textId="0C00F31D" w:rsidR="00C06155" w:rsidRPr="003C57D5" w:rsidRDefault="00C06155" w:rsidP="00C06155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3C57D5">
              <w:t>при толщине 3 мм</w:t>
            </w:r>
          </w:p>
        </w:tc>
      </w:tr>
      <w:tr w:rsidR="00C06155" w:rsidRPr="00157984" w14:paraId="19276CA0" w14:textId="77777777" w:rsidTr="00602E8A">
        <w:trPr>
          <w:trHeight w:val="454"/>
        </w:trPr>
        <w:tc>
          <w:tcPr>
            <w:tcW w:w="1131" w:type="dxa"/>
            <w:tcBorders>
              <w:left w:val="nil"/>
            </w:tcBorders>
            <w:vAlign w:val="center"/>
          </w:tcPr>
          <w:p w14:paraId="7CA3A4A1" w14:textId="77777777" w:rsidR="00C06155" w:rsidRPr="00CF599B" w:rsidRDefault="00C06155" w:rsidP="00C0615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vAlign w:val="center"/>
          </w:tcPr>
          <w:p w14:paraId="2CEFA615" w14:textId="1B7B5111" w:rsidR="00C06155" w:rsidRPr="003C57D5" w:rsidRDefault="00C06155" w:rsidP="00C0615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C57D5">
              <w:t>Крепление трубопроводов (хомут, шпилька, гайки, шайбы)</w:t>
            </w:r>
          </w:p>
        </w:tc>
        <w:tc>
          <w:tcPr>
            <w:tcW w:w="3398" w:type="dxa"/>
            <w:vAlign w:val="center"/>
          </w:tcPr>
          <w:p w14:paraId="00C33532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BDC702A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vAlign w:val="center"/>
          </w:tcPr>
          <w:p w14:paraId="32C7F385" w14:textId="77777777" w:rsidR="00C06155" w:rsidRPr="003C57D5" w:rsidRDefault="00C06155" w:rsidP="00C0615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D608B6" w14:textId="64E1AF1F" w:rsidR="00C06155" w:rsidRPr="003C57D5" w:rsidRDefault="00C06155" w:rsidP="00C06155">
            <w:pPr>
              <w:pStyle w:val="af5"/>
            </w:pPr>
            <w:r w:rsidRPr="003C57D5">
              <w:t>кг</w:t>
            </w:r>
          </w:p>
        </w:tc>
        <w:tc>
          <w:tcPr>
            <w:tcW w:w="1133" w:type="dxa"/>
            <w:vAlign w:val="center"/>
          </w:tcPr>
          <w:p w14:paraId="1D190E54" w14:textId="6A84E4FD" w:rsidR="00C06155" w:rsidRPr="003C57D5" w:rsidRDefault="00C06155" w:rsidP="00C06155">
            <w:pPr>
              <w:pStyle w:val="af5"/>
            </w:pPr>
            <w:r w:rsidRPr="003C57D5">
              <w:t>450</w:t>
            </w:r>
          </w:p>
        </w:tc>
        <w:tc>
          <w:tcPr>
            <w:tcW w:w="1416" w:type="dxa"/>
            <w:vAlign w:val="center"/>
          </w:tcPr>
          <w:p w14:paraId="654768AE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vAlign w:val="center"/>
          </w:tcPr>
          <w:p w14:paraId="7F87D5F1" w14:textId="77777777" w:rsidR="00C06155" w:rsidRPr="001B1EE5" w:rsidRDefault="00C06155" w:rsidP="00C06155">
            <w:pPr>
              <w:pStyle w:val="af5"/>
              <w:rPr>
                <w:rFonts w:cs="Times New Roman"/>
                <w:color w:val="EE0000"/>
                <w:szCs w:val="24"/>
                <w:highlight w:val="yellow"/>
              </w:rPr>
            </w:pP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627542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627542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627542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7A6F034B" w:rsidR="000B62DF" w:rsidRPr="00DD79DF" w:rsidRDefault="000B62DF" w:rsidP="00627542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627542">
                  <w:rPr>
                    <w:rFonts w:cs="Times New Roman"/>
                    <w:noProof/>
                    <w:lang w:val="en-US"/>
                  </w:rPr>
                  <w:instrText>26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627542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627542">
                  <w:rPr>
                    <w:rFonts w:cs="Times New Roman"/>
                    <w:noProof/>
                    <w:lang w:val="en-US"/>
                  </w:rPr>
                  <w:t>6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627542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627542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25D7F295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627542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627542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627542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44ED7DF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627542">
            <w:rPr>
              <w:rFonts w:cs="Times New Roman"/>
              <w:noProof/>
              <w:szCs w:val="24"/>
            </w:rPr>
            <w:t>6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1055"/>
    <w:multiLevelType w:val="hybridMultilevel"/>
    <w:tmpl w:val="9DFEBE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6BA31962"/>
    <w:multiLevelType w:val="hybridMultilevel"/>
    <w:tmpl w:val="D726672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38796905">
    <w:abstractNumId w:val="1"/>
  </w:num>
  <w:num w:numId="2" w16cid:durableId="497771020">
    <w:abstractNumId w:val="2"/>
  </w:num>
  <w:num w:numId="3" w16cid:durableId="569192267">
    <w:abstractNumId w:val="2"/>
  </w:num>
  <w:num w:numId="4" w16cid:durableId="2114015104">
    <w:abstractNumId w:val="2"/>
  </w:num>
  <w:num w:numId="5" w16cid:durableId="1269001136">
    <w:abstractNumId w:val="3"/>
  </w:num>
  <w:num w:numId="6" w16cid:durableId="1352804343">
    <w:abstractNumId w:val="6"/>
  </w:num>
  <w:num w:numId="7" w16cid:durableId="1023477582">
    <w:abstractNumId w:val="4"/>
  </w:num>
  <w:num w:numId="8" w16cid:durableId="1800806611">
    <w:abstractNumId w:val="5"/>
  </w:num>
  <w:num w:numId="9" w16cid:durableId="1126778077">
    <w:abstractNumId w:val="0"/>
  </w:num>
  <w:num w:numId="10" w16cid:durableId="1718160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0DA9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0D3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1AE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1EE5"/>
    <w:rsid w:val="001B2554"/>
    <w:rsid w:val="001C222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1653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B7DEA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948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1D8"/>
    <w:rsid w:val="0036727B"/>
    <w:rsid w:val="003761FB"/>
    <w:rsid w:val="00385BCD"/>
    <w:rsid w:val="00390C48"/>
    <w:rsid w:val="00392E96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7D5"/>
    <w:rsid w:val="003C5FC6"/>
    <w:rsid w:val="003C6CCC"/>
    <w:rsid w:val="003D01D4"/>
    <w:rsid w:val="003D225E"/>
    <w:rsid w:val="003D2721"/>
    <w:rsid w:val="003D47C1"/>
    <w:rsid w:val="003D5C18"/>
    <w:rsid w:val="003D63D0"/>
    <w:rsid w:val="003F17F7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44B5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134AC"/>
    <w:rsid w:val="006204A2"/>
    <w:rsid w:val="00621EF0"/>
    <w:rsid w:val="00627542"/>
    <w:rsid w:val="006307B3"/>
    <w:rsid w:val="00632FC2"/>
    <w:rsid w:val="00635584"/>
    <w:rsid w:val="00635C16"/>
    <w:rsid w:val="00637140"/>
    <w:rsid w:val="00641CDD"/>
    <w:rsid w:val="00646788"/>
    <w:rsid w:val="006505A9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5949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0686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32E2"/>
    <w:rsid w:val="008B55FC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1C3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5E84"/>
    <w:rsid w:val="009D74FD"/>
    <w:rsid w:val="009E40F4"/>
    <w:rsid w:val="009E555E"/>
    <w:rsid w:val="009F2262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5F4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2D04"/>
    <w:rsid w:val="00B94653"/>
    <w:rsid w:val="00B9492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155"/>
    <w:rsid w:val="00C064AB"/>
    <w:rsid w:val="00C12B08"/>
    <w:rsid w:val="00C14DEE"/>
    <w:rsid w:val="00C217DB"/>
    <w:rsid w:val="00C34B13"/>
    <w:rsid w:val="00C3516A"/>
    <w:rsid w:val="00C351D9"/>
    <w:rsid w:val="00C35E37"/>
    <w:rsid w:val="00C363BF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CF6D8C"/>
    <w:rsid w:val="00D05CA7"/>
    <w:rsid w:val="00D16175"/>
    <w:rsid w:val="00D1746F"/>
    <w:rsid w:val="00D2366B"/>
    <w:rsid w:val="00D2536F"/>
    <w:rsid w:val="00D32F45"/>
    <w:rsid w:val="00D33F3F"/>
    <w:rsid w:val="00D41B44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42D6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B6ED3"/>
    <w:rsid w:val="00EC025F"/>
    <w:rsid w:val="00EC16A5"/>
    <w:rsid w:val="00EC3520"/>
    <w:rsid w:val="00EC431D"/>
    <w:rsid w:val="00EC4FAD"/>
    <w:rsid w:val="00ED15BB"/>
    <w:rsid w:val="00ED27CA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0172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0060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14046</TotalTime>
  <Pages>6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Ivanova Ekaterina</cp:lastModifiedBy>
  <cp:revision>109</cp:revision>
  <cp:lastPrinted>2025-07-15T11:24:00Z</cp:lastPrinted>
  <dcterms:created xsi:type="dcterms:W3CDTF">2023-06-08T14:36:00Z</dcterms:created>
  <dcterms:modified xsi:type="dcterms:W3CDTF">2025-07-15T11:24:00Z</dcterms:modified>
</cp:coreProperties>
</file>