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22368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1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1"/>
        <w:gridCol w:w="7361"/>
        <w:gridCol w:w="3398"/>
        <w:gridCol w:w="1982"/>
        <w:gridCol w:w="2549"/>
        <w:gridCol w:w="1133"/>
        <w:gridCol w:w="1133"/>
        <w:gridCol w:w="1416"/>
        <w:gridCol w:w="2265"/>
      </w:tblGrid>
      <w:tr w:rsidR="007454E1" w:rsidRPr="00157984" w14:paraId="0CA5684D" w14:textId="77777777" w:rsidTr="00960F27">
        <w:trPr>
          <w:trHeight w:hRule="exact" w:val="1462"/>
          <w:tblHeader/>
          <w:jc w:val="center"/>
        </w:trPr>
        <w:tc>
          <w:tcPr>
            <w:tcW w:w="1131" w:type="dxa"/>
            <w:tcBorders>
              <w:top w:val="single" w:sz="18" w:space="0" w:color="auto"/>
              <w:left w:val="nil"/>
              <w:bottom w:val="single" w:sz="18" w:space="0" w:color="auto"/>
            </w:tcBorders>
            <w:vAlign w:val="center"/>
          </w:tcPr>
          <w:p w14:paraId="51EC194D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Поз.</w:t>
            </w:r>
          </w:p>
        </w:tc>
        <w:tc>
          <w:tcPr>
            <w:tcW w:w="736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99381CD" w14:textId="77777777" w:rsidR="007454E1" w:rsidRPr="00B35A9C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B35A9C">
              <w:rPr>
                <w:rFonts w:cs="Times New Roman"/>
                <w:szCs w:val="24"/>
              </w:rPr>
              <w:t>Наименование и техническая характеристика</w:t>
            </w:r>
          </w:p>
        </w:tc>
        <w:tc>
          <w:tcPr>
            <w:tcW w:w="339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AE785B7" w14:textId="77777777" w:rsidR="007454E1" w:rsidRPr="00B35A9C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B35A9C">
              <w:rPr>
                <w:rFonts w:cs="Times New Roman"/>
                <w:szCs w:val="24"/>
              </w:rPr>
              <w:t>Тип, марка,</w:t>
            </w:r>
          </w:p>
          <w:p w14:paraId="7F019B10" w14:textId="77777777" w:rsidR="007454E1" w:rsidRPr="00B35A9C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B35A9C">
              <w:rPr>
                <w:rFonts w:cs="Times New Roman"/>
                <w:szCs w:val="24"/>
              </w:rPr>
              <w:t>обозначение документа,</w:t>
            </w:r>
          </w:p>
          <w:p w14:paraId="7BA6AFFE" w14:textId="77777777" w:rsidR="007454E1" w:rsidRPr="00B35A9C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B35A9C">
              <w:rPr>
                <w:rFonts w:cs="Times New Roman"/>
                <w:szCs w:val="24"/>
              </w:rPr>
              <w:t>опросного листа</w:t>
            </w:r>
          </w:p>
        </w:tc>
        <w:tc>
          <w:tcPr>
            <w:tcW w:w="198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4BA94CA" w14:textId="77777777" w:rsidR="007454E1" w:rsidRPr="00B35A9C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B35A9C">
              <w:rPr>
                <w:rFonts w:cs="Times New Roman"/>
                <w:szCs w:val="24"/>
              </w:rPr>
              <w:t>Код</w:t>
            </w:r>
          </w:p>
          <w:p w14:paraId="44EAEA6A" w14:textId="77777777" w:rsidR="007454E1" w:rsidRPr="00B35A9C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B35A9C">
              <w:rPr>
                <w:rFonts w:cs="Times New Roman"/>
                <w:szCs w:val="24"/>
              </w:rPr>
              <w:t>продукции</w:t>
            </w:r>
          </w:p>
        </w:tc>
        <w:tc>
          <w:tcPr>
            <w:tcW w:w="254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32FC6F8" w14:textId="77777777" w:rsidR="007454E1" w:rsidRPr="00B35A9C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B35A9C">
              <w:rPr>
                <w:rFonts w:cs="Times New Roman"/>
                <w:szCs w:val="24"/>
              </w:rPr>
              <w:t>Поставщик</w:t>
            </w:r>
          </w:p>
        </w:tc>
        <w:tc>
          <w:tcPr>
            <w:tcW w:w="11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AF0BF21" w14:textId="77777777" w:rsidR="007454E1" w:rsidRPr="00B35A9C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B35A9C">
              <w:rPr>
                <w:rFonts w:cs="Times New Roman"/>
                <w:szCs w:val="24"/>
              </w:rPr>
              <w:t>Ед.</w:t>
            </w:r>
          </w:p>
          <w:p w14:paraId="60E1472E" w14:textId="77777777" w:rsidR="007454E1" w:rsidRPr="00B35A9C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B35A9C">
              <w:rPr>
                <w:rFonts w:cs="Times New Roman"/>
                <w:szCs w:val="24"/>
              </w:rPr>
              <w:t>изме-</w:t>
            </w:r>
          </w:p>
          <w:p w14:paraId="3D7499A9" w14:textId="77777777" w:rsidR="007454E1" w:rsidRPr="00B35A9C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B35A9C">
              <w:rPr>
                <w:rFonts w:cs="Times New Roman"/>
                <w:szCs w:val="24"/>
              </w:rPr>
              <w:t>рения</w:t>
            </w:r>
          </w:p>
        </w:tc>
        <w:tc>
          <w:tcPr>
            <w:tcW w:w="11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D37BC17" w14:textId="77777777" w:rsidR="007454E1" w:rsidRPr="00B35A9C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B35A9C">
              <w:rPr>
                <w:rFonts w:cs="Times New Roman"/>
                <w:szCs w:val="24"/>
              </w:rPr>
              <w:t>Кол.</w:t>
            </w:r>
          </w:p>
        </w:tc>
        <w:tc>
          <w:tcPr>
            <w:tcW w:w="141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E379413" w14:textId="77777777" w:rsidR="007454E1" w:rsidRPr="00B35A9C" w:rsidRDefault="00FD0C0E" w:rsidP="00DF3EC8">
            <w:pPr>
              <w:pStyle w:val="af4"/>
              <w:rPr>
                <w:rFonts w:cs="Times New Roman"/>
                <w:szCs w:val="24"/>
              </w:rPr>
            </w:pPr>
            <w:r w:rsidRPr="00B35A9C">
              <w:rPr>
                <w:rFonts w:cs="Times New Roman"/>
                <w:szCs w:val="24"/>
              </w:rPr>
              <w:t>М</w:t>
            </w:r>
            <w:r w:rsidR="007454E1" w:rsidRPr="00B35A9C">
              <w:rPr>
                <w:rFonts w:cs="Times New Roman"/>
                <w:szCs w:val="24"/>
              </w:rPr>
              <w:t>асса,</w:t>
            </w:r>
          </w:p>
          <w:p w14:paraId="55386EF3" w14:textId="77777777" w:rsidR="007454E1" w:rsidRPr="00B35A9C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B35A9C">
              <w:rPr>
                <w:rFonts w:cs="Times New Roman"/>
                <w:szCs w:val="24"/>
              </w:rPr>
              <w:t>1 ед.,</w:t>
            </w:r>
          </w:p>
          <w:p w14:paraId="71053624" w14:textId="77777777" w:rsidR="007454E1" w:rsidRPr="00B35A9C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B35A9C">
              <w:rPr>
                <w:rFonts w:cs="Times New Roman"/>
                <w:szCs w:val="24"/>
              </w:rPr>
              <w:t>кг</w:t>
            </w:r>
          </w:p>
        </w:tc>
        <w:tc>
          <w:tcPr>
            <w:tcW w:w="2265" w:type="dxa"/>
            <w:tcBorders>
              <w:top w:val="single" w:sz="18" w:space="0" w:color="auto"/>
              <w:bottom w:val="single" w:sz="18" w:space="0" w:color="auto"/>
              <w:right w:val="nil"/>
            </w:tcBorders>
            <w:vAlign w:val="center"/>
          </w:tcPr>
          <w:p w14:paraId="6FFB096C" w14:textId="77777777" w:rsidR="007454E1" w:rsidRPr="00B35A9C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B35A9C">
              <w:rPr>
                <w:rFonts w:cs="Times New Roman"/>
                <w:szCs w:val="24"/>
              </w:rPr>
              <w:t>Примечание</w:t>
            </w:r>
          </w:p>
        </w:tc>
      </w:tr>
      <w:tr w:rsidR="007454E1" w:rsidRPr="00157984" w14:paraId="102A4026" w14:textId="77777777" w:rsidTr="00960F27">
        <w:trPr>
          <w:trHeight w:hRule="exact" w:val="454"/>
          <w:tblHeader/>
          <w:jc w:val="center"/>
        </w:trPr>
        <w:tc>
          <w:tcPr>
            <w:tcW w:w="1131" w:type="dxa"/>
            <w:tcBorders>
              <w:top w:val="single" w:sz="18" w:space="0" w:color="auto"/>
              <w:left w:val="nil"/>
              <w:bottom w:val="single" w:sz="18" w:space="0" w:color="auto"/>
            </w:tcBorders>
            <w:vAlign w:val="center"/>
          </w:tcPr>
          <w:p w14:paraId="409F1363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  <w:lang w:eastAsia="ru-RU"/>
              </w:rPr>
            </w:pPr>
            <w:r w:rsidRPr="00202B9E">
              <w:rPr>
                <w:rFonts w:cs="Times New Roman"/>
                <w:szCs w:val="24"/>
                <w:lang w:eastAsia="ru-RU"/>
              </w:rPr>
              <w:t>1</w:t>
            </w:r>
          </w:p>
        </w:tc>
        <w:tc>
          <w:tcPr>
            <w:tcW w:w="736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1B78665" w14:textId="77777777" w:rsidR="007454E1" w:rsidRPr="00B35A9C" w:rsidRDefault="007454E1" w:rsidP="00DF3EC8">
            <w:pPr>
              <w:pStyle w:val="af4"/>
              <w:rPr>
                <w:rFonts w:cs="Times New Roman"/>
                <w:szCs w:val="24"/>
                <w:lang w:eastAsia="ru-RU"/>
              </w:rPr>
            </w:pPr>
            <w:r w:rsidRPr="00B35A9C">
              <w:rPr>
                <w:rFonts w:cs="Times New Roman"/>
                <w:szCs w:val="24"/>
                <w:lang w:eastAsia="ru-RU"/>
              </w:rPr>
              <w:t>2</w:t>
            </w:r>
          </w:p>
        </w:tc>
        <w:tc>
          <w:tcPr>
            <w:tcW w:w="339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8ABAAD4" w14:textId="77777777" w:rsidR="007454E1" w:rsidRPr="00B35A9C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B35A9C">
              <w:rPr>
                <w:rFonts w:cs="Times New Roman"/>
                <w:szCs w:val="24"/>
              </w:rPr>
              <w:t>3</w:t>
            </w:r>
          </w:p>
        </w:tc>
        <w:tc>
          <w:tcPr>
            <w:tcW w:w="198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CC57490" w14:textId="77777777" w:rsidR="007454E1" w:rsidRPr="00B35A9C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B35A9C">
              <w:rPr>
                <w:rFonts w:cs="Times New Roman"/>
                <w:szCs w:val="24"/>
              </w:rPr>
              <w:t>4</w:t>
            </w:r>
          </w:p>
        </w:tc>
        <w:tc>
          <w:tcPr>
            <w:tcW w:w="254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E158137" w14:textId="77777777" w:rsidR="007454E1" w:rsidRPr="00B35A9C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B35A9C">
              <w:rPr>
                <w:rFonts w:cs="Times New Roman"/>
                <w:szCs w:val="24"/>
              </w:rPr>
              <w:t>5</w:t>
            </w:r>
          </w:p>
        </w:tc>
        <w:tc>
          <w:tcPr>
            <w:tcW w:w="11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A0B1110" w14:textId="77777777" w:rsidR="007454E1" w:rsidRPr="00B35A9C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B35A9C">
              <w:rPr>
                <w:rFonts w:cs="Times New Roman"/>
                <w:szCs w:val="24"/>
              </w:rPr>
              <w:t>6</w:t>
            </w:r>
          </w:p>
        </w:tc>
        <w:tc>
          <w:tcPr>
            <w:tcW w:w="11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59A9D35" w14:textId="77777777" w:rsidR="007454E1" w:rsidRPr="00B35A9C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B35A9C">
              <w:rPr>
                <w:rFonts w:cs="Times New Roman"/>
                <w:szCs w:val="24"/>
              </w:rPr>
              <w:t>7</w:t>
            </w:r>
          </w:p>
        </w:tc>
        <w:tc>
          <w:tcPr>
            <w:tcW w:w="141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78DC09C" w14:textId="77777777" w:rsidR="007454E1" w:rsidRPr="00B35A9C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B35A9C">
              <w:rPr>
                <w:rFonts w:cs="Times New Roman"/>
                <w:szCs w:val="24"/>
              </w:rPr>
              <w:t>8</w:t>
            </w:r>
          </w:p>
        </w:tc>
        <w:tc>
          <w:tcPr>
            <w:tcW w:w="2265" w:type="dxa"/>
            <w:tcBorders>
              <w:top w:val="single" w:sz="18" w:space="0" w:color="auto"/>
              <w:bottom w:val="single" w:sz="18" w:space="0" w:color="auto"/>
              <w:right w:val="nil"/>
            </w:tcBorders>
            <w:vAlign w:val="center"/>
          </w:tcPr>
          <w:p w14:paraId="44231004" w14:textId="77777777" w:rsidR="007454E1" w:rsidRPr="00B35A9C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B35A9C">
              <w:rPr>
                <w:rFonts w:cs="Times New Roman"/>
                <w:szCs w:val="24"/>
              </w:rPr>
              <w:t>9</w:t>
            </w:r>
          </w:p>
        </w:tc>
      </w:tr>
      <w:tr w:rsidR="001771E9" w:rsidRPr="00157984" w14:paraId="00F7239D" w14:textId="77777777" w:rsidTr="00960F27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136092A" w14:textId="77777777" w:rsidR="001771E9" w:rsidRPr="00B35A9C" w:rsidRDefault="001771E9" w:rsidP="001771E9">
            <w:pPr>
              <w:pStyle w:val="af5"/>
              <w:ind w:left="284"/>
              <w:jc w:val="both"/>
            </w:pPr>
            <w:bookmarkStart w:id="0" w:name="_Hlk94355903"/>
          </w:p>
        </w:tc>
        <w:tc>
          <w:tcPr>
            <w:tcW w:w="7361" w:type="dxa"/>
            <w:shd w:val="clear" w:color="auto" w:fill="auto"/>
            <w:vAlign w:val="center"/>
          </w:tcPr>
          <w:p w14:paraId="510A6C7E" w14:textId="2A79A332" w:rsidR="001771E9" w:rsidRPr="00B35A9C" w:rsidRDefault="001771E9" w:rsidP="001771E9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center"/>
            </w:pPr>
            <w:r w:rsidRPr="00B35A9C">
              <w:rPr>
                <w:rFonts w:cs="Times New Roman"/>
                <w:b/>
                <w:bCs/>
              </w:rPr>
              <w:t>Система вентиляции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7F10E9E" w14:textId="77777777" w:rsidR="001771E9" w:rsidRPr="00B35A9C" w:rsidRDefault="001771E9" w:rsidP="001771E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5CA8C02" w14:textId="77777777" w:rsidR="001771E9" w:rsidRPr="00B35A9C" w:rsidRDefault="001771E9" w:rsidP="001771E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669DC94" w14:textId="77777777" w:rsidR="001771E9" w:rsidRPr="00B35A9C" w:rsidRDefault="001771E9" w:rsidP="001771E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63FE7EA" w14:textId="77777777" w:rsidR="001771E9" w:rsidRPr="00B35A9C" w:rsidRDefault="001771E9" w:rsidP="001771E9">
            <w:pPr>
              <w:pStyle w:val="af5"/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CB0E729" w14:textId="77777777" w:rsidR="001771E9" w:rsidRPr="00B35A9C" w:rsidRDefault="001771E9" w:rsidP="001771E9">
            <w:pPr>
              <w:pStyle w:val="af5"/>
            </w:pPr>
          </w:p>
        </w:tc>
        <w:tc>
          <w:tcPr>
            <w:tcW w:w="1416" w:type="dxa"/>
            <w:shd w:val="clear" w:color="auto" w:fill="auto"/>
            <w:vAlign w:val="bottom"/>
          </w:tcPr>
          <w:p w14:paraId="79A0B9C7" w14:textId="77777777" w:rsidR="001771E9" w:rsidRPr="00B35A9C" w:rsidRDefault="001771E9" w:rsidP="001771E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2603F5BD" w14:textId="77777777" w:rsidR="001771E9" w:rsidRPr="00B35A9C" w:rsidRDefault="001771E9" w:rsidP="001771E9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1771E9" w:rsidRPr="00157984" w14:paraId="6B468BBF" w14:textId="77777777" w:rsidTr="00960F27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F119D19" w14:textId="77777777" w:rsidR="001771E9" w:rsidRPr="00B35A9C" w:rsidRDefault="001771E9" w:rsidP="001771E9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1C47D83" w14:textId="5BDAC590" w:rsidR="001771E9" w:rsidRPr="00B35A9C" w:rsidRDefault="001771E9" w:rsidP="001771E9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B35A9C">
              <w:t>Воздушный клапан общего назначения круглый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A0FAB42" w14:textId="28DA8F5B" w:rsidR="001771E9" w:rsidRPr="00B35A9C" w:rsidRDefault="001771E9" w:rsidP="001771E9">
            <w:pPr>
              <w:pStyle w:val="af5"/>
              <w:rPr>
                <w:rFonts w:cs="Times New Roman"/>
                <w:szCs w:val="24"/>
              </w:rPr>
            </w:pPr>
            <w:r w:rsidRPr="00B35A9C">
              <w:t>ДК 1</w:t>
            </w:r>
            <w:r w:rsidR="00D914D9">
              <w:t>00</w:t>
            </w:r>
            <w:r w:rsidRPr="00B35A9C">
              <w:t>Р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7629E44F" w14:textId="77777777" w:rsidR="001771E9" w:rsidRPr="00B35A9C" w:rsidRDefault="001771E9" w:rsidP="001771E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02899AB" w14:textId="77777777" w:rsidR="001771E9" w:rsidRPr="00B35A9C" w:rsidRDefault="001771E9" w:rsidP="001771E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09C0F68" w14:textId="319C9BA4" w:rsidR="001771E9" w:rsidRPr="00B35A9C" w:rsidRDefault="001771E9" w:rsidP="001771E9">
            <w:pPr>
              <w:pStyle w:val="af5"/>
            </w:pPr>
            <w:r w:rsidRPr="00B35A9C"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E080444" w14:textId="2FC4125B" w:rsidR="001771E9" w:rsidRPr="00B35A9C" w:rsidRDefault="00D914D9" w:rsidP="001771E9">
            <w:pPr>
              <w:pStyle w:val="af5"/>
            </w:pPr>
            <w:r>
              <w:t>5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0498655F" w14:textId="77777777" w:rsidR="001771E9" w:rsidRPr="00B35A9C" w:rsidRDefault="001771E9" w:rsidP="001771E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6575979F" w14:textId="77777777" w:rsidR="001771E9" w:rsidRPr="00B35A9C" w:rsidRDefault="001771E9" w:rsidP="001771E9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1771E9" w:rsidRPr="00157984" w14:paraId="548558A8" w14:textId="77777777" w:rsidTr="00960F27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D2453E1" w14:textId="77777777" w:rsidR="001771E9" w:rsidRPr="00B35A9C" w:rsidRDefault="001771E9" w:rsidP="001771E9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5B2B188" w14:textId="3B933A33" w:rsidR="001771E9" w:rsidRPr="00B35A9C" w:rsidRDefault="001771E9" w:rsidP="001771E9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B35A9C">
              <w:t>Воздушный клапан общего назначения круглый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351A399" w14:textId="7D9FD381" w:rsidR="001771E9" w:rsidRPr="00B35A9C" w:rsidRDefault="001771E9" w:rsidP="001771E9">
            <w:pPr>
              <w:pStyle w:val="af5"/>
              <w:rPr>
                <w:rFonts w:cs="Times New Roman"/>
                <w:szCs w:val="24"/>
              </w:rPr>
            </w:pPr>
            <w:r w:rsidRPr="00B35A9C">
              <w:t>ДК 1</w:t>
            </w:r>
            <w:r w:rsidR="00D914D9">
              <w:t>25</w:t>
            </w:r>
            <w:r w:rsidRPr="00B35A9C">
              <w:t>Р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3DFDDB5B" w14:textId="77777777" w:rsidR="001771E9" w:rsidRPr="00B35A9C" w:rsidRDefault="001771E9" w:rsidP="001771E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ED5036E" w14:textId="77777777" w:rsidR="001771E9" w:rsidRPr="00B35A9C" w:rsidRDefault="001771E9" w:rsidP="001771E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CF176D7" w14:textId="3C7CE2DF" w:rsidR="001771E9" w:rsidRPr="00B35A9C" w:rsidRDefault="001771E9" w:rsidP="001771E9">
            <w:pPr>
              <w:pStyle w:val="af5"/>
            </w:pPr>
            <w:r w:rsidRPr="00B35A9C"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668F4D1" w14:textId="4DE1E67D" w:rsidR="001771E9" w:rsidRPr="00B35A9C" w:rsidRDefault="00D914D9" w:rsidP="001771E9">
            <w:pPr>
              <w:pStyle w:val="af5"/>
            </w:pPr>
            <w:r>
              <w:t>4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7384C02D" w14:textId="77777777" w:rsidR="001771E9" w:rsidRPr="00B35A9C" w:rsidRDefault="001771E9" w:rsidP="001771E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46CD7EC6" w14:textId="77777777" w:rsidR="001771E9" w:rsidRPr="00B35A9C" w:rsidRDefault="001771E9" w:rsidP="001771E9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1771E9" w:rsidRPr="00157984" w14:paraId="6D55ABCC" w14:textId="77777777" w:rsidTr="00960F27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7A1B48D" w14:textId="77777777" w:rsidR="001771E9" w:rsidRPr="00B35A9C" w:rsidRDefault="001771E9" w:rsidP="001771E9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1985420" w14:textId="259A3E49" w:rsidR="001771E9" w:rsidRPr="00B35A9C" w:rsidRDefault="001771E9" w:rsidP="001771E9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B35A9C">
              <w:t>Воздушный клапан общего назначения круглый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BE00D5D" w14:textId="236F3CF7" w:rsidR="001771E9" w:rsidRPr="00B35A9C" w:rsidRDefault="001771E9" w:rsidP="001771E9">
            <w:pPr>
              <w:pStyle w:val="af5"/>
              <w:rPr>
                <w:rFonts w:cs="Times New Roman"/>
                <w:szCs w:val="24"/>
              </w:rPr>
            </w:pPr>
            <w:r w:rsidRPr="00B35A9C">
              <w:t>ДК 200Р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0D6D9C67" w14:textId="77777777" w:rsidR="001771E9" w:rsidRPr="00B35A9C" w:rsidRDefault="001771E9" w:rsidP="001771E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115D962" w14:textId="77777777" w:rsidR="001771E9" w:rsidRPr="00B35A9C" w:rsidRDefault="001771E9" w:rsidP="001771E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E4166C1" w14:textId="213CFAE0" w:rsidR="001771E9" w:rsidRPr="00B35A9C" w:rsidRDefault="001771E9" w:rsidP="001771E9">
            <w:pPr>
              <w:pStyle w:val="af5"/>
            </w:pPr>
            <w:r w:rsidRPr="00B35A9C"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E0FF85E" w14:textId="1E33B064" w:rsidR="001771E9" w:rsidRPr="00B35A9C" w:rsidRDefault="00D914D9" w:rsidP="001771E9">
            <w:pPr>
              <w:pStyle w:val="af5"/>
            </w:pPr>
            <w:r>
              <w:t>15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35B80A89" w14:textId="77777777" w:rsidR="001771E9" w:rsidRPr="00B35A9C" w:rsidRDefault="001771E9" w:rsidP="001771E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7079022F" w14:textId="77777777" w:rsidR="001771E9" w:rsidRPr="00B35A9C" w:rsidRDefault="001771E9" w:rsidP="001771E9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1771E9" w:rsidRPr="00157984" w14:paraId="2D7A61EF" w14:textId="77777777" w:rsidTr="00960F27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174AA3C" w14:textId="77777777" w:rsidR="001771E9" w:rsidRPr="00B35A9C" w:rsidRDefault="001771E9" w:rsidP="001771E9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3B37E37" w14:textId="55780A18" w:rsidR="001771E9" w:rsidRPr="008226AA" w:rsidRDefault="001771E9" w:rsidP="001771E9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8226AA">
              <w:t xml:space="preserve">Лючок для замера параметров воздуха 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7FDC338" w14:textId="7928250A" w:rsidR="001771E9" w:rsidRPr="008226AA" w:rsidRDefault="001771E9" w:rsidP="001771E9">
            <w:pPr>
              <w:pStyle w:val="af5"/>
              <w:rPr>
                <w:rFonts w:cs="Times New Roman"/>
                <w:szCs w:val="24"/>
              </w:rPr>
            </w:pPr>
            <w:r w:rsidRPr="008226AA">
              <w:t xml:space="preserve">А1К-151-00 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0D3720E0" w14:textId="77777777" w:rsidR="001771E9" w:rsidRPr="008226AA" w:rsidRDefault="001771E9" w:rsidP="001771E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6F4E993" w14:textId="77777777" w:rsidR="001771E9" w:rsidRPr="008226AA" w:rsidRDefault="001771E9" w:rsidP="001771E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CB168B8" w14:textId="1421E72C" w:rsidR="001771E9" w:rsidRPr="008226AA" w:rsidRDefault="001771E9" w:rsidP="001771E9">
            <w:pPr>
              <w:pStyle w:val="af5"/>
            </w:pPr>
            <w:r w:rsidRPr="008226AA"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D0B3D26" w14:textId="73AE443E" w:rsidR="001771E9" w:rsidRPr="008226AA" w:rsidRDefault="001771E9" w:rsidP="001771E9">
            <w:pPr>
              <w:pStyle w:val="af5"/>
            </w:pPr>
            <w:r w:rsidRPr="008226AA">
              <w:t>10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4335C0A2" w14:textId="77777777" w:rsidR="001771E9" w:rsidRPr="00B35A9C" w:rsidRDefault="001771E9" w:rsidP="001771E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002BDAED" w14:textId="77777777" w:rsidR="001771E9" w:rsidRPr="00B35A9C" w:rsidRDefault="001771E9" w:rsidP="001771E9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5A07DB" w:rsidRPr="00157984" w14:paraId="2A694D34" w14:textId="77777777" w:rsidTr="003E212F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7DA316E" w14:textId="77777777" w:rsidR="005A07DB" w:rsidRPr="00B35A9C" w:rsidRDefault="005A07DB" w:rsidP="005A07DB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bottom"/>
          </w:tcPr>
          <w:p w14:paraId="38A730BD" w14:textId="0417CBAB" w:rsidR="005A07DB" w:rsidRPr="005A07DB" w:rsidRDefault="005A07DB" w:rsidP="005A07DB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5A07DB">
              <w:t>Диффузор потолочный с камерой статического давления и регулятором воздуха ЛПАК-125+КСДО-0-125-125</w:t>
            </w:r>
          </w:p>
        </w:tc>
        <w:tc>
          <w:tcPr>
            <w:tcW w:w="3398" w:type="dxa"/>
            <w:shd w:val="clear" w:color="auto" w:fill="auto"/>
          </w:tcPr>
          <w:p w14:paraId="01058C18" w14:textId="53BF8C91" w:rsidR="005A07DB" w:rsidRPr="005A07DB" w:rsidRDefault="005A07DB" w:rsidP="005A07DB">
            <w:pPr>
              <w:pStyle w:val="af5"/>
            </w:pPr>
            <w:r w:rsidRPr="005A07DB">
              <w:t>ЛПАК-160+КСДО-0-160-160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4CDC287E" w14:textId="77777777" w:rsidR="005A07DB" w:rsidRPr="005A07DB" w:rsidRDefault="005A07DB" w:rsidP="005A07DB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50A5752" w14:textId="7A78898D" w:rsidR="005A07DB" w:rsidRPr="005A07DB" w:rsidRDefault="005A07DB" w:rsidP="005A07DB">
            <w:pPr>
              <w:pStyle w:val="af5"/>
              <w:rPr>
                <w:rFonts w:cs="Times New Roman"/>
                <w:szCs w:val="24"/>
              </w:rPr>
            </w:pPr>
            <w:proofErr w:type="spellStart"/>
            <w:r w:rsidRPr="005A07DB">
              <w:rPr>
                <w:rFonts w:cs="Times New Roman"/>
                <w:szCs w:val="24"/>
              </w:rPr>
              <w:t>Венткрафт</w:t>
            </w:r>
            <w:proofErr w:type="spellEnd"/>
          </w:p>
        </w:tc>
        <w:tc>
          <w:tcPr>
            <w:tcW w:w="1133" w:type="dxa"/>
            <w:shd w:val="clear" w:color="auto" w:fill="auto"/>
            <w:vAlign w:val="center"/>
          </w:tcPr>
          <w:p w14:paraId="68C4B928" w14:textId="7D41E107" w:rsidR="005A07DB" w:rsidRPr="005A07DB" w:rsidRDefault="005A07DB" w:rsidP="005A07DB">
            <w:pPr>
              <w:pStyle w:val="af5"/>
            </w:pPr>
            <w:r w:rsidRPr="005A07DB">
              <w:t xml:space="preserve">шт. 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E002199" w14:textId="00537700" w:rsidR="005A07DB" w:rsidRPr="005A07DB" w:rsidRDefault="005A07DB" w:rsidP="005A07DB">
            <w:pPr>
              <w:pStyle w:val="af5"/>
            </w:pPr>
            <w:r w:rsidRPr="005A07DB">
              <w:t>4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4615E444" w14:textId="77777777" w:rsidR="005A07DB" w:rsidRPr="00B35A9C" w:rsidRDefault="005A07DB" w:rsidP="005A07DB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50E2DDF1" w14:textId="77777777" w:rsidR="005A07DB" w:rsidRPr="00B35A9C" w:rsidRDefault="005A07DB" w:rsidP="005A07DB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5A07DB" w:rsidRPr="00157984" w14:paraId="4FCD1578" w14:textId="77777777" w:rsidTr="003E212F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7BED2AB" w14:textId="77777777" w:rsidR="005A07DB" w:rsidRPr="00B35A9C" w:rsidRDefault="005A07DB" w:rsidP="005A07DB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bottom"/>
          </w:tcPr>
          <w:p w14:paraId="2EA4CD1A" w14:textId="1A7B60BB" w:rsidR="005A07DB" w:rsidRPr="005A07DB" w:rsidRDefault="005A07DB" w:rsidP="005A07DB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5A07DB">
              <w:t>Диффузор потолочный с камерой статического давления и регулятором воздуха ЛПАК-200+КСДО-0-200-200</w:t>
            </w:r>
          </w:p>
        </w:tc>
        <w:tc>
          <w:tcPr>
            <w:tcW w:w="3398" w:type="dxa"/>
            <w:shd w:val="clear" w:color="auto" w:fill="auto"/>
          </w:tcPr>
          <w:p w14:paraId="035D3644" w14:textId="09BE1565" w:rsidR="005A07DB" w:rsidRPr="005A07DB" w:rsidRDefault="005A07DB" w:rsidP="005A07DB">
            <w:pPr>
              <w:pStyle w:val="af5"/>
            </w:pPr>
            <w:r w:rsidRPr="005A07DB">
              <w:t>ЛПАК-200+КСДО-0-200-200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29F77DAF" w14:textId="77777777" w:rsidR="005A07DB" w:rsidRPr="005A07DB" w:rsidRDefault="005A07DB" w:rsidP="005A07DB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</w:tcPr>
          <w:p w14:paraId="169D7825" w14:textId="6C166A88" w:rsidR="005A07DB" w:rsidRPr="005A07DB" w:rsidRDefault="005A07DB" w:rsidP="005A07DB">
            <w:pPr>
              <w:pStyle w:val="af5"/>
              <w:rPr>
                <w:rFonts w:cs="Times New Roman"/>
                <w:szCs w:val="24"/>
              </w:rPr>
            </w:pPr>
            <w:proofErr w:type="spellStart"/>
            <w:r w:rsidRPr="005A07DB">
              <w:rPr>
                <w:rFonts w:cs="Times New Roman"/>
                <w:szCs w:val="24"/>
              </w:rPr>
              <w:t>Венткрафт</w:t>
            </w:r>
            <w:proofErr w:type="spellEnd"/>
          </w:p>
        </w:tc>
        <w:tc>
          <w:tcPr>
            <w:tcW w:w="1133" w:type="dxa"/>
            <w:shd w:val="clear" w:color="auto" w:fill="auto"/>
          </w:tcPr>
          <w:p w14:paraId="3216E78D" w14:textId="1FB16A52" w:rsidR="005A07DB" w:rsidRPr="005A07DB" w:rsidRDefault="005A07DB" w:rsidP="005A07DB">
            <w:pPr>
              <w:pStyle w:val="af5"/>
            </w:pPr>
            <w:r w:rsidRPr="005A07DB">
              <w:t xml:space="preserve">шт. 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3BDEA55" w14:textId="79BD3AFC" w:rsidR="005A07DB" w:rsidRPr="005A07DB" w:rsidRDefault="005A07DB" w:rsidP="005A07DB">
            <w:pPr>
              <w:pStyle w:val="af5"/>
            </w:pPr>
            <w:r w:rsidRPr="005A07DB">
              <w:t>15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17D39E1E" w14:textId="77777777" w:rsidR="005A07DB" w:rsidRPr="00B35A9C" w:rsidRDefault="005A07DB" w:rsidP="005A07DB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2C659335" w14:textId="77777777" w:rsidR="005A07DB" w:rsidRPr="00B35A9C" w:rsidRDefault="005A07DB" w:rsidP="005A07DB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1771E9" w:rsidRPr="00157984" w14:paraId="09E1D062" w14:textId="77777777" w:rsidTr="00960F27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EF31FFF" w14:textId="77777777" w:rsidR="001771E9" w:rsidRPr="00B35A9C" w:rsidRDefault="001771E9" w:rsidP="001771E9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01F7BC9" w14:textId="2A8C10DB" w:rsidR="001771E9" w:rsidRPr="005A07DB" w:rsidRDefault="001771E9" w:rsidP="001771E9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5A07DB">
              <w:t>Диффузор круглый ЛКТ-П ø1</w:t>
            </w:r>
            <w:r w:rsidR="005A07DB" w:rsidRPr="005A07DB">
              <w:t>00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2DCBB7D" w14:textId="77777777" w:rsidR="001771E9" w:rsidRPr="005A07DB" w:rsidRDefault="001771E9" w:rsidP="001771E9">
            <w:pPr>
              <w:pStyle w:val="af5"/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91192B6" w14:textId="77777777" w:rsidR="001771E9" w:rsidRPr="005A07DB" w:rsidRDefault="001771E9" w:rsidP="001771E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23623F6" w14:textId="4D259EE4" w:rsidR="001771E9" w:rsidRPr="005A07DB" w:rsidRDefault="001771E9" w:rsidP="001771E9">
            <w:pPr>
              <w:pStyle w:val="af5"/>
              <w:rPr>
                <w:rFonts w:cs="Times New Roman"/>
                <w:szCs w:val="24"/>
              </w:rPr>
            </w:pPr>
            <w:proofErr w:type="spellStart"/>
            <w:r w:rsidRPr="005A07DB">
              <w:rPr>
                <w:rFonts w:cs="Times New Roman"/>
                <w:szCs w:val="24"/>
              </w:rPr>
              <w:t>Венткрафт</w:t>
            </w:r>
            <w:proofErr w:type="spellEnd"/>
          </w:p>
        </w:tc>
        <w:tc>
          <w:tcPr>
            <w:tcW w:w="1133" w:type="dxa"/>
            <w:shd w:val="clear" w:color="auto" w:fill="auto"/>
            <w:vAlign w:val="center"/>
          </w:tcPr>
          <w:p w14:paraId="320E7806" w14:textId="374D7036" w:rsidR="001771E9" w:rsidRPr="005A07DB" w:rsidRDefault="001771E9" w:rsidP="001771E9">
            <w:pPr>
              <w:pStyle w:val="af5"/>
            </w:pPr>
            <w:r w:rsidRPr="005A07DB">
              <w:t xml:space="preserve">шт. 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01F47FB" w14:textId="28B93EE0" w:rsidR="001771E9" w:rsidRPr="005A07DB" w:rsidRDefault="005A07DB" w:rsidP="001771E9">
            <w:pPr>
              <w:pStyle w:val="af5"/>
            </w:pPr>
            <w:r w:rsidRPr="005A07DB">
              <w:t>4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7B196529" w14:textId="77777777" w:rsidR="001771E9" w:rsidRPr="00B35A9C" w:rsidRDefault="001771E9" w:rsidP="001771E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184AD533" w14:textId="77777777" w:rsidR="001771E9" w:rsidRPr="00B35A9C" w:rsidRDefault="001771E9" w:rsidP="001771E9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1771E9" w:rsidRPr="00157984" w14:paraId="22F8AC7C" w14:textId="77777777" w:rsidTr="00960F27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305F2F3" w14:textId="77777777" w:rsidR="001771E9" w:rsidRPr="00B35A9C" w:rsidRDefault="001771E9" w:rsidP="001771E9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6462E6C" w14:textId="2F2731C6" w:rsidR="001771E9" w:rsidRPr="00CC6EDA" w:rsidRDefault="001771E9" w:rsidP="001771E9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lang w:val="en-US"/>
              </w:rPr>
            </w:pPr>
            <w:r w:rsidRPr="00CC6EDA">
              <w:t>Диффузор щелевой ЛКТ-В ø125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D6F860D" w14:textId="77777777" w:rsidR="001771E9" w:rsidRPr="00CC6EDA" w:rsidRDefault="001771E9" w:rsidP="001771E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A768FFE" w14:textId="77777777" w:rsidR="001771E9" w:rsidRPr="00CC6EDA" w:rsidRDefault="001771E9" w:rsidP="001771E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17ED2FF" w14:textId="490617F2" w:rsidR="001771E9" w:rsidRPr="00CC6EDA" w:rsidRDefault="001771E9" w:rsidP="001771E9">
            <w:pPr>
              <w:pStyle w:val="af5"/>
              <w:rPr>
                <w:rFonts w:cs="Times New Roman"/>
                <w:szCs w:val="24"/>
              </w:rPr>
            </w:pPr>
            <w:proofErr w:type="spellStart"/>
            <w:r w:rsidRPr="00CC6EDA">
              <w:rPr>
                <w:rFonts w:cs="Times New Roman"/>
                <w:szCs w:val="24"/>
              </w:rPr>
              <w:t>Венткрафт</w:t>
            </w:r>
            <w:proofErr w:type="spellEnd"/>
          </w:p>
        </w:tc>
        <w:tc>
          <w:tcPr>
            <w:tcW w:w="1133" w:type="dxa"/>
            <w:shd w:val="clear" w:color="auto" w:fill="auto"/>
            <w:vAlign w:val="center"/>
          </w:tcPr>
          <w:p w14:paraId="397164AB" w14:textId="4CE87B67" w:rsidR="001771E9" w:rsidRPr="00CC6EDA" w:rsidRDefault="001771E9" w:rsidP="001771E9">
            <w:pPr>
              <w:pStyle w:val="af5"/>
            </w:pPr>
            <w:r w:rsidRPr="00CC6EDA">
              <w:t xml:space="preserve">шт. 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E2FBA67" w14:textId="33FA2773" w:rsidR="001771E9" w:rsidRPr="00CC6EDA" w:rsidRDefault="005A07DB" w:rsidP="001771E9">
            <w:pPr>
              <w:pStyle w:val="af5"/>
            </w:pPr>
            <w:r w:rsidRPr="00CC6EDA">
              <w:t>4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180EE9CC" w14:textId="77777777" w:rsidR="001771E9" w:rsidRPr="00B35A9C" w:rsidRDefault="001771E9" w:rsidP="001771E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0F2BEB90" w14:textId="77777777" w:rsidR="001771E9" w:rsidRPr="00B35A9C" w:rsidRDefault="001771E9" w:rsidP="001771E9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1771E9" w:rsidRPr="00157984" w14:paraId="32207621" w14:textId="77777777" w:rsidTr="00960F27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3195F92" w14:textId="77777777" w:rsidR="001771E9" w:rsidRPr="00B35A9C" w:rsidRDefault="001771E9" w:rsidP="001771E9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F743C02" w14:textId="7B9B7252" w:rsidR="001771E9" w:rsidRPr="00CC6EDA" w:rsidRDefault="001771E9" w:rsidP="001771E9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CC6EDA">
              <w:t>Воздуховод гибкий теплоизолированный гофрированный ø1</w:t>
            </w:r>
            <w:r w:rsidR="00CC6EDA" w:rsidRPr="00CC6EDA">
              <w:t>00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92ED5A5" w14:textId="77777777" w:rsidR="001771E9" w:rsidRPr="00CC6EDA" w:rsidRDefault="001771E9" w:rsidP="001771E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24C6E845" w14:textId="77777777" w:rsidR="001771E9" w:rsidRPr="00CC6EDA" w:rsidRDefault="001771E9" w:rsidP="001771E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DC963EC" w14:textId="77777777" w:rsidR="001771E9" w:rsidRPr="00CC6EDA" w:rsidRDefault="001771E9" w:rsidP="001771E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20B522A" w14:textId="323CAEBE" w:rsidR="001771E9" w:rsidRPr="00CC6EDA" w:rsidRDefault="001771E9" w:rsidP="001771E9">
            <w:pPr>
              <w:pStyle w:val="af5"/>
            </w:pPr>
            <w:r w:rsidRPr="00CC6EDA"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75BF1CB" w14:textId="36A5DD4F" w:rsidR="001771E9" w:rsidRPr="00CC6EDA" w:rsidRDefault="00CC6EDA" w:rsidP="001771E9">
            <w:pPr>
              <w:pStyle w:val="af5"/>
              <w:rPr>
                <w:lang w:val="en-US"/>
              </w:rPr>
            </w:pPr>
            <w:r w:rsidRPr="00CC6EDA">
              <w:rPr>
                <w:lang w:val="en-US"/>
              </w:rPr>
              <w:t>20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1D57DF1A" w14:textId="77777777" w:rsidR="001771E9" w:rsidRPr="00B35A9C" w:rsidRDefault="001771E9" w:rsidP="001771E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4F16A0B7" w14:textId="77777777" w:rsidR="001771E9" w:rsidRPr="00B35A9C" w:rsidRDefault="001771E9" w:rsidP="001771E9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1771E9" w:rsidRPr="00157984" w14:paraId="784F4108" w14:textId="77777777" w:rsidTr="00960F27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CFCB69E" w14:textId="77777777" w:rsidR="001771E9" w:rsidRPr="00110271" w:rsidRDefault="001771E9" w:rsidP="001771E9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5F67DD4" w14:textId="10B62F19" w:rsidR="001771E9" w:rsidRPr="00CC6EDA" w:rsidRDefault="001771E9" w:rsidP="001771E9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CC6EDA">
              <w:t>Воздуховод гибкий теплоизолированный гофрированный ø1</w:t>
            </w:r>
            <w:r w:rsidR="00CC6EDA" w:rsidRPr="00CC6EDA">
              <w:t>25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C45EADB" w14:textId="77777777" w:rsidR="001771E9" w:rsidRPr="00CC6EDA" w:rsidRDefault="001771E9" w:rsidP="001771E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214FC048" w14:textId="77777777" w:rsidR="001771E9" w:rsidRPr="00CC6EDA" w:rsidRDefault="001771E9" w:rsidP="001771E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B905337" w14:textId="77777777" w:rsidR="001771E9" w:rsidRPr="00CC6EDA" w:rsidRDefault="001771E9" w:rsidP="001771E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AD51C47" w14:textId="6F04166D" w:rsidR="001771E9" w:rsidRPr="00CC6EDA" w:rsidRDefault="001771E9" w:rsidP="001771E9">
            <w:pPr>
              <w:pStyle w:val="af5"/>
            </w:pPr>
            <w:r w:rsidRPr="00CC6EDA"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CAAAB95" w14:textId="4A370E12" w:rsidR="001771E9" w:rsidRPr="00CC6EDA" w:rsidRDefault="001771E9" w:rsidP="001771E9">
            <w:pPr>
              <w:pStyle w:val="af5"/>
              <w:rPr>
                <w:lang w:val="en-US"/>
              </w:rPr>
            </w:pPr>
            <w:r w:rsidRPr="00CC6EDA">
              <w:rPr>
                <w:lang w:val="en-US"/>
              </w:rPr>
              <w:t>2</w:t>
            </w:r>
            <w:r w:rsidR="00CC6EDA" w:rsidRPr="00CC6EDA">
              <w:rPr>
                <w:lang w:val="en-US"/>
              </w:rPr>
              <w:t>0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5A853A29" w14:textId="77777777" w:rsidR="001771E9" w:rsidRPr="00B35A9C" w:rsidRDefault="001771E9" w:rsidP="001771E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4415183A" w14:textId="77777777" w:rsidR="001771E9" w:rsidRPr="00B35A9C" w:rsidRDefault="001771E9" w:rsidP="001771E9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CC6EDA" w:rsidRPr="00157984" w14:paraId="5DAC1FC1" w14:textId="77777777" w:rsidTr="00F63FEA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3F82E87" w14:textId="77777777" w:rsidR="00CC6EDA" w:rsidRPr="00110271" w:rsidRDefault="00CC6EDA" w:rsidP="00CC6EDA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31DD91F" w14:textId="79C519F1" w:rsidR="00CC6EDA" w:rsidRPr="00CC6EDA" w:rsidRDefault="00CC6EDA" w:rsidP="00CC6EDA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CC6EDA">
              <w:t>Воздуховод круглого сечения из тонколистовой оцинкованной стали ø1</w:t>
            </w:r>
            <w:r w:rsidRPr="00CC6EDA">
              <w:t>00</w:t>
            </w:r>
            <w:r w:rsidRPr="00CC6EDA">
              <w:t>, класса герметичности B, с толщиной стенки 0,5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B1F5034" w14:textId="136DD1EE" w:rsidR="00CC6EDA" w:rsidRPr="00CC6EDA" w:rsidRDefault="00CC6EDA" w:rsidP="00CC6EDA">
            <w:pPr>
              <w:pStyle w:val="af5"/>
              <w:rPr>
                <w:rFonts w:cs="Times New Roman"/>
                <w:szCs w:val="24"/>
              </w:rPr>
            </w:pPr>
            <w:r w:rsidRPr="00CC6EDA">
              <w:t>ГОСТ 14918-2020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2B54C1D8" w14:textId="77777777" w:rsidR="00CC6EDA" w:rsidRPr="00CC6EDA" w:rsidRDefault="00CC6EDA" w:rsidP="00CC6EDA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D9D451F" w14:textId="77777777" w:rsidR="00CC6EDA" w:rsidRPr="00CC6EDA" w:rsidRDefault="00CC6EDA" w:rsidP="00CC6EDA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571A54E" w14:textId="771B4ED4" w:rsidR="00CC6EDA" w:rsidRPr="00CC6EDA" w:rsidRDefault="00CC6EDA" w:rsidP="00CC6EDA">
            <w:pPr>
              <w:pStyle w:val="af5"/>
            </w:pPr>
            <w:r w:rsidRPr="00CC6EDA">
              <w:t>м</w:t>
            </w:r>
          </w:p>
        </w:tc>
        <w:tc>
          <w:tcPr>
            <w:tcW w:w="1133" w:type="dxa"/>
            <w:shd w:val="clear" w:color="auto" w:fill="auto"/>
            <w:vAlign w:val="bottom"/>
          </w:tcPr>
          <w:p w14:paraId="33DF82AB" w14:textId="547921BF" w:rsidR="00CC6EDA" w:rsidRPr="00CC6EDA" w:rsidRDefault="00CC6EDA" w:rsidP="00CC6EDA">
            <w:pPr>
              <w:pStyle w:val="af5"/>
              <w:rPr>
                <w:lang w:val="en-US"/>
              </w:rPr>
            </w:pPr>
            <w:r w:rsidRPr="00CC6EDA">
              <w:rPr>
                <w:rFonts w:cs="Times New Roman"/>
                <w:szCs w:val="24"/>
                <w:lang w:val="en-US"/>
              </w:rPr>
              <w:t>19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20A4B217" w14:textId="77777777" w:rsidR="00CC6EDA" w:rsidRPr="00B35A9C" w:rsidRDefault="00CC6EDA" w:rsidP="00CC6EDA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6950D945" w14:textId="77777777" w:rsidR="00CC6EDA" w:rsidRPr="00B35A9C" w:rsidRDefault="00CC6EDA" w:rsidP="00CC6EDA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CC6EDA" w:rsidRPr="00157984" w14:paraId="3AF4F07A" w14:textId="77777777" w:rsidTr="00960F27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65D5A2F" w14:textId="77777777" w:rsidR="00CC6EDA" w:rsidRPr="00110271" w:rsidRDefault="00CC6EDA" w:rsidP="00CC6EDA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6596A2F" w14:textId="4ABCBE29" w:rsidR="00CC6EDA" w:rsidRPr="00CC6EDA" w:rsidRDefault="00CC6EDA" w:rsidP="00CC6EDA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CC6EDA">
              <w:t>Воздуховод круглого сечения из тонколистовой оцинкованной стали ø125, класса герметичности B, с толщиной стенки 0,5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F4B5C42" w14:textId="6E03799F" w:rsidR="00CC6EDA" w:rsidRPr="00CC6EDA" w:rsidRDefault="00CC6EDA" w:rsidP="00CC6EDA">
            <w:pPr>
              <w:pStyle w:val="af5"/>
              <w:rPr>
                <w:rFonts w:cs="Times New Roman"/>
                <w:szCs w:val="24"/>
              </w:rPr>
            </w:pPr>
            <w:r w:rsidRPr="00CC6EDA">
              <w:t>ГОСТ 14918-2020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391F391A" w14:textId="77777777" w:rsidR="00CC6EDA" w:rsidRPr="00D914D9" w:rsidRDefault="00CC6EDA" w:rsidP="00CC6EDA">
            <w:pPr>
              <w:pStyle w:val="af5"/>
              <w:rPr>
                <w:rFonts w:cs="Times New Roman"/>
                <w:color w:val="EE0000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DDE6E49" w14:textId="77777777" w:rsidR="00CC6EDA" w:rsidRPr="00D914D9" w:rsidRDefault="00CC6EDA" w:rsidP="00CC6EDA">
            <w:pPr>
              <w:pStyle w:val="af5"/>
              <w:rPr>
                <w:rFonts w:cs="Times New Roman"/>
                <w:color w:val="EE0000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939F089" w14:textId="165DAD8B" w:rsidR="00CC6EDA" w:rsidRPr="00CC6EDA" w:rsidRDefault="00CC6EDA" w:rsidP="00CC6EDA">
            <w:pPr>
              <w:pStyle w:val="af5"/>
            </w:pPr>
            <w:r w:rsidRPr="00CC6EDA">
              <w:t>м</w:t>
            </w:r>
          </w:p>
        </w:tc>
        <w:tc>
          <w:tcPr>
            <w:tcW w:w="1133" w:type="dxa"/>
            <w:shd w:val="clear" w:color="auto" w:fill="auto"/>
            <w:vAlign w:val="bottom"/>
          </w:tcPr>
          <w:p w14:paraId="1ECDA817" w14:textId="692821B9" w:rsidR="00CC6EDA" w:rsidRPr="00CC6EDA" w:rsidRDefault="00CC6EDA" w:rsidP="00CC6EDA">
            <w:pPr>
              <w:pStyle w:val="af5"/>
              <w:rPr>
                <w:lang w:val="en-US"/>
              </w:rPr>
            </w:pPr>
            <w:r w:rsidRPr="00CC6EDA">
              <w:rPr>
                <w:rFonts w:cs="Times New Roman"/>
                <w:szCs w:val="24"/>
                <w:lang w:val="en-US"/>
              </w:rPr>
              <w:t>6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52B6388C" w14:textId="77777777" w:rsidR="00CC6EDA" w:rsidRPr="00B35A9C" w:rsidRDefault="00CC6EDA" w:rsidP="00CC6EDA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33A4238F" w14:textId="77777777" w:rsidR="00CC6EDA" w:rsidRPr="00B35A9C" w:rsidRDefault="00CC6EDA" w:rsidP="00CC6EDA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CC6EDA" w:rsidRPr="00157984" w14:paraId="3C420949" w14:textId="77777777" w:rsidTr="00960F27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A7E8645" w14:textId="77777777" w:rsidR="00CC6EDA" w:rsidRPr="00110271" w:rsidRDefault="00CC6EDA" w:rsidP="00CC6EDA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2F1E772" w14:textId="414B4827" w:rsidR="00CC6EDA" w:rsidRPr="00CC6EDA" w:rsidRDefault="00CC6EDA" w:rsidP="00CC6EDA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CC6EDA">
              <w:t>Воздуховод круглого сечения из тонколистовой оцинкованной стали ø200, класса герметичности B, с толщиной стенки 0,5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548ED36" w14:textId="325E3CC0" w:rsidR="00CC6EDA" w:rsidRPr="00CC6EDA" w:rsidRDefault="00CC6EDA" w:rsidP="00CC6EDA">
            <w:pPr>
              <w:pStyle w:val="af5"/>
              <w:rPr>
                <w:rFonts w:cs="Times New Roman"/>
                <w:szCs w:val="24"/>
              </w:rPr>
            </w:pPr>
            <w:r w:rsidRPr="00CC6EDA">
              <w:t>ГОСТ 14918-2020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19C10091" w14:textId="77777777" w:rsidR="00CC6EDA" w:rsidRPr="00D914D9" w:rsidRDefault="00CC6EDA" w:rsidP="00CC6EDA">
            <w:pPr>
              <w:pStyle w:val="af5"/>
              <w:rPr>
                <w:rFonts w:cs="Times New Roman"/>
                <w:color w:val="EE0000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C3F8D40" w14:textId="77777777" w:rsidR="00CC6EDA" w:rsidRPr="00D914D9" w:rsidRDefault="00CC6EDA" w:rsidP="00CC6EDA">
            <w:pPr>
              <w:pStyle w:val="af5"/>
              <w:rPr>
                <w:rFonts w:cs="Times New Roman"/>
                <w:color w:val="EE0000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D1A8A2B" w14:textId="644D5316" w:rsidR="00CC6EDA" w:rsidRPr="00CC6EDA" w:rsidRDefault="00CC6EDA" w:rsidP="00CC6EDA">
            <w:pPr>
              <w:pStyle w:val="af5"/>
            </w:pPr>
            <w:r w:rsidRPr="00CC6EDA">
              <w:t>м</w:t>
            </w:r>
          </w:p>
        </w:tc>
        <w:tc>
          <w:tcPr>
            <w:tcW w:w="1133" w:type="dxa"/>
            <w:shd w:val="clear" w:color="auto" w:fill="auto"/>
            <w:vAlign w:val="bottom"/>
          </w:tcPr>
          <w:p w14:paraId="0E337D20" w14:textId="781B977E" w:rsidR="00CC6EDA" w:rsidRPr="00CC6EDA" w:rsidRDefault="00CC6EDA" w:rsidP="00CC6EDA">
            <w:pPr>
              <w:pStyle w:val="af5"/>
              <w:rPr>
                <w:rFonts w:cs="Times New Roman"/>
                <w:szCs w:val="24"/>
                <w:lang w:val="en-US"/>
              </w:rPr>
            </w:pPr>
            <w:r w:rsidRPr="00CC6EDA">
              <w:rPr>
                <w:rFonts w:cs="Times New Roman"/>
                <w:szCs w:val="24"/>
                <w:lang w:val="en-US"/>
              </w:rPr>
              <w:t>41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6853DE82" w14:textId="77777777" w:rsidR="00CC6EDA" w:rsidRPr="00B35A9C" w:rsidRDefault="00CC6EDA" w:rsidP="00CC6EDA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748C0FAB" w14:textId="77777777" w:rsidR="00CC6EDA" w:rsidRPr="00B35A9C" w:rsidRDefault="00CC6EDA" w:rsidP="00CC6EDA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CC6EDA" w:rsidRPr="00157984" w14:paraId="1443DD28" w14:textId="77777777" w:rsidTr="00960F27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0C62F31" w14:textId="77777777" w:rsidR="00CC6EDA" w:rsidRPr="00110271" w:rsidRDefault="00CC6EDA" w:rsidP="00CC6EDA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E0D52E0" w14:textId="7ECB983C" w:rsidR="00CC6EDA" w:rsidRPr="00CC6EDA" w:rsidRDefault="00CC6EDA" w:rsidP="00CC6EDA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CC6EDA">
              <w:t>Воздуховод круглого сечения из тонколистовой оцинкованной стали ø250, класса герметичности B, с толщиной стенки 0,6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03140AE" w14:textId="52B8DB3E" w:rsidR="00CC6EDA" w:rsidRPr="00CC6EDA" w:rsidRDefault="00CC6EDA" w:rsidP="00CC6EDA">
            <w:pPr>
              <w:pStyle w:val="af5"/>
              <w:rPr>
                <w:rFonts w:cs="Times New Roman"/>
                <w:szCs w:val="24"/>
              </w:rPr>
            </w:pPr>
            <w:r w:rsidRPr="00CC6EDA">
              <w:t>ГОСТ 14918-2020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3C8B1CDE" w14:textId="77777777" w:rsidR="00CC6EDA" w:rsidRPr="00D914D9" w:rsidRDefault="00CC6EDA" w:rsidP="00CC6EDA">
            <w:pPr>
              <w:pStyle w:val="af5"/>
              <w:rPr>
                <w:rFonts w:cs="Times New Roman"/>
                <w:color w:val="EE0000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FDF3954" w14:textId="77777777" w:rsidR="00CC6EDA" w:rsidRPr="00D914D9" w:rsidRDefault="00CC6EDA" w:rsidP="00CC6EDA">
            <w:pPr>
              <w:pStyle w:val="af5"/>
              <w:rPr>
                <w:rFonts w:cs="Times New Roman"/>
                <w:color w:val="EE0000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1A72CB2" w14:textId="18BFCC51" w:rsidR="00CC6EDA" w:rsidRPr="00CC6EDA" w:rsidRDefault="00CC6EDA" w:rsidP="00CC6EDA">
            <w:pPr>
              <w:pStyle w:val="af5"/>
            </w:pPr>
            <w:r w:rsidRPr="00CC6EDA">
              <w:t>м</w:t>
            </w:r>
          </w:p>
        </w:tc>
        <w:tc>
          <w:tcPr>
            <w:tcW w:w="1133" w:type="dxa"/>
            <w:shd w:val="clear" w:color="auto" w:fill="auto"/>
            <w:vAlign w:val="bottom"/>
          </w:tcPr>
          <w:p w14:paraId="356A990F" w14:textId="7244A3F4" w:rsidR="00CC6EDA" w:rsidRPr="00CC6EDA" w:rsidRDefault="00CC6EDA" w:rsidP="00CC6EDA">
            <w:pPr>
              <w:pStyle w:val="af5"/>
              <w:rPr>
                <w:rFonts w:cs="Times New Roman"/>
                <w:szCs w:val="24"/>
                <w:lang w:val="en-US"/>
              </w:rPr>
            </w:pPr>
            <w:r w:rsidRPr="00CC6EDA">
              <w:rPr>
                <w:rFonts w:cs="Times New Roman"/>
                <w:szCs w:val="24"/>
                <w:lang w:val="en-US"/>
              </w:rPr>
              <w:t>48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557E999B" w14:textId="77777777" w:rsidR="00CC6EDA" w:rsidRPr="00B35A9C" w:rsidRDefault="00CC6EDA" w:rsidP="00CC6EDA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74D7C23F" w14:textId="77777777" w:rsidR="00CC6EDA" w:rsidRPr="00B35A9C" w:rsidRDefault="00CC6EDA" w:rsidP="00CC6EDA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CC6EDA" w:rsidRPr="00157984" w14:paraId="69A41050" w14:textId="77777777" w:rsidTr="007331AE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1A8EC6A" w14:textId="77777777" w:rsidR="00CC6EDA" w:rsidRPr="00C12283" w:rsidRDefault="00CC6EDA" w:rsidP="00CC6EDA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88249DB" w14:textId="03ACFA10" w:rsidR="00CC6EDA" w:rsidRPr="00CC6EDA" w:rsidRDefault="00CC6EDA" w:rsidP="00CC6EDA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CC6EDA">
              <w:t>Воздуховод прямоугольного сечения из тонколистовой оцинкованной стали 250x250, класса герметичности B, с толщиной стенки 0,5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9582040" w14:textId="6329DD71" w:rsidR="00CC6EDA" w:rsidRPr="00CC6EDA" w:rsidRDefault="00CC6EDA" w:rsidP="00CC6EDA">
            <w:pPr>
              <w:pStyle w:val="af5"/>
              <w:rPr>
                <w:rFonts w:cs="Times New Roman"/>
                <w:szCs w:val="24"/>
              </w:rPr>
            </w:pPr>
            <w:r w:rsidRPr="00CC6EDA">
              <w:t>ГОСТ 14918-2020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54DA2219" w14:textId="77777777" w:rsidR="00CC6EDA" w:rsidRPr="00D914D9" w:rsidRDefault="00CC6EDA" w:rsidP="00CC6EDA">
            <w:pPr>
              <w:pStyle w:val="af5"/>
              <w:rPr>
                <w:rFonts w:cs="Times New Roman"/>
                <w:color w:val="EE0000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F5AF3AB" w14:textId="77777777" w:rsidR="00CC6EDA" w:rsidRPr="00D914D9" w:rsidRDefault="00CC6EDA" w:rsidP="00CC6EDA">
            <w:pPr>
              <w:pStyle w:val="af5"/>
              <w:rPr>
                <w:rFonts w:cs="Times New Roman"/>
                <w:color w:val="EE0000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F42D81C" w14:textId="58211C3B" w:rsidR="00CC6EDA" w:rsidRPr="00CC6EDA" w:rsidRDefault="00CC6EDA" w:rsidP="00CC6EDA">
            <w:pPr>
              <w:pStyle w:val="af5"/>
            </w:pPr>
            <w:r w:rsidRPr="00CC6EDA"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269A713" w14:textId="7392CD6E" w:rsidR="00CC6EDA" w:rsidRPr="00CC6EDA" w:rsidRDefault="00CC6EDA" w:rsidP="00CC6EDA">
            <w:pPr>
              <w:pStyle w:val="af5"/>
              <w:rPr>
                <w:lang w:val="en-US"/>
              </w:rPr>
            </w:pPr>
            <w:r w:rsidRPr="00CC6EDA">
              <w:rPr>
                <w:lang w:val="en-US"/>
              </w:rPr>
              <w:t>12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5A3B7C50" w14:textId="77777777" w:rsidR="00CC6EDA" w:rsidRPr="00B35A9C" w:rsidRDefault="00CC6EDA" w:rsidP="00CC6EDA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371CDF02" w14:textId="77777777" w:rsidR="00CC6EDA" w:rsidRPr="00B35A9C" w:rsidRDefault="00CC6EDA" w:rsidP="00CC6EDA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CC6EDA" w:rsidRPr="00157984" w14:paraId="06CD6862" w14:textId="77777777" w:rsidTr="007331AE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D9F0192" w14:textId="77777777" w:rsidR="00CC6EDA" w:rsidRPr="00C12283" w:rsidRDefault="00CC6EDA" w:rsidP="00CC6EDA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80C2153" w14:textId="53A35525" w:rsidR="00CC6EDA" w:rsidRPr="00CC6EDA" w:rsidRDefault="00CC6EDA" w:rsidP="00CC6EDA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CC6EDA">
              <w:t>Воздуховод прямоугольного сечения из тонколистовой оцинкованной стали 300x250, класса герметичности B, с толщиной стенки 0,7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4671430" w14:textId="17FD4460" w:rsidR="00CC6EDA" w:rsidRPr="00CC6EDA" w:rsidRDefault="00CC6EDA" w:rsidP="00CC6EDA">
            <w:pPr>
              <w:pStyle w:val="af5"/>
            </w:pPr>
            <w:r w:rsidRPr="00CC6EDA">
              <w:t>ГОСТ 14918-2020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117E67A2" w14:textId="77777777" w:rsidR="00CC6EDA" w:rsidRPr="00D914D9" w:rsidRDefault="00CC6EDA" w:rsidP="00CC6EDA">
            <w:pPr>
              <w:pStyle w:val="af5"/>
              <w:rPr>
                <w:rFonts w:cs="Times New Roman"/>
                <w:color w:val="EE0000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95A5E6F" w14:textId="77777777" w:rsidR="00CC6EDA" w:rsidRPr="00D914D9" w:rsidRDefault="00CC6EDA" w:rsidP="00CC6EDA">
            <w:pPr>
              <w:pStyle w:val="af5"/>
              <w:rPr>
                <w:rFonts w:cs="Times New Roman"/>
                <w:color w:val="EE0000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AE5A516" w14:textId="6A34C8DA" w:rsidR="00CC6EDA" w:rsidRPr="00CC6EDA" w:rsidRDefault="00CC6EDA" w:rsidP="00CC6EDA">
            <w:pPr>
              <w:pStyle w:val="af5"/>
            </w:pPr>
            <w:r w:rsidRPr="00CC6EDA"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6FB11E3" w14:textId="685CD789" w:rsidR="00CC6EDA" w:rsidRPr="00CC6EDA" w:rsidRDefault="00CC6EDA" w:rsidP="00CC6EDA">
            <w:pPr>
              <w:pStyle w:val="af5"/>
              <w:rPr>
                <w:lang w:val="en-US"/>
              </w:rPr>
            </w:pPr>
            <w:r w:rsidRPr="00CC6EDA">
              <w:rPr>
                <w:lang w:val="en-US"/>
              </w:rPr>
              <w:t>19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58EA0396" w14:textId="77777777" w:rsidR="00CC6EDA" w:rsidRPr="00B35A9C" w:rsidRDefault="00CC6EDA" w:rsidP="00CC6EDA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24986E55" w14:textId="77777777" w:rsidR="00CC6EDA" w:rsidRPr="00B35A9C" w:rsidRDefault="00CC6EDA" w:rsidP="00CC6EDA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CC6EDA" w:rsidRPr="00157984" w14:paraId="38BB3241" w14:textId="77777777" w:rsidTr="007331AE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DEA89D0" w14:textId="77777777" w:rsidR="00CC6EDA" w:rsidRPr="00C12283" w:rsidRDefault="00CC6EDA" w:rsidP="00CC6EDA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9B5AD2F" w14:textId="00C27DB3" w:rsidR="00CC6EDA" w:rsidRPr="00CC6EDA" w:rsidRDefault="00CC6EDA" w:rsidP="00CC6EDA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CC6EDA">
              <w:t>Воздуховод прямоугольного сечения из тонколистовой оцинкованной стали 400x250, класса герметичности B, с толщиной стенки 0,7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9C19586" w14:textId="55A7BE98" w:rsidR="00CC6EDA" w:rsidRPr="00CC6EDA" w:rsidRDefault="00CC6EDA" w:rsidP="00CC6EDA">
            <w:pPr>
              <w:pStyle w:val="af5"/>
            </w:pPr>
            <w:r w:rsidRPr="00CC6EDA">
              <w:t>ГОСТ 14918-2020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42923163" w14:textId="77777777" w:rsidR="00CC6EDA" w:rsidRPr="00D914D9" w:rsidRDefault="00CC6EDA" w:rsidP="00CC6EDA">
            <w:pPr>
              <w:pStyle w:val="af5"/>
              <w:rPr>
                <w:rFonts w:cs="Times New Roman"/>
                <w:color w:val="EE0000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D7D7888" w14:textId="77777777" w:rsidR="00CC6EDA" w:rsidRPr="00D914D9" w:rsidRDefault="00CC6EDA" w:rsidP="00CC6EDA">
            <w:pPr>
              <w:pStyle w:val="af5"/>
              <w:rPr>
                <w:rFonts w:cs="Times New Roman"/>
                <w:color w:val="EE0000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185E3E1" w14:textId="1F47A7A9" w:rsidR="00CC6EDA" w:rsidRPr="00CC6EDA" w:rsidRDefault="00CC6EDA" w:rsidP="00CC6EDA">
            <w:pPr>
              <w:pStyle w:val="af5"/>
            </w:pPr>
            <w:r w:rsidRPr="00CC6EDA"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8840CED" w14:textId="53E1E973" w:rsidR="00CC6EDA" w:rsidRPr="00CC6EDA" w:rsidRDefault="00CC6EDA" w:rsidP="00CC6EDA">
            <w:pPr>
              <w:pStyle w:val="af5"/>
              <w:rPr>
                <w:lang w:val="en-US"/>
              </w:rPr>
            </w:pPr>
            <w:r w:rsidRPr="00CC6EDA">
              <w:rPr>
                <w:lang w:val="en-US"/>
              </w:rPr>
              <w:t>17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1CF09FF0" w14:textId="77777777" w:rsidR="00CC6EDA" w:rsidRPr="00B35A9C" w:rsidRDefault="00CC6EDA" w:rsidP="00CC6EDA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56348ABC" w14:textId="77777777" w:rsidR="00CC6EDA" w:rsidRPr="00B35A9C" w:rsidRDefault="00CC6EDA" w:rsidP="00CC6EDA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CC6EDA" w:rsidRPr="00157984" w14:paraId="78A5EB68" w14:textId="77777777" w:rsidTr="007331AE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B7F5AB9" w14:textId="77777777" w:rsidR="00CC6EDA" w:rsidRPr="009A286C" w:rsidRDefault="00CC6EDA" w:rsidP="00CC6EDA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FC873F3" w14:textId="0C4091D1" w:rsidR="00CC6EDA" w:rsidRPr="00CC6EDA" w:rsidRDefault="00CC6EDA" w:rsidP="00CC6EDA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CC6EDA">
              <w:t>Воздуховод прямоугольного сечения из тонколистовой оцинкованной стали 500x300, класса герметичности B, с толщиной стенки 0,7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8151E26" w14:textId="4026BCEA" w:rsidR="00CC6EDA" w:rsidRPr="00CC6EDA" w:rsidRDefault="00CC6EDA" w:rsidP="00CC6EDA">
            <w:pPr>
              <w:pStyle w:val="af5"/>
            </w:pPr>
            <w:r w:rsidRPr="00CC6EDA">
              <w:t>ГОСТ 14918-2020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4D326EB9" w14:textId="77777777" w:rsidR="00CC6EDA" w:rsidRPr="00D914D9" w:rsidRDefault="00CC6EDA" w:rsidP="00CC6EDA">
            <w:pPr>
              <w:pStyle w:val="af5"/>
              <w:rPr>
                <w:rFonts w:cs="Times New Roman"/>
                <w:color w:val="EE0000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2CE7DA9" w14:textId="77777777" w:rsidR="00CC6EDA" w:rsidRPr="00D914D9" w:rsidRDefault="00CC6EDA" w:rsidP="00CC6EDA">
            <w:pPr>
              <w:pStyle w:val="af5"/>
              <w:rPr>
                <w:rFonts w:cs="Times New Roman"/>
                <w:color w:val="EE0000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6B776B0" w14:textId="292A3DAB" w:rsidR="00CC6EDA" w:rsidRPr="00CC6EDA" w:rsidRDefault="00CC6EDA" w:rsidP="00CC6EDA">
            <w:pPr>
              <w:pStyle w:val="af5"/>
            </w:pPr>
            <w:r w:rsidRPr="00CC6EDA"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75123EB" w14:textId="68E2AD94" w:rsidR="00CC6EDA" w:rsidRPr="00CC6EDA" w:rsidRDefault="00CC6EDA" w:rsidP="00CC6EDA">
            <w:pPr>
              <w:pStyle w:val="af5"/>
              <w:rPr>
                <w:lang w:val="en-US"/>
              </w:rPr>
            </w:pPr>
            <w:r w:rsidRPr="00CC6EDA">
              <w:rPr>
                <w:lang w:val="en-US"/>
              </w:rPr>
              <w:t>7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6EDBAA03" w14:textId="77777777" w:rsidR="00CC6EDA" w:rsidRPr="00B35A9C" w:rsidRDefault="00CC6EDA" w:rsidP="00CC6EDA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7C162567" w14:textId="77777777" w:rsidR="00CC6EDA" w:rsidRPr="00B35A9C" w:rsidRDefault="00CC6EDA" w:rsidP="00CC6EDA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CC6EDA" w:rsidRPr="00157984" w14:paraId="64E8602D" w14:textId="77777777" w:rsidTr="007331AE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8D7C5BC" w14:textId="77777777" w:rsidR="00CC6EDA" w:rsidRPr="009A286C" w:rsidRDefault="00CC6EDA" w:rsidP="00CC6EDA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8C985D4" w14:textId="46238157" w:rsidR="00CC6EDA" w:rsidRPr="00CC6EDA" w:rsidRDefault="00CC6EDA" w:rsidP="00CC6EDA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CC6EDA">
              <w:t xml:space="preserve">Воздуховод прямоугольного сечения из тонколистовой оцинкованной стали </w:t>
            </w:r>
            <w:r w:rsidRPr="00CC6EDA">
              <w:t>6</w:t>
            </w:r>
            <w:r w:rsidRPr="00CC6EDA">
              <w:t>00x300, класса герметичности B, с толщиной стенки 0,7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6200043" w14:textId="0A1FD62B" w:rsidR="00CC6EDA" w:rsidRPr="00CC6EDA" w:rsidRDefault="00CC6EDA" w:rsidP="00CC6EDA">
            <w:pPr>
              <w:pStyle w:val="af5"/>
            </w:pPr>
            <w:r w:rsidRPr="00CC6EDA">
              <w:t>ГОСТ 14918-2020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44B6F9E8" w14:textId="77777777" w:rsidR="00CC6EDA" w:rsidRPr="00D914D9" w:rsidRDefault="00CC6EDA" w:rsidP="00CC6EDA">
            <w:pPr>
              <w:pStyle w:val="af5"/>
              <w:rPr>
                <w:rFonts w:cs="Times New Roman"/>
                <w:color w:val="EE0000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A9E24F4" w14:textId="77777777" w:rsidR="00CC6EDA" w:rsidRPr="00D914D9" w:rsidRDefault="00CC6EDA" w:rsidP="00CC6EDA">
            <w:pPr>
              <w:pStyle w:val="af5"/>
              <w:rPr>
                <w:rFonts w:cs="Times New Roman"/>
                <w:color w:val="EE0000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FFC7F27" w14:textId="0267E3A0" w:rsidR="00CC6EDA" w:rsidRPr="00D914D9" w:rsidRDefault="00CC6EDA" w:rsidP="00CC6EDA">
            <w:pPr>
              <w:pStyle w:val="af5"/>
              <w:rPr>
                <w:color w:val="EE0000"/>
              </w:rPr>
            </w:pPr>
            <w:r w:rsidRPr="00CC6EDA"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4A6E530" w14:textId="711BC628" w:rsidR="00CC6EDA" w:rsidRPr="00CC6EDA" w:rsidRDefault="00CC6EDA" w:rsidP="00CC6EDA">
            <w:pPr>
              <w:pStyle w:val="af5"/>
              <w:rPr>
                <w:lang w:val="en-US"/>
              </w:rPr>
            </w:pPr>
            <w:r w:rsidRPr="00CC6EDA">
              <w:rPr>
                <w:lang w:val="en-US"/>
              </w:rPr>
              <w:t>3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41B36377" w14:textId="77777777" w:rsidR="00CC6EDA" w:rsidRPr="00B35A9C" w:rsidRDefault="00CC6EDA" w:rsidP="00CC6EDA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19FB9DFB" w14:textId="77777777" w:rsidR="00CC6EDA" w:rsidRPr="00B35A9C" w:rsidRDefault="00CC6EDA" w:rsidP="00CC6EDA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CC6EDA" w:rsidRPr="00157984" w14:paraId="5BF2E8F8" w14:textId="77777777" w:rsidTr="00960F27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12D8C65" w14:textId="77777777" w:rsidR="00CC6EDA" w:rsidRPr="009A286C" w:rsidRDefault="00CC6EDA" w:rsidP="00CC6EDA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B6FF5AE" w14:textId="10E05839" w:rsidR="00CC6EDA" w:rsidRPr="00EA6A1E" w:rsidRDefault="00CC6EDA" w:rsidP="00CC6EDA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EA6A1E">
              <w:t>Соединительные детали воздуховодов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130D8C6" w14:textId="09A54C4A" w:rsidR="00CC6EDA" w:rsidRPr="00EA6A1E" w:rsidRDefault="00CC6EDA" w:rsidP="00CC6EDA">
            <w:pPr>
              <w:pStyle w:val="af5"/>
            </w:pPr>
            <w:r w:rsidRPr="00EA6A1E">
              <w:t>ГОСТ 14918-2020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49F8DF1F" w14:textId="77777777" w:rsidR="00CC6EDA" w:rsidRPr="00EA6A1E" w:rsidRDefault="00CC6EDA" w:rsidP="00CC6EDA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B949522" w14:textId="77777777" w:rsidR="00CC6EDA" w:rsidRPr="00EA6A1E" w:rsidRDefault="00CC6EDA" w:rsidP="00CC6EDA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E2A1BBC" w14:textId="256C7499" w:rsidR="00CC6EDA" w:rsidRPr="00EA6A1E" w:rsidRDefault="00CC6EDA" w:rsidP="00CC6EDA">
            <w:pPr>
              <w:pStyle w:val="af5"/>
            </w:pPr>
            <w:r w:rsidRPr="00EA6A1E"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076C1CD" w14:textId="21D5C429" w:rsidR="00CC6EDA" w:rsidRPr="00EA6A1E" w:rsidRDefault="00CC6EDA" w:rsidP="00CC6EDA">
            <w:pPr>
              <w:pStyle w:val="af5"/>
              <w:rPr>
                <w:lang w:val="en-US"/>
              </w:rPr>
            </w:pPr>
            <w:r w:rsidRPr="00EA6A1E">
              <w:rPr>
                <w:lang w:val="en-US"/>
              </w:rPr>
              <w:t>60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16F5D2C1" w14:textId="77777777" w:rsidR="00CC6EDA" w:rsidRPr="00B35A9C" w:rsidRDefault="00CC6EDA" w:rsidP="00CC6EDA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6FA30490" w14:textId="77777777" w:rsidR="00CC6EDA" w:rsidRPr="00B35A9C" w:rsidRDefault="00CC6EDA" w:rsidP="00CC6EDA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CC6EDA" w:rsidRPr="00157984" w14:paraId="7E81387D" w14:textId="77777777" w:rsidTr="00960F27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C08F6D1" w14:textId="77777777" w:rsidR="00CC6EDA" w:rsidRPr="009A286C" w:rsidRDefault="00CC6EDA" w:rsidP="00CC6EDA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EF1A543" w14:textId="3E611BDB" w:rsidR="00CC6EDA" w:rsidRPr="00EA6A1E" w:rsidRDefault="00CC6EDA" w:rsidP="00CC6EDA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EA6A1E">
              <w:t xml:space="preserve">Теплоизоляция из вспененного каучука </w:t>
            </w:r>
            <w:r w:rsidRPr="00EA6A1E">
              <w:rPr>
                <w:lang w:val="en-US"/>
              </w:rPr>
              <w:t>K</w:t>
            </w:r>
            <w:r w:rsidRPr="00EA6A1E">
              <w:t>-</w:t>
            </w:r>
            <w:r w:rsidRPr="00EA6A1E">
              <w:rPr>
                <w:lang w:val="en-US"/>
              </w:rPr>
              <w:t>Flex</w:t>
            </w:r>
            <w:r w:rsidRPr="00EA6A1E">
              <w:t xml:space="preserve"> </w:t>
            </w:r>
            <w:r w:rsidRPr="00EA6A1E">
              <w:rPr>
                <w:lang w:val="en-US"/>
              </w:rPr>
              <w:t>ST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75DE669" w14:textId="77777777" w:rsidR="00CC6EDA" w:rsidRPr="00EA6A1E" w:rsidRDefault="00CC6EDA" w:rsidP="00CC6EDA">
            <w:pPr>
              <w:pStyle w:val="af5"/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685D39A3" w14:textId="77777777" w:rsidR="00CC6EDA" w:rsidRPr="00EA6A1E" w:rsidRDefault="00CC6EDA" w:rsidP="00CC6EDA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5B7906D8" w14:textId="77777777" w:rsidR="00CC6EDA" w:rsidRPr="00EA6A1E" w:rsidRDefault="00CC6EDA" w:rsidP="00CC6EDA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D086422" w14:textId="2E76718F" w:rsidR="00CC6EDA" w:rsidRPr="00EA6A1E" w:rsidRDefault="00CC6EDA" w:rsidP="00CC6EDA">
            <w:pPr>
              <w:pStyle w:val="af5"/>
            </w:pPr>
            <w:r w:rsidRPr="00EA6A1E">
              <w:t>м2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5F65A1F" w14:textId="1163164B" w:rsidR="00CC6EDA" w:rsidRPr="00EA6A1E" w:rsidRDefault="00EA6A1E" w:rsidP="00CC6EDA">
            <w:pPr>
              <w:pStyle w:val="af5"/>
            </w:pPr>
            <w:r w:rsidRPr="00EA6A1E">
              <w:t>135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66EC3512" w14:textId="77777777" w:rsidR="00CC6EDA" w:rsidRPr="00B35A9C" w:rsidRDefault="00CC6EDA" w:rsidP="00CC6EDA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0EBCDD44" w14:textId="77777777" w:rsidR="00CC6EDA" w:rsidRPr="00B35A9C" w:rsidRDefault="00CC6EDA" w:rsidP="00CC6EDA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CC6EDA" w:rsidRPr="00157984" w14:paraId="452DD19D" w14:textId="77777777" w:rsidTr="00960F27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5E97AD0" w14:textId="77777777" w:rsidR="00CC6EDA" w:rsidRPr="00C31E1A" w:rsidRDefault="00CC6EDA" w:rsidP="00CC6EDA">
            <w:pPr>
              <w:pStyle w:val="af5"/>
              <w:ind w:left="284"/>
              <w:jc w:val="both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9193B73" w14:textId="09CF3CA5" w:rsidR="00CC6EDA" w:rsidRPr="00D914D9" w:rsidRDefault="00CC6EDA" w:rsidP="00CC6EDA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EE0000"/>
              </w:rPr>
            </w:pPr>
            <w:r w:rsidRPr="00EA6A1E">
              <w:rPr>
                <w:b/>
                <w:bCs/>
              </w:rPr>
              <w:t>Узел прохода огнестойкого воздуховода через стену с нормируемым приделом огнестойкости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80AAC55" w14:textId="77777777" w:rsidR="00CC6EDA" w:rsidRPr="00D914D9" w:rsidRDefault="00CC6EDA" w:rsidP="00CC6EDA">
            <w:pPr>
              <w:pStyle w:val="af5"/>
              <w:rPr>
                <w:color w:val="EE0000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C81EE88" w14:textId="77777777" w:rsidR="00CC6EDA" w:rsidRPr="00D914D9" w:rsidRDefault="00CC6EDA" w:rsidP="00CC6EDA">
            <w:pPr>
              <w:pStyle w:val="af5"/>
              <w:rPr>
                <w:rFonts w:cs="Times New Roman"/>
                <w:color w:val="EE0000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FA88CFB" w14:textId="77777777" w:rsidR="00CC6EDA" w:rsidRPr="00D914D9" w:rsidRDefault="00CC6EDA" w:rsidP="00CC6EDA">
            <w:pPr>
              <w:pStyle w:val="af5"/>
              <w:rPr>
                <w:rFonts w:cs="Times New Roman"/>
                <w:color w:val="EE0000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0354E27" w14:textId="77777777" w:rsidR="00CC6EDA" w:rsidRPr="00D914D9" w:rsidRDefault="00CC6EDA" w:rsidP="00CC6EDA">
            <w:pPr>
              <w:pStyle w:val="af5"/>
              <w:rPr>
                <w:color w:val="EE0000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8040742" w14:textId="77777777" w:rsidR="00CC6EDA" w:rsidRPr="00D914D9" w:rsidRDefault="00CC6EDA" w:rsidP="00CC6EDA">
            <w:pPr>
              <w:pStyle w:val="af5"/>
              <w:rPr>
                <w:color w:val="EE0000"/>
              </w:rPr>
            </w:pPr>
          </w:p>
        </w:tc>
        <w:tc>
          <w:tcPr>
            <w:tcW w:w="1416" w:type="dxa"/>
            <w:shd w:val="clear" w:color="auto" w:fill="auto"/>
            <w:vAlign w:val="bottom"/>
          </w:tcPr>
          <w:p w14:paraId="2D9747B1" w14:textId="77777777" w:rsidR="00CC6EDA" w:rsidRPr="00B35A9C" w:rsidRDefault="00CC6EDA" w:rsidP="00CC6EDA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1FA62D8A" w14:textId="77777777" w:rsidR="00CC6EDA" w:rsidRPr="00B35A9C" w:rsidRDefault="00CC6EDA" w:rsidP="00CC6EDA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CC6EDA" w:rsidRPr="00157984" w14:paraId="0BB35C94" w14:textId="77777777" w:rsidTr="00960F27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DCD3AEC" w14:textId="77777777" w:rsidR="00CC6EDA" w:rsidRPr="00C31E1A" w:rsidRDefault="00CC6EDA" w:rsidP="00CC6EDA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55A4D05" w14:textId="7AF34752" w:rsidR="00CC6EDA" w:rsidRPr="002C1EE8" w:rsidRDefault="00CC6EDA" w:rsidP="00CC6EDA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2C1EE8">
              <w:t>Узел прохода воздуховода через стену c материалами в составе: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4499821" w14:textId="5DF5BF50" w:rsidR="00CC6EDA" w:rsidRPr="002C1EE8" w:rsidRDefault="00CC6EDA" w:rsidP="00CC6EDA">
            <w:pPr>
              <w:pStyle w:val="af5"/>
            </w:pPr>
            <w:proofErr w:type="spellStart"/>
            <w:r w:rsidRPr="002C1EE8">
              <w:t>Огнетитан</w:t>
            </w:r>
            <w:proofErr w:type="spellEnd"/>
            <w:r w:rsidRPr="002C1EE8">
              <w:t xml:space="preserve"> ПРО-ВЕНТ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165DDF44" w14:textId="4E6A4B44" w:rsidR="00CC6EDA" w:rsidRPr="002C1EE8" w:rsidRDefault="00CC6EDA" w:rsidP="00CC6EDA">
            <w:pPr>
              <w:pStyle w:val="af5"/>
            </w:pPr>
            <w:r w:rsidRPr="002C1EE8">
              <w:t> </w:t>
            </w:r>
          </w:p>
        </w:tc>
        <w:tc>
          <w:tcPr>
            <w:tcW w:w="2549" w:type="dxa"/>
            <w:shd w:val="clear" w:color="auto" w:fill="auto"/>
            <w:vAlign w:val="center"/>
          </w:tcPr>
          <w:p w14:paraId="2A4AECCD" w14:textId="5ED64DA9" w:rsidR="00CC6EDA" w:rsidRPr="002C1EE8" w:rsidRDefault="00CC6EDA" w:rsidP="00CC6EDA">
            <w:pPr>
              <w:pStyle w:val="af5"/>
            </w:pPr>
            <w:r w:rsidRPr="002C1EE8">
              <w:t>ООО «</w:t>
            </w:r>
            <w:proofErr w:type="spellStart"/>
            <w:r w:rsidRPr="002C1EE8">
              <w:t>Гермоизол</w:t>
            </w:r>
            <w:proofErr w:type="spellEnd"/>
            <w:r w:rsidRPr="002C1EE8">
              <w:t>»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76B37B0" w14:textId="5E6E440E" w:rsidR="00CC6EDA" w:rsidRPr="002C1EE8" w:rsidRDefault="00CC6EDA" w:rsidP="00CC6EDA">
            <w:pPr>
              <w:pStyle w:val="af5"/>
            </w:pPr>
            <w:proofErr w:type="spellStart"/>
            <w:r w:rsidRPr="002C1EE8">
              <w:t>компл</w:t>
            </w:r>
            <w:proofErr w:type="spellEnd"/>
            <w:r w:rsidRPr="002C1EE8"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7440BCB" w14:textId="12581460" w:rsidR="00CC6EDA" w:rsidRPr="002C1EE8" w:rsidRDefault="00CC6EDA" w:rsidP="00CC6EDA">
            <w:pPr>
              <w:pStyle w:val="af5"/>
            </w:pPr>
            <w:r w:rsidRPr="002C1EE8">
              <w:t>2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58852EB4" w14:textId="77777777" w:rsidR="00CC6EDA" w:rsidRPr="00B35A9C" w:rsidRDefault="00CC6EDA" w:rsidP="00CC6EDA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085DA5EE" w14:textId="77777777" w:rsidR="00CC6EDA" w:rsidRPr="00B35A9C" w:rsidRDefault="00CC6EDA" w:rsidP="00CC6EDA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CC6EDA" w:rsidRPr="00157984" w14:paraId="47E13972" w14:textId="77777777" w:rsidTr="00960F27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4F7DB64" w14:textId="77777777" w:rsidR="00CC6EDA" w:rsidRPr="00C31E1A" w:rsidRDefault="00CC6EDA" w:rsidP="00CC6EDA">
            <w:pPr>
              <w:pStyle w:val="af5"/>
              <w:ind w:left="113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3A876EE" w14:textId="0BCE0F98" w:rsidR="00CC6EDA" w:rsidRPr="002C1EE8" w:rsidRDefault="00CC6EDA" w:rsidP="00CC6EDA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2C1EE8">
              <w:t>Плита минераловатная НГ 1000х600х50 плотностью не менее 100кг/м3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0E735A5" w14:textId="330714DF" w:rsidR="00CC6EDA" w:rsidRPr="002C1EE8" w:rsidRDefault="00CC6EDA" w:rsidP="00CC6EDA">
            <w:pPr>
              <w:pStyle w:val="af5"/>
            </w:pPr>
            <w:r w:rsidRPr="002C1EE8">
              <w:t xml:space="preserve">ОГНЕТИТАН КП 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0101C2BA" w14:textId="31B88D59" w:rsidR="00CC6EDA" w:rsidRPr="002C1EE8" w:rsidRDefault="00CC6EDA" w:rsidP="00CC6EDA">
            <w:pPr>
              <w:pStyle w:val="af5"/>
            </w:pPr>
            <w:r w:rsidRPr="002C1EE8">
              <w:t> </w:t>
            </w:r>
          </w:p>
        </w:tc>
        <w:tc>
          <w:tcPr>
            <w:tcW w:w="2549" w:type="dxa"/>
            <w:shd w:val="clear" w:color="auto" w:fill="auto"/>
            <w:vAlign w:val="center"/>
          </w:tcPr>
          <w:p w14:paraId="3B980D7F" w14:textId="10135D1C" w:rsidR="00CC6EDA" w:rsidRPr="002C1EE8" w:rsidRDefault="00CC6EDA" w:rsidP="00CC6EDA">
            <w:pPr>
              <w:pStyle w:val="af5"/>
            </w:pPr>
            <w:r w:rsidRPr="002C1EE8">
              <w:t>ООО «</w:t>
            </w:r>
            <w:proofErr w:type="spellStart"/>
            <w:r w:rsidRPr="002C1EE8">
              <w:t>Гермоизол</w:t>
            </w:r>
            <w:proofErr w:type="spellEnd"/>
            <w:r w:rsidRPr="002C1EE8">
              <w:t>»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34A9641" w14:textId="51E7C37A" w:rsidR="00CC6EDA" w:rsidRPr="002C1EE8" w:rsidRDefault="00CC6EDA" w:rsidP="00CC6EDA">
            <w:pPr>
              <w:pStyle w:val="af5"/>
            </w:pPr>
            <w:r w:rsidRPr="002C1EE8">
              <w:t>м2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F732E1A" w14:textId="0BFF7798" w:rsidR="00CC6EDA" w:rsidRPr="002C1EE8" w:rsidRDefault="00CC6EDA" w:rsidP="00CC6EDA">
            <w:pPr>
              <w:pStyle w:val="af5"/>
            </w:pPr>
            <w:r w:rsidRPr="002C1EE8">
              <w:t>0,</w:t>
            </w:r>
            <w:r w:rsidR="002C1EE8">
              <w:t>24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30BC8A44" w14:textId="77777777" w:rsidR="00CC6EDA" w:rsidRPr="00B35A9C" w:rsidRDefault="00CC6EDA" w:rsidP="00CC6EDA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4C111F0E" w14:textId="77777777" w:rsidR="00CC6EDA" w:rsidRPr="00B35A9C" w:rsidRDefault="00CC6EDA" w:rsidP="00CC6EDA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CC6EDA" w:rsidRPr="00157984" w14:paraId="4A73F0F0" w14:textId="77777777" w:rsidTr="00960F27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F1612D7" w14:textId="77777777" w:rsidR="00CC6EDA" w:rsidRPr="00C31E1A" w:rsidRDefault="00CC6EDA" w:rsidP="00CC6EDA">
            <w:pPr>
              <w:pStyle w:val="af5"/>
              <w:ind w:left="113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CDDA8C2" w14:textId="7CFE38D0" w:rsidR="00CC6EDA" w:rsidRPr="002C1EE8" w:rsidRDefault="00CC6EDA" w:rsidP="00CC6EDA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2C1EE8">
              <w:t>Герметик противопожарный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E9FEE78" w14:textId="3FD66D36" w:rsidR="00CC6EDA" w:rsidRPr="002C1EE8" w:rsidRDefault="00CC6EDA" w:rsidP="00CC6EDA">
            <w:pPr>
              <w:pStyle w:val="af5"/>
            </w:pPr>
            <w:r w:rsidRPr="002C1EE8">
              <w:t>ОГНЕТИТАН SN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588C632F" w14:textId="20288EF4" w:rsidR="00CC6EDA" w:rsidRPr="002C1EE8" w:rsidRDefault="00CC6EDA" w:rsidP="00CC6EDA">
            <w:pPr>
              <w:pStyle w:val="af5"/>
            </w:pPr>
            <w:r w:rsidRPr="002C1EE8">
              <w:t> </w:t>
            </w:r>
          </w:p>
        </w:tc>
        <w:tc>
          <w:tcPr>
            <w:tcW w:w="2549" w:type="dxa"/>
            <w:shd w:val="clear" w:color="auto" w:fill="auto"/>
            <w:vAlign w:val="center"/>
          </w:tcPr>
          <w:p w14:paraId="1CC5EA01" w14:textId="4F00F46A" w:rsidR="00CC6EDA" w:rsidRPr="002C1EE8" w:rsidRDefault="00CC6EDA" w:rsidP="00CC6EDA">
            <w:pPr>
              <w:pStyle w:val="af5"/>
            </w:pPr>
            <w:r w:rsidRPr="002C1EE8">
              <w:t>ООО «</w:t>
            </w:r>
            <w:proofErr w:type="spellStart"/>
            <w:r w:rsidRPr="002C1EE8">
              <w:t>Гермоизол</w:t>
            </w:r>
            <w:proofErr w:type="spellEnd"/>
            <w:r w:rsidRPr="002C1EE8">
              <w:t>»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FAED95D" w14:textId="72AD752D" w:rsidR="00CC6EDA" w:rsidRPr="002C1EE8" w:rsidRDefault="00CC6EDA" w:rsidP="00CC6EDA">
            <w:pPr>
              <w:pStyle w:val="af5"/>
            </w:pPr>
            <w:r w:rsidRPr="002C1EE8">
              <w:t>кг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1D5BD0C" w14:textId="09D1BE09" w:rsidR="00CC6EDA" w:rsidRPr="002C1EE8" w:rsidRDefault="002C1EE8" w:rsidP="00CC6EDA">
            <w:pPr>
              <w:pStyle w:val="af5"/>
            </w:pPr>
            <w:r w:rsidRPr="002C1EE8">
              <w:t>0.864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1FC23D5E" w14:textId="77777777" w:rsidR="00CC6EDA" w:rsidRPr="00B35A9C" w:rsidRDefault="00CC6EDA" w:rsidP="00CC6EDA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79B907FA" w14:textId="77777777" w:rsidR="00CC6EDA" w:rsidRPr="00B35A9C" w:rsidRDefault="00CC6EDA" w:rsidP="00CC6EDA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CC6EDA" w:rsidRPr="00157984" w14:paraId="255B383A" w14:textId="77777777" w:rsidTr="00960F27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7F90024" w14:textId="77777777" w:rsidR="00CC6EDA" w:rsidRPr="00C31E1A" w:rsidRDefault="00CC6EDA" w:rsidP="00CC6EDA">
            <w:pPr>
              <w:pStyle w:val="af5"/>
              <w:ind w:left="113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68746C9" w14:textId="3FF4E55B" w:rsidR="00CC6EDA" w:rsidRPr="002C1EE8" w:rsidRDefault="00CC6EDA" w:rsidP="00CC6EDA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2C1EE8">
              <w:t>Металл для крепления воздуховодов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EB36CEE" w14:textId="77777777" w:rsidR="00CC6EDA" w:rsidRPr="002C1EE8" w:rsidRDefault="00CC6EDA" w:rsidP="00CC6EDA">
            <w:pPr>
              <w:pStyle w:val="af5"/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6466AD1E" w14:textId="77777777" w:rsidR="00CC6EDA" w:rsidRPr="002C1EE8" w:rsidRDefault="00CC6EDA" w:rsidP="00CC6EDA">
            <w:pPr>
              <w:pStyle w:val="af5"/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520C3CC0" w14:textId="77777777" w:rsidR="00CC6EDA" w:rsidRPr="002C1EE8" w:rsidRDefault="00CC6EDA" w:rsidP="00CC6EDA">
            <w:pPr>
              <w:pStyle w:val="af5"/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A837E52" w14:textId="310FBDB5" w:rsidR="00CC6EDA" w:rsidRPr="002C1EE8" w:rsidRDefault="00CC6EDA" w:rsidP="00CC6EDA">
            <w:pPr>
              <w:pStyle w:val="af5"/>
            </w:pPr>
            <w:r w:rsidRPr="002C1EE8">
              <w:t>кг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191F132" w14:textId="43EDA6F0" w:rsidR="00CC6EDA" w:rsidRPr="002C1EE8" w:rsidRDefault="00CC6EDA" w:rsidP="00CC6EDA">
            <w:pPr>
              <w:pStyle w:val="af5"/>
            </w:pPr>
            <w:r w:rsidRPr="002C1EE8">
              <w:t>81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36DEEA19" w14:textId="77777777" w:rsidR="00CC6EDA" w:rsidRPr="00B35A9C" w:rsidRDefault="00CC6EDA" w:rsidP="00CC6EDA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20C7A03E" w14:textId="77777777" w:rsidR="00CC6EDA" w:rsidRPr="00B35A9C" w:rsidRDefault="00CC6EDA" w:rsidP="00CC6EDA">
            <w:pPr>
              <w:pStyle w:val="af5"/>
              <w:rPr>
                <w:rFonts w:cs="Times New Roman"/>
                <w:szCs w:val="24"/>
              </w:rPr>
            </w:pPr>
          </w:p>
        </w:tc>
      </w:tr>
    </w:tbl>
    <w:bookmarkEnd w:id="0"/>
    <w:p w14:paraId="0BF6B6C7" w14:textId="40E03987" w:rsidR="007C7CDE" w:rsidRPr="00555D1A" w:rsidRDefault="00B527B6" w:rsidP="00555D1A">
      <w:pPr>
        <w:jc w:val="left"/>
        <w:rPr>
          <w:rFonts w:cs="Times New Roman"/>
        </w:rPr>
      </w:pPr>
      <w:r w:rsidRPr="00157984">
        <w:rPr>
          <w:rFonts w:cs="Times New Roman"/>
        </w:rPr>
        <w:t>*Всё применяемое оборудование может быть заменено на эквивалентное с аналогичными характеристиками.</w:t>
      </w:r>
    </w:p>
    <w:sectPr w:rsidR="007C7CDE" w:rsidRPr="00555D1A" w:rsidSect="000B62DF">
      <w:headerReference w:type="default" r:id="rId8"/>
      <w:footerReference w:type="default" r:id="rId9"/>
      <w:headerReference w:type="first" r:id="rId10"/>
      <w:footerReference w:type="first" r:id="rId11"/>
      <w:pgSz w:w="23814" w:h="16839" w:orient="landscape" w:code="8"/>
      <w:pgMar w:top="851" w:right="284" w:bottom="1135" w:left="1134" w:header="426" w:footer="1247" w:gutter="0"/>
      <w:pgNumType w:start="2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3DB5DC" w14:textId="77777777" w:rsidR="006F1A44" w:rsidRDefault="006F1A44" w:rsidP="009B2CB0">
      <w:pPr>
        <w:spacing w:line="240" w:lineRule="auto"/>
      </w:pPr>
      <w:r>
        <w:separator/>
      </w:r>
    </w:p>
  </w:endnote>
  <w:endnote w:type="continuationSeparator" w:id="0">
    <w:p w14:paraId="50AEE90F" w14:textId="77777777" w:rsidR="006F1A44" w:rsidRDefault="006F1A44" w:rsidP="009B2CB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OSTCommon">
    <w:altName w:val="Cambria"/>
    <w:panose1 w:val="00000000000000000000"/>
    <w:charset w:val="00"/>
    <w:family w:val="roman"/>
    <w:notTrueType/>
    <w:pitch w:val="default"/>
  </w:font>
  <w:font w:name="ISOCPEUR">
    <w:panose1 w:val="020B06040202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X="13031" w:tblpY="15707"/>
      <w:tblOverlap w:val="never"/>
      <w:tblW w:w="10490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7"/>
      <w:gridCol w:w="567"/>
      <w:gridCol w:w="567"/>
      <w:gridCol w:w="567"/>
      <w:gridCol w:w="851"/>
      <w:gridCol w:w="567"/>
      <w:gridCol w:w="6237"/>
      <w:gridCol w:w="567"/>
    </w:tblGrid>
    <w:tr w:rsidR="00823145" w:rsidRPr="00FC3DFE" w14:paraId="7799E280" w14:textId="77777777" w:rsidTr="00823145">
      <w:trPr>
        <w:cantSplit/>
        <w:trHeight w:hRule="exact" w:val="283"/>
      </w:trPr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50694998" w14:textId="77777777" w:rsidR="00823145" w:rsidRPr="00FC3DFE" w:rsidRDefault="00823145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723934BE" w14:textId="77777777" w:rsidR="00823145" w:rsidRPr="00FC3DFE" w:rsidRDefault="00823145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17A945C7" w14:textId="77777777" w:rsidR="00823145" w:rsidRPr="00FC3DFE" w:rsidRDefault="00823145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53E6945F" w14:textId="77777777" w:rsidR="00823145" w:rsidRPr="00FC3DFE" w:rsidRDefault="00823145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851" w:type="dxa"/>
          <w:tcMar>
            <w:left w:w="0" w:type="dxa"/>
            <w:right w:w="0" w:type="dxa"/>
          </w:tcMar>
          <w:vAlign w:val="center"/>
        </w:tcPr>
        <w:p w14:paraId="4FD6D960" w14:textId="77777777" w:rsidR="00823145" w:rsidRPr="00FC3DFE" w:rsidRDefault="00823145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005E220D" w14:textId="77777777" w:rsidR="00823145" w:rsidRPr="00FC3DFE" w:rsidRDefault="00823145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6237" w:type="dxa"/>
          <w:vMerge w:val="restart"/>
          <w:vAlign w:val="center"/>
        </w:tcPr>
        <w:p w14:paraId="364D0EF6" w14:textId="5A83405D" w:rsidR="00823145" w:rsidRPr="00DD79DF" w:rsidRDefault="00823145" w:rsidP="007C7723">
          <w:pPr>
            <w:pStyle w:val="22"/>
            <w:ind w:left="-57" w:right="-57"/>
            <w:rPr>
              <w:rFonts w:cs="Times New Roman"/>
              <w:sz w:val="32"/>
              <w:szCs w:val="32"/>
            </w:rPr>
          </w:pPr>
        </w:p>
      </w:tc>
      <w:tc>
        <w:tcPr>
          <w:tcW w:w="567" w:type="dxa"/>
          <w:vMerge w:val="restart"/>
          <w:tcMar>
            <w:left w:w="0" w:type="dxa"/>
            <w:right w:w="0" w:type="dxa"/>
          </w:tcMar>
        </w:tcPr>
        <w:tbl>
          <w:tblPr>
            <w:tblW w:w="1701" w:type="dxa"/>
            <w:tblLayout w:type="fixed"/>
            <w:tblLook w:val="04A0" w:firstRow="1" w:lastRow="0" w:firstColumn="1" w:lastColumn="0" w:noHBand="0" w:noVBand="1"/>
          </w:tblPr>
          <w:tblGrid>
            <w:gridCol w:w="567"/>
            <w:gridCol w:w="567"/>
            <w:gridCol w:w="567"/>
          </w:tblGrid>
          <w:tr w:rsidR="000B62DF" w:rsidRPr="00FC3DFE" w14:paraId="52ABE6C3" w14:textId="2E79EEA2" w:rsidTr="000B62DF">
            <w:trPr>
              <w:cantSplit/>
              <w:trHeight w:val="369"/>
            </w:trPr>
            <w:tc>
              <w:tcPr>
                <w:tcW w:w="567" w:type="dxa"/>
                <w:tcMar>
                  <w:left w:w="0" w:type="dxa"/>
                  <w:right w:w="0" w:type="dxa"/>
                </w:tcMar>
                <w:vAlign w:val="center"/>
              </w:tcPr>
              <w:p w14:paraId="4543BCB9" w14:textId="77777777" w:rsidR="000B62DF" w:rsidRPr="00DD79DF" w:rsidRDefault="000B62DF" w:rsidP="00D914D9">
                <w:pPr>
                  <w:pStyle w:val="120"/>
                  <w:framePr w:wrap="around" w:x="13031" w:y="15707"/>
                  <w:ind w:left="7" w:right="-57" w:hanging="64"/>
                  <w:rPr>
                    <w:rFonts w:cs="Times New Roman"/>
                    <w:sz w:val="18"/>
                    <w:szCs w:val="18"/>
                  </w:rPr>
                </w:pPr>
                <w:r w:rsidRPr="00DD79DF">
                  <w:rPr>
                    <w:rFonts w:cs="Times New Roman"/>
                    <w:sz w:val="18"/>
                    <w:szCs w:val="18"/>
                  </w:rPr>
                  <w:t>Лист</w:t>
                </w:r>
              </w:p>
            </w:tc>
            <w:tc>
              <w:tcPr>
                <w:tcW w:w="567" w:type="dxa"/>
              </w:tcPr>
              <w:p w14:paraId="6D96F32C" w14:textId="77777777" w:rsidR="000B62DF" w:rsidRPr="00DD79DF" w:rsidRDefault="000B62DF" w:rsidP="00D914D9">
                <w:pPr>
                  <w:pStyle w:val="120"/>
                  <w:framePr w:wrap="around" w:x="13031" w:y="15707"/>
                  <w:ind w:left="7" w:right="-57" w:hanging="64"/>
                  <w:rPr>
                    <w:rFonts w:cs="Times New Roman"/>
                    <w:sz w:val="18"/>
                    <w:szCs w:val="18"/>
                  </w:rPr>
                </w:pPr>
              </w:p>
            </w:tc>
            <w:tc>
              <w:tcPr>
                <w:tcW w:w="567" w:type="dxa"/>
              </w:tcPr>
              <w:p w14:paraId="16C47D5E" w14:textId="59BAC7FC" w:rsidR="000B62DF" w:rsidRPr="00DD79DF" w:rsidRDefault="000B62DF" w:rsidP="00D914D9">
                <w:pPr>
                  <w:pStyle w:val="120"/>
                  <w:framePr w:wrap="around" w:x="13031" w:y="15707"/>
                  <w:ind w:left="7" w:right="-57" w:hanging="64"/>
                  <w:rPr>
                    <w:rFonts w:cs="Times New Roman"/>
                    <w:sz w:val="18"/>
                    <w:szCs w:val="18"/>
                  </w:rPr>
                </w:pPr>
              </w:p>
            </w:tc>
          </w:tr>
          <w:tr w:rsidR="000B62DF" w:rsidRPr="00FC3DFE" w14:paraId="26BB2409" w14:textId="0B0A41B0" w:rsidTr="000B62DF">
            <w:trPr>
              <w:cantSplit/>
              <w:trHeight w:val="482"/>
            </w:trPr>
            <w:tc>
              <w:tcPr>
                <w:tcW w:w="567" w:type="dxa"/>
                <w:tcMar>
                  <w:left w:w="0" w:type="dxa"/>
                  <w:right w:w="0" w:type="dxa"/>
                </w:tcMar>
                <w:vAlign w:val="center"/>
              </w:tcPr>
              <w:p w14:paraId="27C0B3B6" w14:textId="352F5D3A" w:rsidR="000B62DF" w:rsidRPr="00DD79DF" w:rsidRDefault="000B62DF" w:rsidP="00D914D9">
                <w:pPr>
                  <w:pStyle w:val="120"/>
                  <w:framePr w:wrap="around" w:x="13031" w:y="15707"/>
                  <w:ind w:left="-57" w:right="-57"/>
                  <w:rPr>
                    <w:rFonts w:cs="Times New Roman"/>
                    <w:lang w:val="en-US"/>
                  </w:rPr>
                </w:pPr>
                <w:r w:rsidRPr="00DD79DF">
                  <w:rPr>
                    <w:rFonts w:cs="Times New Roman"/>
                    <w:lang w:val="en-US"/>
                  </w:rPr>
                  <w:fldChar w:fldCharType="begin"/>
                </w:r>
                <w:r w:rsidRPr="00DD79DF">
                  <w:rPr>
                    <w:rFonts w:cs="Times New Roman"/>
                    <w:lang w:val="en-US"/>
                  </w:rPr>
                  <w:instrText xml:space="preserve"> =</w:instrText>
                </w:r>
                <w:r w:rsidRPr="00DD79DF">
                  <w:rPr>
                    <w:rFonts w:cs="Times New Roman"/>
                    <w:lang w:val="en-US"/>
                  </w:rPr>
                  <w:fldChar w:fldCharType="begin"/>
                </w:r>
                <w:r w:rsidRPr="00DD79DF">
                  <w:rPr>
                    <w:rFonts w:cs="Times New Roman"/>
                    <w:lang w:val="en-US"/>
                  </w:rPr>
                  <w:instrText xml:space="preserve"> page </w:instrText>
                </w:r>
                <w:r w:rsidRPr="00DD79DF">
                  <w:rPr>
                    <w:rFonts w:cs="Times New Roman"/>
                    <w:lang w:val="en-US"/>
                  </w:rPr>
                  <w:fldChar w:fldCharType="separate"/>
                </w:r>
                <w:r w:rsidR="0021413E">
                  <w:rPr>
                    <w:rFonts w:cs="Times New Roman"/>
                    <w:noProof/>
                    <w:lang w:val="en-US"/>
                  </w:rPr>
                  <w:instrText>22</w:instrText>
                </w:r>
                <w:r w:rsidRPr="00DD79DF">
                  <w:rPr>
                    <w:rFonts w:cs="Times New Roman"/>
                    <w:lang w:val="en-US"/>
                  </w:rPr>
                  <w:fldChar w:fldCharType="end"/>
                </w:r>
                <w:r w:rsidRPr="00DD79DF">
                  <w:rPr>
                    <w:rFonts w:cs="Times New Roman"/>
                    <w:lang w:val="en-US"/>
                  </w:rPr>
                  <w:instrText xml:space="preserve"> - </w:instrText>
                </w:r>
                <w:r w:rsidRPr="00DD79DF">
                  <w:rPr>
                    <w:rFonts w:cs="Times New Roman"/>
                    <w:lang w:val="en-US"/>
                  </w:rPr>
                  <w:fldChar w:fldCharType="begin"/>
                </w:r>
                <w:r w:rsidRPr="00DD79DF">
                  <w:rPr>
                    <w:rFonts w:cs="Times New Roman"/>
                    <w:lang w:val="en-US"/>
                  </w:rPr>
                  <w:instrText xml:space="preserve"> pageRef R1 </w:instrText>
                </w:r>
                <w:r w:rsidRPr="00DD79DF">
                  <w:rPr>
                    <w:rFonts w:cs="Times New Roman"/>
                    <w:lang w:val="en-US"/>
                  </w:rPr>
                  <w:fldChar w:fldCharType="separate"/>
                </w:r>
                <w:r w:rsidR="0021413E">
                  <w:rPr>
                    <w:rFonts w:cs="Times New Roman"/>
                    <w:noProof/>
                    <w:lang w:val="en-US"/>
                  </w:rPr>
                  <w:instrText>21</w:instrText>
                </w:r>
                <w:r w:rsidRPr="00DD79DF">
                  <w:rPr>
                    <w:rFonts w:cs="Times New Roman"/>
                    <w:lang w:val="en-US"/>
                  </w:rPr>
                  <w:fldChar w:fldCharType="end"/>
                </w:r>
                <w:r w:rsidRPr="00DD79DF">
                  <w:rPr>
                    <w:rFonts w:cs="Times New Roman"/>
                    <w:lang w:val="en-US"/>
                  </w:rPr>
                  <w:instrText xml:space="preserve"> +1</w:instrText>
                </w:r>
                <w:r w:rsidRPr="00DD79DF">
                  <w:rPr>
                    <w:rFonts w:cs="Times New Roman"/>
                    <w:lang w:val="en-US"/>
                  </w:rPr>
                  <w:fldChar w:fldCharType="separate"/>
                </w:r>
                <w:r w:rsidR="0021413E">
                  <w:rPr>
                    <w:rFonts w:cs="Times New Roman"/>
                    <w:noProof/>
                    <w:lang w:val="en-US"/>
                  </w:rPr>
                  <w:t>2</w:t>
                </w:r>
                <w:r w:rsidRPr="00DD79DF">
                  <w:rPr>
                    <w:rFonts w:cs="Times New Roman"/>
                    <w:lang w:val="en-US"/>
                  </w:rPr>
                  <w:fldChar w:fldCharType="end"/>
                </w:r>
              </w:p>
            </w:tc>
            <w:tc>
              <w:tcPr>
                <w:tcW w:w="567" w:type="dxa"/>
              </w:tcPr>
              <w:p w14:paraId="235AAA03" w14:textId="77777777" w:rsidR="000B62DF" w:rsidRPr="00DD79DF" w:rsidRDefault="000B62DF" w:rsidP="00D914D9">
                <w:pPr>
                  <w:pStyle w:val="120"/>
                  <w:framePr w:wrap="around" w:x="13031" w:y="15707"/>
                  <w:ind w:left="-57" w:right="-57"/>
                  <w:rPr>
                    <w:rFonts w:cs="Times New Roman"/>
                    <w:lang w:val="en-US"/>
                  </w:rPr>
                </w:pPr>
              </w:p>
            </w:tc>
            <w:tc>
              <w:tcPr>
                <w:tcW w:w="567" w:type="dxa"/>
              </w:tcPr>
              <w:p w14:paraId="2386BBCE" w14:textId="52FBDD03" w:rsidR="000B62DF" w:rsidRPr="00DD79DF" w:rsidRDefault="000B62DF" w:rsidP="00D914D9">
                <w:pPr>
                  <w:pStyle w:val="120"/>
                  <w:framePr w:wrap="around" w:x="13031" w:y="15707"/>
                  <w:ind w:left="-57" w:right="-57"/>
                  <w:rPr>
                    <w:rFonts w:cs="Times New Roman"/>
                    <w:lang w:val="en-US"/>
                  </w:rPr>
                </w:pPr>
              </w:p>
            </w:tc>
          </w:tr>
        </w:tbl>
        <w:p w14:paraId="74623BB7" w14:textId="77777777" w:rsidR="00823145" w:rsidRPr="00FC3DFE" w:rsidRDefault="00823145" w:rsidP="007C7723">
          <w:pPr>
            <w:ind w:left="-57" w:right="-57"/>
            <w:rPr>
              <w:rFonts w:ascii="ISOCPEUR" w:hAnsi="ISOCPEUR"/>
              <w:lang w:val="en-US"/>
            </w:rPr>
          </w:pPr>
        </w:p>
      </w:tc>
    </w:tr>
    <w:tr w:rsidR="00823145" w:rsidRPr="00FC3DFE" w14:paraId="545EA8FB" w14:textId="77777777" w:rsidTr="00823145">
      <w:trPr>
        <w:cantSplit/>
        <w:trHeight w:val="269"/>
      </w:trPr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65932EA0" w14:textId="77777777" w:rsidR="00823145" w:rsidRPr="00FC3DFE" w:rsidRDefault="00823145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5A70A024" w14:textId="77777777" w:rsidR="00823145" w:rsidRPr="00FC3DFE" w:rsidRDefault="00823145" w:rsidP="007C7723">
          <w:pPr>
            <w:pStyle w:val="9"/>
            <w:ind w:left="-57" w:right="-57"/>
            <w:rPr>
              <w:rFonts w:ascii="ISOCPEUR" w:hAnsi="ISOCPEUR"/>
              <w:lang w:val="en-US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2DBC7420" w14:textId="77777777" w:rsidR="00823145" w:rsidRPr="00FC3DFE" w:rsidRDefault="00823145" w:rsidP="007C7723">
          <w:pPr>
            <w:pStyle w:val="9"/>
            <w:ind w:left="-57" w:right="-57"/>
            <w:rPr>
              <w:rFonts w:ascii="ISOCPEUR" w:hAnsi="ISOCPEUR"/>
              <w:lang w:val="en-US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31BFAA72" w14:textId="77777777" w:rsidR="00823145" w:rsidRPr="00FC3DFE" w:rsidRDefault="00823145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851" w:type="dxa"/>
          <w:tcMar>
            <w:left w:w="0" w:type="dxa"/>
            <w:right w:w="0" w:type="dxa"/>
          </w:tcMar>
          <w:vAlign w:val="center"/>
        </w:tcPr>
        <w:p w14:paraId="20FAA172" w14:textId="77777777" w:rsidR="00823145" w:rsidRPr="00FC3DFE" w:rsidRDefault="00823145" w:rsidP="007C7723">
          <w:pPr>
            <w:pStyle w:val="9"/>
            <w:ind w:left="-57" w:right="-57"/>
            <w:rPr>
              <w:rFonts w:ascii="ISOCPEUR" w:hAnsi="ISOCPEUR"/>
              <w:lang w:val="en-US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4A105793" w14:textId="77777777" w:rsidR="00823145" w:rsidRPr="00FC3DFE" w:rsidRDefault="00823145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6237" w:type="dxa"/>
          <w:vMerge/>
        </w:tcPr>
        <w:p w14:paraId="6FFC6EFA" w14:textId="77777777" w:rsidR="00823145" w:rsidRPr="00FC3DFE" w:rsidRDefault="00823145" w:rsidP="007C7723">
          <w:pPr>
            <w:ind w:left="-57" w:right="-57"/>
            <w:rPr>
              <w:rFonts w:ascii="ISOCPEUR" w:hAnsi="ISOCPEUR"/>
            </w:rPr>
          </w:pPr>
        </w:p>
      </w:tc>
      <w:tc>
        <w:tcPr>
          <w:tcW w:w="567" w:type="dxa"/>
          <w:vMerge/>
        </w:tcPr>
        <w:p w14:paraId="423A5F16" w14:textId="77777777" w:rsidR="00823145" w:rsidRPr="00FC3DFE" w:rsidRDefault="00823145" w:rsidP="007C7723">
          <w:pPr>
            <w:ind w:left="-57" w:right="-57"/>
            <w:rPr>
              <w:rFonts w:ascii="ISOCPEUR" w:hAnsi="ISOCPEUR"/>
              <w:lang w:val="en-US"/>
            </w:rPr>
          </w:pPr>
        </w:p>
      </w:tc>
    </w:tr>
    <w:tr w:rsidR="00823145" w:rsidRPr="00FC3DFE" w14:paraId="3B005B72" w14:textId="77777777" w:rsidTr="00823145">
      <w:trPr>
        <w:cantSplit/>
        <w:trHeight w:hRule="exact" w:val="284"/>
      </w:trPr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4E8584CB" w14:textId="77777777" w:rsidR="00823145" w:rsidRPr="00DD79DF" w:rsidRDefault="007C7723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Изм</w:t>
          </w:r>
          <w:r w:rsidR="005D26DB" w:rsidRPr="00DD79DF">
            <w:rPr>
              <w:sz w:val="22"/>
              <w:szCs w:val="22"/>
            </w:rPr>
            <w:t>.</w:t>
          </w: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734430E4" w14:textId="77777777" w:rsidR="00823145" w:rsidRPr="00DD79DF" w:rsidRDefault="007C7723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Кол.</w:t>
          </w:r>
          <w:r w:rsidR="005D26DB" w:rsidRPr="00DD79DF">
            <w:rPr>
              <w:sz w:val="22"/>
              <w:szCs w:val="22"/>
            </w:rPr>
            <w:t xml:space="preserve"> </w:t>
          </w:r>
          <w:r w:rsidRPr="00DD79DF">
            <w:rPr>
              <w:sz w:val="22"/>
              <w:szCs w:val="22"/>
            </w:rPr>
            <w:t>уч.</w:t>
          </w: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1A14902B" w14:textId="77777777" w:rsidR="00823145" w:rsidRPr="00DD79DF" w:rsidRDefault="007C7723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Лист</w:t>
          </w: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21EB867B" w14:textId="072A61B9" w:rsidR="00823145" w:rsidRPr="00DD79DF" w:rsidRDefault="007C7723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0"/>
              <w:szCs w:val="20"/>
            </w:rPr>
            <w:t>№ док</w:t>
          </w:r>
        </w:p>
      </w:tc>
      <w:tc>
        <w:tcPr>
          <w:tcW w:w="851" w:type="dxa"/>
          <w:tcMar>
            <w:left w:w="0" w:type="dxa"/>
            <w:right w:w="0" w:type="dxa"/>
          </w:tcMar>
          <w:vAlign w:val="center"/>
        </w:tcPr>
        <w:p w14:paraId="6392F3C0" w14:textId="77777777" w:rsidR="00823145" w:rsidRPr="00DD79DF" w:rsidRDefault="007C7723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Подп.</w:t>
          </w: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179DE924" w14:textId="77777777" w:rsidR="00823145" w:rsidRPr="00DD79DF" w:rsidRDefault="007C7723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Дата</w:t>
          </w:r>
        </w:p>
      </w:tc>
      <w:tc>
        <w:tcPr>
          <w:tcW w:w="6237" w:type="dxa"/>
          <w:vMerge/>
        </w:tcPr>
        <w:p w14:paraId="2005BC22" w14:textId="77777777" w:rsidR="00823145" w:rsidRPr="00FC3DFE" w:rsidRDefault="00823145" w:rsidP="007C7723">
          <w:pPr>
            <w:ind w:left="-57" w:right="-57"/>
            <w:rPr>
              <w:rFonts w:ascii="ISOCPEUR" w:hAnsi="ISOCPEUR"/>
            </w:rPr>
          </w:pPr>
        </w:p>
      </w:tc>
      <w:tc>
        <w:tcPr>
          <w:tcW w:w="567" w:type="dxa"/>
          <w:vMerge/>
        </w:tcPr>
        <w:p w14:paraId="170F24B8" w14:textId="77777777" w:rsidR="00823145" w:rsidRPr="00FC3DFE" w:rsidRDefault="00823145" w:rsidP="007C7723">
          <w:pPr>
            <w:ind w:left="-57" w:right="-57"/>
            <w:rPr>
              <w:rFonts w:ascii="ISOCPEUR" w:hAnsi="ISOCPEUR"/>
            </w:rPr>
          </w:pPr>
        </w:p>
      </w:tc>
    </w:tr>
  </w:tbl>
  <w:p w14:paraId="17C0EB86" w14:textId="273395D2" w:rsidR="00DF3EC8" w:rsidRPr="000B62DF" w:rsidRDefault="00981860" w:rsidP="000B62DF">
    <w:pPr>
      <w:pStyle w:val="a6"/>
      <w:tabs>
        <w:tab w:val="clear" w:pos="4677"/>
        <w:tab w:val="center" w:pos="2552"/>
      </w:tabs>
      <w:ind w:left="2127" w:hanging="1134"/>
      <w:jc w:val="right"/>
      <w:rPr>
        <w:rFonts w:cs="Times New Roman"/>
      </w:rPr>
    </w:pPr>
    <w:r>
      <w:rPr>
        <w:rFonts w:cs="Times New Roman"/>
      </w:rPr>
      <w:t>Ревизия</w:t>
    </w:r>
    <w:r w:rsidR="00EE6102">
      <w:rPr>
        <w:rFonts w:cs="Times New Roman"/>
      </w:rPr>
      <w:t xml:space="preserve"> 8</w:t>
    </w:r>
    <w:r>
      <w:rPr>
        <w:rFonts w:cs="Times New Roman"/>
      </w:rPr>
      <w:t xml:space="preserve"> </w:t>
    </w:r>
    <w:r w:rsidR="000B62DF">
      <w:rPr>
        <w:rFonts w:cs="Times New Roman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591CD4" w14:textId="41474BDF" w:rsidR="00AE39AB" w:rsidRDefault="00F503AE" w:rsidP="000B62DF">
    <w:pPr>
      <w:pStyle w:val="a6"/>
      <w:tabs>
        <w:tab w:val="clear" w:pos="4677"/>
        <w:tab w:val="center" w:pos="9498"/>
      </w:tabs>
      <w:ind w:left="1276" w:hanging="1276"/>
      <w:jc w:val="right"/>
      <w:rPr>
        <w:rFonts w:cs="Times New Roman"/>
      </w:rPr>
    </w:pPr>
    <w:r w:rsidRPr="008C4ACC"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79744" behindDoc="0" locked="1" layoutInCell="1" allowOverlap="1" wp14:anchorId="7B4A6B0C" wp14:editId="70F99621">
              <wp:simplePos x="0" y="0"/>
              <wp:positionH relativeFrom="leftMargin">
                <wp:posOffset>14391640</wp:posOffset>
              </wp:positionH>
              <wp:positionV relativeFrom="topMargin">
                <wp:posOffset>187960</wp:posOffset>
              </wp:positionV>
              <wp:extent cx="719455" cy="251460"/>
              <wp:effectExtent l="0" t="0" r="4445" b="15240"/>
              <wp:wrapNone/>
              <wp:docPr id="110" name="Text Box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9455" cy="2514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bookmarkStart w:id="1" w:name="R1"/>
                        <w:p w14:paraId="7FCDC52E" w14:textId="77777777" w:rsidR="00F503AE" w:rsidRPr="00DF38BE" w:rsidRDefault="00F503AE" w:rsidP="00044B69">
                          <w:pPr>
                            <w:pStyle w:val="120"/>
                            <w:rPr>
                              <w:rFonts w:cs="Times New Roman"/>
                              <w:color w:val="FFFFFF" w:themeColor="background1"/>
                            </w:rPr>
                          </w:pPr>
                          <w:r w:rsidRPr="00DF38BE">
                            <w:rPr>
                              <w:rFonts w:cs="Times New Roman"/>
                              <w:color w:val="FFFFFF" w:themeColor="background1"/>
                            </w:rPr>
                            <w:fldChar w:fldCharType="begin"/>
                          </w:r>
                          <w:r w:rsidRPr="00DF38BE">
                            <w:rPr>
                              <w:rFonts w:cs="Times New Roman"/>
                              <w:color w:val="FFFFFF" w:themeColor="background1"/>
                            </w:rPr>
                            <w:instrText xml:space="preserve"> </w:instrText>
                          </w:r>
                          <w:r w:rsidRPr="00DF38BE">
                            <w:rPr>
                              <w:rFonts w:cs="Times New Roman"/>
                              <w:color w:val="FFFFFF" w:themeColor="background1"/>
                              <w:lang w:val="en-US"/>
                            </w:rPr>
                            <w:instrText>page</w:instrText>
                          </w:r>
                          <w:r w:rsidRPr="00DF38BE">
                            <w:rPr>
                              <w:rFonts w:cs="Times New Roman"/>
                              <w:color w:val="FFFFFF" w:themeColor="background1"/>
                            </w:rPr>
                            <w:instrText xml:space="preserve"> </w:instrText>
                          </w:r>
                          <w:r w:rsidRPr="00DF38BE">
                            <w:rPr>
                              <w:rFonts w:cs="Times New Roman"/>
                              <w:color w:val="FFFFFF" w:themeColor="background1"/>
                            </w:rPr>
                            <w:fldChar w:fldCharType="separate"/>
                          </w:r>
                          <w:r w:rsidR="007D5F18" w:rsidRPr="00DF38BE">
                            <w:rPr>
                              <w:rFonts w:cs="Times New Roman"/>
                              <w:noProof/>
                              <w:color w:val="FFFFFF" w:themeColor="background1"/>
                              <w:lang w:val="en-US"/>
                            </w:rPr>
                            <w:t>10</w:t>
                          </w:r>
                          <w:r w:rsidRPr="00DF38BE">
                            <w:rPr>
                              <w:rFonts w:cs="Times New Roman"/>
                              <w:color w:val="FFFFFF" w:themeColor="background1"/>
                            </w:rPr>
                            <w:fldChar w:fldCharType="end"/>
                          </w:r>
                          <w:bookmarkEnd w:id="1"/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B4A6B0C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1133.2pt;margin-top:14.8pt;width:56.65pt;height:19.8pt;z-index:25167974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op-margin-area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" filled="f" stroked="f">
              <v:textbox inset="0,0,0,0">
                <w:txbxContent>
                  <w:bookmarkStart w:id="2" w:name="R1"/>
                  <w:p w14:paraId="7FCDC52E" w14:textId="77777777" w:rsidR="00F503AE" w:rsidRPr="00DF38BE" w:rsidRDefault="00F503AE" w:rsidP="00044B69">
                    <w:pPr>
                      <w:pStyle w:val="120"/>
                      <w:rPr>
                        <w:rFonts w:cs="Times New Roman"/>
                        <w:color w:val="FFFFFF" w:themeColor="background1"/>
                      </w:rPr>
                    </w:pPr>
                    <w:r w:rsidRPr="00DF38BE">
                      <w:rPr>
                        <w:rFonts w:cs="Times New Roman"/>
                        <w:color w:val="FFFFFF" w:themeColor="background1"/>
                      </w:rPr>
                      <w:fldChar w:fldCharType="begin"/>
                    </w:r>
                    <w:r w:rsidRPr="00DF38BE">
                      <w:rPr>
                        <w:rFonts w:cs="Times New Roman"/>
                        <w:color w:val="FFFFFF" w:themeColor="background1"/>
                      </w:rPr>
                      <w:instrText xml:space="preserve"> </w:instrText>
                    </w:r>
                    <w:r w:rsidRPr="00DF38BE">
                      <w:rPr>
                        <w:rFonts w:cs="Times New Roman"/>
                        <w:color w:val="FFFFFF" w:themeColor="background1"/>
                        <w:lang w:val="en-US"/>
                      </w:rPr>
                      <w:instrText>page</w:instrText>
                    </w:r>
                    <w:r w:rsidRPr="00DF38BE">
                      <w:rPr>
                        <w:rFonts w:cs="Times New Roman"/>
                        <w:color w:val="FFFFFF" w:themeColor="background1"/>
                      </w:rPr>
                      <w:instrText xml:space="preserve"> </w:instrText>
                    </w:r>
                    <w:r w:rsidRPr="00DF38BE">
                      <w:rPr>
                        <w:rFonts w:cs="Times New Roman"/>
                        <w:color w:val="FFFFFF" w:themeColor="background1"/>
                      </w:rPr>
                      <w:fldChar w:fldCharType="separate"/>
                    </w:r>
                    <w:r w:rsidR="007D5F18" w:rsidRPr="00DF38BE">
                      <w:rPr>
                        <w:rFonts w:cs="Times New Roman"/>
                        <w:noProof/>
                        <w:color w:val="FFFFFF" w:themeColor="background1"/>
                        <w:lang w:val="en-US"/>
                      </w:rPr>
                      <w:t>10</w:t>
                    </w:r>
                    <w:r w:rsidRPr="00DF38BE">
                      <w:rPr>
                        <w:rFonts w:cs="Times New Roman"/>
                        <w:color w:val="FFFFFF" w:themeColor="background1"/>
                      </w:rPr>
                      <w:fldChar w:fldCharType="end"/>
                    </w:r>
                    <w:bookmarkEnd w:id="2"/>
                  </w:p>
                </w:txbxContent>
              </v:textbox>
              <w10:wrap anchorx="margin" anchory="margin"/>
              <w10:anchorlock/>
            </v:shape>
          </w:pict>
        </mc:Fallback>
      </mc:AlternateContent>
    </w:r>
    <w:r w:rsidR="000B62DF">
      <w:rPr>
        <w:rFonts w:cs="Times New Roman"/>
      </w:rPr>
      <w:tab/>
    </w:r>
  </w:p>
  <w:p w14:paraId="21B3A791" w14:textId="77777777" w:rsidR="007454E1" w:rsidRDefault="007454E1" w:rsidP="00C01140">
    <w:pPr>
      <w:pStyle w:val="a6"/>
      <w:rPr>
        <w:rFonts w:cs="Times New Roman"/>
      </w:rPr>
    </w:pPr>
  </w:p>
  <w:p w14:paraId="04302226" w14:textId="56A7463C" w:rsidR="00E20B4A" w:rsidRDefault="00E20B4A" w:rsidP="00C01140">
    <w:pPr>
      <w:pStyle w:val="a6"/>
      <w:rPr>
        <w:rFonts w:cs="Times New Roman"/>
      </w:rPr>
    </w:pPr>
  </w:p>
  <w:p w14:paraId="459AAF52" w14:textId="21A39D7C" w:rsidR="007454E1" w:rsidRDefault="007454E1" w:rsidP="00C01140">
    <w:pPr>
      <w:pStyle w:val="a6"/>
      <w:rPr>
        <w:rFonts w:cs="Times New Roman"/>
      </w:rPr>
    </w:pPr>
  </w:p>
  <w:p w14:paraId="5A44BA60" w14:textId="77777777" w:rsidR="007454E1" w:rsidRDefault="007454E1" w:rsidP="00C01140">
    <w:pPr>
      <w:pStyle w:val="a6"/>
      <w:rPr>
        <w:rFonts w:cs="Times New Roman"/>
      </w:rPr>
    </w:pPr>
  </w:p>
  <w:p w14:paraId="19AEC9B2" w14:textId="77777777" w:rsidR="007454E1" w:rsidRDefault="007454E1" w:rsidP="00C01140">
    <w:pPr>
      <w:pStyle w:val="a6"/>
      <w:rPr>
        <w:rFonts w:cs="Times New Roman"/>
      </w:rPr>
    </w:pPr>
  </w:p>
  <w:p w14:paraId="617C7CD1" w14:textId="716CF587" w:rsidR="007454E1" w:rsidRDefault="00823FDB" w:rsidP="00823FDB">
    <w:pPr>
      <w:pStyle w:val="a6"/>
      <w:tabs>
        <w:tab w:val="clear" w:pos="4677"/>
        <w:tab w:val="clear" w:pos="9355"/>
        <w:tab w:val="left" w:pos="9930"/>
      </w:tabs>
      <w:rPr>
        <w:rFonts w:cs="Times New Roman"/>
      </w:rPr>
    </w:pPr>
    <w:r>
      <w:rPr>
        <w:rFonts w:cs="Times New Roman"/>
      </w:rPr>
      <w:tab/>
    </w:r>
  </w:p>
  <w:p w14:paraId="7FCD3EE1" w14:textId="77777777" w:rsidR="007454E1" w:rsidRDefault="007454E1" w:rsidP="00C01140">
    <w:pPr>
      <w:pStyle w:val="a6"/>
      <w:rPr>
        <w:rFonts w:cs="Times New Roman"/>
      </w:rPr>
    </w:pPr>
  </w:p>
  <w:p w14:paraId="7FF23F96" w14:textId="77777777" w:rsidR="007454E1" w:rsidRDefault="007454E1" w:rsidP="00C01140">
    <w:pPr>
      <w:pStyle w:val="a6"/>
      <w:rPr>
        <w:rFonts w:cs="Times New Roman"/>
      </w:rPr>
    </w:pPr>
  </w:p>
  <w:p w14:paraId="0B7E5575" w14:textId="19DE4DA8" w:rsidR="007454E1" w:rsidRPr="00A53C6A" w:rsidRDefault="003B0EC2" w:rsidP="003B0EC2">
    <w:pPr>
      <w:pStyle w:val="a6"/>
      <w:tabs>
        <w:tab w:val="clear" w:pos="4677"/>
        <w:tab w:val="clear" w:pos="9355"/>
        <w:tab w:val="left" w:pos="10863"/>
      </w:tabs>
      <w:rPr>
        <w:rFonts w:cs="Times New Roman"/>
      </w:rPr>
    </w:pPr>
    <w:r>
      <w:rPr>
        <w:rFonts w:cs="Times New Roman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5397F7" w14:textId="77777777" w:rsidR="006F1A44" w:rsidRDefault="006F1A44" w:rsidP="009B2CB0">
      <w:pPr>
        <w:spacing w:line="240" w:lineRule="auto"/>
      </w:pPr>
      <w:r>
        <w:separator/>
      </w:r>
    </w:p>
  </w:footnote>
  <w:footnote w:type="continuationSeparator" w:id="0">
    <w:p w14:paraId="1D0500E2" w14:textId="77777777" w:rsidR="006F1A44" w:rsidRDefault="006F1A44" w:rsidP="009B2CB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5672C0" w14:textId="77777777" w:rsidR="00D4698B" w:rsidRPr="009A3615" w:rsidRDefault="006307B3" w:rsidP="00956703">
    <w:pPr>
      <w:pStyle w:val="a4"/>
      <w:ind w:firstLine="0"/>
      <w:rPr>
        <w:sz w:val="12"/>
        <w:szCs w:val="10"/>
      </w:rPr>
    </w:pPr>
    <w:r>
      <w:rPr>
        <w:noProof/>
        <w:lang w:eastAsia="ru-RU"/>
      </w:rPr>
      <w:drawing>
        <wp:anchor distT="0" distB="0" distL="114300" distR="114300" simplePos="0" relativeHeight="251685888" behindDoc="1" locked="0" layoutInCell="1" allowOverlap="1" wp14:anchorId="19D38275" wp14:editId="6240808B">
          <wp:simplePos x="0" y="0"/>
          <wp:positionH relativeFrom="page">
            <wp:posOffset>0</wp:posOffset>
          </wp:positionH>
          <wp:positionV relativeFrom="page">
            <wp:posOffset>338</wp:posOffset>
          </wp:positionV>
          <wp:extent cx="15120000" cy="10687724"/>
          <wp:effectExtent l="0" t="0" r="0" b="0"/>
          <wp:wrapNone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" name="Рисунок 2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20000" cy="106877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503AE" w:rsidRPr="003561EA"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81792" behindDoc="0" locked="1" layoutInCell="1" allowOverlap="1" wp14:anchorId="5F903D9E" wp14:editId="3B98D088">
              <wp:simplePos x="0" y="0"/>
              <wp:positionH relativeFrom="leftMargin">
                <wp:posOffset>14396720</wp:posOffset>
              </wp:positionH>
              <wp:positionV relativeFrom="topMargin">
                <wp:posOffset>184150</wp:posOffset>
              </wp:positionV>
              <wp:extent cx="719455" cy="251460"/>
              <wp:effectExtent l="0" t="0" r="4445" b="15240"/>
              <wp:wrapNone/>
              <wp:docPr id="18" name="Text Box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9455" cy="2514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2016A0C" w14:textId="77777777" w:rsidR="00F503AE" w:rsidRPr="00DF38BE" w:rsidRDefault="00F503AE" w:rsidP="00823145">
                          <w:pPr>
                            <w:pStyle w:val="120"/>
                            <w:rPr>
                              <w:rFonts w:cs="Times New Roman"/>
                              <w:color w:val="FFFFFF" w:themeColor="background1"/>
                            </w:rPr>
                          </w:pPr>
                          <w:r w:rsidRPr="00DF38BE">
                            <w:rPr>
                              <w:rFonts w:cs="Times New Roman"/>
                              <w:color w:val="FFFFFF" w:themeColor="background1"/>
                            </w:rPr>
                            <w:fldChar w:fldCharType="begin"/>
                          </w:r>
                          <w:r w:rsidRPr="00DF38BE">
                            <w:rPr>
                              <w:rFonts w:cs="Times New Roman"/>
                              <w:color w:val="FFFFFF" w:themeColor="background1"/>
                            </w:rPr>
                            <w:instrText xml:space="preserve"> </w:instrText>
                          </w:r>
                          <w:r w:rsidRPr="00DF38BE">
                            <w:rPr>
                              <w:rFonts w:cs="Times New Roman"/>
                              <w:color w:val="FFFFFF" w:themeColor="background1"/>
                              <w:lang w:val="en-US"/>
                            </w:rPr>
                            <w:instrText>page</w:instrText>
                          </w:r>
                          <w:r w:rsidRPr="00DF38BE">
                            <w:rPr>
                              <w:rFonts w:cs="Times New Roman"/>
                              <w:color w:val="FFFFFF" w:themeColor="background1"/>
                            </w:rPr>
                            <w:instrText xml:space="preserve"> </w:instrText>
                          </w:r>
                          <w:r w:rsidRPr="00DF38BE">
                            <w:rPr>
                              <w:rFonts w:cs="Times New Roman"/>
                              <w:color w:val="FFFFFF" w:themeColor="background1"/>
                            </w:rPr>
                            <w:fldChar w:fldCharType="separate"/>
                          </w:r>
                          <w:r w:rsidR="007D5F18" w:rsidRPr="00DF38BE">
                            <w:rPr>
                              <w:rFonts w:cs="Times New Roman"/>
                              <w:noProof/>
                              <w:color w:val="FFFFFF" w:themeColor="background1"/>
                              <w:lang w:val="en-US"/>
                            </w:rPr>
                            <w:t>12</w:t>
                          </w:r>
                          <w:r w:rsidRPr="00DF38BE">
                            <w:rPr>
                              <w:rFonts w:cs="Times New Roman"/>
                              <w:color w:val="FFFFFF" w:themeColor="background1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F903D9E" id="_x0000_t202" coordsize="21600,21600" o:spt="202" path="m,l,21600r21600,l21600,xe">
              <v:stroke joinstyle="miter"/>
              <v:path gradientshapeok="t" o:connecttype="rect"/>
            </v:shapetype>
            <v:shape id="Text Box 217" o:spid="_x0000_s1026" type="#_x0000_t202" style="position:absolute;left:0;text-align:left;margin-left:1133.6pt;margin-top:14.5pt;width:56.65pt;height:19.8pt;z-index:25168179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op-margin-area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" filled="f" stroked="f">
              <v:textbox inset="0,0,0,0">
                <w:txbxContent>
                  <w:p w14:paraId="32016A0C" w14:textId="77777777" w:rsidR="00F503AE" w:rsidRPr="00DF38BE" w:rsidRDefault="00F503AE" w:rsidP="00823145">
                    <w:pPr>
                      <w:pStyle w:val="120"/>
                      <w:rPr>
                        <w:rFonts w:cs="Times New Roman"/>
                        <w:color w:val="FFFFFF" w:themeColor="background1"/>
                      </w:rPr>
                    </w:pPr>
                    <w:r w:rsidRPr="00DF38BE">
                      <w:rPr>
                        <w:rFonts w:cs="Times New Roman"/>
                        <w:color w:val="FFFFFF" w:themeColor="background1"/>
                      </w:rPr>
                      <w:fldChar w:fldCharType="begin"/>
                    </w:r>
                    <w:r w:rsidRPr="00DF38BE">
                      <w:rPr>
                        <w:rFonts w:cs="Times New Roman"/>
                        <w:color w:val="FFFFFF" w:themeColor="background1"/>
                      </w:rPr>
                      <w:instrText xml:space="preserve"> </w:instrText>
                    </w:r>
                    <w:r w:rsidRPr="00DF38BE">
                      <w:rPr>
                        <w:rFonts w:cs="Times New Roman"/>
                        <w:color w:val="FFFFFF" w:themeColor="background1"/>
                        <w:lang w:val="en-US"/>
                      </w:rPr>
                      <w:instrText>page</w:instrText>
                    </w:r>
                    <w:r w:rsidRPr="00DF38BE">
                      <w:rPr>
                        <w:rFonts w:cs="Times New Roman"/>
                        <w:color w:val="FFFFFF" w:themeColor="background1"/>
                      </w:rPr>
                      <w:instrText xml:space="preserve"> </w:instrText>
                    </w:r>
                    <w:r w:rsidRPr="00DF38BE">
                      <w:rPr>
                        <w:rFonts w:cs="Times New Roman"/>
                        <w:color w:val="FFFFFF" w:themeColor="background1"/>
                      </w:rPr>
                      <w:fldChar w:fldCharType="separate"/>
                    </w:r>
                    <w:r w:rsidR="007D5F18" w:rsidRPr="00DF38BE">
                      <w:rPr>
                        <w:rFonts w:cs="Times New Roman"/>
                        <w:noProof/>
                        <w:color w:val="FFFFFF" w:themeColor="background1"/>
                        <w:lang w:val="en-US"/>
                      </w:rPr>
                      <w:t>12</w:t>
                    </w:r>
                    <w:r w:rsidRPr="00DF38BE">
                      <w:rPr>
                        <w:rFonts w:cs="Times New Roman"/>
                        <w:color w:val="FFFFFF" w:themeColor="background1"/>
                      </w:rPr>
                      <w:fldChar w:fldCharType="end"/>
                    </w:r>
                  </w:p>
                </w:txbxContent>
              </v:textbox>
              <w10:wrap anchorx="margin" anchory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X="13031" w:tblpY="13428"/>
      <w:tblW w:w="13040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7"/>
      <w:gridCol w:w="567"/>
      <w:gridCol w:w="567"/>
      <w:gridCol w:w="567"/>
      <w:gridCol w:w="850"/>
      <w:gridCol w:w="567"/>
      <w:gridCol w:w="3969"/>
      <w:gridCol w:w="850"/>
      <w:gridCol w:w="850"/>
      <w:gridCol w:w="1134"/>
      <w:gridCol w:w="2552"/>
    </w:tblGrid>
    <w:tr w:rsidR="00044B69" w:rsidRPr="00FC3DFE" w14:paraId="76DA1ACC" w14:textId="77777777" w:rsidTr="00193554">
      <w:trPr>
        <w:gridAfter w:val="1"/>
        <w:wAfter w:w="2552" w:type="dxa"/>
        <w:cantSplit/>
        <w:trHeight w:hRule="exact" w:val="284"/>
      </w:trPr>
      <w:tc>
        <w:tcPr>
          <w:tcW w:w="567" w:type="dxa"/>
          <w:vAlign w:val="center"/>
        </w:tcPr>
        <w:p w14:paraId="3ECDC23E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76A1A82D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32BDB684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330FBCA5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7DC4E5D9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5B2A2DB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6803" w:type="dxa"/>
          <w:gridSpan w:val="4"/>
          <w:vMerge w:val="restart"/>
          <w:vAlign w:val="center"/>
        </w:tcPr>
        <w:p w14:paraId="311E6A20" w14:textId="064CE484" w:rsidR="00044B69" w:rsidRPr="00DD79DF" w:rsidRDefault="00044B69" w:rsidP="00044B69">
          <w:pPr>
            <w:pStyle w:val="22"/>
            <w:rPr>
              <w:rFonts w:cs="Times New Roman"/>
              <w:sz w:val="32"/>
              <w:szCs w:val="32"/>
            </w:rPr>
          </w:pPr>
        </w:p>
      </w:tc>
    </w:tr>
    <w:tr w:rsidR="00044B69" w:rsidRPr="00FC3DFE" w14:paraId="45AA0A96" w14:textId="77777777" w:rsidTr="00193554">
      <w:trPr>
        <w:gridAfter w:val="1"/>
        <w:wAfter w:w="2552" w:type="dxa"/>
        <w:cantSplit/>
        <w:trHeight w:hRule="exact" w:val="284"/>
      </w:trPr>
      <w:tc>
        <w:tcPr>
          <w:tcW w:w="567" w:type="dxa"/>
          <w:vAlign w:val="center"/>
        </w:tcPr>
        <w:p w14:paraId="284307C3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2E8D7CDD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4FBE688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4EC7A461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5BFA072F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21F29022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6803" w:type="dxa"/>
          <w:gridSpan w:val="4"/>
          <w:vMerge/>
          <w:vAlign w:val="center"/>
        </w:tcPr>
        <w:p w14:paraId="71903E11" w14:textId="77777777" w:rsidR="00044B69" w:rsidRPr="00FC3DFE" w:rsidRDefault="00044B69" w:rsidP="00044B69">
          <w:pPr>
            <w:pStyle w:val="22"/>
            <w:rPr>
              <w:rFonts w:ascii="ISOCPEUR" w:hAnsi="ISOCPEUR"/>
            </w:rPr>
          </w:pPr>
        </w:p>
      </w:tc>
    </w:tr>
    <w:tr w:rsidR="00044B69" w:rsidRPr="00FC3DFE" w14:paraId="45933D1E" w14:textId="77777777" w:rsidTr="00193554">
      <w:trPr>
        <w:gridAfter w:val="1"/>
        <w:wAfter w:w="2552" w:type="dxa"/>
        <w:cantSplit/>
        <w:trHeight w:hRule="exact" w:val="284"/>
      </w:trPr>
      <w:tc>
        <w:tcPr>
          <w:tcW w:w="567" w:type="dxa"/>
          <w:vAlign w:val="center"/>
        </w:tcPr>
        <w:p w14:paraId="2764F270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66B57346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5A14344C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542728B7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7D51DDE7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48BAD690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6803" w:type="dxa"/>
          <w:gridSpan w:val="4"/>
          <w:vMerge w:val="restart"/>
          <w:vAlign w:val="center"/>
        </w:tcPr>
        <w:p w14:paraId="42C61EAA" w14:textId="56BAF2F6" w:rsidR="00044B69" w:rsidRPr="00DD79DF" w:rsidRDefault="00044B69" w:rsidP="00044B69">
          <w:pPr>
            <w:pStyle w:val="14"/>
            <w:framePr w:wrap="auto" w:vAnchor="margin" w:hAnchor="text" w:xAlign="left" w:yAlign="inline"/>
            <w:suppressOverlap w:val="0"/>
            <w:rPr>
              <w:rFonts w:cs="Times New Roman"/>
              <w:sz w:val="24"/>
              <w:szCs w:val="24"/>
            </w:rPr>
          </w:pPr>
        </w:p>
      </w:tc>
    </w:tr>
    <w:tr w:rsidR="00044B69" w:rsidRPr="00FC3DFE" w14:paraId="7512E68C" w14:textId="77777777" w:rsidTr="00193554">
      <w:trPr>
        <w:gridAfter w:val="1"/>
        <w:wAfter w:w="2552" w:type="dxa"/>
        <w:cantSplit/>
        <w:trHeight w:hRule="exact" w:val="284"/>
      </w:trPr>
      <w:tc>
        <w:tcPr>
          <w:tcW w:w="567" w:type="dxa"/>
          <w:vAlign w:val="center"/>
        </w:tcPr>
        <w:p w14:paraId="3C9C8E2D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5D072BDD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772A9D1E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38DA6DF4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2EB8EC67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751FF31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6803" w:type="dxa"/>
          <w:gridSpan w:val="4"/>
          <w:vMerge/>
          <w:vAlign w:val="center"/>
        </w:tcPr>
        <w:p w14:paraId="6FB7B11F" w14:textId="77777777" w:rsidR="00044B69" w:rsidRPr="00FC3DFE" w:rsidRDefault="00044B69" w:rsidP="00044B69">
          <w:pPr>
            <w:rPr>
              <w:rFonts w:ascii="ISOCPEUR" w:hAnsi="ISOCPEUR"/>
            </w:rPr>
          </w:pPr>
        </w:p>
      </w:tc>
    </w:tr>
    <w:tr w:rsidR="00044B69" w:rsidRPr="00FC3DFE" w14:paraId="6851C9D6" w14:textId="77777777" w:rsidTr="00193554">
      <w:trPr>
        <w:gridAfter w:val="1"/>
        <w:wAfter w:w="2552" w:type="dxa"/>
        <w:cantSplit/>
        <w:trHeight w:hRule="exact" w:val="284"/>
      </w:trPr>
      <w:tc>
        <w:tcPr>
          <w:tcW w:w="567" w:type="dxa"/>
          <w:vAlign w:val="center"/>
        </w:tcPr>
        <w:p w14:paraId="71238576" w14:textId="77777777" w:rsidR="00044B69" w:rsidRPr="00DD79DF" w:rsidRDefault="007C7723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Изм.</w:t>
          </w:r>
        </w:p>
      </w:tc>
      <w:tc>
        <w:tcPr>
          <w:tcW w:w="567" w:type="dxa"/>
          <w:vAlign w:val="center"/>
        </w:tcPr>
        <w:p w14:paraId="7AC402C3" w14:textId="77777777" w:rsidR="00044B69" w:rsidRPr="00DD79DF" w:rsidRDefault="007C7723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Кол. уч.</w:t>
          </w:r>
        </w:p>
      </w:tc>
      <w:tc>
        <w:tcPr>
          <w:tcW w:w="567" w:type="dxa"/>
          <w:vAlign w:val="center"/>
        </w:tcPr>
        <w:p w14:paraId="4CAAFFA1" w14:textId="77777777" w:rsidR="00044B69" w:rsidRPr="00DD79DF" w:rsidRDefault="007C7723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Лист</w:t>
          </w:r>
        </w:p>
      </w:tc>
      <w:tc>
        <w:tcPr>
          <w:tcW w:w="567" w:type="dxa"/>
          <w:vAlign w:val="center"/>
        </w:tcPr>
        <w:p w14:paraId="571DA904" w14:textId="77777777" w:rsidR="00044B69" w:rsidRPr="00DD79DF" w:rsidRDefault="007C7723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0"/>
              <w:szCs w:val="20"/>
            </w:rPr>
            <w:t>№ док</w:t>
          </w:r>
          <w:r w:rsidRPr="00DD79DF">
            <w:rPr>
              <w:sz w:val="22"/>
              <w:szCs w:val="22"/>
            </w:rPr>
            <w:t>.</w:t>
          </w:r>
        </w:p>
      </w:tc>
      <w:tc>
        <w:tcPr>
          <w:tcW w:w="850" w:type="dxa"/>
          <w:vAlign w:val="center"/>
        </w:tcPr>
        <w:p w14:paraId="27E9DD04" w14:textId="77777777" w:rsidR="00044B69" w:rsidRPr="00DD79DF" w:rsidRDefault="007C7723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Подп.</w:t>
          </w:r>
        </w:p>
      </w:tc>
      <w:tc>
        <w:tcPr>
          <w:tcW w:w="567" w:type="dxa"/>
          <w:vAlign w:val="center"/>
        </w:tcPr>
        <w:p w14:paraId="51D09EC5" w14:textId="77777777" w:rsidR="00044B69" w:rsidRPr="00DD79DF" w:rsidRDefault="007C7723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Дата</w:t>
          </w:r>
        </w:p>
      </w:tc>
      <w:tc>
        <w:tcPr>
          <w:tcW w:w="6803" w:type="dxa"/>
          <w:gridSpan w:val="4"/>
          <w:vMerge/>
          <w:vAlign w:val="center"/>
        </w:tcPr>
        <w:p w14:paraId="4B67CDDF" w14:textId="77777777" w:rsidR="00044B69" w:rsidRPr="00FC3DFE" w:rsidRDefault="00044B69" w:rsidP="00044B69">
          <w:pPr>
            <w:rPr>
              <w:rFonts w:ascii="ISOCPEUR" w:hAnsi="ISOCPEUR"/>
            </w:rPr>
          </w:pPr>
        </w:p>
      </w:tc>
    </w:tr>
    <w:tr w:rsidR="00E90B99" w:rsidRPr="00C633E7" w14:paraId="1BEED283" w14:textId="77777777" w:rsidTr="00E35236">
      <w:trPr>
        <w:gridAfter w:val="1"/>
        <w:wAfter w:w="2552" w:type="dxa"/>
        <w:cantSplit/>
        <w:trHeight w:hRule="exact" w:val="284"/>
      </w:trPr>
      <w:tc>
        <w:tcPr>
          <w:tcW w:w="1134" w:type="dxa"/>
          <w:gridSpan w:val="2"/>
          <w:vAlign w:val="center"/>
        </w:tcPr>
        <w:p w14:paraId="24B9112D" w14:textId="6199CBC5" w:rsidR="00E90B99" w:rsidRPr="00C633E7" w:rsidRDefault="00E90B99" w:rsidP="00E90B99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  <w:r w:rsidRPr="00C633E7">
            <w:rPr>
              <w:sz w:val="22"/>
              <w:szCs w:val="22"/>
            </w:rPr>
            <w:t>Разраб</w:t>
          </w:r>
          <w:r>
            <w:rPr>
              <w:sz w:val="22"/>
              <w:szCs w:val="22"/>
            </w:rPr>
            <w:t>отал</w:t>
          </w:r>
        </w:p>
      </w:tc>
      <w:tc>
        <w:tcPr>
          <w:tcW w:w="1134" w:type="dxa"/>
          <w:gridSpan w:val="2"/>
          <w:vAlign w:val="center"/>
        </w:tcPr>
        <w:p w14:paraId="6AD4BD8B" w14:textId="54B6D4C8" w:rsidR="00E90B99" w:rsidRPr="00E90B99" w:rsidRDefault="00E90B99" w:rsidP="00E90B99">
          <w:pPr>
            <w:pStyle w:val="91"/>
            <w:framePr w:wrap="auto" w:vAnchor="margin" w:hAnchor="text" w:xAlign="left" w:yAlign="inline"/>
            <w:ind w:left="0"/>
            <w:rPr>
              <w:sz w:val="22"/>
              <w:szCs w:val="22"/>
            </w:rPr>
          </w:pPr>
        </w:p>
      </w:tc>
      <w:tc>
        <w:tcPr>
          <w:tcW w:w="850" w:type="dxa"/>
          <w:vAlign w:val="bottom"/>
        </w:tcPr>
        <w:p w14:paraId="7E78614C" w14:textId="167C7812" w:rsidR="00E90B99" w:rsidRPr="00FA575C" w:rsidRDefault="00E90B99" w:rsidP="00E90B99">
          <w:pPr>
            <w:pStyle w:val="91"/>
            <w:framePr w:wrap="auto" w:vAnchor="margin" w:hAnchor="text" w:xAlign="left" w:yAlign="inline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6B399EB6" w14:textId="0097708D" w:rsidR="00E90B99" w:rsidRPr="00C633E7" w:rsidRDefault="00E90B99" w:rsidP="00E90B99">
          <w:pPr>
            <w:pStyle w:val="9"/>
            <w:rPr>
              <w:sz w:val="22"/>
              <w:szCs w:val="22"/>
            </w:rPr>
          </w:pPr>
        </w:p>
      </w:tc>
      <w:tc>
        <w:tcPr>
          <w:tcW w:w="3969" w:type="dxa"/>
          <w:vMerge w:val="restart"/>
          <w:vAlign w:val="center"/>
        </w:tcPr>
        <w:p w14:paraId="0D4CAB32" w14:textId="09A6E225" w:rsidR="00E90B99" w:rsidRPr="00C633E7" w:rsidRDefault="00E90B99" w:rsidP="00E90B99">
          <w:pPr>
            <w:pStyle w:val="9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515063BF" w14:textId="77777777" w:rsidR="00E90B99" w:rsidRPr="00C633E7" w:rsidRDefault="00E90B99" w:rsidP="00E90B99">
          <w:pPr>
            <w:pStyle w:val="120"/>
            <w:framePr w:wrap="auto" w:vAnchor="margin" w:hAnchor="text" w:xAlign="left" w:yAlign="inline"/>
            <w:suppressOverlap w:val="0"/>
            <w:rPr>
              <w:rFonts w:cs="Times New Roman"/>
              <w:szCs w:val="24"/>
            </w:rPr>
          </w:pPr>
          <w:r w:rsidRPr="00C633E7">
            <w:rPr>
              <w:rFonts w:cs="Times New Roman"/>
              <w:szCs w:val="24"/>
            </w:rPr>
            <w:t>Стадия</w:t>
          </w:r>
        </w:p>
      </w:tc>
      <w:tc>
        <w:tcPr>
          <w:tcW w:w="850" w:type="dxa"/>
          <w:vAlign w:val="center"/>
        </w:tcPr>
        <w:p w14:paraId="140F7446" w14:textId="77777777" w:rsidR="00E90B99" w:rsidRPr="00C633E7" w:rsidRDefault="00E90B99" w:rsidP="00E90B99">
          <w:pPr>
            <w:pStyle w:val="120"/>
            <w:framePr w:wrap="auto" w:vAnchor="margin" w:hAnchor="text" w:xAlign="left" w:yAlign="inline"/>
            <w:suppressOverlap w:val="0"/>
            <w:rPr>
              <w:rFonts w:cs="Times New Roman"/>
              <w:szCs w:val="24"/>
            </w:rPr>
          </w:pPr>
          <w:r w:rsidRPr="00C633E7">
            <w:rPr>
              <w:rFonts w:cs="Times New Roman"/>
              <w:szCs w:val="24"/>
            </w:rPr>
            <w:t>Лист</w:t>
          </w:r>
        </w:p>
      </w:tc>
      <w:tc>
        <w:tcPr>
          <w:tcW w:w="1134" w:type="dxa"/>
          <w:vAlign w:val="center"/>
        </w:tcPr>
        <w:p w14:paraId="2FEC6BC3" w14:textId="77777777" w:rsidR="00E90B99" w:rsidRPr="00C633E7" w:rsidRDefault="00E90B99" w:rsidP="00E90B99">
          <w:pPr>
            <w:pStyle w:val="120"/>
            <w:framePr w:wrap="auto" w:vAnchor="margin" w:hAnchor="text" w:xAlign="left" w:yAlign="inline"/>
            <w:suppressOverlap w:val="0"/>
            <w:rPr>
              <w:rFonts w:cs="Times New Roman"/>
              <w:szCs w:val="24"/>
            </w:rPr>
          </w:pPr>
          <w:r w:rsidRPr="00C633E7">
            <w:rPr>
              <w:rFonts w:cs="Times New Roman"/>
              <w:szCs w:val="24"/>
            </w:rPr>
            <w:t>Листов</w:t>
          </w:r>
        </w:p>
      </w:tc>
    </w:tr>
    <w:tr w:rsidR="00E90B99" w:rsidRPr="00C633E7" w14:paraId="3D5DCAC2" w14:textId="77777777" w:rsidTr="00E35236">
      <w:trPr>
        <w:gridAfter w:val="1"/>
        <w:wAfter w:w="2552" w:type="dxa"/>
        <w:cantSplit/>
        <w:trHeight w:hRule="exact" w:val="284"/>
      </w:trPr>
      <w:tc>
        <w:tcPr>
          <w:tcW w:w="1134" w:type="dxa"/>
          <w:gridSpan w:val="2"/>
          <w:vAlign w:val="center"/>
        </w:tcPr>
        <w:p w14:paraId="340EA7AF" w14:textId="66CD5829" w:rsidR="00E90B99" w:rsidRPr="00C633E7" w:rsidRDefault="00E90B99" w:rsidP="00E90B99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  <w:r>
            <w:rPr>
              <w:sz w:val="22"/>
              <w:szCs w:val="22"/>
            </w:rPr>
            <w:t>Проверил</w:t>
          </w:r>
        </w:p>
      </w:tc>
      <w:tc>
        <w:tcPr>
          <w:tcW w:w="1134" w:type="dxa"/>
          <w:gridSpan w:val="2"/>
          <w:vAlign w:val="center"/>
        </w:tcPr>
        <w:p w14:paraId="3143B1FA" w14:textId="7D9DA49D" w:rsidR="00E90B99" w:rsidRPr="00C633E7" w:rsidRDefault="00E90B99" w:rsidP="00E90B99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850" w:type="dxa"/>
          <w:vAlign w:val="bottom"/>
        </w:tcPr>
        <w:p w14:paraId="0D0F8FA7" w14:textId="045450C0" w:rsidR="00E90B99" w:rsidRPr="00C633E7" w:rsidRDefault="00E90B99" w:rsidP="00E90B99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567" w:type="dxa"/>
          <w:vAlign w:val="center"/>
        </w:tcPr>
        <w:p w14:paraId="2906A641" w14:textId="6775CB82" w:rsidR="00E90B99" w:rsidRPr="00C633E7" w:rsidRDefault="00E90B99" w:rsidP="00E90B99">
          <w:pPr>
            <w:pStyle w:val="9"/>
            <w:rPr>
              <w:sz w:val="22"/>
              <w:szCs w:val="22"/>
            </w:rPr>
          </w:pPr>
        </w:p>
      </w:tc>
      <w:tc>
        <w:tcPr>
          <w:tcW w:w="3969" w:type="dxa"/>
          <w:vMerge/>
          <w:vAlign w:val="center"/>
        </w:tcPr>
        <w:p w14:paraId="7F24C202" w14:textId="77777777" w:rsidR="00E90B99" w:rsidRPr="00C633E7" w:rsidRDefault="00E90B99" w:rsidP="00E90B99">
          <w:pPr>
            <w:rPr>
              <w:rFonts w:ascii="ISOCPEUR" w:hAnsi="ISOCPEUR"/>
            </w:rPr>
          </w:pPr>
        </w:p>
      </w:tc>
      <w:tc>
        <w:tcPr>
          <w:tcW w:w="850" w:type="dxa"/>
          <w:vMerge w:val="restart"/>
          <w:vAlign w:val="center"/>
        </w:tcPr>
        <w:p w14:paraId="4033C1FC" w14:textId="69E28732" w:rsidR="00E90B99" w:rsidRPr="00C633E7" w:rsidRDefault="00E90B99" w:rsidP="00E90B99">
          <w:pPr>
            <w:pStyle w:val="120"/>
            <w:framePr w:wrap="auto" w:vAnchor="margin" w:hAnchor="text" w:xAlign="left" w:yAlign="inline"/>
            <w:suppressOverlap w:val="0"/>
            <w:rPr>
              <w:rFonts w:cs="Times New Roman"/>
              <w:szCs w:val="24"/>
            </w:rPr>
          </w:pPr>
        </w:p>
      </w:tc>
      <w:tc>
        <w:tcPr>
          <w:tcW w:w="850" w:type="dxa"/>
          <w:vMerge w:val="restart"/>
          <w:vAlign w:val="center"/>
        </w:tcPr>
        <w:p w14:paraId="1CA5B2BF" w14:textId="7B46C583" w:rsidR="00E90B99" w:rsidRPr="00C633E7" w:rsidRDefault="00E90B99" w:rsidP="00E90B99">
          <w:pPr>
            <w:pStyle w:val="120"/>
            <w:framePr w:wrap="auto" w:vAnchor="margin" w:hAnchor="text" w:xAlign="left" w:yAlign="inline"/>
            <w:suppressOverlap w:val="0"/>
            <w:rPr>
              <w:rFonts w:cs="Times New Roman"/>
              <w:szCs w:val="24"/>
            </w:rPr>
          </w:pPr>
          <w:r w:rsidRPr="00C633E7">
            <w:rPr>
              <w:rFonts w:cs="Times New Roman"/>
              <w:szCs w:val="24"/>
              <w:lang w:val="en-US"/>
            </w:rPr>
            <w:fldChar w:fldCharType="begin"/>
          </w:r>
          <w:r w:rsidRPr="00C633E7">
            <w:rPr>
              <w:rFonts w:cs="Times New Roman"/>
              <w:szCs w:val="24"/>
              <w:lang w:val="en-US"/>
            </w:rPr>
            <w:instrText xml:space="preserve"> =</w:instrText>
          </w:r>
          <w:r w:rsidRPr="00C633E7">
            <w:rPr>
              <w:rFonts w:cs="Times New Roman"/>
              <w:szCs w:val="24"/>
              <w:lang w:val="en-US"/>
            </w:rPr>
            <w:fldChar w:fldCharType="begin"/>
          </w:r>
          <w:r w:rsidRPr="00C633E7">
            <w:rPr>
              <w:rFonts w:cs="Times New Roman"/>
              <w:szCs w:val="24"/>
              <w:lang w:val="en-US"/>
            </w:rPr>
            <w:instrText xml:space="preserve"> page </w:instrText>
          </w:r>
          <w:r w:rsidRPr="00C633E7">
            <w:rPr>
              <w:rFonts w:cs="Times New Roman"/>
              <w:szCs w:val="24"/>
              <w:lang w:val="en-US"/>
            </w:rPr>
            <w:fldChar w:fldCharType="separate"/>
          </w:r>
          <w:r w:rsidR="0021413E">
            <w:rPr>
              <w:rFonts w:cs="Times New Roman"/>
              <w:noProof/>
              <w:szCs w:val="24"/>
              <w:lang w:val="en-US"/>
            </w:rPr>
            <w:instrText>21</w:instrText>
          </w:r>
          <w:r w:rsidRPr="00C633E7">
            <w:rPr>
              <w:rFonts w:cs="Times New Roman"/>
              <w:szCs w:val="24"/>
              <w:lang w:val="en-US"/>
            </w:rPr>
            <w:fldChar w:fldCharType="end"/>
          </w:r>
          <w:r w:rsidRPr="00C633E7">
            <w:rPr>
              <w:rFonts w:cs="Times New Roman"/>
              <w:szCs w:val="24"/>
              <w:lang w:val="en-US"/>
            </w:rPr>
            <w:instrText xml:space="preserve"> - </w:instrText>
          </w:r>
          <w:r w:rsidRPr="00C633E7">
            <w:rPr>
              <w:rFonts w:cs="Times New Roman"/>
              <w:szCs w:val="24"/>
              <w:lang w:val="en-US"/>
            </w:rPr>
            <w:fldChar w:fldCharType="begin"/>
          </w:r>
          <w:r w:rsidRPr="00C633E7">
            <w:rPr>
              <w:rFonts w:cs="Times New Roman"/>
              <w:szCs w:val="24"/>
              <w:lang w:val="en-US"/>
            </w:rPr>
            <w:instrText xml:space="preserve"> pageRef R1 </w:instrText>
          </w:r>
          <w:r w:rsidRPr="00C633E7">
            <w:rPr>
              <w:rFonts w:cs="Times New Roman"/>
              <w:szCs w:val="24"/>
              <w:lang w:val="en-US"/>
            </w:rPr>
            <w:fldChar w:fldCharType="separate"/>
          </w:r>
          <w:r w:rsidR="0021413E">
            <w:rPr>
              <w:rFonts w:cs="Times New Roman"/>
              <w:noProof/>
              <w:szCs w:val="24"/>
              <w:lang w:val="en-US"/>
            </w:rPr>
            <w:instrText>21</w:instrText>
          </w:r>
          <w:r w:rsidRPr="00C633E7">
            <w:rPr>
              <w:rFonts w:cs="Times New Roman"/>
              <w:szCs w:val="24"/>
              <w:lang w:val="en-US"/>
            </w:rPr>
            <w:fldChar w:fldCharType="end"/>
          </w:r>
          <w:r w:rsidRPr="00C633E7">
            <w:rPr>
              <w:rFonts w:cs="Times New Roman"/>
              <w:szCs w:val="24"/>
              <w:lang w:val="en-US"/>
            </w:rPr>
            <w:instrText xml:space="preserve"> +1</w:instrText>
          </w:r>
          <w:r w:rsidRPr="00C633E7">
            <w:rPr>
              <w:rFonts w:cs="Times New Roman"/>
              <w:szCs w:val="24"/>
              <w:lang w:val="en-US"/>
            </w:rPr>
            <w:fldChar w:fldCharType="separate"/>
          </w:r>
          <w:r w:rsidR="0021413E">
            <w:rPr>
              <w:rFonts w:cs="Times New Roman"/>
              <w:noProof/>
              <w:szCs w:val="24"/>
              <w:lang w:val="en-US"/>
            </w:rPr>
            <w:t>1</w:t>
          </w:r>
          <w:r w:rsidRPr="00C633E7">
            <w:rPr>
              <w:rFonts w:cs="Times New Roman"/>
              <w:szCs w:val="24"/>
              <w:lang w:val="en-US"/>
            </w:rPr>
            <w:fldChar w:fldCharType="end"/>
          </w:r>
        </w:p>
      </w:tc>
      <w:tc>
        <w:tcPr>
          <w:tcW w:w="1134" w:type="dxa"/>
          <w:vMerge w:val="restart"/>
          <w:vAlign w:val="center"/>
        </w:tcPr>
        <w:p w14:paraId="1BC706D5" w14:textId="61800ADD" w:rsidR="00E90B99" w:rsidRPr="00C633E7" w:rsidRDefault="00E90B99" w:rsidP="00E90B99">
          <w:pPr>
            <w:pStyle w:val="120"/>
            <w:framePr w:wrap="auto" w:vAnchor="margin" w:hAnchor="text" w:xAlign="left" w:yAlign="inline"/>
            <w:suppressOverlap w:val="0"/>
            <w:rPr>
              <w:rFonts w:cs="Times New Roman"/>
              <w:szCs w:val="24"/>
            </w:rPr>
          </w:pPr>
          <w:r w:rsidRPr="00C633E7">
            <w:rPr>
              <w:rFonts w:cs="Times New Roman"/>
              <w:szCs w:val="24"/>
            </w:rPr>
            <w:fldChar w:fldCharType="begin"/>
          </w:r>
          <w:r w:rsidRPr="00C633E7">
            <w:rPr>
              <w:rFonts w:cs="Times New Roman"/>
              <w:szCs w:val="24"/>
            </w:rPr>
            <w:instrText xml:space="preserve"> SECTIONPAGES  \* Arabic  \* MERGEFORMAT </w:instrText>
          </w:r>
          <w:r w:rsidRPr="00C633E7">
            <w:rPr>
              <w:rFonts w:cs="Times New Roman"/>
              <w:szCs w:val="24"/>
            </w:rPr>
            <w:fldChar w:fldCharType="separate"/>
          </w:r>
          <w:r w:rsidR="0021413E">
            <w:rPr>
              <w:rFonts w:cs="Times New Roman"/>
              <w:noProof/>
              <w:szCs w:val="24"/>
            </w:rPr>
            <w:t>2</w:t>
          </w:r>
          <w:r w:rsidRPr="00C633E7">
            <w:rPr>
              <w:rFonts w:cs="Times New Roman"/>
              <w:noProof/>
              <w:szCs w:val="24"/>
            </w:rPr>
            <w:fldChar w:fldCharType="end"/>
          </w:r>
        </w:p>
      </w:tc>
    </w:tr>
    <w:tr w:rsidR="00E90B99" w:rsidRPr="00FC3DFE" w14:paraId="0D727031" w14:textId="77777777" w:rsidTr="00193554">
      <w:trPr>
        <w:gridAfter w:val="1"/>
        <w:wAfter w:w="2552" w:type="dxa"/>
        <w:cantSplit/>
        <w:trHeight w:hRule="exact" w:val="284"/>
      </w:trPr>
      <w:tc>
        <w:tcPr>
          <w:tcW w:w="1134" w:type="dxa"/>
          <w:gridSpan w:val="2"/>
          <w:vAlign w:val="center"/>
        </w:tcPr>
        <w:p w14:paraId="523842DA" w14:textId="77777777" w:rsidR="00E90B99" w:rsidRPr="00DD79DF" w:rsidRDefault="00E90B99" w:rsidP="00E90B99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1134" w:type="dxa"/>
          <w:gridSpan w:val="2"/>
          <w:vAlign w:val="center"/>
        </w:tcPr>
        <w:p w14:paraId="53697EE2" w14:textId="77777777" w:rsidR="00E90B99" w:rsidRPr="00DD79DF" w:rsidRDefault="00E90B99" w:rsidP="00E90B99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850" w:type="dxa"/>
          <w:vAlign w:val="bottom"/>
        </w:tcPr>
        <w:p w14:paraId="11358E34" w14:textId="77777777" w:rsidR="00E90B99" w:rsidRPr="00DD79DF" w:rsidRDefault="00E90B99" w:rsidP="00E90B99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567" w:type="dxa"/>
          <w:vAlign w:val="center"/>
        </w:tcPr>
        <w:p w14:paraId="4E9D1C29" w14:textId="77777777" w:rsidR="00E90B99" w:rsidRPr="00DD79DF" w:rsidRDefault="00E90B99" w:rsidP="00E90B99">
          <w:pPr>
            <w:pStyle w:val="9"/>
            <w:rPr>
              <w:sz w:val="22"/>
              <w:szCs w:val="22"/>
            </w:rPr>
          </w:pPr>
        </w:p>
      </w:tc>
      <w:tc>
        <w:tcPr>
          <w:tcW w:w="3969" w:type="dxa"/>
          <w:vMerge/>
          <w:vAlign w:val="center"/>
        </w:tcPr>
        <w:p w14:paraId="7C4E1E5E" w14:textId="77777777" w:rsidR="00E90B99" w:rsidRPr="00FC3DFE" w:rsidRDefault="00E90B99" w:rsidP="00E90B99">
          <w:pPr>
            <w:rPr>
              <w:rFonts w:ascii="ISOCPEUR" w:hAnsi="ISOCPEUR"/>
            </w:rPr>
          </w:pPr>
        </w:p>
      </w:tc>
      <w:tc>
        <w:tcPr>
          <w:tcW w:w="850" w:type="dxa"/>
          <w:vMerge/>
          <w:vAlign w:val="center"/>
        </w:tcPr>
        <w:p w14:paraId="5BEFF54E" w14:textId="77777777" w:rsidR="00E90B99" w:rsidRPr="00FC3DFE" w:rsidRDefault="00E90B99" w:rsidP="00E90B99">
          <w:pPr>
            <w:pStyle w:val="120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</w:p>
      </w:tc>
      <w:tc>
        <w:tcPr>
          <w:tcW w:w="850" w:type="dxa"/>
          <w:vMerge/>
          <w:vAlign w:val="center"/>
        </w:tcPr>
        <w:p w14:paraId="1FA2A69A" w14:textId="77777777" w:rsidR="00E90B99" w:rsidRPr="00FC3DFE" w:rsidRDefault="00E90B99" w:rsidP="00E90B99">
          <w:pPr>
            <w:pStyle w:val="120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</w:p>
      </w:tc>
      <w:tc>
        <w:tcPr>
          <w:tcW w:w="1134" w:type="dxa"/>
          <w:vMerge/>
          <w:vAlign w:val="center"/>
        </w:tcPr>
        <w:p w14:paraId="3DDE1FB0" w14:textId="77777777" w:rsidR="00E90B99" w:rsidRPr="00FC3DFE" w:rsidRDefault="00E90B99" w:rsidP="00E90B99">
          <w:pPr>
            <w:pStyle w:val="120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</w:p>
      </w:tc>
    </w:tr>
    <w:tr w:rsidR="00E90B99" w:rsidRPr="00FC3DFE" w14:paraId="30380457" w14:textId="2B7152FD" w:rsidTr="00E35236">
      <w:trPr>
        <w:cantSplit/>
        <w:trHeight w:hRule="exact" w:val="281"/>
      </w:trPr>
      <w:tc>
        <w:tcPr>
          <w:tcW w:w="1134" w:type="dxa"/>
          <w:gridSpan w:val="2"/>
          <w:vAlign w:val="center"/>
        </w:tcPr>
        <w:p w14:paraId="7A46C5B0" w14:textId="77777777" w:rsidR="00E90B99" w:rsidRPr="00DD79DF" w:rsidRDefault="00E90B99" w:rsidP="00E90B99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1134" w:type="dxa"/>
          <w:gridSpan w:val="2"/>
          <w:vAlign w:val="center"/>
        </w:tcPr>
        <w:p w14:paraId="081AF27E" w14:textId="77777777" w:rsidR="00E90B99" w:rsidRPr="00DD79DF" w:rsidRDefault="00E90B99" w:rsidP="00E90B99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850" w:type="dxa"/>
        </w:tcPr>
        <w:p w14:paraId="0CD58180" w14:textId="77777777" w:rsidR="00E90B99" w:rsidRPr="00DD79DF" w:rsidRDefault="00E90B99" w:rsidP="00E90B99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567" w:type="dxa"/>
          <w:vAlign w:val="center"/>
        </w:tcPr>
        <w:p w14:paraId="75D5C80A" w14:textId="77777777" w:rsidR="00E90B99" w:rsidRPr="00DD79DF" w:rsidRDefault="00E90B99" w:rsidP="00E90B99">
          <w:pPr>
            <w:pStyle w:val="9"/>
            <w:rPr>
              <w:sz w:val="22"/>
              <w:szCs w:val="22"/>
            </w:rPr>
          </w:pPr>
        </w:p>
      </w:tc>
      <w:tc>
        <w:tcPr>
          <w:tcW w:w="3969" w:type="dxa"/>
          <w:vMerge w:val="restart"/>
          <w:vAlign w:val="center"/>
        </w:tcPr>
        <w:p w14:paraId="26741E03" w14:textId="4D9CA66F" w:rsidR="00E90B99" w:rsidRPr="00FC3DFE" w:rsidRDefault="00E90B99" w:rsidP="00E90B99">
          <w:pPr>
            <w:pStyle w:val="14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</w:p>
      </w:tc>
      <w:tc>
        <w:tcPr>
          <w:tcW w:w="2834" w:type="dxa"/>
          <w:gridSpan w:val="3"/>
          <w:vMerge w:val="restart"/>
          <w:vAlign w:val="bottom"/>
        </w:tcPr>
        <w:p w14:paraId="4FB00EE3" w14:textId="49BEBB9A" w:rsidR="00E90B99" w:rsidRPr="00FC3DFE" w:rsidRDefault="00E90B99" w:rsidP="00E90B99">
          <w:pPr>
            <w:spacing w:line="240" w:lineRule="auto"/>
            <w:ind w:firstLine="0"/>
            <w:jc w:val="center"/>
            <w:rPr>
              <w:rFonts w:ascii="ISOCPEUR" w:hAnsi="ISOCPEUR"/>
            </w:rPr>
          </w:pPr>
        </w:p>
      </w:tc>
      <w:tc>
        <w:tcPr>
          <w:tcW w:w="2552" w:type="dxa"/>
        </w:tcPr>
        <w:p w14:paraId="3B390C1F" w14:textId="77777777" w:rsidR="00E90B99" w:rsidRDefault="00E90B99" w:rsidP="00E90B99">
          <w:pPr>
            <w:ind w:left="-112"/>
            <w:jc w:val="left"/>
            <w:rPr>
              <w:rFonts w:ascii="Arial" w:hAnsi="Arial" w:cs="Arial"/>
              <w:bCs/>
              <w:sz w:val="16"/>
              <w:szCs w:val="16"/>
            </w:rPr>
          </w:pPr>
        </w:p>
        <w:p w14:paraId="1692D70F" w14:textId="77777777" w:rsidR="00E90B99" w:rsidRDefault="00E90B99" w:rsidP="00E90B99">
          <w:pPr>
            <w:ind w:left="-112"/>
            <w:jc w:val="left"/>
            <w:rPr>
              <w:rFonts w:ascii="Arial" w:hAnsi="Arial" w:cs="Arial"/>
              <w:bCs/>
              <w:sz w:val="16"/>
              <w:szCs w:val="16"/>
            </w:rPr>
          </w:pPr>
          <w:r>
            <w:rPr>
              <w:rFonts w:ascii="Arial" w:hAnsi="Arial" w:cs="Arial"/>
              <w:bCs/>
              <w:sz w:val="16"/>
              <w:szCs w:val="16"/>
            </w:rPr>
            <w:t>ООО «ГРИН Проектирование»</w:t>
          </w:r>
        </w:p>
        <w:p w14:paraId="1A510D1A" w14:textId="77777777" w:rsidR="00E90B99" w:rsidRDefault="00E90B99" w:rsidP="00E90B99">
          <w:pPr>
            <w:pStyle w:val="af6"/>
          </w:pPr>
          <w:r>
            <w:t>191025, Санкт-Петербург</w:t>
          </w:r>
        </w:p>
        <w:p w14:paraId="32707031" w14:textId="77777777" w:rsidR="00E90B99" w:rsidRDefault="00E90B99" w:rsidP="00E90B99">
          <w:pPr>
            <w:pStyle w:val="af6"/>
          </w:pPr>
          <w:r>
            <w:t>БЦ Вестник</w:t>
          </w:r>
        </w:p>
        <w:p w14:paraId="1E8CE829" w14:textId="77777777" w:rsidR="00E90B99" w:rsidRDefault="00E90B99" w:rsidP="00E90B99">
          <w:pPr>
            <w:pStyle w:val="af6"/>
          </w:pPr>
          <w:r>
            <w:t>Невский проспект, д. 102, лит. С</w:t>
          </w:r>
        </w:p>
        <w:p w14:paraId="35896D3B" w14:textId="1EB33700" w:rsidR="00E90B99" w:rsidRPr="00FC3DFE" w:rsidRDefault="00E90B99" w:rsidP="00E90B99">
          <w:pPr>
            <w:spacing w:after="200" w:line="276" w:lineRule="auto"/>
            <w:ind w:firstLine="0"/>
            <w:contextualSpacing w:val="0"/>
            <w:jc w:val="left"/>
          </w:pPr>
          <w:r>
            <w:t>+7 812 317 73 14</w:t>
          </w:r>
        </w:p>
      </w:tc>
    </w:tr>
    <w:tr w:rsidR="00E90B99" w:rsidRPr="00FC3DFE" w14:paraId="00F2FEED" w14:textId="77777777" w:rsidTr="00E35236">
      <w:trPr>
        <w:gridAfter w:val="1"/>
        <w:wAfter w:w="2552" w:type="dxa"/>
        <w:cantSplit/>
        <w:trHeight w:hRule="exact" w:val="284"/>
      </w:trPr>
      <w:tc>
        <w:tcPr>
          <w:tcW w:w="1134" w:type="dxa"/>
          <w:gridSpan w:val="2"/>
          <w:vAlign w:val="center"/>
        </w:tcPr>
        <w:p w14:paraId="700B4A54" w14:textId="77777777" w:rsidR="00E90B99" w:rsidRPr="00DD79DF" w:rsidRDefault="00E90B99" w:rsidP="00E90B99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Н. контр.</w:t>
          </w:r>
        </w:p>
      </w:tc>
      <w:tc>
        <w:tcPr>
          <w:tcW w:w="1134" w:type="dxa"/>
          <w:gridSpan w:val="2"/>
          <w:vAlign w:val="center"/>
        </w:tcPr>
        <w:p w14:paraId="7C2F78B7" w14:textId="47082666" w:rsidR="00E90B99" w:rsidRPr="00DD79DF" w:rsidRDefault="00E90B99" w:rsidP="00E90B99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850" w:type="dxa"/>
        </w:tcPr>
        <w:p w14:paraId="4436FC97" w14:textId="4DE19106" w:rsidR="00E90B99" w:rsidRPr="00DD79DF" w:rsidRDefault="00E90B99" w:rsidP="00E90B99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567" w:type="dxa"/>
          <w:vAlign w:val="center"/>
        </w:tcPr>
        <w:p w14:paraId="0C850D4B" w14:textId="2A389FED" w:rsidR="00E90B99" w:rsidRPr="00DD79DF" w:rsidRDefault="00E90B99" w:rsidP="00E90B99">
          <w:pPr>
            <w:pStyle w:val="9"/>
            <w:rPr>
              <w:sz w:val="22"/>
              <w:szCs w:val="22"/>
            </w:rPr>
          </w:pPr>
        </w:p>
      </w:tc>
      <w:tc>
        <w:tcPr>
          <w:tcW w:w="3969" w:type="dxa"/>
          <w:vMerge/>
        </w:tcPr>
        <w:p w14:paraId="675BA0F4" w14:textId="77777777" w:rsidR="00E90B99" w:rsidRPr="00FC3DFE" w:rsidRDefault="00E90B99" w:rsidP="00E90B99">
          <w:pPr>
            <w:rPr>
              <w:rFonts w:ascii="ISOCPEUR" w:hAnsi="ISOCPEUR"/>
            </w:rPr>
          </w:pPr>
        </w:p>
      </w:tc>
      <w:tc>
        <w:tcPr>
          <w:tcW w:w="2834" w:type="dxa"/>
          <w:gridSpan w:val="3"/>
          <w:vMerge/>
        </w:tcPr>
        <w:p w14:paraId="413A9F03" w14:textId="77777777" w:rsidR="00E90B99" w:rsidRPr="00FC3DFE" w:rsidRDefault="00E90B99" w:rsidP="00E90B99">
          <w:pPr>
            <w:rPr>
              <w:rFonts w:ascii="ISOCPEUR" w:hAnsi="ISOCPEUR"/>
            </w:rPr>
          </w:pPr>
        </w:p>
      </w:tc>
    </w:tr>
    <w:tr w:rsidR="00E90B99" w:rsidRPr="00FC3DFE" w14:paraId="47F38721" w14:textId="77777777" w:rsidTr="00E35236">
      <w:trPr>
        <w:gridAfter w:val="1"/>
        <w:wAfter w:w="2552" w:type="dxa"/>
        <w:cantSplit/>
        <w:trHeight w:hRule="exact" w:val="284"/>
      </w:trPr>
      <w:tc>
        <w:tcPr>
          <w:tcW w:w="1134" w:type="dxa"/>
          <w:gridSpan w:val="2"/>
          <w:vAlign w:val="center"/>
        </w:tcPr>
        <w:p w14:paraId="052A6C7E" w14:textId="77777777" w:rsidR="00E90B99" w:rsidRPr="00DD79DF" w:rsidRDefault="00E90B99" w:rsidP="00E90B99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ГИП</w:t>
          </w:r>
        </w:p>
      </w:tc>
      <w:tc>
        <w:tcPr>
          <w:tcW w:w="1134" w:type="dxa"/>
          <w:gridSpan w:val="2"/>
          <w:vAlign w:val="center"/>
        </w:tcPr>
        <w:p w14:paraId="4790DF90" w14:textId="730DE092" w:rsidR="00E90B99" w:rsidRPr="00DD79DF" w:rsidRDefault="00E90B99" w:rsidP="00E90B99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850" w:type="dxa"/>
          <w:vAlign w:val="center"/>
        </w:tcPr>
        <w:p w14:paraId="1BDD68B8" w14:textId="05492A56" w:rsidR="00E90B99" w:rsidRPr="006035EF" w:rsidRDefault="00E90B99" w:rsidP="006035EF">
          <w:pPr>
            <w:pStyle w:val="91"/>
            <w:framePr w:wrap="auto" w:vAnchor="margin" w:hAnchor="text" w:xAlign="left" w:yAlign="inline"/>
            <w:ind w:left="0"/>
            <w:rPr>
              <w:sz w:val="22"/>
              <w:szCs w:val="22"/>
              <w:lang w:val="en-US"/>
            </w:rPr>
          </w:pPr>
        </w:p>
      </w:tc>
      <w:tc>
        <w:tcPr>
          <w:tcW w:w="567" w:type="dxa"/>
          <w:vAlign w:val="center"/>
        </w:tcPr>
        <w:p w14:paraId="1807276C" w14:textId="4293A3B2" w:rsidR="00E90B99" w:rsidRPr="00DD79DF" w:rsidRDefault="00E90B99" w:rsidP="00E90B99">
          <w:pPr>
            <w:pStyle w:val="9"/>
            <w:rPr>
              <w:sz w:val="22"/>
              <w:szCs w:val="22"/>
            </w:rPr>
          </w:pPr>
        </w:p>
      </w:tc>
      <w:tc>
        <w:tcPr>
          <w:tcW w:w="3969" w:type="dxa"/>
          <w:vMerge/>
        </w:tcPr>
        <w:p w14:paraId="65802623" w14:textId="77777777" w:rsidR="00E90B99" w:rsidRPr="00FC3DFE" w:rsidRDefault="00E90B99" w:rsidP="00E90B99">
          <w:pPr>
            <w:rPr>
              <w:rFonts w:ascii="ISOCPEUR" w:hAnsi="ISOCPEUR"/>
            </w:rPr>
          </w:pPr>
        </w:p>
      </w:tc>
      <w:tc>
        <w:tcPr>
          <w:tcW w:w="2834" w:type="dxa"/>
          <w:gridSpan w:val="3"/>
          <w:vMerge/>
        </w:tcPr>
        <w:p w14:paraId="0043E6A2" w14:textId="77777777" w:rsidR="00E90B99" w:rsidRPr="00FC3DFE" w:rsidRDefault="00E90B99" w:rsidP="00E90B99">
          <w:pPr>
            <w:rPr>
              <w:rFonts w:ascii="ISOCPEUR" w:hAnsi="ISOCPEUR"/>
            </w:rPr>
          </w:pPr>
        </w:p>
      </w:tc>
    </w:tr>
  </w:tbl>
  <w:p w14:paraId="39425C61" w14:textId="31DCEE03" w:rsidR="00F503AE" w:rsidRPr="009A3615" w:rsidRDefault="006307B3">
    <w:pPr>
      <w:pStyle w:val="a4"/>
      <w:rPr>
        <w:rFonts w:ascii="ISOCPEUR" w:hAnsi="ISOCPEUR"/>
        <w:sz w:val="14"/>
        <w:szCs w:val="12"/>
      </w:rPr>
    </w:pPr>
    <w:r w:rsidRPr="00FC3DFE">
      <w:rPr>
        <w:rFonts w:ascii="ISOCPEUR" w:hAnsi="ISOCPEUR"/>
        <w:noProof/>
        <w:lang w:eastAsia="ru-RU"/>
      </w:rPr>
      <w:drawing>
        <wp:anchor distT="0" distB="0" distL="114300" distR="114300" simplePos="0" relativeHeight="251676671" behindDoc="1" locked="1" layoutInCell="1" allowOverlap="1" wp14:anchorId="55C48E4D" wp14:editId="23DE25AA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15119985" cy="10687685"/>
          <wp:effectExtent l="0" t="0" r="0" b="0"/>
          <wp:wrapNone/>
          <wp:docPr id="5" name="Рисунок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Рисунок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19985" cy="106876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16EE5"/>
    <w:multiLevelType w:val="hybridMultilevel"/>
    <w:tmpl w:val="D31202FE"/>
    <w:lvl w:ilvl="0" w:tplc="48EAC81C">
      <w:start w:val="1"/>
      <w:numFmt w:val="bullet"/>
      <w:pStyle w:val="a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16097C28"/>
    <w:multiLevelType w:val="multilevel"/>
    <w:tmpl w:val="F2C063EC"/>
    <w:lvl w:ilvl="0">
      <w:start w:val="1"/>
      <w:numFmt w:val="decimal"/>
      <w:pStyle w:val="1"/>
      <w:lvlText w:val="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pStyle w:val="2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ind w:left="1031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 w15:restartNumberingAfterBreak="0">
    <w:nsid w:val="198E7FE1"/>
    <w:multiLevelType w:val="hybridMultilevel"/>
    <w:tmpl w:val="5D0CF858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265E0DBB"/>
    <w:multiLevelType w:val="multilevel"/>
    <w:tmpl w:val="888262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lang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lang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32FB01AF"/>
    <w:multiLevelType w:val="hybridMultilevel"/>
    <w:tmpl w:val="9656F556"/>
    <w:lvl w:ilvl="0" w:tplc="0419000F">
      <w:start w:val="1"/>
      <w:numFmt w:val="decimal"/>
      <w:lvlText w:val="%1."/>
      <w:lvlJc w:val="left"/>
      <w:pPr>
        <w:ind w:left="777" w:hanging="360"/>
      </w:p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5" w15:restartNumberingAfterBreak="0">
    <w:nsid w:val="38F83A6F"/>
    <w:multiLevelType w:val="hybridMultilevel"/>
    <w:tmpl w:val="A84CF40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5A7C85"/>
    <w:multiLevelType w:val="hybridMultilevel"/>
    <w:tmpl w:val="6ACED4A8"/>
    <w:lvl w:ilvl="0" w:tplc="0419000F">
      <w:start w:val="1"/>
      <w:numFmt w:val="decimal"/>
      <w:lvlText w:val="%1."/>
      <w:lvlJc w:val="left"/>
      <w:pPr>
        <w:ind w:left="777" w:hanging="360"/>
      </w:p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</w:lvl>
  </w:abstractNum>
  <w:num w:numId="1" w16cid:durableId="1763335492">
    <w:abstractNumId w:val="0"/>
  </w:num>
  <w:num w:numId="2" w16cid:durableId="994262175">
    <w:abstractNumId w:val="1"/>
  </w:num>
  <w:num w:numId="3" w16cid:durableId="1663390451">
    <w:abstractNumId w:val="1"/>
  </w:num>
  <w:num w:numId="4" w16cid:durableId="234971831">
    <w:abstractNumId w:val="1"/>
  </w:num>
  <w:num w:numId="5" w16cid:durableId="1361710157">
    <w:abstractNumId w:val="3"/>
  </w:num>
  <w:num w:numId="6" w16cid:durableId="964972278">
    <w:abstractNumId w:val="6"/>
  </w:num>
  <w:num w:numId="7" w16cid:durableId="1614091339">
    <w:abstractNumId w:val="4"/>
  </w:num>
  <w:num w:numId="8" w16cid:durableId="1613244034">
    <w:abstractNumId w:val="5"/>
  </w:num>
  <w:num w:numId="9" w16cid:durableId="154521326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proofState w:spelling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mailMerge>
    <w:mainDocumentType w:val="catalog"/>
    <w:dataType w:val="textFile"/>
    <w:activeRecord w:val="-1"/>
  </w:mailMerge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79DF"/>
    <w:rsid w:val="0000114F"/>
    <w:rsid w:val="00010A4F"/>
    <w:rsid w:val="000162DB"/>
    <w:rsid w:val="000204AB"/>
    <w:rsid w:val="000210B3"/>
    <w:rsid w:val="00021F06"/>
    <w:rsid w:val="000228D2"/>
    <w:rsid w:val="000255D4"/>
    <w:rsid w:val="000300D6"/>
    <w:rsid w:val="000340FA"/>
    <w:rsid w:val="00034E41"/>
    <w:rsid w:val="00037605"/>
    <w:rsid w:val="000426C7"/>
    <w:rsid w:val="00044B69"/>
    <w:rsid w:val="00044B88"/>
    <w:rsid w:val="00045F11"/>
    <w:rsid w:val="000502EF"/>
    <w:rsid w:val="00050A07"/>
    <w:rsid w:val="00050F0E"/>
    <w:rsid w:val="00053E2F"/>
    <w:rsid w:val="00056C1A"/>
    <w:rsid w:val="000601FF"/>
    <w:rsid w:val="00063B46"/>
    <w:rsid w:val="00066B52"/>
    <w:rsid w:val="00067048"/>
    <w:rsid w:val="0007292A"/>
    <w:rsid w:val="00077221"/>
    <w:rsid w:val="00086ECA"/>
    <w:rsid w:val="000874A5"/>
    <w:rsid w:val="0009008C"/>
    <w:rsid w:val="00091C2F"/>
    <w:rsid w:val="00093395"/>
    <w:rsid w:val="00097E4A"/>
    <w:rsid w:val="000A1D32"/>
    <w:rsid w:val="000A229C"/>
    <w:rsid w:val="000A2B05"/>
    <w:rsid w:val="000B2A6D"/>
    <w:rsid w:val="000B5B80"/>
    <w:rsid w:val="000B5E48"/>
    <w:rsid w:val="000B62DF"/>
    <w:rsid w:val="000B7B4D"/>
    <w:rsid w:val="000C4CFA"/>
    <w:rsid w:val="000C6181"/>
    <w:rsid w:val="000D0DA7"/>
    <w:rsid w:val="000D16A8"/>
    <w:rsid w:val="000D2FB0"/>
    <w:rsid w:val="000D6425"/>
    <w:rsid w:val="000E02B4"/>
    <w:rsid w:val="000E0A20"/>
    <w:rsid w:val="000E377F"/>
    <w:rsid w:val="000E3A1B"/>
    <w:rsid w:val="000E3B15"/>
    <w:rsid w:val="000E469B"/>
    <w:rsid w:val="000F2918"/>
    <w:rsid w:val="000F419A"/>
    <w:rsid w:val="000F41A3"/>
    <w:rsid w:val="00100FEF"/>
    <w:rsid w:val="00101230"/>
    <w:rsid w:val="001068A5"/>
    <w:rsid w:val="00110271"/>
    <w:rsid w:val="00110F1F"/>
    <w:rsid w:val="00117369"/>
    <w:rsid w:val="00120BA8"/>
    <w:rsid w:val="00130070"/>
    <w:rsid w:val="001310C9"/>
    <w:rsid w:val="001328F7"/>
    <w:rsid w:val="001361A4"/>
    <w:rsid w:val="0014441A"/>
    <w:rsid w:val="00147F6C"/>
    <w:rsid w:val="001571C3"/>
    <w:rsid w:val="00157984"/>
    <w:rsid w:val="0016142F"/>
    <w:rsid w:val="001622AF"/>
    <w:rsid w:val="001714B3"/>
    <w:rsid w:val="00174593"/>
    <w:rsid w:val="00175935"/>
    <w:rsid w:val="001771E9"/>
    <w:rsid w:val="00177C44"/>
    <w:rsid w:val="00187D56"/>
    <w:rsid w:val="00191E57"/>
    <w:rsid w:val="00193554"/>
    <w:rsid w:val="00197372"/>
    <w:rsid w:val="00197DB4"/>
    <w:rsid w:val="001A5DCA"/>
    <w:rsid w:val="001B1AA9"/>
    <w:rsid w:val="001B2554"/>
    <w:rsid w:val="001C2227"/>
    <w:rsid w:val="001D25AE"/>
    <w:rsid w:val="001E19C5"/>
    <w:rsid w:val="001F002F"/>
    <w:rsid w:val="001F5AB4"/>
    <w:rsid w:val="001F60A1"/>
    <w:rsid w:val="001F7C52"/>
    <w:rsid w:val="00202B9E"/>
    <w:rsid w:val="00205410"/>
    <w:rsid w:val="002059DC"/>
    <w:rsid w:val="002122EF"/>
    <w:rsid w:val="00213A05"/>
    <w:rsid w:val="0021413E"/>
    <w:rsid w:val="00214AD4"/>
    <w:rsid w:val="00215935"/>
    <w:rsid w:val="00220F7F"/>
    <w:rsid w:val="00222402"/>
    <w:rsid w:val="00227ABF"/>
    <w:rsid w:val="002303B7"/>
    <w:rsid w:val="00234B76"/>
    <w:rsid w:val="002435DF"/>
    <w:rsid w:val="002556AC"/>
    <w:rsid w:val="0025577B"/>
    <w:rsid w:val="00256C27"/>
    <w:rsid w:val="00260294"/>
    <w:rsid w:val="002635C2"/>
    <w:rsid w:val="00264646"/>
    <w:rsid w:val="00264F72"/>
    <w:rsid w:val="00265589"/>
    <w:rsid w:val="00265E3C"/>
    <w:rsid w:val="00270D5D"/>
    <w:rsid w:val="00272D21"/>
    <w:rsid w:val="0027535C"/>
    <w:rsid w:val="00277892"/>
    <w:rsid w:val="00280142"/>
    <w:rsid w:val="00281BE2"/>
    <w:rsid w:val="00281BF6"/>
    <w:rsid w:val="002843CA"/>
    <w:rsid w:val="0028535C"/>
    <w:rsid w:val="00287C2C"/>
    <w:rsid w:val="002925F5"/>
    <w:rsid w:val="00293A78"/>
    <w:rsid w:val="002A251C"/>
    <w:rsid w:val="002A2D4A"/>
    <w:rsid w:val="002A46F1"/>
    <w:rsid w:val="002A6F52"/>
    <w:rsid w:val="002B35EC"/>
    <w:rsid w:val="002B42E0"/>
    <w:rsid w:val="002B4AB5"/>
    <w:rsid w:val="002B72F6"/>
    <w:rsid w:val="002B73FB"/>
    <w:rsid w:val="002C1EE8"/>
    <w:rsid w:val="002C7131"/>
    <w:rsid w:val="002C79D3"/>
    <w:rsid w:val="002D01E0"/>
    <w:rsid w:val="002D046A"/>
    <w:rsid w:val="002D40CF"/>
    <w:rsid w:val="002E2BDC"/>
    <w:rsid w:val="002E3025"/>
    <w:rsid w:val="002E7A2B"/>
    <w:rsid w:val="002F0320"/>
    <w:rsid w:val="002F1B00"/>
    <w:rsid w:val="002F5BA9"/>
    <w:rsid w:val="002F5E55"/>
    <w:rsid w:val="002F64F6"/>
    <w:rsid w:val="002F7491"/>
    <w:rsid w:val="00300F54"/>
    <w:rsid w:val="00301A23"/>
    <w:rsid w:val="0030745A"/>
    <w:rsid w:val="003100CF"/>
    <w:rsid w:val="00313982"/>
    <w:rsid w:val="00314496"/>
    <w:rsid w:val="00314E93"/>
    <w:rsid w:val="0032395D"/>
    <w:rsid w:val="00333AB1"/>
    <w:rsid w:val="0033527D"/>
    <w:rsid w:val="00335A4A"/>
    <w:rsid w:val="00340051"/>
    <w:rsid w:val="00345EFE"/>
    <w:rsid w:val="0036517D"/>
    <w:rsid w:val="00366503"/>
    <w:rsid w:val="0036727B"/>
    <w:rsid w:val="003761FB"/>
    <w:rsid w:val="00385BCD"/>
    <w:rsid w:val="00390C48"/>
    <w:rsid w:val="00393F1A"/>
    <w:rsid w:val="00394C4C"/>
    <w:rsid w:val="003A1D53"/>
    <w:rsid w:val="003A29F7"/>
    <w:rsid w:val="003A588C"/>
    <w:rsid w:val="003A5FEB"/>
    <w:rsid w:val="003A6061"/>
    <w:rsid w:val="003B0EC2"/>
    <w:rsid w:val="003B3316"/>
    <w:rsid w:val="003C2A5B"/>
    <w:rsid w:val="003C5FC6"/>
    <w:rsid w:val="003D01D4"/>
    <w:rsid w:val="003D225E"/>
    <w:rsid w:val="003D2721"/>
    <w:rsid w:val="003D47C1"/>
    <w:rsid w:val="003D63D0"/>
    <w:rsid w:val="003F17F7"/>
    <w:rsid w:val="003F725A"/>
    <w:rsid w:val="00406963"/>
    <w:rsid w:val="00407A6D"/>
    <w:rsid w:val="00411AAF"/>
    <w:rsid w:val="004143DE"/>
    <w:rsid w:val="00416C68"/>
    <w:rsid w:val="00425152"/>
    <w:rsid w:val="0042673A"/>
    <w:rsid w:val="0042710D"/>
    <w:rsid w:val="004351CC"/>
    <w:rsid w:val="004410C5"/>
    <w:rsid w:val="004446D7"/>
    <w:rsid w:val="0044537F"/>
    <w:rsid w:val="004565D2"/>
    <w:rsid w:val="004567A0"/>
    <w:rsid w:val="00462391"/>
    <w:rsid w:val="00490ACD"/>
    <w:rsid w:val="00492B2F"/>
    <w:rsid w:val="00493DD3"/>
    <w:rsid w:val="00497CE5"/>
    <w:rsid w:val="004A0C83"/>
    <w:rsid w:val="004A2335"/>
    <w:rsid w:val="004A414B"/>
    <w:rsid w:val="004A6368"/>
    <w:rsid w:val="004A658D"/>
    <w:rsid w:val="004A7552"/>
    <w:rsid w:val="004B0EAC"/>
    <w:rsid w:val="004B30D7"/>
    <w:rsid w:val="004B7173"/>
    <w:rsid w:val="004D2454"/>
    <w:rsid w:val="004D2969"/>
    <w:rsid w:val="004D6097"/>
    <w:rsid w:val="004E3A75"/>
    <w:rsid w:val="004E3E25"/>
    <w:rsid w:val="004E57D9"/>
    <w:rsid w:val="004F7F88"/>
    <w:rsid w:val="005064CA"/>
    <w:rsid w:val="005072A7"/>
    <w:rsid w:val="005110BE"/>
    <w:rsid w:val="00514D3C"/>
    <w:rsid w:val="00521366"/>
    <w:rsid w:val="00521E98"/>
    <w:rsid w:val="00527793"/>
    <w:rsid w:val="00530E72"/>
    <w:rsid w:val="0053154E"/>
    <w:rsid w:val="005353D2"/>
    <w:rsid w:val="0054436B"/>
    <w:rsid w:val="00545FAA"/>
    <w:rsid w:val="00553FA3"/>
    <w:rsid w:val="00555D1A"/>
    <w:rsid w:val="00561788"/>
    <w:rsid w:val="00561A24"/>
    <w:rsid w:val="005711AA"/>
    <w:rsid w:val="00575002"/>
    <w:rsid w:val="005774A6"/>
    <w:rsid w:val="005856E4"/>
    <w:rsid w:val="005858D1"/>
    <w:rsid w:val="005A07DB"/>
    <w:rsid w:val="005A3A5C"/>
    <w:rsid w:val="005B601D"/>
    <w:rsid w:val="005B710B"/>
    <w:rsid w:val="005C04D6"/>
    <w:rsid w:val="005C5C12"/>
    <w:rsid w:val="005C6CB4"/>
    <w:rsid w:val="005D26DB"/>
    <w:rsid w:val="005D4340"/>
    <w:rsid w:val="005E169B"/>
    <w:rsid w:val="005E1721"/>
    <w:rsid w:val="005F0263"/>
    <w:rsid w:val="005F2AB0"/>
    <w:rsid w:val="005F559B"/>
    <w:rsid w:val="006035EF"/>
    <w:rsid w:val="006062BB"/>
    <w:rsid w:val="00607B96"/>
    <w:rsid w:val="006204A2"/>
    <w:rsid w:val="00621EF0"/>
    <w:rsid w:val="006307B3"/>
    <w:rsid w:val="00632FC2"/>
    <w:rsid w:val="00635584"/>
    <w:rsid w:val="00635C16"/>
    <w:rsid w:val="00636197"/>
    <w:rsid w:val="00637140"/>
    <w:rsid w:val="00641CDD"/>
    <w:rsid w:val="00646788"/>
    <w:rsid w:val="00661539"/>
    <w:rsid w:val="00663CE6"/>
    <w:rsid w:val="006651CB"/>
    <w:rsid w:val="0066564D"/>
    <w:rsid w:val="00665889"/>
    <w:rsid w:val="00666EE0"/>
    <w:rsid w:val="0066760D"/>
    <w:rsid w:val="00675AB2"/>
    <w:rsid w:val="00680525"/>
    <w:rsid w:val="00682571"/>
    <w:rsid w:val="0068335F"/>
    <w:rsid w:val="00686BF0"/>
    <w:rsid w:val="00687A67"/>
    <w:rsid w:val="006907CE"/>
    <w:rsid w:val="006A3963"/>
    <w:rsid w:val="006B001F"/>
    <w:rsid w:val="006B0EA9"/>
    <w:rsid w:val="006B1391"/>
    <w:rsid w:val="006B31FD"/>
    <w:rsid w:val="006B5277"/>
    <w:rsid w:val="006C202D"/>
    <w:rsid w:val="006C39F4"/>
    <w:rsid w:val="006C4935"/>
    <w:rsid w:val="006C4A08"/>
    <w:rsid w:val="006C52FA"/>
    <w:rsid w:val="006C602D"/>
    <w:rsid w:val="006C7926"/>
    <w:rsid w:val="006D28A0"/>
    <w:rsid w:val="006D31F3"/>
    <w:rsid w:val="006D7EDA"/>
    <w:rsid w:val="006E033D"/>
    <w:rsid w:val="006E1870"/>
    <w:rsid w:val="006E2ACC"/>
    <w:rsid w:val="006E5ADE"/>
    <w:rsid w:val="006E754D"/>
    <w:rsid w:val="006F1A44"/>
    <w:rsid w:val="006F56C3"/>
    <w:rsid w:val="0070615C"/>
    <w:rsid w:val="00707935"/>
    <w:rsid w:val="007128B4"/>
    <w:rsid w:val="00726744"/>
    <w:rsid w:val="00730D4C"/>
    <w:rsid w:val="00733A89"/>
    <w:rsid w:val="007371C0"/>
    <w:rsid w:val="007374E8"/>
    <w:rsid w:val="007454E1"/>
    <w:rsid w:val="00746323"/>
    <w:rsid w:val="00747C04"/>
    <w:rsid w:val="00751501"/>
    <w:rsid w:val="00753BDB"/>
    <w:rsid w:val="007561CF"/>
    <w:rsid w:val="007647F3"/>
    <w:rsid w:val="00767A39"/>
    <w:rsid w:val="007764E5"/>
    <w:rsid w:val="007808C1"/>
    <w:rsid w:val="00781DA1"/>
    <w:rsid w:val="007859F0"/>
    <w:rsid w:val="00791155"/>
    <w:rsid w:val="00794098"/>
    <w:rsid w:val="00794AC7"/>
    <w:rsid w:val="007A3410"/>
    <w:rsid w:val="007A47D5"/>
    <w:rsid w:val="007A7CFC"/>
    <w:rsid w:val="007B1007"/>
    <w:rsid w:val="007B7A39"/>
    <w:rsid w:val="007C08DC"/>
    <w:rsid w:val="007C15FF"/>
    <w:rsid w:val="007C5BA3"/>
    <w:rsid w:val="007C7723"/>
    <w:rsid w:val="007C7CDE"/>
    <w:rsid w:val="007D2124"/>
    <w:rsid w:val="007D3229"/>
    <w:rsid w:val="007D5352"/>
    <w:rsid w:val="007D5F18"/>
    <w:rsid w:val="007E3580"/>
    <w:rsid w:val="007F1045"/>
    <w:rsid w:val="007F4F72"/>
    <w:rsid w:val="00800F5A"/>
    <w:rsid w:val="0080292E"/>
    <w:rsid w:val="008078C3"/>
    <w:rsid w:val="0081535A"/>
    <w:rsid w:val="00816A88"/>
    <w:rsid w:val="00820261"/>
    <w:rsid w:val="00821688"/>
    <w:rsid w:val="00821863"/>
    <w:rsid w:val="0082235A"/>
    <w:rsid w:val="008226AA"/>
    <w:rsid w:val="00822D72"/>
    <w:rsid w:val="00823145"/>
    <w:rsid w:val="00823FDB"/>
    <w:rsid w:val="008267D1"/>
    <w:rsid w:val="00827558"/>
    <w:rsid w:val="00827E4C"/>
    <w:rsid w:val="00836488"/>
    <w:rsid w:val="00840359"/>
    <w:rsid w:val="0084718E"/>
    <w:rsid w:val="00861C89"/>
    <w:rsid w:val="00862710"/>
    <w:rsid w:val="0086300F"/>
    <w:rsid w:val="00865187"/>
    <w:rsid w:val="00865F1E"/>
    <w:rsid w:val="008669CC"/>
    <w:rsid w:val="00870DAF"/>
    <w:rsid w:val="0087295A"/>
    <w:rsid w:val="00881887"/>
    <w:rsid w:val="00886BFA"/>
    <w:rsid w:val="00890A3D"/>
    <w:rsid w:val="00890C68"/>
    <w:rsid w:val="00890EEB"/>
    <w:rsid w:val="00892E2D"/>
    <w:rsid w:val="00893695"/>
    <w:rsid w:val="00893DA9"/>
    <w:rsid w:val="00896FB7"/>
    <w:rsid w:val="00897B55"/>
    <w:rsid w:val="008A07D8"/>
    <w:rsid w:val="008A264F"/>
    <w:rsid w:val="008A27F4"/>
    <w:rsid w:val="008A3385"/>
    <w:rsid w:val="008B07E3"/>
    <w:rsid w:val="008B1F64"/>
    <w:rsid w:val="008B6973"/>
    <w:rsid w:val="008C3EC6"/>
    <w:rsid w:val="008C4ACC"/>
    <w:rsid w:val="008C58C9"/>
    <w:rsid w:val="008D6C78"/>
    <w:rsid w:val="008E3930"/>
    <w:rsid w:val="008F0D74"/>
    <w:rsid w:val="0091279F"/>
    <w:rsid w:val="009148DD"/>
    <w:rsid w:val="00915A8E"/>
    <w:rsid w:val="00921EB4"/>
    <w:rsid w:val="009251EF"/>
    <w:rsid w:val="00926B1A"/>
    <w:rsid w:val="00942D68"/>
    <w:rsid w:val="00945536"/>
    <w:rsid w:val="00946B49"/>
    <w:rsid w:val="0095089B"/>
    <w:rsid w:val="0095175D"/>
    <w:rsid w:val="00956703"/>
    <w:rsid w:val="00957343"/>
    <w:rsid w:val="00957CEA"/>
    <w:rsid w:val="00960F27"/>
    <w:rsid w:val="00965E7E"/>
    <w:rsid w:val="00967B05"/>
    <w:rsid w:val="00971284"/>
    <w:rsid w:val="00975C82"/>
    <w:rsid w:val="00976F9B"/>
    <w:rsid w:val="0098035C"/>
    <w:rsid w:val="00981860"/>
    <w:rsid w:val="00981B94"/>
    <w:rsid w:val="00982623"/>
    <w:rsid w:val="00984FC7"/>
    <w:rsid w:val="00986DE4"/>
    <w:rsid w:val="00991643"/>
    <w:rsid w:val="00994624"/>
    <w:rsid w:val="00995A64"/>
    <w:rsid w:val="00997793"/>
    <w:rsid w:val="00997A8E"/>
    <w:rsid w:val="009A0620"/>
    <w:rsid w:val="009A286C"/>
    <w:rsid w:val="009A3615"/>
    <w:rsid w:val="009A6391"/>
    <w:rsid w:val="009A716A"/>
    <w:rsid w:val="009A7AE3"/>
    <w:rsid w:val="009B136E"/>
    <w:rsid w:val="009B1417"/>
    <w:rsid w:val="009B2CB0"/>
    <w:rsid w:val="009B517D"/>
    <w:rsid w:val="009B5451"/>
    <w:rsid w:val="009D177E"/>
    <w:rsid w:val="009D5E84"/>
    <w:rsid w:val="009D74FD"/>
    <w:rsid w:val="009E40F4"/>
    <w:rsid w:val="009F5B5F"/>
    <w:rsid w:val="00A0033D"/>
    <w:rsid w:val="00A13866"/>
    <w:rsid w:val="00A20797"/>
    <w:rsid w:val="00A23286"/>
    <w:rsid w:val="00A3011E"/>
    <w:rsid w:val="00A350CC"/>
    <w:rsid w:val="00A41891"/>
    <w:rsid w:val="00A47835"/>
    <w:rsid w:val="00A50F23"/>
    <w:rsid w:val="00A53C6A"/>
    <w:rsid w:val="00A6095B"/>
    <w:rsid w:val="00A624D4"/>
    <w:rsid w:val="00A655DC"/>
    <w:rsid w:val="00A65AE0"/>
    <w:rsid w:val="00A71EA1"/>
    <w:rsid w:val="00A769EB"/>
    <w:rsid w:val="00A77F0D"/>
    <w:rsid w:val="00A80F6D"/>
    <w:rsid w:val="00A831B9"/>
    <w:rsid w:val="00A90028"/>
    <w:rsid w:val="00AA0169"/>
    <w:rsid w:val="00AA1B90"/>
    <w:rsid w:val="00AA3104"/>
    <w:rsid w:val="00AB05D8"/>
    <w:rsid w:val="00AB0697"/>
    <w:rsid w:val="00AC5A7A"/>
    <w:rsid w:val="00AD5CFE"/>
    <w:rsid w:val="00AD61A3"/>
    <w:rsid w:val="00AE0E99"/>
    <w:rsid w:val="00AE12F0"/>
    <w:rsid w:val="00AE39AB"/>
    <w:rsid w:val="00AE4952"/>
    <w:rsid w:val="00AE7BCA"/>
    <w:rsid w:val="00AF7701"/>
    <w:rsid w:val="00AF7772"/>
    <w:rsid w:val="00B043E0"/>
    <w:rsid w:val="00B05C2B"/>
    <w:rsid w:val="00B06C70"/>
    <w:rsid w:val="00B112A0"/>
    <w:rsid w:val="00B13749"/>
    <w:rsid w:val="00B14123"/>
    <w:rsid w:val="00B15E73"/>
    <w:rsid w:val="00B23E3E"/>
    <w:rsid w:val="00B250D7"/>
    <w:rsid w:val="00B30D7F"/>
    <w:rsid w:val="00B30D8D"/>
    <w:rsid w:val="00B33D16"/>
    <w:rsid w:val="00B34CB1"/>
    <w:rsid w:val="00B35A9C"/>
    <w:rsid w:val="00B378AF"/>
    <w:rsid w:val="00B41E21"/>
    <w:rsid w:val="00B449ED"/>
    <w:rsid w:val="00B506A1"/>
    <w:rsid w:val="00B527B6"/>
    <w:rsid w:val="00B52AE9"/>
    <w:rsid w:val="00B5341C"/>
    <w:rsid w:val="00B54D3E"/>
    <w:rsid w:val="00B627F8"/>
    <w:rsid w:val="00B6593A"/>
    <w:rsid w:val="00B7780A"/>
    <w:rsid w:val="00B80CB0"/>
    <w:rsid w:val="00B80FCF"/>
    <w:rsid w:val="00B83D4D"/>
    <w:rsid w:val="00B849DA"/>
    <w:rsid w:val="00B85E3B"/>
    <w:rsid w:val="00B86F93"/>
    <w:rsid w:val="00B91555"/>
    <w:rsid w:val="00B94929"/>
    <w:rsid w:val="00BA12FB"/>
    <w:rsid w:val="00BA2028"/>
    <w:rsid w:val="00BA4DE8"/>
    <w:rsid w:val="00BA5173"/>
    <w:rsid w:val="00BB2F71"/>
    <w:rsid w:val="00BB7737"/>
    <w:rsid w:val="00BC0321"/>
    <w:rsid w:val="00BC21B7"/>
    <w:rsid w:val="00BC5E3A"/>
    <w:rsid w:val="00BC6235"/>
    <w:rsid w:val="00BD2EA7"/>
    <w:rsid w:val="00BD423A"/>
    <w:rsid w:val="00BD7CB5"/>
    <w:rsid w:val="00BD7D57"/>
    <w:rsid w:val="00BE0A42"/>
    <w:rsid w:val="00BE298A"/>
    <w:rsid w:val="00BE2EEE"/>
    <w:rsid w:val="00BE4F70"/>
    <w:rsid w:val="00BF3E1C"/>
    <w:rsid w:val="00C00695"/>
    <w:rsid w:val="00C01140"/>
    <w:rsid w:val="00C034AE"/>
    <w:rsid w:val="00C04013"/>
    <w:rsid w:val="00C05DF8"/>
    <w:rsid w:val="00C064AB"/>
    <w:rsid w:val="00C12283"/>
    <w:rsid w:val="00C12B08"/>
    <w:rsid w:val="00C14DEE"/>
    <w:rsid w:val="00C17BA3"/>
    <w:rsid w:val="00C217DB"/>
    <w:rsid w:val="00C31E1A"/>
    <w:rsid w:val="00C34B13"/>
    <w:rsid w:val="00C3516A"/>
    <w:rsid w:val="00C351D9"/>
    <w:rsid w:val="00C35E37"/>
    <w:rsid w:val="00C410B7"/>
    <w:rsid w:val="00C43416"/>
    <w:rsid w:val="00C46552"/>
    <w:rsid w:val="00C47D73"/>
    <w:rsid w:val="00C5257E"/>
    <w:rsid w:val="00C526CB"/>
    <w:rsid w:val="00C6230E"/>
    <w:rsid w:val="00C633E7"/>
    <w:rsid w:val="00C64DB4"/>
    <w:rsid w:val="00C66F95"/>
    <w:rsid w:val="00C67F52"/>
    <w:rsid w:val="00C73C41"/>
    <w:rsid w:val="00C75EC1"/>
    <w:rsid w:val="00C762BA"/>
    <w:rsid w:val="00C765F8"/>
    <w:rsid w:val="00C8159D"/>
    <w:rsid w:val="00C822F1"/>
    <w:rsid w:val="00C84905"/>
    <w:rsid w:val="00C8501A"/>
    <w:rsid w:val="00C87BB6"/>
    <w:rsid w:val="00C90E01"/>
    <w:rsid w:val="00CA2347"/>
    <w:rsid w:val="00CA331E"/>
    <w:rsid w:val="00CA4B87"/>
    <w:rsid w:val="00CA7269"/>
    <w:rsid w:val="00CB09E0"/>
    <w:rsid w:val="00CB1908"/>
    <w:rsid w:val="00CB2060"/>
    <w:rsid w:val="00CB49B2"/>
    <w:rsid w:val="00CB55EE"/>
    <w:rsid w:val="00CB7EF8"/>
    <w:rsid w:val="00CB7F87"/>
    <w:rsid w:val="00CC6EDA"/>
    <w:rsid w:val="00CD0DC9"/>
    <w:rsid w:val="00CD133D"/>
    <w:rsid w:val="00CD1C13"/>
    <w:rsid w:val="00CD405C"/>
    <w:rsid w:val="00CD49F6"/>
    <w:rsid w:val="00CD7802"/>
    <w:rsid w:val="00CE00BB"/>
    <w:rsid w:val="00CE7E22"/>
    <w:rsid w:val="00CF186F"/>
    <w:rsid w:val="00CF2FD5"/>
    <w:rsid w:val="00CF58AF"/>
    <w:rsid w:val="00CF599B"/>
    <w:rsid w:val="00CF6D8C"/>
    <w:rsid w:val="00D05CA7"/>
    <w:rsid w:val="00D15343"/>
    <w:rsid w:val="00D16175"/>
    <w:rsid w:val="00D1746F"/>
    <w:rsid w:val="00D2366B"/>
    <w:rsid w:val="00D2536F"/>
    <w:rsid w:val="00D32F45"/>
    <w:rsid w:val="00D33F3F"/>
    <w:rsid w:val="00D36A0D"/>
    <w:rsid w:val="00D433D0"/>
    <w:rsid w:val="00D43AD3"/>
    <w:rsid w:val="00D440FB"/>
    <w:rsid w:val="00D457A3"/>
    <w:rsid w:val="00D46952"/>
    <w:rsid w:val="00D4698B"/>
    <w:rsid w:val="00D474DB"/>
    <w:rsid w:val="00D57D4B"/>
    <w:rsid w:val="00D63ACB"/>
    <w:rsid w:val="00D646E4"/>
    <w:rsid w:val="00D657FA"/>
    <w:rsid w:val="00D671A0"/>
    <w:rsid w:val="00D71C80"/>
    <w:rsid w:val="00D73F5A"/>
    <w:rsid w:val="00D7432F"/>
    <w:rsid w:val="00D808A8"/>
    <w:rsid w:val="00D80C1F"/>
    <w:rsid w:val="00D83359"/>
    <w:rsid w:val="00D8380B"/>
    <w:rsid w:val="00D85361"/>
    <w:rsid w:val="00D914D9"/>
    <w:rsid w:val="00D9194B"/>
    <w:rsid w:val="00D92F68"/>
    <w:rsid w:val="00D93A03"/>
    <w:rsid w:val="00DA5A16"/>
    <w:rsid w:val="00DA61DC"/>
    <w:rsid w:val="00DB22D0"/>
    <w:rsid w:val="00DB494B"/>
    <w:rsid w:val="00DB65ED"/>
    <w:rsid w:val="00DB74BB"/>
    <w:rsid w:val="00DC114A"/>
    <w:rsid w:val="00DD0BD2"/>
    <w:rsid w:val="00DD1AD3"/>
    <w:rsid w:val="00DD1F74"/>
    <w:rsid w:val="00DD79DF"/>
    <w:rsid w:val="00DE2941"/>
    <w:rsid w:val="00DE2A7E"/>
    <w:rsid w:val="00DE528F"/>
    <w:rsid w:val="00DE7CA1"/>
    <w:rsid w:val="00DF38BE"/>
    <w:rsid w:val="00DF3DB2"/>
    <w:rsid w:val="00DF3EC8"/>
    <w:rsid w:val="00DF47BD"/>
    <w:rsid w:val="00DF617D"/>
    <w:rsid w:val="00E007A9"/>
    <w:rsid w:val="00E03FBD"/>
    <w:rsid w:val="00E11A00"/>
    <w:rsid w:val="00E13485"/>
    <w:rsid w:val="00E138B6"/>
    <w:rsid w:val="00E14028"/>
    <w:rsid w:val="00E1467F"/>
    <w:rsid w:val="00E14FA4"/>
    <w:rsid w:val="00E15036"/>
    <w:rsid w:val="00E20B4A"/>
    <w:rsid w:val="00E217AB"/>
    <w:rsid w:val="00E21AA9"/>
    <w:rsid w:val="00E23CC5"/>
    <w:rsid w:val="00E26627"/>
    <w:rsid w:val="00E27170"/>
    <w:rsid w:val="00E30621"/>
    <w:rsid w:val="00E30788"/>
    <w:rsid w:val="00E3311E"/>
    <w:rsid w:val="00E35366"/>
    <w:rsid w:val="00E37EBF"/>
    <w:rsid w:val="00E432FE"/>
    <w:rsid w:val="00E43331"/>
    <w:rsid w:val="00E527C7"/>
    <w:rsid w:val="00E66432"/>
    <w:rsid w:val="00E66F64"/>
    <w:rsid w:val="00E7031A"/>
    <w:rsid w:val="00E76485"/>
    <w:rsid w:val="00E76CBB"/>
    <w:rsid w:val="00E81CCD"/>
    <w:rsid w:val="00E87105"/>
    <w:rsid w:val="00E87E9C"/>
    <w:rsid w:val="00E90201"/>
    <w:rsid w:val="00E90B99"/>
    <w:rsid w:val="00E9294E"/>
    <w:rsid w:val="00E95F9B"/>
    <w:rsid w:val="00E95F9F"/>
    <w:rsid w:val="00E96AFC"/>
    <w:rsid w:val="00EA3CBE"/>
    <w:rsid w:val="00EA5EE0"/>
    <w:rsid w:val="00EA6A1E"/>
    <w:rsid w:val="00EB099F"/>
    <w:rsid w:val="00EC025F"/>
    <w:rsid w:val="00EC16A5"/>
    <w:rsid w:val="00EC3520"/>
    <w:rsid w:val="00EC431D"/>
    <w:rsid w:val="00EC4FAD"/>
    <w:rsid w:val="00ED133C"/>
    <w:rsid w:val="00ED1E57"/>
    <w:rsid w:val="00ED27CA"/>
    <w:rsid w:val="00EE0177"/>
    <w:rsid w:val="00EE59D8"/>
    <w:rsid w:val="00EE60FF"/>
    <w:rsid w:val="00EE6102"/>
    <w:rsid w:val="00EF0397"/>
    <w:rsid w:val="00F014F5"/>
    <w:rsid w:val="00F01F86"/>
    <w:rsid w:val="00F0423A"/>
    <w:rsid w:val="00F04FF5"/>
    <w:rsid w:val="00F04FF9"/>
    <w:rsid w:val="00F06B14"/>
    <w:rsid w:val="00F06BF1"/>
    <w:rsid w:val="00F13195"/>
    <w:rsid w:val="00F148DD"/>
    <w:rsid w:val="00F213DB"/>
    <w:rsid w:val="00F25702"/>
    <w:rsid w:val="00F3103A"/>
    <w:rsid w:val="00F32CFC"/>
    <w:rsid w:val="00F43CEA"/>
    <w:rsid w:val="00F449F8"/>
    <w:rsid w:val="00F4596E"/>
    <w:rsid w:val="00F45EA4"/>
    <w:rsid w:val="00F503AE"/>
    <w:rsid w:val="00F505DA"/>
    <w:rsid w:val="00F510DA"/>
    <w:rsid w:val="00F52255"/>
    <w:rsid w:val="00F54390"/>
    <w:rsid w:val="00F5576D"/>
    <w:rsid w:val="00F57CC2"/>
    <w:rsid w:val="00F60E0C"/>
    <w:rsid w:val="00F61A81"/>
    <w:rsid w:val="00F63209"/>
    <w:rsid w:val="00F641F8"/>
    <w:rsid w:val="00F719A7"/>
    <w:rsid w:val="00F71ACA"/>
    <w:rsid w:val="00F720A0"/>
    <w:rsid w:val="00F8103E"/>
    <w:rsid w:val="00F824F1"/>
    <w:rsid w:val="00F836B6"/>
    <w:rsid w:val="00F8464D"/>
    <w:rsid w:val="00F85EE0"/>
    <w:rsid w:val="00F86B89"/>
    <w:rsid w:val="00F8761C"/>
    <w:rsid w:val="00F93101"/>
    <w:rsid w:val="00F972BA"/>
    <w:rsid w:val="00FA1903"/>
    <w:rsid w:val="00FA21BB"/>
    <w:rsid w:val="00FA3476"/>
    <w:rsid w:val="00FA38B2"/>
    <w:rsid w:val="00FA4EF0"/>
    <w:rsid w:val="00FA575C"/>
    <w:rsid w:val="00FB1074"/>
    <w:rsid w:val="00FB615C"/>
    <w:rsid w:val="00FB6C32"/>
    <w:rsid w:val="00FC013C"/>
    <w:rsid w:val="00FC3DFE"/>
    <w:rsid w:val="00FC58E5"/>
    <w:rsid w:val="00FC5A4F"/>
    <w:rsid w:val="00FC5CF0"/>
    <w:rsid w:val="00FC6276"/>
    <w:rsid w:val="00FD07C2"/>
    <w:rsid w:val="00FD0C0E"/>
    <w:rsid w:val="00FD72D2"/>
    <w:rsid w:val="00FE0A28"/>
    <w:rsid w:val="00FE5FE7"/>
    <w:rsid w:val="00FE6844"/>
    <w:rsid w:val="00FF0B7C"/>
    <w:rsid w:val="00FF20B0"/>
    <w:rsid w:val="00FF5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89AED29"/>
  <w15:docId w15:val="{F7922F8C-361A-439B-8256-C31CFC138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8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823145"/>
    <w:pPr>
      <w:spacing w:after="0" w:line="360" w:lineRule="auto"/>
      <w:ind w:firstLine="851"/>
      <w:contextualSpacing/>
      <w:jc w:val="both"/>
    </w:pPr>
    <w:rPr>
      <w:rFonts w:ascii="Times New Roman" w:hAnsi="Times New Roman"/>
      <w:sz w:val="24"/>
    </w:rPr>
  </w:style>
  <w:style w:type="paragraph" w:styleId="1">
    <w:name w:val="heading 1"/>
    <w:basedOn w:val="a"/>
    <w:next w:val="a0"/>
    <w:link w:val="10"/>
    <w:uiPriority w:val="9"/>
    <w:qFormat/>
    <w:rsid w:val="002925F5"/>
    <w:pPr>
      <w:numPr>
        <w:numId w:val="4"/>
      </w:numPr>
      <w:tabs>
        <w:tab w:val="clear" w:pos="1134"/>
        <w:tab w:val="left" w:pos="1418"/>
      </w:tabs>
      <w:suppressAutoHyphens/>
      <w:spacing w:before="240" w:after="240"/>
      <w:contextualSpacing w:val="0"/>
      <w:outlineLvl w:val="0"/>
    </w:pPr>
    <w:rPr>
      <w:b/>
    </w:rPr>
  </w:style>
  <w:style w:type="paragraph" w:styleId="2">
    <w:name w:val="heading 2"/>
    <w:basedOn w:val="1"/>
    <w:next w:val="a0"/>
    <w:link w:val="20"/>
    <w:uiPriority w:val="9"/>
    <w:unhideWhenUsed/>
    <w:qFormat/>
    <w:rsid w:val="002925F5"/>
    <w:pPr>
      <w:numPr>
        <w:ilvl w:val="1"/>
      </w:numPr>
      <w:tabs>
        <w:tab w:val="clear" w:pos="1418"/>
        <w:tab w:val="left" w:pos="1560"/>
      </w:tabs>
      <w:outlineLvl w:val="1"/>
    </w:pPr>
  </w:style>
  <w:style w:type="paragraph" w:styleId="3">
    <w:name w:val="heading 3"/>
    <w:basedOn w:val="a0"/>
    <w:next w:val="a0"/>
    <w:link w:val="30"/>
    <w:uiPriority w:val="9"/>
    <w:unhideWhenUsed/>
    <w:qFormat/>
    <w:rsid w:val="002925F5"/>
    <w:pPr>
      <w:keepNext/>
      <w:keepLines/>
      <w:numPr>
        <w:ilvl w:val="2"/>
        <w:numId w:val="4"/>
      </w:numPr>
      <w:tabs>
        <w:tab w:val="left" w:pos="1701"/>
      </w:tabs>
      <w:spacing w:before="240" w:after="240"/>
      <w:contextualSpacing w:val="0"/>
      <w:jc w:val="left"/>
      <w:outlineLvl w:val="2"/>
    </w:pPr>
    <w:rPr>
      <w:rFonts w:eastAsiaTheme="majorEastAsia" w:cstheme="majorBidi"/>
      <w:b/>
      <w:bCs/>
    </w:rPr>
  </w:style>
  <w:style w:type="paragraph" w:styleId="4">
    <w:name w:val="heading 4"/>
    <w:basedOn w:val="a0"/>
    <w:next w:val="a0"/>
    <w:link w:val="40"/>
    <w:uiPriority w:val="9"/>
    <w:unhideWhenUsed/>
    <w:qFormat/>
    <w:rsid w:val="002925F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unhideWhenUsed/>
    <w:rsid w:val="002925F5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1"/>
    <w:link w:val="a4"/>
    <w:uiPriority w:val="99"/>
    <w:rsid w:val="002925F5"/>
    <w:rPr>
      <w:rFonts w:ascii="Times New Roman" w:hAnsi="Times New Roman"/>
      <w:sz w:val="24"/>
    </w:rPr>
  </w:style>
  <w:style w:type="paragraph" w:styleId="a6">
    <w:name w:val="footer"/>
    <w:basedOn w:val="a0"/>
    <w:link w:val="a7"/>
    <w:uiPriority w:val="99"/>
    <w:unhideWhenUsed/>
    <w:rsid w:val="002925F5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a1"/>
    <w:link w:val="a6"/>
    <w:uiPriority w:val="99"/>
    <w:rsid w:val="002925F5"/>
    <w:rPr>
      <w:rFonts w:ascii="Times New Roman" w:hAnsi="Times New Roman"/>
      <w:sz w:val="24"/>
    </w:rPr>
  </w:style>
  <w:style w:type="table" w:styleId="a8">
    <w:name w:val="Table Grid"/>
    <w:basedOn w:val="a2"/>
    <w:uiPriority w:val="39"/>
    <w:rsid w:val="002925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1"/>
    <w:link w:val="1"/>
    <w:uiPriority w:val="9"/>
    <w:rsid w:val="002925F5"/>
    <w:rPr>
      <w:rFonts w:ascii="Times New Roman" w:hAnsi="Times New Roman"/>
      <w:b/>
      <w:sz w:val="24"/>
    </w:rPr>
  </w:style>
  <w:style w:type="paragraph" w:styleId="a9">
    <w:name w:val="Balloon Text"/>
    <w:basedOn w:val="a0"/>
    <w:link w:val="aa"/>
    <w:uiPriority w:val="99"/>
    <w:semiHidden/>
    <w:unhideWhenUsed/>
    <w:rsid w:val="002925F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semiHidden/>
    <w:rsid w:val="002925F5"/>
    <w:rPr>
      <w:rFonts w:ascii="Tahoma" w:hAnsi="Tahoma" w:cs="Tahoma"/>
      <w:sz w:val="16"/>
      <w:szCs w:val="16"/>
    </w:rPr>
  </w:style>
  <w:style w:type="paragraph" w:styleId="ab">
    <w:name w:val="Subtitle"/>
    <w:basedOn w:val="1"/>
    <w:next w:val="a0"/>
    <w:link w:val="ac"/>
    <w:uiPriority w:val="8"/>
    <w:qFormat/>
    <w:rsid w:val="002925F5"/>
    <w:pPr>
      <w:numPr>
        <w:numId w:val="0"/>
      </w:numPr>
      <w:spacing w:before="0" w:after="120"/>
      <w:jc w:val="center"/>
    </w:pPr>
  </w:style>
  <w:style w:type="character" w:customStyle="1" w:styleId="ac">
    <w:name w:val="Подзаголовок Знак"/>
    <w:basedOn w:val="a1"/>
    <w:link w:val="ab"/>
    <w:uiPriority w:val="8"/>
    <w:rsid w:val="002925F5"/>
    <w:rPr>
      <w:rFonts w:ascii="Times New Roman" w:hAnsi="Times New Roman"/>
      <w:b/>
      <w:sz w:val="24"/>
    </w:rPr>
  </w:style>
  <w:style w:type="paragraph" w:styleId="a">
    <w:name w:val="List Paragraph"/>
    <w:basedOn w:val="a0"/>
    <w:uiPriority w:val="1"/>
    <w:qFormat/>
    <w:rsid w:val="002925F5"/>
    <w:pPr>
      <w:numPr>
        <w:numId w:val="1"/>
      </w:numPr>
      <w:tabs>
        <w:tab w:val="left" w:pos="1134"/>
      </w:tabs>
    </w:pPr>
  </w:style>
  <w:style w:type="character" w:customStyle="1" w:styleId="20">
    <w:name w:val="Заголовок 2 Знак"/>
    <w:basedOn w:val="a1"/>
    <w:link w:val="2"/>
    <w:uiPriority w:val="9"/>
    <w:rsid w:val="002925F5"/>
    <w:rPr>
      <w:rFonts w:ascii="Times New Roman" w:hAnsi="Times New Roman"/>
      <w:b/>
      <w:sz w:val="24"/>
    </w:rPr>
  </w:style>
  <w:style w:type="character" w:styleId="ad">
    <w:name w:val="annotation reference"/>
    <w:basedOn w:val="a1"/>
    <w:uiPriority w:val="99"/>
    <w:semiHidden/>
    <w:unhideWhenUsed/>
    <w:rsid w:val="00E20B4A"/>
    <w:rPr>
      <w:sz w:val="16"/>
      <w:szCs w:val="16"/>
    </w:rPr>
  </w:style>
  <w:style w:type="paragraph" w:styleId="ae">
    <w:name w:val="annotation text"/>
    <w:basedOn w:val="a0"/>
    <w:link w:val="af"/>
    <w:uiPriority w:val="99"/>
    <w:semiHidden/>
    <w:unhideWhenUsed/>
    <w:rsid w:val="00E20B4A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1"/>
    <w:link w:val="ae"/>
    <w:uiPriority w:val="99"/>
    <w:semiHidden/>
    <w:rsid w:val="00E20B4A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E20B4A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E20B4A"/>
    <w:rPr>
      <w:b/>
      <w:bCs/>
      <w:sz w:val="20"/>
      <w:szCs w:val="20"/>
    </w:rPr>
  </w:style>
  <w:style w:type="character" w:customStyle="1" w:styleId="30">
    <w:name w:val="Заголовок 3 Знак"/>
    <w:basedOn w:val="a1"/>
    <w:link w:val="3"/>
    <w:uiPriority w:val="9"/>
    <w:rsid w:val="002925F5"/>
    <w:rPr>
      <w:rFonts w:ascii="Times New Roman" w:eastAsiaTheme="majorEastAsia" w:hAnsi="Times New Roman" w:cstheme="majorBidi"/>
      <w:b/>
      <w:bCs/>
      <w:sz w:val="24"/>
    </w:rPr>
  </w:style>
  <w:style w:type="character" w:customStyle="1" w:styleId="40">
    <w:name w:val="Заголовок 4 Знак"/>
    <w:basedOn w:val="a1"/>
    <w:link w:val="4"/>
    <w:uiPriority w:val="9"/>
    <w:rsid w:val="002925F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</w:rPr>
  </w:style>
  <w:style w:type="paragraph" w:customStyle="1" w:styleId="100">
    <w:name w:val="Обычный 10 центр"/>
    <w:basedOn w:val="a0"/>
    <w:rsid w:val="002925F5"/>
    <w:pPr>
      <w:spacing w:line="240" w:lineRule="auto"/>
      <w:jc w:val="center"/>
    </w:pPr>
    <w:rPr>
      <w:rFonts w:cs="Times New Roman"/>
      <w:sz w:val="20"/>
      <w:szCs w:val="20"/>
      <w:lang w:eastAsia="ru-RU"/>
    </w:rPr>
  </w:style>
  <w:style w:type="paragraph" w:customStyle="1" w:styleId="12">
    <w:name w:val="Обычный 12 центр"/>
    <w:basedOn w:val="a0"/>
    <w:qFormat/>
    <w:rsid w:val="002925F5"/>
    <w:pPr>
      <w:ind w:firstLine="0"/>
      <w:jc w:val="center"/>
    </w:pPr>
  </w:style>
  <w:style w:type="paragraph" w:customStyle="1" w:styleId="af2">
    <w:name w:val="Рисунок"/>
    <w:qFormat/>
    <w:rsid w:val="002925F5"/>
    <w:pPr>
      <w:spacing w:after="360"/>
      <w:jc w:val="center"/>
    </w:pPr>
    <w:rPr>
      <w:rFonts w:ascii="Times New Roman" w:hAnsi="Times New Roman"/>
      <w:b/>
      <w:sz w:val="24"/>
    </w:rPr>
  </w:style>
  <w:style w:type="table" w:customStyle="1" w:styleId="21">
    <w:name w:val="Сетка таблицы2"/>
    <w:basedOn w:val="a2"/>
    <w:next w:val="a8"/>
    <w:uiPriority w:val="59"/>
    <w:rsid w:val="002925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3">
    <w:name w:val="Табл. Обычный слева"/>
    <w:uiPriority w:val="2"/>
    <w:qFormat/>
    <w:rsid w:val="002925F5"/>
    <w:pPr>
      <w:spacing w:before="60" w:after="60" w:line="240" w:lineRule="auto"/>
      <w:ind w:left="57"/>
      <w:jc w:val="both"/>
    </w:pPr>
    <w:rPr>
      <w:rFonts w:ascii="Times New Roman" w:hAnsi="Times New Roman"/>
      <w:sz w:val="24"/>
    </w:rPr>
  </w:style>
  <w:style w:type="paragraph" w:customStyle="1" w:styleId="11">
    <w:name w:val="Табл. 11 слева"/>
    <w:basedOn w:val="af3"/>
    <w:uiPriority w:val="2"/>
    <w:qFormat/>
    <w:rsid w:val="002925F5"/>
    <w:rPr>
      <w:sz w:val="22"/>
    </w:rPr>
  </w:style>
  <w:style w:type="paragraph" w:customStyle="1" w:styleId="110">
    <w:name w:val="Табл. 11 центр"/>
    <w:basedOn w:val="11"/>
    <w:uiPriority w:val="2"/>
    <w:qFormat/>
    <w:rsid w:val="002925F5"/>
    <w:pPr>
      <w:jc w:val="center"/>
    </w:pPr>
  </w:style>
  <w:style w:type="paragraph" w:customStyle="1" w:styleId="af4">
    <w:name w:val="Табл. Заголовок"/>
    <w:basedOn w:val="af3"/>
    <w:uiPriority w:val="2"/>
    <w:qFormat/>
    <w:rsid w:val="00DF3EC8"/>
    <w:pPr>
      <w:jc w:val="center"/>
    </w:pPr>
    <w:rPr>
      <w:b/>
    </w:rPr>
  </w:style>
  <w:style w:type="paragraph" w:customStyle="1" w:styleId="af5">
    <w:name w:val="Табл. Обычный центр"/>
    <w:basedOn w:val="af3"/>
    <w:uiPriority w:val="2"/>
    <w:qFormat/>
    <w:rsid w:val="002925F5"/>
    <w:pPr>
      <w:jc w:val="center"/>
    </w:pPr>
  </w:style>
  <w:style w:type="paragraph" w:customStyle="1" w:styleId="22">
    <w:name w:val="Штамп 22 центр"/>
    <w:uiPriority w:val="10"/>
    <w:rsid w:val="002925F5"/>
    <w:pPr>
      <w:spacing w:after="0" w:line="240" w:lineRule="auto"/>
      <w:jc w:val="center"/>
    </w:pPr>
    <w:rPr>
      <w:rFonts w:ascii="Times New Roman" w:eastAsia="Times New Roman" w:hAnsi="Times New Roman" w:cs="Arial"/>
      <w:sz w:val="44"/>
      <w:szCs w:val="24"/>
    </w:rPr>
  </w:style>
  <w:style w:type="paragraph" w:customStyle="1" w:styleId="14">
    <w:name w:val="Штамп 14 центр"/>
    <w:basedOn w:val="22"/>
    <w:uiPriority w:val="10"/>
    <w:qFormat/>
    <w:rsid w:val="002925F5"/>
    <w:pPr>
      <w:framePr w:wrap="around" w:vAnchor="page" w:hAnchor="page" w:x="1135" w:y="15713"/>
      <w:ind w:left="57" w:right="57"/>
      <w:suppressOverlap/>
    </w:pPr>
    <w:rPr>
      <w:sz w:val="28"/>
      <w:szCs w:val="44"/>
    </w:rPr>
  </w:style>
  <w:style w:type="paragraph" w:customStyle="1" w:styleId="120">
    <w:name w:val="Штамп 12 центр"/>
    <w:basedOn w:val="14"/>
    <w:uiPriority w:val="10"/>
    <w:qFormat/>
    <w:rsid w:val="002925F5"/>
    <w:pPr>
      <w:framePr w:wrap="around"/>
    </w:pPr>
    <w:rPr>
      <w:sz w:val="24"/>
    </w:rPr>
  </w:style>
  <w:style w:type="paragraph" w:customStyle="1" w:styleId="9">
    <w:name w:val="Штамп 9 центр"/>
    <w:link w:val="90"/>
    <w:uiPriority w:val="10"/>
    <w:rsid w:val="002925F5"/>
    <w:pPr>
      <w:spacing w:after="0" w:line="240" w:lineRule="auto"/>
      <w:jc w:val="center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90">
    <w:name w:val="Штамп 9 центр Знак"/>
    <w:link w:val="9"/>
    <w:uiPriority w:val="10"/>
    <w:rsid w:val="002925F5"/>
    <w:rPr>
      <w:rFonts w:ascii="Times New Roman" w:eastAsia="Times New Roman" w:hAnsi="Times New Roman" w:cs="Times New Roman"/>
      <w:sz w:val="18"/>
      <w:szCs w:val="18"/>
    </w:rPr>
  </w:style>
  <w:style w:type="paragraph" w:customStyle="1" w:styleId="91">
    <w:name w:val="Штамп 9 влево"/>
    <w:basedOn w:val="9"/>
    <w:uiPriority w:val="10"/>
    <w:qFormat/>
    <w:rsid w:val="00044B69"/>
    <w:pPr>
      <w:framePr w:wrap="around" w:vAnchor="page" w:hAnchor="page" w:x="13031" w:y="13428"/>
      <w:ind w:left="28"/>
      <w:jc w:val="left"/>
    </w:pPr>
  </w:style>
  <w:style w:type="paragraph" w:customStyle="1" w:styleId="111">
    <w:name w:val="Центр 11"/>
    <w:basedOn w:val="a0"/>
    <w:qFormat/>
    <w:rsid w:val="009A3615"/>
    <w:pPr>
      <w:widowControl w:val="0"/>
      <w:spacing w:line="240" w:lineRule="auto"/>
      <w:ind w:firstLine="0"/>
      <w:contextualSpacing w:val="0"/>
      <w:jc w:val="center"/>
    </w:pPr>
    <w:rPr>
      <w:rFonts w:eastAsia="Times New Roman" w:cs="Times New Roman"/>
      <w:sz w:val="22"/>
      <w:lang w:eastAsia="ru-RU"/>
    </w:rPr>
  </w:style>
  <w:style w:type="paragraph" w:customStyle="1" w:styleId="af6">
    <w:name w:val="Колонтитул наверху"/>
    <w:basedOn w:val="a0"/>
    <w:qFormat/>
    <w:rsid w:val="00193554"/>
    <w:pPr>
      <w:spacing w:line="240" w:lineRule="auto"/>
      <w:ind w:left="-110" w:firstLine="0"/>
      <w:contextualSpacing w:val="0"/>
      <w:jc w:val="left"/>
    </w:pPr>
    <w:rPr>
      <w:rFonts w:ascii="Arial" w:hAnsi="Arial"/>
      <w:color w:val="000000" w:themeColor="text1"/>
      <w:sz w:val="16"/>
      <w:szCs w:val="16"/>
    </w:rPr>
  </w:style>
  <w:style w:type="character" w:styleId="af7">
    <w:name w:val="line number"/>
    <w:basedOn w:val="a1"/>
    <w:uiPriority w:val="99"/>
    <w:semiHidden/>
    <w:unhideWhenUsed/>
    <w:rsid w:val="0053154E"/>
  </w:style>
  <w:style w:type="character" w:customStyle="1" w:styleId="fontstyle01">
    <w:name w:val="fontstyle01"/>
    <w:basedOn w:val="a1"/>
    <w:rsid w:val="00B85E3B"/>
    <w:rPr>
      <w:rFonts w:ascii="GOSTCommon" w:hAnsi="GOSTCommon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21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4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8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8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4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2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8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4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2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6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9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9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1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5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2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3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2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5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96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mployee\Desktop\&#1055;&#1042;&#1055;%203-4%20&#1086;&#1092;&#1086;&#1088;&#1084;&#1083;&#1077;&#1085;&#1080;&#1077;\&#1055;&#1056;.6_&#1057;&#1087;&#1077;&#1094;&#1080;&#1092;&#1080;&#1082;&#1072;&#1094;&#1080;&#1103;_&#1086;&#1073;&#1086;&#1088;&#1091;&#1076;&#1086;&#1074;&#1072;&#1085;&#1080;&#1103;%20&#1060;.3.%20&#1040;.3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246193-7864-474E-9C1F-50DDF03955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ПР.6_Спецификация_оборудования Ф.3. А.3.dotx</Template>
  <TotalTime>172</TotalTime>
  <Pages>2</Pages>
  <Words>445</Words>
  <Characters>2540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Employee</dc:creator>
  <cp:keywords/>
  <dc:description/>
  <cp:lastModifiedBy>Tkachenko Ekaterina</cp:lastModifiedBy>
  <cp:revision>10</cp:revision>
  <cp:lastPrinted>2025-07-08T11:57:00Z</cp:lastPrinted>
  <dcterms:created xsi:type="dcterms:W3CDTF">2025-07-14T07:24:00Z</dcterms:created>
  <dcterms:modified xsi:type="dcterms:W3CDTF">2025-07-14T12:26:00Z</dcterms:modified>
</cp:coreProperties>
</file>