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322C6F51" w:rsidR="005064CA" w:rsidRPr="000D70A3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b/>
                <w:bCs/>
                <w:color w:val="000000"/>
                <w:szCs w:val="24"/>
              </w:rPr>
              <w:t>1</w:t>
            </w:r>
            <w:r w:rsidR="00AB7454" w:rsidRPr="000D70A3">
              <w:rPr>
                <w:rFonts w:cs="Times New Roman"/>
                <w:b/>
                <w:bCs/>
                <w:color w:val="000000"/>
                <w:szCs w:val="24"/>
              </w:rPr>
              <w:t>5</w:t>
            </w:r>
            <w:r w:rsidR="009F5B5F" w:rsidRPr="000D70A3">
              <w:rPr>
                <w:rFonts w:cs="Times New Roman"/>
                <w:b/>
                <w:bCs/>
                <w:color w:val="000000"/>
                <w:szCs w:val="24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0D70A3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529FDE92" w:rsidR="006035EF" w:rsidRPr="000D70A3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b/>
                <w:bCs/>
                <w:color w:val="000000"/>
                <w:szCs w:val="24"/>
              </w:rPr>
            </w:pPr>
            <w:r w:rsidRPr="000D70A3">
              <w:rPr>
                <w:rFonts w:cs="Times New Roman"/>
                <w:b/>
                <w:bCs/>
                <w:szCs w:val="24"/>
              </w:rPr>
              <w:t xml:space="preserve">Система </w:t>
            </w:r>
            <w:r w:rsidR="00AB7454" w:rsidRPr="000D70A3">
              <w:rPr>
                <w:rFonts w:cs="Times New Roman"/>
                <w:b/>
                <w:bCs/>
                <w:color w:val="000000"/>
                <w:szCs w:val="24"/>
              </w:rPr>
              <w:t>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0D70A3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AE3891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50EAD0E9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2955FA39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2E110A85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B5D4F1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25AFF408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6A31A61A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007.0CC2R3-50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095E1C1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356D1D7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0DBE336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54C7995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08536A8B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0A28173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406E1D3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032AFD3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2341BD1E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2C00E4F8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015.0CC2R3-50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5C2A7F4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2181019C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395CC9FF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37BE158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A1E4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C25476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2EEF90" w14:textId="124D9ADE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021.0CC2R3-50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A91FBC" w14:textId="608DE904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33408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F0442" w14:textId="643FA97A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33EEF" w14:textId="463AE58E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E1F9F7" w14:textId="5C85472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3F59D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66502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283BD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487F6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40CAF9" w14:textId="0008C4AC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Фанкойл канальный CFDA 023.0CC2R3-50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78DCC" w14:textId="360D402A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C78EB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A165C" w14:textId="4F8A9A0F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F89D23" w14:textId="6B6DB1DB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B14021" w14:textId="6A4D0150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F5E17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87EC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7B84FEAD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Узел обвязки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3B64892E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382B2903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Clivet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6AD11CCC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6094DD4F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214853EF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Насос дренажный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51D433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6EC8BF3A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  <w:lang w:val="en-US"/>
              </w:rPr>
              <w:t>Sauermann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265D183F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7BC2A996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7FAF1209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 xml:space="preserve">Ручной балансировочный клапан 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MVT</w:t>
            </w:r>
            <w:r w:rsidRPr="000D70A3">
              <w:rPr>
                <w:rFonts w:cs="Times New Roman"/>
                <w:color w:val="000000"/>
                <w:szCs w:val="24"/>
              </w:rPr>
              <w:t>-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>R</w:t>
            </w:r>
            <w:r w:rsidRPr="000D70A3">
              <w:rPr>
                <w:rFonts w:cs="Times New Roman"/>
                <w:color w:val="000000"/>
                <w:szCs w:val="24"/>
              </w:rPr>
              <w:t xml:space="preserve"> 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09EA3D8D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7A53EBB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46C5F16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2C4E9D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BD45D7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2D0F9D" w14:textId="472DDBCC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Кран шаровый</w:t>
            </w:r>
            <w:r w:rsidRPr="000D70A3">
              <w:rPr>
                <w:rFonts w:cs="Times New Roman"/>
                <w:color w:val="000000"/>
                <w:szCs w:val="24"/>
                <w:lang w:val="en-US"/>
              </w:rPr>
              <w:t xml:space="preserve"> </w:t>
            </w:r>
            <w:r w:rsidRPr="000D70A3">
              <w:rPr>
                <w:rFonts w:cs="Times New Roman"/>
                <w:color w:val="000000"/>
                <w:szCs w:val="24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CD0F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A8EF1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E92605" w14:textId="35CD2C43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643E13" w14:textId="4555F50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AE117B" w14:textId="40A8857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E1667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24A159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589E88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A97C" w14:textId="77777777" w:rsidR="00AE3891" w:rsidRPr="005B601D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F6C8A6" w14:textId="5BCDFB92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C5089" w14:textId="0838EEC1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B2A758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AB89F" w14:textId="4E1AE25C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5B96EAC" w14:textId="0B2C060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79E32" w14:textId="32EF2E6E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DC924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E3499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1CD4F22D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05B7560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2E53FD0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3FB2B339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45927942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1F42B3DE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5CFB0BC9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74946222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26000A71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6A9D6485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6F8826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C0079D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0CA61" w14:textId="3326297E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водогазопроводная оцинкованная,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0DBDB" w14:textId="5A12A52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E4F3AA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8CC57" w14:textId="3AA9F6F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B13F2A1" w14:textId="1857D0D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00033" w14:textId="7BF2CC7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248C2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1961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7086E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E4DC4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A2BD3" w14:textId="2C9B2309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200C68" w14:textId="569BEB75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D88A19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ABCCFC" w14:textId="3C48247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E3C30D" w14:textId="36A4C38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EABF5" w14:textId="69ED7AE3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78E9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57C9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569051CC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99ED832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5B57383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5DD8F53E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674527C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EDB67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FBC011" w14:textId="77777777" w:rsidR="00AE3891" w:rsidRPr="00E9294E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042DCF" w14:textId="63132E51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E2BAC" w14:textId="71E4C864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BE5EA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41AEC4" w14:textId="7D275CB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7DA7257" w14:textId="70E8A4E7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6144FB" w14:textId="280B266F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A00EB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60C7B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4ECE352F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стальная электросварная прямошовная,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57DB2324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0CDFF878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074BC5A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3876EEAE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45AF587C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48D64E53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72E26DA0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7394987F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7FDABFA3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197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26AB2644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730CDA0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0EE7C85C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7D7C3CA7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6CFE3A1A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10C4714B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007D8A0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0B72BB30" w:rsidR="00AE3891" w:rsidRPr="000D70A3" w:rsidRDefault="001E0C38" w:rsidP="00AE3891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80E6297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5E15ECF3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5AE92D6B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60C6737C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  <w:r w:rsidRPr="001E0C38">
              <w:rPr>
                <w:rFonts w:cs="Times New Roman"/>
                <w:color w:val="000000"/>
                <w:szCs w:val="24"/>
              </w:rPr>
              <w:t>124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3E8057BC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70A161CA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5CB2966B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206D469E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123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9D405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A6181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1B50E2" w14:textId="4A417FE1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ø80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FA985D" w14:textId="4BB77CCE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B3EC5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ECD8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9F7A8C" w14:textId="4DD3C1FD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2D4A23" w14:textId="703DDB74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53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2158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80BCB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4FC5EC4A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Трубки теплоизоляционные из вспененного полиэтилена Energoflex Super SK, b=32 мм для ø100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36883627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7706A381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61F1A0AB" w:rsidR="00AE3891" w:rsidRPr="000D70A3" w:rsidRDefault="001E0C38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67A0BAD8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1C2CDDCB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004568C0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01D0437A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E0C38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1E0C38" w:rsidRPr="00C526CB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712D2AD9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50F6C1C2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6CD1B101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71D1F30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4E3E25">
              <w:rPr>
                <w:color w:val="000000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E0C38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1E0C38" w:rsidRPr="003D63D0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47E84910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Окожуха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0E09074B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3547B5F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1E655326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E0C38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1E0C38" w:rsidRPr="00C526CB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1B1CA5B1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05098CFB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350D2C6D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компл.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3033992B" w:rsidR="001E0C38" w:rsidRPr="000D70A3" w:rsidRDefault="001E0C38" w:rsidP="001E0C38">
            <w:pPr>
              <w:pStyle w:val="af5"/>
              <w:rPr>
                <w:rFonts w:cs="Times New Roman"/>
                <w:szCs w:val="24"/>
              </w:rPr>
            </w:pPr>
            <w:r w:rsidRPr="00E11A00">
              <w:rPr>
                <w:color w:val="000000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1E0C38" w:rsidRPr="000D70A3" w:rsidRDefault="001E0C38" w:rsidP="001E0C3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1E0C38" w:rsidRPr="000D70A3" w:rsidRDefault="001E0C38" w:rsidP="001E0C3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2C922D93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B5D5065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7EEB335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201DBA1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219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2F78FFC4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AF1045D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4FF8BBE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144D3B2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71E2FD6A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754669EA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2C20B8D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7E5F7773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51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2F768032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7A47FAFC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7020DD1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37CEE73E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178A0360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50304E73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24B04927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19F3176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1DD50FFA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ø63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16356C6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11D2A996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59C0A912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AE3891" w:rsidRPr="00C526CB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4F22FF9D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ø75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6938E7E2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0CB50F5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191A4643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AE3891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AE3891" w:rsidRPr="003D63D0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20064106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Труба полипропиленовая PN10, ø90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50821EF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2AF93E00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36CC5008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AE3891" w:rsidRPr="00747C04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73A49F9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Соединительные детали 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234A28F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284D1E45" w:rsidR="00AE3891" w:rsidRPr="000D70A3" w:rsidRDefault="00AE3891" w:rsidP="00AE3891">
            <w:pPr>
              <w:pStyle w:val="af5"/>
              <w:rPr>
                <w:rFonts w:cs="Times New Roman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AE3891" w:rsidRPr="000D70A3" w:rsidRDefault="00AE3891" w:rsidP="00AE3891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AE3891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AE3891" w:rsidRPr="00747C04" w:rsidRDefault="00AE3891" w:rsidP="00AE3891">
            <w:pPr>
              <w:pStyle w:val="af5"/>
              <w:numPr>
                <w:ilvl w:val="0"/>
                <w:numId w:val="8"/>
              </w:numPr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FB87D3C" w:rsidR="00AE3891" w:rsidRPr="000D70A3" w:rsidRDefault="00AE3891" w:rsidP="00AE3891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Диффузор щелевой алюминиевый, 4 щели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13A9473C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ЛРЩ-22-4-1000-У0-RAL 9003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0B21E790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601E739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Венткрафт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0B44EA1B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6DD5D284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114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AE3891" w:rsidRPr="000D70A3" w:rsidRDefault="00AE3891" w:rsidP="00AE3891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0D70A3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056D37DE" w:rsidR="000D70A3" w:rsidRPr="000D70A3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из тонколистовой оцинкованной стали класса герметичности "B", ø250, b=0.6мм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4A04ECD4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ГОСТ 14918-80*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7D68EE9B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6756863E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39FE6F29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70FB522E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0D70A3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748CAA31" w:rsidR="000D70A3" w:rsidRPr="000D70A3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Воздуховод гибкий гофрированный ø250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62700CF3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447BF4ED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2BFDD909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536A00D4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м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4AE9591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68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38F5041C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0D70A3" w:rsidRPr="00157984" w14:paraId="2341DB65" w14:textId="77777777" w:rsidTr="000D70A3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D933F8E" w14:textId="77777777" w:rsidR="000D70A3" w:rsidRPr="00747C04" w:rsidRDefault="000D70A3" w:rsidP="000D70A3">
            <w:pPr>
              <w:pStyle w:val="af5"/>
              <w:ind w:left="284"/>
              <w:jc w:val="both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F9FCDC" w14:textId="74689ABB" w:rsidR="000D70A3" w:rsidRPr="000D70A3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b/>
                <w:bCs/>
                <w:color w:val="000000"/>
                <w:szCs w:val="24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664856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FF1B880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73FD540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E4CE6B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CFB45E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47374A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20F41C" w14:textId="77777777" w:rsidR="000D70A3" w:rsidRPr="000D70A3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1E0C38" w:rsidRPr="00157984" w14:paraId="4DC15AB7" w14:textId="77777777" w:rsidTr="000D70A3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B221213" w14:textId="77777777" w:rsidR="001E0C38" w:rsidRPr="00747C04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C5CA9" w14:textId="6C04E8C6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Гильза из стальной трубы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1B9FAE" w14:textId="1362E30D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ГОСТ 10704-91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C99959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0CBB95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50B35" w14:textId="53AD2B95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0BE66B" w14:textId="3D7882BE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935B82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0C2A4C64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1E0C38" w:rsidRPr="00157984" w14:paraId="7D129862" w14:textId="77777777" w:rsidTr="000D70A3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1E0C38" w:rsidRPr="00747C04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542B8BEC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25A3CC88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МБОР-8</w:t>
            </w:r>
          </w:p>
        </w:tc>
        <w:tc>
          <w:tcPr>
            <w:tcW w:w="19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14526B71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12E91EE1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17EA312F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м3</w:t>
            </w:r>
          </w:p>
        </w:tc>
        <w:tc>
          <w:tcPr>
            <w:tcW w:w="113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533C890A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2AAB83FC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</w:tr>
      <w:tr w:rsidR="001E0C38" w:rsidRPr="00157984" w14:paraId="208D5BF6" w14:textId="77777777" w:rsidTr="007C52DF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1E0C38" w:rsidRPr="00747C04" w:rsidRDefault="001E0C38" w:rsidP="001E0C3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1E836FE2" w:rsidR="001E0C38" w:rsidRPr="000D70A3" w:rsidRDefault="001E0C38" w:rsidP="001E0C3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Противопожарный герметик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336800D4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Огнеза-ВГ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027BDF12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77FB65C3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37F482AF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szCs w:val="24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5462328D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E1DFEB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266EEF" w14:textId="77777777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 xml:space="preserve">Расход 4,2 кг/м2 </w:t>
            </w:r>
          </w:p>
          <w:p w14:paraId="05581E41" w14:textId="647AA1A3" w:rsidR="001E0C38" w:rsidRPr="000D70A3" w:rsidRDefault="001E0C38" w:rsidP="001E0C38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0D70A3">
              <w:rPr>
                <w:rFonts w:cs="Times New Roman"/>
                <w:color w:val="000000"/>
                <w:szCs w:val="24"/>
              </w:rPr>
              <w:t>при толщине 3 мм</w:t>
            </w:r>
          </w:p>
        </w:tc>
      </w:tr>
      <w:tr w:rsidR="000D70A3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50557B9F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0ADCB69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658A6F4C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24AAAE1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4EE27FB9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1EC035F3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</w:tr>
      <w:tr w:rsidR="000D70A3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492A5E7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7020BFC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3A220AB8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7A30B87A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5EDA5D0E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7A746883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</w:tr>
      <w:tr w:rsidR="000D70A3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589CA862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13AC6B4A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C31F5B8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78F36336" w:rsidR="000D70A3" w:rsidRPr="00747C04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3E1AE965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23B3A703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318057C3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1FEF1188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082F5E39" w14:textId="0CF4A1C7" w:rsidR="000D70A3" w:rsidRPr="00747C04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3EAB907E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6CF6446A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1FBB3BEA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1141ADF5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0CBD3A2E" w14:textId="29789039" w:rsidR="000D70A3" w:rsidRPr="00747C04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4B895C53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77C7EAD8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060CF709" w14:textId="56D30086" w:rsidR="000D70A3" w:rsidRPr="00747C04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0D70A3" w:rsidRPr="00747C04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2EE67309" w:rsidR="000D70A3" w:rsidRPr="00747C04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1FBCF3EC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1022BD18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11735223" w:rsidR="000D70A3" w:rsidRPr="00747C04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79197A2C" w14:textId="6FA7BFBB" w:rsidR="000D70A3" w:rsidRPr="00747C04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0D70A3" w:rsidRPr="00747C04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0D70A3" w:rsidRPr="00CF599B" w:rsidRDefault="000D70A3" w:rsidP="000D70A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59D7F2FD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D70A3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63103CD0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5B18D780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0E8D3AE3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0ED14D40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4C91C221" w:rsidR="000D70A3" w:rsidRPr="00A571D6" w:rsidRDefault="000D70A3" w:rsidP="000D70A3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D70A3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32ECA900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0AB73EB0" w:rsidR="000D70A3" w:rsidRPr="00CF599B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7729693D" w:rsidR="000D70A3" w:rsidRPr="00CF599B" w:rsidRDefault="000D70A3" w:rsidP="000D70A3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0E052A03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00F9E650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D70A3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1A2630FE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50634D9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20284C5C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3C1C2E48" w:rsidR="000D70A3" w:rsidRPr="00A571D6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D9D660A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366CF91C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0E8243BA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463230AD" w:rsidR="000D70A3" w:rsidRPr="00A571D6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7D334FA9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0BF62698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6A605051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4E6AB9CE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4626828A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3483FA4F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6A8A675C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5AA7984B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6F66ED39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5C6178BA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1957E7BA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5AAC26C3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0D70A3" w:rsidRPr="00CF599B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5847D370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09DC0210" w:rsidR="000D70A3" w:rsidRPr="00CF599B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22614D37" w:rsidR="000D70A3" w:rsidRPr="00A571D6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0D70A3" w:rsidRPr="009F5B5F" w:rsidRDefault="000D70A3" w:rsidP="000D70A3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56874F4C" w:rsidR="000D70A3" w:rsidRPr="00CF599B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0D70A3" w:rsidRPr="00CF599B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4E1D6E53" w:rsidR="000D70A3" w:rsidRPr="00E007A9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47C42DA" w:rsidR="000D70A3" w:rsidRPr="005A3A5C" w:rsidRDefault="000D70A3" w:rsidP="000D70A3">
            <w:pPr>
              <w:pStyle w:val="af5"/>
              <w:rPr>
                <w:rFonts w:cs="Times New Roman"/>
                <w:szCs w:val="24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13CCC73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1FF9E7C2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C0A08C3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28F0E190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727B252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5A1E4AC8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79FC142A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6F67BE4A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38855DAE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67FEE433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3E1E34A4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277E94C6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1CEF683C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569E960E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4CAF8D79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1DB53B45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17D4462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27D640B6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E34C2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EF5D9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A7D6C" w14:textId="377D3E55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91A47D0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41DD85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BE8D7" w14:textId="0B6B8941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8082C9" w14:textId="1335A0EE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26127D" w14:textId="05D338C5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CA02B7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B036D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DCD4311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51A0B85A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087D7FE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5ACD13CD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0856EEA7" w:rsidR="000D70A3" w:rsidRPr="00E007A9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062303D6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23DD917C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6692AC01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29685A93" w:rsidR="000D70A3" w:rsidRPr="00234B76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0D70A3" w:rsidRPr="00234B76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600E8DF2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0A0E4234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44AFB6" w:rsidR="000D70A3" w:rsidRPr="00234B76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0D70A3" w:rsidRPr="005A3A5C" w:rsidRDefault="000D70A3" w:rsidP="000D70A3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57D33FD5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23679531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2FE44D51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60E798F8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373755E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0C15B116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6CE9936C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2B9ACE50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4268052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6476F37E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56FA32C2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7AE24EE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6BC83691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57C9978F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788B5B0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2CD08B9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0565C8AF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577A2EE4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16C8FD5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3F8C38D1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00D9D34F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32AF0EDC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52EAEB5B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69DCB3CF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108C1A61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3CD69E85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6183DE0F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74E3C830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4515EAF6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1953F620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3DB43CC4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117EB8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3DA4A9EE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1AEAD2C6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62B0FEA1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515831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468BFC0D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4CADCFB6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0D70A3" w:rsidRPr="005A3A5C" w:rsidRDefault="000D70A3" w:rsidP="000D70A3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2226FC6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3B25547C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0D84C6E3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66A61BC8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43066038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355CF043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4A33840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39CEB647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456B8AB9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6A6525E4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497A0D83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43E928EB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59F26A6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49B5AE74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428A6159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9BAE905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62D392FD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1F50C2C4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1D534A29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51C568D3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0D70A3" w:rsidRPr="005A3A5C" w:rsidRDefault="000D70A3" w:rsidP="000D70A3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0D70A3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0D70A3" w:rsidRPr="005A3A5C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75F9C874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060B2E3F" w:rsidR="000D70A3" w:rsidRPr="005A3A5C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0D70A3" w:rsidRPr="005A3A5C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0D70A3" w:rsidRPr="005A3A5C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C7E5838" w:rsidR="000D70A3" w:rsidRPr="005A3A5C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784C91B2" w:rsidR="000D70A3" w:rsidRPr="0010645D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0D70A3" w:rsidRPr="009F5B5F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0D70A3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0D70A3" w:rsidRPr="004E3E25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191226D4" w:rsidR="000D70A3" w:rsidRPr="004E3E25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0D70A3" w:rsidRPr="004E3E25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0D70A3" w:rsidRPr="004E3E25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0D70A3" w:rsidRPr="004E3E25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E106EFF" w14:textId="35DDCD1A" w:rsidR="000D70A3" w:rsidRPr="004E3E25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0A8BF25F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0D70A3" w:rsidRPr="004E3E25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5F375DC8" w:rsidR="000D70A3" w:rsidRPr="004E3E25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0D70A3" w:rsidRPr="009F5B5F" w:rsidRDefault="000D70A3" w:rsidP="000D70A3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061142AB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68685852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505FF363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270BDCDC" w14:textId="5A1AC762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6A159C51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E0DCB49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2FF6E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4E02D7" w14:textId="7D450D8C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7CFD0E5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8D8C20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5848A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0CFA5E9A" w14:textId="4DD19B71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7C0C03D2" w14:textId="0C08EF51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3FB933C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4C600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3C12669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5734FB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983F27" w14:textId="5CF99712" w:rsidR="000D70A3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8BB76F7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CF9341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51274A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1C5D1355" w14:textId="08DE8DFB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39BB685D" w14:textId="5D25A958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59F925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BF3781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7D3AFA8B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B400832" w:rsidR="000D70A3" w:rsidRPr="00234B76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069AE20" w14:textId="2DB671FF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5149EC52" w14:textId="6E2572EA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2B1134F4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405A2579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59A63BD" w14:textId="4AD74AB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6EF1267E" w14:textId="728747B8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69900A1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1DB22D80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1F6BD4D8" w14:textId="3D1D0769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06D118A5" w14:textId="5D5C6860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2463DE0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3AE91262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7ECD9126" w14:textId="20FD927A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2F46581D" w14:textId="57883F9F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956C6B6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0A7A5AA7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2B1A9B18" w14:textId="4D7B33AD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36BCA23D" w14:textId="1A731F0F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728010F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CFE231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256DCF" w14:textId="19E4731E" w:rsidR="000D70A3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0DF2695B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C082A8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611C28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B81FC0D" w14:textId="471C0B25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</w:tcPr>
          <w:p w14:paraId="74AF7089" w14:textId="12F4743D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97D34AE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5AA2E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5A59793A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C7CA0FB" w14:textId="4C5E57C2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6C211638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10C39152" w14:textId="77777777" w:rsidTr="00C6614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1E7C39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04949" w14:textId="325DD1FD" w:rsidR="000D70A3" w:rsidRPr="005A3A5C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58404B" w14:textId="209294A9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0A78816" w14:textId="355F3575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61CA42A" w14:textId="735C420F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63D28F83" w14:textId="6DBFD506" w:rsidR="000D70A3" w:rsidRPr="005A3A5C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14:paraId="1FD86D88" w14:textId="358C9869" w:rsidR="000D70A3" w:rsidRPr="0010645D" w:rsidRDefault="000D70A3" w:rsidP="000D70A3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4CEEC52F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0F808D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6725B3D1" w14:textId="77777777" w:rsidTr="002F53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7B9F2D37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324C593E" w14:textId="43C1C494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6085C4B" w14:textId="544DB266" w:rsidR="000D70A3" w:rsidRPr="002F5336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31DC2B5E" w14:textId="77777777" w:rsidTr="002F53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651671" w:rsidR="000D70A3" w:rsidRPr="00EC16A5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27FBD91A" w14:textId="3FB15DB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03C47797" w14:textId="249693D0" w:rsidR="000D70A3" w:rsidRPr="002F5336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D70A3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0D70A3" w:rsidRPr="00E11A00" w:rsidRDefault="000D70A3" w:rsidP="000D70A3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4B1AA22D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0D70A3" w:rsidRPr="009F5B5F" w:rsidRDefault="000D70A3" w:rsidP="000D70A3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0D70A3" w:rsidRPr="009F5B5F" w:rsidRDefault="000D70A3" w:rsidP="000D70A3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0D70A3" w:rsidRPr="009F5B5F" w:rsidRDefault="000D70A3" w:rsidP="000D70A3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0D70A3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5DA3008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06EFBAB4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71CB81D4" w14:textId="58065B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57CC69DE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0D70A3" w:rsidRPr="00E11A00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0D70A3" w:rsidRPr="00E11A00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D70A3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612660E1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1081DDCB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3C58A953" w14:textId="31C5E8D4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E7175EE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0D70A3" w:rsidRPr="00E11A00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</w:tr>
      <w:tr w:rsidR="000D70A3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0D70A3" w:rsidRPr="00E11A00" w:rsidRDefault="000D70A3" w:rsidP="000D70A3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56ABE212" w:rsidR="000D70A3" w:rsidRPr="00E11A00" w:rsidRDefault="000D70A3" w:rsidP="000D70A3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0D1E18D9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0D70A3" w:rsidRPr="00E11A00" w:rsidRDefault="000D70A3" w:rsidP="000D70A3"/>
        </w:tc>
        <w:tc>
          <w:tcPr>
            <w:tcW w:w="1133" w:type="dxa"/>
            <w:shd w:val="clear" w:color="auto" w:fill="auto"/>
            <w:vAlign w:val="center"/>
          </w:tcPr>
          <w:p w14:paraId="08172B18" w14:textId="2080ED58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185F710E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0D70A3" w:rsidRPr="00E11A00" w:rsidRDefault="000D70A3" w:rsidP="000D70A3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791EBA7" w14:textId="5DA4C53E" w:rsidR="000D70A3" w:rsidRPr="00E11A00" w:rsidRDefault="000D70A3" w:rsidP="000D70A3">
            <w:pPr>
              <w:pStyle w:val="af5"/>
              <w:rPr>
                <w:color w:val="000000"/>
              </w:rPr>
            </w:pP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AB745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AB745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AB7454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62D45190" w:rsidR="000B62DF" w:rsidRPr="00DD79DF" w:rsidRDefault="000B62DF" w:rsidP="00AB745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E0C38">
                  <w:rPr>
                    <w:rFonts w:cs="Times New Roman"/>
                    <w:noProof/>
                    <w:lang w:val="en-US"/>
                  </w:rPr>
                  <w:instrText>23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E0C38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1E0C38">
                  <w:rPr>
                    <w:rFonts w:cs="Times New Roman"/>
                    <w:noProof/>
                    <w:lang w:val="en-US"/>
                  </w:rPr>
                  <w:t>3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AB745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AB7454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69A2FC3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E0C3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E0C38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1E0C38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7F443020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1E0C38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2898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D70A3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45D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4A3D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C5F57"/>
    <w:rsid w:val="001E0C38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6409"/>
    <w:rsid w:val="002E7A2B"/>
    <w:rsid w:val="002F0320"/>
    <w:rsid w:val="002F1B00"/>
    <w:rsid w:val="002F5336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096F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0DF"/>
    <w:rsid w:val="00986DE4"/>
    <w:rsid w:val="00991643"/>
    <w:rsid w:val="00994D71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797"/>
    <w:rsid w:val="00A23286"/>
    <w:rsid w:val="00A350CC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90028"/>
    <w:rsid w:val="00AA0169"/>
    <w:rsid w:val="00AA1B90"/>
    <w:rsid w:val="00AA3104"/>
    <w:rsid w:val="00AB04E8"/>
    <w:rsid w:val="00AB05D8"/>
    <w:rsid w:val="00AB0697"/>
    <w:rsid w:val="00AB1588"/>
    <w:rsid w:val="00AB7454"/>
    <w:rsid w:val="00AC5A7A"/>
    <w:rsid w:val="00AD5CFE"/>
    <w:rsid w:val="00AD61A3"/>
    <w:rsid w:val="00AE0E99"/>
    <w:rsid w:val="00AE12F0"/>
    <w:rsid w:val="00AE3891"/>
    <w:rsid w:val="00AE39AB"/>
    <w:rsid w:val="00AE4952"/>
    <w:rsid w:val="00AE7BCA"/>
    <w:rsid w:val="00AF7772"/>
    <w:rsid w:val="00B012A3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6FAD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978F9"/>
    <w:rsid w:val="00BA12FB"/>
    <w:rsid w:val="00BA2028"/>
    <w:rsid w:val="00BA4DE8"/>
    <w:rsid w:val="00BA5173"/>
    <w:rsid w:val="00BB2F71"/>
    <w:rsid w:val="00BB7737"/>
    <w:rsid w:val="00BC0321"/>
    <w:rsid w:val="00BC21B7"/>
    <w:rsid w:val="00BC398F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7F86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905"/>
    <w:rsid w:val="00D433D0"/>
    <w:rsid w:val="00D43AD3"/>
    <w:rsid w:val="00D440FB"/>
    <w:rsid w:val="00D457A3"/>
    <w:rsid w:val="00D4698B"/>
    <w:rsid w:val="00D474DB"/>
    <w:rsid w:val="00D47891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93CBB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2220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2B0D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EF1A6A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A7605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15091</TotalTime>
  <Pages>5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Kuzenkova Evgeniya</cp:lastModifiedBy>
  <cp:revision>119</cp:revision>
  <cp:lastPrinted>2025-07-07T09:52:00Z</cp:lastPrinted>
  <dcterms:created xsi:type="dcterms:W3CDTF">2023-06-08T14:36:00Z</dcterms:created>
  <dcterms:modified xsi:type="dcterms:W3CDTF">2025-07-09T09:44:00Z</dcterms:modified>
</cp:coreProperties>
</file>