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960F27">
        <w:trPr>
          <w:trHeight w:hRule="exact" w:val="1462"/>
          <w:tblHeader/>
          <w:jc w:val="center"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B35A9C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М</w:t>
            </w:r>
            <w:r w:rsidR="007454E1" w:rsidRPr="00B35A9C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960F27">
        <w:trPr>
          <w:trHeight w:hRule="exact" w:val="454"/>
          <w:tblHeader/>
          <w:jc w:val="center"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B35A9C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1C987" w14:textId="0B568D1B" w:rsidR="005064CA" w:rsidRPr="00B35A9C" w:rsidRDefault="00D36A0D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 w:rsidRPr="00B35A9C">
              <w:rPr>
                <w:b/>
                <w:bCs/>
                <w:color w:val="000000"/>
                <w:lang w:val="en-US"/>
              </w:rPr>
              <w:t>22</w:t>
            </w:r>
            <w:r w:rsidR="009F5B5F" w:rsidRPr="00B35A9C"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D14EF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B90D50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406C8A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09FA3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48EEDB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001BB3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33A18D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627F8" w:rsidRPr="00157984" w14:paraId="598F8C73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EAAF84" w14:textId="77777777" w:rsidR="00B627F8" w:rsidRPr="00B627F8" w:rsidRDefault="00B627F8" w:rsidP="00B627F8">
            <w:pPr>
              <w:pStyle w:val="af5"/>
              <w:ind w:left="0" w:firstLine="284"/>
            </w:pPr>
            <w:bookmarkStart w:id="0" w:name="_Hlk94355903"/>
          </w:p>
        </w:tc>
        <w:tc>
          <w:tcPr>
            <w:tcW w:w="7361" w:type="dxa"/>
            <w:shd w:val="clear" w:color="auto" w:fill="auto"/>
            <w:vAlign w:val="center"/>
          </w:tcPr>
          <w:p w14:paraId="3E5C523D" w14:textId="272505F5" w:rsidR="00B627F8" w:rsidRPr="00B35A9C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 w:rsidRPr="00B35A9C">
              <w:rPr>
                <w:b/>
                <w:bCs/>
              </w:rPr>
              <w:t>Система отопления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CBCE97" w14:textId="52623F00" w:rsidR="00B627F8" w:rsidRPr="00B35A9C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C16E4C" w14:textId="1E17C948" w:rsidR="00B627F8" w:rsidRPr="00B35A9C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B0FB67" w14:textId="11918050" w:rsidR="00B627F8" w:rsidRPr="00B35A9C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A9752F" w14:textId="15F43689" w:rsidR="00B627F8" w:rsidRPr="00B35A9C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0172F4" w14:textId="54DCE575" w:rsidR="00B627F8" w:rsidRPr="00B35A9C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58A3BD2D" w14:textId="376E56BA" w:rsidR="00B627F8" w:rsidRPr="00B35A9C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C9D4C94" w14:textId="5FD31006" w:rsidR="00B627F8" w:rsidRPr="00B35A9C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284C3DBC" w14:textId="77777777" w:rsidTr="00592DF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0C0AF0" w14:textId="77777777" w:rsidR="001771E9" w:rsidRPr="00B627F8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</w:tcPr>
          <w:p w14:paraId="300CA05C" w14:textId="4120D158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70B6F8" w14:textId="6F91B2A4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  <w:lang w:val="en-US"/>
              </w:rPr>
              <w:t>INC-240/14/34-6/2-S15-U10V2-UM2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284838" w14:textId="26440D84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677D8F" w14:textId="406DE7B4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8C266" w14:textId="498E9E6B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95688D0" w14:textId="5E0A85E8" w:rsidR="001771E9" w:rsidRPr="001771E9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7CB7186" w14:textId="492BDEBE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2CEF2FB" w14:textId="3B17762C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49875F85" w14:textId="77777777" w:rsidTr="00592DF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42B2E2" w14:textId="77777777" w:rsidR="001771E9" w:rsidRPr="00B627F8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</w:tcPr>
          <w:p w14:paraId="12D556B4" w14:textId="1E0DE01C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6BFFA0" w14:textId="437F3B4F" w:rsidR="001771E9" w:rsidRPr="00B35A9C" w:rsidRDefault="001771E9" w:rsidP="001771E9">
            <w:pPr>
              <w:pStyle w:val="af5"/>
            </w:pPr>
            <w:r>
              <w:rPr>
                <w:color w:val="000000"/>
              </w:rPr>
              <w:t>INC-260/14/34-6/2-S15-U10V2-UM2-R3480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3A547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C86EE3" w14:textId="67453D19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530A1A" w14:textId="6645E669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7B7693A" w14:textId="634DBE09" w:rsidR="001771E9" w:rsidRPr="001771E9" w:rsidRDefault="001771E9" w:rsidP="001771E9">
            <w:pPr>
              <w:pStyle w:val="af5"/>
              <w:rPr>
                <w:rFonts w:cs="Times New Roman"/>
              </w:rPr>
            </w:pPr>
            <w:r w:rsidRPr="001771E9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24CB17C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341AC9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137B209B" w14:textId="77777777" w:rsidTr="00592DF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5DE47E" w14:textId="77777777" w:rsidR="001771E9" w:rsidRPr="00B627F8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</w:tcPr>
          <w:p w14:paraId="1C13875F" w14:textId="69694487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3D19EF" w14:textId="031317C0" w:rsidR="001771E9" w:rsidRPr="00B35A9C" w:rsidRDefault="001771E9" w:rsidP="001771E9">
            <w:pPr>
              <w:pStyle w:val="af5"/>
            </w:pPr>
            <w:r>
              <w:rPr>
                <w:color w:val="000000"/>
              </w:rPr>
              <w:t>INC-240/14/34-6/2-S15-U10V0-UM2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18B82C" w14:textId="1F6AEEB2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5E3B5C" w14:textId="773AB43C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182E4A" w14:textId="76D31F12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6B475B9" w14:textId="2AB6F1DD" w:rsidR="001771E9" w:rsidRPr="001771E9" w:rsidRDefault="001771E9" w:rsidP="001771E9">
            <w:pPr>
              <w:pStyle w:val="af5"/>
              <w:rPr>
                <w:rFonts w:cs="Times New Roman"/>
              </w:rPr>
            </w:pPr>
            <w:r w:rsidRPr="001771E9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14ED76" w14:textId="44E54CD3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1E684A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0A477FC0" w14:textId="77777777" w:rsidTr="00592DF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A29B9D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</w:tcPr>
          <w:p w14:paraId="5D389A38" w14:textId="179D8569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813B6C" w14:textId="0E82D042" w:rsidR="001771E9" w:rsidRPr="00B35A9C" w:rsidRDefault="001771E9" w:rsidP="001771E9">
            <w:pPr>
              <w:pStyle w:val="af5"/>
            </w:pPr>
            <w:r>
              <w:rPr>
                <w:color w:val="000000"/>
              </w:rPr>
              <w:t>INC-150/14/34-6/2-S15-U10V0-UM2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BD17958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292061" w14:textId="581FDDC6" w:rsidR="001771E9" w:rsidRPr="00B35A9C" w:rsidRDefault="001771E9" w:rsidP="001771E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CBE301" w14:textId="598BC939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AD09F49" w14:textId="31792419" w:rsidR="001771E9" w:rsidRPr="001771E9" w:rsidRDefault="001771E9" w:rsidP="001771E9">
            <w:pPr>
              <w:pStyle w:val="af5"/>
              <w:rPr>
                <w:rFonts w:cs="Times New Roman"/>
                <w:lang w:val="en-US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07BB286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47C9407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6062E0D3" w14:textId="77777777" w:rsidTr="00592DF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21E5A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</w:tcPr>
          <w:p w14:paraId="5B336478" w14:textId="420A34CF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A24082" w14:textId="4B7C2D99" w:rsidR="001771E9" w:rsidRPr="00B35A9C" w:rsidRDefault="001771E9" w:rsidP="001771E9">
            <w:pPr>
              <w:pStyle w:val="af5"/>
            </w:pPr>
            <w:r>
              <w:rPr>
                <w:color w:val="000000"/>
              </w:rPr>
              <w:t>INC-190/14/34-6/2-S15-U10V2-UM2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91B12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466E59" w14:textId="67889299" w:rsidR="001771E9" w:rsidRPr="00B35A9C" w:rsidRDefault="001771E9" w:rsidP="001771E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044139" w14:textId="58848A87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746E8F9" w14:textId="089B80E1" w:rsidR="001771E9" w:rsidRPr="001771E9" w:rsidRDefault="001771E9" w:rsidP="001771E9">
            <w:pPr>
              <w:pStyle w:val="af5"/>
              <w:rPr>
                <w:rFonts w:cs="Times New Roman"/>
              </w:rPr>
            </w:pPr>
            <w:r w:rsidRPr="001771E9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66453F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1F573A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2A80C41A" w14:textId="77777777" w:rsidTr="00592DF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AC7027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</w:tcPr>
          <w:p w14:paraId="2357830D" w14:textId="292F02F3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4B5F5D" w14:textId="75EE2B35" w:rsidR="001771E9" w:rsidRPr="00B35A9C" w:rsidRDefault="001771E9" w:rsidP="001771E9">
            <w:pPr>
              <w:pStyle w:val="af5"/>
            </w:pPr>
            <w:r>
              <w:rPr>
                <w:color w:val="000000"/>
              </w:rPr>
              <w:t>INC-180/14/34-6/2-S15-U10V2-UM2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996643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8FDF35" w14:textId="082BDCF2" w:rsidR="001771E9" w:rsidRPr="00B35A9C" w:rsidRDefault="001771E9" w:rsidP="001771E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72E1CC" w14:textId="15C7EBC9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54D3E60" w14:textId="6D62FA8C" w:rsidR="001771E9" w:rsidRPr="001771E9" w:rsidRDefault="001771E9" w:rsidP="001771E9">
            <w:pPr>
              <w:pStyle w:val="af5"/>
              <w:rPr>
                <w:rFonts w:cs="Times New Roman"/>
              </w:rPr>
            </w:pPr>
            <w:r w:rsidRPr="001771E9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F5EDF0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9F4757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7758521B" w14:textId="77777777" w:rsidTr="00592DF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55688D5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</w:tcPr>
          <w:p w14:paraId="73CC41D2" w14:textId="4F5E5106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060B73" w14:textId="4CFC8E48" w:rsidR="001771E9" w:rsidRPr="00B35A9C" w:rsidRDefault="001771E9" w:rsidP="001771E9">
            <w:pPr>
              <w:pStyle w:val="af5"/>
            </w:pPr>
            <w:r>
              <w:rPr>
                <w:color w:val="000000"/>
              </w:rPr>
              <w:t>INC-260/14/34-6/2-S15-U10V2-UM2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F225D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CA2E567" w14:textId="10258543" w:rsidR="001771E9" w:rsidRPr="00B35A9C" w:rsidRDefault="001771E9" w:rsidP="001771E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4765A6" w14:textId="0A761C9B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E138B37" w14:textId="7C33F917" w:rsidR="001771E9" w:rsidRPr="001771E9" w:rsidRDefault="001771E9" w:rsidP="001771E9">
            <w:pPr>
              <w:pStyle w:val="af5"/>
              <w:rPr>
                <w:rFonts w:cs="Times New Roman"/>
              </w:rPr>
            </w:pPr>
            <w:r w:rsidRPr="001771E9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D084C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082072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370954C1" w14:textId="77777777" w:rsidTr="00592DF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62825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</w:tcPr>
          <w:p w14:paraId="61DF0734" w14:textId="5E860689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244815" w14:textId="0FEB4E14" w:rsidR="001771E9" w:rsidRPr="00B35A9C" w:rsidRDefault="001771E9" w:rsidP="001771E9">
            <w:pPr>
              <w:pStyle w:val="af5"/>
            </w:pPr>
            <w:r>
              <w:rPr>
                <w:color w:val="000000"/>
              </w:rPr>
              <w:t>INC-120/14/34-6/2-S15-U10V0-UM2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EE209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64842A" w14:textId="6851E8A1" w:rsidR="001771E9" w:rsidRPr="00B35A9C" w:rsidRDefault="001771E9" w:rsidP="001771E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2F1427" w14:textId="2956452D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824EE4B" w14:textId="0D29796D" w:rsidR="001771E9" w:rsidRPr="001771E9" w:rsidRDefault="001771E9" w:rsidP="001771E9">
            <w:pPr>
              <w:pStyle w:val="af5"/>
              <w:rPr>
                <w:rFonts w:cs="Times New Roman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BD669B8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BA293B5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65D7CFC9" w14:textId="77777777" w:rsidTr="00592DF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C84C88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</w:tcPr>
          <w:p w14:paraId="4E2CEA34" w14:textId="0F0B1D12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219CD7" w14:textId="511F1AA6" w:rsidR="001771E9" w:rsidRPr="00B35A9C" w:rsidRDefault="001771E9" w:rsidP="001771E9">
            <w:pPr>
              <w:pStyle w:val="af5"/>
            </w:pPr>
            <w:r>
              <w:rPr>
                <w:color w:val="000000"/>
              </w:rPr>
              <w:t>INC-080/14/34-6/2-S15-U10V0-UM2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08AB6AE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8EEB22" w14:textId="48D31237" w:rsidR="001771E9" w:rsidRPr="00B35A9C" w:rsidRDefault="001771E9" w:rsidP="001771E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DF3A7C" w14:textId="646E92FB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3D39DAA" w14:textId="7D22043A" w:rsidR="001771E9" w:rsidRPr="001771E9" w:rsidRDefault="001771E9" w:rsidP="001771E9">
            <w:pPr>
              <w:pStyle w:val="af5"/>
              <w:rPr>
                <w:rFonts w:cs="Times New Roman"/>
                <w:lang w:val="en-US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854248C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F0B0BFC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44CB8E0A" w14:textId="77777777" w:rsidTr="00592DF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A2BAE3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</w:tcPr>
          <w:p w14:paraId="4FE894B8" w14:textId="6092F69F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9E333B" w14:textId="314E33CA" w:rsidR="001771E9" w:rsidRPr="00B35A9C" w:rsidRDefault="001771E9" w:rsidP="001771E9">
            <w:pPr>
              <w:pStyle w:val="af5"/>
            </w:pPr>
            <w:r>
              <w:rPr>
                <w:color w:val="000000"/>
              </w:rPr>
              <w:t>INC-200/14/34-6/2-S15-U10V0-UM2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82036D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5098F" w14:textId="29830760" w:rsidR="001771E9" w:rsidRPr="00B35A9C" w:rsidRDefault="001771E9" w:rsidP="001771E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AC8DE9" w14:textId="22BEC2D9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5CD111E" w14:textId="04B96B3B" w:rsidR="001771E9" w:rsidRPr="001771E9" w:rsidRDefault="001771E9" w:rsidP="001771E9">
            <w:pPr>
              <w:pStyle w:val="af5"/>
              <w:rPr>
                <w:rFonts w:cs="Times New Roman"/>
                <w:lang w:val="en-US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166DE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2835E75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35312455" w14:textId="77777777" w:rsidTr="00592DF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A832AD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</w:tcPr>
          <w:p w14:paraId="0CACF6E9" w14:textId="4A813270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88F6E0" w14:textId="20258BED" w:rsidR="001771E9" w:rsidRPr="00B35A9C" w:rsidRDefault="001771E9" w:rsidP="001771E9">
            <w:pPr>
              <w:pStyle w:val="af5"/>
            </w:pPr>
            <w:r>
              <w:rPr>
                <w:color w:val="000000"/>
              </w:rPr>
              <w:t>INC-180/14/34-6/2-S15-U10V0-UM2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B73CBFD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656FDE" w14:textId="657B30F1" w:rsidR="001771E9" w:rsidRPr="00B35A9C" w:rsidRDefault="001771E9" w:rsidP="001771E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817204" w14:textId="42117195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AFFB92D" w14:textId="11BCD0B6" w:rsidR="001771E9" w:rsidRPr="001771E9" w:rsidRDefault="001771E9" w:rsidP="001771E9">
            <w:pPr>
              <w:pStyle w:val="af5"/>
              <w:rPr>
                <w:rFonts w:cs="Times New Roman"/>
                <w:lang w:val="en-US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6FD641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07B4C77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4E955F20" w14:textId="77777777" w:rsidTr="00592DF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FF1C41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</w:tcPr>
          <w:p w14:paraId="77EBA122" w14:textId="0C115FC0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91860C" w14:textId="5B75B7C5" w:rsidR="001771E9" w:rsidRPr="00B35A9C" w:rsidRDefault="001771E9" w:rsidP="001771E9">
            <w:pPr>
              <w:pStyle w:val="af5"/>
            </w:pPr>
            <w:r>
              <w:rPr>
                <w:color w:val="000000"/>
              </w:rPr>
              <w:t>INC-100/14/34-6/2-S15-U10V0-UM2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AD03507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08F3001" w14:textId="213EABA2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313D67" w14:textId="7C4B3246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C0D643F" w14:textId="691E0D05" w:rsidR="001771E9" w:rsidRPr="001771E9" w:rsidRDefault="001771E9" w:rsidP="001771E9">
            <w:pPr>
              <w:pStyle w:val="af5"/>
              <w:rPr>
                <w:rFonts w:cs="Times New Roman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CBA356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745DF5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48B7A284" w14:textId="77777777" w:rsidTr="00592DF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533B75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</w:tcPr>
          <w:p w14:paraId="611CCC3F" w14:textId="4DC67B8B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D47770" w14:textId="4E17F501" w:rsidR="001771E9" w:rsidRPr="00B35A9C" w:rsidRDefault="001771E9" w:rsidP="001771E9">
            <w:pPr>
              <w:pStyle w:val="af5"/>
            </w:pPr>
            <w:r>
              <w:rPr>
                <w:color w:val="000000"/>
              </w:rPr>
              <w:t>INC-230/14/34-6/2-S15-U10V2-UM2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F6C266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8CC489" w14:textId="76873609" w:rsidR="001771E9" w:rsidRPr="00B35A9C" w:rsidRDefault="001771E9" w:rsidP="001771E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5C6A73" w14:textId="3C310004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56C9DD6" w14:textId="623103D8" w:rsidR="001771E9" w:rsidRPr="001771E9" w:rsidRDefault="001771E9" w:rsidP="001771E9">
            <w:pPr>
              <w:pStyle w:val="af5"/>
              <w:rPr>
                <w:rFonts w:cs="Times New Roman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2EFEF56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9BD92D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08FC845B" w14:textId="77777777" w:rsidTr="00592DF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881234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</w:tcPr>
          <w:p w14:paraId="6C2F3F5D" w14:textId="586474A8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9EB0E5" w14:textId="081F0B8C" w:rsidR="001771E9" w:rsidRPr="00B35A9C" w:rsidRDefault="001771E9" w:rsidP="001771E9">
            <w:pPr>
              <w:pStyle w:val="af5"/>
            </w:pPr>
            <w:r>
              <w:rPr>
                <w:color w:val="000000"/>
              </w:rPr>
              <w:t>INC-230/14/34-6/2-S15-U10V0-UM2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1F5206D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E9CA57" w14:textId="620648A8" w:rsidR="001771E9" w:rsidRPr="00B35A9C" w:rsidRDefault="001771E9" w:rsidP="001771E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045627" w14:textId="261E3637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069FB66" w14:textId="37AD62AC" w:rsidR="001771E9" w:rsidRPr="001771E9" w:rsidRDefault="001771E9" w:rsidP="001771E9">
            <w:pPr>
              <w:pStyle w:val="af5"/>
              <w:rPr>
                <w:rFonts w:cs="Times New Roman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DE3AD1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48337B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7C302C0D" w14:textId="77777777" w:rsidTr="00E3368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BA5F16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DEC8E6" w14:textId="5C67462C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CE0DB3" w14:textId="00FBFB67" w:rsidR="001771E9" w:rsidRPr="00B35A9C" w:rsidRDefault="001771E9" w:rsidP="001771E9">
            <w:pPr>
              <w:pStyle w:val="af5"/>
              <w:rPr>
                <w:lang w:val="en-US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CF0665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92068A" w14:textId="5DE843BB" w:rsidR="001771E9" w:rsidRPr="00B35A9C" w:rsidRDefault="001771E9" w:rsidP="001771E9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611E985" w14:textId="327B484F" w:rsidR="001771E9" w:rsidRPr="00B35A9C" w:rsidRDefault="001771E9" w:rsidP="001771E9">
            <w:pPr>
              <w:pStyle w:val="af5"/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8388A3A" w14:textId="1AC3021A" w:rsidR="001771E9" w:rsidRPr="001771E9" w:rsidRDefault="001771E9" w:rsidP="001771E9">
            <w:pPr>
              <w:pStyle w:val="af5"/>
              <w:rPr>
                <w:rFonts w:cs="Times New Roman"/>
              </w:rPr>
            </w:pPr>
            <w:r w:rsidRPr="001771E9">
              <w:rPr>
                <w:rFonts w:cs="Times New Roman"/>
                <w:color w:val="000000"/>
                <w:sz w:val="22"/>
              </w:rPr>
              <w:t>73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C1BB707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E4946DC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6DA20977" w14:textId="77777777" w:rsidTr="00E3368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E911C4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5B5614" w14:textId="3E91C8CE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024136" w14:textId="79D152F6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8CAFE0" w14:textId="2A6E1D35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43F693" w14:textId="15BA673B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5722D8" w14:textId="6E68962F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AE09037" w14:textId="463462BB" w:rsidR="001771E9" w:rsidRPr="001771E9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1771E9">
              <w:rPr>
                <w:rFonts w:cs="Times New Roman"/>
                <w:color w:val="000000"/>
                <w:sz w:val="22"/>
              </w:rPr>
              <w:t>37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40935FE" w14:textId="49C14AC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692AF6" w14:textId="29B7FCD2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78B24FE0" w14:textId="77777777" w:rsidTr="00E3368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51FBDC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381AD5" w14:textId="3D567BCA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6A5D95" w14:textId="39D7D1D2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94EEE1" w14:textId="4FD1A070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9CE7BB" w14:textId="3804B5B8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72E166" w14:textId="27992C2C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E3DF89E" w14:textId="62BC7E1E" w:rsidR="001771E9" w:rsidRPr="001771E9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1771E9">
              <w:rPr>
                <w:rFonts w:cs="Times New Roman"/>
                <w:color w:val="000000"/>
                <w:sz w:val="22"/>
              </w:rPr>
              <w:t>37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A77BB44" w14:textId="36E9C219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E57C877" w14:textId="0749D7D5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0FA59BB2" w14:textId="77777777" w:rsidTr="00E3368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EF693E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CA55E30" w14:textId="3A406761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Адаптер для узла нижнего подключения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1B629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8A1AD7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87B49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29192C" w14:textId="53CAD472" w:rsidR="001771E9" w:rsidRPr="00B35A9C" w:rsidRDefault="001771E9" w:rsidP="001771E9">
            <w:pPr>
              <w:pStyle w:val="af5"/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5B7658E" w14:textId="743F2B19" w:rsidR="001771E9" w:rsidRPr="001771E9" w:rsidRDefault="001771E9" w:rsidP="001771E9">
            <w:pPr>
              <w:pStyle w:val="af5"/>
              <w:rPr>
                <w:rFonts w:cs="Times New Roman"/>
              </w:rPr>
            </w:pPr>
            <w:r w:rsidRPr="001771E9">
              <w:rPr>
                <w:rFonts w:cs="Times New Roman"/>
                <w:color w:val="000000"/>
                <w:sz w:val="22"/>
              </w:rPr>
              <w:t>58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7BFD7BE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5C48816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57F440FD" w14:textId="77777777" w:rsidTr="00E3368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66DDF5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75DFF03" w14:textId="2744FBF2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Фитинг подключения медной трубки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0CC4F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0EE393C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16A16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53A5711" w14:textId="1C824749" w:rsidR="001771E9" w:rsidRPr="00B35A9C" w:rsidRDefault="001771E9" w:rsidP="001771E9">
            <w:pPr>
              <w:pStyle w:val="af5"/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A2AE391" w14:textId="366554FF" w:rsidR="001771E9" w:rsidRPr="001771E9" w:rsidRDefault="001771E9" w:rsidP="001771E9">
            <w:pPr>
              <w:pStyle w:val="af5"/>
              <w:rPr>
                <w:rFonts w:cs="Times New Roman"/>
              </w:rPr>
            </w:pPr>
            <w:r w:rsidRPr="001771E9">
              <w:rPr>
                <w:rFonts w:cs="Times New Roman"/>
                <w:color w:val="000000"/>
                <w:sz w:val="22"/>
              </w:rPr>
              <w:t>58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A691AF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D3BBDF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3A1BD019" w14:textId="77777777" w:rsidTr="00E3368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6FFE87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4847661" w14:textId="4CF5833A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Элемент термостатический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BE5276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E4FE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AFD6036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560D008" w14:textId="01B81B65" w:rsidR="001771E9" w:rsidRPr="00B35A9C" w:rsidRDefault="001771E9" w:rsidP="001771E9">
            <w:pPr>
              <w:pStyle w:val="af5"/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E19A9A3" w14:textId="687A784D" w:rsidR="001771E9" w:rsidRPr="001771E9" w:rsidRDefault="001771E9" w:rsidP="001771E9">
            <w:pPr>
              <w:pStyle w:val="af5"/>
              <w:rPr>
                <w:rFonts w:cs="Times New Roman"/>
              </w:rPr>
            </w:pPr>
            <w:r w:rsidRPr="001771E9">
              <w:rPr>
                <w:rFonts w:cs="Times New Roman"/>
                <w:color w:val="000000"/>
                <w:sz w:val="22"/>
              </w:rPr>
              <w:t>29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98D86E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57CA6E8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5AA6EC24" w14:textId="77777777" w:rsidTr="00E3368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D2B68E9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5647A0D" w14:textId="0EFFA492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Клапан терморегулирующий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AB228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58A521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C3C825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E1EF29" w14:textId="00593556" w:rsidR="001771E9" w:rsidRPr="00B35A9C" w:rsidRDefault="001771E9" w:rsidP="001771E9">
            <w:pPr>
              <w:pStyle w:val="af5"/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8A0C8D1" w14:textId="3D660E9F" w:rsidR="001771E9" w:rsidRPr="001771E9" w:rsidRDefault="001771E9" w:rsidP="001771E9">
            <w:pPr>
              <w:pStyle w:val="af5"/>
              <w:rPr>
                <w:rFonts w:cs="Times New Roman"/>
              </w:rPr>
            </w:pPr>
            <w:r w:rsidRPr="001771E9">
              <w:rPr>
                <w:rFonts w:cs="Times New Roman"/>
                <w:color w:val="000000"/>
                <w:sz w:val="22"/>
              </w:rPr>
              <w:t>29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B44DA5C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B79CC7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09DB4982" w14:textId="77777777" w:rsidTr="00E3368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9D36BD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49AFC0" w14:textId="795FC283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Клапан запорный угловой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E83057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693606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657B6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BFCA77" w14:textId="69B6041D" w:rsidR="001771E9" w:rsidRPr="00B35A9C" w:rsidRDefault="001771E9" w:rsidP="001771E9">
            <w:pPr>
              <w:pStyle w:val="af5"/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9C7200F" w14:textId="0F4BABC7" w:rsidR="001771E9" w:rsidRPr="001771E9" w:rsidRDefault="001771E9" w:rsidP="001771E9">
            <w:pPr>
              <w:pStyle w:val="af5"/>
              <w:rPr>
                <w:rFonts w:cs="Times New Roman"/>
              </w:rPr>
            </w:pPr>
            <w:r w:rsidRPr="001771E9">
              <w:rPr>
                <w:rFonts w:cs="Times New Roman"/>
                <w:color w:val="000000"/>
                <w:sz w:val="22"/>
              </w:rPr>
              <w:t>29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725975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82BF82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00F7239D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136092A" w14:textId="77777777" w:rsidR="001771E9" w:rsidRPr="00B35A9C" w:rsidRDefault="001771E9" w:rsidP="001771E9">
            <w:pPr>
              <w:pStyle w:val="af5"/>
              <w:ind w:left="284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0A6C7E" w14:textId="2A79A332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 w:rsidRPr="00B35A9C">
              <w:rPr>
                <w:rFonts w:cs="Times New Roman"/>
                <w:b/>
                <w:bCs/>
              </w:rPr>
              <w:t>Система вентиляции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7F10E9E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A8C0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69DC9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3FE7EA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B0E729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79A0B9C7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603F5BD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40FC6B43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165500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C7D212" w14:textId="57E402C6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right="111" w:firstLine="0"/>
              <w:contextualSpacing w:val="0"/>
              <w:jc w:val="left"/>
              <w:rPr>
                <w:lang w:val="en-US"/>
              </w:rPr>
            </w:pPr>
            <w:r w:rsidRPr="00B35A9C">
              <w:t xml:space="preserve">  Ультразвуковой увлажнитель </w:t>
            </w:r>
            <w:r w:rsidRPr="00B35A9C">
              <w:rPr>
                <w:lang w:val="en-US"/>
              </w:rPr>
              <w:t>UU-09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D2B3B0" w14:textId="650ADE83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lang w:val="en-US"/>
              </w:rPr>
              <w:t>UU-09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4434C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9F8A8" w14:textId="0882EF4C" w:rsidR="001771E9" w:rsidRPr="00B35A9C" w:rsidRDefault="001771E9" w:rsidP="001771E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35A9C">
              <w:rPr>
                <w:rFonts w:cs="Times New Roman"/>
                <w:szCs w:val="24"/>
                <w:lang w:val="en-US"/>
              </w:rPr>
              <w:t>Carel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B5259E" w14:textId="6501F900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70D70A" w14:textId="71A11524" w:rsidR="001771E9" w:rsidRPr="00B35A9C" w:rsidRDefault="001771E9" w:rsidP="001771E9">
            <w:pPr>
              <w:pStyle w:val="af5"/>
              <w:rPr>
                <w:lang w:val="en-US"/>
              </w:rPr>
            </w:pPr>
            <w:r w:rsidRPr="00B35A9C">
              <w:rPr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5F6A72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276573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4A5AFD91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4F90F6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78F23A" w14:textId="5DCF9BF7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Клапан КЛОП-2 с пределом огнестойкости 60 мин, нормально открытый, с размерами внутреннего сечения 500x400 мм, с электромеханическим приводом BELIMO на 220 </w:t>
            </w:r>
            <w:proofErr w:type="gramStart"/>
            <w:r w:rsidRPr="00B35A9C">
              <w:t>В,  с</w:t>
            </w:r>
            <w:proofErr w:type="gramEnd"/>
            <w:r w:rsidRPr="00B35A9C"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F17223" w14:textId="009F2934" w:rsidR="001771E9" w:rsidRPr="00B35A9C" w:rsidRDefault="001771E9" w:rsidP="001771E9">
            <w:pPr>
              <w:pStyle w:val="af5"/>
            </w:pPr>
            <w:r w:rsidRPr="00B35A9C">
              <w:t>КЛОП-2(60)-НО-500x400-</w:t>
            </w:r>
            <w:proofErr w:type="gramStart"/>
            <w:r w:rsidRPr="00B35A9C">
              <w:t>MB(</w:t>
            </w:r>
            <w:proofErr w:type="gramEnd"/>
            <w:r w:rsidRPr="00B35A9C"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B4851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630EDB" w14:textId="74FC5487" w:rsidR="001771E9" w:rsidRPr="00B35A9C" w:rsidRDefault="001771E9" w:rsidP="001771E9">
            <w:pPr>
              <w:pStyle w:val="af5"/>
            </w:pPr>
            <w:r w:rsidRPr="00B35A9C"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3DF4A7" w14:textId="0F43B86E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F5F57" w14:textId="34071CDE" w:rsidR="001771E9" w:rsidRPr="00B35A9C" w:rsidRDefault="001771E9" w:rsidP="001771E9">
            <w:pPr>
              <w:pStyle w:val="af5"/>
            </w:pPr>
            <w:r w:rsidRPr="00B35A9C"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159810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1B8672C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6B468BBF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19D19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C47D83" w14:textId="5BDAC590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0FAB42" w14:textId="72DA091D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t>ДК 125Р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629E44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2899A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9C0F68" w14:textId="319C9BA4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080444" w14:textId="521270CD" w:rsidR="001771E9" w:rsidRPr="00B35A9C" w:rsidRDefault="001771E9" w:rsidP="001771E9">
            <w:pPr>
              <w:pStyle w:val="af5"/>
            </w:pPr>
            <w:r w:rsidRPr="00B35A9C">
              <w:t>26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98655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75979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548558A8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2453E1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B2B188" w14:textId="3B933A33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51A399" w14:textId="496A1A23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t>ДК 160Р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DFDDB5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ED5036E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F176D7" w14:textId="3C7CE2DF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68F4D1" w14:textId="724997B2" w:rsidR="001771E9" w:rsidRPr="00B35A9C" w:rsidRDefault="001771E9" w:rsidP="001771E9">
            <w:pPr>
              <w:pStyle w:val="af5"/>
            </w:pPr>
            <w:r w:rsidRPr="00B35A9C">
              <w:t>14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384C02D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6CD7EC6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6D55ABCC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A1B48D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1985420" w14:textId="259A3E49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E00D5D" w14:textId="236F3CF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t>ДК 200Р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6D9C67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15D96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4166C1" w14:textId="213CFAE0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0FF85E" w14:textId="7650227B" w:rsidR="001771E9" w:rsidRPr="00B35A9C" w:rsidRDefault="001771E9" w:rsidP="001771E9">
            <w:pPr>
              <w:pStyle w:val="af5"/>
            </w:pPr>
            <w:r w:rsidRPr="00B35A9C">
              <w:t>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5B80A8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079022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2D7A61EF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74AA3C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B37E37" w14:textId="55780A18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Лючок для замера параметров воздуха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FDC338" w14:textId="7928250A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t xml:space="preserve">А1К-151-00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3720E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F4E99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B168B8" w14:textId="1421E72C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0B3D26" w14:textId="73AE443E" w:rsidR="001771E9" w:rsidRPr="00B35A9C" w:rsidRDefault="001771E9" w:rsidP="001771E9">
            <w:pPr>
              <w:pStyle w:val="af5"/>
            </w:pPr>
            <w:r w:rsidRPr="00B35A9C"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335C0A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02BDAED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2A694D34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DA316E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bottom"/>
          </w:tcPr>
          <w:p w14:paraId="38A730BD" w14:textId="0BE8CE58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потолочный с камерой статического давления и регулятором воздуха ЛПАК-160+КСДО-0-160-160</w:t>
            </w:r>
          </w:p>
        </w:tc>
        <w:tc>
          <w:tcPr>
            <w:tcW w:w="3398" w:type="dxa"/>
            <w:shd w:val="clear" w:color="auto" w:fill="auto"/>
          </w:tcPr>
          <w:p w14:paraId="01058C18" w14:textId="53BF8C91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ascii="Calibri" w:hAnsi="Calibri" w:cs="Calibri"/>
                <w:sz w:val="22"/>
              </w:rPr>
              <w:t>ЛПАК-160+КСДО-0-160-160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CDC287E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0A5752" w14:textId="7A78898D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B35A9C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8C4B928" w14:textId="7D41E107" w:rsidR="001771E9" w:rsidRPr="00B35A9C" w:rsidRDefault="001771E9" w:rsidP="001771E9">
            <w:pPr>
              <w:pStyle w:val="af5"/>
            </w:pPr>
            <w:r w:rsidRPr="00B35A9C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E002199" w14:textId="4EE0785B" w:rsidR="001771E9" w:rsidRPr="00B35A9C" w:rsidRDefault="001771E9" w:rsidP="001771E9">
            <w:pPr>
              <w:pStyle w:val="af5"/>
            </w:pPr>
            <w:r w:rsidRPr="00B35A9C"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615E44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E2DDF1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4FCD1578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BED2AB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bottom"/>
          </w:tcPr>
          <w:p w14:paraId="2EA4CD1A" w14:textId="1A7B60BB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потолочный с камерой статического давления и регулятором воздуха ЛПАК-200+КСДО-0-200-200</w:t>
            </w:r>
          </w:p>
        </w:tc>
        <w:tc>
          <w:tcPr>
            <w:tcW w:w="3398" w:type="dxa"/>
            <w:shd w:val="clear" w:color="auto" w:fill="auto"/>
          </w:tcPr>
          <w:p w14:paraId="035D3644" w14:textId="09BE1565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ascii="Calibri" w:hAnsi="Calibri" w:cs="Calibri"/>
                <w:sz w:val="22"/>
              </w:rPr>
              <w:t>ЛПАК-200+КСДО-0-200-200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9F77DA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169D7825" w14:textId="6C166A88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B35A9C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</w:tcPr>
          <w:p w14:paraId="3216E78D" w14:textId="1FB16A52" w:rsidR="001771E9" w:rsidRPr="00B35A9C" w:rsidRDefault="001771E9" w:rsidP="001771E9">
            <w:pPr>
              <w:pStyle w:val="af5"/>
            </w:pPr>
            <w:r w:rsidRPr="00B35A9C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3BDEA55" w14:textId="5DCDC794" w:rsidR="001771E9" w:rsidRPr="00B35A9C" w:rsidRDefault="001771E9" w:rsidP="001771E9">
            <w:pPr>
              <w:pStyle w:val="af5"/>
            </w:pPr>
            <w:r w:rsidRPr="00B35A9C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7D39E1E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C659335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3DC869AB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3CD3BF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bottom"/>
          </w:tcPr>
          <w:p w14:paraId="21943F53" w14:textId="450D92A6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потолочный с камерой статического давления и регулятором воздуха ЛПАК-250+КСДО-1-200-250</w:t>
            </w:r>
          </w:p>
        </w:tc>
        <w:tc>
          <w:tcPr>
            <w:tcW w:w="3398" w:type="dxa"/>
            <w:shd w:val="clear" w:color="auto" w:fill="auto"/>
          </w:tcPr>
          <w:p w14:paraId="4F4E0D39" w14:textId="4F3FC465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ascii="Calibri" w:hAnsi="Calibri" w:cs="Calibri"/>
                <w:sz w:val="22"/>
              </w:rPr>
              <w:t>ЛПАК-250+КСДО-1-200-250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5E14C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345004AA" w14:textId="3301DF90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B35A9C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</w:tcPr>
          <w:p w14:paraId="7CCFB696" w14:textId="74489631" w:rsidR="001771E9" w:rsidRPr="00B35A9C" w:rsidRDefault="001771E9" w:rsidP="001771E9">
            <w:pPr>
              <w:pStyle w:val="af5"/>
            </w:pPr>
            <w:r w:rsidRPr="00B35A9C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79C95FF" w14:textId="61E058AC" w:rsidR="001771E9" w:rsidRPr="00B35A9C" w:rsidRDefault="001771E9" w:rsidP="001771E9">
            <w:pPr>
              <w:pStyle w:val="af5"/>
            </w:pPr>
            <w:r w:rsidRPr="00B35A9C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D333B11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16DD671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09E1D062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F31FFF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1F7BC9" w14:textId="6CCA4329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круглый ЛКТ-</w:t>
            </w:r>
            <w:proofErr w:type="gramStart"/>
            <w:r w:rsidRPr="00B35A9C">
              <w:t>П  ø</w:t>
            </w:r>
            <w:proofErr w:type="gramEnd"/>
            <w:r w:rsidRPr="00B35A9C">
              <w:t>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DCBB7D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1192B6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3623F6" w14:textId="4D259EE4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B35A9C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20E7806" w14:textId="374D7036" w:rsidR="001771E9" w:rsidRPr="00B35A9C" w:rsidRDefault="001771E9" w:rsidP="001771E9">
            <w:pPr>
              <w:pStyle w:val="af5"/>
            </w:pPr>
            <w:r w:rsidRPr="00B35A9C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1F47FB" w14:textId="6251C8B9" w:rsidR="001771E9" w:rsidRPr="00B35A9C" w:rsidRDefault="001771E9" w:rsidP="001771E9">
            <w:pPr>
              <w:pStyle w:val="af5"/>
            </w:pPr>
            <w:r w:rsidRPr="00B35A9C">
              <w:t>14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B19652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84AD53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37B6A07B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3C083C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149261" w14:textId="314CFD2D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круглый ЛКТ-</w:t>
            </w:r>
            <w:proofErr w:type="gramStart"/>
            <w:r w:rsidRPr="00B35A9C">
              <w:t>П  ø</w:t>
            </w:r>
            <w:proofErr w:type="gramEnd"/>
            <w:r w:rsidRPr="00B35A9C">
              <w:t>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40700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1584E6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981751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C334E7" w14:textId="6A1D2650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D1376C" w14:textId="6D19DB90" w:rsidR="001771E9" w:rsidRPr="00B35A9C" w:rsidRDefault="001771E9" w:rsidP="001771E9">
            <w:pPr>
              <w:pStyle w:val="af5"/>
            </w:pPr>
            <w:r w:rsidRPr="00B35A9C">
              <w:t>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B47E8E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0BDAD8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22F8AC7C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05F2F3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6462E6C" w14:textId="6E69802D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щелевой ЛКТ-</w:t>
            </w:r>
            <w:proofErr w:type="gramStart"/>
            <w:r w:rsidRPr="00B35A9C">
              <w:t>В  ø</w:t>
            </w:r>
            <w:proofErr w:type="gramEnd"/>
            <w:r w:rsidRPr="00B35A9C">
              <w:t>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6F860D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768FFE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7ED2FF" w14:textId="490617F2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B35A9C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97164AB" w14:textId="4CE87B67" w:rsidR="001771E9" w:rsidRPr="00B35A9C" w:rsidRDefault="001771E9" w:rsidP="001771E9">
            <w:pPr>
              <w:pStyle w:val="af5"/>
            </w:pPr>
            <w:r w:rsidRPr="00B35A9C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2FBA67" w14:textId="6F79E571" w:rsidR="001771E9" w:rsidRPr="00B35A9C" w:rsidRDefault="001771E9" w:rsidP="001771E9">
            <w:pPr>
              <w:pStyle w:val="af5"/>
            </w:pPr>
            <w:r w:rsidRPr="00B35A9C">
              <w:t>14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80EE9CC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F2BEB9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713EC902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CA8C42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739E2A" w14:textId="2A12EC52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щелевой ЛКТ-</w:t>
            </w:r>
            <w:proofErr w:type="gramStart"/>
            <w:r w:rsidRPr="00B35A9C">
              <w:t>В  ø</w:t>
            </w:r>
            <w:proofErr w:type="gramEnd"/>
            <w:r w:rsidRPr="00B35A9C">
              <w:t>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87711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80A9CA1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27B07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A8C4BB" w14:textId="326416D0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900010" w14:textId="44CBFFA8" w:rsidR="001771E9" w:rsidRPr="00B35A9C" w:rsidRDefault="001771E9" w:rsidP="001771E9">
            <w:pPr>
              <w:pStyle w:val="af5"/>
            </w:pPr>
            <w:r w:rsidRPr="00B35A9C">
              <w:t>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75F669D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1F0782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32207621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195F92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743C02" w14:textId="6426C289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Воздуховод гибкий теплоизолированный гофрированный ø125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2ED5A5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C6E845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C963EC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0B522A" w14:textId="323CAEBE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5BF1CB" w14:textId="483C65B6" w:rsidR="001771E9" w:rsidRPr="00B35A9C" w:rsidRDefault="001771E9" w:rsidP="001771E9">
            <w:pPr>
              <w:pStyle w:val="af5"/>
              <w:rPr>
                <w:lang w:val="en-US"/>
              </w:rPr>
            </w:pPr>
            <w:r w:rsidRPr="00B35A9C">
              <w:rPr>
                <w:lang w:val="en-US"/>
              </w:rPr>
              <w:t>17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D57DF1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F16A0B7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784F4108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CFCB69E" w14:textId="77777777" w:rsidR="001771E9" w:rsidRPr="00110271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F67DD4" w14:textId="6F8AAFA6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Воздуховод гибкий теплоизолированный гофрированный ø160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45EAD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4FC048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905337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D51C47" w14:textId="6F04166D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AAAB95" w14:textId="4532C206" w:rsidR="001771E9" w:rsidRPr="00B35A9C" w:rsidRDefault="001771E9" w:rsidP="001771E9">
            <w:pPr>
              <w:pStyle w:val="af5"/>
              <w:rPr>
                <w:lang w:val="en-US"/>
              </w:rPr>
            </w:pPr>
            <w:r w:rsidRPr="00B35A9C">
              <w:rPr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A853A2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415183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3AF4F07A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5D5A2F" w14:textId="77777777" w:rsidR="001771E9" w:rsidRPr="00110271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596A2F" w14:textId="1B859074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B35A9C">
              <w:t>стенки  0</w:t>
            </w:r>
            <w:proofErr w:type="gramEnd"/>
            <w:r w:rsidRPr="00B35A9C"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4B5C42" w14:textId="6E03799F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91F391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DE6E4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39F089" w14:textId="165DAD8B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ECDA817" w14:textId="4AAA9B6F" w:rsidR="001771E9" w:rsidRPr="00B35A9C" w:rsidRDefault="001771E9" w:rsidP="001771E9">
            <w:pPr>
              <w:pStyle w:val="af5"/>
              <w:rPr>
                <w:lang w:val="en-US"/>
              </w:rPr>
            </w:pPr>
            <w:r w:rsidRPr="00B35A9C">
              <w:rPr>
                <w:rFonts w:cs="Times New Roman"/>
                <w:szCs w:val="24"/>
              </w:rPr>
              <w:t>51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2B6388C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3A4238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6A5547FE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E33051" w14:textId="77777777" w:rsidR="001771E9" w:rsidRPr="00110271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C16312" w14:textId="3D762DB2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B35A9C">
              <w:t>стенки  0</w:t>
            </w:r>
            <w:proofErr w:type="gramEnd"/>
            <w:r w:rsidRPr="00B35A9C"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02ACF7" w14:textId="79C3E019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8B24A4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D8A218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CF48CF" w14:textId="6A792880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2292216" w14:textId="0D016E0A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26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F0D8D9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5FEC84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3C420949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A7E8645" w14:textId="77777777" w:rsidR="001771E9" w:rsidRPr="00110271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F1E772" w14:textId="1B58A27C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B35A9C">
              <w:t>стенки  0</w:t>
            </w:r>
            <w:proofErr w:type="gramEnd"/>
            <w:r w:rsidRPr="00B35A9C"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48ED36" w14:textId="325E3CC0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9C10091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3F8D4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1A8A2B" w14:textId="644D5316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E337D20" w14:textId="61492708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35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853DE8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48C0FA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1443DD28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C62F31" w14:textId="77777777" w:rsidR="001771E9" w:rsidRPr="00110271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0D52E0" w14:textId="1BC43F30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B35A9C">
              <w:t>стенки  0</w:t>
            </w:r>
            <w:proofErr w:type="gramEnd"/>
            <w:r w:rsidRPr="00B35A9C"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3140AE" w14:textId="52B8DB3E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8B1CDE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DF395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A72CB2" w14:textId="18BFCC51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56A990F" w14:textId="050F4BFD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57E999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4D7C23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69A41050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A8EC6A" w14:textId="77777777" w:rsidR="001771E9" w:rsidRPr="00C12283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8249DB" w14:textId="7287EA06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Воздуховод прямоугольного сечения из тонколистовой оцинкованной стали 300x250, класса герметичности B, с толщиной </w:t>
            </w:r>
            <w:proofErr w:type="gramStart"/>
            <w:r w:rsidRPr="00B35A9C">
              <w:t>стенки  0</w:t>
            </w:r>
            <w:proofErr w:type="gramEnd"/>
            <w:r w:rsidRPr="00B35A9C"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582040" w14:textId="6329DD71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4DA221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5AF3A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42D81C" w14:textId="58211C3B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269A713" w14:textId="0F1D1BE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37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A3B7C5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71CDF0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06CD6862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9F0192" w14:textId="77777777" w:rsidR="001771E9" w:rsidRPr="00C12283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0C2153" w14:textId="112A1F3E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Воздуховод прямоугольного сечения из тонколистовой оцинкованной стали 400x250, класса герметичности B, с толщиной </w:t>
            </w:r>
            <w:proofErr w:type="gramStart"/>
            <w:r w:rsidRPr="00B35A9C">
              <w:t>стенки  0</w:t>
            </w:r>
            <w:proofErr w:type="gramEnd"/>
            <w:r w:rsidRPr="00B35A9C"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671430" w14:textId="17FD4460" w:rsidR="001771E9" w:rsidRPr="00B35A9C" w:rsidRDefault="001771E9" w:rsidP="001771E9">
            <w:pPr>
              <w:pStyle w:val="af5"/>
            </w:pPr>
            <w:r w:rsidRPr="00B35A9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17E67A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5A5E6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E5A516" w14:textId="6A34C8DA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6FB11E3" w14:textId="047CCD71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33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8EA0396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4986E55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38BB3241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EA89D0" w14:textId="77777777" w:rsidR="001771E9" w:rsidRPr="00C12283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B5AD2F" w14:textId="63ED05F1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Воздуховод прямоугольного сечения из тонколистовой оцинкованной стали 500x500, класса герметичности B, с толщиной </w:t>
            </w:r>
            <w:proofErr w:type="gramStart"/>
            <w:r w:rsidRPr="00B35A9C">
              <w:t>стенки  0</w:t>
            </w:r>
            <w:proofErr w:type="gramEnd"/>
            <w:r w:rsidRPr="00B35A9C"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9C19586" w14:textId="55A7BE98" w:rsidR="001771E9" w:rsidRPr="00B35A9C" w:rsidRDefault="001771E9" w:rsidP="001771E9">
            <w:pPr>
              <w:pStyle w:val="af5"/>
            </w:pPr>
            <w:r w:rsidRPr="00B35A9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292316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7D7888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85E3E1" w14:textId="1F47A7A9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8840CED" w14:textId="754CF279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CF09FF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6348ABC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78A5EB68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7F5AB9" w14:textId="77777777" w:rsidR="001771E9" w:rsidRPr="009A286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C873F3" w14:textId="72E2D9CE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Воздуховод прямоугольного сечения из тонколистовой оцинкованной стали 650x500, класса герметичности B, с толщиной </w:t>
            </w:r>
            <w:proofErr w:type="gramStart"/>
            <w:r w:rsidRPr="00B35A9C">
              <w:t>стенки  0</w:t>
            </w:r>
            <w:proofErr w:type="gramEnd"/>
            <w:r w:rsidRPr="00B35A9C"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151E26" w14:textId="4026BCEA" w:rsidR="001771E9" w:rsidRPr="00B35A9C" w:rsidRDefault="001771E9" w:rsidP="001771E9">
            <w:pPr>
              <w:pStyle w:val="af5"/>
            </w:pPr>
            <w:r w:rsidRPr="00B35A9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326EB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CE7DA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B776B0" w14:textId="292A3DAB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75123EB" w14:textId="09E719A1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EDBAA0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C162567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5BF2E8F8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2D8C65" w14:textId="77777777" w:rsidR="001771E9" w:rsidRPr="009A286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6FF5AE" w14:textId="10E05839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30D8C6" w14:textId="09A54C4A" w:rsidR="001771E9" w:rsidRPr="00B35A9C" w:rsidRDefault="001771E9" w:rsidP="001771E9">
            <w:pPr>
              <w:pStyle w:val="af5"/>
            </w:pPr>
            <w:r w:rsidRPr="00B35A9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9F8DF1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94952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2A1BBC" w14:textId="256C7499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6C1CD" w14:textId="295983F0" w:rsidR="001771E9" w:rsidRPr="00B35A9C" w:rsidRDefault="001771E9" w:rsidP="001771E9">
            <w:pPr>
              <w:pStyle w:val="af5"/>
              <w:rPr>
                <w:lang w:val="en-US"/>
              </w:rPr>
            </w:pPr>
            <w:r w:rsidRPr="00B35A9C">
              <w:rPr>
                <w:lang w:val="en-US"/>
              </w:rPr>
              <w:t>83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6F5D2C1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FA3049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7E81387D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08F6D1" w14:textId="77777777" w:rsidR="001771E9" w:rsidRPr="009A286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F1A543" w14:textId="3E611BDB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Теплоизоляция из вспененного каучука </w:t>
            </w:r>
            <w:r w:rsidRPr="00B35A9C">
              <w:rPr>
                <w:lang w:val="en-US"/>
              </w:rPr>
              <w:t>K</w:t>
            </w:r>
            <w:r w:rsidRPr="00B35A9C">
              <w:t>-</w:t>
            </w:r>
            <w:r w:rsidRPr="00B35A9C">
              <w:rPr>
                <w:lang w:val="en-US"/>
              </w:rPr>
              <w:t>Flex</w:t>
            </w:r>
            <w:r w:rsidRPr="00B35A9C">
              <w:t xml:space="preserve"> </w:t>
            </w:r>
            <w:r w:rsidRPr="00B35A9C">
              <w:rPr>
                <w:lang w:val="en-US"/>
              </w:rPr>
              <w:t>ST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5DE669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5D39A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7906D8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086422" w14:textId="2E76718F" w:rsidR="001771E9" w:rsidRPr="00B35A9C" w:rsidRDefault="001771E9" w:rsidP="001771E9">
            <w:pPr>
              <w:pStyle w:val="af5"/>
            </w:pPr>
            <w:r w:rsidRPr="00B35A9C"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F65A1F" w14:textId="61A1530E" w:rsidR="001771E9" w:rsidRPr="00B35A9C" w:rsidRDefault="001771E9" w:rsidP="001771E9">
            <w:pPr>
              <w:pStyle w:val="af5"/>
              <w:rPr>
                <w:lang w:val="en-US"/>
              </w:rPr>
            </w:pPr>
            <w:r w:rsidRPr="00B35A9C">
              <w:rPr>
                <w:lang w:val="en-US"/>
              </w:rPr>
              <w:t>265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6EC351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EBCDD4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452DD19D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E97AD0" w14:textId="77777777" w:rsidR="001771E9" w:rsidRPr="00C31E1A" w:rsidRDefault="001771E9" w:rsidP="001771E9">
            <w:pPr>
              <w:pStyle w:val="af5"/>
              <w:ind w:left="284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193B73" w14:textId="09CF3CA5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rPr>
                <w:b/>
                <w:bCs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0AAC55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81EE88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A88CF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354E27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040742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2D9747B1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FA62D8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0BB35C94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CD3AEC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A4D05" w14:textId="7AF34752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499821" w14:textId="5DF5BF50" w:rsidR="001771E9" w:rsidRPr="00B35A9C" w:rsidRDefault="001771E9" w:rsidP="001771E9">
            <w:pPr>
              <w:pStyle w:val="af5"/>
            </w:pPr>
            <w:proofErr w:type="spellStart"/>
            <w:r w:rsidRPr="00B35A9C">
              <w:t>Огнетитан</w:t>
            </w:r>
            <w:proofErr w:type="spellEnd"/>
            <w:r w:rsidRPr="00B35A9C">
              <w:t xml:space="preserve"> ПРО-ВЕНТ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5DDF44" w14:textId="4E6A4B44" w:rsidR="001771E9" w:rsidRPr="00B35A9C" w:rsidRDefault="001771E9" w:rsidP="001771E9">
            <w:pPr>
              <w:pStyle w:val="af5"/>
            </w:pPr>
            <w:r w:rsidRPr="00B35A9C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A4AECCD" w14:textId="5ED64DA9" w:rsidR="001771E9" w:rsidRPr="00B35A9C" w:rsidRDefault="001771E9" w:rsidP="001771E9">
            <w:pPr>
              <w:pStyle w:val="af5"/>
            </w:pPr>
            <w:r w:rsidRPr="00B35A9C">
              <w:t>ООО «</w:t>
            </w:r>
            <w:proofErr w:type="spellStart"/>
            <w:r w:rsidRPr="00B35A9C">
              <w:t>Гермоизол</w:t>
            </w:r>
            <w:proofErr w:type="spellEnd"/>
            <w:r w:rsidRPr="00B35A9C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6B37B0" w14:textId="5E6E440E" w:rsidR="001771E9" w:rsidRPr="00B35A9C" w:rsidRDefault="001771E9" w:rsidP="001771E9">
            <w:pPr>
              <w:pStyle w:val="af5"/>
            </w:pPr>
            <w:proofErr w:type="spellStart"/>
            <w:r w:rsidRPr="00B35A9C">
              <w:t>компл</w:t>
            </w:r>
            <w:proofErr w:type="spellEnd"/>
            <w:r w:rsidRPr="00B35A9C"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440BCB" w14:textId="12581460" w:rsidR="001771E9" w:rsidRPr="00B35A9C" w:rsidRDefault="001771E9" w:rsidP="001771E9">
            <w:pPr>
              <w:pStyle w:val="af5"/>
            </w:pPr>
            <w:r w:rsidRPr="00B35A9C"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8852EB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85DA5EE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47E13972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4F7DB64" w14:textId="77777777" w:rsidR="001771E9" w:rsidRPr="00C31E1A" w:rsidRDefault="001771E9" w:rsidP="001771E9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A876EE" w14:textId="2828746C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Плита минераловатная </w:t>
            </w:r>
            <w:proofErr w:type="gramStart"/>
            <w:r w:rsidRPr="00B35A9C">
              <w:t>НГ  1000</w:t>
            </w:r>
            <w:proofErr w:type="gramEnd"/>
            <w:r w:rsidRPr="00B35A9C">
              <w:t>х600х50 плотностью не менее 100кг/м3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E735A5" w14:textId="330714DF" w:rsidR="001771E9" w:rsidRPr="00B35A9C" w:rsidRDefault="001771E9" w:rsidP="001771E9">
            <w:pPr>
              <w:pStyle w:val="af5"/>
            </w:pPr>
            <w:r w:rsidRPr="00B35A9C">
              <w:t xml:space="preserve">ОГНЕТИТАН КП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101C2BA" w14:textId="31B88D59" w:rsidR="001771E9" w:rsidRPr="00B35A9C" w:rsidRDefault="001771E9" w:rsidP="001771E9">
            <w:pPr>
              <w:pStyle w:val="af5"/>
            </w:pPr>
            <w:r w:rsidRPr="00B35A9C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B980D7F" w14:textId="10135D1C" w:rsidR="001771E9" w:rsidRPr="00B35A9C" w:rsidRDefault="001771E9" w:rsidP="001771E9">
            <w:pPr>
              <w:pStyle w:val="af5"/>
            </w:pPr>
            <w:r w:rsidRPr="00B35A9C">
              <w:t>ООО «</w:t>
            </w:r>
            <w:proofErr w:type="spellStart"/>
            <w:r w:rsidRPr="00B35A9C">
              <w:t>Гермоизол</w:t>
            </w:r>
            <w:proofErr w:type="spellEnd"/>
            <w:r w:rsidRPr="00B35A9C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4A9641" w14:textId="51E7C37A" w:rsidR="001771E9" w:rsidRPr="00B35A9C" w:rsidRDefault="001771E9" w:rsidP="001771E9">
            <w:pPr>
              <w:pStyle w:val="af5"/>
            </w:pPr>
            <w:r w:rsidRPr="00B35A9C"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732E1A" w14:textId="43430406" w:rsidR="001771E9" w:rsidRPr="00B35A9C" w:rsidRDefault="001771E9" w:rsidP="001771E9">
            <w:pPr>
              <w:pStyle w:val="af5"/>
            </w:pPr>
            <w:r w:rsidRPr="00B35A9C">
              <w:t>0,45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0BC8A4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C111F0E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4A73F0F0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1612D7" w14:textId="77777777" w:rsidR="001771E9" w:rsidRPr="00C31E1A" w:rsidRDefault="001771E9" w:rsidP="001771E9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CDDA8C2" w14:textId="7CFE38D0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9FEE78" w14:textId="3FD66D36" w:rsidR="001771E9" w:rsidRPr="00B35A9C" w:rsidRDefault="001771E9" w:rsidP="001771E9">
            <w:pPr>
              <w:pStyle w:val="af5"/>
            </w:pPr>
            <w:r w:rsidRPr="00B35A9C">
              <w:t>ОГНЕТИТАН SN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88C632F" w14:textId="20288EF4" w:rsidR="001771E9" w:rsidRPr="00B35A9C" w:rsidRDefault="001771E9" w:rsidP="001771E9">
            <w:pPr>
              <w:pStyle w:val="af5"/>
            </w:pPr>
            <w:r w:rsidRPr="00B35A9C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CC5EA01" w14:textId="4F00F46A" w:rsidR="001771E9" w:rsidRPr="00B35A9C" w:rsidRDefault="001771E9" w:rsidP="001771E9">
            <w:pPr>
              <w:pStyle w:val="af5"/>
            </w:pPr>
            <w:r w:rsidRPr="00B35A9C">
              <w:t>ООО «</w:t>
            </w:r>
            <w:proofErr w:type="spellStart"/>
            <w:r w:rsidRPr="00B35A9C">
              <w:t>Гермоизол</w:t>
            </w:r>
            <w:proofErr w:type="spellEnd"/>
            <w:r w:rsidRPr="00B35A9C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AED95D" w14:textId="72AD752D" w:rsidR="001771E9" w:rsidRPr="00B35A9C" w:rsidRDefault="001771E9" w:rsidP="001771E9">
            <w:pPr>
              <w:pStyle w:val="af5"/>
            </w:pPr>
            <w:r w:rsidRPr="00B35A9C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D5BD0C" w14:textId="0375240E" w:rsidR="001771E9" w:rsidRPr="00B35A9C" w:rsidRDefault="001771E9" w:rsidP="001771E9">
            <w:pPr>
              <w:pStyle w:val="af5"/>
            </w:pPr>
            <w:r w:rsidRPr="00B35A9C">
              <w:t>1,62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FC23D5E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9B907F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255B383A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F90024" w14:textId="77777777" w:rsidR="001771E9" w:rsidRPr="00C31E1A" w:rsidRDefault="001771E9" w:rsidP="001771E9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68746C9" w14:textId="3FF4E55B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Металл для крепления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B36CE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66AD1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20C3CC0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837E52" w14:textId="310FBDB5" w:rsidR="001771E9" w:rsidRPr="00B35A9C" w:rsidRDefault="001771E9" w:rsidP="001771E9">
            <w:pPr>
              <w:pStyle w:val="af5"/>
            </w:pPr>
            <w:r w:rsidRPr="00B35A9C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91F132" w14:textId="43EDA6F0" w:rsidR="001771E9" w:rsidRPr="00B35A9C" w:rsidRDefault="001771E9" w:rsidP="001771E9">
            <w:pPr>
              <w:pStyle w:val="af5"/>
            </w:pPr>
            <w:r w:rsidRPr="00B35A9C">
              <w:t>81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6DEEA1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0C7A03E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5473FAC8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9CAB60E" w14:textId="77777777" w:rsidR="001771E9" w:rsidRPr="00C31E1A" w:rsidRDefault="001771E9" w:rsidP="001771E9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B71425" w14:textId="77777777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A8CC036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B69942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C2230F4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BCA80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87E964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1F11860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E4FBF8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2192F176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90BD02F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3E64A7" w14:textId="0F2A2B65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rPr>
                <w:b/>
                <w:bCs/>
              </w:rPr>
              <w:t>Система холодоснабжения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A842BF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3155854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EA582C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4558AA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6752F0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2EE5B195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CDA664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118A7DCC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B2DCE75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56137A" w14:textId="5FCF6BE0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Фанкойл канальный</w:t>
            </w:r>
            <w:r w:rsidRPr="00B35A9C">
              <w:rPr>
                <w:lang w:val="en-US"/>
              </w:rPr>
              <w:t xml:space="preserve"> CFDA 006.0CC2R3-50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361945" w14:textId="336A5455" w:rsidR="001771E9" w:rsidRPr="00B35A9C" w:rsidRDefault="001771E9" w:rsidP="001771E9">
            <w:pPr>
              <w:pStyle w:val="af5"/>
            </w:pPr>
            <w:r w:rsidRPr="00B35A9C">
              <w:rPr>
                <w:lang w:val="en-US"/>
              </w:rPr>
              <w:t>CFDA 006.0CC2R3-50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743FEA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C4B14D" w14:textId="11320032" w:rsidR="001771E9" w:rsidRPr="00B35A9C" w:rsidRDefault="001771E9" w:rsidP="001771E9">
            <w:pPr>
              <w:pStyle w:val="af5"/>
            </w:pPr>
            <w:proofErr w:type="spellStart"/>
            <w:r w:rsidRPr="00B35A9C">
              <w:rPr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54D2A0C7" w14:textId="463E444C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6EDFEA" w14:textId="5DCEF20C" w:rsidR="001771E9" w:rsidRPr="00B35A9C" w:rsidRDefault="001771E9" w:rsidP="001771E9">
            <w:pPr>
              <w:pStyle w:val="af5"/>
            </w:pPr>
            <w:r w:rsidRPr="00B35A9C"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B90E3E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8320B5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5004E542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E3F9A6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ED306B" w14:textId="6728996A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Фанкойл канальный</w:t>
            </w:r>
            <w:r w:rsidRPr="00B35A9C">
              <w:rPr>
                <w:lang w:val="en-US"/>
              </w:rPr>
              <w:t xml:space="preserve"> CFDA 007.0CC2R3-50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674DEB" w14:textId="1B92564B" w:rsidR="001771E9" w:rsidRPr="00B35A9C" w:rsidRDefault="001771E9" w:rsidP="001771E9">
            <w:pPr>
              <w:pStyle w:val="af5"/>
            </w:pPr>
            <w:r w:rsidRPr="00B35A9C">
              <w:rPr>
                <w:lang w:val="en-US"/>
              </w:rPr>
              <w:t>CFDA 007.0CC2R3-50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424EA12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3462C5" w14:textId="58054C78" w:rsidR="001771E9" w:rsidRPr="00B35A9C" w:rsidRDefault="001771E9" w:rsidP="001771E9">
            <w:pPr>
              <w:pStyle w:val="af5"/>
            </w:pPr>
            <w:proofErr w:type="spellStart"/>
            <w:r w:rsidRPr="00B35A9C">
              <w:rPr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5FBDFC2D" w14:textId="5E536D89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8037AC" w14:textId="419E07B9" w:rsidR="001771E9" w:rsidRPr="00B35A9C" w:rsidRDefault="001771E9" w:rsidP="001771E9">
            <w:pPr>
              <w:pStyle w:val="af5"/>
            </w:pPr>
            <w:r w:rsidRPr="00B35A9C"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E4757C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A7BF22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2DEA89CC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B2342A2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BFF659" w14:textId="669B0DB6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Фанкойл канальный</w:t>
            </w:r>
            <w:r w:rsidRPr="00B35A9C">
              <w:rPr>
                <w:lang w:val="en-US"/>
              </w:rPr>
              <w:t xml:space="preserve"> CFDA 011.0CC2R3-50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5AA8B1" w14:textId="6569E039" w:rsidR="001771E9" w:rsidRPr="00B35A9C" w:rsidRDefault="001771E9" w:rsidP="001771E9">
            <w:pPr>
              <w:pStyle w:val="af5"/>
            </w:pPr>
            <w:r w:rsidRPr="00B35A9C">
              <w:rPr>
                <w:lang w:val="en-US"/>
              </w:rPr>
              <w:t>CFDA 011.0CC2R3-50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60691E0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51716B7" w14:textId="29CBD422" w:rsidR="001771E9" w:rsidRPr="00B35A9C" w:rsidRDefault="001771E9" w:rsidP="001771E9">
            <w:pPr>
              <w:pStyle w:val="af5"/>
            </w:pPr>
            <w:proofErr w:type="spellStart"/>
            <w:r w:rsidRPr="00B35A9C">
              <w:rPr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41CF4A3D" w14:textId="0B95E5A3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5FE53E" w14:textId="1097440F" w:rsidR="001771E9" w:rsidRPr="00B35A9C" w:rsidRDefault="001771E9" w:rsidP="001771E9">
            <w:pPr>
              <w:pStyle w:val="af5"/>
            </w:pPr>
            <w:r w:rsidRPr="00B35A9C"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EA689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8BC613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7811C1E2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A57CC6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B068A2" w14:textId="161A9C83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Фанкойл канальный</w:t>
            </w:r>
            <w:r w:rsidRPr="00B35A9C">
              <w:rPr>
                <w:lang w:val="en-US"/>
              </w:rPr>
              <w:t xml:space="preserve"> CFDA 015.0CC2R3-50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AAEB3D" w14:textId="15F315C0" w:rsidR="001771E9" w:rsidRPr="00B35A9C" w:rsidRDefault="001771E9" w:rsidP="001771E9">
            <w:pPr>
              <w:pStyle w:val="af5"/>
            </w:pPr>
            <w:r w:rsidRPr="00B35A9C">
              <w:rPr>
                <w:lang w:val="en-US"/>
              </w:rPr>
              <w:t>CFDA 015.0CC2R3-50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0F670A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0C957" w14:textId="29961728" w:rsidR="001771E9" w:rsidRPr="00B35A9C" w:rsidRDefault="001771E9" w:rsidP="001771E9">
            <w:pPr>
              <w:pStyle w:val="af5"/>
            </w:pPr>
            <w:proofErr w:type="spellStart"/>
            <w:r w:rsidRPr="00B35A9C">
              <w:rPr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368FF3A" w14:textId="7E031A0B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1407D8" w14:textId="580B00E5" w:rsidR="001771E9" w:rsidRPr="00B35A9C" w:rsidRDefault="001771E9" w:rsidP="001771E9">
            <w:pPr>
              <w:pStyle w:val="af5"/>
            </w:pPr>
            <w:r w:rsidRPr="00B35A9C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17DD70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3AE7D8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183985F8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A7CC5B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57A975" w14:textId="392E366C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Канальный внутренний блок </w:t>
            </w:r>
            <w:r w:rsidRPr="00B35A9C">
              <w:rPr>
                <w:lang w:val="en-US"/>
              </w:rPr>
              <w:t>VRF</w:t>
            </w:r>
            <w:r w:rsidRPr="00B35A9C">
              <w:t xml:space="preserve"> системы </w:t>
            </w:r>
            <w:r w:rsidRPr="00B35A9C">
              <w:rPr>
                <w:lang w:val="en-US"/>
              </w:rPr>
              <w:t>AD</w:t>
            </w:r>
            <w:r w:rsidRPr="00B35A9C">
              <w:t>182</w:t>
            </w:r>
            <w:r w:rsidRPr="00B35A9C">
              <w:rPr>
                <w:lang w:val="en-US"/>
              </w:rPr>
              <w:t>MJERAB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0CC4A5" w14:textId="3CEA8FEC" w:rsidR="001771E9" w:rsidRPr="00B35A9C" w:rsidRDefault="001771E9" w:rsidP="001771E9">
            <w:pPr>
              <w:pStyle w:val="af5"/>
            </w:pPr>
            <w:r w:rsidRPr="00B35A9C">
              <w:rPr>
                <w:lang w:val="en-US"/>
              </w:rPr>
              <w:t>AD182MJERAB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0E0D14B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CA24E6" w14:textId="0DA01D8A" w:rsidR="001771E9" w:rsidRPr="00B35A9C" w:rsidRDefault="001771E9" w:rsidP="001771E9">
            <w:pPr>
              <w:pStyle w:val="af5"/>
            </w:pPr>
            <w:r w:rsidRPr="00B35A9C">
              <w:rPr>
                <w:lang w:val="en-US"/>
              </w:rPr>
              <w:t>Haier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F69919" w14:textId="5299F193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C0C34" w14:textId="76D58850" w:rsidR="001771E9" w:rsidRPr="00B35A9C" w:rsidRDefault="001771E9" w:rsidP="001771E9">
            <w:pPr>
              <w:pStyle w:val="af5"/>
            </w:pPr>
            <w:r w:rsidRPr="00B35A9C">
              <w:rPr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4D029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E69B45F" w14:textId="78DB6530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1771E9" w:rsidRPr="00157984" w14:paraId="4652E28E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33A06C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59E4998" w14:textId="13C5D3A8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Наружный блок </w:t>
            </w:r>
            <w:r w:rsidRPr="00B35A9C">
              <w:rPr>
                <w:lang w:val="en-US"/>
              </w:rPr>
              <w:t>VRF</w:t>
            </w:r>
            <w:r w:rsidRPr="00B35A9C">
              <w:t xml:space="preserve"> системы AV08IMVEVA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A1786" w14:textId="27559931" w:rsidR="001771E9" w:rsidRPr="00B35A9C" w:rsidRDefault="001771E9" w:rsidP="001771E9">
            <w:pPr>
              <w:pStyle w:val="af5"/>
            </w:pPr>
            <w:r w:rsidRPr="00B35A9C">
              <w:t>AV08IMVEVA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AE53836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AA42DD" w14:textId="19E2B961" w:rsidR="001771E9" w:rsidRPr="00B35A9C" w:rsidRDefault="001771E9" w:rsidP="001771E9">
            <w:pPr>
              <w:pStyle w:val="af5"/>
            </w:pPr>
            <w:r w:rsidRPr="00B35A9C">
              <w:rPr>
                <w:lang w:val="en-US"/>
              </w:rPr>
              <w:t>Haier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D3EA8F" w14:textId="29EE8A24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DA345C" w14:textId="3F3660FE" w:rsidR="001771E9" w:rsidRPr="00B35A9C" w:rsidRDefault="001771E9" w:rsidP="001771E9">
            <w:pPr>
              <w:pStyle w:val="af5"/>
            </w:pPr>
            <w:r w:rsidRPr="00B35A9C"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17810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EBE51BF" w14:textId="2433C8EA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1771E9" w:rsidRPr="00157984" w14:paraId="69F64406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3B35DE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8E7765" w14:textId="71AF8E46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Узел обвязки фанкойла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8706D4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51DC224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ADB1B9" w14:textId="76F20864" w:rsidR="001771E9" w:rsidRPr="00B35A9C" w:rsidRDefault="001771E9" w:rsidP="001771E9">
            <w:pPr>
              <w:pStyle w:val="af5"/>
            </w:pPr>
            <w:proofErr w:type="spellStart"/>
            <w:r w:rsidRPr="00B35A9C">
              <w:rPr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F87ED76" w14:textId="3E38D2FF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AD8709" w14:textId="2503656B" w:rsidR="001771E9" w:rsidRPr="00B35A9C" w:rsidRDefault="001771E9" w:rsidP="001771E9">
            <w:pPr>
              <w:pStyle w:val="af5"/>
            </w:pPr>
            <w:r w:rsidRPr="00B35A9C">
              <w:t>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221C76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FAAE3E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52504A2C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339AB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283481" w14:textId="0E56791D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Насос дренажный</w:t>
            </w:r>
            <w:r w:rsidRPr="00B35A9C">
              <w:rPr>
                <w:lang w:val="en-US"/>
              </w:rPr>
              <w:t xml:space="preserve"> Si27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731B78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F1A5E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778569" w14:textId="26710CB4" w:rsidR="001771E9" w:rsidRPr="00B35A9C" w:rsidRDefault="001771E9" w:rsidP="001771E9">
            <w:pPr>
              <w:pStyle w:val="af5"/>
            </w:pPr>
            <w:proofErr w:type="spellStart"/>
            <w:r w:rsidRPr="00B35A9C">
              <w:rPr>
                <w:lang w:val="en-US"/>
              </w:rPr>
              <w:t>Sauermann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B45E0D8" w14:textId="5A010D96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CF6DD4" w14:textId="7573162B" w:rsidR="001771E9" w:rsidRPr="00B35A9C" w:rsidRDefault="001771E9" w:rsidP="001771E9">
            <w:pPr>
              <w:pStyle w:val="af5"/>
            </w:pPr>
            <w:r w:rsidRPr="00B35A9C"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B509B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E41EDE5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36D78E6E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6F50C0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79C03A" w14:textId="5B26784A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Ручной балансировочный клапан </w:t>
            </w:r>
            <w:r w:rsidRPr="00B35A9C">
              <w:rPr>
                <w:lang w:val="en-US"/>
              </w:rPr>
              <w:t>MVT</w:t>
            </w:r>
            <w:r w:rsidRPr="00B35A9C">
              <w:t>-</w:t>
            </w:r>
            <w:r w:rsidRPr="00B35A9C">
              <w:rPr>
                <w:lang w:val="en-US"/>
              </w:rPr>
              <w:t>R</w:t>
            </w:r>
            <w:r w:rsidRPr="00B35A9C">
              <w:t xml:space="preserve"> 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D028E5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1BD9908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A49874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797E19" w14:textId="6DE194B5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E74465" w14:textId="0212DE31" w:rsidR="001771E9" w:rsidRPr="00B35A9C" w:rsidRDefault="001771E9" w:rsidP="001771E9">
            <w:pPr>
              <w:pStyle w:val="af5"/>
            </w:pPr>
            <w:r w:rsidRPr="00B35A9C">
              <w:t>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37C33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E47E2E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7690F8AA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B7230F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4C8E185" w14:textId="28E2A9C9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Кран шаровый</w:t>
            </w:r>
            <w:r w:rsidRPr="00B35A9C">
              <w:rPr>
                <w:lang w:val="en-US"/>
              </w:rPr>
              <w:t xml:space="preserve"> </w:t>
            </w:r>
            <w:r w:rsidRPr="00B35A9C"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809ACF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BFDBD5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612BA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D59FFB" w14:textId="1A984F67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673E12" w14:textId="602AE28E" w:rsidR="001771E9" w:rsidRPr="00B35A9C" w:rsidRDefault="001771E9" w:rsidP="001771E9">
            <w:pPr>
              <w:pStyle w:val="af5"/>
            </w:pPr>
            <w:r w:rsidRPr="00B35A9C">
              <w:t>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FC502DE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40BDFA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5E68AD1D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F4DF60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72A0ECA" w14:textId="68424E01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потолочный с камерой статического давления и регулятором воздуха ЛПАК-160+КСДО-0-200-200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86159A" w14:textId="52B77632" w:rsidR="001771E9" w:rsidRPr="00B35A9C" w:rsidRDefault="001771E9" w:rsidP="001771E9">
            <w:pPr>
              <w:pStyle w:val="af5"/>
            </w:pPr>
            <w:r w:rsidRPr="00B35A9C">
              <w:rPr>
                <w:lang w:val="en-US"/>
              </w:rPr>
              <w:t>ЛПАК-200+КСДО-0-200-200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F7AAF2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65FA21" w14:textId="633E4357" w:rsidR="001771E9" w:rsidRPr="00B35A9C" w:rsidRDefault="001771E9" w:rsidP="001771E9">
            <w:pPr>
              <w:pStyle w:val="af5"/>
            </w:pPr>
            <w:proofErr w:type="spellStart"/>
            <w:r w:rsidRPr="00B35A9C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C399357" w14:textId="66AA3F03" w:rsidR="001771E9" w:rsidRPr="00B35A9C" w:rsidRDefault="001771E9" w:rsidP="001771E9">
            <w:pPr>
              <w:pStyle w:val="af5"/>
            </w:pPr>
            <w:r w:rsidRPr="00B35A9C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D631CC" w14:textId="2C405133" w:rsidR="001771E9" w:rsidRPr="00B35A9C" w:rsidRDefault="001771E9" w:rsidP="001771E9">
            <w:pPr>
              <w:pStyle w:val="af5"/>
            </w:pPr>
            <w:r w:rsidRPr="00B35A9C"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4113A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E9B145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79755794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FD946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DF1FE8" w14:textId="3A77D5B6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щелевой ЛРЩ-22-3-1000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AD7DA14" w14:textId="224E8C33" w:rsidR="001771E9" w:rsidRPr="00B35A9C" w:rsidRDefault="001771E9" w:rsidP="001771E9">
            <w:pPr>
              <w:pStyle w:val="af5"/>
            </w:pPr>
            <w:r w:rsidRPr="00B35A9C">
              <w:rPr>
                <w:lang w:val="en-US"/>
              </w:rPr>
              <w:t>ЛРЩ-22-3-1000-У0-RAL 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5D60017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CE4F7D" w14:textId="3A653547" w:rsidR="001771E9" w:rsidRPr="00B35A9C" w:rsidRDefault="001771E9" w:rsidP="001771E9">
            <w:pPr>
              <w:pStyle w:val="af5"/>
            </w:pPr>
            <w:proofErr w:type="spellStart"/>
            <w:r w:rsidRPr="00B35A9C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ECC6626" w14:textId="57B9B9D6" w:rsidR="001771E9" w:rsidRPr="00B35A9C" w:rsidRDefault="001771E9" w:rsidP="001771E9">
            <w:pPr>
              <w:pStyle w:val="af5"/>
            </w:pPr>
            <w:proofErr w:type="spellStart"/>
            <w:r w:rsidRPr="00B35A9C">
              <w:t>шт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2777D79" w14:textId="0B1B26CE" w:rsidR="001771E9" w:rsidRPr="00B35A9C" w:rsidRDefault="001771E9" w:rsidP="001771E9">
            <w:pPr>
              <w:pStyle w:val="af5"/>
            </w:pPr>
            <w:r w:rsidRPr="00B35A9C"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D15513D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5DA798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76DC63E0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97DDB4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212AB0" w14:textId="2BAC5B11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Диффузор щелевой ЛРЩ-22-4-1000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6F9C26" w14:textId="0E2E77CA" w:rsidR="001771E9" w:rsidRPr="00B35A9C" w:rsidRDefault="001771E9" w:rsidP="001771E9">
            <w:pPr>
              <w:pStyle w:val="af5"/>
            </w:pPr>
            <w:r w:rsidRPr="00B35A9C">
              <w:rPr>
                <w:lang w:val="en-US"/>
              </w:rPr>
              <w:t>ЛРЩ-22-4-1000-У0-RAL 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5C61B18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C0A57E3" w14:textId="27B64757" w:rsidR="001771E9" w:rsidRPr="00B35A9C" w:rsidRDefault="001771E9" w:rsidP="001771E9">
            <w:pPr>
              <w:pStyle w:val="af5"/>
            </w:pPr>
            <w:proofErr w:type="spellStart"/>
            <w:r w:rsidRPr="00B35A9C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43DA7628" w14:textId="16DBAEF9" w:rsidR="001771E9" w:rsidRPr="00B35A9C" w:rsidRDefault="001771E9" w:rsidP="001771E9">
            <w:pPr>
              <w:pStyle w:val="af5"/>
            </w:pPr>
            <w:proofErr w:type="spellStart"/>
            <w:r w:rsidRPr="00B35A9C">
              <w:t>шт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EF3BC71" w14:textId="04D43C2F" w:rsidR="001771E9" w:rsidRPr="00B35A9C" w:rsidRDefault="001771E9" w:rsidP="001771E9">
            <w:pPr>
              <w:pStyle w:val="af5"/>
            </w:pPr>
            <w:r w:rsidRPr="00B35A9C">
              <w:t>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9101B5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0FB619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6FBB418C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FA75AF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81A1FA" w14:textId="5D15939D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Воздуховод гибкий теплоизолированный ø</w:t>
            </w:r>
            <w:r w:rsidRPr="00B35A9C">
              <w:rPr>
                <w:lang w:val="en-US"/>
              </w:rPr>
              <w:t>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2FC0C5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03344F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FAA685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D324D8" w14:textId="1FCCE540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3934DA" w14:textId="12837B5B" w:rsidR="001771E9" w:rsidRPr="00B35A9C" w:rsidRDefault="001771E9" w:rsidP="001771E9">
            <w:pPr>
              <w:pStyle w:val="af5"/>
            </w:pPr>
            <w:r w:rsidRPr="00B35A9C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1AD8CD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A01523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072365CB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04E485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2BFAE83" w14:textId="592000E3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Воздуховод гибкий теплоизолированный ø</w:t>
            </w:r>
            <w:r w:rsidRPr="00B35A9C">
              <w:rPr>
                <w:lang w:val="en-US"/>
              </w:rPr>
              <w:t>2</w:t>
            </w:r>
            <w:r w:rsidRPr="00B35A9C">
              <w:t>5</w:t>
            </w:r>
            <w:r w:rsidRPr="00B35A9C">
              <w:rPr>
                <w:lang w:val="en-US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96BC85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CB077F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EB4A10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8500C2" w14:textId="3BCEF276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7AEE1C" w14:textId="0D386539" w:rsidR="001771E9" w:rsidRPr="00B35A9C" w:rsidRDefault="001771E9" w:rsidP="001771E9">
            <w:pPr>
              <w:pStyle w:val="af5"/>
            </w:pPr>
            <w:r w:rsidRPr="00B35A9C"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0DADF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6D8D2F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2BC64E65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C32D87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B66F9C" w14:textId="478FF2B4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стальная водогазопроводная ø20x2,8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E47CCD" w14:textId="785EC9AA" w:rsidR="001771E9" w:rsidRPr="00B35A9C" w:rsidRDefault="001771E9" w:rsidP="001771E9">
            <w:pPr>
              <w:pStyle w:val="af5"/>
            </w:pPr>
            <w:r w:rsidRPr="00B35A9C"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94A91A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28221C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B179F0" w14:textId="676B7CA3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F9FF070" w14:textId="2199590D" w:rsidR="001771E9" w:rsidRPr="00B35A9C" w:rsidRDefault="001771E9" w:rsidP="001771E9">
            <w:pPr>
              <w:pStyle w:val="af5"/>
            </w:pPr>
            <w:r w:rsidRPr="00B35A9C">
              <w:t>66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D7C317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164315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7C9FC83E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110A89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CE19CA" w14:textId="12FA076A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стальная водогазопроводная ø25x3,2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C0230F" w14:textId="1CFB301F" w:rsidR="001771E9" w:rsidRPr="00B35A9C" w:rsidRDefault="001771E9" w:rsidP="001771E9">
            <w:pPr>
              <w:pStyle w:val="af5"/>
            </w:pPr>
            <w:r w:rsidRPr="00B35A9C"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0DFDF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D5E9BD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74EA3A" w14:textId="6B71DB18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64A8293" w14:textId="09EF0CA7" w:rsidR="001771E9" w:rsidRPr="00B35A9C" w:rsidRDefault="001771E9" w:rsidP="001771E9">
            <w:pPr>
              <w:pStyle w:val="af5"/>
            </w:pPr>
            <w:r w:rsidRPr="00B35A9C">
              <w:t>32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7FEA2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D471FE8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5B8D768D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11B578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6B8E44" w14:textId="32C5098F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стальная водогазопроводная ø32x3,2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33DA019" w14:textId="4C0C70D7" w:rsidR="001771E9" w:rsidRPr="00B35A9C" w:rsidRDefault="001771E9" w:rsidP="001771E9">
            <w:pPr>
              <w:pStyle w:val="af5"/>
            </w:pPr>
            <w:r w:rsidRPr="00B35A9C"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3386F1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CCBDAB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952C1A" w14:textId="1451C34C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BC9B943" w14:textId="1FBDF043" w:rsidR="001771E9" w:rsidRPr="00B35A9C" w:rsidRDefault="001771E9" w:rsidP="001771E9">
            <w:pPr>
              <w:pStyle w:val="af5"/>
            </w:pPr>
            <w:r w:rsidRPr="00B35A9C"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4D514B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87532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53782534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D048D1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864FDF" w14:textId="54B6EFEA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стальная водогазопроводная ø40x3,5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B2DE9A" w14:textId="091EB8FB" w:rsidR="001771E9" w:rsidRPr="00B35A9C" w:rsidRDefault="001771E9" w:rsidP="001771E9">
            <w:pPr>
              <w:pStyle w:val="af5"/>
            </w:pPr>
            <w:r w:rsidRPr="00B35A9C"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A128372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49B3E3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86CE87" w14:textId="7AAB27E8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7ADDA53" w14:textId="1326EE5D" w:rsidR="001771E9" w:rsidRPr="00B35A9C" w:rsidRDefault="001771E9" w:rsidP="001771E9">
            <w:pPr>
              <w:pStyle w:val="af5"/>
            </w:pPr>
            <w:r w:rsidRPr="00B35A9C"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9D6E5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9F687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5227A0F0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FCDF9E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1B8CCA" w14:textId="57931BA8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стальная электросварная прямошовная ø57x3,5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F4D370" w14:textId="4198ECE0" w:rsidR="001771E9" w:rsidRPr="00B35A9C" w:rsidRDefault="001771E9" w:rsidP="001771E9">
            <w:pPr>
              <w:pStyle w:val="af5"/>
            </w:pPr>
            <w:r w:rsidRPr="00B35A9C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160300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203DAF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EB500D" w14:textId="22C415FC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6AA9C3" w14:textId="578C1865" w:rsidR="001771E9" w:rsidRPr="00B35A9C" w:rsidRDefault="001771E9" w:rsidP="001771E9">
            <w:pPr>
              <w:pStyle w:val="af5"/>
            </w:pPr>
            <w:r w:rsidRPr="00B35A9C">
              <w:t>70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FF69A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A859811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202EAFBD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144119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1239AB" w14:textId="3490CF35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Соединительные детали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3B29F1" w14:textId="3269E90A" w:rsidR="001771E9" w:rsidRPr="00B35A9C" w:rsidRDefault="001771E9" w:rsidP="001771E9">
            <w:pPr>
              <w:pStyle w:val="af5"/>
            </w:pPr>
            <w:r w:rsidRPr="00B35A9C">
              <w:t>ГОСТ 17375-2001*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C4CDB5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145359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CE58D3" w14:textId="241DF4BC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3241D0" w14:textId="2C428A71" w:rsidR="001771E9" w:rsidRPr="00B35A9C" w:rsidRDefault="001771E9" w:rsidP="001771E9">
            <w:pPr>
              <w:pStyle w:val="af5"/>
            </w:pPr>
            <w:r w:rsidRPr="00B35A9C">
              <w:t>156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13940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92233EC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594626EA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18B8AE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71CEF0" w14:textId="0FC5E918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Труба полипропиленовая для дренажа </w:t>
            </w:r>
            <w:r w:rsidRPr="00B35A9C">
              <w:rPr>
                <w:lang w:val="en-US"/>
              </w:rPr>
              <w:t>PN</w:t>
            </w:r>
            <w:r w:rsidRPr="00B35A9C">
              <w:t>10 20х1.9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1CC452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8A476A5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68979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8D7605" w14:textId="368C019B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0F56DB1" w14:textId="34266084" w:rsidR="001771E9" w:rsidRPr="00B35A9C" w:rsidRDefault="001771E9" w:rsidP="001771E9">
            <w:pPr>
              <w:pStyle w:val="af5"/>
            </w:pPr>
            <w:r w:rsidRPr="00B35A9C">
              <w:t>63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7DEAE7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3A9845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2B1B3543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4FB2C6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8A58FA" w14:textId="3F516D30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Труба полипропиленовая для дренажа </w:t>
            </w:r>
            <w:r w:rsidRPr="00B35A9C">
              <w:rPr>
                <w:lang w:val="en-US"/>
              </w:rPr>
              <w:t>PN</w:t>
            </w:r>
            <w:r w:rsidRPr="00B35A9C">
              <w:t>10 25х2,3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84632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ADDDF49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CCBCBDD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15896AF" w14:textId="31D69DFC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E99704C" w14:textId="11779455" w:rsidR="001771E9" w:rsidRPr="00B35A9C" w:rsidRDefault="001771E9" w:rsidP="001771E9">
            <w:pPr>
              <w:pStyle w:val="af5"/>
            </w:pPr>
            <w:r w:rsidRPr="00B35A9C">
              <w:t>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75DA58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4632E5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44445884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D71C69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69D683" w14:textId="338234CE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Труба полипропиленовая для дренажа </w:t>
            </w:r>
            <w:r w:rsidRPr="00B35A9C">
              <w:rPr>
                <w:lang w:val="en-US"/>
              </w:rPr>
              <w:t>PN</w:t>
            </w:r>
            <w:r w:rsidRPr="00B35A9C">
              <w:t>10 32х3,0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574ECA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B763DC7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2CBD15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5E9489" w14:textId="253097F5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C7537AA" w14:textId="544252AB" w:rsidR="001771E9" w:rsidRPr="00B35A9C" w:rsidRDefault="001771E9" w:rsidP="001771E9">
            <w:pPr>
              <w:pStyle w:val="af5"/>
            </w:pPr>
            <w:r w:rsidRPr="00B35A9C">
              <w:t>23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E5642D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640F00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4A3E9C9F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0486FD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BB52E2" w14:textId="0F6A3A99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Соединительные детали трубы полипропиленовой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6759B5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E931AC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2377C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B7ECB4" w14:textId="7956B634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00B18C" w14:textId="0E98D2B1" w:rsidR="001771E9" w:rsidRPr="00B35A9C" w:rsidRDefault="001771E9" w:rsidP="001771E9">
            <w:pPr>
              <w:pStyle w:val="af5"/>
            </w:pPr>
            <w:r w:rsidRPr="00B35A9C">
              <w:t>37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A820E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02031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47508059" w14:textId="77777777" w:rsidTr="00994624">
        <w:trPr>
          <w:trHeight w:val="798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F0B49DD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1D95C6" w14:textId="17D79610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медная ø6.35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A49B69" w14:textId="77777777" w:rsidR="001771E9" w:rsidRPr="00B35A9C" w:rsidRDefault="001771E9" w:rsidP="001771E9">
            <w:pPr>
              <w:pStyle w:val="af5"/>
            </w:pPr>
            <w:r w:rsidRPr="00B35A9C">
              <w:t>Ø6.35х0,76</w:t>
            </w:r>
            <w:r w:rsidRPr="00B35A9C">
              <w:br/>
              <w:t> ГОСТ 617-2006</w:t>
            </w:r>
          </w:p>
          <w:p w14:paraId="3D07BBC0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BA8106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F4BFEF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</w:tcPr>
          <w:p w14:paraId="4D741E4C" w14:textId="79EADC70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B27B7" w14:textId="4217B7F6" w:rsidR="001771E9" w:rsidRPr="00B35A9C" w:rsidRDefault="001771E9" w:rsidP="001771E9">
            <w:pPr>
              <w:pStyle w:val="af5"/>
            </w:pPr>
            <w:r w:rsidRPr="00B35A9C"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EF9D1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B69DD03" w14:textId="22F93B33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1771E9" w:rsidRPr="00157984" w14:paraId="739D3E9B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58C260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25DA3B" w14:textId="4E60DD68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медная ø9.52</w:t>
            </w:r>
          </w:p>
        </w:tc>
        <w:tc>
          <w:tcPr>
            <w:tcW w:w="3398" w:type="dxa"/>
            <w:shd w:val="clear" w:color="auto" w:fill="auto"/>
          </w:tcPr>
          <w:p w14:paraId="3531DEEE" w14:textId="751ABC5D" w:rsidR="001771E9" w:rsidRPr="00B35A9C" w:rsidRDefault="001771E9" w:rsidP="001771E9">
            <w:pPr>
              <w:pStyle w:val="af5"/>
            </w:pPr>
            <w:r w:rsidRPr="00B35A9C">
              <w:rPr>
                <w:sz w:val="28"/>
                <w:szCs w:val="28"/>
              </w:rPr>
              <w:t>Ø9.52х0,76</w:t>
            </w:r>
            <w:r w:rsidRPr="00B35A9C">
              <w:rPr>
                <w:sz w:val="28"/>
                <w:szCs w:val="28"/>
              </w:rPr>
              <w:br/>
              <w:t> ГОСТ 617-2006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5420D9A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10AF2D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</w:tcPr>
          <w:p w14:paraId="351D3035" w14:textId="1DB936F8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CF3972" w14:textId="657E933F" w:rsidR="001771E9" w:rsidRPr="00B35A9C" w:rsidRDefault="001771E9" w:rsidP="001771E9">
            <w:pPr>
              <w:pStyle w:val="af5"/>
            </w:pPr>
            <w:r w:rsidRPr="00B35A9C"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DB9C3D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05911F" w14:textId="43E3B8D8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1771E9" w:rsidRPr="00157984" w14:paraId="6F7342E4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77B32C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218A5B" w14:textId="123711F6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медная ø12.7</w:t>
            </w:r>
          </w:p>
        </w:tc>
        <w:tc>
          <w:tcPr>
            <w:tcW w:w="3398" w:type="dxa"/>
            <w:shd w:val="clear" w:color="auto" w:fill="auto"/>
          </w:tcPr>
          <w:p w14:paraId="22C5AA24" w14:textId="65B8B586" w:rsidR="001771E9" w:rsidRPr="00B35A9C" w:rsidRDefault="001771E9" w:rsidP="001771E9">
            <w:pPr>
              <w:pStyle w:val="af5"/>
            </w:pPr>
            <w:r w:rsidRPr="00B35A9C">
              <w:rPr>
                <w:sz w:val="28"/>
                <w:szCs w:val="28"/>
              </w:rPr>
              <w:t>Ø12.7х0,76</w:t>
            </w:r>
            <w:r w:rsidRPr="00B35A9C">
              <w:rPr>
                <w:sz w:val="28"/>
                <w:szCs w:val="28"/>
              </w:rPr>
              <w:br/>
              <w:t> ГОСТ 617-2006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41CDBE8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22D08E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</w:tcPr>
          <w:p w14:paraId="04BC6E67" w14:textId="7A18C77E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E41406" w14:textId="23AA299B" w:rsidR="001771E9" w:rsidRPr="00B35A9C" w:rsidRDefault="001771E9" w:rsidP="001771E9">
            <w:pPr>
              <w:pStyle w:val="af5"/>
            </w:pPr>
            <w:r w:rsidRPr="00B35A9C"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E10346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4746C8" w14:textId="520AEA76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1771E9" w:rsidRPr="00157984" w14:paraId="657730A0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0299A5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4CD318C" w14:textId="07D191D4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Труба медная ø15.88</w:t>
            </w:r>
          </w:p>
        </w:tc>
        <w:tc>
          <w:tcPr>
            <w:tcW w:w="3398" w:type="dxa"/>
            <w:shd w:val="clear" w:color="auto" w:fill="auto"/>
          </w:tcPr>
          <w:p w14:paraId="5EF2A332" w14:textId="0DD42725" w:rsidR="001771E9" w:rsidRPr="00B35A9C" w:rsidRDefault="001771E9" w:rsidP="001771E9">
            <w:pPr>
              <w:pStyle w:val="af5"/>
            </w:pPr>
            <w:r w:rsidRPr="00B35A9C">
              <w:rPr>
                <w:sz w:val="28"/>
                <w:szCs w:val="28"/>
              </w:rPr>
              <w:t>Ø15.88х0,76</w:t>
            </w:r>
            <w:r w:rsidRPr="00B35A9C">
              <w:rPr>
                <w:sz w:val="28"/>
                <w:szCs w:val="28"/>
              </w:rPr>
              <w:br/>
              <w:t> ГОСТ 617-2006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D6B9F1D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C3EF3B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</w:tcPr>
          <w:p w14:paraId="2BBD8027" w14:textId="1EEE619A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EA2A37" w14:textId="3A231C66" w:rsidR="001771E9" w:rsidRPr="00B35A9C" w:rsidRDefault="001771E9" w:rsidP="001771E9">
            <w:pPr>
              <w:pStyle w:val="af5"/>
            </w:pPr>
            <w:r w:rsidRPr="00B35A9C"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6255D8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88445D0" w14:textId="70054B85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1771E9" w:rsidRPr="00157984" w14:paraId="537B26A8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9FCAA22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17B3AA" w14:textId="162F1EB0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Соединительные детали медной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546E61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F1B4F1D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6D724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683E1F" w14:textId="28B8F2AC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23EE07" w14:textId="5A4274D1" w:rsidR="001771E9" w:rsidRPr="00B35A9C" w:rsidRDefault="001771E9" w:rsidP="001771E9">
            <w:pPr>
              <w:pStyle w:val="af5"/>
            </w:pPr>
            <w:r w:rsidRPr="00B35A9C"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6F2FF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18F59F6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120C16E7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86D146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D1746E4" w14:textId="428868F1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proofErr w:type="spellStart"/>
            <w:r w:rsidRPr="00B35A9C">
              <w:t>Рефнеты</w:t>
            </w:r>
            <w:proofErr w:type="spellEnd"/>
            <w:r w:rsidRPr="00B35A9C">
              <w:t xml:space="preserve"> для </w:t>
            </w:r>
            <w:proofErr w:type="spellStart"/>
            <w:r w:rsidRPr="00B35A9C">
              <w:t>фреонопровода</w:t>
            </w:r>
            <w:proofErr w:type="spellEnd"/>
            <w:r w:rsidRPr="00B35A9C">
              <w:t>, разветвитель для внутренних блоков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1077837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9B924D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484FEB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2EA9D7" w14:textId="062EB86D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364AD0" w14:textId="4965DD07" w:rsidR="001771E9" w:rsidRPr="00B35A9C" w:rsidRDefault="001771E9" w:rsidP="001771E9">
            <w:pPr>
              <w:pStyle w:val="af5"/>
            </w:pPr>
            <w:r w:rsidRPr="00B35A9C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E0DFC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F4F948" w14:textId="63DD2E8E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1771E9" w:rsidRPr="00157984" w14:paraId="29BDFE29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D743ED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55DB27" w14:textId="374FF5B2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Трубки теплоизоляционные из вспененного полиэтилена </w:t>
            </w:r>
            <w:proofErr w:type="spellStart"/>
            <w:r w:rsidRPr="00B35A9C">
              <w:t>Energoflex</w:t>
            </w:r>
            <w:proofErr w:type="spellEnd"/>
            <w:r w:rsidRPr="00B35A9C">
              <w:t xml:space="preserve"> Super SK, b=25 мм для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C52AFA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80EA16D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53810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8AC13E" w14:textId="11918E06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024221F" w14:textId="18024649" w:rsidR="001771E9" w:rsidRPr="00B35A9C" w:rsidRDefault="001771E9" w:rsidP="001771E9">
            <w:pPr>
              <w:pStyle w:val="af5"/>
            </w:pPr>
            <w:r w:rsidRPr="00B35A9C">
              <w:t>66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53DB46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B3E227D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0C8E5C50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CC422F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13F65D" w14:textId="2A4F2AA6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Трубки теплоизоляционные из вспененного полиэтилена </w:t>
            </w:r>
            <w:proofErr w:type="spellStart"/>
            <w:r w:rsidRPr="00B35A9C">
              <w:t>Energoflex</w:t>
            </w:r>
            <w:proofErr w:type="spellEnd"/>
            <w:r w:rsidRPr="00B35A9C">
              <w:t xml:space="preserve"> Super SK, b=25 мм для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DF4033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EAECC61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E375A3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24C43C" w14:textId="3A23EAC3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C88F95B" w14:textId="0EF2071F" w:rsidR="001771E9" w:rsidRPr="00B35A9C" w:rsidRDefault="001771E9" w:rsidP="001771E9">
            <w:pPr>
              <w:pStyle w:val="af5"/>
            </w:pPr>
            <w:r w:rsidRPr="00B35A9C">
              <w:t>32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D2DD71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D86198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6EE0FBAA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781DBD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19A9BC" w14:textId="7607E04A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Трубки теплоизоляционные из вспененного полиэтилена </w:t>
            </w:r>
            <w:proofErr w:type="spellStart"/>
            <w:r w:rsidRPr="00B35A9C">
              <w:t>Energoflex</w:t>
            </w:r>
            <w:proofErr w:type="spellEnd"/>
            <w:r w:rsidRPr="00B35A9C">
              <w:t xml:space="preserve"> Super SK, b=25 мм для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917579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549D8A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2C9745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B3E744" w14:textId="27346148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7BBF432" w14:textId="1F84DE4D" w:rsidR="001771E9" w:rsidRPr="00B35A9C" w:rsidRDefault="001771E9" w:rsidP="001771E9">
            <w:pPr>
              <w:pStyle w:val="af5"/>
            </w:pPr>
            <w:r w:rsidRPr="00B35A9C"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093E97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57183FC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72D426F2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F44878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8D1BEE" w14:textId="4750ECF7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Трубки теплоизоляционные из вспененного полиэтилена </w:t>
            </w:r>
            <w:proofErr w:type="spellStart"/>
            <w:r w:rsidRPr="00B35A9C">
              <w:t>Energoflex</w:t>
            </w:r>
            <w:proofErr w:type="spellEnd"/>
            <w:r w:rsidRPr="00B35A9C">
              <w:t xml:space="preserve"> Super SK, b=25 мм для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75485C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C65D588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BD694B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7D4680" w14:textId="069F9407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B0677B1" w14:textId="32FE9148" w:rsidR="001771E9" w:rsidRPr="00B35A9C" w:rsidRDefault="001771E9" w:rsidP="001771E9">
            <w:pPr>
              <w:pStyle w:val="af5"/>
            </w:pPr>
            <w:r w:rsidRPr="00B35A9C"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2A76F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2222438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6E25D89C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7115E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9232DD" w14:textId="6B184E98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Трубки теплоизоляционные из вспененного полиэтилена </w:t>
            </w:r>
            <w:proofErr w:type="spellStart"/>
            <w:r w:rsidRPr="00B35A9C">
              <w:t>Energoflex</w:t>
            </w:r>
            <w:proofErr w:type="spellEnd"/>
            <w:r w:rsidRPr="00B35A9C">
              <w:t xml:space="preserve"> Super SK, b=25 мм для ø50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B641D1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07E0BD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45AF91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6D1FA5" w14:textId="1E8C1C73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63F235" w14:textId="002C2BBE" w:rsidR="001771E9" w:rsidRPr="00B35A9C" w:rsidRDefault="001771E9" w:rsidP="001771E9">
            <w:pPr>
              <w:pStyle w:val="af5"/>
            </w:pPr>
            <w:r w:rsidRPr="00B35A9C">
              <w:t>70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4F991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BB01BC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5B9B5BC7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F3D188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BA27CB" w14:textId="3996C1D6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Трубки теплоизоляционные из вспененного полиэтилена, </w:t>
            </w:r>
            <w:proofErr w:type="spellStart"/>
            <w:r w:rsidRPr="00B35A9C">
              <w:rPr>
                <w:lang w:val="en-US"/>
              </w:rPr>
              <w:t>Energoflex</w:t>
            </w:r>
            <w:proofErr w:type="spellEnd"/>
            <w:r w:rsidRPr="00B35A9C">
              <w:t xml:space="preserve"> </w:t>
            </w:r>
            <w:proofErr w:type="spellStart"/>
            <w:r w:rsidRPr="00B35A9C">
              <w:rPr>
                <w:lang w:val="en-US"/>
              </w:rPr>
              <w:t>Energomax</w:t>
            </w:r>
            <w:proofErr w:type="spellEnd"/>
            <w:r w:rsidRPr="00B35A9C">
              <w:t xml:space="preserve"> </w:t>
            </w:r>
            <w:r w:rsidRPr="00B35A9C">
              <w:rPr>
                <w:lang w:val="en-US"/>
              </w:rPr>
              <w:t>b</w:t>
            </w:r>
            <w:r w:rsidRPr="00B35A9C">
              <w:t>=9 мм для Ø6.35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958B56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40F2DF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645B9E" w14:textId="6796EFDB" w:rsidR="001771E9" w:rsidRPr="00B35A9C" w:rsidRDefault="001771E9" w:rsidP="001771E9">
            <w:pPr>
              <w:pStyle w:val="af5"/>
            </w:pPr>
            <w:proofErr w:type="spellStart"/>
            <w:r w:rsidRPr="00B35A9C">
              <w:rPr>
                <w:lang w:val="en-US"/>
              </w:rPr>
              <w:t>Energoflex</w:t>
            </w:r>
            <w:proofErr w:type="spellEnd"/>
            <w:r w:rsidRPr="00B35A9C">
              <w:rPr>
                <w:lang w:val="en-US"/>
              </w:rPr>
              <w:t xml:space="preserve"> </w:t>
            </w:r>
            <w:proofErr w:type="spellStart"/>
            <w:r w:rsidRPr="00B35A9C">
              <w:rPr>
                <w:lang w:val="en-US"/>
              </w:rPr>
              <w:t>Energomax</w:t>
            </w:r>
            <w:proofErr w:type="spellEnd"/>
          </w:p>
        </w:tc>
        <w:tc>
          <w:tcPr>
            <w:tcW w:w="1133" w:type="dxa"/>
            <w:shd w:val="clear" w:color="auto" w:fill="auto"/>
          </w:tcPr>
          <w:p w14:paraId="761B7710" w14:textId="247C86DE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B3A9A2" w14:textId="584EB21D" w:rsidR="001771E9" w:rsidRPr="00B35A9C" w:rsidRDefault="001771E9" w:rsidP="001771E9">
            <w:pPr>
              <w:pStyle w:val="af5"/>
            </w:pPr>
            <w:r w:rsidRPr="00B35A9C"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57F7968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6613E30" w14:textId="5E13D69A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1771E9" w:rsidRPr="00157984" w14:paraId="19FA8BDE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1CBECD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D0B2B0" w14:textId="3A1CCA81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Трубки теплоизоляционные из вспененного полиэтилена, </w:t>
            </w:r>
            <w:proofErr w:type="spellStart"/>
            <w:r w:rsidRPr="00B35A9C">
              <w:rPr>
                <w:lang w:val="en-US"/>
              </w:rPr>
              <w:t>Energoflex</w:t>
            </w:r>
            <w:proofErr w:type="spellEnd"/>
            <w:r w:rsidRPr="00B35A9C">
              <w:t xml:space="preserve"> </w:t>
            </w:r>
            <w:proofErr w:type="spellStart"/>
            <w:r w:rsidRPr="00B35A9C">
              <w:rPr>
                <w:lang w:val="en-US"/>
              </w:rPr>
              <w:t>Energomax</w:t>
            </w:r>
            <w:proofErr w:type="spellEnd"/>
            <w:r w:rsidRPr="00B35A9C">
              <w:t xml:space="preserve"> </w:t>
            </w:r>
            <w:r w:rsidRPr="00B35A9C">
              <w:rPr>
                <w:lang w:val="en-US"/>
              </w:rPr>
              <w:t>b</w:t>
            </w:r>
            <w:r w:rsidRPr="00B35A9C">
              <w:t>=9 мм для Ø9.52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63D94A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993AD11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</w:tcPr>
          <w:p w14:paraId="3163666E" w14:textId="7D919AAA" w:rsidR="001771E9" w:rsidRPr="00B35A9C" w:rsidRDefault="001771E9" w:rsidP="001771E9">
            <w:pPr>
              <w:pStyle w:val="af5"/>
            </w:pPr>
            <w:proofErr w:type="spellStart"/>
            <w:r w:rsidRPr="00B35A9C">
              <w:rPr>
                <w:lang w:val="en-US"/>
              </w:rPr>
              <w:t>Energoflex</w:t>
            </w:r>
            <w:proofErr w:type="spellEnd"/>
            <w:r w:rsidRPr="00B35A9C">
              <w:rPr>
                <w:lang w:val="en-US"/>
              </w:rPr>
              <w:t xml:space="preserve"> </w:t>
            </w:r>
            <w:proofErr w:type="spellStart"/>
            <w:r w:rsidRPr="00B35A9C">
              <w:rPr>
                <w:lang w:val="en-US"/>
              </w:rPr>
              <w:t>Energomax</w:t>
            </w:r>
            <w:proofErr w:type="spellEnd"/>
          </w:p>
        </w:tc>
        <w:tc>
          <w:tcPr>
            <w:tcW w:w="1133" w:type="dxa"/>
            <w:shd w:val="clear" w:color="auto" w:fill="auto"/>
          </w:tcPr>
          <w:p w14:paraId="4D5D4A2D" w14:textId="55E769DC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F36D61" w14:textId="29D511BD" w:rsidR="001771E9" w:rsidRPr="00B35A9C" w:rsidRDefault="001771E9" w:rsidP="001771E9">
            <w:pPr>
              <w:pStyle w:val="af5"/>
            </w:pPr>
            <w:r w:rsidRPr="00B35A9C"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B7CB3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C3142" w14:textId="6E1639F4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1771E9" w:rsidRPr="00157984" w14:paraId="1677BE8E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D483CA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D0A270" w14:textId="65BA2B9E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Трубки теплоизоляционные из вспененного полиэтилена, </w:t>
            </w:r>
            <w:proofErr w:type="spellStart"/>
            <w:r w:rsidRPr="00B35A9C">
              <w:rPr>
                <w:lang w:val="en-US"/>
              </w:rPr>
              <w:t>Energoflex</w:t>
            </w:r>
            <w:proofErr w:type="spellEnd"/>
            <w:r w:rsidRPr="00B35A9C">
              <w:t xml:space="preserve"> </w:t>
            </w:r>
            <w:proofErr w:type="spellStart"/>
            <w:r w:rsidRPr="00B35A9C">
              <w:rPr>
                <w:lang w:val="en-US"/>
              </w:rPr>
              <w:t>Energomax</w:t>
            </w:r>
            <w:proofErr w:type="spellEnd"/>
            <w:r w:rsidRPr="00B35A9C">
              <w:t xml:space="preserve"> </w:t>
            </w:r>
            <w:r w:rsidRPr="00B35A9C">
              <w:rPr>
                <w:lang w:val="en-US"/>
              </w:rPr>
              <w:t>b</w:t>
            </w:r>
            <w:r w:rsidRPr="00B35A9C">
              <w:t>=9 мм для Ø12.7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F49C85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25817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</w:tcPr>
          <w:p w14:paraId="48E59D42" w14:textId="32282E7B" w:rsidR="001771E9" w:rsidRPr="00B35A9C" w:rsidRDefault="001771E9" w:rsidP="001771E9">
            <w:pPr>
              <w:pStyle w:val="af5"/>
            </w:pPr>
            <w:proofErr w:type="spellStart"/>
            <w:r w:rsidRPr="00B35A9C">
              <w:rPr>
                <w:lang w:val="en-US"/>
              </w:rPr>
              <w:t>Energoflex</w:t>
            </w:r>
            <w:proofErr w:type="spellEnd"/>
            <w:r w:rsidRPr="00B35A9C">
              <w:rPr>
                <w:lang w:val="en-US"/>
              </w:rPr>
              <w:t xml:space="preserve"> </w:t>
            </w:r>
            <w:proofErr w:type="spellStart"/>
            <w:r w:rsidRPr="00B35A9C">
              <w:rPr>
                <w:lang w:val="en-US"/>
              </w:rPr>
              <w:t>Energomax</w:t>
            </w:r>
            <w:proofErr w:type="spellEnd"/>
          </w:p>
        </w:tc>
        <w:tc>
          <w:tcPr>
            <w:tcW w:w="1133" w:type="dxa"/>
            <w:shd w:val="clear" w:color="auto" w:fill="auto"/>
          </w:tcPr>
          <w:p w14:paraId="2BCEC8B1" w14:textId="4A8BF59B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5EE5E" w14:textId="765A1BBD" w:rsidR="001771E9" w:rsidRPr="00B35A9C" w:rsidRDefault="001771E9" w:rsidP="001771E9">
            <w:pPr>
              <w:pStyle w:val="af5"/>
            </w:pPr>
            <w:r w:rsidRPr="00B35A9C"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3C64B3E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9413AC1" w14:textId="79E71918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1771E9" w:rsidRPr="00157984" w14:paraId="11A89CD6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D60928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2A0684" w14:textId="31BA9C3D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 xml:space="preserve">Трубки теплоизоляционные из вспененного полиэтилена, </w:t>
            </w:r>
            <w:proofErr w:type="spellStart"/>
            <w:r w:rsidRPr="00B35A9C">
              <w:rPr>
                <w:lang w:val="en-US"/>
              </w:rPr>
              <w:t>Energoflex</w:t>
            </w:r>
            <w:proofErr w:type="spellEnd"/>
            <w:r w:rsidRPr="00B35A9C">
              <w:t xml:space="preserve"> </w:t>
            </w:r>
            <w:proofErr w:type="spellStart"/>
            <w:r w:rsidRPr="00B35A9C">
              <w:rPr>
                <w:lang w:val="en-US"/>
              </w:rPr>
              <w:t>Energomax</w:t>
            </w:r>
            <w:proofErr w:type="spellEnd"/>
            <w:r w:rsidRPr="00B35A9C">
              <w:t xml:space="preserve"> </w:t>
            </w:r>
            <w:r w:rsidRPr="00B35A9C">
              <w:rPr>
                <w:lang w:val="en-US"/>
              </w:rPr>
              <w:t>b</w:t>
            </w:r>
            <w:r w:rsidRPr="00B35A9C">
              <w:t>=9 мм для Ø15.9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48DEA0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196D0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</w:tcPr>
          <w:p w14:paraId="0953789E" w14:textId="5F08A700" w:rsidR="001771E9" w:rsidRPr="00B35A9C" w:rsidRDefault="001771E9" w:rsidP="001771E9">
            <w:pPr>
              <w:pStyle w:val="af5"/>
            </w:pPr>
            <w:proofErr w:type="spellStart"/>
            <w:r w:rsidRPr="00B35A9C">
              <w:rPr>
                <w:lang w:val="en-US"/>
              </w:rPr>
              <w:t>Energoflex</w:t>
            </w:r>
            <w:proofErr w:type="spellEnd"/>
            <w:r w:rsidRPr="00B35A9C">
              <w:rPr>
                <w:lang w:val="en-US"/>
              </w:rPr>
              <w:t xml:space="preserve"> </w:t>
            </w:r>
            <w:proofErr w:type="spellStart"/>
            <w:r w:rsidRPr="00B35A9C">
              <w:rPr>
                <w:lang w:val="en-US"/>
              </w:rPr>
              <w:t>Energomax</w:t>
            </w:r>
            <w:proofErr w:type="spellEnd"/>
          </w:p>
        </w:tc>
        <w:tc>
          <w:tcPr>
            <w:tcW w:w="1133" w:type="dxa"/>
            <w:shd w:val="clear" w:color="auto" w:fill="auto"/>
          </w:tcPr>
          <w:p w14:paraId="6246EAB6" w14:textId="69FB98D8" w:rsidR="001771E9" w:rsidRPr="00B35A9C" w:rsidRDefault="001771E9" w:rsidP="001771E9">
            <w:pPr>
              <w:pStyle w:val="af5"/>
            </w:pPr>
            <w:r w:rsidRPr="00B35A9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A7337D" w14:textId="74237B3F" w:rsidR="001771E9" w:rsidRPr="00B35A9C" w:rsidRDefault="001771E9" w:rsidP="001771E9">
            <w:pPr>
              <w:pStyle w:val="af5"/>
            </w:pPr>
            <w:r w:rsidRPr="00B35A9C"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6F276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547E1A6" w14:textId="103C057E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1771E9" w:rsidRPr="00157984" w14:paraId="28F69425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957711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0578ED" w14:textId="69AB71F0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rPr>
                <w:b/>
                <w:bCs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FD0D51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F4A182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EE4E434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13488C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4D322C3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2E96F1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571CC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2696EB81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9E113C" w14:textId="77777777" w:rsidR="001771E9" w:rsidRPr="00C31E1A" w:rsidRDefault="001771E9" w:rsidP="001771E9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07D8BA" w14:textId="713EE2BF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Гильза из стальной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123EAC" w14:textId="148D9C12" w:rsidR="001771E9" w:rsidRPr="00B35A9C" w:rsidRDefault="001771E9" w:rsidP="001771E9">
            <w:pPr>
              <w:pStyle w:val="af5"/>
            </w:pPr>
            <w:r w:rsidRPr="00B35A9C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FFB23ED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9E13F6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70AE8A" w14:textId="17A91A8F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E4CCCF" w14:textId="4D6CA662" w:rsidR="001771E9" w:rsidRPr="00B35A9C" w:rsidRDefault="001771E9" w:rsidP="001771E9">
            <w:pPr>
              <w:pStyle w:val="af5"/>
            </w:pPr>
            <w:r w:rsidRPr="00B35A9C"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91F198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EE509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5A3996B9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D57940" w14:textId="77777777" w:rsidR="001771E9" w:rsidRPr="00C31E1A" w:rsidRDefault="001771E9" w:rsidP="001771E9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99475E" w14:textId="5C37CD8C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Материал базальтовый огнезащитный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53C70E" w14:textId="63D56CCB" w:rsidR="001771E9" w:rsidRPr="00B35A9C" w:rsidRDefault="001771E9" w:rsidP="001771E9">
            <w:pPr>
              <w:pStyle w:val="af5"/>
            </w:pPr>
            <w:r w:rsidRPr="00B35A9C">
              <w:t>МБОР-8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60818C4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AABEEA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6B06AF" w14:textId="0DBB8808" w:rsidR="001771E9" w:rsidRPr="00B35A9C" w:rsidRDefault="001771E9" w:rsidP="001771E9">
            <w:pPr>
              <w:pStyle w:val="af5"/>
            </w:pPr>
            <w:r w:rsidRPr="00B35A9C"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EC42EA" w14:textId="6E5E5E0A" w:rsidR="001771E9" w:rsidRPr="00B35A9C" w:rsidRDefault="001771E9" w:rsidP="001771E9">
            <w:pPr>
              <w:pStyle w:val="af5"/>
            </w:pPr>
            <w:r w:rsidRPr="00B35A9C">
              <w:t>1,8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CFCE9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13570E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462F0359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582F9D" w14:textId="77777777" w:rsidR="001771E9" w:rsidRPr="00C31E1A" w:rsidRDefault="001771E9" w:rsidP="001771E9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279644" w14:textId="354A9C3F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Противопожарный герметик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1BC8ED6" w14:textId="0A58E50C" w:rsidR="001771E9" w:rsidRPr="00B35A9C" w:rsidRDefault="001771E9" w:rsidP="001771E9">
            <w:pPr>
              <w:pStyle w:val="af5"/>
            </w:pPr>
            <w:proofErr w:type="spellStart"/>
            <w:r w:rsidRPr="00B35A9C">
              <w:t>Огнеза</w:t>
            </w:r>
            <w:proofErr w:type="spellEnd"/>
            <w:r w:rsidRPr="00B35A9C">
              <w:t>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9C0834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7A1FD3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23CF59" w14:textId="0F57ADC4" w:rsidR="001771E9" w:rsidRPr="00B35A9C" w:rsidRDefault="001771E9" w:rsidP="001771E9">
            <w:pPr>
              <w:pStyle w:val="af5"/>
            </w:pPr>
            <w:r w:rsidRPr="00B35A9C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D6602D" w14:textId="31B1F8B8" w:rsidR="001771E9" w:rsidRPr="00B35A9C" w:rsidRDefault="001771E9" w:rsidP="001771E9">
            <w:pPr>
              <w:pStyle w:val="af5"/>
            </w:pPr>
            <w:r w:rsidRPr="00B35A9C">
              <w:t>6,48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3465D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39F6D62" w14:textId="77777777" w:rsidR="001771E9" w:rsidRPr="00B35A9C" w:rsidRDefault="001771E9" w:rsidP="001771E9">
            <w:pPr>
              <w:pStyle w:val="af5"/>
            </w:pPr>
            <w:r w:rsidRPr="00B35A9C">
              <w:t xml:space="preserve">Расход 3,6 кг/м2 </w:t>
            </w:r>
          </w:p>
          <w:p w14:paraId="4D335ACB" w14:textId="66340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t>при толщине 3 мм</w:t>
            </w:r>
          </w:p>
        </w:tc>
      </w:tr>
      <w:tr w:rsidR="001771E9" w:rsidRPr="00157984" w14:paraId="0077CF54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A052DD" w14:textId="77777777" w:rsidR="001771E9" w:rsidRPr="00C31E1A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97A07B" w14:textId="004B8E90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Крепление трубо</w:t>
            </w:r>
            <w:r>
              <w:t>проводов</w:t>
            </w:r>
            <w:r w:rsidRPr="00B35A9C">
              <w:t xml:space="preserve"> (хомут, шпилька, гайки, шайбы)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F4715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0ADDF18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545B30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3AEE25" w14:textId="667B1BF5" w:rsidR="001771E9" w:rsidRPr="00B35A9C" w:rsidRDefault="001771E9" w:rsidP="001771E9">
            <w:pPr>
              <w:pStyle w:val="af5"/>
            </w:pPr>
            <w:r w:rsidRPr="00B35A9C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ED3A3" w14:textId="36DEF69B" w:rsidR="001771E9" w:rsidRPr="00B35A9C" w:rsidRDefault="001771E9" w:rsidP="001771E9">
            <w:pPr>
              <w:pStyle w:val="af5"/>
            </w:pPr>
            <w:r>
              <w:t>150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99F805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DCCAF9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1BDE23C5" w14:textId="77777777" w:rsidTr="000374A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D62AAB" w14:textId="77777777" w:rsidR="001771E9" w:rsidRPr="00FA4EF0" w:rsidRDefault="001771E9" w:rsidP="001771E9">
            <w:pPr>
              <w:pStyle w:val="af5"/>
              <w:ind w:left="284"/>
              <w:jc w:val="both"/>
              <w:rPr>
                <w:highlight w:val="yellow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2FC8B2" w14:textId="7E0067FD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933480E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0106F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6359E1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7BC144" w14:textId="07485C0F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B20DD7" w14:textId="64F788CF" w:rsidR="001771E9" w:rsidRPr="00B35A9C" w:rsidRDefault="001771E9" w:rsidP="001771E9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4C9DD88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445784" w14:textId="77777777" w:rsidR="001771E9" w:rsidRPr="00B35A9C" w:rsidRDefault="001771E9" w:rsidP="001771E9">
            <w:pPr>
              <w:pStyle w:val="af5"/>
            </w:pPr>
          </w:p>
        </w:tc>
      </w:tr>
    </w:tbl>
    <w:bookmarkEnd w:id="0"/>
    <w:p w14:paraId="0BF6B6C7" w14:textId="40E03987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E87E9C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E87E9C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E87E9C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00E08418" w:rsidR="000B62DF" w:rsidRPr="00DD79DF" w:rsidRDefault="000B62DF" w:rsidP="00E87E9C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1B1AA9">
                  <w:rPr>
                    <w:rFonts w:cs="Times New Roman"/>
                    <w:noProof/>
                    <w:lang w:val="en-US"/>
                  </w:rPr>
                  <w:instrText>22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1B1AA9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1B1AA9">
                  <w:rPr>
                    <w:rFonts w:cs="Times New Roman"/>
                    <w:noProof/>
                    <w:lang w:val="en-US"/>
                  </w:rPr>
                  <w:t>2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E87E9C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E87E9C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73395D2" w:rsidR="00DF3EC8" w:rsidRPr="000B62DF" w:rsidRDefault="00981860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>Ревизия</w:t>
    </w:r>
    <w:r w:rsidR="00EE6102">
      <w:rPr>
        <w:rFonts w:cs="Times New Roman"/>
      </w:rPr>
      <w:t xml:space="preserve"> 8</w:t>
    </w:r>
    <w:r>
      <w:rPr>
        <w:rFonts w:cs="Times New Roman"/>
      </w:rPr>
      <w:t xml:space="preserve"> </w:t>
    </w:r>
    <w:r w:rsidR="000B62DF"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4B74D186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1B1AA9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1B1AA9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1B1AA9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6267816B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1B1AA9">
            <w:rPr>
              <w:rFonts w:cs="Times New Roman"/>
              <w:noProof/>
              <w:szCs w:val="24"/>
            </w:rPr>
            <w:t>5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98E7FE1"/>
    <w:multiLevelType w:val="hybridMultilevel"/>
    <w:tmpl w:val="5D0CF85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3"/>
  </w:num>
  <w:num w:numId="6" w16cid:durableId="964972278">
    <w:abstractNumId w:val="6"/>
  </w:num>
  <w:num w:numId="7" w16cid:durableId="1614091339">
    <w:abstractNumId w:val="4"/>
  </w:num>
  <w:num w:numId="8" w16cid:durableId="1613244034">
    <w:abstractNumId w:val="5"/>
  </w:num>
  <w:num w:numId="9" w16cid:durableId="1545213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601FF"/>
    <w:rsid w:val="00063B46"/>
    <w:rsid w:val="00066B52"/>
    <w:rsid w:val="00067048"/>
    <w:rsid w:val="0007292A"/>
    <w:rsid w:val="00077221"/>
    <w:rsid w:val="00086ECA"/>
    <w:rsid w:val="000874A5"/>
    <w:rsid w:val="0009008C"/>
    <w:rsid w:val="00091C2F"/>
    <w:rsid w:val="00093395"/>
    <w:rsid w:val="00097E4A"/>
    <w:rsid w:val="000A1D32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DA7"/>
    <w:rsid w:val="000D16A8"/>
    <w:rsid w:val="000D2FB0"/>
    <w:rsid w:val="000D6425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0271"/>
    <w:rsid w:val="00110F1F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4593"/>
    <w:rsid w:val="00175935"/>
    <w:rsid w:val="001771E9"/>
    <w:rsid w:val="00177C44"/>
    <w:rsid w:val="00187D56"/>
    <w:rsid w:val="00191E57"/>
    <w:rsid w:val="00193554"/>
    <w:rsid w:val="00197372"/>
    <w:rsid w:val="00197DB4"/>
    <w:rsid w:val="001A5DCA"/>
    <w:rsid w:val="001B1AA9"/>
    <w:rsid w:val="001B2554"/>
    <w:rsid w:val="001C2227"/>
    <w:rsid w:val="001D25AE"/>
    <w:rsid w:val="001E19C5"/>
    <w:rsid w:val="001F002F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27ABF"/>
    <w:rsid w:val="002303B7"/>
    <w:rsid w:val="00234B76"/>
    <w:rsid w:val="002435DF"/>
    <w:rsid w:val="002556AC"/>
    <w:rsid w:val="0025577B"/>
    <w:rsid w:val="00256C27"/>
    <w:rsid w:val="00260294"/>
    <w:rsid w:val="002635C2"/>
    <w:rsid w:val="00264646"/>
    <w:rsid w:val="00264F72"/>
    <w:rsid w:val="00265589"/>
    <w:rsid w:val="00265E3C"/>
    <w:rsid w:val="00270D5D"/>
    <w:rsid w:val="00272D21"/>
    <w:rsid w:val="0027535C"/>
    <w:rsid w:val="00277892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40CF"/>
    <w:rsid w:val="002E2BDC"/>
    <w:rsid w:val="002E3025"/>
    <w:rsid w:val="002E7A2B"/>
    <w:rsid w:val="002F0320"/>
    <w:rsid w:val="002F1B00"/>
    <w:rsid w:val="002F5BA9"/>
    <w:rsid w:val="002F5E55"/>
    <w:rsid w:val="002F64F6"/>
    <w:rsid w:val="002F7491"/>
    <w:rsid w:val="00300F54"/>
    <w:rsid w:val="00301A23"/>
    <w:rsid w:val="003100CF"/>
    <w:rsid w:val="00313982"/>
    <w:rsid w:val="00314496"/>
    <w:rsid w:val="00314E93"/>
    <w:rsid w:val="0032395D"/>
    <w:rsid w:val="00333AB1"/>
    <w:rsid w:val="0033527D"/>
    <w:rsid w:val="00335A4A"/>
    <w:rsid w:val="00340051"/>
    <w:rsid w:val="00345EFE"/>
    <w:rsid w:val="0036517D"/>
    <w:rsid w:val="00366503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F17F7"/>
    <w:rsid w:val="003F725A"/>
    <w:rsid w:val="00406963"/>
    <w:rsid w:val="00407A6D"/>
    <w:rsid w:val="00411AAF"/>
    <w:rsid w:val="004143DE"/>
    <w:rsid w:val="00416C68"/>
    <w:rsid w:val="00425152"/>
    <w:rsid w:val="0042673A"/>
    <w:rsid w:val="0042710D"/>
    <w:rsid w:val="004351CC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3A5C"/>
    <w:rsid w:val="005B601D"/>
    <w:rsid w:val="005B710B"/>
    <w:rsid w:val="005C04D6"/>
    <w:rsid w:val="005C5C12"/>
    <w:rsid w:val="005C6CB4"/>
    <w:rsid w:val="005D26DB"/>
    <w:rsid w:val="005D4340"/>
    <w:rsid w:val="005E169B"/>
    <w:rsid w:val="005E1721"/>
    <w:rsid w:val="005F0263"/>
    <w:rsid w:val="005F2AB0"/>
    <w:rsid w:val="005F559B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6197"/>
    <w:rsid w:val="00637140"/>
    <w:rsid w:val="00641CDD"/>
    <w:rsid w:val="00646788"/>
    <w:rsid w:val="00661539"/>
    <w:rsid w:val="00663CE6"/>
    <w:rsid w:val="006651CB"/>
    <w:rsid w:val="0066564D"/>
    <w:rsid w:val="00665889"/>
    <w:rsid w:val="00666EE0"/>
    <w:rsid w:val="0066760D"/>
    <w:rsid w:val="00675AB2"/>
    <w:rsid w:val="00682571"/>
    <w:rsid w:val="0068335F"/>
    <w:rsid w:val="00686BF0"/>
    <w:rsid w:val="00687A67"/>
    <w:rsid w:val="006907CE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52FA"/>
    <w:rsid w:val="006C602D"/>
    <w:rsid w:val="006C7926"/>
    <w:rsid w:val="006D28A0"/>
    <w:rsid w:val="006D31F3"/>
    <w:rsid w:val="006D7EDA"/>
    <w:rsid w:val="006E033D"/>
    <w:rsid w:val="006E1870"/>
    <w:rsid w:val="006E5ADE"/>
    <w:rsid w:val="006E754D"/>
    <w:rsid w:val="006F1A44"/>
    <w:rsid w:val="006F56C3"/>
    <w:rsid w:val="00707935"/>
    <w:rsid w:val="007128B4"/>
    <w:rsid w:val="00726744"/>
    <w:rsid w:val="00730D4C"/>
    <w:rsid w:val="00733A89"/>
    <w:rsid w:val="007371C0"/>
    <w:rsid w:val="007374E8"/>
    <w:rsid w:val="007454E1"/>
    <w:rsid w:val="00746323"/>
    <w:rsid w:val="00747C04"/>
    <w:rsid w:val="00751501"/>
    <w:rsid w:val="00753BDB"/>
    <w:rsid w:val="007561CF"/>
    <w:rsid w:val="007647F3"/>
    <w:rsid w:val="00767A39"/>
    <w:rsid w:val="007764E5"/>
    <w:rsid w:val="007808C1"/>
    <w:rsid w:val="00781DA1"/>
    <w:rsid w:val="007859F0"/>
    <w:rsid w:val="00791155"/>
    <w:rsid w:val="00794098"/>
    <w:rsid w:val="00794AC7"/>
    <w:rsid w:val="007A3410"/>
    <w:rsid w:val="007A47D5"/>
    <w:rsid w:val="007A7CFC"/>
    <w:rsid w:val="007B1007"/>
    <w:rsid w:val="007B7A39"/>
    <w:rsid w:val="007C08DC"/>
    <w:rsid w:val="007C15FF"/>
    <w:rsid w:val="007C5BA3"/>
    <w:rsid w:val="007C7723"/>
    <w:rsid w:val="007C7CDE"/>
    <w:rsid w:val="007D2124"/>
    <w:rsid w:val="007D3229"/>
    <w:rsid w:val="007D5352"/>
    <w:rsid w:val="007D5F18"/>
    <w:rsid w:val="007E3580"/>
    <w:rsid w:val="007F1045"/>
    <w:rsid w:val="007F4F72"/>
    <w:rsid w:val="00800F5A"/>
    <w:rsid w:val="0080292E"/>
    <w:rsid w:val="008078C3"/>
    <w:rsid w:val="0081535A"/>
    <w:rsid w:val="00816A88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488"/>
    <w:rsid w:val="00840359"/>
    <w:rsid w:val="0084718E"/>
    <w:rsid w:val="00861C89"/>
    <w:rsid w:val="00862710"/>
    <w:rsid w:val="0086300F"/>
    <w:rsid w:val="00865187"/>
    <w:rsid w:val="00865F1E"/>
    <w:rsid w:val="008669CC"/>
    <w:rsid w:val="00870DAF"/>
    <w:rsid w:val="0087295A"/>
    <w:rsid w:val="00886BFA"/>
    <w:rsid w:val="00890A3D"/>
    <w:rsid w:val="00890C68"/>
    <w:rsid w:val="00890EEB"/>
    <w:rsid w:val="00892E2D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1F64"/>
    <w:rsid w:val="008B6973"/>
    <w:rsid w:val="008C3EC6"/>
    <w:rsid w:val="008C4ACC"/>
    <w:rsid w:val="008C58C9"/>
    <w:rsid w:val="008D6C78"/>
    <w:rsid w:val="008E3930"/>
    <w:rsid w:val="008F0D74"/>
    <w:rsid w:val="0091279F"/>
    <w:rsid w:val="009148DD"/>
    <w:rsid w:val="00915A8E"/>
    <w:rsid w:val="00921EB4"/>
    <w:rsid w:val="009251EF"/>
    <w:rsid w:val="00926B1A"/>
    <w:rsid w:val="00942D68"/>
    <w:rsid w:val="00945536"/>
    <w:rsid w:val="00946B49"/>
    <w:rsid w:val="0095089B"/>
    <w:rsid w:val="0095175D"/>
    <w:rsid w:val="00956703"/>
    <w:rsid w:val="00957343"/>
    <w:rsid w:val="00957CEA"/>
    <w:rsid w:val="00960F27"/>
    <w:rsid w:val="00965E7E"/>
    <w:rsid w:val="00967B05"/>
    <w:rsid w:val="00971284"/>
    <w:rsid w:val="00975C82"/>
    <w:rsid w:val="00976F9B"/>
    <w:rsid w:val="0098035C"/>
    <w:rsid w:val="00981860"/>
    <w:rsid w:val="00981B94"/>
    <w:rsid w:val="00982623"/>
    <w:rsid w:val="00984FC7"/>
    <w:rsid w:val="00986DE4"/>
    <w:rsid w:val="00991643"/>
    <w:rsid w:val="00994624"/>
    <w:rsid w:val="00995A64"/>
    <w:rsid w:val="00997793"/>
    <w:rsid w:val="00997A8E"/>
    <w:rsid w:val="009A0620"/>
    <w:rsid w:val="009A286C"/>
    <w:rsid w:val="009A3615"/>
    <w:rsid w:val="009A6391"/>
    <w:rsid w:val="009A716A"/>
    <w:rsid w:val="009A7AE3"/>
    <w:rsid w:val="009B136E"/>
    <w:rsid w:val="009B1417"/>
    <w:rsid w:val="009B2CB0"/>
    <w:rsid w:val="009B517D"/>
    <w:rsid w:val="009B5451"/>
    <w:rsid w:val="009D177E"/>
    <w:rsid w:val="009D5E84"/>
    <w:rsid w:val="009D74FD"/>
    <w:rsid w:val="009E40F4"/>
    <w:rsid w:val="009F5B5F"/>
    <w:rsid w:val="00A0033D"/>
    <w:rsid w:val="00A13866"/>
    <w:rsid w:val="00A20797"/>
    <w:rsid w:val="00A23286"/>
    <w:rsid w:val="00A3011E"/>
    <w:rsid w:val="00A350CC"/>
    <w:rsid w:val="00A41891"/>
    <w:rsid w:val="00A47835"/>
    <w:rsid w:val="00A50F23"/>
    <w:rsid w:val="00A53C6A"/>
    <w:rsid w:val="00A6095B"/>
    <w:rsid w:val="00A624D4"/>
    <w:rsid w:val="00A655DC"/>
    <w:rsid w:val="00A65AE0"/>
    <w:rsid w:val="00A71EA1"/>
    <w:rsid w:val="00A769EB"/>
    <w:rsid w:val="00A77F0D"/>
    <w:rsid w:val="00A80F6D"/>
    <w:rsid w:val="00A831B9"/>
    <w:rsid w:val="00A90028"/>
    <w:rsid w:val="00AA0169"/>
    <w:rsid w:val="00AA1B90"/>
    <w:rsid w:val="00AA3104"/>
    <w:rsid w:val="00AB05D8"/>
    <w:rsid w:val="00AB0697"/>
    <w:rsid w:val="00AC5A7A"/>
    <w:rsid w:val="00AD5CFE"/>
    <w:rsid w:val="00AD61A3"/>
    <w:rsid w:val="00AE0E99"/>
    <w:rsid w:val="00AE12F0"/>
    <w:rsid w:val="00AE39AB"/>
    <w:rsid w:val="00AE4952"/>
    <w:rsid w:val="00AE7BCA"/>
    <w:rsid w:val="00AF7701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35A9C"/>
    <w:rsid w:val="00B378AF"/>
    <w:rsid w:val="00B41E21"/>
    <w:rsid w:val="00B449ED"/>
    <w:rsid w:val="00B506A1"/>
    <w:rsid w:val="00B527B6"/>
    <w:rsid w:val="00B52AE9"/>
    <w:rsid w:val="00B5341C"/>
    <w:rsid w:val="00B54D3E"/>
    <w:rsid w:val="00B627F8"/>
    <w:rsid w:val="00B6593A"/>
    <w:rsid w:val="00B7780A"/>
    <w:rsid w:val="00B80CB0"/>
    <w:rsid w:val="00B80FCF"/>
    <w:rsid w:val="00B83D4D"/>
    <w:rsid w:val="00B849DA"/>
    <w:rsid w:val="00B85E3B"/>
    <w:rsid w:val="00B86F93"/>
    <w:rsid w:val="00B91555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BF3E1C"/>
    <w:rsid w:val="00C00695"/>
    <w:rsid w:val="00C01140"/>
    <w:rsid w:val="00C034AE"/>
    <w:rsid w:val="00C04013"/>
    <w:rsid w:val="00C05DF8"/>
    <w:rsid w:val="00C064AB"/>
    <w:rsid w:val="00C12283"/>
    <w:rsid w:val="00C12B08"/>
    <w:rsid w:val="00C14DEE"/>
    <w:rsid w:val="00C17BA3"/>
    <w:rsid w:val="00C217DB"/>
    <w:rsid w:val="00C31E1A"/>
    <w:rsid w:val="00C34B13"/>
    <w:rsid w:val="00C3516A"/>
    <w:rsid w:val="00C351D9"/>
    <w:rsid w:val="00C35E37"/>
    <w:rsid w:val="00C410B7"/>
    <w:rsid w:val="00C43416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159D"/>
    <w:rsid w:val="00C822F1"/>
    <w:rsid w:val="00C84905"/>
    <w:rsid w:val="00C8501A"/>
    <w:rsid w:val="00C90E01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5343"/>
    <w:rsid w:val="00D16175"/>
    <w:rsid w:val="00D1746F"/>
    <w:rsid w:val="00D2366B"/>
    <w:rsid w:val="00D2536F"/>
    <w:rsid w:val="00D32F45"/>
    <w:rsid w:val="00D33F3F"/>
    <w:rsid w:val="00D36A0D"/>
    <w:rsid w:val="00D433D0"/>
    <w:rsid w:val="00D43AD3"/>
    <w:rsid w:val="00D440FB"/>
    <w:rsid w:val="00D457A3"/>
    <w:rsid w:val="00D46952"/>
    <w:rsid w:val="00D4698B"/>
    <w:rsid w:val="00D474DB"/>
    <w:rsid w:val="00D57D4B"/>
    <w:rsid w:val="00D63ACB"/>
    <w:rsid w:val="00D646E4"/>
    <w:rsid w:val="00D657FA"/>
    <w:rsid w:val="00D671A0"/>
    <w:rsid w:val="00D71C80"/>
    <w:rsid w:val="00D73F5A"/>
    <w:rsid w:val="00D7432F"/>
    <w:rsid w:val="00D808A8"/>
    <w:rsid w:val="00D80C1F"/>
    <w:rsid w:val="00D83359"/>
    <w:rsid w:val="00D8380B"/>
    <w:rsid w:val="00D85361"/>
    <w:rsid w:val="00D9194B"/>
    <w:rsid w:val="00D92F68"/>
    <w:rsid w:val="00D93A03"/>
    <w:rsid w:val="00DA5A16"/>
    <w:rsid w:val="00DA61DC"/>
    <w:rsid w:val="00DB22D0"/>
    <w:rsid w:val="00DB494B"/>
    <w:rsid w:val="00DB65ED"/>
    <w:rsid w:val="00DB74BB"/>
    <w:rsid w:val="00DC114A"/>
    <w:rsid w:val="00DD0BD2"/>
    <w:rsid w:val="00DD1AD3"/>
    <w:rsid w:val="00DD1F74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6432"/>
    <w:rsid w:val="00E66F64"/>
    <w:rsid w:val="00E7031A"/>
    <w:rsid w:val="00E76485"/>
    <w:rsid w:val="00E76CBB"/>
    <w:rsid w:val="00E81CCD"/>
    <w:rsid w:val="00E87105"/>
    <w:rsid w:val="00E87E9C"/>
    <w:rsid w:val="00E90201"/>
    <w:rsid w:val="00E90B99"/>
    <w:rsid w:val="00E9294E"/>
    <w:rsid w:val="00E95F9B"/>
    <w:rsid w:val="00E95F9F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133C"/>
    <w:rsid w:val="00ED27CA"/>
    <w:rsid w:val="00EE0177"/>
    <w:rsid w:val="00EE59D8"/>
    <w:rsid w:val="00EE60FF"/>
    <w:rsid w:val="00EE6102"/>
    <w:rsid w:val="00EF0397"/>
    <w:rsid w:val="00F014F5"/>
    <w:rsid w:val="00F01F86"/>
    <w:rsid w:val="00F0423A"/>
    <w:rsid w:val="00F04FF5"/>
    <w:rsid w:val="00F04FF9"/>
    <w:rsid w:val="00F06B14"/>
    <w:rsid w:val="00F06BF1"/>
    <w:rsid w:val="00F13195"/>
    <w:rsid w:val="00F148DD"/>
    <w:rsid w:val="00F213DB"/>
    <w:rsid w:val="00F25702"/>
    <w:rsid w:val="00F3103A"/>
    <w:rsid w:val="00F32CFC"/>
    <w:rsid w:val="00F43CEA"/>
    <w:rsid w:val="00F449F8"/>
    <w:rsid w:val="00F4596E"/>
    <w:rsid w:val="00F45EA4"/>
    <w:rsid w:val="00F503AE"/>
    <w:rsid w:val="00F505DA"/>
    <w:rsid w:val="00F510DA"/>
    <w:rsid w:val="00F52255"/>
    <w:rsid w:val="00F54390"/>
    <w:rsid w:val="00F5576D"/>
    <w:rsid w:val="00F57CC2"/>
    <w:rsid w:val="00F60E0C"/>
    <w:rsid w:val="00F61A81"/>
    <w:rsid w:val="00F63209"/>
    <w:rsid w:val="00F641F8"/>
    <w:rsid w:val="00F719A7"/>
    <w:rsid w:val="00F71ACA"/>
    <w:rsid w:val="00F720A0"/>
    <w:rsid w:val="00F8103E"/>
    <w:rsid w:val="00F824F1"/>
    <w:rsid w:val="00F836B6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38B2"/>
    <w:rsid w:val="00FA4EF0"/>
    <w:rsid w:val="00FA575C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21568</TotalTime>
  <Pages>5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Koreshov Egor</cp:lastModifiedBy>
  <cp:revision>111</cp:revision>
  <cp:lastPrinted>2025-07-08T11:57:00Z</cp:lastPrinted>
  <dcterms:created xsi:type="dcterms:W3CDTF">2023-06-08T14:36:00Z</dcterms:created>
  <dcterms:modified xsi:type="dcterms:W3CDTF">2025-07-08T11:58:00Z</dcterms:modified>
</cp:coreProperties>
</file>