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960F27">
        <w:trPr>
          <w:trHeight w:hRule="exact" w:val="1462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B35A9C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М</w:t>
            </w:r>
            <w:r w:rsidR="007454E1" w:rsidRPr="00B35A9C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960F27">
        <w:trPr>
          <w:trHeight w:hRule="exact" w:val="454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B35A9C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6F957936" w:rsidR="005064CA" w:rsidRPr="00B35A9C" w:rsidRDefault="00D36A0D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B35A9C">
              <w:rPr>
                <w:b/>
                <w:bCs/>
                <w:color w:val="000000"/>
                <w:lang w:val="en-US"/>
              </w:rPr>
              <w:t>2</w:t>
            </w:r>
            <w:r w:rsidR="00DD29A2">
              <w:rPr>
                <w:b/>
                <w:bCs/>
                <w:color w:val="000000"/>
              </w:rPr>
              <w:t>3</w:t>
            </w:r>
            <w:r w:rsidR="009F5B5F" w:rsidRPr="00B35A9C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157984" w14:paraId="598F8C73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B627F8" w:rsidRPr="008E1779" w:rsidRDefault="00B627F8" w:rsidP="00B627F8">
            <w:pPr>
              <w:pStyle w:val="af5"/>
              <w:ind w:left="0" w:firstLine="284"/>
              <w:rPr>
                <w:rFonts w:cs="Times New Roman"/>
              </w:rPr>
            </w:pPr>
            <w:bookmarkStart w:id="0" w:name="_Hlk94355903"/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B627F8" w:rsidRPr="008E1779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b/>
                <w:bCs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B627F8" w:rsidRPr="008E1779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B627F8" w:rsidRPr="008E1779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B627F8" w:rsidRPr="008E1779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B627F8" w:rsidRPr="008E1779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B627F8" w:rsidRPr="008E1779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B627F8" w:rsidRPr="008E1779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B627F8" w:rsidRPr="008E1779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284C3DBC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0F6883CD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6F70B6F8" w14:textId="23068472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INC-260/14/34-6/2-S15-U10V2-UM2-R3330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95688D0" w14:textId="73C87A59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49875F85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42B2E2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D556B4" w14:textId="53FF68D0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Конвектор</w:t>
            </w:r>
            <w:r w:rsidR="002F1394" w:rsidRPr="002F1394">
              <w:rPr>
                <w:rFonts w:cs="Times New Roman"/>
                <w:szCs w:val="24"/>
              </w:rPr>
              <w:t xml:space="preserve"> </w:t>
            </w:r>
            <w:proofErr w:type="spellStart"/>
            <w:r w:rsidR="002F1394" w:rsidRP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1D6BFFA0" w14:textId="2C9B647E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INC-260/14/34-6/2-S15-U10V1-UM2-R3330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A547F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C86EE3" w14:textId="67453D19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530A1A" w14:textId="6645E669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7B7693A" w14:textId="4C3869CB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24CB17C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341AC9A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137B209B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5DE47E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13875F" w14:textId="79C9F5F5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343D19EF" w14:textId="044BC258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INC-150/14/34-6/2-S15-U10V0-UM2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18B82C" w14:textId="1F6AEEB2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5E3B5C" w14:textId="73FA31A5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182E4A" w14:textId="76D31F12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6B475B9" w14:textId="3B2DCB10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14ED76" w14:textId="44E54CD3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1E684A2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0A477FC0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A29B9D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389A38" w14:textId="0F87DE6C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5F813B6C" w14:textId="55B35E2E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INC-260/14/34-6/2-S15-U10V2-UM2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D17958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292061" w14:textId="581FDDC6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CBE301" w14:textId="598BC939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AD09F49" w14:textId="6A790565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07BB286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47C9407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6062E0D3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21E5A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336478" w14:textId="72B3D711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5DA24082" w14:textId="3BBEF8BA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INC-260/14/34-6/2-S15-U10V1-UM2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91B12A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466E59" w14:textId="67889299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044139" w14:textId="58848A8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746E8F9" w14:textId="4AE20FA0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66453F4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1F573A9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2A80C41A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AC7027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57830D" w14:textId="3C3BB03B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6F4B5F5D" w14:textId="7052B2BD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INC-190/14/34-6/2-S15-U10V2-UM2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96643A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8FDF35" w14:textId="082BDCF2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72E1CC" w14:textId="15C7EBC9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54D3E60" w14:textId="52806BDD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5EDF0A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9F4757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7758521B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5688D5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CC41D2" w14:textId="7380F693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7E060B73" w14:textId="26E86524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INC-190/14/34-6/2-S15-U10V1-UM2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F225DA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A2E567" w14:textId="10258543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4765A6" w14:textId="0A761C9B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E138B37" w14:textId="3AEB9B54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084C3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0820720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370954C1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62825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DF0734" w14:textId="1DBED1BD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44244815" w14:textId="1DD69586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INC-080/14/34-6/2-S15-U10V0-UM2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EE2093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64842A" w14:textId="6851E8A1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2F1427" w14:textId="2956452D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824EE4B" w14:textId="12F69CA6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D669B8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BA293B5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65D7CFC9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C84C88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E2CEA34" w14:textId="389507C0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2C219CD7" w14:textId="5904CB3E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INC-200/14/34-6/2-S15-U10V0-UM2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08AB6AE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8EEB22" w14:textId="48D31237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DF3A7C" w14:textId="646E92FB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3D39DAA" w14:textId="64D728AC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854248C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F0B0BFC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44CB8E0A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A2BAE3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E894B8" w14:textId="68423D6B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289E333B" w14:textId="233F28FF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INC-240/14/34-6/2-S15-U10V0-UM2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2036D9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5098F" w14:textId="29830760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AC8DE9" w14:textId="22BEC2D9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5CD111E" w14:textId="120A01CF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166DE9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2835E75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35312455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A832AD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CF6E9" w14:textId="054E48DE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6288F6E0" w14:textId="33A94ED5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INC-280/14/34-6/2-S15-U10V2-UM2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B73CBFD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656FDE" w14:textId="657B30F1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817204" w14:textId="42117195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AFFB92D" w14:textId="44D349CB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6FD641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07B4C77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4E955F20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FF1C41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EBA122" w14:textId="5C7A6657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2591860C" w14:textId="5FC7A8C4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INC-280/14/34-6/2-S15-U10V1-UM2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AD03507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8F3001" w14:textId="213EABA2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313D67" w14:textId="7C4B3246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C0D643F" w14:textId="638C720B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CBA356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745DF53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48B7A284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533B75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1CCC3F" w14:textId="27CA6937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28D47770" w14:textId="313E794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INC-160/14/34-6/2-S15-U10V0-UM2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F6C266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8CC489" w14:textId="76873609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5C6A73" w14:textId="3C310004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56C9DD6" w14:textId="7EF0FA71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EFEF56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9BD92DB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08FC845B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881234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2F3F5D" w14:textId="30F1078C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6B9EB0E5" w14:textId="001BFCD6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INC-290/14/34-6/2-S15-U10V0-UM2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F5206D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E9CA57" w14:textId="620648A8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045627" w14:textId="261E363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069FB66" w14:textId="026FD2C2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DE3AD1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48337B3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63D6E9EB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A86230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B8F19" w14:textId="54D2B7B0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 w:rsid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shd w:val="clear" w:color="auto" w:fill="auto"/>
            <w:vAlign w:val="bottom"/>
          </w:tcPr>
          <w:p w14:paraId="1F3D8CBF" w14:textId="641CD1AF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INC-100/14/34-6/2-S15-U10V0-UM2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74D4CFD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8F31F9" w14:textId="39765DD7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7CC971" w14:textId="0CFAC884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148BF6E" w14:textId="51E21BC8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E4AE76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605B3FE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7C302C0D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1F801095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3D0812F5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8E1779">
              <w:rPr>
                <w:rFonts w:cs="Times New Roman"/>
                <w:szCs w:val="24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bottom"/>
          </w:tcPr>
          <w:p w14:paraId="7D92068A" w14:textId="066B487C" w:rsidR="008E1779" w:rsidRPr="008E1779" w:rsidRDefault="008E1779" w:rsidP="008E1779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8E1779">
              <w:rPr>
                <w:rFonts w:cs="Times New Roman"/>
                <w:szCs w:val="24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bottom"/>
          </w:tcPr>
          <w:p w14:paraId="6611E985" w14:textId="12A3F9FE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8388A3A" w14:textId="0CEAA5B8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80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6DA20977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6568D742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Теплоизоляция, трубки </w:t>
            </w:r>
            <w:proofErr w:type="spellStart"/>
            <w:r w:rsidRPr="008E1779">
              <w:rPr>
                <w:rFonts w:cs="Times New Roman"/>
                <w:szCs w:val="24"/>
              </w:rPr>
              <w:t>Энергофлекс</w:t>
            </w:r>
            <w:proofErr w:type="spellEnd"/>
            <w:r w:rsidRPr="008E1779">
              <w:rPr>
                <w:rFonts w:cs="Times New Roman"/>
                <w:szCs w:val="24"/>
              </w:rPr>
              <w:t xml:space="preserve"> Супер </w:t>
            </w:r>
            <w:proofErr w:type="spellStart"/>
            <w:r w:rsidRPr="008E1779">
              <w:rPr>
                <w:rFonts w:cs="Times New Roman"/>
                <w:szCs w:val="24"/>
              </w:rPr>
              <w:t>Протект</w:t>
            </w:r>
            <w:proofErr w:type="spellEnd"/>
            <w:r w:rsidRPr="008E1779">
              <w:rPr>
                <w:rFonts w:cs="Times New Roman"/>
                <w:szCs w:val="24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4F4B8B8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bottom"/>
          </w:tcPr>
          <w:p w14:paraId="0743F693" w14:textId="15BA673B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555722D8" w14:textId="7D45793F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E09037" w14:textId="6FFFA161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40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78B24FE0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438B2473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 xml:space="preserve">Теплоизоляция, трубки </w:t>
            </w:r>
            <w:proofErr w:type="spellStart"/>
            <w:r w:rsidRPr="008E1779">
              <w:rPr>
                <w:rFonts w:cs="Times New Roman"/>
                <w:szCs w:val="24"/>
              </w:rPr>
              <w:t>Энергофлекс</w:t>
            </w:r>
            <w:proofErr w:type="spellEnd"/>
            <w:r w:rsidRPr="008E1779">
              <w:rPr>
                <w:rFonts w:cs="Times New Roman"/>
                <w:szCs w:val="24"/>
              </w:rPr>
              <w:t xml:space="preserve"> Супер </w:t>
            </w:r>
            <w:proofErr w:type="spellStart"/>
            <w:r w:rsidRPr="008E1779">
              <w:rPr>
                <w:rFonts w:cs="Times New Roman"/>
                <w:szCs w:val="24"/>
              </w:rPr>
              <w:t>Протект</w:t>
            </w:r>
            <w:proofErr w:type="spellEnd"/>
            <w:r w:rsidRPr="008E1779">
              <w:rPr>
                <w:rFonts w:cs="Times New Roman"/>
                <w:szCs w:val="24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0314CB8D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bottom"/>
          </w:tcPr>
          <w:p w14:paraId="769CE7BB" w14:textId="3804B5B8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7C72E166" w14:textId="34BE8804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3DF89E" w14:textId="50077141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40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0B840F0B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A546F3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9FAD05" w14:textId="4C022067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BD835E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656BDE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bottom"/>
          </w:tcPr>
          <w:p w14:paraId="4BE7D866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1865961A" w14:textId="0C74D35A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C3C1D25" w14:textId="489097CA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64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936C2AB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4D71D19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45CBE32D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C6F535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B9DEC1" w14:textId="08A1EAFC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A34630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C8827F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bottom"/>
          </w:tcPr>
          <w:p w14:paraId="5E42FA8E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4A93112C" w14:textId="78DCEBA0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7069AEE" w14:textId="6E1BFDAB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64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3725D0D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5688539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7223F300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7E4E00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83341C" w14:textId="46C077AC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72F567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3D6B73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bottom"/>
          </w:tcPr>
          <w:p w14:paraId="314FFE82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64E391FF" w14:textId="4E48415A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964DC80" w14:textId="42DF686E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32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D6BCD73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BB5A266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0E70DE2C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33C6D9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60403D" w14:textId="60BBEF2D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8D1521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704E38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bottom"/>
          </w:tcPr>
          <w:p w14:paraId="3A759785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4C428AF4" w14:textId="44FFE6A6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FD990FA" w14:textId="0FB61F9A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32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89B9498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3A079E4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E1779" w:rsidRPr="00157984" w14:paraId="7600E23C" w14:textId="77777777" w:rsidTr="00A07DF4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9BA197C" w14:textId="77777777" w:rsidR="008E1779" w:rsidRPr="008E1779" w:rsidRDefault="008E1779" w:rsidP="008E1779">
            <w:pPr>
              <w:pStyle w:val="af5"/>
              <w:numPr>
                <w:ilvl w:val="0"/>
                <w:numId w:val="8"/>
              </w:numPr>
              <w:ind w:left="0" w:firstLine="284"/>
              <w:rPr>
                <w:rFonts w:cs="Times New Roman"/>
                <w:szCs w:val="24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705F8C" w14:textId="24D38E8E" w:rsidR="008E1779" w:rsidRPr="008E1779" w:rsidRDefault="008E1779" w:rsidP="00A07DF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0E4BDC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4811422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bottom"/>
          </w:tcPr>
          <w:p w14:paraId="26EE34B2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1B684A10" w14:textId="284036B0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EE0089" w14:textId="58E7100A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32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7974E80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2AB7053" w14:textId="77777777" w:rsidR="008E1779" w:rsidRPr="008E1779" w:rsidRDefault="008E1779" w:rsidP="008E177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556AC" w:rsidRPr="00157984" w14:paraId="00F7239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36092A" w14:textId="77777777" w:rsidR="002556AC" w:rsidRPr="00B35A9C" w:rsidRDefault="002556AC" w:rsidP="002556AC">
            <w:pPr>
              <w:pStyle w:val="af5"/>
              <w:ind w:left="284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0A6C7E" w14:textId="2A79A332" w:rsidR="002556AC" w:rsidRPr="001E7620" w:rsidRDefault="002556AC" w:rsidP="002556A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 w:rsidRPr="001E7620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F10E9E" w14:textId="77777777" w:rsidR="002556AC" w:rsidRPr="001E7620" w:rsidRDefault="002556AC" w:rsidP="002556A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A8C02" w14:textId="77777777" w:rsidR="002556AC" w:rsidRPr="001E7620" w:rsidRDefault="002556AC" w:rsidP="002556A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69DC94" w14:textId="77777777" w:rsidR="002556AC" w:rsidRPr="001E7620" w:rsidRDefault="002556AC" w:rsidP="002556A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3FE7EA" w14:textId="77777777" w:rsidR="002556AC" w:rsidRPr="001E7620" w:rsidRDefault="002556AC" w:rsidP="002556AC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B0E729" w14:textId="77777777" w:rsidR="002556AC" w:rsidRPr="001E7620" w:rsidRDefault="002556AC" w:rsidP="002556AC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79A0B9C7" w14:textId="77777777" w:rsidR="002556AC" w:rsidRPr="001E7620" w:rsidRDefault="002556AC" w:rsidP="002556A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603F5BD" w14:textId="77777777" w:rsidR="002556AC" w:rsidRPr="001E7620" w:rsidRDefault="002556AC" w:rsidP="002556A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12283" w:rsidRPr="00157984" w14:paraId="4A5AFD91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4F90F6" w14:textId="77777777" w:rsidR="00C12283" w:rsidRPr="00B35A9C" w:rsidRDefault="00C12283" w:rsidP="00C1228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78F23A" w14:textId="62540780" w:rsidR="00C12283" w:rsidRPr="001E7620" w:rsidRDefault="00C12283" w:rsidP="00C1228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Клапан КЛОП-2 с пределом огнестойкости 60 мин, нормально открытый, с размерами внутреннего сечения </w:t>
            </w:r>
            <w:r w:rsidR="00CF7BA9">
              <w:t>4</w:t>
            </w:r>
            <w:r w:rsidRPr="001E7620">
              <w:t>00x</w:t>
            </w:r>
            <w:r w:rsidR="00CF7BA9">
              <w:t>25</w:t>
            </w:r>
            <w:r w:rsidRPr="001E7620">
              <w:t xml:space="preserve">0 мм, с электромеханическим приводом BELIMO на 220 </w:t>
            </w:r>
            <w:proofErr w:type="gramStart"/>
            <w:r w:rsidRPr="001E7620">
              <w:t>В,  с</w:t>
            </w:r>
            <w:proofErr w:type="gramEnd"/>
            <w:r w:rsidRPr="001E7620"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F17223" w14:textId="0751CA2A" w:rsidR="00C12283" w:rsidRPr="001E7620" w:rsidRDefault="00C12283" w:rsidP="00C12283">
            <w:pPr>
              <w:pStyle w:val="af5"/>
            </w:pPr>
            <w:r w:rsidRPr="001E7620">
              <w:t>КЛОП-2(60)-НО-</w:t>
            </w:r>
            <w:r w:rsidR="00DD29A2" w:rsidRPr="001E7620">
              <w:t>40</w:t>
            </w:r>
            <w:r w:rsidRPr="001E7620">
              <w:t>0x</w:t>
            </w:r>
            <w:r w:rsidR="00DD29A2" w:rsidRPr="001E7620">
              <w:t>25</w:t>
            </w:r>
            <w:r w:rsidRPr="001E7620">
              <w:t>0-</w:t>
            </w:r>
            <w:proofErr w:type="gramStart"/>
            <w:r w:rsidRPr="001E7620">
              <w:t>MB(</w:t>
            </w:r>
            <w:proofErr w:type="gramEnd"/>
            <w:r w:rsidRPr="001E7620"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B4851A" w14:textId="77777777" w:rsidR="00C12283" w:rsidRPr="001E7620" w:rsidRDefault="00C12283" w:rsidP="00C122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630EDB" w14:textId="74FC5487" w:rsidR="00C12283" w:rsidRPr="001E7620" w:rsidRDefault="00C12283" w:rsidP="00C12283">
            <w:pPr>
              <w:pStyle w:val="af5"/>
            </w:pPr>
            <w:r w:rsidRPr="001E7620"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3DF4A7" w14:textId="0F43B86E" w:rsidR="00C12283" w:rsidRPr="001E7620" w:rsidRDefault="00C12283" w:rsidP="00C12283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F5F57" w14:textId="69F9C8C1" w:rsidR="00C12283" w:rsidRPr="001E7620" w:rsidRDefault="00DD29A2" w:rsidP="00C12283">
            <w:pPr>
              <w:pStyle w:val="af5"/>
            </w:pPr>
            <w:r w:rsidRPr="001E7620"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159810B" w14:textId="77777777" w:rsidR="00C12283" w:rsidRPr="001E7620" w:rsidRDefault="00C12283" w:rsidP="00C122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1B8672C" w14:textId="77777777" w:rsidR="00C12283" w:rsidRPr="001E7620" w:rsidRDefault="00C12283" w:rsidP="00C1228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35512" w:rsidRPr="00157984" w14:paraId="6B468BBF" w14:textId="77777777" w:rsidTr="008B67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19D19" w14:textId="77777777" w:rsidR="00535512" w:rsidRPr="00B35A9C" w:rsidRDefault="00535512" w:rsidP="0053551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C47D83" w14:textId="5BDAC590" w:rsidR="00535512" w:rsidRPr="001E7620" w:rsidRDefault="00535512" w:rsidP="005355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0FAB42" w14:textId="72DA091D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  <w:r w:rsidRPr="001E7620">
              <w:t>ДК 125Р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29E44F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2899AB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9C0F68" w14:textId="319C9BA4" w:rsidR="00535512" w:rsidRPr="001E7620" w:rsidRDefault="00535512" w:rsidP="00535512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E080444" w14:textId="5E033CC1" w:rsidR="00535512" w:rsidRPr="001E7620" w:rsidRDefault="00535512" w:rsidP="00535512">
            <w:pPr>
              <w:pStyle w:val="af5"/>
            </w:pPr>
            <w:r w:rsidRPr="001E7620"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98655F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75979F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35512" w:rsidRPr="00157984" w14:paraId="548558A8" w14:textId="77777777" w:rsidTr="008B67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2453E1" w14:textId="77777777" w:rsidR="00535512" w:rsidRPr="00B35A9C" w:rsidRDefault="00535512" w:rsidP="0053551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B2B188" w14:textId="3B933A33" w:rsidR="00535512" w:rsidRPr="001E7620" w:rsidRDefault="00535512" w:rsidP="005355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51A399" w14:textId="496A1A23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  <w:r w:rsidRPr="001E7620">
              <w:t>ДК 160Р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DFDDB5B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D5036E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F176D7" w14:textId="3C7CE2DF" w:rsidR="00535512" w:rsidRPr="001E7620" w:rsidRDefault="00535512" w:rsidP="00535512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668F4D1" w14:textId="29828BFE" w:rsidR="00535512" w:rsidRPr="001E7620" w:rsidRDefault="00535512" w:rsidP="00535512">
            <w:pPr>
              <w:pStyle w:val="af5"/>
            </w:pPr>
            <w:r w:rsidRPr="001E7620">
              <w:t>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384C02D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6CD7EC6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35512" w:rsidRPr="00157984" w14:paraId="6D55ABCC" w14:textId="77777777" w:rsidTr="008B67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A1B48D" w14:textId="77777777" w:rsidR="00535512" w:rsidRPr="00B35A9C" w:rsidRDefault="00535512" w:rsidP="0053551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985420" w14:textId="259A3E49" w:rsidR="00535512" w:rsidRPr="001E7620" w:rsidRDefault="00535512" w:rsidP="005355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E00D5D" w14:textId="236F3CF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  <w:r w:rsidRPr="001E7620">
              <w:t>ДК 200Р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6D9C67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15D962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4166C1" w14:textId="213CFAE0" w:rsidR="00535512" w:rsidRPr="001E7620" w:rsidRDefault="00535512" w:rsidP="00535512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E0FF85E" w14:textId="346AFD3F" w:rsidR="00535512" w:rsidRPr="001E7620" w:rsidRDefault="00535512" w:rsidP="00535512">
            <w:pPr>
              <w:pStyle w:val="af5"/>
            </w:pPr>
            <w:r w:rsidRPr="001E7620"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5B80A89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079022F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35512" w:rsidRPr="00157984" w14:paraId="5F1AD51F" w14:textId="77777777" w:rsidTr="008B67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A01B9F" w14:textId="77777777" w:rsidR="00535512" w:rsidRPr="00B35A9C" w:rsidRDefault="00535512" w:rsidP="0053551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509793" w14:textId="58EE128F" w:rsidR="00535512" w:rsidRPr="001E7620" w:rsidRDefault="00535512" w:rsidP="005355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D3C322" w14:textId="6F12BE5D" w:rsidR="00535512" w:rsidRPr="001E7620" w:rsidRDefault="00535512" w:rsidP="00535512">
            <w:pPr>
              <w:pStyle w:val="af5"/>
            </w:pPr>
            <w:r w:rsidRPr="001E7620">
              <w:t>ДК 250Р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5F1DC4D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9D2DA5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6AECEB34" w14:textId="24EDD814" w:rsidR="00535512" w:rsidRPr="001E7620" w:rsidRDefault="00535512" w:rsidP="00535512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E08290C" w14:textId="07823C92" w:rsidR="00535512" w:rsidRPr="001E7620" w:rsidRDefault="00535512" w:rsidP="00535512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A1B6E47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962671E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35512" w:rsidRPr="00157984" w14:paraId="4E5E17C2" w14:textId="77777777" w:rsidTr="008B67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836113" w14:textId="77777777" w:rsidR="00535512" w:rsidRPr="00B35A9C" w:rsidRDefault="00535512" w:rsidP="0053551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2FCBEE" w14:textId="102ABA5E" w:rsidR="00535512" w:rsidRPr="001E7620" w:rsidRDefault="00535512" w:rsidP="005355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AF1B84" w14:textId="03E268BE" w:rsidR="00535512" w:rsidRPr="001E7620" w:rsidRDefault="00535512" w:rsidP="00535512">
            <w:pPr>
              <w:pStyle w:val="af5"/>
            </w:pPr>
            <w:r w:rsidRPr="001E7620">
              <w:t>ДК 315Р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BF5751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859963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165A5870" w14:textId="538748DD" w:rsidR="00535512" w:rsidRPr="001E7620" w:rsidRDefault="00535512" w:rsidP="00535512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FF82B4" w14:textId="2A5A68FC" w:rsidR="00535512" w:rsidRPr="001E7620" w:rsidRDefault="00535512" w:rsidP="00535512">
            <w:pPr>
              <w:pStyle w:val="af5"/>
            </w:pPr>
            <w:r w:rsidRPr="001E7620"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F45E7D7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7DC02A3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35512" w:rsidRPr="00157984" w14:paraId="2D7A61EF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74AA3C" w14:textId="77777777" w:rsidR="00535512" w:rsidRPr="00B35A9C" w:rsidRDefault="00535512" w:rsidP="0053551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B37E37" w14:textId="55780A18" w:rsidR="00535512" w:rsidRPr="001E7620" w:rsidRDefault="00535512" w:rsidP="005355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338" w14:textId="7928250A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  <w:r w:rsidRPr="001E7620"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3720E0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F4E993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B168B8" w14:textId="1421E72C" w:rsidR="00535512" w:rsidRPr="001E7620" w:rsidRDefault="00535512" w:rsidP="00535512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0B3D26" w14:textId="73AE443E" w:rsidR="00535512" w:rsidRPr="001E7620" w:rsidRDefault="00535512" w:rsidP="00535512">
            <w:pPr>
              <w:pStyle w:val="af5"/>
            </w:pPr>
            <w:r w:rsidRPr="001E7620"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335C0A2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02BDAED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35512" w:rsidRPr="00157984" w14:paraId="2A694D34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DA316E" w14:textId="77777777" w:rsidR="00535512" w:rsidRPr="00B35A9C" w:rsidRDefault="00535512" w:rsidP="0053551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38A730BD" w14:textId="107D1D11" w:rsidR="00535512" w:rsidRPr="001E7620" w:rsidRDefault="002D069E" w:rsidP="005355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t>Диффузор потолочн</w:t>
            </w:r>
            <w:r w:rsidR="007A629B">
              <w:t>ый</w:t>
            </w:r>
            <w:r w:rsidR="00535512" w:rsidRPr="001E7620">
              <w:t xml:space="preserve"> камерой статического давления и регулятором воздуха ЛПАК-160+КСДО-0-160-160</w:t>
            </w:r>
          </w:p>
        </w:tc>
        <w:tc>
          <w:tcPr>
            <w:tcW w:w="3398" w:type="dxa"/>
            <w:shd w:val="clear" w:color="auto" w:fill="auto"/>
          </w:tcPr>
          <w:p w14:paraId="01058C18" w14:textId="403A87DD" w:rsidR="00535512" w:rsidRPr="001E7620" w:rsidRDefault="00253459" w:rsidP="00535512">
            <w:pPr>
              <w:pStyle w:val="af5"/>
              <w:rPr>
                <w:rFonts w:cs="Times New Roman"/>
                <w:szCs w:val="24"/>
              </w:rPr>
            </w:pPr>
            <w:r w:rsidRPr="001E7620">
              <w:t>ЛПАК-160+КСДО-0-160-160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DC287E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0A5752" w14:textId="7A78898D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8C4B928" w14:textId="7D41E107" w:rsidR="00535512" w:rsidRPr="001E7620" w:rsidRDefault="00535512" w:rsidP="00535512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002199" w14:textId="01395F11" w:rsidR="00535512" w:rsidRPr="001E7620" w:rsidRDefault="003D5714" w:rsidP="00535512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615E444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E2DDF1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35512" w:rsidRPr="00157984" w14:paraId="4FCD157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BED2AB" w14:textId="77777777" w:rsidR="00535512" w:rsidRPr="00B35A9C" w:rsidRDefault="00535512" w:rsidP="0053551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2EA4CD1A" w14:textId="1A78A73C" w:rsidR="00535512" w:rsidRPr="001E7620" w:rsidRDefault="002D069E" w:rsidP="005355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t>Диффузор потолочн</w:t>
            </w:r>
            <w:r w:rsidR="007A629B">
              <w:t>ый</w:t>
            </w:r>
            <w:r w:rsidR="00535512" w:rsidRPr="001E7620">
              <w:t xml:space="preserve"> камерой статического давления и регулятором воздуха </w:t>
            </w:r>
            <w:r w:rsidR="00253459" w:rsidRPr="001E7620">
              <w:t>ЛПАК-250+КСДО-0-250-250</w:t>
            </w:r>
          </w:p>
        </w:tc>
        <w:tc>
          <w:tcPr>
            <w:tcW w:w="3398" w:type="dxa"/>
            <w:shd w:val="clear" w:color="auto" w:fill="auto"/>
          </w:tcPr>
          <w:p w14:paraId="035D3644" w14:textId="714D806A" w:rsidR="00535512" w:rsidRPr="001E7620" w:rsidRDefault="00253459" w:rsidP="00535512">
            <w:pPr>
              <w:pStyle w:val="af5"/>
            </w:pPr>
            <w:r w:rsidRPr="001E7620">
              <w:t>ЛПАК-250+КСДО-0-250-250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9F77DAF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169D7825" w14:textId="6C166A88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3216E78D" w14:textId="1FB16A52" w:rsidR="00535512" w:rsidRPr="001E7620" w:rsidRDefault="00535512" w:rsidP="00535512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3BDEA55" w14:textId="5DCDC794" w:rsidR="00535512" w:rsidRPr="001E7620" w:rsidRDefault="00535512" w:rsidP="00535512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7D39E1E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C659335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35512" w:rsidRPr="00157984" w14:paraId="3DC869AB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3CD3BF" w14:textId="77777777" w:rsidR="00535512" w:rsidRPr="00B35A9C" w:rsidRDefault="00535512" w:rsidP="0053551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21943F53" w14:textId="6A1300A2" w:rsidR="00535512" w:rsidRPr="001E7620" w:rsidRDefault="002D069E" w:rsidP="005355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t>Диффузор потолочн</w:t>
            </w:r>
            <w:r w:rsidR="007A629B">
              <w:t>ый</w:t>
            </w:r>
            <w:r w:rsidR="00535512" w:rsidRPr="001E7620">
              <w:t xml:space="preserve"> камерой статического давления и регулятором воздуха </w:t>
            </w:r>
            <w:r w:rsidR="00253459" w:rsidRPr="001E7620">
              <w:t>ЛПАК-315+КСДО-0-315-315</w:t>
            </w:r>
          </w:p>
        </w:tc>
        <w:tc>
          <w:tcPr>
            <w:tcW w:w="3398" w:type="dxa"/>
            <w:shd w:val="clear" w:color="auto" w:fill="auto"/>
          </w:tcPr>
          <w:p w14:paraId="4F4E0D39" w14:textId="0A767909" w:rsidR="00535512" w:rsidRPr="001E7620" w:rsidRDefault="00253459" w:rsidP="00535512">
            <w:pPr>
              <w:pStyle w:val="af5"/>
            </w:pPr>
            <w:r w:rsidRPr="001E7620">
              <w:t>ЛПАК-315+КСДО-0-315-315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5E14C9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345004AA" w14:textId="3301DF90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7CCFB696" w14:textId="74489631" w:rsidR="00535512" w:rsidRPr="001E7620" w:rsidRDefault="00535512" w:rsidP="00535512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79C95FF" w14:textId="4DB33B08" w:rsidR="00535512" w:rsidRPr="001E7620" w:rsidRDefault="003D5714" w:rsidP="00535512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D333B11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16DD671" w14:textId="77777777" w:rsidR="00535512" w:rsidRPr="001E7620" w:rsidRDefault="00535512" w:rsidP="00535512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9643A6" w:rsidRPr="00157984" w14:paraId="1C3B6B7F" w14:textId="77777777" w:rsidTr="009466FA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56113D" w14:textId="77777777" w:rsidR="009643A6" w:rsidRPr="00B35A9C" w:rsidRDefault="009643A6" w:rsidP="009643A6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E0442E" w14:textId="0F3CFED1" w:rsidR="009643A6" w:rsidRPr="001E7620" w:rsidRDefault="009643A6" w:rsidP="009643A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круглый ЛКТ-П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A44539" w14:textId="77777777" w:rsidR="009643A6" w:rsidRPr="001E7620" w:rsidRDefault="009643A6" w:rsidP="009643A6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004B22" w14:textId="77777777" w:rsidR="009643A6" w:rsidRPr="001E7620" w:rsidRDefault="009643A6" w:rsidP="009643A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4F56BC" w14:textId="3441C6CE" w:rsidR="009643A6" w:rsidRPr="001E7620" w:rsidRDefault="009643A6" w:rsidP="009643A6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BBF15AF" w14:textId="5A7491C5" w:rsidR="009643A6" w:rsidRPr="001E7620" w:rsidRDefault="009643A6" w:rsidP="009643A6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AF9491" w14:textId="3904218B" w:rsidR="009643A6" w:rsidRPr="001E7620" w:rsidRDefault="002D069E" w:rsidP="009643A6">
            <w:pPr>
              <w:pStyle w:val="af5"/>
              <w:rPr>
                <w:rFonts w:ascii="Calibri" w:hAnsi="Calibri" w:cs="Calibri"/>
                <w:sz w:val="22"/>
              </w:rPr>
            </w:pPr>
            <w: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6E36F24" w14:textId="77777777" w:rsidR="009643A6" w:rsidRPr="001E7620" w:rsidRDefault="009643A6" w:rsidP="009643A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E2BAA91" w14:textId="77777777" w:rsidR="009643A6" w:rsidRPr="001E7620" w:rsidRDefault="009643A6" w:rsidP="009643A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9643A6" w:rsidRPr="00157984" w14:paraId="09E1D062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F31FFF" w14:textId="77777777" w:rsidR="009643A6" w:rsidRPr="00B35A9C" w:rsidRDefault="009643A6" w:rsidP="009643A6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1F7BC9" w14:textId="510F4B3F" w:rsidR="009643A6" w:rsidRPr="001E7620" w:rsidRDefault="009643A6" w:rsidP="009643A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круглый ЛКТ-П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DCBB7D" w14:textId="77777777" w:rsidR="009643A6" w:rsidRPr="001E7620" w:rsidRDefault="009643A6" w:rsidP="009643A6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1192B6" w14:textId="77777777" w:rsidR="009643A6" w:rsidRPr="001E7620" w:rsidRDefault="009643A6" w:rsidP="009643A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3623F6" w14:textId="4D259EE4" w:rsidR="009643A6" w:rsidRPr="001E7620" w:rsidRDefault="009643A6" w:rsidP="009643A6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20E7806" w14:textId="374D7036" w:rsidR="009643A6" w:rsidRPr="001E7620" w:rsidRDefault="009643A6" w:rsidP="009643A6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1F47FB" w14:textId="21D7C70C" w:rsidR="009643A6" w:rsidRPr="001E7620" w:rsidRDefault="002D069E" w:rsidP="009643A6">
            <w:pPr>
              <w:pStyle w:val="af5"/>
            </w:pPr>
            <w: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B196529" w14:textId="77777777" w:rsidR="009643A6" w:rsidRPr="001E7620" w:rsidRDefault="009643A6" w:rsidP="009643A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84AD533" w14:textId="77777777" w:rsidR="009643A6" w:rsidRPr="001E7620" w:rsidRDefault="009643A6" w:rsidP="009643A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7AC2CCE2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0104F1" w14:textId="77777777" w:rsidR="002D069E" w:rsidRPr="00B35A9C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278B2A" w14:textId="18C2C3BD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круглый ЛКТ-</w:t>
            </w:r>
            <w:r>
              <w:t xml:space="preserve">В </w:t>
            </w:r>
            <w:r w:rsidRPr="001E7620">
              <w:t>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12763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B4EF3E6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EFB46B" w14:textId="206CB6E9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CE93C11" w14:textId="05B1D42D" w:rsidR="002D069E" w:rsidRPr="001E7620" w:rsidRDefault="002D069E" w:rsidP="002D069E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B25827" w14:textId="5BC6C742" w:rsidR="002D069E" w:rsidRPr="001E7620" w:rsidRDefault="002D069E" w:rsidP="002D069E">
            <w:pPr>
              <w:pStyle w:val="af5"/>
            </w:pPr>
            <w: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6ECB34D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1A7505D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463E2C92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ADA9D6" w14:textId="77777777" w:rsidR="002D069E" w:rsidRPr="00B35A9C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95D05" w14:textId="223F7A98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круглый ЛКТ-</w:t>
            </w:r>
            <w:r>
              <w:t>В</w:t>
            </w:r>
            <w:r w:rsidRPr="001E7620">
              <w:t xml:space="preserve">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526056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467CB6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2B382C" w14:textId="71DBB14A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316B299" w14:textId="142D6A75" w:rsidR="002D069E" w:rsidRPr="001E7620" w:rsidRDefault="002D069E" w:rsidP="002D069E">
            <w:pPr>
              <w:pStyle w:val="af5"/>
            </w:pPr>
            <w:r w:rsidRPr="001E7620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CE5D6A" w14:textId="769BCFAE" w:rsidR="002D069E" w:rsidRPr="001E7620" w:rsidRDefault="002D069E" w:rsidP="002D069E">
            <w:pPr>
              <w:pStyle w:val="af5"/>
            </w:pPr>
            <w:r>
              <w:t>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FE2907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1CBE5DD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28399E9C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B2AE09" w14:textId="77777777" w:rsidR="002D069E" w:rsidRPr="00B35A9C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CB5542" w14:textId="72DC566D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гофрированный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926B1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2422D5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59236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B071C7" w14:textId="6EADAFA9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0991B8" w14:textId="78C74623" w:rsidR="002D069E" w:rsidRPr="001E7620" w:rsidRDefault="002D069E" w:rsidP="002D069E">
            <w:pPr>
              <w:pStyle w:val="af5"/>
            </w:pPr>
            <w:r w:rsidRPr="001E7620">
              <w:rPr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328230C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D57015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32207621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195F92" w14:textId="77777777" w:rsidR="002D069E" w:rsidRPr="00B35A9C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743C02" w14:textId="6426C289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гофрированный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2ED5A5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C6E845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C963EC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0B522A" w14:textId="323CAEBE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5BF1CB" w14:textId="5A399F7A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D57DF1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F16A0B7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784F410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FCB69E" w14:textId="77777777" w:rsidR="002D069E" w:rsidRPr="00110271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F67DD4" w14:textId="6F8AAFA6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гофрированный ø160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45EAD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4FC04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905337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D51C47" w14:textId="6F04166D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AAAB95" w14:textId="0B3B4B0E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A853A2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415183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4EA8E711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F35088" w14:textId="77777777" w:rsidR="002D069E" w:rsidRPr="00110271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65398F" w14:textId="28B01A7E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гофрированный ø250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5E201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01864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89BBB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F35ED5" w14:textId="07808669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89D4D1" w14:textId="4E5E2DEF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BB61BA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450E68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26BA3E3E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4E05E84" w14:textId="77777777" w:rsidR="002D069E" w:rsidRPr="00110271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6C998" w14:textId="35CC5EED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гофрированный ø315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C0855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9C737A2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AE3F6E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C44949" w14:textId="5C1634E9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3C45B2" w14:textId="5AF8C57B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54A7EC7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5EE6C37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4C45D94E" w14:textId="77777777" w:rsidTr="002B712A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DB2571" w14:textId="77777777" w:rsidR="002D069E" w:rsidRPr="00110271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3836BE" w14:textId="09F65E6F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круглого сечения из тонколистовой оцинкованной стали ø100,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98F6EF" w14:textId="097749A1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45F57C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E7548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A2F857" w14:textId="405067F3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1E0304" w14:textId="2DEBADA2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7666907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ED7EA57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3AF4F07A" w14:textId="77777777" w:rsidTr="002B712A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5D5A2F" w14:textId="77777777" w:rsidR="002D069E" w:rsidRPr="00110271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96A2F" w14:textId="1B859074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4B5C42" w14:textId="6E03799F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1F391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DE6E4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39F089" w14:textId="165DAD8B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DA817" w14:textId="16DD92DE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33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2B6388C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3A4238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6A5547FE" w14:textId="77777777" w:rsidTr="002B712A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E33051" w14:textId="77777777" w:rsidR="002D069E" w:rsidRPr="00110271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C16312" w14:textId="3D762DB2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02ACF7" w14:textId="79C3E019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8B24A4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D8A21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CF48CF" w14:textId="6A792880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292216" w14:textId="46FF98A6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24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F0D8D9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5FEC842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3C420949" w14:textId="77777777" w:rsidTr="002B712A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7E8645" w14:textId="77777777" w:rsidR="002D069E" w:rsidRPr="00110271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F1E772" w14:textId="1B58A27C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48ED36" w14:textId="325E3CC0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C10091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3F8D4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1A8A2B" w14:textId="644D5316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337D20" w14:textId="68948647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37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853DE82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48C0FA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1443DD28" w14:textId="77777777" w:rsidTr="002B712A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C62F31" w14:textId="77777777" w:rsidR="002D069E" w:rsidRPr="00110271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0D52E0" w14:textId="1BC43F30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3140AE" w14:textId="52B8DB3E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8B1CDE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DF395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A72CB2" w14:textId="18BFCC51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6A990F" w14:textId="31D15D75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57E999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4D7C23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06CD6862" w14:textId="77777777" w:rsidTr="00E84AE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9F0192" w14:textId="77777777" w:rsidR="002D069E" w:rsidRPr="00C12283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0C2153" w14:textId="112A1F3E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671430" w14:textId="17FD4460" w:rsidR="002D069E" w:rsidRPr="001E7620" w:rsidRDefault="002D069E" w:rsidP="002D069E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7E67A2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5A5E6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E5A516" w14:textId="6A34C8DA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B11E3" w14:textId="0ED48F7E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8EA0396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4986E55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38BB3241" w14:textId="77777777" w:rsidTr="00E84AE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EA89D0" w14:textId="77777777" w:rsidR="002D069E" w:rsidRPr="00C12283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B5AD2F" w14:textId="1E8796C9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прямоугольного сечения из тонколистовой оцинкованной стали 400x300,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C19586" w14:textId="55A7BE98" w:rsidR="002D069E" w:rsidRPr="001E7620" w:rsidRDefault="002D069E" w:rsidP="002D069E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923163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7D788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85E3E1" w14:textId="1F47A7A9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840CED" w14:textId="6AE53CBF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14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CF09FF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6348ABC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33B812F7" w14:textId="77777777" w:rsidTr="00E84AE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09219F" w14:textId="77777777" w:rsidR="002D069E" w:rsidRPr="00C12283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5BD7EF" w14:textId="3C814328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прямоугольного сечения из тонколистовой оцинкованной стали 500x400,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,7</w:t>
            </w:r>
          </w:p>
        </w:tc>
        <w:tc>
          <w:tcPr>
            <w:tcW w:w="3398" w:type="dxa"/>
            <w:shd w:val="clear" w:color="auto" w:fill="auto"/>
          </w:tcPr>
          <w:p w14:paraId="1D77B961" w14:textId="2E2FACE1" w:rsidR="002D069E" w:rsidRPr="001E7620" w:rsidRDefault="002D069E" w:rsidP="002D069E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50F71A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876B4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422B86AB" w14:textId="20F63444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DA1BF9" w14:textId="77584E10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C6FEEB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D265C85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1F93E18B" w14:textId="77777777" w:rsidTr="00E84AE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A50069" w14:textId="77777777" w:rsidR="002D069E" w:rsidRPr="00C12283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0D8E0A" w14:textId="6027062D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прямоугольного сечения из тонколистовой оцинкованной стали 600x300,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,7</w:t>
            </w:r>
          </w:p>
        </w:tc>
        <w:tc>
          <w:tcPr>
            <w:tcW w:w="3398" w:type="dxa"/>
            <w:shd w:val="clear" w:color="auto" w:fill="auto"/>
          </w:tcPr>
          <w:p w14:paraId="0C0F03EE" w14:textId="7607FF30" w:rsidR="002D069E" w:rsidRPr="001E7620" w:rsidRDefault="002D069E" w:rsidP="002D069E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7168353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B8D407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4EAAF851" w14:textId="203FD631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052B4C" w14:textId="11B7C48F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15ABD5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11F0F2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78A5EB68" w14:textId="77777777" w:rsidTr="00E84AE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7F5AB9" w14:textId="77777777" w:rsidR="002D069E" w:rsidRPr="009A286C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873F3" w14:textId="48A42726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Воздуховод прямоугольного сечения из тонколистовой оцинкованной стали 600x500, класса герметичности B, с толщиной </w:t>
            </w:r>
            <w:proofErr w:type="gramStart"/>
            <w:r w:rsidRPr="001E7620">
              <w:t>стенки  0</w:t>
            </w:r>
            <w:proofErr w:type="gramEnd"/>
            <w:r w:rsidRPr="001E7620">
              <w:t>,7</w:t>
            </w:r>
          </w:p>
        </w:tc>
        <w:tc>
          <w:tcPr>
            <w:tcW w:w="3398" w:type="dxa"/>
            <w:shd w:val="clear" w:color="auto" w:fill="auto"/>
          </w:tcPr>
          <w:p w14:paraId="28151E26" w14:textId="2BD5D145" w:rsidR="002D069E" w:rsidRPr="001E7620" w:rsidRDefault="002D069E" w:rsidP="002D069E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326EB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CE7DA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66B776B0" w14:textId="0C74088C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5123EB" w14:textId="5B40276B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EDBAA03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C162567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5BF2E8F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2D8C65" w14:textId="77777777" w:rsidR="002D069E" w:rsidRPr="009A286C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6FF5AE" w14:textId="10E05839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30D8C6" w14:textId="09A54C4A" w:rsidR="002D069E" w:rsidRPr="001E7620" w:rsidRDefault="002D069E" w:rsidP="002D069E">
            <w:pPr>
              <w:pStyle w:val="af5"/>
            </w:pPr>
            <w:r w:rsidRPr="001E7620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F8DF1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949522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2A1BBC" w14:textId="256C7499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C1CD" w14:textId="342C39D0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51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6F5D2C1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FA3049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7E81387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08F6D1" w14:textId="77777777" w:rsidR="002D069E" w:rsidRPr="009A286C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F1A543" w14:textId="3E611BDB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Теплоизоляция из вспененного каучука </w:t>
            </w:r>
            <w:r w:rsidRPr="001E7620">
              <w:rPr>
                <w:lang w:val="en-US"/>
              </w:rPr>
              <w:t>K</w:t>
            </w:r>
            <w:r w:rsidRPr="001E7620">
              <w:t>-</w:t>
            </w:r>
            <w:r w:rsidRPr="001E7620">
              <w:rPr>
                <w:lang w:val="en-US"/>
              </w:rPr>
              <w:t>Flex</w:t>
            </w:r>
            <w:r w:rsidRPr="001E7620">
              <w:t xml:space="preserve"> </w:t>
            </w:r>
            <w:r w:rsidRPr="001E7620">
              <w:rPr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5DE669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5D39A3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906D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086422" w14:textId="2E76718F" w:rsidR="002D069E" w:rsidRPr="001E7620" w:rsidRDefault="002D069E" w:rsidP="002D069E">
            <w:pPr>
              <w:pStyle w:val="af5"/>
            </w:pPr>
            <w:r w:rsidRPr="001E7620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F65A1F" w14:textId="3BB024B3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rPr>
                <w:lang w:val="en-US"/>
              </w:rPr>
              <w:t>255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6EC3512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EBCDD4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452DD19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E97AD0" w14:textId="77777777" w:rsidR="002D069E" w:rsidRPr="00C31E1A" w:rsidRDefault="002D069E" w:rsidP="002D069E">
            <w:pPr>
              <w:pStyle w:val="af5"/>
              <w:ind w:left="284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193B73" w14:textId="09CF3CA5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rPr>
                <w:b/>
                <w:bCs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0AAC5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81EE8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A88CF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354E27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040742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2D9747B1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FA62D8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0BB35C94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CD3AEC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A4D05" w14:textId="7AF34752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499821" w14:textId="5DF5BF50" w:rsidR="002D069E" w:rsidRPr="001E7620" w:rsidRDefault="002D069E" w:rsidP="002D069E">
            <w:pPr>
              <w:pStyle w:val="af5"/>
            </w:pPr>
            <w:proofErr w:type="spellStart"/>
            <w:r w:rsidRPr="001E7620">
              <w:t>Огнетитан</w:t>
            </w:r>
            <w:proofErr w:type="spellEnd"/>
            <w:r w:rsidRPr="001E7620">
              <w:t xml:space="preserve"> ПРО-ВЕНТ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5DDF44" w14:textId="4E6A4B44" w:rsidR="002D069E" w:rsidRPr="001E7620" w:rsidRDefault="002D069E" w:rsidP="002D069E">
            <w:pPr>
              <w:pStyle w:val="af5"/>
            </w:pPr>
            <w:r w:rsidRPr="001E7620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A4AECCD" w14:textId="5ED64DA9" w:rsidR="002D069E" w:rsidRPr="001E7620" w:rsidRDefault="002D069E" w:rsidP="002D069E">
            <w:pPr>
              <w:pStyle w:val="af5"/>
            </w:pPr>
            <w:r w:rsidRPr="001E7620">
              <w:t>ООО «</w:t>
            </w:r>
            <w:proofErr w:type="spellStart"/>
            <w:r w:rsidRPr="001E7620">
              <w:t>Гермоизол</w:t>
            </w:r>
            <w:proofErr w:type="spellEnd"/>
            <w:r w:rsidRPr="001E7620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6B37B0" w14:textId="5E6E440E" w:rsidR="002D069E" w:rsidRPr="001E7620" w:rsidRDefault="002D069E" w:rsidP="002D069E">
            <w:pPr>
              <w:pStyle w:val="af5"/>
            </w:pPr>
            <w:proofErr w:type="spellStart"/>
            <w:r w:rsidRPr="001E7620">
              <w:t>компл</w:t>
            </w:r>
            <w:proofErr w:type="spellEnd"/>
            <w:r w:rsidRPr="001E7620"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440BCB" w14:textId="12581460" w:rsidR="002D069E" w:rsidRPr="001E7620" w:rsidRDefault="002D069E" w:rsidP="002D069E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8852EB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85DA5EE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47E13972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4F7DB64" w14:textId="77777777" w:rsidR="002D069E" w:rsidRPr="00C31E1A" w:rsidRDefault="002D069E" w:rsidP="002D069E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A876EE" w14:textId="2828746C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Плита минераловатная </w:t>
            </w:r>
            <w:proofErr w:type="gramStart"/>
            <w:r w:rsidRPr="001E7620">
              <w:t>НГ  1000</w:t>
            </w:r>
            <w:proofErr w:type="gramEnd"/>
            <w:r w:rsidRPr="001E7620">
              <w:t>х600х50 плотностью не менее 100кг/м3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E735A5" w14:textId="330714DF" w:rsidR="002D069E" w:rsidRPr="001E7620" w:rsidRDefault="002D069E" w:rsidP="002D069E">
            <w:pPr>
              <w:pStyle w:val="af5"/>
            </w:pPr>
            <w:r w:rsidRPr="001E7620">
              <w:t xml:space="preserve">ОГНЕТИТАН КП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01C2BA" w14:textId="31B88D59" w:rsidR="002D069E" w:rsidRPr="001E7620" w:rsidRDefault="002D069E" w:rsidP="002D069E">
            <w:pPr>
              <w:pStyle w:val="af5"/>
            </w:pPr>
            <w:r w:rsidRPr="001E7620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B980D7F" w14:textId="10135D1C" w:rsidR="002D069E" w:rsidRPr="001E7620" w:rsidRDefault="002D069E" w:rsidP="002D069E">
            <w:pPr>
              <w:pStyle w:val="af5"/>
            </w:pPr>
            <w:r w:rsidRPr="001E7620">
              <w:t>ООО «</w:t>
            </w:r>
            <w:proofErr w:type="spellStart"/>
            <w:r w:rsidRPr="001E7620">
              <w:t>Гермоизол</w:t>
            </w:r>
            <w:proofErr w:type="spellEnd"/>
            <w:r w:rsidRPr="001E7620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4A9641" w14:textId="51E7C37A" w:rsidR="002D069E" w:rsidRPr="001E7620" w:rsidRDefault="002D069E" w:rsidP="002D069E">
            <w:pPr>
              <w:pStyle w:val="af5"/>
            </w:pPr>
            <w:r w:rsidRPr="001E7620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732E1A" w14:textId="25D8513A" w:rsidR="002D069E" w:rsidRPr="001E7620" w:rsidRDefault="002D069E" w:rsidP="002D069E">
            <w:pPr>
              <w:pStyle w:val="af5"/>
              <w:rPr>
                <w:lang w:val="en-US"/>
              </w:rPr>
            </w:pPr>
            <w:r w:rsidRPr="001E7620">
              <w:t>0,</w:t>
            </w:r>
            <w:r w:rsidRPr="001E7620">
              <w:rPr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0BC8A4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C111F0E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4A73F0F0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1612D7" w14:textId="77777777" w:rsidR="002D069E" w:rsidRPr="00C31E1A" w:rsidRDefault="002D069E" w:rsidP="002D069E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DDA8C2" w14:textId="0A1C1F35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Герметик противопожарный</w:t>
            </w:r>
            <w:r w:rsidRPr="001E7620">
              <w:rPr>
                <w:lang w:val="en-US"/>
              </w:rPr>
              <w:t xml:space="preserve"> (3,6</w:t>
            </w:r>
            <w:r w:rsidRPr="001E7620">
              <w:t>кг/м2)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9FEE78" w14:textId="3FD66D36" w:rsidR="002D069E" w:rsidRPr="001E7620" w:rsidRDefault="002D069E" w:rsidP="002D069E">
            <w:pPr>
              <w:pStyle w:val="af5"/>
            </w:pPr>
            <w:r w:rsidRPr="001E7620">
              <w:t>ОГНЕТИТАН SN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8C632F" w14:textId="20288EF4" w:rsidR="002D069E" w:rsidRPr="001E7620" w:rsidRDefault="002D069E" w:rsidP="002D069E">
            <w:pPr>
              <w:pStyle w:val="af5"/>
            </w:pPr>
            <w:r w:rsidRPr="001E7620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CC5EA01" w14:textId="4F00F46A" w:rsidR="002D069E" w:rsidRPr="001E7620" w:rsidRDefault="002D069E" w:rsidP="002D069E">
            <w:pPr>
              <w:pStyle w:val="af5"/>
            </w:pPr>
            <w:r w:rsidRPr="001E7620">
              <w:t>ООО «</w:t>
            </w:r>
            <w:proofErr w:type="spellStart"/>
            <w:r w:rsidRPr="001E7620">
              <w:t>Гермоизол</w:t>
            </w:r>
            <w:proofErr w:type="spellEnd"/>
            <w:r w:rsidRPr="001E7620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AED95D" w14:textId="72AD752D" w:rsidR="002D069E" w:rsidRPr="001E7620" w:rsidRDefault="002D069E" w:rsidP="002D069E">
            <w:pPr>
              <w:pStyle w:val="af5"/>
            </w:pPr>
            <w:r w:rsidRPr="001E762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D5BD0C" w14:textId="03AC4775" w:rsidR="002D069E" w:rsidRPr="001E7620" w:rsidRDefault="002D069E" w:rsidP="002D069E">
            <w:pPr>
              <w:pStyle w:val="af5"/>
            </w:pPr>
            <w:r w:rsidRPr="001E7620">
              <w:t>0,72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FC23D5E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9B907F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255B383A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F90024" w14:textId="77777777" w:rsidR="002D069E" w:rsidRPr="00C31E1A" w:rsidRDefault="002D069E" w:rsidP="002D069E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8746C9" w14:textId="3FF4E55B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Металл для крепления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B36CE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66AD1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20C3CC0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37E52" w14:textId="310FBDB5" w:rsidR="002D069E" w:rsidRPr="001E7620" w:rsidRDefault="002D069E" w:rsidP="002D069E">
            <w:pPr>
              <w:pStyle w:val="af5"/>
            </w:pPr>
            <w:r w:rsidRPr="001E762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91F132" w14:textId="538C8B05" w:rsidR="002D069E" w:rsidRPr="001E7620" w:rsidRDefault="002D069E" w:rsidP="002D069E">
            <w:pPr>
              <w:pStyle w:val="af5"/>
            </w:pPr>
            <w:r w:rsidRPr="001E7620">
              <w:t>110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6DEEA1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0C7A03E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2192F176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0BD02F" w14:textId="77777777" w:rsidR="002D069E" w:rsidRPr="00C31E1A" w:rsidRDefault="002D069E" w:rsidP="002D069E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3E64A7" w14:textId="0F2A2B65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rPr>
                <w:b/>
                <w:bCs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A842BF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155854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EA582C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4558AA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6752F0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2EE5B195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CDA664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2DEA89CC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2342A2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BFF659" w14:textId="669B0DB6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Фанкойл канальный</w:t>
            </w:r>
            <w:r w:rsidRPr="001E7620">
              <w:rPr>
                <w:lang w:val="en-US"/>
              </w:rPr>
              <w:t xml:space="preserve"> CFDA 011.0CC2R3-50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5AA8B1" w14:textId="6569E039" w:rsidR="002D069E" w:rsidRPr="001E7620" w:rsidRDefault="002D069E" w:rsidP="002D069E">
            <w:pPr>
              <w:pStyle w:val="af5"/>
            </w:pPr>
            <w:r w:rsidRPr="001E7620">
              <w:rPr>
                <w:lang w:val="en-US"/>
              </w:rPr>
              <w:t>CFDA 011.0CC2R3-50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60691E0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51716B7" w14:textId="29CBD422" w:rsidR="002D069E" w:rsidRPr="001E7620" w:rsidRDefault="002D069E" w:rsidP="002D069E">
            <w:pPr>
              <w:pStyle w:val="af5"/>
            </w:pPr>
            <w:proofErr w:type="spellStart"/>
            <w:r w:rsidRPr="001E7620">
              <w:rPr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1CF4A3D" w14:textId="0B95E5A3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5FE53E" w14:textId="31F021C2" w:rsidR="002D069E" w:rsidRPr="001E7620" w:rsidRDefault="002D069E" w:rsidP="002D069E">
            <w:pPr>
              <w:pStyle w:val="af5"/>
            </w:pPr>
            <w:r w:rsidRPr="001E7620"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EA689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8BC613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7811C1E2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A57CC6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B068A2" w14:textId="55654EB7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Фанкойл канальный</w:t>
            </w:r>
            <w:r w:rsidRPr="001E7620">
              <w:rPr>
                <w:lang w:val="en-US"/>
              </w:rPr>
              <w:t xml:space="preserve"> CFDA 0</w:t>
            </w:r>
            <w:r w:rsidRPr="001E7620">
              <w:t>21</w:t>
            </w:r>
            <w:r w:rsidRPr="001E7620">
              <w:rPr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AAEB3D" w14:textId="15F315C0" w:rsidR="002D069E" w:rsidRPr="001E7620" w:rsidRDefault="002D069E" w:rsidP="002D069E">
            <w:pPr>
              <w:pStyle w:val="af5"/>
            </w:pPr>
            <w:r w:rsidRPr="001E7620">
              <w:rPr>
                <w:lang w:val="en-US"/>
              </w:rPr>
              <w:t>CFDA 015.0CC2R3-50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0F670A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0C957" w14:textId="29961728" w:rsidR="002D069E" w:rsidRPr="001E7620" w:rsidRDefault="002D069E" w:rsidP="002D069E">
            <w:pPr>
              <w:pStyle w:val="af5"/>
            </w:pPr>
            <w:proofErr w:type="spellStart"/>
            <w:r w:rsidRPr="001E7620">
              <w:rPr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368FF3A" w14:textId="7E031A0B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1407D8" w14:textId="2A520810" w:rsidR="002D069E" w:rsidRPr="001E7620" w:rsidRDefault="002D069E" w:rsidP="002D069E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7DD70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3AE7D83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183985F8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A7CC5B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57A975" w14:textId="392E366C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Канальный внутренний блок </w:t>
            </w:r>
            <w:r w:rsidRPr="001E7620">
              <w:rPr>
                <w:lang w:val="en-US"/>
              </w:rPr>
              <w:t>VRF</w:t>
            </w:r>
            <w:r w:rsidRPr="001E7620">
              <w:t xml:space="preserve"> системы </w:t>
            </w:r>
            <w:r w:rsidRPr="001E7620">
              <w:rPr>
                <w:lang w:val="en-US"/>
              </w:rPr>
              <w:t>AD</w:t>
            </w:r>
            <w:r w:rsidRPr="001E7620">
              <w:t>182</w:t>
            </w:r>
            <w:r w:rsidRPr="001E7620">
              <w:rPr>
                <w:lang w:val="en-US"/>
              </w:rPr>
              <w:t>MJERAB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0CC4A5" w14:textId="3CEA8FEC" w:rsidR="002D069E" w:rsidRPr="001E7620" w:rsidRDefault="002D069E" w:rsidP="002D069E">
            <w:pPr>
              <w:pStyle w:val="af5"/>
            </w:pPr>
            <w:r w:rsidRPr="001E7620">
              <w:rPr>
                <w:lang w:val="en-US"/>
              </w:rPr>
              <w:t>AD182MJERAB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0E0D14B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CA24E6" w14:textId="0DA01D8A" w:rsidR="002D069E" w:rsidRPr="001E7620" w:rsidRDefault="002D069E" w:rsidP="002D069E">
            <w:pPr>
              <w:pStyle w:val="af5"/>
            </w:pPr>
            <w:r w:rsidRPr="001E7620">
              <w:rPr>
                <w:lang w:val="en-US"/>
              </w:rPr>
              <w:t>Haier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F69919" w14:textId="5299F193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C0C34" w14:textId="5FA76D65" w:rsidR="002D069E" w:rsidRPr="001E7620" w:rsidRDefault="002D069E" w:rsidP="002D069E">
            <w:pPr>
              <w:pStyle w:val="af5"/>
            </w:pPr>
            <w:r w:rsidRPr="001E7620"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4D029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E69B45F" w14:textId="78DB6530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2D069E" w:rsidRPr="00157984" w14:paraId="4652E28E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33A06C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59E4998" w14:textId="13C5D3A8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Наружный блок </w:t>
            </w:r>
            <w:r w:rsidRPr="001E7620">
              <w:rPr>
                <w:lang w:val="en-US"/>
              </w:rPr>
              <w:t>VRF</w:t>
            </w:r>
            <w:r w:rsidRPr="001E7620">
              <w:t xml:space="preserve"> системы AV08IMVEVA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A1786" w14:textId="27559931" w:rsidR="002D069E" w:rsidRPr="001E7620" w:rsidRDefault="002D069E" w:rsidP="002D069E">
            <w:pPr>
              <w:pStyle w:val="af5"/>
            </w:pPr>
            <w:r w:rsidRPr="001E7620">
              <w:t>AV08IMVEVA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E53836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AA42DD" w14:textId="19E2B961" w:rsidR="002D069E" w:rsidRPr="001E7620" w:rsidRDefault="002D069E" w:rsidP="002D069E">
            <w:pPr>
              <w:pStyle w:val="af5"/>
            </w:pPr>
            <w:r w:rsidRPr="001E7620">
              <w:rPr>
                <w:lang w:val="en-US"/>
              </w:rPr>
              <w:t>Haier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D3EA8F" w14:textId="29EE8A24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DA345C" w14:textId="3F3660FE" w:rsidR="002D069E" w:rsidRPr="001E7620" w:rsidRDefault="002D069E" w:rsidP="002D069E">
            <w:pPr>
              <w:pStyle w:val="af5"/>
            </w:pPr>
            <w:r w:rsidRPr="001E7620"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17810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EBE51BF" w14:textId="2433C8EA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2D069E" w:rsidRPr="00157984" w14:paraId="69F64406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3B35DE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8E7765" w14:textId="71AF8E46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Узел обвязки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8706D4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1DC224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ADB1B9" w14:textId="76F20864" w:rsidR="002D069E" w:rsidRPr="001E7620" w:rsidRDefault="002D069E" w:rsidP="002D069E">
            <w:pPr>
              <w:pStyle w:val="af5"/>
            </w:pPr>
            <w:proofErr w:type="spellStart"/>
            <w:r w:rsidRPr="001E7620">
              <w:rPr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F87ED76" w14:textId="3E38D2FF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AD8709" w14:textId="4997570C" w:rsidR="002D069E" w:rsidRPr="001E7620" w:rsidRDefault="002D069E" w:rsidP="002D069E">
            <w:pPr>
              <w:pStyle w:val="af5"/>
            </w:pPr>
            <w:r w:rsidRPr="001E7620"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221C76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FAAE3E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52504A2C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339AB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283481" w14:textId="0E56791D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Насос дренажный</w:t>
            </w:r>
            <w:r w:rsidRPr="001E7620">
              <w:rPr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731B78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F1A5E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778569" w14:textId="26710CB4" w:rsidR="002D069E" w:rsidRPr="001E7620" w:rsidRDefault="002D069E" w:rsidP="002D069E">
            <w:pPr>
              <w:pStyle w:val="af5"/>
            </w:pPr>
            <w:proofErr w:type="spellStart"/>
            <w:r w:rsidRPr="001E7620">
              <w:rPr>
                <w:lang w:val="en-US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B45E0D8" w14:textId="5A010D96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CF6DD4" w14:textId="307B4492" w:rsidR="002D069E" w:rsidRPr="001E7620" w:rsidRDefault="002D069E" w:rsidP="002D069E">
            <w:pPr>
              <w:pStyle w:val="af5"/>
            </w:pPr>
            <w:r w:rsidRPr="001E7620"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B509B3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E41EDE5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36D78E6E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6F50C0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79C03A" w14:textId="5B26784A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Ручной балансировочный клапан </w:t>
            </w:r>
            <w:r w:rsidRPr="001E7620">
              <w:rPr>
                <w:lang w:val="en-US"/>
              </w:rPr>
              <w:t>MVT</w:t>
            </w:r>
            <w:r w:rsidRPr="001E7620">
              <w:t>-</w:t>
            </w:r>
            <w:r w:rsidRPr="001E7620">
              <w:rPr>
                <w:lang w:val="en-US"/>
              </w:rPr>
              <w:t>R</w:t>
            </w:r>
            <w:r w:rsidRPr="001E7620">
              <w:t xml:space="preserve">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D028E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1BD9908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A49874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797E19" w14:textId="6DE194B5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74465" w14:textId="2FCC4027" w:rsidR="002D069E" w:rsidRPr="001E7620" w:rsidRDefault="002D069E" w:rsidP="002D069E">
            <w:pPr>
              <w:pStyle w:val="af5"/>
            </w:pPr>
            <w:r w:rsidRPr="001E7620"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37C33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E47E2E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7690F8AA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B7230F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C8E185" w14:textId="28E2A9C9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Кран шаровый</w:t>
            </w:r>
            <w:r w:rsidRPr="001E7620">
              <w:rPr>
                <w:lang w:val="en-US"/>
              </w:rPr>
              <w:t xml:space="preserve"> </w:t>
            </w:r>
            <w:r w:rsidRPr="001E7620"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809ACF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BFDBD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612BA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D59FFB" w14:textId="1A984F67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673E12" w14:textId="230CC605" w:rsidR="002D069E" w:rsidRPr="001E7620" w:rsidRDefault="002D069E" w:rsidP="002D069E">
            <w:pPr>
              <w:pStyle w:val="af5"/>
            </w:pPr>
            <w:r w:rsidRPr="001E7620"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FC502DE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40BDFA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79755794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FD946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DF1FE8" w14:textId="3A77D5B6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щелевой ЛРЩ-22-3-1000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D7DA14" w14:textId="224E8C33" w:rsidR="002D069E" w:rsidRPr="001E7620" w:rsidRDefault="002D069E" w:rsidP="002D069E">
            <w:pPr>
              <w:pStyle w:val="af5"/>
            </w:pPr>
            <w:r w:rsidRPr="001E7620">
              <w:rPr>
                <w:lang w:val="en-US"/>
              </w:rPr>
              <w:t>ЛРЩ-22-3-1000-У0-RAL 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5D60017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CE4F7D" w14:textId="3A653547" w:rsidR="002D069E" w:rsidRPr="001E7620" w:rsidRDefault="002D069E" w:rsidP="002D069E">
            <w:pPr>
              <w:pStyle w:val="af5"/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ECC6626" w14:textId="57B9B9D6" w:rsidR="002D069E" w:rsidRPr="001E7620" w:rsidRDefault="002D069E" w:rsidP="002D069E">
            <w:pPr>
              <w:pStyle w:val="af5"/>
            </w:pPr>
            <w:proofErr w:type="spellStart"/>
            <w:r w:rsidRPr="001E7620">
              <w:t>шт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2777D79" w14:textId="62EBE3D3" w:rsidR="002D069E" w:rsidRPr="001E7620" w:rsidRDefault="002D069E" w:rsidP="002D069E">
            <w:pPr>
              <w:pStyle w:val="af5"/>
            </w:pPr>
            <w:r w:rsidRPr="001E7620"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D15513D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5DA798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76DC63E0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7DDB4" w14:textId="77777777" w:rsidR="002D069E" w:rsidRPr="00213238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212AB0" w14:textId="2BAC5B11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Диффузор щелевой ЛРЩ-22-4-1000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6F9C26" w14:textId="0E2E77CA" w:rsidR="002D069E" w:rsidRPr="001E7620" w:rsidRDefault="002D069E" w:rsidP="002D069E">
            <w:pPr>
              <w:pStyle w:val="af5"/>
            </w:pPr>
            <w:r w:rsidRPr="001E7620">
              <w:rPr>
                <w:lang w:val="en-US"/>
              </w:rPr>
              <w:t>ЛРЩ-22-4-1000-У0-RAL 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C61B18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0A57E3" w14:textId="27B64757" w:rsidR="002D069E" w:rsidRPr="001E7620" w:rsidRDefault="002D069E" w:rsidP="002D069E">
            <w:pPr>
              <w:pStyle w:val="af5"/>
            </w:pPr>
            <w:proofErr w:type="spellStart"/>
            <w:r w:rsidRPr="001E7620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3DA7628" w14:textId="16DBAEF9" w:rsidR="002D069E" w:rsidRPr="001E7620" w:rsidRDefault="002D069E" w:rsidP="002D069E">
            <w:pPr>
              <w:pStyle w:val="af5"/>
            </w:pPr>
            <w:proofErr w:type="spellStart"/>
            <w:r w:rsidRPr="001E7620">
              <w:t>шт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EF3BC71" w14:textId="6187472A" w:rsidR="002D069E" w:rsidRPr="001E7620" w:rsidRDefault="002D069E" w:rsidP="002D069E">
            <w:pPr>
              <w:pStyle w:val="af5"/>
            </w:pPr>
            <w:r w:rsidRPr="001E7620"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9101B5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0FB619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6FBB418C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FA75AF" w14:textId="77777777" w:rsidR="002D069E" w:rsidRPr="00213238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81A1FA" w14:textId="5D15939D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ø</w:t>
            </w:r>
            <w:r w:rsidRPr="001E7620">
              <w:rPr>
                <w:lang w:val="en-US"/>
              </w:rPr>
              <w:t>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2FC0C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03344F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FAA68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D324D8" w14:textId="1FCCE540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3934DA" w14:textId="100C9A8A" w:rsidR="002D069E" w:rsidRPr="001E7620" w:rsidRDefault="002D069E" w:rsidP="002D069E">
            <w:pPr>
              <w:pStyle w:val="af5"/>
            </w:pPr>
            <w:r w:rsidRPr="001E7620"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AD8CD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A01523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072365CB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04E485" w14:textId="77777777" w:rsidR="002D069E" w:rsidRPr="00213238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BFAE83" w14:textId="592000E3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Воздуховод гибкий теплоизолированный ø</w:t>
            </w:r>
            <w:r w:rsidRPr="001E7620">
              <w:rPr>
                <w:lang w:val="en-US"/>
              </w:rPr>
              <w:t>2</w:t>
            </w:r>
            <w:r w:rsidRPr="001E7620">
              <w:t>5</w:t>
            </w:r>
            <w:r w:rsidRPr="001E7620">
              <w:rPr>
                <w:lang w:val="en-US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96BC8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CB077F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EB4A10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00C2" w14:textId="3BCEF276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7AEE1C" w14:textId="0D386539" w:rsidR="002D069E" w:rsidRPr="001E7620" w:rsidRDefault="002D069E" w:rsidP="002D069E">
            <w:pPr>
              <w:pStyle w:val="af5"/>
            </w:pPr>
            <w:r w:rsidRPr="001E7620"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0DADF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6D8D2F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2BC64E65" w14:textId="77777777" w:rsidTr="008F265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C32D87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B66F9C" w14:textId="478FF2B4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стальная водогазопроводная ø20x2,8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E47CCD" w14:textId="785EC9AA" w:rsidR="002D069E" w:rsidRPr="001E7620" w:rsidRDefault="002D069E" w:rsidP="002D069E">
            <w:pPr>
              <w:pStyle w:val="af5"/>
            </w:pPr>
            <w:r w:rsidRPr="001E7620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94A91A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28221C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B179F0" w14:textId="676B7CA3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9FF070" w14:textId="40B4A6F9" w:rsidR="002D069E" w:rsidRPr="001E7620" w:rsidRDefault="002D069E" w:rsidP="002D069E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D7C317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164315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7C9FC83E" w14:textId="77777777" w:rsidTr="008F265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110A89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CE19CA" w14:textId="12FA076A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C0230F" w14:textId="1CFB301F" w:rsidR="002D069E" w:rsidRPr="001E7620" w:rsidRDefault="002D069E" w:rsidP="002D069E">
            <w:pPr>
              <w:pStyle w:val="af5"/>
            </w:pPr>
            <w:r w:rsidRPr="001E7620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0DFDF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D5E9BD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74EA3A" w14:textId="6B71DB18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4A8293" w14:textId="2D02E151" w:rsidR="002D069E" w:rsidRPr="001E7620" w:rsidRDefault="002D069E" w:rsidP="002D069E">
            <w:pPr>
              <w:pStyle w:val="af5"/>
            </w:pPr>
            <w:r w:rsidRPr="001E7620">
              <w:t>44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7FEA2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471FE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5B8D768D" w14:textId="77777777" w:rsidTr="008F265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11B578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6B8E44" w14:textId="32C5098F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3DA019" w14:textId="4C0C70D7" w:rsidR="002D069E" w:rsidRPr="001E7620" w:rsidRDefault="002D069E" w:rsidP="002D069E">
            <w:pPr>
              <w:pStyle w:val="af5"/>
            </w:pPr>
            <w:r w:rsidRPr="001E7620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3386F1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CCBDAB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952C1A" w14:textId="1451C34C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C9B943" w14:textId="7BDF997D" w:rsidR="002D069E" w:rsidRPr="001E7620" w:rsidRDefault="002D069E" w:rsidP="002D069E">
            <w:pPr>
              <w:pStyle w:val="af5"/>
            </w:pPr>
            <w:r w:rsidRPr="001E7620">
              <w:t>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4D514B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87532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53782534" w14:textId="77777777" w:rsidTr="008F265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D048D1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864FDF" w14:textId="54B6EFEA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B2DE9A" w14:textId="091EB8FB" w:rsidR="002D069E" w:rsidRPr="001E7620" w:rsidRDefault="002D069E" w:rsidP="002D069E">
            <w:pPr>
              <w:pStyle w:val="af5"/>
            </w:pPr>
            <w:r w:rsidRPr="001E7620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A128372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49B3E3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86CE87" w14:textId="7AAB27E8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ADDA53" w14:textId="27E614E3" w:rsidR="002D069E" w:rsidRPr="001E7620" w:rsidRDefault="002D069E" w:rsidP="002D069E">
            <w:pPr>
              <w:pStyle w:val="af5"/>
            </w:pPr>
            <w:r w:rsidRPr="001E7620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9D6E5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9F687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5227A0F0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FCDF9E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1B8CCA" w14:textId="57931BA8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F4D370" w14:textId="4198ECE0" w:rsidR="002D069E" w:rsidRPr="001E7620" w:rsidRDefault="002D069E" w:rsidP="002D069E">
            <w:pPr>
              <w:pStyle w:val="af5"/>
            </w:pPr>
            <w:r w:rsidRPr="001E762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60300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203DAF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EB500D" w14:textId="22C415FC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6AA9C3" w14:textId="75E88015" w:rsidR="002D069E" w:rsidRPr="001E7620" w:rsidRDefault="002D069E" w:rsidP="002D069E">
            <w:pPr>
              <w:pStyle w:val="af5"/>
            </w:pPr>
            <w:r w:rsidRPr="001E7620">
              <w:t>89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FF69A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A859811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202EAFBD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144119" w14:textId="77777777" w:rsidR="002D069E" w:rsidRPr="00213238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1239AB" w14:textId="3490CF35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3B29F1" w14:textId="3269E90A" w:rsidR="002D069E" w:rsidRPr="001E7620" w:rsidRDefault="002D069E" w:rsidP="002D069E">
            <w:pPr>
              <w:pStyle w:val="af5"/>
            </w:pPr>
            <w:r w:rsidRPr="001E7620"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C4CDB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145359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CE58D3" w14:textId="241DF4BC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3241D0" w14:textId="7297BFDE" w:rsidR="002D069E" w:rsidRPr="001E7620" w:rsidRDefault="002D069E" w:rsidP="002D069E">
            <w:pPr>
              <w:pStyle w:val="af5"/>
            </w:pPr>
            <w:r w:rsidRPr="001E7620">
              <w:t>111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13940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2233EC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594626EA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18B8AE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71CEF0" w14:textId="0FC5E918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Труба полипропиленовая для дренажа </w:t>
            </w:r>
            <w:r w:rsidRPr="001E7620">
              <w:rPr>
                <w:lang w:val="en-US"/>
              </w:rPr>
              <w:t>PN</w:t>
            </w:r>
            <w:r w:rsidRPr="001E7620">
              <w:t>10 20х1.9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1CC452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A476A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68979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8D7605" w14:textId="368C019B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0F56DB1" w14:textId="1907F003" w:rsidR="002D069E" w:rsidRPr="001E7620" w:rsidRDefault="002D069E" w:rsidP="002D069E">
            <w:pPr>
              <w:pStyle w:val="af5"/>
            </w:pPr>
            <w:r w:rsidRPr="001E7620">
              <w:t>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7DEAE7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3A98452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2B1B3543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4FB2C6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8A58FA" w14:textId="3F516D30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Труба полипропиленовая для дренажа </w:t>
            </w:r>
            <w:r w:rsidRPr="001E7620">
              <w:rPr>
                <w:lang w:val="en-US"/>
              </w:rPr>
              <w:t>PN</w:t>
            </w:r>
            <w:r w:rsidRPr="001E7620">
              <w:t>10 25х2,3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84632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DDDF49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CBCBDD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5896AF" w14:textId="31D69DFC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E99704C" w14:textId="3460E949" w:rsidR="002D069E" w:rsidRPr="001E7620" w:rsidRDefault="002D069E" w:rsidP="002D069E">
            <w:pPr>
              <w:pStyle w:val="af5"/>
            </w:pPr>
            <w:r w:rsidRPr="001E7620"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75DA5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4632E5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44445884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D71C69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69D683" w14:textId="338234CE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Труба полипропиленовая для дренажа </w:t>
            </w:r>
            <w:r w:rsidRPr="001E7620">
              <w:rPr>
                <w:lang w:val="en-US"/>
              </w:rPr>
              <w:t>PN</w:t>
            </w:r>
            <w:r w:rsidRPr="001E7620">
              <w:t>10 32х3,0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574ECA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763DC7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2CBD1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5E9489" w14:textId="253097F5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C7537AA" w14:textId="75BF0D02" w:rsidR="002D069E" w:rsidRPr="001E7620" w:rsidRDefault="002D069E" w:rsidP="002D069E">
            <w:pPr>
              <w:pStyle w:val="af5"/>
            </w:pPr>
            <w:r w:rsidRPr="001E7620">
              <w:t>41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E5642D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40F002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4A3E9C9F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0486FD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BB52E2" w14:textId="0F6A3A99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Соединительные детали 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6759B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E931AC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2377C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B7ECB4" w14:textId="7956B634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00B18C" w14:textId="4E59CE62" w:rsidR="002D069E" w:rsidRPr="001E7620" w:rsidRDefault="002D069E" w:rsidP="002D069E">
            <w:pPr>
              <w:pStyle w:val="af5"/>
            </w:pPr>
            <w:r w:rsidRPr="001E7620">
              <w:t>23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A820E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02031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47508059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0B49DD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1D95C6" w14:textId="17D79610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медная ø6.35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07BBC0" w14:textId="0AA10DF9" w:rsidR="002D069E" w:rsidRPr="001E7620" w:rsidRDefault="002D069E" w:rsidP="00086B57">
            <w:pPr>
              <w:pStyle w:val="af5"/>
            </w:pPr>
            <w:r w:rsidRPr="001E7620">
              <w:t>Ø6.35х0,76</w:t>
            </w:r>
            <w:r w:rsidRPr="001E7620">
              <w:br/>
              <w:t> ГОСТ 617-2006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CBA8106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F4BFEF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</w:tcPr>
          <w:p w14:paraId="4D741E4C" w14:textId="79EADC70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B27B7" w14:textId="4217B7F6" w:rsidR="002D069E" w:rsidRPr="001E7620" w:rsidRDefault="002D069E" w:rsidP="002D069E">
            <w:pPr>
              <w:pStyle w:val="af5"/>
            </w:pPr>
            <w:r w:rsidRPr="001E7620"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EF9D13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B69DD03" w14:textId="22F93B33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2D069E" w:rsidRPr="00157984" w14:paraId="739D3E9B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58C260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25DA3B" w14:textId="4E60DD68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медная ø9.52</w:t>
            </w:r>
          </w:p>
        </w:tc>
        <w:tc>
          <w:tcPr>
            <w:tcW w:w="3398" w:type="dxa"/>
            <w:shd w:val="clear" w:color="auto" w:fill="auto"/>
          </w:tcPr>
          <w:p w14:paraId="3531DEEE" w14:textId="751ABC5D" w:rsidR="002D069E" w:rsidRPr="001E7620" w:rsidRDefault="002D069E" w:rsidP="002D069E">
            <w:pPr>
              <w:pStyle w:val="af5"/>
            </w:pPr>
            <w:r w:rsidRPr="00086B57">
              <w:t>Ø9.52х0,76</w:t>
            </w:r>
            <w:r w:rsidRPr="00086B57">
              <w:br/>
              <w:t> ГОСТ 617-2006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5420D9A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10AF2D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</w:tcPr>
          <w:p w14:paraId="351D3035" w14:textId="1DB936F8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CF3972" w14:textId="657E933F" w:rsidR="002D069E" w:rsidRPr="001E7620" w:rsidRDefault="002D069E" w:rsidP="002D069E">
            <w:pPr>
              <w:pStyle w:val="af5"/>
            </w:pPr>
            <w:r w:rsidRPr="001E7620"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DB9C3D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05911F" w14:textId="43E3B8D8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2D069E" w:rsidRPr="00157984" w14:paraId="6F7342E4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77B32C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218A5B" w14:textId="123711F6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медная ø12.7</w:t>
            </w:r>
          </w:p>
        </w:tc>
        <w:tc>
          <w:tcPr>
            <w:tcW w:w="3398" w:type="dxa"/>
            <w:shd w:val="clear" w:color="auto" w:fill="auto"/>
          </w:tcPr>
          <w:p w14:paraId="22C5AA24" w14:textId="65B8B586" w:rsidR="002D069E" w:rsidRPr="001E7620" w:rsidRDefault="002D069E" w:rsidP="002D069E">
            <w:pPr>
              <w:pStyle w:val="af5"/>
            </w:pPr>
            <w:r w:rsidRPr="00086B57">
              <w:t>Ø12.7х0,76</w:t>
            </w:r>
            <w:r w:rsidRPr="00086B57">
              <w:br/>
              <w:t> ГОСТ 617-2006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41CDBE8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2D08E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</w:tcPr>
          <w:p w14:paraId="04BC6E67" w14:textId="7A18C77E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E41406" w14:textId="23AA299B" w:rsidR="002D069E" w:rsidRPr="001E7620" w:rsidRDefault="002D069E" w:rsidP="002D069E">
            <w:pPr>
              <w:pStyle w:val="af5"/>
            </w:pPr>
            <w:r w:rsidRPr="001E7620"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E10346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4746C8" w14:textId="520AEA76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2D069E" w:rsidRPr="00157984" w14:paraId="657730A0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0299A5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CD318C" w14:textId="07D191D4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Труба медная ø15.88</w:t>
            </w:r>
          </w:p>
        </w:tc>
        <w:tc>
          <w:tcPr>
            <w:tcW w:w="3398" w:type="dxa"/>
            <w:shd w:val="clear" w:color="auto" w:fill="auto"/>
          </w:tcPr>
          <w:p w14:paraId="5EF2A332" w14:textId="0DD42725" w:rsidR="002D069E" w:rsidRPr="001E7620" w:rsidRDefault="002D069E" w:rsidP="002D069E">
            <w:pPr>
              <w:pStyle w:val="af5"/>
            </w:pPr>
            <w:r w:rsidRPr="00086B57">
              <w:t>Ø15.88х0,76</w:t>
            </w:r>
            <w:r w:rsidRPr="00086B57">
              <w:br/>
              <w:t> ГОСТ 617-2006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D6B9F1D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C3EF3B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</w:tcPr>
          <w:p w14:paraId="2BBD8027" w14:textId="1EEE619A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EA2A37" w14:textId="3A231C66" w:rsidR="002D069E" w:rsidRPr="001E7620" w:rsidRDefault="002D069E" w:rsidP="002D069E">
            <w:pPr>
              <w:pStyle w:val="af5"/>
            </w:pPr>
            <w:r w:rsidRPr="001E7620"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6255D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88445D0" w14:textId="70054B85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2D069E" w:rsidRPr="00157984" w14:paraId="537B26A8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FCAA22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17B3AA" w14:textId="162F1EB0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Соединительные детали медной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546E61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F1B4F1D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6D724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683E1F" w14:textId="28B8F2AC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23EE07" w14:textId="5A4274D1" w:rsidR="002D069E" w:rsidRPr="001E7620" w:rsidRDefault="002D069E" w:rsidP="002D069E">
            <w:pPr>
              <w:pStyle w:val="af5"/>
            </w:pPr>
            <w:r w:rsidRPr="001E7620"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6F2FF3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8F59F6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120C16E7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86D146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1746E4" w14:textId="428868F1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proofErr w:type="spellStart"/>
            <w:r w:rsidRPr="001E7620">
              <w:t>Рефнеты</w:t>
            </w:r>
            <w:proofErr w:type="spellEnd"/>
            <w:r w:rsidRPr="001E7620">
              <w:t xml:space="preserve"> для </w:t>
            </w:r>
            <w:proofErr w:type="spellStart"/>
            <w:r w:rsidRPr="001E7620">
              <w:t>фреонопровода</w:t>
            </w:r>
            <w:proofErr w:type="spellEnd"/>
            <w:r w:rsidRPr="001E7620">
              <w:t>, разветвитель для внутренних блоков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077837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9B924D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484FEB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2EA9D7" w14:textId="062EB86D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364AD0" w14:textId="4965DD07" w:rsidR="002D069E" w:rsidRPr="001E7620" w:rsidRDefault="002D069E" w:rsidP="002D069E">
            <w:pPr>
              <w:pStyle w:val="af5"/>
            </w:pPr>
            <w:r w:rsidRPr="001E7620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E0DFC3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F4F948" w14:textId="63DD2E8E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2D069E" w:rsidRPr="00157984" w14:paraId="29BDFE29" w14:textId="77777777" w:rsidTr="00282A75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D743ED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55DB27" w14:textId="374FF5B2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 </w:t>
            </w:r>
            <w:proofErr w:type="spellStart"/>
            <w:r w:rsidRPr="001E7620">
              <w:t>Energoflex</w:t>
            </w:r>
            <w:proofErr w:type="spellEnd"/>
            <w:r w:rsidRPr="001E7620"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C52AFA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0EA16D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53810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8AC13E" w14:textId="11918E06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4221F" w14:textId="4E61344B" w:rsidR="002D069E" w:rsidRPr="001E7620" w:rsidRDefault="002D069E" w:rsidP="002D069E">
            <w:pPr>
              <w:pStyle w:val="af5"/>
            </w:pPr>
            <w:r w:rsidRPr="001E7620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53DB46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3E227D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0C8E5C50" w14:textId="77777777" w:rsidTr="00282A75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CC422F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13F65D" w14:textId="2A4F2AA6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 </w:t>
            </w:r>
            <w:proofErr w:type="spellStart"/>
            <w:r w:rsidRPr="001E7620">
              <w:t>Energoflex</w:t>
            </w:r>
            <w:proofErr w:type="spellEnd"/>
            <w:r w:rsidRPr="001E7620"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DF4033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AECC61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E375A3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24C43C" w14:textId="3A23EAC3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88F95B" w14:textId="21A818E1" w:rsidR="002D069E" w:rsidRPr="001E7620" w:rsidRDefault="002D069E" w:rsidP="002D069E">
            <w:pPr>
              <w:pStyle w:val="af5"/>
            </w:pPr>
            <w:r w:rsidRPr="001E7620">
              <w:t>44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D2DD71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86198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6EE0FBAA" w14:textId="77777777" w:rsidTr="00282A75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781DBD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19A9BC" w14:textId="7607E04A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 </w:t>
            </w:r>
            <w:proofErr w:type="spellStart"/>
            <w:r w:rsidRPr="001E7620">
              <w:t>Energoflex</w:t>
            </w:r>
            <w:proofErr w:type="spellEnd"/>
            <w:r w:rsidRPr="001E7620">
              <w:t xml:space="preserve"> Super SK, b=25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917579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549D8A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2C974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B3E744" w14:textId="27346148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BBF432" w14:textId="50B4590E" w:rsidR="002D069E" w:rsidRPr="001E7620" w:rsidRDefault="002D069E" w:rsidP="002D069E">
            <w:pPr>
              <w:pStyle w:val="af5"/>
            </w:pPr>
            <w:r w:rsidRPr="001E7620">
              <w:t>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93E97F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7183FC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72D426F2" w14:textId="77777777" w:rsidTr="00282A75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F44878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8D1BEE" w14:textId="4750ECF7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 </w:t>
            </w:r>
            <w:proofErr w:type="spellStart"/>
            <w:r w:rsidRPr="001E7620">
              <w:t>Energoflex</w:t>
            </w:r>
            <w:proofErr w:type="spellEnd"/>
            <w:r w:rsidRPr="001E7620"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75485C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C65D588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BD694B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7D4680" w14:textId="069F9407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0677B1" w14:textId="13DE897E" w:rsidR="002D069E" w:rsidRPr="001E7620" w:rsidRDefault="002D069E" w:rsidP="002D069E">
            <w:pPr>
              <w:pStyle w:val="af5"/>
            </w:pPr>
            <w:r w:rsidRPr="001E7620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2A76F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222243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6E25D89C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7115E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232DD" w14:textId="6B184E98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 </w:t>
            </w:r>
            <w:proofErr w:type="spellStart"/>
            <w:r w:rsidRPr="001E7620">
              <w:t>Energoflex</w:t>
            </w:r>
            <w:proofErr w:type="spellEnd"/>
            <w:r w:rsidRPr="001E7620">
              <w:t xml:space="preserve"> Super SK, b=25 мм для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B641D1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07E0BD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45AF91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6D1FA5" w14:textId="1E8C1C73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63F235" w14:textId="454C2FBA" w:rsidR="002D069E" w:rsidRPr="001E7620" w:rsidRDefault="002D069E" w:rsidP="002D069E">
            <w:pPr>
              <w:pStyle w:val="af5"/>
            </w:pPr>
            <w:r w:rsidRPr="001E7620">
              <w:t>89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4F9912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B01BC3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5B9B5BC7" w14:textId="77777777" w:rsidTr="001A57A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F3D188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BA27CB" w14:textId="3996C1D6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полиэтилена, </w:t>
            </w:r>
            <w:proofErr w:type="spellStart"/>
            <w:r w:rsidRPr="001E7620">
              <w:rPr>
                <w:lang w:val="en-US"/>
              </w:rPr>
              <w:t>Energoflex</w:t>
            </w:r>
            <w:proofErr w:type="spellEnd"/>
            <w:r w:rsidRPr="001E7620">
              <w:t xml:space="preserve"> </w:t>
            </w:r>
            <w:proofErr w:type="spellStart"/>
            <w:r w:rsidRPr="001E7620">
              <w:rPr>
                <w:lang w:val="en-US"/>
              </w:rPr>
              <w:t>Energomax</w:t>
            </w:r>
            <w:proofErr w:type="spellEnd"/>
            <w:r w:rsidRPr="001E7620">
              <w:t xml:space="preserve"> </w:t>
            </w:r>
            <w:r w:rsidRPr="001E7620">
              <w:rPr>
                <w:lang w:val="en-US"/>
              </w:rPr>
              <w:t>b</w:t>
            </w:r>
            <w:r w:rsidRPr="001E7620">
              <w:t>=9 мм для Ø6.35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958B56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0F2DF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645B9E" w14:textId="6796EFDB" w:rsidR="002D069E" w:rsidRPr="001E7620" w:rsidRDefault="002D069E" w:rsidP="002D069E">
            <w:pPr>
              <w:pStyle w:val="af5"/>
            </w:pPr>
            <w:proofErr w:type="spellStart"/>
            <w:r w:rsidRPr="001E7620">
              <w:rPr>
                <w:lang w:val="en-US"/>
              </w:rPr>
              <w:t>Energoflex</w:t>
            </w:r>
            <w:proofErr w:type="spellEnd"/>
            <w:r w:rsidRPr="001E7620">
              <w:rPr>
                <w:lang w:val="en-US"/>
              </w:rPr>
              <w:t xml:space="preserve"> </w:t>
            </w:r>
            <w:proofErr w:type="spellStart"/>
            <w:r w:rsidRPr="001E7620">
              <w:rPr>
                <w:lang w:val="en-US"/>
              </w:rPr>
              <w:t>Energomax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61B7710" w14:textId="247C86DE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B3A9A2" w14:textId="06C193D1" w:rsidR="002D069E" w:rsidRPr="001E7620" w:rsidRDefault="002D069E" w:rsidP="002D069E">
            <w:pPr>
              <w:pStyle w:val="af5"/>
            </w:pPr>
            <w:r w:rsidRPr="001E7620"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7F796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6613E30" w14:textId="5E13D69A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2D069E" w:rsidRPr="00157984" w14:paraId="19FA8BDE" w14:textId="77777777" w:rsidTr="001A57A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1CBECD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D0B2B0" w14:textId="3A1CCA81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полиэтилена, </w:t>
            </w:r>
            <w:proofErr w:type="spellStart"/>
            <w:r w:rsidRPr="001E7620">
              <w:rPr>
                <w:lang w:val="en-US"/>
              </w:rPr>
              <w:t>Energoflex</w:t>
            </w:r>
            <w:proofErr w:type="spellEnd"/>
            <w:r w:rsidRPr="001E7620">
              <w:t xml:space="preserve"> </w:t>
            </w:r>
            <w:proofErr w:type="spellStart"/>
            <w:r w:rsidRPr="001E7620">
              <w:rPr>
                <w:lang w:val="en-US"/>
              </w:rPr>
              <w:t>Energomax</w:t>
            </w:r>
            <w:proofErr w:type="spellEnd"/>
            <w:r w:rsidRPr="001E7620">
              <w:t xml:space="preserve"> </w:t>
            </w:r>
            <w:r w:rsidRPr="001E7620">
              <w:rPr>
                <w:lang w:val="en-US"/>
              </w:rPr>
              <w:t>b</w:t>
            </w:r>
            <w:r w:rsidRPr="001E7620">
              <w:t>=9 мм для Ø9.52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63D94A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993AD11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</w:tcPr>
          <w:p w14:paraId="3163666E" w14:textId="7D919AAA" w:rsidR="002D069E" w:rsidRPr="001E7620" w:rsidRDefault="002D069E" w:rsidP="002D069E">
            <w:pPr>
              <w:pStyle w:val="af5"/>
            </w:pPr>
            <w:proofErr w:type="spellStart"/>
            <w:r w:rsidRPr="001E7620">
              <w:rPr>
                <w:lang w:val="en-US"/>
              </w:rPr>
              <w:t>Energoflex</w:t>
            </w:r>
            <w:proofErr w:type="spellEnd"/>
            <w:r w:rsidRPr="001E7620">
              <w:rPr>
                <w:lang w:val="en-US"/>
              </w:rPr>
              <w:t xml:space="preserve"> </w:t>
            </w:r>
            <w:proofErr w:type="spellStart"/>
            <w:r w:rsidRPr="001E7620">
              <w:rPr>
                <w:lang w:val="en-US"/>
              </w:rPr>
              <w:t>Energomax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D5D4A2D" w14:textId="55E769DC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F36D61" w14:textId="6997835A" w:rsidR="002D069E" w:rsidRPr="001E7620" w:rsidRDefault="002D069E" w:rsidP="002D069E">
            <w:pPr>
              <w:pStyle w:val="af5"/>
            </w:pPr>
            <w:r w:rsidRPr="001E7620"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B7CB3A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C3142" w14:textId="6E1639F4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2D069E" w:rsidRPr="00157984" w14:paraId="1677BE8E" w14:textId="77777777" w:rsidTr="001A57A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D483CA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D0A270" w14:textId="65BA2B9E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полиэтилена, </w:t>
            </w:r>
            <w:proofErr w:type="spellStart"/>
            <w:r w:rsidRPr="001E7620">
              <w:rPr>
                <w:lang w:val="en-US"/>
              </w:rPr>
              <w:t>Energoflex</w:t>
            </w:r>
            <w:proofErr w:type="spellEnd"/>
            <w:r w:rsidRPr="001E7620">
              <w:t xml:space="preserve"> </w:t>
            </w:r>
            <w:proofErr w:type="spellStart"/>
            <w:r w:rsidRPr="001E7620">
              <w:rPr>
                <w:lang w:val="en-US"/>
              </w:rPr>
              <w:t>Energomax</w:t>
            </w:r>
            <w:proofErr w:type="spellEnd"/>
            <w:r w:rsidRPr="001E7620">
              <w:t xml:space="preserve"> </w:t>
            </w:r>
            <w:r w:rsidRPr="001E7620">
              <w:rPr>
                <w:lang w:val="en-US"/>
              </w:rPr>
              <w:t>b</w:t>
            </w:r>
            <w:r w:rsidRPr="001E7620">
              <w:t>=9 мм для Ø12.7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F49C85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25817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</w:tcPr>
          <w:p w14:paraId="48E59D42" w14:textId="32282E7B" w:rsidR="002D069E" w:rsidRPr="001E7620" w:rsidRDefault="002D069E" w:rsidP="002D069E">
            <w:pPr>
              <w:pStyle w:val="af5"/>
            </w:pPr>
            <w:proofErr w:type="spellStart"/>
            <w:r w:rsidRPr="001E7620">
              <w:rPr>
                <w:lang w:val="en-US"/>
              </w:rPr>
              <w:t>Energoflex</w:t>
            </w:r>
            <w:proofErr w:type="spellEnd"/>
            <w:r w:rsidRPr="001E7620">
              <w:rPr>
                <w:lang w:val="en-US"/>
              </w:rPr>
              <w:t xml:space="preserve"> </w:t>
            </w:r>
            <w:proofErr w:type="spellStart"/>
            <w:r w:rsidRPr="001E7620">
              <w:rPr>
                <w:lang w:val="en-US"/>
              </w:rPr>
              <w:t>Energomax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BCEC8B1" w14:textId="4A8BF59B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5EE5E" w14:textId="60A729F6" w:rsidR="002D069E" w:rsidRPr="001E7620" w:rsidRDefault="002D069E" w:rsidP="002D069E">
            <w:pPr>
              <w:pStyle w:val="af5"/>
            </w:pPr>
            <w:r w:rsidRPr="001E7620"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C64B3E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9413AC1" w14:textId="79E71918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2D069E" w:rsidRPr="00157984" w14:paraId="11A89CD6" w14:textId="77777777" w:rsidTr="001A57A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D60928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2A0684" w14:textId="31BA9C3D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 xml:space="preserve">Трубки теплоизоляционные из вспененного полиэтилена, </w:t>
            </w:r>
            <w:proofErr w:type="spellStart"/>
            <w:r w:rsidRPr="001E7620">
              <w:rPr>
                <w:lang w:val="en-US"/>
              </w:rPr>
              <w:t>Energoflex</w:t>
            </w:r>
            <w:proofErr w:type="spellEnd"/>
            <w:r w:rsidRPr="001E7620">
              <w:t xml:space="preserve"> </w:t>
            </w:r>
            <w:proofErr w:type="spellStart"/>
            <w:r w:rsidRPr="001E7620">
              <w:rPr>
                <w:lang w:val="en-US"/>
              </w:rPr>
              <w:t>Energomax</w:t>
            </w:r>
            <w:proofErr w:type="spellEnd"/>
            <w:r w:rsidRPr="001E7620">
              <w:t xml:space="preserve"> </w:t>
            </w:r>
            <w:r w:rsidRPr="001E7620">
              <w:rPr>
                <w:lang w:val="en-US"/>
              </w:rPr>
              <w:t>b</w:t>
            </w:r>
            <w:r w:rsidRPr="001E7620">
              <w:t>=9 мм для Ø15.9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48DEA0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196D0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</w:tcPr>
          <w:p w14:paraId="0953789E" w14:textId="5F08A700" w:rsidR="002D069E" w:rsidRPr="001E7620" w:rsidRDefault="002D069E" w:rsidP="002D069E">
            <w:pPr>
              <w:pStyle w:val="af5"/>
            </w:pPr>
            <w:proofErr w:type="spellStart"/>
            <w:r w:rsidRPr="001E7620">
              <w:rPr>
                <w:lang w:val="en-US"/>
              </w:rPr>
              <w:t>Energoflex</w:t>
            </w:r>
            <w:proofErr w:type="spellEnd"/>
            <w:r w:rsidRPr="001E7620">
              <w:rPr>
                <w:lang w:val="en-US"/>
              </w:rPr>
              <w:t xml:space="preserve"> </w:t>
            </w:r>
            <w:proofErr w:type="spellStart"/>
            <w:r w:rsidRPr="001E7620">
              <w:rPr>
                <w:lang w:val="en-US"/>
              </w:rPr>
              <w:t>Energomax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246EAB6" w14:textId="69FB98D8" w:rsidR="002D069E" w:rsidRPr="001E7620" w:rsidRDefault="002D069E" w:rsidP="002D069E">
            <w:pPr>
              <w:pStyle w:val="af5"/>
            </w:pPr>
            <w:r w:rsidRPr="001E7620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A7337D" w14:textId="42EED69D" w:rsidR="002D069E" w:rsidRPr="001E7620" w:rsidRDefault="002D069E" w:rsidP="002D069E">
            <w:pPr>
              <w:pStyle w:val="af5"/>
            </w:pPr>
            <w:r w:rsidRPr="001E7620"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6F276B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547E1A6" w14:textId="103C057E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rPr>
                <w:rFonts w:cs="Times New Roman"/>
                <w:szCs w:val="24"/>
              </w:rPr>
              <w:t>Уточняется у производителя</w:t>
            </w:r>
          </w:p>
        </w:tc>
      </w:tr>
      <w:tr w:rsidR="002D069E" w:rsidRPr="00157984" w14:paraId="28F69425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957711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0578ED" w14:textId="69AB71F0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rPr>
                <w:b/>
                <w:bCs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FD0D51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F4A182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E4E434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13488C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D322C3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2E96F13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571CC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2696EB81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9E113C" w14:textId="77777777" w:rsidR="002D069E" w:rsidRPr="00C31E1A" w:rsidRDefault="002D069E" w:rsidP="002D069E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07D8BA" w14:textId="713EE2BF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123EAC" w14:textId="148D9C12" w:rsidR="002D069E" w:rsidRPr="001E7620" w:rsidRDefault="002D069E" w:rsidP="002D069E">
            <w:pPr>
              <w:pStyle w:val="af5"/>
            </w:pPr>
            <w:r w:rsidRPr="001E762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FB23ED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9E13F6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70AE8A" w14:textId="17A91A8F" w:rsidR="002D069E" w:rsidRPr="001E7620" w:rsidRDefault="002D069E" w:rsidP="002D069E">
            <w:pPr>
              <w:pStyle w:val="af5"/>
            </w:pPr>
            <w:r w:rsidRPr="001E762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E4CCCF" w14:textId="4D6CA662" w:rsidR="002D069E" w:rsidRPr="001E7620" w:rsidRDefault="002D069E" w:rsidP="002D069E">
            <w:pPr>
              <w:pStyle w:val="af5"/>
            </w:pPr>
            <w:r w:rsidRPr="001E7620"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91F198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EE509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5A3996B9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D57940" w14:textId="77777777" w:rsidR="002D069E" w:rsidRPr="00C31E1A" w:rsidRDefault="002D069E" w:rsidP="002D069E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99475E" w14:textId="5C37CD8C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Материал базальтовый огнезащитный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3C70E" w14:textId="63D56CCB" w:rsidR="002D069E" w:rsidRPr="001E7620" w:rsidRDefault="002D069E" w:rsidP="002D069E">
            <w:pPr>
              <w:pStyle w:val="af5"/>
            </w:pPr>
            <w:r w:rsidRPr="001E762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60818C4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AABEEA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6B06AF" w14:textId="0DBB8808" w:rsidR="002D069E" w:rsidRPr="001E7620" w:rsidRDefault="002D069E" w:rsidP="002D069E">
            <w:pPr>
              <w:pStyle w:val="af5"/>
            </w:pPr>
            <w:r w:rsidRPr="001E7620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EC42EA" w14:textId="6E5E5E0A" w:rsidR="002D069E" w:rsidRPr="001E7620" w:rsidRDefault="002D069E" w:rsidP="002D069E">
            <w:pPr>
              <w:pStyle w:val="af5"/>
            </w:pPr>
            <w:r w:rsidRPr="001E7620">
              <w:t>1,8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CFCE9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3570E9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462F0359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582F9D" w14:textId="77777777" w:rsidR="002D069E" w:rsidRPr="00C31E1A" w:rsidRDefault="002D069E" w:rsidP="002D069E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279644" w14:textId="354A9C3F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BC8ED6" w14:textId="0A58E50C" w:rsidR="002D069E" w:rsidRPr="001E7620" w:rsidRDefault="002D069E" w:rsidP="002D069E">
            <w:pPr>
              <w:pStyle w:val="af5"/>
            </w:pPr>
            <w:proofErr w:type="spellStart"/>
            <w:r w:rsidRPr="001E7620">
              <w:t>Огнеза</w:t>
            </w:r>
            <w:proofErr w:type="spellEnd"/>
            <w:r w:rsidRPr="001E7620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9C0834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7A1FD3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23CF59" w14:textId="0F57ADC4" w:rsidR="002D069E" w:rsidRPr="001E7620" w:rsidRDefault="002D069E" w:rsidP="002D069E">
            <w:pPr>
              <w:pStyle w:val="af5"/>
            </w:pPr>
            <w:r w:rsidRPr="001E762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D6602D" w14:textId="31B1F8B8" w:rsidR="002D069E" w:rsidRPr="001E7620" w:rsidRDefault="002D069E" w:rsidP="002D069E">
            <w:pPr>
              <w:pStyle w:val="af5"/>
            </w:pPr>
            <w:r w:rsidRPr="001E7620">
              <w:t>6,48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3465D4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39F6D62" w14:textId="77777777" w:rsidR="002D069E" w:rsidRPr="001E7620" w:rsidRDefault="002D069E" w:rsidP="002D069E">
            <w:pPr>
              <w:pStyle w:val="af5"/>
            </w:pPr>
            <w:r w:rsidRPr="001E7620">
              <w:t xml:space="preserve">Расход 3,6 кг/м2 </w:t>
            </w:r>
          </w:p>
          <w:p w14:paraId="4D335ACB" w14:textId="66340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  <w:r w:rsidRPr="001E7620">
              <w:t>при толщине 3 мм</w:t>
            </w:r>
          </w:p>
        </w:tc>
      </w:tr>
      <w:tr w:rsidR="002D069E" w:rsidRPr="00157984" w14:paraId="0077CF54" w14:textId="77777777" w:rsidTr="00D526C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A052DD" w14:textId="77777777" w:rsidR="002D069E" w:rsidRPr="00C31E1A" w:rsidRDefault="002D069E" w:rsidP="002D069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97A07B" w14:textId="4D66C88C" w:rsidR="002D069E" w:rsidRPr="001E7620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E7620">
              <w:t>Крепление трубопроводов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F4715E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ADDF18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45B30" w14:textId="77777777" w:rsidR="002D069E" w:rsidRPr="001E7620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3AEE25" w14:textId="3EAD00F2" w:rsidR="002D069E" w:rsidRPr="001E7620" w:rsidRDefault="002D069E" w:rsidP="002D069E">
            <w:pPr>
              <w:pStyle w:val="af5"/>
            </w:pPr>
            <w:r w:rsidRPr="001E7620">
              <w:t xml:space="preserve"> 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ED3A3" w14:textId="7137E162" w:rsidR="002D069E" w:rsidRPr="001E7620" w:rsidRDefault="002D069E" w:rsidP="002D069E">
            <w:pPr>
              <w:pStyle w:val="af5"/>
            </w:pPr>
            <w:r w:rsidRPr="001E7620">
              <w:t>150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99F805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CCAF90" w14:textId="77777777" w:rsidR="002D069E" w:rsidRPr="001E7620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D069E" w:rsidRPr="00157984" w14:paraId="1BDE23C5" w14:textId="77777777" w:rsidTr="000374A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D62AAB" w14:textId="77777777" w:rsidR="002D069E" w:rsidRPr="00FA4EF0" w:rsidRDefault="002D069E" w:rsidP="002D069E">
            <w:pPr>
              <w:pStyle w:val="af5"/>
              <w:ind w:left="284"/>
              <w:jc w:val="both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2FC8B2" w14:textId="7E0067FD" w:rsidR="002D069E" w:rsidRPr="00B35A9C" w:rsidRDefault="002D069E" w:rsidP="002D069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933480E" w14:textId="77777777" w:rsidR="002D069E" w:rsidRPr="00B35A9C" w:rsidRDefault="002D069E" w:rsidP="002D069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0106F" w14:textId="77777777" w:rsidR="002D069E" w:rsidRPr="00B35A9C" w:rsidRDefault="002D069E" w:rsidP="002D069E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6359E1" w14:textId="77777777" w:rsidR="002D069E" w:rsidRPr="00B35A9C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7BC144" w14:textId="07485C0F" w:rsidR="002D069E" w:rsidRPr="00B35A9C" w:rsidRDefault="002D069E" w:rsidP="002D069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B20DD7" w14:textId="64F788CF" w:rsidR="002D069E" w:rsidRPr="00B35A9C" w:rsidRDefault="002D069E" w:rsidP="002D069E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4C9DD88" w14:textId="77777777" w:rsidR="002D069E" w:rsidRPr="00B35A9C" w:rsidRDefault="002D069E" w:rsidP="002D069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445784" w14:textId="77777777" w:rsidR="002D069E" w:rsidRPr="00B35A9C" w:rsidRDefault="002D069E" w:rsidP="002D069E">
            <w:pPr>
              <w:pStyle w:val="af5"/>
            </w:pPr>
          </w:p>
        </w:tc>
      </w:tr>
    </w:tbl>
    <w:bookmarkEnd w:id="0"/>
    <w:p w14:paraId="0BF6B6C7" w14:textId="40E03987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2F1394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2F1394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2F1394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26EFC4C9" w:rsidR="000B62DF" w:rsidRPr="00DD79DF" w:rsidRDefault="000B62DF" w:rsidP="002F1394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F1394">
                  <w:rPr>
                    <w:rFonts w:cs="Times New Roman"/>
                    <w:noProof/>
                    <w:lang w:val="en-US"/>
                  </w:rPr>
                  <w:instrText>25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F1394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F1394">
                  <w:rPr>
                    <w:rFonts w:cs="Times New Roman"/>
                    <w:noProof/>
                    <w:lang w:val="en-US"/>
                  </w:rPr>
                  <w:t>5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2F1394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2F1394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6CA4FBF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F1394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F1394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F1394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2D25F3D3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2F1394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98E7FE1"/>
    <w:multiLevelType w:val="hybridMultilevel"/>
    <w:tmpl w:val="5D0CF8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3"/>
  </w:num>
  <w:num w:numId="6" w16cid:durableId="964972278">
    <w:abstractNumId w:val="6"/>
  </w:num>
  <w:num w:numId="7" w16cid:durableId="1614091339">
    <w:abstractNumId w:val="4"/>
  </w:num>
  <w:num w:numId="8" w16cid:durableId="1613244034">
    <w:abstractNumId w:val="5"/>
  </w:num>
  <w:num w:numId="9" w16cid:durableId="1545213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292A"/>
    <w:rsid w:val="00077221"/>
    <w:rsid w:val="00086B57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16A8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0271"/>
    <w:rsid w:val="001154F0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E57"/>
    <w:rsid w:val="00193554"/>
    <w:rsid w:val="00197372"/>
    <w:rsid w:val="00197DB4"/>
    <w:rsid w:val="001A57A2"/>
    <w:rsid w:val="001A5DCA"/>
    <w:rsid w:val="001B2554"/>
    <w:rsid w:val="001C2227"/>
    <w:rsid w:val="001E19C5"/>
    <w:rsid w:val="001E7620"/>
    <w:rsid w:val="001F002F"/>
    <w:rsid w:val="001F5AB4"/>
    <w:rsid w:val="001F60A1"/>
    <w:rsid w:val="001F7C52"/>
    <w:rsid w:val="00202B9E"/>
    <w:rsid w:val="00205410"/>
    <w:rsid w:val="002059DC"/>
    <w:rsid w:val="002122EF"/>
    <w:rsid w:val="00213238"/>
    <w:rsid w:val="00213A05"/>
    <w:rsid w:val="00214AD4"/>
    <w:rsid w:val="00215935"/>
    <w:rsid w:val="00220F7F"/>
    <w:rsid w:val="00222402"/>
    <w:rsid w:val="00227ABF"/>
    <w:rsid w:val="002303B7"/>
    <w:rsid w:val="00234B76"/>
    <w:rsid w:val="002435DF"/>
    <w:rsid w:val="00253459"/>
    <w:rsid w:val="002556AC"/>
    <w:rsid w:val="0025577B"/>
    <w:rsid w:val="00256C27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77892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069E"/>
    <w:rsid w:val="002D40CF"/>
    <w:rsid w:val="002E2BDC"/>
    <w:rsid w:val="002E3025"/>
    <w:rsid w:val="002E7A2B"/>
    <w:rsid w:val="002F0320"/>
    <w:rsid w:val="002F1394"/>
    <w:rsid w:val="002F1B00"/>
    <w:rsid w:val="002F5BA9"/>
    <w:rsid w:val="002F5E55"/>
    <w:rsid w:val="002F64F6"/>
    <w:rsid w:val="002F7491"/>
    <w:rsid w:val="00300F54"/>
    <w:rsid w:val="00301A23"/>
    <w:rsid w:val="003100CF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50C69"/>
    <w:rsid w:val="0036517D"/>
    <w:rsid w:val="0036644F"/>
    <w:rsid w:val="00366503"/>
    <w:rsid w:val="0036727B"/>
    <w:rsid w:val="003761FB"/>
    <w:rsid w:val="00385BCD"/>
    <w:rsid w:val="00390C48"/>
    <w:rsid w:val="00393BDA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5714"/>
    <w:rsid w:val="003D63D0"/>
    <w:rsid w:val="003F17F7"/>
    <w:rsid w:val="003F725A"/>
    <w:rsid w:val="00406963"/>
    <w:rsid w:val="00407A6D"/>
    <w:rsid w:val="00411AAF"/>
    <w:rsid w:val="004143DE"/>
    <w:rsid w:val="00416C68"/>
    <w:rsid w:val="00425152"/>
    <w:rsid w:val="0042673A"/>
    <w:rsid w:val="0042710D"/>
    <w:rsid w:val="004351CC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3551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601D"/>
    <w:rsid w:val="005B710B"/>
    <w:rsid w:val="005C04D6"/>
    <w:rsid w:val="005C5C12"/>
    <w:rsid w:val="005C6CB4"/>
    <w:rsid w:val="005D1116"/>
    <w:rsid w:val="005D26DB"/>
    <w:rsid w:val="005D4340"/>
    <w:rsid w:val="005E169B"/>
    <w:rsid w:val="005E1721"/>
    <w:rsid w:val="005F0263"/>
    <w:rsid w:val="005F2AB0"/>
    <w:rsid w:val="005F559B"/>
    <w:rsid w:val="006035EF"/>
    <w:rsid w:val="006062BB"/>
    <w:rsid w:val="00607B96"/>
    <w:rsid w:val="006204A2"/>
    <w:rsid w:val="00621EF0"/>
    <w:rsid w:val="00625A4F"/>
    <w:rsid w:val="006307B3"/>
    <w:rsid w:val="00632FC2"/>
    <w:rsid w:val="00635584"/>
    <w:rsid w:val="00635C16"/>
    <w:rsid w:val="00636197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D7EDA"/>
    <w:rsid w:val="006E02BF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1501"/>
    <w:rsid w:val="00753BDB"/>
    <w:rsid w:val="007561CF"/>
    <w:rsid w:val="007647F3"/>
    <w:rsid w:val="00767A39"/>
    <w:rsid w:val="007764E5"/>
    <w:rsid w:val="007808C1"/>
    <w:rsid w:val="00781DA1"/>
    <w:rsid w:val="007859F0"/>
    <w:rsid w:val="00791155"/>
    <w:rsid w:val="00794098"/>
    <w:rsid w:val="00794AC7"/>
    <w:rsid w:val="007A3410"/>
    <w:rsid w:val="007A47D5"/>
    <w:rsid w:val="007A629B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F1045"/>
    <w:rsid w:val="007F4F72"/>
    <w:rsid w:val="00800F5A"/>
    <w:rsid w:val="0080292E"/>
    <w:rsid w:val="008078C3"/>
    <w:rsid w:val="0081535A"/>
    <w:rsid w:val="00816A88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187"/>
    <w:rsid w:val="00865F1E"/>
    <w:rsid w:val="008669CC"/>
    <w:rsid w:val="00870DAF"/>
    <w:rsid w:val="0087295A"/>
    <w:rsid w:val="00886BFA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1F64"/>
    <w:rsid w:val="008B6973"/>
    <w:rsid w:val="008C4ACC"/>
    <w:rsid w:val="008C58C9"/>
    <w:rsid w:val="008D6C78"/>
    <w:rsid w:val="008E1779"/>
    <w:rsid w:val="008E3930"/>
    <w:rsid w:val="008F0D74"/>
    <w:rsid w:val="0091279F"/>
    <w:rsid w:val="009148DD"/>
    <w:rsid w:val="00915A8E"/>
    <w:rsid w:val="00921EB4"/>
    <w:rsid w:val="009251EF"/>
    <w:rsid w:val="00926B1A"/>
    <w:rsid w:val="00942D68"/>
    <w:rsid w:val="00945536"/>
    <w:rsid w:val="00946B49"/>
    <w:rsid w:val="0095089B"/>
    <w:rsid w:val="0095175D"/>
    <w:rsid w:val="00956703"/>
    <w:rsid w:val="00957343"/>
    <w:rsid w:val="00957CEA"/>
    <w:rsid w:val="00960F27"/>
    <w:rsid w:val="009643A6"/>
    <w:rsid w:val="00965E7E"/>
    <w:rsid w:val="00967B05"/>
    <w:rsid w:val="00971284"/>
    <w:rsid w:val="00975C82"/>
    <w:rsid w:val="00976F9B"/>
    <w:rsid w:val="0098035C"/>
    <w:rsid w:val="00981860"/>
    <w:rsid w:val="00981B94"/>
    <w:rsid w:val="00982623"/>
    <w:rsid w:val="00984FC7"/>
    <w:rsid w:val="00986DE4"/>
    <w:rsid w:val="00991643"/>
    <w:rsid w:val="00995A64"/>
    <w:rsid w:val="00997793"/>
    <w:rsid w:val="00997A8E"/>
    <w:rsid w:val="009A0620"/>
    <w:rsid w:val="009A286C"/>
    <w:rsid w:val="009A3615"/>
    <w:rsid w:val="009A6391"/>
    <w:rsid w:val="009A716A"/>
    <w:rsid w:val="009A7AE3"/>
    <w:rsid w:val="009B136E"/>
    <w:rsid w:val="009B1417"/>
    <w:rsid w:val="009B2CB0"/>
    <w:rsid w:val="009B517D"/>
    <w:rsid w:val="009B5451"/>
    <w:rsid w:val="009D177E"/>
    <w:rsid w:val="009D5E84"/>
    <w:rsid w:val="009D74FD"/>
    <w:rsid w:val="009E40F4"/>
    <w:rsid w:val="009E695E"/>
    <w:rsid w:val="009F5B5F"/>
    <w:rsid w:val="00A0033D"/>
    <w:rsid w:val="00A07DF4"/>
    <w:rsid w:val="00A13866"/>
    <w:rsid w:val="00A20797"/>
    <w:rsid w:val="00A23286"/>
    <w:rsid w:val="00A3011E"/>
    <w:rsid w:val="00A350CC"/>
    <w:rsid w:val="00A41891"/>
    <w:rsid w:val="00A45C23"/>
    <w:rsid w:val="00A47835"/>
    <w:rsid w:val="00A50F23"/>
    <w:rsid w:val="00A53C6A"/>
    <w:rsid w:val="00A6095B"/>
    <w:rsid w:val="00A624D4"/>
    <w:rsid w:val="00A655DC"/>
    <w:rsid w:val="00A65AE0"/>
    <w:rsid w:val="00A71EA1"/>
    <w:rsid w:val="00A769EB"/>
    <w:rsid w:val="00A77F0D"/>
    <w:rsid w:val="00A80F6D"/>
    <w:rsid w:val="00A831B9"/>
    <w:rsid w:val="00A90028"/>
    <w:rsid w:val="00AA0169"/>
    <w:rsid w:val="00AA1B90"/>
    <w:rsid w:val="00AA3104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01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35A9C"/>
    <w:rsid w:val="00B41E21"/>
    <w:rsid w:val="00B449ED"/>
    <w:rsid w:val="00B506A1"/>
    <w:rsid w:val="00B527B6"/>
    <w:rsid w:val="00B52AE9"/>
    <w:rsid w:val="00B5341C"/>
    <w:rsid w:val="00B54D3E"/>
    <w:rsid w:val="00B627F8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BF3E1C"/>
    <w:rsid w:val="00C00695"/>
    <w:rsid w:val="00C01140"/>
    <w:rsid w:val="00C034AE"/>
    <w:rsid w:val="00C04013"/>
    <w:rsid w:val="00C05DF8"/>
    <w:rsid w:val="00C064AB"/>
    <w:rsid w:val="00C12283"/>
    <w:rsid w:val="00C12B08"/>
    <w:rsid w:val="00C14DEE"/>
    <w:rsid w:val="00C17BA3"/>
    <w:rsid w:val="00C217DB"/>
    <w:rsid w:val="00C31E1A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159D"/>
    <w:rsid w:val="00C822F1"/>
    <w:rsid w:val="00C84905"/>
    <w:rsid w:val="00C90E01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CF7BA9"/>
    <w:rsid w:val="00D05CA7"/>
    <w:rsid w:val="00D15343"/>
    <w:rsid w:val="00D16175"/>
    <w:rsid w:val="00D1746F"/>
    <w:rsid w:val="00D2366B"/>
    <w:rsid w:val="00D2536F"/>
    <w:rsid w:val="00D32F45"/>
    <w:rsid w:val="00D33F3F"/>
    <w:rsid w:val="00D36A0D"/>
    <w:rsid w:val="00D433D0"/>
    <w:rsid w:val="00D43AD3"/>
    <w:rsid w:val="00D440FB"/>
    <w:rsid w:val="00D457A3"/>
    <w:rsid w:val="00D46952"/>
    <w:rsid w:val="00D4698B"/>
    <w:rsid w:val="00D474DB"/>
    <w:rsid w:val="00D57D4B"/>
    <w:rsid w:val="00D63ACB"/>
    <w:rsid w:val="00D646E4"/>
    <w:rsid w:val="00D657FA"/>
    <w:rsid w:val="00D671A0"/>
    <w:rsid w:val="00D71C80"/>
    <w:rsid w:val="00D73F5A"/>
    <w:rsid w:val="00D7432F"/>
    <w:rsid w:val="00D808A8"/>
    <w:rsid w:val="00D80C1F"/>
    <w:rsid w:val="00D83359"/>
    <w:rsid w:val="00D8380B"/>
    <w:rsid w:val="00D85361"/>
    <w:rsid w:val="00D9194B"/>
    <w:rsid w:val="00D92F68"/>
    <w:rsid w:val="00D93A03"/>
    <w:rsid w:val="00DA5A16"/>
    <w:rsid w:val="00DA61DC"/>
    <w:rsid w:val="00DB22D0"/>
    <w:rsid w:val="00DB494B"/>
    <w:rsid w:val="00DB65ED"/>
    <w:rsid w:val="00DB74BB"/>
    <w:rsid w:val="00DC114A"/>
    <w:rsid w:val="00DD0BD2"/>
    <w:rsid w:val="00DD1AD3"/>
    <w:rsid w:val="00DD1F74"/>
    <w:rsid w:val="00DD29A2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5F9F"/>
    <w:rsid w:val="00E96AFC"/>
    <w:rsid w:val="00EA0AF7"/>
    <w:rsid w:val="00EA3CBE"/>
    <w:rsid w:val="00EA5EE0"/>
    <w:rsid w:val="00EB099F"/>
    <w:rsid w:val="00EC025F"/>
    <w:rsid w:val="00EC16A5"/>
    <w:rsid w:val="00EC3520"/>
    <w:rsid w:val="00EC431D"/>
    <w:rsid w:val="00EC4FAD"/>
    <w:rsid w:val="00ED133C"/>
    <w:rsid w:val="00ED27CA"/>
    <w:rsid w:val="00EE0177"/>
    <w:rsid w:val="00EE59D8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43CEA"/>
    <w:rsid w:val="00F449F8"/>
    <w:rsid w:val="00F4596E"/>
    <w:rsid w:val="00F45EA4"/>
    <w:rsid w:val="00F503AE"/>
    <w:rsid w:val="00F505DA"/>
    <w:rsid w:val="00F510DA"/>
    <w:rsid w:val="00F52255"/>
    <w:rsid w:val="00F54390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36B6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38B2"/>
    <w:rsid w:val="00FA4EF0"/>
    <w:rsid w:val="00FA575C"/>
    <w:rsid w:val="00FB1074"/>
    <w:rsid w:val="00FB615C"/>
    <w:rsid w:val="00FB6C32"/>
    <w:rsid w:val="00FC013C"/>
    <w:rsid w:val="00FC1293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3E13"/>
    <w:rsid w:val="00FE5FE7"/>
    <w:rsid w:val="00FE6844"/>
    <w:rsid w:val="00FF0B7C"/>
    <w:rsid w:val="00FF20B0"/>
    <w:rsid w:val="00FF53DA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21716</TotalTime>
  <Pages>5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Koreshov Egor</cp:lastModifiedBy>
  <cp:revision>115</cp:revision>
  <cp:lastPrinted>2025-07-08T12:12:00Z</cp:lastPrinted>
  <dcterms:created xsi:type="dcterms:W3CDTF">2023-06-08T14:36:00Z</dcterms:created>
  <dcterms:modified xsi:type="dcterms:W3CDTF">2025-07-08T12:13:00Z</dcterms:modified>
</cp:coreProperties>
</file>